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456AFC" w14:textId="77777777" w:rsidR="00FE79FE" w:rsidRPr="00182533" w:rsidRDefault="00FE79FE"/>
    <w:p w14:paraId="3825FF05" w14:textId="77777777" w:rsidR="00013002" w:rsidRPr="00182533" w:rsidRDefault="00013002" w:rsidP="00DE5556">
      <w:pPr>
        <w:tabs>
          <w:tab w:val="clear" w:pos="794"/>
          <w:tab w:val="clear" w:pos="1191"/>
          <w:tab w:val="clear" w:pos="1588"/>
          <w:tab w:val="clear" w:pos="1985"/>
        </w:tabs>
      </w:pPr>
    </w:p>
    <w:p w14:paraId="24B52282" w14:textId="2C2F38A7" w:rsidR="00D5024B" w:rsidRPr="00182533" w:rsidRDefault="00D5024B" w:rsidP="00D5024B">
      <w:pPr>
        <w:pStyle w:val="CoverNumber"/>
        <w:rPr>
          <w:lang w:val="es-ES"/>
        </w:rPr>
      </w:pPr>
      <w:r w:rsidRPr="00182533">
        <w:rPr>
          <w:lang w:val="es-ES"/>
        </w:rPr>
        <w:t>Recom</w:t>
      </w:r>
      <w:r w:rsidR="0069322D" w:rsidRPr="00182533">
        <w:rPr>
          <w:lang w:val="es-ES"/>
        </w:rPr>
        <w:t>e</w:t>
      </w:r>
      <w:r w:rsidRPr="00182533">
        <w:rPr>
          <w:lang w:val="es-ES"/>
        </w:rPr>
        <w:t>nda</w:t>
      </w:r>
      <w:r w:rsidR="0069322D" w:rsidRPr="00182533">
        <w:rPr>
          <w:lang w:val="es-ES"/>
        </w:rPr>
        <w:t>c</w:t>
      </w:r>
      <w:r w:rsidRPr="00182533">
        <w:rPr>
          <w:lang w:val="es-ES"/>
        </w:rPr>
        <w:t>i</w:t>
      </w:r>
      <w:r w:rsidR="0069322D" w:rsidRPr="00182533">
        <w:rPr>
          <w:lang w:val="es-ES"/>
        </w:rPr>
        <w:t>ó</w:t>
      </w:r>
      <w:r w:rsidRPr="00182533">
        <w:rPr>
          <w:lang w:val="es-ES"/>
        </w:rPr>
        <w:t xml:space="preserve">n </w:t>
      </w:r>
      <w:r w:rsidR="007624B1" w:rsidRPr="00182533">
        <w:rPr>
          <w:lang w:val="es-ES"/>
        </w:rPr>
        <w:t>U</w:t>
      </w:r>
      <w:r w:rsidRPr="00182533">
        <w:rPr>
          <w:lang w:val="es-ES"/>
        </w:rPr>
        <w:t xml:space="preserve">IT-R </w:t>
      </w:r>
      <w:r w:rsidR="00EC4D79" w:rsidRPr="00182533">
        <w:rPr>
          <w:lang w:val="es-ES"/>
        </w:rPr>
        <w:t>M</w:t>
      </w:r>
      <w:r w:rsidRPr="00182533">
        <w:rPr>
          <w:lang w:val="es-ES"/>
        </w:rPr>
        <w:t>.</w:t>
      </w:r>
      <w:r w:rsidR="003A6D09" w:rsidRPr="00182533">
        <w:rPr>
          <w:lang w:val="es-ES"/>
        </w:rPr>
        <w:t>2012-6</w:t>
      </w:r>
    </w:p>
    <w:p w14:paraId="53F997D6" w14:textId="09320F02" w:rsidR="00D5024B" w:rsidRPr="00182533" w:rsidRDefault="00D5024B" w:rsidP="00D5024B">
      <w:pPr>
        <w:pStyle w:val="CoverDate"/>
        <w:rPr>
          <w:lang w:val="es-ES"/>
        </w:rPr>
      </w:pPr>
      <w:r w:rsidRPr="00182533">
        <w:rPr>
          <w:lang w:val="es-ES"/>
        </w:rPr>
        <w:t>(</w:t>
      </w:r>
      <w:r w:rsidR="003A6D09" w:rsidRPr="00182533">
        <w:rPr>
          <w:lang w:val="es-ES"/>
        </w:rPr>
        <w:t>12</w:t>
      </w:r>
      <w:r w:rsidRPr="00182533">
        <w:rPr>
          <w:lang w:val="es-ES"/>
        </w:rPr>
        <w:t>/</w:t>
      </w:r>
      <w:r w:rsidR="003A6D09" w:rsidRPr="00182533">
        <w:rPr>
          <w:lang w:val="es-ES"/>
        </w:rPr>
        <w:t>2023</w:t>
      </w:r>
      <w:r w:rsidRPr="00182533">
        <w:rPr>
          <w:lang w:val="es-ES"/>
        </w:rPr>
        <w:t>)</w:t>
      </w:r>
    </w:p>
    <w:p w14:paraId="2942D8F1" w14:textId="77777777" w:rsidR="00D5024B" w:rsidRPr="00182533" w:rsidRDefault="00A25EE2" w:rsidP="00D5024B">
      <w:pPr>
        <w:pStyle w:val="CoverSeries"/>
        <w:rPr>
          <w:lang w:val="es-ES"/>
        </w:rPr>
      </w:pPr>
      <w:r w:rsidRPr="00182533">
        <w:rPr>
          <w:lang w:val="es-ES"/>
        </w:rPr>
        <w:t>S</w:t>
      </w:r>
      <w:r w:rsidR="0069322D" w:rsidRPr="00182533">
        <w:rPr>
          <w:lang w:val="es-ES"/>
        </w:rPr>
        <w:t>e</w:t>
      </w:r>
      <w:r w:rsidRPr="00182533">
        <w:rPr>
          <w:lang w:val="es-ES"/>
        </w:rPr>
        <w:t xml:space="preserve">rie </w:t>
      </w:r>
      <w:r w:rsidR="00EC4D79" w:rsidRPr="00182533">
        <w:rPr>
          <w:lang w:val="es-ES"/>
        </w:rPr>
        <w:t>M</w:t>
      </w:r>
      <w:r w:rsidR="00D5024B" w:rsidRPr="00182533">
        <w:rPr>
          <w:lang w:val="es-ES"/>
        </w:rPr>
        <w:t xml:space="preserve">: </w:t>
      </w:r>
      <w:r w:rsidR="00EC4D79" w:rsidRPr="00182533">
        <w:rPr>
          <w:lang w:val="es-ES"/>
        </w:rPr>
        <w:t>Servicios móviles, de radiodeterminación, de aficionados y otros servicios por satélite conexos</w:t>
      </w:r>
    </w:p>
    <w:p w14:paraId="0489541F" w14:textId="26C326CE" w:rsidR="00D5024B" w:rsidRPr="00EF5E47" w:rsidRDefault="003A6D09" w:rsidP="00EF5E47">
      <w:pPr>
        <w:pStyle w:val="CoverTitle"/>
        <w:rPr>
          <w:lang w:val="es-ES"/>
        </w:rPr>
      </w:pPr>
      <w:r w:rsidRPr="00EF5E47">
        <w:rPr>
          <w:lang w:val="es-ES"/>
        </w:rPr>
        <w:t xml:space="preserve">Especificaciones detalladas de las interfaces radioeléctricas terrenales de las telecomunicaciones móviles internacionales avanzadas </w:t>
      </w:r>
      <w:r w:rsidRPr="00EF5E47">
        <w:rPr>
          <w:lang w:val="es-ES"/>
        </w:rPr>
        <w:br/>
        <w:t>(IMT-Avanzadas)</w:t>
      </w:r>
    </w:p>
    <w:p w14:paraId="20774631" w14:textId="77777777" w:rsidR="00A71FE5" w:rsidRPr="00182533" w:rsidRDefault="00A71FE5" w:rsidP="005373E0"/>
    <w:p w14:paraId="1ACC7EC0" w14:textId="77777777" w:rsidR="00EE47C4" w:rsidRPr="00182533" w:rsidRDefault="00EE47C4" w:rsidP="005373E0">
      <w:pPr>
        <w:sectPr w:rsidR="00EE47C4" w:rsidRPr="00182533"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32274106" w14:textId="77777777" w:rsidR="0069322D" w:rsidRPr="00182533" w:rsidRDefault="0069322D" w:rsidP="006932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rPr>
      </w:pPr>
      <w:bookmarkStart w:id="0" w:name="c2tope"/>
      <w:bookmarkEnd w:id="0"/>
      <w:r w:rsidRPr="00182533">
        <w:rPr>
          <w:bCs/>
          <w:sz w:val="24"/>
          <w:szCs w:val="24"/>
        </w:rPr>
        <w:lastRenderedPageBreak/>
        <w:t>Prólogo</w:t>
      </w:r>
    </w:p>
    <w:p w14:paraId="26F662A4" w14:textId="77777777" w:rsidR="0069322D" w:rsidRPr="00182533" w:rsidRDefault="0069322D" w:rsidP="0069322D">
      <w:pPr>
        <w:spacing w:before="180"/>
        <w:rPr>
          <w:sz w:val="20"/>
        </w:rPr>
      </w:pPr>
      <w:r w:rsidRPr="00182533">
        <w:rPr>
          <w:sz w:val="20"/>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5532F0CA" w14:textId="77777777" w:rsidR="0069322D" w:rsidRPr="00182533" w:rsidRDefault="0069322D" w:rsidP="0069322D">
      <w:pPr>
        <w:rPr>
          <w:sz w:val="20"/>
        </w:rPr>
      </w:pPr>
      <w:r w:rsidRPr="00182533">
        <w:rPr>
          <w:sz w:val="20"/>
        </w:rPr>
        <w:t>Las Conferencias Mundiales y Regionales de Radiocomunicaciones y las Asambleas de Radiocomunicaciones, con la colaboración de las Comisiones de Estudio, cumplen las funciones reglamentarias y políticas del Sector de Radiocomunicaciones.</w:t>
      </w:r>
    </w:p>
    <w:p w14:paraId="1E4C4C9A" w14:textId="77777777" w:rsidR="0069322D" w:rsidRPr="00182533" w:rsidRDefault="0069322D" w:rsidP="0069322D">
      <w:pPr>
        <w:pStyle w:val="Heading1"/>
        <w:spacing w:before="340"/>
        <w:jc w:val="center"/>
        <w:rPr>
          <w:szCs w:val="24"/>
        </w:rPr>
      </w:pPr>
      <w:r w:rsidRPr="00182533">
        <w:t>Política sobre Derechos de Propiedad Intelectual</w:t>
      </w:r>
      <w:r w:rsidRPr="00182533">
        <w:rPr>
          <w:szCs w:val="24"/>
        </w:rPr>
        <w:t xml:space="preserve"> (IPR)</w:t>
      </w:r>
    </w:p>
    <w:p w14:paraId="702373E7" w14:textId="77777777" w:rsidR="0069322D" w:rsidRPr="00182533" w:rsidRDefault="0069322D" w:rsidP="0069322D">
      <w:pPr>
        <w:spacing w:before="180"/>
        <w:rPr>
          <w:sz w:val="20"/>
        </w:rPr>
      </w:pPr>
      <w:r w:rsidRPr="00182533">
        <w:rPr>
          <w:sz w:val="20"/>
        </w:rPr>
        <w:t>La política del UIT</w:t>
      </w:r>
      <w:r w:rsidRPr="00182533">
        <w:rPr>
          <w:sz w:val="20"/>
        </w:rPr>
        <w:noBreakHyphen/>
        <w:t>R sobre Derechos de Propiedad Intelectual se describe en la Política Común de Patentes UIT</w:t>
      </w:r>
      <w:r w:rsidRPr="00182533">
        <w:rPr>
          <w:sz w:val="20"/>
        </w:rPr>
        <w:noBreakHyphen/>
        <w:t>T/UIT</w:t>
      </w:r>
      <w:r w:rsidRPr="00182533">
        <w:rPr>
          <w:sz w:val="20"/>
        </w:rPr>
        <w:noBreakHyphen/>
        <w:t>R/ISO/CEI a la que se hace referencia en la Resolución UIT</w:t>
      </w:r>
      <w:r w:rsidRPr="00182533">
        <w:rPr>
          <w:sz w:val="20"/>
        </w:rPr>
        <w:noBreakHyphen/>
        <w:t xml:space="preserve">R 1. Los formularios que deben utilizarse en la declaración sobre patentes y utilización de patentes por los titulares de las mismas figuran en la dirección web </w:t>
      </w:r>
      <w:hyperlink r:id="rId11" w:history="1">
        <w:r w:rsidRPr="00182533">
          <w:rPr>
            <w:rStyle w:val="Hyperlink"/>
            <w:sz w:val="20"/>
          </w:rPr>
          <w:t>http://www.itu.int/ITU-R/go/patents/es</w:t>
        </w:r>
      </w:hyperlink>
      <w:r w:rsidRPr="00182533">
        <w:rPr>
          <w:sz w:val="20"/>
        </w:rPr>
        <w:t>, donde también aparecen las Directrices para la implementación de la Política Común de Patentes UIT</w:t>
      </w:r>
      <w:r w:rsidRPr="00182533">
        <w:rPr>
          <w:sz w:val="20"/>
        </w:rPr>
        <w:noBreakHyphen/>
        <w:t>T/UIT</w:t>
      </w:r>
      <w:r w:rsidRPr="00182533">
        <w:rPr>
          <w:sz w:val="20"/>
        </w:rPr>
        <w:noBreakHyphen/>
        <w:t>R/ISO/CEI y la base de datos sobre información de patentes del UIT</w:t>
      </w:r>
      <w:r w:rsidRPr="00182533">
        <w:rPr>
          <w:sz w:val="20"/>
        </w:rPr>
        <w:noBreakHyphen/>
        <w:t>R sobre este asunto.</w:t>
      </w:r>
    </w:p>
    <w:p w14:paraId="1B225B75" w14:textId="77777777" w:rsidR="0069322D" w:rsidRPr="00182533" w:rsidRDefault="0069322D" w:rsidP="0069322D">
      <w:pPr>
        <w:spacing w:before="0"/>
        <w:jc w:val="center"/>
        <w:rPr>
          <w:sz w:val="22"/>
        </w:rPr>
      </w:pPr>
    </w:p>
    <w:p w14:paraId="101B58C5" w14:textId="77777777" w:rsidR="0069322D" w:rsidRPr="00182533" w:rsidRDefault="0069322D" w:rsidP="0069322D">
      <w:pPr>
        <w:spacing w:before="0"/>
        <w:jc w:val="center"/>
        <w:rPr>
          <w:sz w:val="22"/>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69322D" w:rsidRPr="00182533" w14:paraId="69046FCF" w14:textId="77777777" w:rsidTr="0069322D">
        <w:tc>
          <w:tcPr>
            <w:tcW w:w="9360" w:type="dxa"/>
            <w:gridSpan w:val="2"/>
          </w:tcPr>
          <w:p w14:paraId="04293910" w14:textId="525B1FDE" w:rsidR="0069322D" w:rsidRPr="00182533" w:rsidRDefault="0069322D" w:rsidP="000B4BD9">
            <w:pPr>
              <w:pStyle w:val="Chaptitle"/>
              <w:keepLines w:val="0"/>
              <w:tabs>
                <w:tab w:val="clear" w:pos="794"/>
                <w:tab w:val="clear" w:pos="1191"/>
                <w:tab w:val="clear" w:pos="1588"/>
                <w:tab w:val="clear" w:pos="1985"/>
              </w:tabs>
              <w:overflowPunct/>
              <w:spacing w:before="140"/>
              <w:textAlignment w:val="auto"/>
              <w:rPr>
                <w:sz w:val="22"/>
                <w:szCs w:val="22"/>
              </w:rPr>
            </w:pPr>
            <w:r w:rsidRPr="00182533">
              <w:rPr>
                <w:sz w:val="22"/>
                <w:szCs w:val="22"/>
              </w:rPr>
              <w:t>Series de las Recomendaciones UIT-R</w:t>
            </w:r>
          </w:p>
          <w:p w14:paraId="3C7ED6D5" w14:textId="77777777" w:rsidR="0069322D" w:rsidRPr="00182533"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182533">
              <w:rPr>
                <w:b w:val="0"/>
                <w:sz w:val="18"/>
                <w:szCs w:val="18"/>
              </w:rPr>
              <w:t xml:space="preserve">(También disponible en línea en </w:t>
            </w:r>
            <w:hyperlink r:id="rId12" w:history="1">
              <w:r w:rsidR="00B96572" w:rsidRPr="00182533">
                <w:rPr>
                  <w:rStyle w:val="Hyperlink"/>
                  <w:b w:val="0"/>
                  <w:bCs/>
                  <w:sz w:val="18"/>
                  <w:szCs w:val="18"/>
                </w:rPr>
                <w:t>https://www.itu.int/publ/R-REC/es</w:t>
              </w:r>
            </w:hyperlink>
            <w:r w:rsidRPr="00182533">
              <w:rPr>
                <w:b w:val="0"/>
                <w:bCs/>
                <w:sz w:val="18"/>
                <w:szCs w:val="18"/>
              </w:rPr>
              <w:t>)</w:t>
            </w:r>
          </w:p>
        </w:tc>
      </w:tr>
      <w:tr w:rsidR="0069322D" w:rsidRPr="00182533" w14:paraId="5ABA672D" w14:textId="77777777" w:rsidTr="00B96572">
        <w:tc>
          <w:tcPr>
            <w:tcW w:w="1140" w:type="dxa"/>
            <w:tcBorders>
              <w:bottom w:val="nil"/>
            </w:tcBorders>
            <w:vAlign w:val="bottom"/>
          </w:tcPr>
          <w:p w14:paraId="6A424E82" w14:textId="77777777" w:rsidR="0069322D" w:rsidRPr="00182533" w:rsidRDefault="0069322D" w:rsidP="00B96572">
            <w:pPr>
              <w:spacing w:before="180" w:after="100"/>
              <w:ind w:left="57"/>
              <w:jc w:val="left"/>
              <w:rPr>
                <w:b/>
                <w:bCs/>
                <w:sz w:val="20"/>
              </w:rPr>
            </w:pPr>
            <w:r w:rsidRPr="00182533">
              <w:rPr>
                <w:b/>
                <w:bCs/>
                <w:sz w:val="20"/>
              </w:rPr>
              <w:t>Series</w:t>
            </w:r>
          </w:p>
        </w:tc>
        <w:tc>
          <w:tcPr>
            <w:tcW w:w="8220" w:type="dxa"/>
            <w:tcBorders>
              <w:bottom w:val="nil"/>
            </w:tcBorders>
            <w:vAlign w:val="bottom"/>
          </w:tcPr>
          <w:p w14:paraId="0CCACA2A" w14:textId="77777777" w:rsidR="0069322D" w:rsidRPr="00182533" w:rsidRDefault="0069322D" w:rsidP="00A57E18">
            <w:pPr>
              <w:spacing w:before="180" w:after="100"/>
              <w:ind w:left="57"/>
              <w:jc w:val="center"/>
              <w:rPr>
                <w:b/>
                <w:bCs/>
                <w:sz w:val="20"/>
              </w:rPr>
            </w:pPr>
            <w:r w:rsidRPr="00182533">
              <w:rPr>
                <w:b/>
                <w:bCs/>
                <w:sz w:val="20"/>
              </w:rPr>
              <w:t>Título</w:t>
            </w:r>
          </w:p>
        </w:tc>
      </w:tr>
      <w:tr w:rsidR="0069322D" w:rsidRPr="00182533" w14:paraId="5DFAF0B5" w14:textId="77777777" w:rsidTr="0069322D">
        <w:tc>
          <w:tcPr>
            <w:tcW w:w="1140" w:type="dxa"/>
            <w:tcBorders>
              <w:top w:val="nil"/>
              <w:bottom w:val="nil"/>
            </w:tcBorders>
            <w:shd w:val="clear" w:color="auto" w:fill="auto"/>
          </w:tcPr>
          <w:p w14:paraId="3C1512D9" w14:textId="77777777" w:rsidR="0069322D" w:rsidRPr="00182533" w:rsidRDefault="0069322D" w:rsidP="000B4BD9">
            <w:pPr>
              <w:spacing w:before="30" w:after="30"/>
              <w:ind w:left="57"/>
              <w:jc w:val="left"/>
              <w:rPr>
                <w:b/>
                <w:bCs/>
                <w:sz w:val="20"/>
              </w:rPr>
            </w:pPr>
            <w:r w:rsidRPr="00182533">
              <w:rPr>
                <w:b/>
                <w:bCs/>
                <w:sz w:val="20"/>
              </w:rPr>
              <w:t>BO</w:t>
            </w:r>
          </w:p>
        </w:tc>
        <w:tc>
          <w:tcPr>
            <w:tcW w:w="8220" w:type="dxa"/>
            <w:tcBorders>
              <w:top w:val="nil"/>
              <w:bottom w:val="nil"/>
            </w:tcBorders>
            <w:shd w:val="clear" w:color="auto" w:fill="auto"/>
          </w:tcPr>
          <w:p w14:paraId="0F80DF15" w14:textId="77777777" w:rsidR="0069322D" w:rsidRPr="00182533" w:rsidRDefault="0069322D" w:rsidP="00A57E18">
            <w:pPr>
              <w:spacing w:before="30" w:after="30"/>
              <w:jc w:val="left"/>
              <w:rPr>
                <w:sz w:val="20"/>
              </w:rPr>
            </w:pPr>
            <w:r w:rsidRPr="00182533">
              <w:rPr>
                <w:sz w:val="20"/>
              </w:rPr>
              <w:t>Distribución por satélite</w:t>
            </w:r>
          </w:p>
        </w:tc>
      </w:tr>
      <w:tr w:rsidR="0069322D" w:rsidRPr="00182533" w14:paraId="6143C7E3" w14:textId="77777777" w:rsidTr="0069322D">
        <w:tc>
          <w:tcPr>
            <w:tcW w:w="1140" w:type="dxa"/>
            <w:tcBorders>
              <w:top w:val="nil"/>
              <w:bottom w:val="nil"/>
            </w:tcBorders>
            <w:shd w:val="clear" w:color="auto" w:fill="auto"/>
          </w:tcPr>
          <w:p w14:paraId="7EF145EA" w14:textId="77777777" w:rsidR="0069322D" w:rsidRPr="00182533" w:rsidRDefault="0069322D" w:rsidP="000B4BD9">
            <w:pPr>
              <w:spacing w:before="30" w:after="30"/>
              <w:ind w:left="57"/>
              <w:jc w:val="left"/>
              <w:rPr>
                <w:b/>
                <w:bCs/>
                <w:sz w:val="20"/>
              </w:rPr>
            </w:pPr>
            <w:r w:rsidRPr="00182533">
              <w:rPr>
                <w:b/>
                <w:bCs/>
                <w:sz w:val="20"/>
              </w:rPr>
              <w:t>BR</w:t>
            </w:r>
          </w:p>
        </w:tc>
        <w:tc>
          <w:tcPr>
            <w:tcW w:w="8220" w:type="dxa"/>
            <w:tcBorders>
              <w:top w:val="nil"/>
              <w:bottom w:val="nil"/>
            </w:tcBorders>
            <w:shd w:val="clear" w:color="auto" w:fill="auto"/>
          </w:tcPr>
          <w:p w14:paraId="09140D02" w14:textId="77777777" w:rsidR="0069322D" w:rsidRPr="00182533" w:rsidRDefault="0069322D" w:rsidP="00A57E18">
            <w:pPr>
              <w:spacing w:before="30" w:after="30"/>
              <w:jc w:val="left"/>
              <w:rPr>
                <w:sz w:val="20"/>
              </w:rPr>
            </w:pPr>
            <w:r w:rsidRPr="00182533">
              <w:rPr>
                <w:sz w:val="20"/>
              </w:rPr>
              <w:t>Registro para producción, archivo y reproducción; películas en televisión</w:t>
            </w:r>
          </w:p>
        </w:tc>
      </w:tr>
      <w:tr w:rsidR="0069322D" w:rsidRPr="00182533" w14:paraId="4179E15C" w14:textId="77777777" w:rsidTr="0069322D">
        <w:tc>
          <w:tcPr>
            <w:tcW w:w="1140" w:type="dxa"/>
            <w:tcBorders>
              <w:top w:val="nil"/>
              <w:bottom w:val="nil"/>
            </w:tcBorders>
            <w:shd w:val="clear" w:color="auto" w:fill="auto"/>
          </w:tcPr>
          <w:p w14:paraId="00583838" w14:textId="77777777" w:rsidR="0069322D" w:rsidRPr="00182533" w:rsidRDefault="0069322D" w:rsidP="000B4BD9">
            <w:pPr>
              <w:spacing w:before="30" w:after="30"/>
              <w:ind w:left="57"/>
              <w:jc w:val="left"/>
              <w:rPr>
                <w:b/>
                <w:bCs/>
                <w:sz w:val="20"/>
              </w:rPr>
            </w:pPr>
            <w:r w:rsidRPr="00182533">
              <w:rPr>
                <w:b/>
                <w:bCs/>
                <w:sz w:val="20"/>
              </w:rPr>
              <w:t>BS</w:t>
            </w:r>
          </w:p>
        </w:tc>
        <w:tc>
          <w:tcPr>
            <w:tcW w:w="8220" w:type="dxa"/>
            <w:tcBorders>
              <w:top w:val="nil"/>
              <w:bottom w:val="nil"/>
            </w:tcBorders>
            <w:shd w:val="clear" w:color="auto" w:fill="auto"/>
          </w:tcPr>
          <w:p w14:paraId="53716D45" w14:textId="77777777" w:rsidR="0069322D" w:rsidRPr="00182533" w:rsidRDefault="0069322D" w:rsidP="00A57E18">
            <w:pPr>
              <w:spacing w:before="30" w:after="30"/>
              <w:jc w:val="left"/>
              <w:rPr>
                <w:sz w:val="20"/>
              </w:rPr>
            </w:pPr>
            <w:r w:rsidRPr="00182533">
              <w:rPr>
                <w:sz w:val="20"/>
              </w:rPr>
              <w:t>Servicio de radiodifusión (sonora)</w:t>
            </w:r>
          </w:p>
        </w:tc>
      </w:tr>
      <w:tr w:rsidR="0069322D" w:rsidRPr="00182533" w14:paraId="4AA0E7C1" w14:textId="77777777" w:rsidTr="008B56B2">
        <w:tc>
          <w:tcPr>
            <w:tcW w:w="1140" w:type="dxa"/>
            <w:tcBorders>
              <w:top w:val="nil"/>
              <w:bottom w:val="nil"/>
            </w:tcBorders>
            <w:shd w:val="clear" w:color="auto" w:fill="auto"/>
          </w:tcPr>
          <w:p w14:paraId="7BC760DB" w14:textId="77777777" w:rsidR="0069322D" w:rsidRPr="00182533" w:rsidRDefault="0069322D" w:rsidP="000B4BD9">
            <w:pPr>
              <w:spacing w:before="30" w:after="30"/>
              <w:ind w:left="57"/>
              <w:jc w:val="left"/>
              <w:rPr>
                <w:b/>
                <w:bCs/>
                <w:sz w:val="20"/>
              </w:rPr>
            </w:pPr>
            <w:r w:rsidRPr="00182533">
              <w:rPr>
                <w:b/>
                <w:bCs/>
                <w:sz w:val="20"/>
              </w:rPr>
              <w:t>BT</w:t>
            </w:r>
          </w:p>
        </w:tc>
        <w:tc>
          <w:tcPr>
            <w:tcW w:w="8220" w:type="dxa"/>
            <w:tcBorders>
              <w:top w:val="nil"/>
              <w:bottom w:val="nil"/>
            </w:tcBorders>
            <w:shd w:val="clear" w:color="auto" w:fill="auto"/>
          </w:tcPr>
          <w:p w14:paraId="2ADBBAFB" w14:textId="77777777" w:rsidR="0069322D" w:rsidRPr="00182533" w:rsidRDefault="0069322D" w:rsidP="00A57E18">
            <w:pPr>
              <w:spacing w:before="30" w:after="30"/>
              <w:jc w:val="left"/>
              <w:rPr>
                <w:sz w:val="20"/>
              </w:rPr>
            </w:pPr>
            <w:r w:rsidRPr="00182533">
              <w:rPr>
                <w:sz w:val="20"/>
              </w:rPr>
              <w:t>Servicio de radiodifusión (televisión)</w:t>
            </w:r>
          </w:p>
        </w:tc>
      </w:tr>
      <w:tr w:rsidR="008B56B2" w:rsidRPr="00182533" w14:paraId="19F5FEB1" w14:textId="77777777" w:rsidTr="00EC4D79">
        <w:tc>
          <w:tcPr>
            <w:tcW w:w="1140" w:type="dxa"/>
            <w:tcBorders>
              <w:top w:val="nil"/>
              <w:bottom w:val="nil"/>
            </w:tcBorders>
            <w:shd w:val="clear" w:color="auto" w:fill="FFFFFF" w:themeFill="background1"/>
          </w:tcPr>
          <w:p w14:paraId="19E7B646" w14:textId="77777777" w:rsidR="0069322D" w:rsidRPr="00182533" w:rsidRDefault="0069322D" w:rsidP="000B4BD9">
            <w:pPr>
              <w:spacing w:before="30" w:after="30"/>
              <w:ind w:left="57"/>
              <w:jc w:val="left"/>
              <w:rPr>
                <w:b/>
                <w:bCs/>
                <w:sz w:val="20"/>
              </w:rPr>
            </w:pPr>
            <w:r w:rsidRPr="00182533">
              <w:rPr>
                <w:b/>
                <w:bCs/>
                <w:sz w:val="20"/>
              </w:rPr>
              <w:t>F</w:t>
            </w:r>
          </w:p>
        </w:tc>
        <w:tc>
          <w:tcPr>
            <w:tcW w:w="8220" w:type="dxa"/>
            <w:tcBorders>
              <w:top w:val="nil"/>
              <w:bottom w:val="nil"/>
            </w:tcBorders>
            <w:shd w:val="clear" w:color="auto" w:fill="FFFFFF" w:themeFill="background1"/>
          </w:tcPr>
          <w:p w14:paraId="69486921" w14:textId="77777777" w:rsidR="0069322D" w:rsidRPr="00182533" w:rsidRDefault="0069322D" w:rsidP="00A57E18">
            <w:pPr>
              <w:spacing w:before="30" w:after="30"/>
              <w:jc w:val="left"/>
              <w:rPr>
                <w:sz w:val="20"/>
              </w:rPr>
            </w:pPr>
            <w:r w:rsidRPr="00182533">
              <w:rPr>
                <w:sz w:val="20"/>
              </w:rPr>
              <w:t>Servicio fijo</w:t>
            </w:r>
          </w:p>
        </w:tc>
      </w:tr>
      <w:tr w:rsidR="00EC4D79" w:rsidRPr="00182533" w14:paraId="4D028541" w14:textId="77777777" w:rsidTr="00EC4D79">
        <w:tc>
          <w:tcPr>
            <w:tcW w:w="1140" w:type="dxa"/>
            <w:tcBorders>
              <w:top w:val="nil"/>
              <w:bottom w:val="nil"/>
            </w:tcBorders>
            <w:shd w:val="clear" w:color="auto" w:fill="F2F2F2" w:themeFill="background1" w:themeFillShade="F2"/>
          </w:tcPr>
          <w:p w14:paraId="0D388EC4" w14:textId="77777777" w:rsidR="0069322D" w:rsidRPr="00182533" w:rsidRDefault="0069322D" w:rsidP="000B4BD9">
            <w:pPr>
              <w:spacing w:before="30" w:after="30"/>
              <w:ind w:left="57"/>
              <w:jc w:val="left"/>
              <w:rPr>
                <w:b/>
                <w:bCs/>
                <w:color w:val="000080"/>
                <w:sz w:val="20"/>
              </w:rPr>
            </w:pPr>
            <w:r w:rsidRPr="00182533">
              <w:rPr>
                <w:b/>
                <w:bCs/>
                <w:color w:val="000080"/>
                <w:sz w:val="20"/>
              </w:rPr>
              <w:t>M</w:t>
            </w:r>
          </w:p>
        </w:tc>
        <w:tc>
          <w:tcPr>
            <w:tcW w:w="8220" w:type="dxa"/>
            <w:tcBorders>
              <w:top w:val="nil"/>
              <w:bottom w:val="nil"/>
            </w:tcBorders>
            <w:shd w:val="clear" w:color="auto" w:fill="F2F2F2" w:themeFill="background1" w:themeFillShade="F2"/>
          </w:tcPr>
          <w:p w14:paraId="4DC9AD19" w14:textId="77777777" w:rsidR="0069322D" w:rsidRPr="00182533" w:rsidRDefault="0069322D" w:rsidP="00A57E18">
            <w:pPr>
              <w:spacing w:before="30" w:after="30"/>
              <w:jc w:val="left"/>
              <w:rPr>
                <w:b/>
                <w:bCs/>
                <w:sz w:val="20"/>
              </w:rPr>
            </w:pPr>
            <w:r w:rsidRPr="00182533">
              <w:rPr>
                <w:b/>
                <w:bCs/>
                <w:color w:val="000080"/>
                <w:sz w:val="20"/>
              </w:rPr>
              <w:t>Servicios móviles, de radiodeterminación, de aficionados y otros servicios por satélite conexos</w:t>
            </w:r>
          </w:p>
        </w:tc>
      </w:tr>
      <w:tr w:rsidR="0069322D" w:rsidRPr="00182533" w14:paraId="08A6A99A" w14:textId="77777777" w:rsidTr="0069322D">
        <w:tc>
          <w:tcPr>
            <w:tcW w:w="1140" w:type="dxa"/>
            <w:tcBorders>
              <w:top w:val="nil"/>
              <w:bottom w:val="nil"/>
            </w:tcBorders>
            <w:shd w:val="clear" w:color="auto" w:fill="auto"/>
          </w:tcPr>
          <w:p w14:paraId="74BEDB0A" w14:textId="77777777" w:rsidR="0069322D" w:rsidRPr="00182533" w:rsidRDefault="0069322D" w:rsidP="000B4BD9">
            <w:pPr>
              <w:spacing w:before="30" w:after="30"/>
              <w:ind w:left="57"/>
              <w:jc w:val="left"/>
              <w:rPr>
                <w:b/>
                <w:bCs/>
                <w:sz w:val="20"/>
              </w:rPr>
            </w:pPr>
            <w:r w:rsidRPr="00182533">
              <w:rPr>
                <w:b/>
                <w:bCs/>
                <w:sz w:val="20"/>
              </w:rPr>
              <w:t>P</w:t>
            </w:r>
          </w:p>
        </w:tc>
        <w:tc>
          <w:tcPr>
            <w:tcW w:w="8220" w:type="dxa"/>
            <w:tcBorders>
              <w:top w:val="nil"/>
              <w:bottom w:val="nil"/>
            </w:tcBorders>
            <w:shd w:val="clear" w:color="auto" w:fill="auto"/>
          </w:tcPr>
          <w:p w14:paraId="58E5F2F6" w14:textId="77777777" w:rsidR="0069322D" w:rsidRPr="00182533" w:rsidRDefault="0069322D" w:rsidP="000B4BD9">
            <w:pPr>
              <w:spacing w:before="30" w:after="30"/>
              <w:jc w:val="left"/>
              <w:rPr>
                <w:sz w:val="20"/>
              </w:rPr>
            </w:pPr>
            <w:r w:rsidRPr="00182533">
              <w:rPr>
                <w:sz w:val="20"/>
              </w:rPr>
              <w:t>Propagación de las ondas radioeléctricas</w:t>
            </w:r>
          </w:p>
        </w:tc>
      </w:tr>
      <w:tr w:rsidR="0069322D" w:rsidRPr="00182533" w14:paraId="7B71E06B" w14:textId="77777777" w:rsidTr="0069322D">
        <w:tc>
          <w:tcPr>
            <w:tcW w:w="1140" w:type="dxa"/>
            <w:tcBorders>
              <w:top w:val="nil"/>
              <w:bottom w:val="nil"/>
            </w:tcBorders>
            <w:shd w:val="clear" w:color="auto" w:fill="auto"/>
          </w:tcPr>
          <w:p w14:paraId="7CC53170" w14:textId="77777777" w:rsidR="0069322D" w:rsidRPr="00182533" w:rsidRDefault="0069322D" w:rsidP="000B4BD9">
            <w:pPr>
              <w:spacing w:before="30" w:after="30"/>
              <w:ind w:left="57"/>
              <w:jc w:val="left"/>
              <w:rPr>
                <w:b/>
                <w:bCs/>
                <w:sz w:val="20"/>
              </w:rPr>
            </w:pPr>
            <w:r w:rsidRPr="00182533">
              <w:rPr>
                <w:b/>
                <w:bCs/>
                <w:sz w:val="20"/>
              </w:rPr>
              <w:t>RA</w:t>
            </w:r>
          </w:p>
        </w:tc>
        <w:tc>
          <w:tcPr>
            <w:tcW w:w="8220" w:type="dxa"/>
            <w:tcBorders>
              <w:top w:val="nil"/>
              <w:bottom w:val="nil"/>
            </w:tcBorders>
            <w:shd w:val="clear" w:color="auto" w:fill="auto"/>
          </w:tcPr>
          <w:p w14:paraId="3406943E" w14:textId="77777777" w:rsidR="0069322D" w:rsidRPr="00182533" w:rsidRDefault="0069322D" w:rsidP="00A57E18">
            <w:pPr>
              <w:spacing w:before="30" w:after="30"/>
              <w:jc w:val="left"/>
              <w:rPr>
                <w:sz w:val="20"/>
              </w:rPr>
            </w:pPr>
            <w:r w:rsidRPr="00182533">
              <w:rPr>
                <w:sz w:val="20"/>
              </w:rPr>
              <w:t>Radioastronomía</w:t>
            </w:r>
          </w:p>
        </w:tc>
      </w:tr>
      <w:tr w:rsidR="0069322D" w:rsidRPr="00182533" w14:paraId="3FFD37EC" w14:textId="77777777" w:rsidTr="0069322D">
        <w:tc>
          <w:tcPr>
            <w:tcW w:w="1140" w:type="dxa"/>
            <w:tcBorders>
              <w:top w:val="nil"/>
              <w:bottom w:val="nil"/>
            </w:tcBorders>
            <w:shd w:val="clear" w:color="auto" w:fill="auto"/>
          </w:tcPr>
          <w:p w14:paraId="5ABB572A" w14:textId="77777777" w:rsidR="0069322D" w:rsidRPr="00182533" w:rsidRDefault="0069322D" w:rsidP="000B4BD9">
            <w:pPr>
              <w:spacing w:before="30" w:after="30"/>
              <w:ind w:left="57"/>
              <w:jc w:val="left"/>
              <w:rPr>
                <w:b/>
                <w:bCs/>
                <w:sz w:val="20"/>
              </w:rPr>
            </w:pPr>
            <w:r w:rsidRPr="00182533">
              <w:rPr>
                <w:b/>
                <w:bCs/>
                <w:sz w:val="20"/>
              </w:rPr>
              <w:t>RS</w:t>
            </w:r>
          </w:p>
        </w:tc>
        <w:tc>
          <w:tcPr>
            <w:tcW w:w="8220" w:type="dxa"/>
            <w:tcBorders>
              <w:top w:val="nil"/>
              <w:bottom w:val="nil"/>
            </w:tcBorders>
            <w:shd w:val="clear" w:color="auto" w:fill="auto"/>
          </w:tcPr>
          <w:p w14:paraId="600BCE7B" w14:textId="77777777" w:rsidR="0069322D" w:rsidRPr="00182533" w:rsidRDefault="0069322D" w:rsidP="00A57E18">
            <w:pPr>
              <w:spacing w:before="30" w:after="30"/>
              <w:jc w:val="left"/>
              <w:rPr>
                <w:sz w:val="20"/>
              </w:rPr>
            </w:pPr>
            <w:r w:rsidRPr="00182533">
              <w:rPr>
                <w:sz w:val="20"/>
              </w:rPr>
              <w:t>Sistemas de detección a distancia</w:t>
            </w:r>
          </w:p>
        </w:tc>
      </w:tr>
      <w:tr w:rsidR="0069322D" w:rsidRPr="00182533" w14:paraId="2477B8F5" w14:textId="77777777" w:rsidTr="00EC4D79">
        <w:tc>
          <w:tcPr>
            <w:tcW w:w="1140" w:type="dxa"/>
            <w:tcBorders>
              <w:top w:val="nil"/>
              <w:bottom w:val="nil"/>
            </w:tcBorders>
            <w:shd w:val="clear" w:color="auto" w:fill="auto"/>
          </w:tcPr>
          <w:p w14:paraId="70574082" w14:textId="77777777" w:rsidR="0069322D" w:rsidRPr="00182533" w:rsidRDefault="0069322D" w:rsidP="000B4BD9">
            <w:pPr>
              <w:spacing w:before="30" w:after="30"/>
              <w:ind w:left="57"/>
              <w:jc w:val="left"/>
              <w:rPr>
                <w:b/>
                <w:bCs/>
                <w:sz w:val="20"/>
              </w:rPr>
            </w:pPr>
            <w:r w:rsidRPr="00182533">
              <w:rPr>
                <w:b/>
                <w:bCs/>
                <w:sz w:val="20"/>
              </w:rPr>
              <w:t>S</w:t>
            </w:r>
          </w:p>
        </w:tc>
        <w:tc>
          <w:tcPr>
            <w:tcW w:w="8220" w:type="dxa"/>
            <w:tcBorders>
              <w:top w:val="nil"/>
              <w:bottom w:val="nil"/>
            </w:tcBorders>
            <w:shd w:val="clear" w:color="auto" w:fill="auto"/>
          </w:tcPr>
          <w:p w14:paraId="5E52AB05" w14:textId="77777777" w:rsidR="0069322D" w:rsidRPr="00182533" w:rsidRDefault="0069322D" w:rsidP="000B4BD9">
            <w:pPr>
              <w:spacing w:before="30" w:after="30"/>
              <w:jc w:val="left"/>
              <w:rPr>
                <w:sz w:val="20"/>
              </w:rPr>
            </w:pPr>
            <w:r w:rsidRPr="00182533">
              <w:rPr>
                <w:sz w:val="20"/>
              </w:rPr>
              <w:t>Servicio fijo por satélite</w:t>
            </w:r>
          </w:p>
        </w:tc>
      </w:tr>
      <w:tr w:rsidR="00EC4D79" w:rsidRPr="00182533" w14:paraId="347057B2" w14:textId="77777777" w:rsidTr="00EC4D79">
        <w:tc>
          <w:tcPr>
            <w:tcW w:w="1140" w:type="dxa"/>
            <w:tcBorders>
              <w:top w:val="nil"/>
              <w:bottom w:val="nil"/>
            </w:tcBorders>
            <w:shd w:val="clear" w:color="auto" w:fill="FFFFFF" w:themeFill="background1"/>
          </w:tcPr>
          <w:p w14:paraId="1FFF5630" w14:textId="77777777" w:rsidR="0069322D" w:rsidRPr="00182533" w:rsidRDefault="0069322D" w:rsidP="000B4BD9">
            <w:pPr>
              <w:spacing w:before="30" w:after="30"/>
              <w:ind w:left="57"/>
              <w:jc w:val="left"/>
              <w:rPr>
                <w:b/>
                <w:bCs/>
                <w:sz w:val="20"/>
              </w:rPr>
            </w:pPr>
            <w:r w:rsidRPr="00182533">
              <w:rPr>
                <w:b/>
                <w:bCs/>
                <w:sz w:val="20"/>
              </w:rPr>
              <w:t>SA</w:t>
            </w:r>
          </w:p>
        </w:tc>
        <w:tc>
          <w:tcPr>
            <w:tcW w:w="8220" w:type="dxa"/>
            <w:tcBorders>
              <w:top w:val="nil"/>
              <w:bottom w:val="nil"/>
            </w:tcBorders>
            <w:shd w:val="clear" w:color="auto" w:fill="FFFFFF" w:themeFill="background1"/>
          </w:tcPr>
          <w:p w14:paraId="219A3858" w14:textId="77777777" w:rsidR="0069322D" w:rsidRPr="00182533" w:rsidRDefault="0069322D" w:rsidP="000B4BD9">
            <w:pPr>
              <w:spacing w:before="30" w:after="30"/>
              <w:jc w:val="left"/>
              <w:rPr>
                <w:sz w:val="20"/>
              </w:rPr>
            </w:pPr>
            <w:r w:rsidRPr="00182533">
              <w:rPr>
                <w:sz w:val="20"/>
              </w:rPr>
              <w:t>Aplicaciones espaciales y meteorología</w:t>
            </w:r>
          </w:p>
        </w:tc>
      </w:tr>
      <w:tr w:rsidR="0069322D" w:rsidRPr="00182533" w14:paraId="3D279145" w14:textId="77777777" w:rsidTr="0069322D">
        <w:tc>
          <w:tcPr>
            <w:tcW w:w="1140" w:type="dxa"/>
            <w:tcBorders>
              <w:top w:val="nil"/>
            </w:tcBorders>
          </w:tcPr>
          <w:p w14:paraId="54E10554" w14:textId="77777777" w:rsidR="0069322D" w:rsidRPr="00182533" w:rsidRDefault="0069322D" w:rsidP="000B4BD9">
            <w:pPr>
              <w:spacing w:before="30" w:after="30"/>
              <w:ind w:left="57"/>
              <w:jc w:val="left"/>
              <w:rPr>
                <w:b/>
                <w:bCs/>
                <w:sz w:val="20"/>
              </w:rPr>
            </w:pPr>
            <w:r w:rsidRPr="00182533">
              <w:rPr>
                <w:b/>
                <w:bCs/>
                <w:sz w:val="20"/>
              </w:rPr>
              <w:t>SF</w:t>
            </w:r>
          </w:p>
        </w:tc>
        <w:tc>
          <w:tcPr>
            <w:tcW w:w="8220" w:type="dxa"/>
            <w:tcBorders>
              <w:top w:val="nil"/>
            </w:tcBorders>
          </w:tcPr>
          <w:p w14:paraId="57965429" w14:textId="77777777" w:rsidR="0069322D" w:rsidRPr="00182533" w:rsidRDefault="0069322D" w:rsidP="000B4BD9">
            <w:pPr>
              <w:spacing w:before="30" w:after="30"/>
              <w:jc w:val="left"/>
              <w:rPr>
                <w:bCs/>
                <w:sz w:val="20"/>
              </w:rPr>
            </w:pPr>
            <w:r w:rsidRPr="00182533">
              <w:rPr>
                <w:bCs/>
                <w:sz w:val="20"/>
              </w:rPr>
              <w:t>Compartición de frecuencias y coordinación entre los sistemas del servicio fijo por satélite y del servicio fijo</w:t>
            </w:r>
          </w:p>
        </w:tc>
      </w:tr>
      <w:tr w:rsidR="0069322D" w:rsidRPr="00182533" w14:paraId="76DE709B" w14:textId="77777777" w:rsidTr="0069322D">
        <w:tc>
          <w:tcPr>
            <w:tcW w:w="1140" w:type="dxa"/>
            <w:shd w:val="clear" w:color="auto" w:fill="auto"/>
          </w:tcPr>
          <w:p w14:paraId="31FCDEE1" w14:textId="77777777" w:rsidR="0069322D" w:rsidRPr="00182533" w:rsidRDefault="0069322D" w:rsidP="000B4BD9">
            <w:pPr>
              <w:spacing w:before="30" w:after="30"/>
              <w:ind w:left="57"/>
              <w:jc w:val="left"/>
              <w:rPr>
                <w:b/>
                <w:bCs/>
                <w:sz w:val="20"/>
              </w:rPr>
            </w:pPr>
            <w:r w:rsidRPr="00182533">
              <w:rPr>
                <w:b/>
                <w:bCs/>
                <w:sz w:val="20"/>
              </w:rPr>
              <w:t>SM</w:t>
            </w:r>
          </w:p>
        </w:tc>
        <w:tc>
          <w:tcPr>
            <w:tcW w:w="8220" w:type="dxa"/>
            <w:shd w:val="clear" w:color="auto" w:fill="auto"/>
          </w:tcPr>
          <w:p w14:paraId="4CFF3D45" w14:textId="77777777" w:rsidR="0069322D" w:rsidRPr="00182533" w:rsidRDefault="0069322D" w:rsidP="000B4BD9">
            <w:pPr>
              <w:spacing w:before="30" w:after="30"/>
              <w:jc w:val="left"/>
              <w:rPr>
                <w:sz w:val="20"/>
              </w:rPr>
            </w:pPr>
            <w:r w:rsidRPr="00182533">
              <w:rPr>
                <w:sz w:val="20"/>
              </w:rPr>
              <w:t>Gestión del espectro</w:t>
            </w:r>
          </w:p>
        </w:tc>
      </w:tr>
      <w:tr w:rsidR="0069322D" w:rsidRPr="00182533" w14:paraId="40500A71" w14:textId="77777777" w:rsidTr="0069322D">
        <w:tc>
          <w:tcPr>
            <w:tcW w:w="1140" w:type="dxa"/>
          </w:tcPr>
          <w:p w14:paraId="4E92E3C4" w14:textId="77777777" w:rsidR="0069322D" w:rsidRPr="00182533" w:rsidRDefault="0069322D" w:rsidP="000B4BD9">
            <w:pPr>
              <w:spacing w:before="30" w:after="30"/>
              <w:ind w:left="57"/>
              <w:jc w:val="left"/>
              <w:rPr>
                <w:b/>
                <w:bCs/>
                <w:sz w:val="20"/>
              </w:rPr>
            </w:pPr>
            <w:r w:rsidRPr="00182533">
              <w:rPr>
                <w:b/>
                <w:bCs/>
                <w:sz w:val="20"/>
              </w:rPr>
              <w:t>SNG</w:t>
            </w:r>
          </w:p>
        </w:tc>
        <w:tc>
          <w:tcPr>
            <w:tcW w:w="8220" w:type="dxa"/>
          </w:tcPr>
          <w:p w14:paraId="7438C0F9" w14:textId="77777777" w:rsidR="0069322D" w:rsidRPr="00182533" w:rsidRDefault="0069322D" w:rsidP="000B4BD9">
            <w:pPr>
              <w:spacing w:before="30" w:after="30"/>
              <w:jc w:val="left"/>
              <w:rPr>
                <w:bCs/>
                <w:sz w:val="20"/>
              </w:rPr>
            </w:pPr>
            <w:r w:rsidRPr="00182533">
              <w:rPr>
                <w:bCs/>
                <w:sz w:val="20"/>
              </w:rPr>
              <w:t>Periodismo electrónico por satélite</w:t>
            </w:r>
          </w:p>
        </w:tc>
      </w:tr>
      <w:tr w:rsidR="0069322D" w:rsidRPr="00182533" w14:paraId="3A4E9612" w14:textId="77777777" w:rsidTr="0069322D">
        <w:tc>
          <w:tcPr>
            <w:tcW w:w="1140" w:type="dxa"/>
          </w:tcPr>
          <w:p w14:paraId="59AD5FCD" w14:textId="77777777" w:rsidR="0069322D" w:rsidRPr="00182533" w:rsidRDefault="0069322D" w:rsidP="000B4BD9">
            <w:pPr>
              <w:spacing w:before="30" w:after="30"/>
              <w:ind w:left="57"/>
              <w:jc w:val="left"/>
              <w:rPr>
                <w:b/>
                <w:bCs/>
                <w:sz w:val="20"/>
              </w:rPr>
            </w:pPr>
            <w:r w:rsidRPr="00182533">
              <w:rPr>
                <w:b/>
                <w:bCs/>
                <w:sz w:val="20"/>
              </w:rPr>
              <w:t>TF</w:t>
            </w:r>
          </w:p>
        </w:tc>
        <w:tc>
          <w:tcPr>
            <w:tcW w:w="8220" w:type="dxa"/>
          </w:tcPr>
          <w:p w14:paraId="6B4111A3" w14:textId="77777777" w:rsidR="0069322D" w:rsidRPr="00182533" w:rsidRDefault="0069322D" w:rsidP="000B4BD9">
            <w:pPr>
              <w:spacing w:before="30" w:after="30"/>
              <w:jc w:val="left"/>
              <w:rPr>
                <w:bCs/>
                <w:sz w:val="20"/>
              </w:rPr>
            </w:pPr>
            <w:r w:rsidRPr="00182533">
              <w:rPr>
                <w:bCs/>
                <w:sz w:val="20"/>
              </w:rPr>
              <w:t>Emisiones de frecuencias patrón y señales horarias</w:t>
            </w:r>
          </w:p>
        </w:tc>
      </w:tr>
      <w:tr w:rsidR="0069322D" w:rsidRPr="00182533" w14:paraId="5B8715D2" w14:textId="77777777" w:rsidTr="0069322D">
        <w:tc>
          <w:tcPr>
            <w:tcW w:w="1140" w:type="dxa"/>
          </w:tcPr>
          <w:p w14:paraId="73E0141E" w14:textId="77777777" w:rsidR="0069322D" w:rsidRPr="00182533" w:rsidRDefault="0069322D" w:rsidP="000B4BD9">
            <w:pPr>
              <w:spacing w:before="30" w:after="30"/>
              <w:ind w:left="57"/>
              <w:jc w:val="left"/>
              <w:rPr>
                <w:b/>
                <w:bCs/>
                <w:sz w:val="20"/>
              </w:rPr>
            </w:pPr>
            <w:r w:rsidRPr="00182533">
              <w:rPr>
                <w:b/>
                <w:bCs/>
                <w:sz w:val="20"/>
              </w:rPr>
              <w:t>V</w:t>
            </w:r>
          </w:p>
        </w:tc>
        <w:tc>
          <w:tcPr>
            <w:tcW w:w="8220" w:type="dxa"/>
          </w:tcPr>
          <w:p w14:paraId="7670AC18" w14:textId="77777777" w:rsidR="0069322D" w:rsidRPr="00182533" w:rsidRDefault="0069322D" w:rsidP="000B4BD9">
            <w:pPr>
              <w:spacing w:before="30" w:after="140"/>
              <w:jc w:val="left"/>
              <w:rPr>
                <w:bCs/>
                <w:sz w:val="20"/>
              </w:rPr>
            </w:pPr>
            <w:r w:rsidRPr="00182533">
              <w:rPr>
                <w:bCs/>
                <w:sz w:val="20"/>
              </w:rPr>
              <w:t>Vocabulario y cuestiones afines</w:t>
            </w:r>
          </w:p>
        </w:tc>
      </w:tr>
    </w:tbl>
    <w:p w14:paraId="685CF1ED" w14:textId="77777777" w:rsidR="0069322D" w:rsidRPr="00182533" w:rsidRDefault="0069322D" w:rsidP="0069322D">
      <w:pPr>
        <w:spacing w:before="0" w:after="140"/>
        <w:jc w:val="center"/>
        <w:rPr>
          <w:sz w:val="20"/>
        </w:rPr>
      </w:pPr>
    </w:p>
    <w:tbl>
      <w:tblPr>
        <w:tblpPr w:leftFromText="180" w:rightFromText="180" w:vertAnchor="text" w:tblpX="-5771" w:tblpY="-4031"/>
        <w:tblW w:w="0" w:type="auto"/>
        <w:tblLook w:val="0000" w:firstRow="0" w:lastRow="0" w:firstColumn="0" w:lastColumn="0" w:noHBand="0" w:noVBand="0"/>
      </w:tblPr>
      <w:tblGrid>
        <w:gridCol w:w="720"/>
      </w:tblGrid>
      <w:tr w:rsidR="0069322D" w:rsidRPr="00182533" w14:paraId="0C873089" w14:textId="77777777" w:rsidTr="000B4BD9">
        <w:tc>
          <w:tcPr>
            <w:tcW w:w="720" w:type="dxa"/>
          </w:tcPr>
          <w:p w14:paraId="50BA0CBB" w14:textId="77777777" w:rsidR="0069322D" w:rsidRPr="00182533" w:rsidRDefault="0069322D" w:rsidP="000B4BD9">
            <w:pPr>
              <w:spacing w:before="0"/>
              <w:jc w:val="center"/>
              <w:rPr>
                <w:sz w:val="22"/>
              </w:rPr>
            </w:pPr>
          </w:p>
        </w:tc>
      </w:tr>
    </w:tbl>
    <w:tbl>
      <w:tblPr>
        <w:tblStyle w:val="TableGrid"/>
        <w:tblW w:w="5000" w:type="pct"/>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609"/>
      </w:tblGrid>
      <w:tr w:rsidR="0069322D" w:rsidRPr="00182533" w14:paraId="5C9B9DBC" w14:textId="77777777" w:rsidTr="00B96572">
        <w:tc>
          <w:tcPr>
            <w:tcW w:w="9360" w:type="dxa"/>
          </w:tcPr>
          <w:p w14:paraId="395DC000" w14:textId="77777777" w:rsidR="0069322D" w:rsidRPr="00182533" w:rsidRDefault="0069322D" w:rsidP="00B96572">
            <w:pPr>
              <w:spacing w:before="92" w:after="92"/>
              <w:rPr>
                <w:rFonts w:ascii="Times New Roman" w:hAnsi="Times New Roman" w:cs="Times New Roman"/>
                <w:i/>
                <w:iCs/>
                <w:sz w:val="20"/>
              </w:rPr>
            </w:pPr>
            <w:r w:rsidRPr="00182533">
              <w:rPr>
                <w:rFonts w:ascii="Times New Roman" w:hAnsi="Times New Roman" w:cs="Times New Roman"/>
                <w:b/>
                <w:bCs/>
                <w:i/>
                <w:iCs/>
                <w:sz w:val="20"/>
              </w:rPr>
              <w:t>Nota</w:t>
            </w:r>
            <w:r w:rsidRPr="00182533">
              <w:rPr>
                <w:rFonts w:ascii="Times New Roman" w:hAnsi="Times New Roman" w:cs="Times New Roman"/>
                <w:i/>
                <w:iCs/>
                <w:sz w:val="20"/>
              </w:rPr>
              <w:t>: Esta Recomendación UIT-R fue aprobada en inglés conforme al procedimiento detallado en la Resolución UIT</w:t>
            </w:r>
            <w:r w:rsidR="00B96572" w:rsidRPr="00182533">
              <w:rPr>
                <w:rFonts w:ascii="Times New Roman" w:hAnsi="Times New Roman" w:cs="Times New Roman"/>
                <w:i/>
                <w:iCs/>
                <w:sz w:val="20"/>
              </w:rPr>
              <w:noBreakHyphen/>
            </w:r>
            <w:r w:rsidRPr="00182533">
              <w:rPr>
                <w:rFonts w:ascii="Times New Roman" w:hAnsi="Times New Roman" w:cs="Times New Roman"/>
                <w:i/>
                <w:iCs/>
                <w:sz w:val="20"/>
              </w:rPr>
              <w:t>R</w:t>
            </w:r>
            <w:r w:rsidR="00B96572" w:rsidRPr="00182533">
              <w:rPr>
                <w:rFonts w:ascii="Times New Roman" w:hAnsi="Times New Roman" w:cs="Times New Roman"/>
                <w:i/>
                <w:iCs/>
                <w:sz w:val="20"/>
              </w:rPr>
              <w:t> </w:t>
            </w:r>
            <w:r w:rsidRPr="00182533">
              <w:rPr>
                <w:rFonts w:ascii="Times New Roman" w:hAnsi="Times New Roman" w:cs="Times New Roman"/>
                <w:i/>
                <w:iCs/>
                <w:sz w:val="20"/>
              </w:rPr>
              <w:t>1.</w:t>
            </w:r>
          </w:p>
        </w:tc>
      </w:tr>
    </w:tbl>
    <w:p w14:paraId="58FF180D" w14:textId="77777777" w:rsidR="0069322D" w:rsidRPr="00182533" w:rsidRDefault="0069322D" w:rsidP="0069322D">
      <w:pPr>
        <w:spacing w:before="0"/>
        <w:jc w:val="center"/>
        <w:rPr>
          <w:sz w:val="22"/>
        </w:rPr>
      </w:pPr>
    </w:p>
    <w:p w14:paraId="4D4A93FF" w14:textId="77777777" w:rsidR="0069322D" w:rsidRPr="00182533" w:rsidRDefault="0069322D" w:rsidP="0069322D">
      <w:pPr>
        <w:spacing w:before="60"/>
        <w:jc w:val="right"/>
        <w:rPr>
          <w:i/>
          <w:iCs/>
          <w:sz w:val="20"/>
        </w:rPr>
      </w:pPr>
      <w:r w:rsidRPr="00182533">
        <w:rPr>
          <w:i/>
          <w:iCs/>
          <w:sz w:val="20"/>
        </w:rPr>
        <w:t>Publicación electrónica</w:t>
      </w:r>
    </w:p>
    <w:p w14:paraId="411C7F58" w14:textId="651BC6B0" w:rsidR="0069322D" w:rsidRPr="00182533" w:rsidRDefault="0069322D" w:rsidP="0069322D">
      <w:pPr>
        <w:spacing w:before="0" w:after="40"/>
        <w:jc w:val="right"/>
        <w:rPr>
          <w:sz w:val="20"/>
        </w:rPr>
      </w:pPr>
      <w:r w:rsidRPr="00182533">
        <w:rPr>
          <w:sz w:val="20"/>
        </w:rPr>
        <w:t>Ginebra, 20</w:t>
      </w:r>
      <w:r w:rsidR="00B96572" w:rsidRPr="00182533">
        <w:rPr>
          <w:sz w:val="20"/>
        </w:rPr>
        <w:t>2</w:t>
      </w:r>
      <w:r w:rsidR="003A6D09" w:rsidRPr="00182533">
        <w:rPr>
          <w:sz w:val="20"/>
        </w:rPr>
        <w:t>4</w:t>
      </w:r>
    </w:p>
    <w:p w14:paraId="7D4E2769" w14:textId="77777777" w:rsidR="0069322D" w:rsidRPr="00182533" w:rsidRDefault="0069322D" w:rsidP="0069322D">
      <w:pPr>
        <w:spacing w:before="0" w:after="120"/>
        <w:jc w:val="center"/>
        <w:rPr>
          <w:sz w:val="22"/>
        </w:rPr>
      </w:pPr>
    </w:p>
    <w:p w14:paraId="3A4ADC2F" w14:textId="0126F154" w:rsidR="0069322D" w:rsidRPr="00182533" w:rsidRDefault="0069322D" w:rsidP="0069322D">
      <w:pPr>
        <w:spacing w:before="0"/>
        <w:jc w:val="center"/>
        <w:rPr>
          <w:sz w:val="20"/>
        </w:rPr>
      </w:pPr>
      <w:r w:rsidRPr="00182533">
        <w:rPr>
          <w:sz w:val="20"/>
        </w:rPr>
        <w:sym w:font="Symbol" w:char="F0E3"/>
      </w:r>
      <w:r w:rsidRPr="00182533">
        <w:rPr>
          <w:sz w:val="20"/>
        </w:rPr>
        <w:t xml:space="preserve"> UIT </w:t>
      </w:r>
      <w:bookmarkStart w:id="1" w:name="iiannee"/>
      <w:bookmarkEnd w:id="1"/>
      <w:r w:rsidRPr="00182533">
        <w:rPr>
          <w:sz w:val="20"/>
        </w:rPr>
        <w:t>20</w:t>
      </w:r>
      <w:r w:rsidR="00B96572" w:rsidRPr="00182533">
        <w:rPr>
          <w:sz w:val="20"/>
        </w:rPr>
        <w:t>2</w:t>
      </w:r>
      <w:r w:rsidR="003A6D09" w:rsidRPr="00182533">
        <w:rPr>
          <w:sz w:val="20"/>
        </w:rPr>
        <w:t>4</w:t>
      </w:r>
    </w:p>
    <w:p w14:paraId="64EDC66C" w14:textId="77777777" w:rsidR="00D5024B" w:rsidRPr="00182533" w:rsidRDefault="0069322D" w:rsidP="0069322D">
      <w:pPr>
        <w:rPr>
          <w:sz w:val="18"/>
          <w:szCs w:val="18"/>
        </w:rPr>
      </w:pPr>
      <w:r w:rsidRPr="00182533">
        <w:rPr>
          <w:sz w:val="18"/>
          <w:szCs w:val="18"/>
        </w:rPr>
        <w:t>Reservados todos los derechos. Ninguna parte de esta publicación puede reproducirse por ningún procedimiento sin previa autorización escrita por parte de la UIT.</w:t>
      </w:r>
    </w:p>
    <w:p w14:paraId="10E204CA" w14:textId="77777777" w:rsidR="007565CC" w:rsidRPr="00182533" w:rsidRDefault="007565CC" w:rsidP="00A971A1">
      <w:pPr>
        <w:spacing w:before="160"/>
        <w:rPr>
          <w:i/>
          <w:sz w:val="20"/>
        </w:rPr>
        <w:sectPr w:rsidR="007565CC" w:rsidRPr="00182533"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49DE6DE8" w14:textId="68A79A8E" w:rsidR="00B874C6" w:rsidRPr="00182533" w:rsidRDefault="00F17CED" w:rsidP="009803F2">
      <w:pPr>
        <w:pStyle w:val="RecNo"/>
        <w:spacing w:before="0"/>
      </w:pPr>
      <w:bookmarkStart w:id="2" w:name="irecnoe"/>
      <w:bookmarkEnd w:id="2"/>
      <w:r w:rsidRPr="00182533">
        <w:lastRenderedPageBreak/>
        <w:t>RECOMENDACIÓN</w:t>
      </w:r>
      <w:r w:rsidR="00B874C6" w:rsidRPr="00182533">
        <w:t xml:space="preserve">  </w:t>
      </w:r>
      <w:r w:rsidR="00A25EE2" w:rsidRPr="00182533">
        <w:rPr>
          <w:rStyle w:val="href"/>
        </w:rPr>
        <w:t>UI</w:t>
      </w:r>
      <w:r w:rsidR="00B874C6" w:rsidRPr="00182533">
        <w:rPr>
          <w:rStyle w:val="href"/>
        </w:rPr>
        <w:t xml:space="preserve">T-R  </w:t>
      </w:r>
      <w:r w:rsidR="00EC4D79" w:rsidRPr="00182533">
        <w:rPr>
          <w:rStyle w:val="href"/>
        </w:rPr>
        <w:t>M</w:t>
      </w:r>
      <w:r w:rsidR="00B874C6" w:rsidRPr="00182533">
        <w:rPr>
          <w:rStyle w:val="href"/>
        </w:rPr>
        <w:t>.</w:t>
      </w:r>
      <w:r w:rsidR="003A6D09" w:rsidRPr="00182533">
        <w:rPr>
          <w:rStyle w:val="href"/>
        </w:rPr>
        <w:t>2012-6</w:t>
      </w:r>
    </w:p>
    <w:p w14:paraId="00E1232A" w14:textId="294045EB" w:rsidR="003A6D09" w:rsidRPr="00182533" w:rsidRDefault="003A6D09" w:rsidP="003A6D09">
      <w:pPr>
        <w:pStyle w:val="Rectitle"/>
      </w:pPr>
      <w:r w:rsidRPr="00182533">
        <w:t>Especificaciones detalladas de las interfaces radioeléctricas terrenales</w:t>
      </w:r>
      <w:r w:rsidR="009D48FF">
        <w:t xml:space="preserve"> </w:t>
      </w:r>
      <w:r w:rsidR="00A41AD6">
        <w:br/>
      </w:r>
      <w:r w:rsidRPr="00182533">
        <w:t>de las telecomunicaciones móviles internacionales-avanzadas</w:t>
      </w:r>
      <w:r w:rsidR="009D48FF">
        <w:t xml:space="preserve"> </w:t>
      </w:r>
      <w:r w:rsidR="00A41AD6">
        <w:br/>
      </w:r>
      <w:r w:rsidRPr="00182533">
        <w:t>(IMT-Avanzadas)</w:t>
      </w:r>
    </w:p>
    <w:p w14:paraId="20E0514F" w14:textId="50DCE541" w:rsidR="003A6D09" w:rsidRPr="00182533" w:rsidRDefault="003A6D09" w:rsidP="003A6D09">
      <w:pPr>
        <w:pStyle w:val="Recdate"/>
      </w:pPr>
      <w:r w:rsidRPr="00182533">
        <w:t>(2012-2014-2015-2018-2019-2022-2023)</w:t>
      </w:r>
    </w:p>
    <w:p w14:paraId="501B905E" w14:textId="77777777" w:rsidR="003A6D09" w:rsidRPr="00182533" w:rsidRDefault="003A6D09" w:rsidP="001C2454">
      <w:pPr>
        <w:pStyle w:val="HeadingSum"/>
        <w:rPr>
          <w:lang w:val="es-ES"/>
        </w:rPr>
      </w:pPr>
      <w:r w:rsidRPr="00182533">
        <w:rPr>
          <w:lang w:val="es-ES"/>
        </w:rPr>
        <w:t>Cometido</w:t>
      </w:r>
    </w:p>
    <w:p w14:paraId="4C7E5950" w14:textId="77777777" w:rsidR="003A6D09" w:rsidRPr="00182533" w:rsidRDefault="003A6D09" w:rsidP="002E1E51">
      <w:pPr>
        <w:pStyle w:val="Sumary"/>
        <w:spacing w:after="120"/>
        <w:rPr>
          <w:lang w:val="es-ES"/>
        </w:rPr>
      </w:pPr>
      <w:r w:rsidRPr="00182533">
        <w:rPr>
          <w:lang w:val="es-ES"/>
        </w:rPr>
        <w:t>En la presente Recomendación se identifican las tecnologías de la interfaz radioeléctrica terrenal de las telecomunicaciones móviles internacionales avanzadas (IMT-Avanzadas) y se presentan las especificaciones detalladas de la interfaz radioeléctrica.</w:t>
      </w:r>
    </w:p>
    <w:p w14:paraId="263532DF" w14:textId="77777777" w:rsidR="003A6D09" w:rsidRPr="00182533" w:rsidRDefault="003A6D09" w:rsidP="001C2454">
      <w:pPr>
        <w:pStyle w:val="Sumary"/>
        <w:rPr>
          <w:lang w:val="es-ES"/>
        </w:rPr>
      </w:pPr>
      <w:r w:rsidRPr="00182533">
        <w:rPr>
          <w:lang w:val="es-ES"/>
        </w:rPr>
        <w:t>En estas especificaciones de la interfaz radioeléctrica se detallan las características y parámetros de las IMT</w:t>
      </w:r>
      <w:r w:rsidRPr="00182533">
        <w:rPr>
          <w:lang w:val="es-ES"/>
        </w:rPr>
        <w:noBreakHyphen/>
        <w:t>Avanzadas. En la presente Recomendación se contempla la capacidad de lograr la compatibilidad a nivel mundial, la itinerancia internacional y el acceso a los servicios de datos de alta velocidad.</w:t>
      </w:r>
    </w:p>
    <w:p w14:paraId="61ED6290" w14:textId="77777777" w:rsidR="003A6D09" w:rsidRPr="00182533" w:rsidRDefault="003A6D09" w:rsidP="001C2454">
      <w:pPr>
        <w:pStyle w:val="Headingb"/>
      </w:pPr>
      <w:r w:rsidRPr="00182533">
        <w:t>Palabras clave</w:t>
      </w:r>
    </w:p>
    <w:p w14:paraId="6AEB0813" w14:textId="77777777" w:rsidR="003A6D09" w:rsidRPr="00182533" w:rsidRDefault="003A6D09" w:rsidP="003A6D09">
      <w:r w:rsidRPr="00182533">
        <w:t>Especificaciones de interfaces radioeléctricas, IMT, IMT-Avanzadas, LTE-Avanzada, LTE</w:t>
      </w:r>
      <w:r w:rsidRPr="00182533">
        <w:noBreakHyphen/>
        <w:t>Avanzada Pro, MAN Inalámbrica-Avanzada</w:t>
      </w:r>
    </w:p>
    <w:p w14:paraId="55A1B1F8" w14:textId="28E0D428" w:rsidR="003A6D09" w:rsidRPr="00182533" w:rsidRDefault="003A6D09" w:rsidP="001C2454">
      <w:pPr>
        <w:pStyle w:val="Headingb"/>
      </w:pPr>
      <w:r w:rsidRPr="00182533">
        <w:t>Recomendaciones, Informes, Resoluciones y Manuales del UIT-R relacionados</w:t>
      </w:r>
      <w:r w:rsidR="001C2454" w:rsidRPr="00182533">
        <w:rPr>
          <w:rStyle w:val="FootnoteReference"/>
        </w:rPr>
        <w:footnoteReference w:id="1"/>
      </w:r>
    </w:p>
    <w:p w14:paraId="373554AE" w14:textId="38EFC453" w:rsidR="003A6D09" w:rsidRPr="00182533" w:rsidRDefault="003A6D09" w:rsidP="00711C5A">
      <w:pPr>
        <w:pStyle w:val="Reftext"/>
      </w:pPr>
      <w:r w:rsidRPr="00182533">
        <w:t>Recomendación UIT-R M.1036</w:t>
      </w:r>
      <w:r w:rsidR="00711C5A" w:rsidRPr="00182533">
        <w:t xml:space="preserve"> – </w:t>
      </w:r>
      <w:r w:rsidRPr="00182533">
        <w:rPr>
          <w:i/>
          <w:iCs/>
        </w:rPr>
        <w:t>Disposiciones de frecuencias para la implementación de la componente terrenal de las telecomunicaciones móviles internacionales (IMT) en las bandas identificadas en el Reglamento de Radiocomunicaciones (RR) para las IMT</w:t>
      </w:r>
    </w:p>
    <w:p w14:paraId="13FE6C08" w14:textId="47CF6888" w:rsidR="003A6D09" w:rsidRPr="00182533" w:rsidRDefault="003A6D09" w:rsidP="00711C5A">
      <w:pPr>
        <w:pStyle w:val="Reftext"/>
      </w:pPr>
      <w:r w:rsidRPr="00182533">
        <w:t>Recomendación UIT-R M.1224</w:t>
      </w:r>
      <w:r w:rsidR="00711C5A" w:rsidRPr="00182533">
        <w:t xml:space="preserve"> – </w:t>
      </w:r>
      <w:r w:rsidRPr="00182533">
        <w:rPr>
          <w:i/>
          <w:iCs/>
        </w:rPr>
        <w:t>Vocabulario de términos de las telecomunicaciones móviles internacionales (IMT)</w:t>
      </w:r>
    </w:p>
    <w:p w14:paraId="22833A10" w14:textId="10C1B39D" w:rsidR="003A6D09" w:rsidRPr="00182533" w:rsidRDefault="003A6D09" w:rsidP="00711C5A">
      <w:pPr>
        <w:pStyle w:val="Reftext"/>
      </w:pPr>
      <w:r w:rsidRPr="00182533">
        <w:t>Recomendación UIT-R M.1579</w:t>
      </w:r>
      <w:r w:rsidR="00711C5A" w:rsidRPr="00182533">
        <w:t xml:space="preserve"> – </w:t>
      </w:r>
      <w:r w:rsidRPr="00182533">
        <w:rPr>
          <w:i/>
          <w:iCs/>
        </w:rPr>
        <w:t>Circulación a nivel mundial de los terminales terrenales IMT</w:t>
      </w:r>
    </w:p>
    <w:p w14:paraId="1F573269" w14:textId="358955C7" w:rsidR="003A6D09" w:rsidRPr="00182533" w:rsidRDefault="003A6D09" w:rsidP="00711C5A">
      <w:pPr>
        <w:pStyle w:val="Reftext"/>
      </w:pPr>
      <w:r w:rsidRPr="00182533">
        <w:t>Recomendación UIT-R M.1645</w:t>
      </w:r>
      <w:r w:rsidR="00711C5A" w:rsidRPr="00182533">
        <w:t xml:space="preserve"> – </w:t>
      </w:r>
      <w:r w:rsidRPr="00182533">
        <w:rPr>
          <w:i/>
          <w:iCs/>
        </w:rPr>
        <w:t>Marco y objetivos generales del desarrollo futuro de las IMT</w:t>
      </w:r>
      <w:r w:rsidRPr="00182533">
        <w:rPr>
          <w:i/>
          <w:iCs/>
        </w:rPr>
        <w:noBreakHyphen/>
        <w:t>2000 y de los sistemas posteriores</w:t>
      </w:r>
    </w:p>
    <w:p w14:paraId="6F359B44" w14:textId="04F609FD" w:rsidR="003A6D09" w:rsidRPr="00182533" w:rsidRDefault="003A6D09" w:rsidP="00711C5A">
      <w:pPr>
        <w:pStyle w:val="Reftext"/>
      </w:pPr>
      <w:r w:rsidRPr="00182533">
        <w:t>Recomendación UIT-R M.1822</w:t>
      </w:r>
      <w:r w:rsidR="00711C5A" w:rsidRPr="00182533">
        <w:t xml:space="preserve"> – </w:t>
      </w:r>
      <w:r w:rsidRPr="00182533">
        <w:rPr>
          <w:i/>
          <w:iCs/>
        </w:rPr>
        <w:t>Marco para los servicios soportados por las IMT</w:t>
      </w:r>
    </w:p>
    <w:p w14:paraId="76927796" w14:textId="55FDB693" w:rsidR="003A6D09" w:rsidRPr="00182533" w:rsidRDefault="003A6D09" w:rsidP="00711C5A">
      <w:pPr>
        <w:pStyle w:val="Reftext"/>
      </w:pPr>
      <w:r w:rsidRPr="00182533">
        <w:t>Recomendación UIT-R M.2047</w:t>
      </w:r>
      <w:r w:rsidR="00711C5A" w:rsidRPr="00182533">
        <w:t xml:space="preserve"> – </w:t>
      </w:r>
      <w:r w:rsidRPr="00182533">
        <w:rPr>
          <w:i/>
          <w:iCs/>
        </w:rPr>
        <w:t>Especificaciones detalladas de las interfaces radioeléctricas de satélite de las comunicaciones móviles internacionales avanzadas (IMT</w:t>
      </w:r>
      <w:r w:rsidRPr="00182533">
        <w:rPr>
          <w:i/>
          <w:iCs/>
        </w:rPr>
        <w:noBreakHyphen/>
        <w:t>avanzadas)</w:t>
      </w:r>
    </w:p>
    <w:p w14:paraId="6C02A74E" w14:textId="5D1DE586" w:rsidR="003A6D09" w:rsidRPr="00182533" w:rsidRDefault="003A6D09" w:rsidP="00711C5A">
      <w:pPr>
        <w:pStyle w:val="Reftext"/>
      </w:pPr>
      <w:r w:rsidRPr="00182533">
        <w:t>Recomendación UIT-R M.2070</w:t>
      </w:r>
      <w:r w:rsidR="00711C5A" w:rsidRPr="00182533">
        <w:t xml:space="preserve"> – </w:t>
      </w:r>
      <w:r w:rsidRPr="00182533">
        <w:rPr>
          <w:i/>
          <w:iCs/>
        </w:rPr>
        <w:t>Características genéricas de las emisiones no deseadas procedentes de estaciones de base que utilizan las interfaces radioeléctricas terrenales de las IMT-Avanzadas</w:t>
      </w:r>
    </w:p>
    <w:p w14:paraId="3CD9583E" w14:textId="08D8DEF0" w:rsidR="003A6D09" w:rsidRPr="00182533" w:rsidRDefault="003A6D09" w:rsidP="00711C5A">
      <w:pPr>
        <w:pStyle w:val="Reftext"/>
      </w:pPr>
      <w:r w:rsidRPr="00182533">
        <w:t>Recomendación UIT-R M.2071</w:t>
      </w:r>
      <w:r w:rsidR="00711C5A" w:rsidRPr="00182533">
        <w:t xml:space="preserve"> – </w:t>
      </w:r>
      <w:r w:rsidRPr="00182533">
        <w:rPr>
          <w:i/>
          <w:iCs/>
        </w:rPr>
        <w:t>Características genéricas de las emisiones no deseadas procedentes de estaciones móviles que utilizan las interfaces radioeléctricas terrenales de las IMT-Avanzadas</w:t>
      </w:r>
    </w:p>
    <w:p w14:paraId="791B1491" w14:textId="2F7524E9" w:rsidR="003A6D09" w:rsidRPr="00182533" w:rsidRDefault="003A6D09" w:rsidP="00711C5A">
      <w:pPr>
        <w:pStyle w:val="Reftext"/>
      </w:pPr>
      <w:r w:rsidRPr="00182533">
        <w:t>Recomendación UIT-R M.2090</w:t>
      </w:r>
      <w:r w:rsidR="00711C5A" w:rsidRPr="00182533">
        <w:t xml:space="preserve"> – </w:t>
      </w:r>
      <w:r w:rsidRPr="00182533">
        <w:rPr>
          <w:i/>
          <w:iCs/>
        </w:rPr>
        <w:t>Límite de emisiones no deseadas específico de las estaciones móviles IMT que funcionan en la banda de frecuencias 694-790 MHz para facilitar la protección de los servicios existentes en la Región 1 en la banda de frecuencias 470-694 MHz</w:t>
      </w:r>
    </w:p>
    <w:p w14:paraId="1EF0FAE9" w14:textId="5DE02704" w:rsidR="003A6D09" w:rsidRPr="00182533" w:rsidRDefault="003A6D09" w:rsidP="00711C5A">
      <w:pPr>
        <w:pStyle w:val="Reftext"/>
      </w:pPr>
      <w:r w:rsidRPr="00182533">
        <w:t>Informe UIT-R M.2072</w:t>
      </w:r>
      <w:r w:rsidR="00711C5A" w:rsidRPr="00182533">
        <w:t xml:space="preserve"> – </w:t>
      </w:r>
      <w:r w:rsidRPr="00182533">
        <w:rPr>
          <w:i/>
          <w:iCs/>
        </w:rPr>
        <w:t>World mobile telecommunication market forecast</w:t>
      </w:r>
      <w:r w:rsidRPr="00182533">
        <w:t xml:space="preserve"> (</w:t>
      </w:r>
      <w:r w:rsidRPr="00182533">
        <w:rPr>
          <w:i/>
          <w:iCs/>
        </w:rPr>
        <w:t>Predicciones del mercado de las telecomunicaciones móviles mundiales</w:t>
      </w:r>
      <w:r w:rsidRPr="00182533">
        <w:t>)</w:t>
      </w:r>
    </w:p>
    <w:p w14:paraId="1DD6766B" w14:textId="13760CCE" w:rsidR="003A6D09" w:rsidRPr="00182533" w:rsidRDefault="003A6D09" w:rsidP="00711C5A">
      <w:pPr>
        <w:pStyle w:val="Reftext"/>
      </w:pPr>
      <w:r w:rsidRPr="00182533">
        <w:t>Informe UIT-R M.2074</w:t>
      </w:r>
      <w:r w:rsidR="00711C5A" w:rsidRPr="00182533">
        <w:t xml:space="preserve"> – </w:t>
      </w:r>
      <w:r w:rsidRPr="00182533">
        <w:rPr>
          <w:i/>
          <w:iCs/>
        </w:rPr>
        <w:t>Radio aspects for the terrestrial component of IMT</w:t>
      </w:r>
      <w:r w:rsidRPr="00182533">
        <w:rPr>
          <w:i/>
          <w:iCs/>
        </w:rPr>
        <w:noBreakHyphen/>
        <w:t>2000 and systems beyond IMT</w:t>
      </w:r>
      <w:r w:rsidR="00711C5A" w:rsidRPr="00182533">
        <w:rPr>
          <w:i/>
          <w:iCs/>
        </w:rPr>
        <w:noBreakHyphen/>
      </w:r>
      <w:r w:rsidRPr="00182533">
        <w:rPr>
          <w:i/>
          <w:iCs/>
        </w:rPr>
        <w:t>2000</w:t>
      </w:r>
      <w:r w:rsidRPr="00182533">
        <w:t xml:space="preserve"> (</w:t>
      </w:r>
      <w:r w:rsidRPr="00182533">
        <w:rPr>
          <w:i/>
          <w:iCs/>
        </w:rPr>
        <w:t>Aspectos radioeléctricos de la componente terrenal de las IMT-2000 y sistemas posteriores IMT</w:t>
      </w:r>
      <w:r w:rsidRPr="00182533">
        <w:rPr>
          <w:i/>
          <w:iCs/>
        </w:rPr>
        <w:noBreakHyphen/>
        <w:t>2000</w:t>
      </w:r>
      <w:r w:rsidRPr="00182533">
        <w:t>)</w:t>
      </w:r>
    </w:p>
    <w:p w14:paraId="47899C12" w14:textId="748B9658" w:rsidR="003A6D09" w:rsidRPr="00182533" w:rsidRDefault="003A6D09" w:rsidP="00711C5A">
      <w:pPr>
        <w:pStyle w:val="Reftext"/>
      </w:pPr>
      <w:r w:rsidRPr="00182533">
        <w:lastRenderedPageBreak/>
        <w:t>Informe UIT-R M.2133</w:t>
      </w:r>
      <w:r w:rsidR="00711C5A" w:rsidRPr="00182533">
        <w:t xml:space="preserve"> – </w:t>
      </w:r>
      <w:r w:rsidRPr="00182533">
        <w:rPr>
          <w:i/>
          <w:iCs/>
        </w:rPr>
        <w:t>Requirements, evaluation criteria and submission templates for the development of IMT-Advanced</w:t>
      </w:r>
      <w:r w:rsidRPr="00182533">
        <w:t xml:space="preserve"> (</w:t>
      </w:r>
      <w:r w:rsidRPr="00182533">
        <w:rPr>
          <w:i/>
          <w:iCs/>
        </w:rPr>
        <w:t>Requisitos, criterios de evaluación y plantillas de presentación para el desarrollo de las IMT-Avanzadas</w:t>
      </w:r>
      <w:r w:rsidRPr="00182533">
        <w:t>)</w:t>
      </w:r>
    </w:p>
    <w:p w14:paraId="05353709" w14:textId="27A3CDBF" w:rsidR="003A6D09" w:rsidRPr="00182533" w:rsidRDefault="003A6D09" w:rsidP="00711C5A">
      <w:pPr>
        <w:pStyle w:val="Reftext"/>
      </w:pPr>
      <w:r w:rsidRPr="00182533">
        <w:t>Informe UIT-R M.2134</w:t>
      </w:r>
      <w:r w:rsidR="00711C5A" w:rsidRPr="00182533">
        <w:t xml:space="preserve"> – </w:t>
      </w:r>
      <w:r w:rsidRPr="00182533">
        <w:rPr>
          <w:i/>
          <w:iCs/>
        </w:rPr>
        <w:t>Requirements related to technical performance for IMT-Advanced radio inteface(s)</w:t>
      </w:r>
      <w:r w:rsidRPr="00182533">
        <w:t xml:space="preserve"> (</w:t>
      </w:r>
      <w:r w:rsidRPr="00182533">
        <w:rPr>
          <w:i/>
          <w:iCs/>
        </w:rPr>
        <w:t>Requisitos relativos a la calidad de funcionamiento técnico para las interfaces radioeléctricas de las IMT-Avanzadas</w:t>
      </w:r>
      <w:r w:rsidRPr="00182533">
        <w:t>)</w:t>
      </w:r>
    </w:p>
    <w:p w14:paraId="658CF53C" w14:textId="0BB13ADC" w:rsidR="003A6D09" w:rsidRPr="00182533" w:rsidRDefault="003A6D09" w:rsidP="00711C5A">
      <w:pPr>
        <w:pStyle w:val="Reftext"/>
      </w:pPr>
      <w:r w:rsidRPr="00182533">
        <w:t>Informe UIT-R M.2135</w:t>
      </w:r>
      <w:r w:rsidR="00711C5A" w:rsidRPr="00182533">
        <w:t xml:space="preserve"> – </w:t>
      </w:r>
      <w:r w:rsidRPr="00182533">
        <w:rPr>
          <w:i/>
          <w:iCs/>
        </w:rPr>
        <w:t>Guidelines for evaluation of radio interface technologies for IMT-Advanced</w:t>
      </w:r>
      <w:r w:rsidRPr="00182533">
        <w:t xml:space="preserve"> (</w:t>
      </w:r>
      <w:r w:rsidRPr="00182533">
        <w:rPr>
          <w:i/>
          <w:iCs/>
        </w:rPr>
        <w:t>Directrices para la evaluación de las tecnologías de la interfaz radioeléctrica para las IMT-Avanzadas</w:t>
      </w:r>
      <w:r w:rsidRPr="00182533">
        <w:t>)</w:t>
      </w:r>
    </w:p>
    <w:p w14:paraId="6BA8FC00" w14:textId="602CF14C" w:rsidR="003A6D09" w:rsidRPr="00182533" w:rsidRDefault="003A6D09" w:rsidP="00711C5A">
      <w:pPr>
        <w:pStyle w:val="Reftext"/>
      </w:pPr>
      <w:r w:rsidRPr="00182533">
        <w:t>Informe UIT-R M.2198</w:t>
      </w:r>
      <w:r w:rsidR="00711C5A" w:rsidRPr="00182533">
        <w:t xml:space="preserve"> – </w:t>
      </w:r>
      <w:r w:rsidRPr="00182533">
        <w:rPr>
          <w:i/>
          <w:iCs/>
        </w:rPr>
        <w:t>The outcome of the evaluation, consensus building and decision of the IMT</w:t>
      </w:r>
      <w:r w:rsidR="00711C5A" w:rsidRPr="00182533">
        <w:rPr>
          <w:i/>
          <w:iCs/>
        </w:rPr>
        <w:noBreakHyphen/>
      </w:r>
      <w:r w:rsidRPr="00182533">
        <w:rPr>
          <w:i/>
          <w:iCs/>
        </w:rPr>
        <w:t>Advanced process (steps 4-7), including characteristics of IMT-Advanced radio interfaces</w:t>
      </w:r>
      <w:r w:rsidRPr="00182533">
        <w:t xml:space="preserve"> (</w:t>
      </w:r>
      <w:r w:rsidRPr="00182533">
        <w:rPr>
          <w:i/>
          <w:iCs/>
        </w:rPr>
        <w:t>Resultado de la evaluación, consenso y decisiones adoptadas en el proceso de las IMT-Avanzadas (pasos 4 a 7), especialmente sobre las características de las interfaces radioeléctricas de las IMT-Avanzadas</w:t>
      </w:r>
      <w:r w:rsidRPr="00182533">
        <w:t>)</w:t>
      </w:r>
    </w:p>
    <w:p w14:paraId="4CD879D8" w14:textId="6CF406A0" w:rsidR="003A6D09" w:rsidRPr="00182533" w:rsidRDefault="003A6D09" w:rsidP="00711C5A">
      <w:pPr>
        <w:pStyle w:val="Reftext"/>
      </w:pPr>
      <w:r w:rsidRPr="00182533">
        <w:t>Informe UIT-R M.2291</w:t>
      </w:r>
      <w:r w:rsidR="00711C5A" w:rsidRPr="00182533">
        <w:t xml:space="preserve"> – </w:t>
      </w:r>
      <w:r w:rsidRPr="00182533">
        <w:rPr>
          <w:i/>
          <w:iCs/>
        </w:rPr>
        <w:t>The use of International Mobile Telecommunications for the broadband public protection and disaster relief applications</w:t>
      </w:r>
      <w:r w:rsidRPr="00182533">
        <w:t xml:space="preserve"> (</w:t>
      </w:r>
      <w:r w:rsidRPr="00182533">
        <w:rPr>
          <w:i/>
          <w:iCs/>
        </w:rPr>
        <w:t>Utilización de las IMT para las aplicaciones de protección pública y aplicaciones de socorro en caso de catástrofe</w:t>
      </w:r>
      <w:r w:rsidRPr="00182533">
        <w:t>)</w:t>
      </w:r>
    </w:p>
    <w:p w14:paraId="27C73866" w14:textId="68F1E79F" w:rsidR="003A6D09" w:rsidRPr="00182533" w:rsidRDefault="003A6D09" w:rsidP="00711C5A">
      <w:pPr>
        <w:pStyle w:val="Reftext"/>
      </w:pPr>
      <w:r w:rsidRPr="00182533">
        <w:t>Informe UIT-R M.2320</w:t>
      </w:r>
      <w:r w:rsidR="00711C5A" w:rsidRPr="00182533">
        <w:t xml:space="preserve"> – </w:t>
      </w:r>
      <w:r w:rsidRPr="00182533">
        <w:rPr>
          <w:i/>
          <w:iCs/>
        </w:rPr>
        <w:t>Future technology trends of terrestrial IMT systems</w:t>
      </w:r>
      <w:r w:rsidRPr="00182533">
        <w:t xml:space="preserve"> (</w:t>
      </w:r>
      <w:r w:rsidRPr="00182533">
        <w:rPr>
          <w:i/>
          <w:iCs/>
        </w:rPr>
        <w:t xml:space="preserve">Futuras </w:t>
      </w:r>
      <w:r w:rsidRPr="00182533">
        <w:t>tendencias</w:t>
      </w:r>
      <w:r w:rsidRPr="00182533">
        <w:rPr>
          <w:i/>
          <w:iCs/>
        </w:rPr>
        <w:t xml:space="preserve"> tecnológicas para los sistemas IMT terrenales</w:t>
      </w:r>
      <w:r w:rsidRPr="00182533">
        <w:t>)</w:t>
      </w:r>
    </w:p>
    <w:p w14:paraId="20CB6E3C" w14:textId="7C89CB03" w:rsidR="003A6D09" w:rsidRPr="00182533" w:rsidRDefault="003A6D09" w:rsidP="00711C5A">
      <w:pPr>
        <w:pStyle w:val="Reftext"/>
      </w:pPr>
      <w:r w:rsidRPr="00182533">
        <w:t>Informe UIT-R M.2334</w:t>
      </w:r>
      <w:r w:rsidR="00711C5A" w:rsidRPr="00182533">
        <w:t xml:space="preserve"> – </w:t>
      </w:r>
      <w:r w:rsidRPr="00182533">
        <w:rPr>
          <w:i/>
          <w:iCs/>
        </w:rPr>
        <w:t>Passive and active antenna systems for base stations of IMT systems</w:t>
      </w:r>
      <w:r w:rsidRPr="00182533">
        <w:t xml:space="preserve"> (</w:t>
      </w:r>
      <w:r w:rsidRPr="00182533">
        <w:rPr>
          <w:i/>
          <w:iCs/>
        </w:rPr>
        <w:t>Sistemas de antenas pasivos y activos para estaciones base de sistemas IMT</w:t>
      </w:r>
      <w:r w:rsidRPr="00182533">
        <w:t>)</w:t>
      </w:r>
    </w:p>
    <w:p w14:paraId="3750AAB8" w14:textId="240F6D59" w:rsidR="003A6D09" w:rsidRPr="00182533" w:rsidRDefault="003A6D09" w:rsidP="00711C5A">
      <w:pPr>
        <w:pStyle w:val="Reftext"/>
      </w:pPr>
      <w:r w:rsidRPr="00182533">
        <w:t>Informe UIT-R M.2370</w:t>
      </w:r>
      <w:r w:rsidR="00711C5A" w:rsidRPr="00182533">
        <w:t xml:space="preserve"> – </w:t>
      </w:r>
      <w:r w:rsidRPr="00182533">
        <w:rPr>
          <w:i/>
          <w:iCs/>
        </w:rPr>
        <w:t>IMT traffic estimates for the years 2020 to 2030</w:t>
      </w:r>
      <w:r w:rsidRPr="00182533">
        <w:t xml:space="preserve"> (</w:t>
      </w:r>
      <w:r w:rsidRPr="00182533">
        <w:rPr>
          <w:i/>
          <w:iCs/>
        </w:rPr>
        <w:t>Estimación del tráfico IMT para los años 2020 a 2030</w:t>
      </w:r>
      <w:r w:rsidRPr="00182533">
        <w:t>)</w:t>
      </w:r>
    </w:p>
    <w:p w14:paraId="2CB23427" w14:textId="61DFFA0E" w:rsidR="003A6D09" w:rsidRPr="00182533" w:rsidRDefault="003A6D09" w:rsidP="00711C5A">
      <w:pPr>
        <w:pStyle w:val="Reftext"/>
      </w:pPr>
      <w:r w:rsidRPr="00182533">
        <w:t>Informe UIT-R M.2373</w:t>
      </w:r>
      <w:r w:rsidR="00711C5A" w:rsidRPr="00182533">
        <w:t xml:space="preserve"> – </w:t>
      </w:r>
      <w:r w:rsidRPr="00182533">
        <w:rPr>
          <w:i/>
          <w:iCs/>
        </w:rPr>
        <w:t>Audio-visual capabilities and applications supported by terrestrial IMT systems</w:t>
      </w:r>
      <w:r w:rsidRPr="00182533">
        <w:t xml:space="preserve"> (</w:t>
      </w:r>
      <w:r w:rsidRPr="00182533">
        <w:rPr>
          <w:i/>
          <w:iCs/>
        </w:rPr>
        <w:t>Capacidades y aplicaciones audiovisuales soportadas por los sistemas IMT terrenales</w:t>
      </w:r>
      <w:r w:rsidRPr="00182533">
        <w:t>)</w:t>
      </w:r>
    </w:p>
    <w:p w14:paraId="4B8797CE" w14:textId="0A95B35F" w:rsidR="003A6D09" w:rsidRPr="005F2BAE" w:rsidRDefault="003A6D09" w:rsidP="00711C5A">
      <w:pPr>
        <w:pStyle w:val="Reftext"/>
        <w:rPr>
          <w:lang w:val="en-GB"/>
        </w:rPr>
      </w:pPr>
      <w:r w:rsidRPr="005F2BAE">
        <w:rPr>
          <w:lang w:val="en-GB"/>
        </w:rPr>
        <w:t>Informe UIT-R M.2375</w:t>
      </w:r>
      <w:r w:rsidR="00711C5A" w:rsidRPr="005F2BAE">
        <w:rPr>
          <w:lang w:val="en-GB"/>
        </w:rPr>
        <w:t xml:space="preserve"> – </w:t>
      </w:r>
      <w:r w:rsidRPr="005F2BAE">
        <w:rPr>
          <w:i/>
          <w:iCs/>
          <w:lang w:val="en-GB"/>
        </w:rPr>
        <w:t>Architecture and topology of IMT networks</w:t>
      </w:r>
      <w:r w:rsidRPr="005F2BAE">
        <w:rPr>
          <w:lang w:val="en-GB"/>
        </w:rPr>
        <w:t xml:space="preserve"> (</w:t>
      </w:r>
      <w:r w:rsidRPr="005F2BAE">
        <w:rPr>
          <w:i/>
          <w:iCs/>
          <w:lang w:val="en-GB"/>
        </w:rPr>
        <w:t>Arquitectura y topología de las redes IMT</w:t>
      </w:r>
      <w:r w:rsidRPr="005F2BAE">
        <w:rPr>
          <w:lang w:val="en-GB"/>
        </w:rPr>
        <w:t>)</w:t>
      </w:r>
    </w:p>
    <w:p w14:paraId="2BD7994C" w14:textId="07560DDD" w:rsidR="003A6D09" w:rsidRPr="00182533" w:rsidRDefault="003A6D09" w:rsidP="00711C5A">
      <w:pPr>
        <w:pStyle w:val="Reftext"/>
      </w:pPr>
      <w:r w:rsidRPr="00182533">
        <w:t>Resolución UIT-R 56</w:t>
      </w:r>
      <w:r w:rsidR="00711C5A" w:rsidRPr="00182533">
        <w:t xml:space="preserve"> – </w:t>
      </w:r>
      <w:r w:rsidRPr="00182533">
        <w:t>Denominación de las telecomunicaciones móviles internacionales</w:t>
      </w:r>
    </w:p>
    <w:p w14:paraId="0920BBD3" w14:textId="4078C455" w:rsidR="003A6D09" w:rsidRPr="00182533" w:rsidRDefault="003A6D09" w:rsidP="00711C5A">
      <w:pPr>
        <w:pStyle w:val="Reftext"/>
      </w:pPr>
      <w:r w:rsidRPr="00182533">
        <w:t>Resolución UIT-R 57</w:t>
      </w:r>
      <w:r w:rsidR="00711C5A" w:rsidRPr="00182533">
        <w:t xml:space="preserve"> – </w:t>
      </w:r>
      <w:r w:rsidRPr="00182533">
        <w:t>Principios para el proceso de desarrollo de las IMT-Avanzadas</w:t>
      </w:r>
    </w:p>
    <w:p w14:paraId="47D23E81" w14:textId="7D20515B" w:rsidR="003A6D09" w:rsidRPr="00182533" w:rsidRDefault="003A6D09" w:rsidP="001C2454">
      <w:pPr>
        <w:pStyle w:val="Reftext"/>
        <w:tabs>
          <w:tab w:val="left" w:pos="3544"/>
        </w:tabs>
        <w:ind w:left="3544" w:hanging="3544"/>
      </w:pPr>
      <w:r w:rsidRPr="00182533">
        <w:rPr>
          <w:i/>
          <w:iCs/>
        </w:rPr>
        <w:t>Manual sobre Tendencias mundiales de las telecomunicaciones móviles internacionales</w:t>
      </w:r>
    </w:p>
    <w:p w14:paraId="67B4C52F" w14:textId="77777777" w:rsidR="003A6D09" w:rsidRPr="00182533" w:rsidRDefault="003A6D09" w:rsidP="001C2454">
      <w:pPr>
        <w:pStyle w:val="Normalaftertitle"/>
      </w:pPr>
      <w:r w:rsidRPr="00182533">
        <w:t>La Asamblea de Radiocomunicaciones del UIT-R,</w:t>
      </w:r>
    </w:p>
    <w:p w14:paraId="1CFD929D" w14:textId="77777777" w:rsidR="003A6D09" w:rsidRPr="00182533" w:rsidRDefault="003A6D09" w:rsidP="001C2454">
      <w:pPr>
        <w:pStyle w:val="Call"/>
      </w:pPr>
      <w:r w:rsidRPr="00182533">
        <w:t>considerando</w:t>
      </w:r>
    </w:p>
    <w:p w14:paraId="46EE5226" w14:textId="77777777" w:rsidR="003A6D09" w:rsidRPr="00182533" w:rsidRDefault="003A6D09" w:rsidP="003A6D09">
      <w:r w:rsidRPr="00182533">
        <w:rPr>
          <w:i/>
          <w:iCs/>
        </w:rPr>
        <w:t>a)</w:t>
      </w:r>
      <w:r w:rsidRPr="00182533">
        <w:tab/>
        <w:t>que los sistemas IMT son sistemas de banda ancha móvil que comprenden las IMT</w:t>
      </w:r>
      <w:r w:rsidRPr="00182533">
        <w:noBreakHyphen/>
        <w:t>2000, las IMT-Avanzadas y las IMT-2020;</w:t>
      </w:r>
    </w:p>
    <w:p w14:paraId="3FD24FBA" w14:textId="7F6B9925" w:rsidR="003A6D09" w:rsidRPr="00182533" w:rsidRDefault="003A6D09" w:rsidP="003A6D09">
      <w:r w:rsidRPr="00182533">
        <w:rPr>
          <w:i/>
          <w:iCs/>
        </w:rPr>
        <w:t>b)</w:t>
      </w:r>
      <w:r w:rsidRPr="00182533">
        <w:tab/>
        <w:t>que los sistemas de las IMT-Avanzadas están dotados de nuevas capacidades de IMT que superan a las de las IMT-2000</w:t>
      </w:r>
      <w:r w:rsidR="001C2454" w:rsidRPr="00182533">
        <w:rPr>
          <w:rStyle w:val="FootnoteReference"/>
        </w:rPr>
        <w:footnoteReference w:id="2"/>
      </w:r>
      <w:r w:rsidRPr="00182533">
        <w:t>;</w:t>
      </w:r>
    </w:p>
    <w:p w14:paraId="024956D6" w14:textId="77777777" w:rsidR="003A6D09" w:rsidRPr="00182533" w:rsidRDefault="003A6D09" w:rsidP="003A6D09">
      <w:r w:rsidRPr="00182533">
        <w:rPr>
          <w:i/>
          <w:iCs/>
        </w:rPr>
        <w:t>c)</w:t>
      </w:r>
      <w:r w:rsidRPr="00182533">
        <w:tab/>
        <w:t>que dichos sistemas dan acceso a una amplia gama de servicios de telecomunicaciones, en particular de servicios móviles avanzados, soportados por las redes móviles y fijas, que utilizan cada vez más la transmisión por paquetes;</w:t>
      </w:r>
    </w:p>
    <w:p w14:paraId="5294EF10" w14:textId="77777777" w:rsidR="003A6D09" w:rsidRPr="00182533" w:rsidRDefault="003A6D09" w:rsidP="003A6D09">
      <w:r w:rsidRPr="00182533">
        <w:rPr>
          <w:i/>
          <w:iCs/>
        </w:rPr>
        <w:lastRenderedPageBreak/>
        <w:t>d)</w:t>
      </w:r>
      <w:r w:rsidRPr="00182533">
        <w:tab/>
        <w:t>que los sistemas de las IMT-Avanzadas dan soporte a aplicaciones de baja a alta movilidad y a una amplia gama de velocidades de datos, a tenor de las exigencias de los usuarios y de las necesidades de los servicios en múltiples entornos de usuario;</w:t>
      </w:r>
    </w:p>
    <w:p w14:paraId="36A40FCF" w14:textId="77777777" w:rsidR="003A6D09" w:rsidRPr="00182533" w:rsidRDefault="003A6D09" w:rsidP="003A6D09">
      <w:r w:rsidRPr="00182533">
        <w:rPr>
          <w:i/>
          <w:iCs/>
        </w:rPr>
        <w:t>e)</w:t>
      </w:r>
      <w:r w:rsidRPr="00182533">
        <w:tab/>
        <w:t>que las IMT-Avanzadas cuentan también con capacidades para ofrecer aplicaciones multimedios de gran calidad en el marco de una amplia gama de servicios y plataformas, lo que supone una mejora significativa de las prestaciones ofrecidas y la calidad de servicio;</w:t>
      </w:r>
    </w:p>
    <w:p w14:paraId="4EFF3E42" w14:textId="77777777" w:rsidR="003A6D09" w:rsidRPr="00182533" w:rsidRDefault="003A6D09" w:rsidP="003A6D09">
      <w:r w:rsidRPr="00182533">
        <w:rPr>
          <w:i/>
          <w:iCs/>
        </w:rPr>
        <w:t>f)</w:t>
      </w:r>
      <w:r w:rsidRPr="00182533">
        <w:tab/>
        <w:t>que las características esenciales de las IMT-Avanzadas son las siguientes:</w:t>
      </w:r>
    </w:p>
    <w:p w14:paraId="31043D73" w14:textId="77777777" w:rsidR="003A6D09" w:rsidRPr="00182533" w:rsidRDefault="003A6D09" w:rsidP="001C2454">
      <w:pPr>
        <w:pStyle w:val="enumlev1"/>
      </w:pPr>
      <w:r w:rsidRPr="00182533">
        <w:t>–</w:t>
      </w:r>
      <w:r w:rsidRPr="00182533">
        <w:tab/>
        <w:t>compatibilidad de sus funcionalidades en todo el mundo, sin perjuicio de la flexibilidad necesaria para soportar un gran número de servicios y aplicaciones de manera rentable;</w:t>
      </w:r>
    </w:p>
    <w:p w14:paraId="0AB62598" w14:textId="77777777" w:rsidR="003A6D09" w:rsidRPr="00182533" w:rsidRDefault="003A6D09" w:rsidP="001C2454">
      <w:pPr>
        <w:pStyle w:val="enumlev1"/>
      </w:pPr>
      <w:r w:rsidRPr="00182533">
        <w:t>–</w:t>
      </w:r>
      <w:r w:rsidRPr="00182533">
        <w:tab/>
        <w:t>compatibilidad de servicios en el marco de las IMT y con redes fijas;</w:t>
      </w:r>
    </w:p>
    <w:p w14:paraId="08CCF045" w14:textId="77777777" w:rsidR="003A6D09" w:rsidRPr="00182533" w:rsidRDefault="003A6D09" w:rsidP="001C2454">
      <w:pPr>
        <w:pStyle w:val="enumlev1"/>
      </w:pPr>
      <w:r w:rsidRPr="00182533">
        <w:t>–</w:t>
      </w:r>
      <w:r w:rsidRPr="00182533">
        <w:tab/>
        <w:t>capacidad de interfuncionamiento con otros sistemas de acceso radioeléctrico;</w:t>
      </w:r>
    </w:p>
    <w:p w14:paraId="392A3573" w14:textId="77777777" w:rsidR="003A6D09" w:rsidRPr="00182533" w:rsidRDefault="003A6D09" w:rsidP="001C2454">
      <w:pPr>
        <w:pStyle w:val="enumlev1"/>
      </w:pPr>
      <w:r w:rsidRPr="00182533">
        <w:t>–</w:t>
      </w:r>
      <w:r w:rsidRPr="00182533">
        <w:tab/>
        <w:t>servicios móviles de alta calidad;</w:t>
      </w:r>
    </w:p>
    <w:p w14:paraId="235140F7" w14:textId="77777777" w:rsidR="003A6D09" w:rsidRPr="00182533" w:rsidRDefault="003A6D09" w:rsidP="001C2454">
      <w:pPr>
        <w:pStyle w:val="enumlev1"/>
      </w:pPr>
      <w:r w:rsidRPr="00182533">
        <w:t>–</w:t>
      </w:r>
      <w:r w:rsidRPr="00182533">
        <w:tab/>
        <w:t>equipo de usuario adecuado para su uso en todo en el mundo;</w:t>
      </w:r>
    </w:p>
    <w:p w14:paraId="7F360271" w14:textId="77777777" w:rsidR="003A6D09" w:rsidRPr="00182533" w:rsidRDefault="003A6D09" w:rsidP="001C2454">
      <w:pPr>
        <w:pStyle w:val="enumlev1"/>
      </w:pPr>
      <w:r w:rsidRPr="00182533">
        <w:t>–</w:t>
      </w:r>
      <w:r w:rsidRPr="00182533">
        <w:tab/>
        <w:t>aplicaciones, servicios y equipos fáciles de utilizar por el usuario;</w:t>
      </w:r>
    </w:p>
    <w:p w14:paraId="5608AA87" w14:textId="77777777" w:rsidR="003A6D09" w:rsidRPr="00182533" w:rsidRDefault="003A6D09" w:rsidP="001C2454">
      <w:pPr>
        <w:pStyle w:val="enumlev1"/>
      </w:pPr>
      <w:r w:rsidRPr="00182533">
        <w:t>–</w:t>
      </w:r>
      <w:r w:rsidRPr="00182533">
        <w:tab/>
        <w:t>capacidad de itinerancia mundial;</w:t>
      </w:r>
    </w:p>
    <w:p w14:paraId="2582D217" w14:textId="1D6DA906" w:rsidR="003A6D09" w:rsidRPr="00182533" w:rsidRDefault="003A6D09" w:rsidP="001C2454">
      <w:pPr>
        <w:pStyle w:val="enumlev1"/>
      </w:pPr>
      <w:r w:rsidRPr="00182533">
        <w:t>–</w:t>
      </w:r>
      <w:r w:rsidRPr="00182533">
        <w:tab/>
        <w:t>velocidades máximas y mejoradas para soportar aplicaciones y servicios avanzados (100 Mbit/s para alta movilidad y 1 Gbit/s para baja movilidad son los objetivos de la investigación)</w:t>
      </w:r>
      <w:r w:rsidR="001C2454" w:rsidRPr="00182533">
        <w:rPr>
          <w:rStyle w:val="FootnoteReference"/>
        </w:rPr>
        <w:footnoteReference w:id="3"/>
      </w:r>
      <w:r w:rsidRPr="00182533">
        <w:t>;</w:t>
      </w:r>
    </w:p>
    <w:p w14:paraId="26C2760D" w14:textId="77777777" w:rsidR="003A6D09" w:rsidRPr="00182533" w:rsidRDefault="003A6D09" w:rsidP="003A6D09">
      <w:r w:rsidRPr="00182533">
        <w:rPr>
          <w:i/>
          <w:iCs/>
        </w:rPr>
        <w:t>g)</w:t>
      </w:r>
      <w:r w:rsidRPr="00182533">
        <w:tab/>
        <w:t>que estas características permiten que las IMT-Avanzadas respondan a las necesidades en evolución de los usuarios;</w:t>
      </w:r>
    </w:p>
    <w:p w14:paraId="0D37A552" w14:textId="77777777" w:rsidR="003A6D09" w:rsidRPr="00182533" w:rsidRDefault="003A6D09" w:rsidP="003A6D09">
      <w:r w:rsidRPr="00182533">
        <w:rPr>
          <w:i/>
          <w:iCs/>
        </w:rPr>
        <w:t>h)</w:t>
      </w:r>
      <w:r w:rsidRPr="00182533">
        <w:tab/>
        <w:t>que las capacidades de los sistemas de las IMT-Avanzadas se están mejorando continuamente aprovechando los desarrollos tecnológicos;</w:t>
      </w:r>
    </w:p>
    <w:p w14:paraId="2ACDF10A" w14:textId="77777777" w:rsidR="003A6D09" w:rsidRPr="00182533" w:rsidRDefault="003A6D09" w:rsidP="003A6D09">
      <w:r w:rsidRPr="00182533">
        <w:rPr>
          <w:i/>
          <w:iCs/>
        </w:rPr>
        <w:t>i)</w:t>
      </w:r>
      <w:r w:rsidRPr="00182533">
        <w:tab/>
        <w:t>la necesidad de servicios de prioridad (por ejemplo, que las llamadas de emergencia se soporten con preferencia a otros servicios comerciales);</w:t>
      </w:r>
    </w:p>
    <w:p w14:paraId="39A4D397" w14:textId="77777777" w:rsidR="003A6D09" w:rsidRPr="00182533" w:rsidRDefault="003A6D09" w:rsidP="003A6D09">
      <w:r w:rsidRPr="00182533">
        <w:rPr>
          <w:i/>
          <w:iCs/>
        </w:rPr>
        <w:t>j)</w:t>
      </w:r>
      <w:r w:rsidRPr="00182533">
        <w:tab/>
        <w:t>que debido a la necesidad de grandes anchuras de banda eficaces para soportar la transmisión de datos a muy alta velocidad necesaria para la prestación de los diversos servicios, deben permitirse mayores anchuras de banda de una sola portadora (aun cuando aumente la eficiencia espectral) o la agregación de portadoras de RF;</w:t>
      </w:r>
    </w:p>
    <w:p w14:paraId="03562239" w14:textId="77777777" w:rsidR="003A6D09" w:rsidRPr="00182533" w:rsidRDefault="003A6D09" w:rsidP="003A6D09">
      <w:r w:rsidRPr="00182533">
        <w:rPr>
          <w:i/>
          <w:iCs/>
        </w:rPr>
        <w:t>k)</w:t>
      </w:r>
      <w:r w:rsidRPr="00182533">
        <w:tab/>
        <w:t>que el rápido desarrollo de la tecnología de la información, y en particular de Internet, ha dado lugar a la agregación y convergencia de diversas redes y dispositivos digitales,</w:t>
      </w:r>
    </w:p>
    <w:p w14:paraId="1A6B9A6F" w14:textId="77777777" w:rsidR="003A6D09" w:rsidRPr="00182533" w:rsidRDefault="003A6D09" w:rsidP="001C2454">
      <w:pPr>
        <w:pStyle w:val="Call"/>
      </w:pPr>
      <w:r w:rsidRPr="00182533">
        <w:t>considerando además</w:t>
      </w:r>
    </w:p>
    <w:p w14:paraId="2D1050DE" w14:textId="77777777" w:rsidR="003A6D09" w:rsidRPr="00182533" w:rsidRDefault="003A6D09" w:rsidP="003A6D09">
      <w:r w:rsidRPr="00182533">
        <w:t>que en la Resolución UIT-R 57-2 sobre «Principios para el proceso de desarrollo de las IMT</w:t>
      </w:r>
      <w:r w:rsidRPr="00182533">
        <w:noBreakHyphen/>
        <w:t>Avanzadas» se destacan los criterios y principios esenciales aplicados al proceso de elaboración de las Recomendaciones e Informes sobre las IMT-Avanzadas, y en particular de las Recomendaciones para la especificación de la interfaz radioeléctrica,</w:t>
      </w:r>
    </w:p>
    <w:p w14:paraId="65FB257E" w14:textId="77777777" w:rsidR="003A6D09" w:rsidRPr="00182533" w:rsidRDefault="003A6D09" w:rsidP="001C2454">
      <w:pPr>
        <w:pStyle w:val="Call"/>
      </w:pPr>
      <w:r w:rsidRPr="00182533">
        <w:lastRenderedPageBreak/>
        <w:t>observando</w:t>
      </w:r>
    </w:p>
    <w:p w14:paraId="6EDA5299" w14:textId="77777777" w:rsidR="003A6D09" w:rsidRPr="00182533" w:rsidRDefault="003A6D09" w:rsidP="00711C5A">
      <w:pPr>
        <w:keepNext/>
        <w:keepLines/>
      </w:pPr>
      <w:r w:rsidRPr="00182533">
        <w:t>que en el Informe UIT-R M.2198 se presentan los resultados y conclusiones de los Pasos 4 a 7 del proceso de las IMT-Avanzadas, en particular la evaluación y el consenso, y se definen las características de las interfaces radioeléctricas terrenales de las IMT-Avanzadas para la primera versión de la Recomendación UIT-R M.2012-0 (01-2012),</w:t>
      </w:r>
    </w:p>
    <w:p w14:paraId="489FB323" w14:textId="77777777" w:rsidR="003A6D09" w:rsidRPr="00182533" w:rsidRDefault="003A6D09" w:rsidP="001C2454">
      <w:pPr>
        <w:pStyle w:val="Call"/>
      </w:pPr>
      <w:r w:rsidRPr="00182533">
        <w:t>recomienda</w:t>
      </w:r>
    </w:p>
    <w:p w14:paraId="31A833C9" w14:textId="77777777" w:rsidR="003A6D09" w:rsidRPr="00182533" w:rsidRDefault="003A6D09" w:rsidP="003A6D09">
      <w:r w:rsidRPr="00182533">
        <w:t>1</w:t>
      </w:r>
      <w:r w:rsidRPr="00182533">
        <w:tab/>
        <w:t>que las interfaces radioeléctricas terrenales para las IMT-Avanzadas sean:</w:t>
      </w:r>
    </w:p>
    <w:p w14:paraId="1CD77958" w14:textId="5146C7DE" w:rsidR="003A6D09" w:rsidRPr="00182533" w:rsidRDefault="003A6D09" w:rsidP="001C2454">
      <w:pPr>
        <w:pStyle w:val="enumlev1"/>
      </w:pPr>
      <w:r w:rsidRPr="00182533">
        <w:t>–</w:t>
      </w:r>
      <w:r w:rsidRPr="00182533">
        <w:tab/>
        <w:t>«LTE-Avanzada»</w:t>
      </w:r>
      <w:r w:rsidR="001C2454" w:rsidRPr="00182533">
        <w:rPr>
          <w:rStyle w:val="FootnoteReference"/>
        </w:rPr>
        <w:footnoteReference w:id="4"/>
      </w:r>
      <w:r w:rsidRPr="00182533">
        <w:t>; y</w:t>
      </w:r>
    </w:p>
    <w:p w14:paraId="1156D7D9" w14:textId="25BEA1A0" w:rsidR="003A6D09" w:rsidRPr="00182533" w:rsidRDefault="003A6D09" w:rsidP="001C2454">
      <w:pPr>
        <w:pStyle w:val="enumlev1"/>
      </w:pPr>
      <w:r w:rsidRPr="00182533">
        <w:t>–</w:t>
      </w:r>
      <w:r w:rsidRPr="00182533">
        <w:tab/>
        <w:t>«MAN Inalámbrica-Avanzada»</w:t>
      </w:r>
      <w:r w:rsidR="001C2454" w:rsidRPr="00182533">
        <w:rPr>
          <w:rStyle w:val="FootnoteReference"/>
        </w:rPr>
        <w:footnoteReference w:id="5"/>
      </w:r>
      <w:r w:rsidRPr="00182533">
        <w:t>;</w:t>
      </w:r>
    </w:p>
    <w:p w14:paraId="4BA3601F" w14:textId="77777777" w:rsidR="003A6D09" w:rsidRPr="00182533" w:rsidRDefault="003A6D09" w:rsidP="003A6D09">
      <w:r w:rsidRPr="00182533">
        <w:t>2</w:t>
      </w:r>
      <w:r w:rsidRPr="00182533">
        <w:tab/>
        <w:t xml:space="preserve">que se utilice preceptivamente la información ofrecida o referenciada en los Anexos 1 y 2 con arreglo a las interfaces radioeléctricas terrenales citadas en el </w:t>
      </w:r>
      <w:r w:rsidRPr="00182533">
        <w:rPr>
          <w:i/>
          <w:iCs/>
        </w:rPr>
        <w:t>recomienda</w:t>
      </w:r>
      <w:r w:rsidRPr="00182533">
        <w:t> 1 anterior como conjunto completo de normas para las especificaciones detalladas de las interfaces radioeléctricas terrenales de las IMT-Avanzadas.</w:t>
      </w:r>
    </w:p>
    <w:p w14:paraId="55AB5941" w14:textId="77777777" w:rsidR="003A6D09" w:rsidRPr="00182533" w:rsidRDefault="003A6D09" w:rsidP="003A6D09"/>
    <w:p w14:paraId="298C0435" w14:textId="77777777" w:rsidR="003A6D09" w:rsidRPr="00182533" w:rsidRDefault="003A6D09" w:rsidP="003A6D09"/>
    <w:p w14:paraId="7B8A26D0" w14:textId="77777777" w:rsidR="003A6D09" w:rsidRPr="00182533" w:rsidRDefault="003A6D09" w:rsidP="001C2454">
      <w:pPr>
        <w:pStyle w:val="AnnexNoTitle"/>
      </w:pPr>
      <w:r w:rsidRPr="00182533">
        <w:t>Anexo 1</w:t>
      </w:r>
      <w:r w:rsidRPr="00182533">
        <w:br/>
      </w:r>
      <w:r w:rsidRPr="00182533">
        <w:br/>
        <w:t>Especificación de la tecnología de la interfaz radioeléctrica</w:t>
      </w:r>
      <w:r w:rsidRPr="00182533">
        <w:br/>
        <w:t>de la LTE</w:t>
      </w:r>
      <w:r w:rsidRPr="00182533">
        <w:rPr>
          <w:i/>
          <w:iCs/>
        </w:rPr>
        <w:t>-</w:t>
      </w:r>
      <w:r w:rsidRPr="00182533">
        <w:rPr>
          <w:iCs/>
        </w:rPr>
        <w:t>Avanzada</w:t>
      </w:r>
    </w:p>
    <w:p w14:paraId="7DFFF74A" w14:textId="579A2D83" w:rsidR="003A6D09" w:rsidRPr="00182533" w:rsidRDefault="003A6D09" w:rsidP="001C2454">
      <w:pPr>
        <w:pStyle w:val="Headingb"/>
      </w:pPr>
      <w:r w:rsidRPr="00182533">
        <w:t>Antecedentes</w:t>
      </w:r>
    </w:p>
    <w:p w14:paraId="3CA0AF3B" w14:textId="50017F28" w:rsidR="002E1E51" w:rsidRPr="00182533" w:rsidRDefault="002E1E51" w:rsidP="002E1E51">
      <w:r w:rsidRPr="00182533">
        <w:t>Las IMT-Avanzadas son un sistema objeto de una actividad de desarrollo a nivel mundial, mientras que la interfaz radioeléctrica terrenal de las IMT-Avanzadas identificadas en la presente Recomendación se ha elaborado en la UIT en colaboración con los Proponentes de las GCS</w:t>
      </w:r>
      <w:r w:rsidRPr="00182533">
        <w:rPr>
          <w:rStyle w:val="FootnoteReference"/>
        </w:rPr>
        <w:footnoteReference w:id="6"/>
      </w:r>
      <w:r w:rsidRPr="00182533">
        <w:t xml:space="preserve"> y las </w:t>
      </w:r>
      <w:r w:rsidRPr="00182533">
        <w:rPr>
          <w:bCs/>
          <w:iCs/>
        </w:rPr>
        <w:t>Organizaciones de Transposición</w:t>
      </w:r>
      <w:r w:rsidRPr="00182533">
        <w:t>. Cabe señalar que, en virtud del Documento </w:t>
      </w:r>
      <w:hyperlink r:id="rId15" w:history="1">
        <w:r w:rsidRPr="00182533">
          <w:rPr>
            <w:rStyle w:val="Hyperlink"/>
          </w:rPr>
          <w:t>UIT</w:t>
        </w:r>
        <w:r w:rsidRPr="00182533">
          <w:rPr>
            <w:rStyle w:val="Hyperlink"/>
          </w:rPr>
          <w:noBreakHyphen/>
          <w:t>R IMT</w:t>
        </w:r>
        <w:r w:rsidRPr="00182533">
          <w:rPr>
            <w:rStyle w:val="Hyperlink"/>
          </w:rPr>
          <w:noBreakHyphen/>
          <w:t>ADV/24(Rev.3)</w:t>
        </w:r>
      </w:hyperlink>
      <w:r w:rsidRPr="00182533">
        <w:t>:</w:t>
      </w:r>
    </w:p>
    <w:p w14:paraId="35637531" w14:textId="18D2F414" w:rsidR="003A6D09" w:rsidRPr="00182533" w:rsidRDefault="003A6D09" w:rsidP="00CD0C52">
      <w:pPr>
        <w:pStyle w:val="enumlev1"/>
      </w:pPr>
      <w:r w:rsidRPr="00182533">
        <w:t>–</w:t>
      </w:r>
      <w:r w:rsidRPr="00182533">
        <w:tab/>
        <w:t>El Proponente</w:t>
      </w:r>
      <w:r w:rsidRPr="00182533">
        <w:rPr>
          <w:bCs/>
          <w:iCs/>
        </w:rPr>
        <w:t xml:space="preserve"> de las GCS</w:t>
      </w:r>
      <w:r w:rsidRPr="00182533">
        <w:t xml:space="preserve"> debe ser uno de los </w:t>
      </w:r>
      <w:r w:rsidRPr="00182533">
        <w:rPr>
          <w:bCs/>
          <w:iCs/>
        </w:rPr>
        <w:t>Proponentes de la</w:t>
      </w:r>
      <w:r w:rsidRPr="00182533">
        <w:t xml:space="preserve"> </w:t>
      </w:r>
      <w:r w:rsidRPr="00182533">
        <w:rPr>
          <w:bCs/>
          <w:iCs/>
        </w:rPr>
        <w:t>RIT</w:t>
      </w:r>
      <w:r w:rsidR="002E1E51" w:rsidRPr="00182533">
        <w:rPr>
          <w:rStyle w:val="FootnoteReference"/>
          <w:bCs/>
          <w:iCs/>
        </w:rPr>
        <w:footnoteReference w:id="7"/>
      </w:r>
      <w:r w:rsidRPr="00182533">
        <w:rPr>
          <w:bCs/>
          <w:iCs/>
        </w:rPr>
        <w:t xml:space="preserve"> y el SRIT</w:t>
      </w:r>
      <w:r w:rsidR="002E1E51" w:rsidRPr="00182533">
        <w:rPr>
          <w:rStyle w:val="FootnoteReference"/>
          <w:bCs/>
          <w:iCs/>
        </w:rPr>
        <w:footnoteReference w:id="8"/>
      </w:r>
      <w:r w:rsidRPr="00182533">
        <w:t xml:space="preserve"> para la tecnología pertinente, </w:t>
      </w:r>
      <w:r w:rsidRPr="00182533">
        <w:rPr>
          <w:bCs/>
        </w:rPr>
        <w:t>y</w:t>
      </w:r>
      <w:r w:rsidRPr="00182533">
        <w:t xml:space="preserve"> debe tener capacidad jurídica para otorgar al UIT-R los derechos legales de utilización pertinentes a las oportunas especificaciones pertenecientes a unas GCS correspondientes a una tecnología de la Recomendación UIT</w:t>
      </w:r>
      <w:r w:rsidRPr="00182533">
        <w:noBreakHyphen/>
        <w:t>R M.2012.</w:t>
      </w:r>
    </w:p>
    <w:p w14:paraId="43939964" w14:textId="77777777" w:rsidR="003A6D09" w:rsidRPr="00182533" w:rsidRDefault="003A6D09" w:rsidP="00A94DD8">
      <w:pPr>
        <w:pStyle w:val="enumlev1"/>
      </w:pPr>
      <w:r w:rsidRPr="00182533">
        <w:t>–</w:t>
      </w:r>
      <w:r w:rsidRPr="00182533">
        <w:tab/>
        <w:t xml:space="preserve">La </w:t>
      </w:r>
      <w:r w:rsidRPr="00182533">
        <w:rPr>
          <w:bCs/>
          <w:iCs/>
        </w:rPr>
        <w:t>Organización de Transposición</w:t>
      </w:r>
      <w:r w:rsidRPr="00182533">
        <w:t xml:space="preserve"> debe haber sido autorizada por el</w:t>
      </w:r>
      <w:r w:rsidRPr="00182533">
        <w:rPr>
          <w:bCs/>
          <w:iCs/>
        </w:rPr>
        <w:t xml:space="preserve"> Proponente de las GCS</w:t>
      </w:r>
      <w:r w:rsidRPr="00182533">
        <w:t xml:space="preserve"> pertinentes para elaborar las normas traspuestas para una tecnología específica, y debe disfrutar de los derechos legales de utilización pertinentes.</w:t>
      </w:r>
    </w:p>
    <w:p w14:paraId="10705AD6" w14:textId="77777777" w:rsidR="003A6D09" w:rsidRPr="00182533" w:rsidRDefault="003A6D09" w:rsidP="003A6D09">
      <w:r w:rsidRPr="00182533">
        <w:lastRenderedPageBreak/>
        <w:t xml:space="preserve">Cabe señalar por otra parte que los </w:t>
      </w:r>
      <w:r w:rsidRPr="00182533">
        <w:rPr>
          <w:bCs/>
          <w:iCs/>
        </w:rPr>
        <w:t xml:space="preserve">Proponentes de las GCS </w:t>
      </w:r>
      <w:r w:rsidRPr="00182533">
        <w:t xml:space="preserve">y las </w:t>
      </w:r>
      <w:r w:rsidRPr="00182533">
        <w:rPr>
          <w:bCs/>
          <w:iCs/>
        </w:rPr>
        <w:t>Organizaciones de Transposición</w:t>
      </w:r>
      <w:r w:rsidRPr="00182533">
        <w:t xml:space="preserve"> deben tener la cualificación adecuada con arreglo a la Resolución UIT-R 9-5 y las «Directrices para la contribución de documentación de otras organizaciones a los trabajos de las Comisiones de Estudio del UIT</w:t>
      </w:r>
      <w:r w:rsidRPr="00182533">
        <w:noBreakHyphen/>
        <w:t>R y para invitar a las otras organizaciones a tomar parte en el estudio de temas específicos (Resolución UIT-R 9-5)».</w:t>
      </w:r>
    </w:p>
    <w:p w14:paraId="41597E7C" w14:textId="77777777" w:rsidR="003A6D09" w:rsidRPr="00182533" w:rsidRDefault="003A6D09" w:rsidP="003A6D09">
      <w:r w:rsidRPr="00182533">
        <w:t xml:space="preserve">La UIT ha facilitado los requisitos y el marco global y mundial, y ha elaborado la especificación básica global en colaboración con el </w:t>
      </w:r>
      <w:r w:rsidRPr="00182533">
        <w:rPr>
          <w:bCs/>
          <w:iCs/>
        </w:rPr>
        <w:t>Proponente de las GCS</w:t>
      </w:r>
      <w:r w:rsidRPr="00182533">
        <w:t xml:space="preserve">. La normalización pormenorizada se ha llevado a cabo en el seno de las </w:t>
      </w:r>
      <w:r w:rsidRPr="00182533">
        <w:rPr>
          <w:bCs/>
          <w:iCs/>
        </w:rPr>
        <w:t>Organizaciones de Transposición</w:t>
      </w:r>
      <w:r w:rsidRPr="00182533">
        <w:t xml:space="preserve"> reconocidas que funcionan de común acuerdo con el </w:t>
      </w:r>
      <w:r w:rsidRPr="00182533">
        <w:rPr>
          <w:bCs/>
          <w:iCs/>
        </w:rPr>
        <w:t>Proponente de las GCS</w:t>
      </w:r>
      <w:r w:rsidRPr="00182533">
        <w:t>. En la presente Recomendación, por consiguiente, se utilizan ampliamente referencias a especificaciones desarrolladas en el exterior.</w:t>
      </w:r>
    </w:p>
    <w:p w14:paraId="21564479" w14:textId="77777777" w:rsidR="003A6D09" w:rsidRPr="00182533" w:rsidRDefault="003A6D09" w:rsidP="003A6D09">
      <w:r w:rsidRPr="00182533">
        <w:t>Se ha considerado que ésta es la solución más adecuada para poder completar la presente Recomendación dentro de los estrictos plazos fijados por la UIT y teniendo en cuenta las necesidades de las administraciones, operadores y fabricantes.</w:t>
      </w:r>
    </w:p>
    <w:p w14:paraId="058D9F3E" w14:textId="77777777" w:rsidR="003A6D09" w:rsidRPr="00182533" w:rsidRDefault="003A6D09" w:rsidP="003A6D09">
      <w:r w:rsidRPr="00182533">
        <w:t>Por tal motivo, se ha concebido la presente Recomendación para aprovechar al máximo este método de trabajo y poder mantener los plazos de la normalización a nivel mundial. El grueso de la presente Recomendación se ha elaborado en la UIT. Los Anexos contienen referencias a información más detallada.</w:t>
      </w:r>
    </w:p>
    <w:p w14:paraId="2522B35D" w14:textId="77777777" w:rsidR="003A6D09" w:rsidRPr="00182533" w:rsidRDefault="003A6D09" w:rsidP="003A6D09">
      <w:r w:rsidRPr="00182533">
        <w:t>El presente Anexo 1 contiene información detallada desarrollada por la UIT y «ARIB, ATIS, CCSA, ETSI, TSDSI, TTA y TTC en representación de 3GPP» (el</w:t>
      </w:r>
      <w:r w:rsidRPr="00182533">
        <w:rPr>
          <w:bCs/>
          <w:iCs/>
        </w:rPr>
        <w:t xml:space="preserve"> Proponente de las GCS</w:t>
      </w:r>
      <w:r w:rsidRPr="00182533">
        <w:t xml:space="preserve">) y ARIB, ATIS, CCSA, ETSI, TSDSI, TTA y TTC (las </w:t>
      </w:r>
      <w:r w:rsidRPr="00182533">
        <w:rPr>
          <w:bCs/>
          <w:iCs/>
        </w:rPr>
        <w:t>Organizaciones de Transposición</w:t>
      </w:r>
      <w:r w:rsidRPr="00182533">
        <w:t>).</w:t>
      </w:r>
    </w:p>
    <w:p w14:paraId="3F47C636" w14:textId="77777777" w:rsidR="003A6D09" w:rsidRPr="00182533" w:rsidRDefault="003A6D09" w:rsidP="003A6D09">
      <w:r w:rsidRPr="00182533">
        <w:t>Gracias a este método de referenciación se pueden completar y actualizar a tiempo los elementos de alto nivel de la presente Recomendación. Los procedimientos de control de cambios, de transposición y los procedimientos de encuesta pública se han llevado a cabo en la organización externa. Esta información se ha adoptado, por lo general, sin cambios, en reconocimiento de la necesidad de minimizar la duplicación de trabajos y facilitar y soportar un proceso permanente de mantenimiento y actualización.</w:t>
      </w:r>
    </w:p>
    <w:p w14:paraId="3F8BCDC6" w14:textId="0CD35EFD" w:rsidR="003A6D09" w:rsidRPr="00182533" w:rsidRDefault="003A6D09" w:rsidP="003A6D09">
      <w:r w:rsidRPr="00182533">
        <w:t>Este acuerdo general, en el que se señala que los detalles de la información de la interfaz radioeléctrica deben obtenerse en gran medida por referencia a la labor de organizaciones externas, subraya no solamente el papel significativo de la UIT como catalizador que estimula, coordina y facilita el desarrollo de las tecnologías de telecomunicación avanzadas, sino también su planteamiento progresista y flexible en relación con el desarrollo de la presente norma y de otras normas de telecomunicaciones en el siglo</w:t>
      </w:r>
      <w:r w:rsidR="005300C7" w:rsidRPr="00182533">
        <w:t> </w:t>
      </w:r>
      <w:r w:rsidRPr="00182533">
        <w:t>XXI.</w:t>
      </w:r>
    </w:p>
    <w:p w14:paraId="7161FBB2" w14:textId="6258BAFE" w:rsidR="003A6D09" w:rsidRPr="00182533" w:rsidRDefault="003A6D09" w:rsidP="003A6D09">
      <w:r w:rsidRPr="00182533">
        <w:t>En el Documento IMDT-ADV/24(Rev.3) figuran explicaciones más detalladas del proceso de elaboración de la primera versión de la presente Recomendación, y en el Documento</w:t>
      </w:r>
      <w:r w:rsidR="005300C7" w:rsidRPr="00182533">
        <w:t> </w:t>
      </w:r>
      <w:hyperlink r:id="rId16" w:history="1">
        <w:r w:rsidRPr="00182533">
          <w:rPr>
            <w:rStyle w:val="Hyperlink"/>
          </w:rPr>
          <w:t>IMT</w:t>
        </w:r>
        <w:r w:rsidRPr="00182533">
          <w:rPr>
            <w:rStyle w:val="Hyperlink"/>
          </w:rPr>
          <w:noBreakHyphen/>
          <w:t>ADV/25(Rev.2)</w:t>
        </w:r>
      </w:hyperlink>
      <w:r w:rsidRPr="00182533">
        <w:t xml:space="preserve"> se incluye información pormenorizada sobre el proceso de elaboración de las revisiones de la presente Recomendación.</w:t>
      </w:r>
    </w:p>
    <w:p w14:paraId="5701C28A" w14:textId="77777777" w:rsidR="003A6D09" w:rsidRPr="00182533" w:rsidRDefault="003A6D09" w:rsidP="00A94DD8">
      <w:pPr>
        <w:pStyle w:val="Heading1"/>
      </w:pPr>
      <w:r w:rsidRPr="00182533">
        <w:t>1</w:t>
      </w:r>
      <w:r w:rsidRPr="00182533">
        <w:tab/>
        <w:t>Presentación de la tecnología de la interfaz radioeléctrica</w:t>
      </w:r>
    </w:p>
    <w:p w14:paraId="7991111B" w14:textId="77777777" w:rsidR="003A6D09" w:rsidRPr="00182533" w:rsidRDefault="003A6D09" w:rsidP="00A94DD8">
      <w:pPr>
        <w:pStyle w:val="Heading2"/>
      </w:pPr>
      <w:r w:rsidRPr="00182533">
        <w:t>1.1</w:t>
      </w:r>
      <w:r w:rsidRPr="00182533">
        <w:tab/>
        <w:t>Presentación del SRIT</w:t>
      </w:r>
    </w:p>
    <w:p w14:paraId="4D4A2501" w14:textId="77777777" w:rsidR="003A6D09" w:rsidRPr="00182533" w:rsidRDefault="003A6D09" w:rsidP="003A6D09">
      <w:r w:rsidRPr="00182533">
        <w:t xml:space="preserve">Las especificaciones de la interfaz radioeléctrica terrenal de las IMT-Avanzadas conocida como </w:t>
      </w:r>
      <w:r w:rsidRPr="00182533">
        <w:rPr>
          <w:i/>
          <w:iCs/>
        </w:rPr>
        <w:t>LTE</w:t>
      </w:r>
      <w:r w:rsidRPr="00182533">
        <w:rPr>
          <w:i/>
          <w:iCs/>
        </w:rPr>
        <w:noBreakHyphen/>
        <w:t>Avanzada</w:t>
      </w:r>
      <w:r w:rsidRPr="00182533">
        <w:t xml:space="preserve"> basada en la LTE versión 10 y sistemas posteriores, se elaboran en el 3GPP. De conformidad con la terminología del 3GPP, el término E-UTRA (UTRA) evolucionado también se utiliza para indicar la interfaz radioeléctrica de la LTE y la LTE 3GPP versión 13 y sistemas posteriores se indican como «LTE-Avanzada Pro».</w:t>
      </w:r>
    </w:p>
    <w:p w14:paraId="307A7C4B" w14:textId="77777777" w:rsidR="003A6D09" w:rsidRPr="00182533" w:rsidRDefault="003A6D09" w:rsidP="003A6D09">
      <w:r w:rsidRPr="00182533">
        <w:rPr>
          <w:iCs/>
        </w:rPr>
        <w:lastRenderedPageBreak/>
        <w:t xml:space="preserve">La </w:t>
      </w:r>
      <w:r w:rsidRPr="00182533">
        <w:rPr>
          <w:i/>
          <w:iCs/>
        </w:rPr>
        <w:t>LTE-Avanzada</w:t>
      </w:r>
      <w:r w:rsidRPr="00182533">
        <w:t xml:space="preserve"> es un conjunto de RIT (tecnologías de la interfaz radioeléctrica) que consta de una RIT FDD y una RIT TDD diseñadas para funcionar en un espectro de frecuencias apareadas y no apareadas, respectivamente. Las RIT TDD se denominan asimismo TD-LTE versión 10 y sistemas posteriores o </w:t>
      </w:r>
      <w:r w:rsidRPr="00182533">
        <w:rPr>
          <w:i/>
          <w:iCs/>
        </w:rPr>
        <w:t>TD-LTE-Avanzada</w:t>
      </w:r>
      <w:r w:rsidRPr="00182533">
        <w:t>. Las dos RIT han sido desarrolladas conjuntamente, por lo que poseen un alto grado de uniformidad, sin perjuicio de la optimización de cada RIT con respecto a su esquema específico de espectro/dúplex.</w:t>
      </w:r>
    </w:p>
    <w:p w14:paraId="65FF166C" w14:textId="77777777" w:rsidR="003A6D09" w:rsidRPr="00182533" w:rsidRDefault="003A6D09" w:rsidP="003A6D09">
      <w:r w:rsidRPr="00182533">
        <w:t xml:space="preserve">Tanto la RIT FDD como la RIT TDD por separado, y por consiguiente el Conjunto de RIT (SRIT), cumplen todos los requisitos mínimos de la UIT para las IMT-Avanzadas en los cuatro entornos de prueba definidos, en todos los aspectos de servicios, espectro y calidad de funcionamiento técnica. Además, tanto la RIT FDD como la RIT TDD por separado, y por consiguiente el SRIT, cumplen los requisitos de la Resolución UIT-R 57-2, </w:t>
      </w:r>
      <w:r w:rsidRPr="00182533">
        <w:rPr>
          <w:i/>
          <w:iCs/>
        </w:rPr>
        <w:t>resuelves</w:t>
      </w:r>
      <w:r w:rsidRPr="00182533">
        <w:t xml:space="preserve"> 6 </w:t>
      </w:r>
      <w:r w:rsidRPr="00182533">
        <w:rPr>
          <w:i/>
          <w:iCs/>
        </w:rPr>
        <w:t>e)</w:t>
      </w:r>
      <w:r w:rsidRPr="00182533">
        <w:t xml:space="preserve"> y </w:t>
      </w:r>
      <w:r w:rsidRPr="00182533">
        <w:rPr>
          <w:i/>
          <w:iCs/>
        </w:rPr>
        <w:t>f)</w:t>
      </w:r>
      <w:r w:rsidRPr="00182533">
        <w:t xml:space="preserve"> en los cuatro entornos de prueba.</w:t>
      </w:r>
    </w:p>
    <w:p w14:paraId="060C0A86" w14:textId="77777777" w:rsidR="003A6D09" w:rsidRPr="00182533" w:rsidRDefault="003A6D09" w:rsidP="003A6D09">
      <w:r w:rsidRPr="00182533">
        <w:t xml:space="preserve">El conjunto completo de normas de la interfaz radioeléctrica terrenal de las IMT-Avanzadas identificado como </w:t>
      </w:r>
      <w:r w:rsidRPr="00182533">
        <w:rPr>
          <w:i/>
          <w:iCs/>
        </w:rPr>
        <w:t>LTE-Avanzada</w:t>
      </w:r>
      <w:r w:rsidRPr="00182533">
        <w:t xml:space="preserve"> comprende no solamente las características clave de las IMT</w:t>
      </w:r>
      <w:r w:rsidRPr="00182533">
        <w:noBreakHyphen/>
        <w:t xml:space="preserve">Avanzadas sino también las capacidades adicionales de la </w:t>
      </w:r>
      <w:r w:rsidRPr="00182533">
        <w:rPr>
          <w:i/>
          <w:iCs/>
        </w:rPr>
        <w:t xml:space="preserve">LTE-Avanzada </w:t>
      </w:r>
      <w:r w:rsidRPr="00182533">
        <w:t>que continúan siendo objetivo de mejora.</w:t>
      </w:r>
    </w:p>
    <w:p w14:paraId="16FC6FA1" w14:textId="1ADEF669" w:rsidR="003A6D09" w:rsidRPr="00182533" w:rsidRDefault="003A6D09" w:rsidP="003A6D09">
      <w:r w:rsidRPr="00182533">
        <w:t xml:space="preserve">Entre los aspectos radioeléctricos de la </w:t>
      </w:r>
      <w:r w:rsidRPr="00182533">
        <w:rPr>
          <w:i/>
        </w:rPr>
        <w:t>LTE-Avanzada</w:t>
      </w:r>
      <w:r w:rsidRPr="00182533">
        <w:t xml:space="preserve"> cabe citar además las capacidades de las versiones 8 y 9 de la LTE. También se ofrece información sobre las especificaciones de la red básica y el sistema, a fin de proporcionar una perspectiva completa de éste. En estas especificaciones de la red básica y del sistema se contemplan los aspectos de la red, los terminales y los servicios necesarios para proporcionar una solución integrada de movilidad que tenga en cuenta aspectos tales como los servicios del usuario, la conectividad, la interoperabilidad, la movilidad y la itinerancia, la seguridad, los códecs y los medios, las operaciones y mantenimiento, la tarificación, etc. Por último, en el § 2.2 se proporciona información sobre las versiones</w:t>
      </w:r>
      <w:r w:rsidR="00CD0C52" w:rsidRPr="00182533">
        <w:t> </w:t>
      </w:r>
      <w:r w:rsidRPr="00182533">
        <w:t>8 y 9</w:t>
      </w:r>
      <w:r w:rsidR="00CD0C52" w:rsidRPr="00182533">
        <w:t xml:space="preserve"> </w:t>
      </w:r>
      <w:r w:rsidRPr="00182533">
        <w:t>de las especificaciones radioeléctricas, así como sobre las especificaciones del sistema y de la red básica.</w:t>
      </w:r>
    </w:p>
    <w:p w14:paraId="6D5328C3" w14:textId="77777777" w:rsidR="003A6D09" w:rsidRPr="00182533" w:rsidRDefault="003A6D09" w:rsidP="00A94DD8">
      <w:pPr>
        <w:pStyle w:val="Heading2"/>
      </w:pPr>
      <w:r w:rsidRPr="00182533">
        <w:t>1.2</w:t>
      </w:r>
      <w:r w:rsidRPr="00182533">
        <w:tab/>
        <w:t>Presentación de la tecnología de la interfaz radioeléctrica (RIT)</w:t>
      </w:r>
    </w:p>
    <w:p w14:paraId="2A4FA04D" w14:textId="77777777" w:rsidR="003A6D09" w:rsidRPr="00182533" w:rsidRDefault="003A6D09" w:rsidP="00A94DD8">
      <w:pPr>
        <w:pStyle w:val="Heading3"/>
      </w:pPr>
      <w:r w:rsidRPr="00182533">
        <w:t>1.2.1</w:t>
      </w:r>
      <w:r w:rsidRPr="00182533">
        <w:tab/>
        <w:t>Presentación de la RIT FDD</w:t>
      </w:r>
    </w:p>
    <w:p w14:paraId="4BC56D55" w14:textId="77777777" w:rsidR="003A6D09" w:rsidRPr="00182533" w:rsidRDefault="003A6D09" w:rsidP="003A6D09">
      <w:r w:rsidRPr="00182533">
        <w:t>La RIT FDD es la evolución de la LTE FDD. La RIT FDD funciona en dúplex por división de frecuencia y por consiguiente es aplicable al funcionamiento con espectro de frecuencia apareadas. Se soportan tanto la FDD de dúplex completo como la de semidúplex.</w:t>
      </w:r>
    </w:p>
    <w:p w14:paraId="70003B08" w14:textId="77777777" w:rsidR="003A6D09" w:rsidRPr="00182533" w:rsidRDefault="003A6D09" w:rsidP="00A94DD8">
      <w:pPr>
        <w:pStyle w:val="Heading3"/>
      </w:pPr>
      <w:r w:rsidRPr="00182533">
        <w:t>1.2.2</w:t>
      </w:r>
      <w:r w:rsidRPr="00182533">
        <w:tab/>
        <w:t>Presentación de la RIT TDD</w:t>
      </w:r>
    </w:p>
    <w:p w14:paraId="53E583FD" w14:textId="77777777" w:rsidR="003A6D09" w:rsidRPr="00182533" w:rsidRDefault="003A6D09" w:rsidP="003A6D09">
      <w:r w:rsidRPr="00182533">
        <w:t xml:space="preserve">La RIT TDD, denominada asimismo </w:t>
      </w:r>
      <w:r w:rsidRPr="00182533">
        <w:rPr>
          <w:i/>
          <w:iCs/>
        </w:rPr>
        <w:t>TD-LTE-Avanzada</w:t>
      </w:r>
      <w:r w:rsidRPr="00182533">
        <w:t>, es la evolución de la TD-LTE. La RIT TDD funciona en dúplex por división en el tiempo y por consiguiente es aplicable al funcionamiento con espectro emparejado. La RIT TDD ofrece flexibilidad de atribución de recursos de los enlaces descendente y ascendente gracias a que soporta varias configuraciones de atribución de recursos del enlace ascendente y del descendente que pueden utilizarse para ajustarse a diversos escenarios de tráfico. La configuración de la atribución de recursos de los enlaces ascendente y descendente puede adaptarse a la variabilidad de las condiciones de interferencia y tráfico instantáneo, incluso durante el funcionamiento.</w:t>
      </w:r>
    </w:p>
    <w:p w14:paraId="270551E9" w14:textId="20B4F258" w:rsidR="003A6D09" w:rsidRPr="00182533" w:rsidRDefault="003A6D09" w:rsidP="003A6D09">
      <w:r w:rsidRPr="00182533">
        <w:t>Se ha diseñado además para aprovechar la mayor reciprocidad del canal propia del funcionamiento en TDD, por ejemplo</w:t>
      </w:r>
      <w:r w:rsidR="00953559">
        <w:t>,</w:t>
      </w:r>
      <w:r w:rsidRPr="00182533">
        <w:t xml:space="preserve"> para la conformación de haces, y facilita la coexistencia con TD-SCDMA así como con otras tecnologías de las IMT-2000 con TDD.</w:t>
      </w:r>
    </w:p>
    <w:p w14:paraId="122418AF" w14:textId="77777777" w:rsidR="003A6D09" w:rsidRPr="00182533" w:rsidRDefault="003A6D09" w:rsidP="00A94DD8">
      <w:pPr>
        <w:pStyle w:val="Heading2"/>
      </w:pPr>
      <w:r w:rsidRPr="00182533">
        <w:lastRenderedPageBreak/>
        <w:t>1.3</w:t>
      </w:r>
      <w:r w:rsidRPr="00182533">
        <w:tab/>
        <w:t>Consideraciones generales sobre el sistema del SRIT</w:t>
      </w:r>
    </w:p>
    <w:p w14:paraId="0DD3BE87" w14:textId="77777777" w:rsidR="003A6D09" w:rsidRPr="00182533" w:rsidRDefault="003A6D09" w:rsidP="00B102A2">
      <w:pPr>
        <w:keepNext/>
        <w:keepLines/>
      </w:pPr>
      <w:r w:rsidRPr="00182533">
        <w:t>La RIT FDD y la RIT TDD representan la evolución de las primeras versiones de la LTE FDD y la LTE TDD, respectivamente. Ambas RIT comparten muchas de las estructuras subyacentes, lo que simplifica la implementación de los equipos de acceso radioeléctrico en modo dual. Se soportan anchuras de bandas de transmisión de hasta 640 MHz, obteniendo velocidades de datos de cresta de hasta 32 Gbit/s en el enlace descendente y 13,6 Gbit/s en el ascendente, aproximadamente.</w:t>
      </w:r>
    </w:p>
    <w:p w14:paraId="0F41096D" w14:textId="77777777" w:rsidR="003A6D09" w:rsidRPr="00182533" w:rsidRDefault="003A6D09" w:rsidP="003A6D09">
      <w:r w:rsidRPr="00182533">
        <w:t>El esquema de transmisión del enlace descendente utiliza OFDM convencional para conseguir un alto grado de robustez frente a la selectividad en frecuencia del canal sin perjuicio de la implementación de receptores de poca complejidad incluso en anchuras de banda muy grandes.</w:t>
      </w:r>
    </w:p>
    <w:p w14:paraId="4D135FE8" w14:textId="77777777" w:rsidR="003A6D09" w:rsidRPr="00182533" w:rsidRDefault="003A6D09" w:rsidP="003A6D09">
      <w:r w:rsidRPr="00182533">
        <w:t>El esquema de transmisión del enlace ascendente utiliza una estructura OFDM con ensanchamiento de transformada discreta de Fourier (DFTS</w:t>
      </w:r>
      <w:r w:rsidRPr="00182533">
        <w:noBreakHyphen/>
        <w:t>OFDM). La utilización de la transmisión DFTS-OFDM para el enlace ascendente se justifica por la menor relación potencia de cresta a potencia media (PAPR) de la señal transmitida frente a la OFDM convencional. Esto permite utilizar con mayor eficiencia el amplificador de potencia del terminal, lo que se traduce en un aumento de la cobertura y un menor consumo de energía del terminal. La numeración del enlace ascendente está alineada con la del descendente. El enlace ascendente de la Internet de las cosas de banda estrecha (NB-IoT) permite asignar un tono único además del multitono DFTS-OFDM con la posibilidad de una separación entre subportadoras menor además de la separación normal entre subportadoras.</w:t>
      </w:r>
    </w:p>
    <w:p w14:paraId="7B5321CB" w14:textId="528B0979" w:rsidR="003A6D09" w:rsidRPr="00182533" w:rsidRDefault="003A6D09" w:rsidP="003A6D09">
      <w:r w:rsidRPr="00182533">
        <w:t>Al canal se le aplica una codificación Turbo de velocidad</w:t>
      </w:r>
      <w:r w:rsidRPr="00182533">
        <w:noBreakHyphen/>
        <w:t>1/3 (código convolucional con recorte de cola para el DL de la NB-IoT) complementada por ARQ</w:t>
      </w:r>
      <w:r w:rsidRPr="00182533">
        <w:noBreakHyphen/>
        <w:t>Híbrida con combinación blanda para resolver los errores de decodificación en el extremo receptor. La modulación de datos soporta QPSK, 16-QAM, 64-QAM y 256-QAM tanto para el enlace descendente como para el ascendente. En el enlace descendente también se soporta 1 024-QAM.</w:t>
      </w:r>
    </w:p>
    <w:p w14:paraId="3F4452C5" w14:textId="77777777" w:rsidR="003A6D09" w:rsidRPr="00182533" w:rsidRDefault="003A6D09" w:rsidP="003A6D09">
      <w:r w:rsidRPr="00182533">
        <w:t>La NB-IoT soporta QPSK y 16-QAM en el enlace descendente y también en el enlace ascendente cuando se atribuyen multitonos. En el enlace ascendente se soportan pi/2-BPSK y pi/4-QPSK cuando se atribuye un tono único.</w:t>
      </w:r>
    </w:p>
    <w:p w14:paraId="3B282A4E" w14:textId="77777777" w:rsidR="003A6D09" w:rsidRPr="00182533" w:rsidRDefault="003A6D09" w:rsidP="003A6D09">
      <w:r w:rsidRPr="00182533">
        <w:t>La LTE-M soporta QPSK, 16-QAM y 64-QAM en el enlace descendente y QPSK y 16-QAM en el enlace ascendente. En el enlace ascendente se soporta pi/2 BPSK cuando se atribuyen dos tonos y QPSK en caso de atribución de subPBR (bloque de recursos físicos) con más de dos tonos.</w:t>
      </w:r>
    </w:p>
    <w:p w14:paraId="06D3CE39" w14:textId="77777777" w:rsidR="003A6D09" w:rsidRPr="00182533" w:rsidRDefault="003A6D09" w:rsidP="003A6D09">
      <w:r w:rsidRPr="00182533">
        <w:t>Las RIT FDD y TDD soportan anchuras de banda de entre 1,4 MHz y 640 MHz, aproximadamente. La NB-IoT soporta una anchura de banda de 200 kHz. Se recurre a la agregación de portadoras, es decir la transmisión simultánea de varias portadoras componentes en paralelo hacia/desde el mismo terminal/eNB, para soportar anchuras de banda superiores a 20 MHz. Las portadoras componentes no tienen por qué ser adyacentes en frecuencia e incluso pueden estar situadas en distintas bandas de frecuencias a fin de poder explotar atribuciones espectrales fragmentadas por medio de la agregación de espectro. El acceso asistido con licencia (LAA) permite a las portadoras de componentes secundarios funcionar sin licencia en la banda de 5 GHz. Para una coexistencia equitativa, el LAA utiliza un acceso al medio LBT (escuchar antes de hablar) en las bandas de frecuencias sin sujeción a licencia. La agregación de portadoras soporta la funcionalidad de agregar bandas TDD con distintas atribuciones en los enlaces ascendente y descendente así como el soporte de múltiples avances de temporización. La agregación de portadoras también soporta la agregación de las portadoras componente FDD y TDD. La conectividad doble permite agregar las portadoras componente de distintos eNB conectados mediante una red de retroceso no ideal a través de la interfaz X2.</w:t>
      </w:r>
    </w:p>
    <w:p w14:paraId="069B0D12" w14:textId="2FB3E009" w:rsidR="003A6D09" w:rsidRPr="00182533" w:rsidRDefault="003A6D09" w:rsidP="003A6D09">
      <w:r w:rsidRPr="00182533">
        <w:t>Las RIT permiten la coexistencia con NR y es posible el funcionamiento de las RIT y NR en la misma frecuencia. NR no forma parte de esta Recomendación y su descripción se recoge en el §</w:t>
      </w:r>
      <w:r w:rsidR="005300C7" w:rsidRPr="00182533">
        <w:t> </w:t>
      </w:r>
      <w:r w:rsidRPr="00182533">
        <w:t>1.1 del Anexo</w:t>
      </w:r>
      <w:r w:rsidR="005300C7" w:rsidRPr="00182533">
        <w:t> </w:t>
      </w:r>
      <w:r w:rsidRPr="00182533">
        <w:t>1 de la Recomendación UIT-R M.2150-</w:t>
      </w:r>
      <w:r w:rsidR="005300C7" w:rsidRPr="00182533">
        <w:t>2</w:t>
      </w:r>
      <w:r w:rsidRPr="00182533">
        <w:t>.</w:t>
      </w:r>
    </w:p>
    <w:p w14:paraId="05510D09" w14:textId="77777777" w:rsidR="003A6D09" w:rsidRPr="00182533" w:rsidRDefault="003A6D09" w:rsidP="003A6D09">
      <w:r w:rsidRPr="00182533">
        <w:lastRenderedPageBreak/>
        <w:t xml:space="preserve">Se soporta la planificación dependiente del canal, tanto en el dominio del tiempo como en el de la frecuencia, y tanto para el enlace descendente como para el ascendente. El planificador de la estación base se encarga de seleccionar (dinámicamente) el recurso de transmisión y la velocidad de datos. La operación básica es la planificación dinámica. El planificador de la estación de base se encarga de adoptar una decisión en cada intervalo de tiempo de transmisión (TTI) de 1 ms, aunque existe también la posibilidad de que la planificación tenga carácter semipermanente. La </w:t>
      </w:r>
      <w:bookmarkStart w:id="3" w:name="_Hlk38020811"/>
      <w:r w:rsidRPr="00182533">
        <w:t xml:space="preserve">planificación semipermanente </w:t>
      </w:r>
      <w:bookmarkEnd w:id="3"/>
      <w:r w:rsidRPr="00182533">
        <w:t xml:space="preserve">(SPS) permite realizar una atribución semiestática de los recursos de transmisión y de las velocidades de datos a un determinado equipo de usuario (UE) durante un periodo de tiempo superior a un TTI para reducir la tara de la señalización de control. Para las transmisiones del enlace ascendente de baja latencia, la periodicidad de la SPS puede reducirse hasta 1 ms y se permite a los UE omitir la concesión del enlace ascendente. Para mejorar la cobertura del enlace ascendente, la agregación TTI permite a los UE transmitir en cuatro TTI consecutivos. La NB-IOT y la comunicación mejorada tipo máquina (eMTC) permiten una ampliación de cobertura amplia mediante la planificación de múltiples TTI (hasta varios miles). </w:t>
      </w:r>
    </w:p>
    <w:p w14:paraId="116DCD2B" w14:textId="70F86B4B" w:rsidR="003A6D09" w:rsidRPr="00182533" w:rsidRDefault="003A6D09" w:rsidP="003A6D09">
      <w:r w:rsidRPr="00182533">
        <w:t>Para una comunicación de baja latencia, existe la posibilidad de reducir el tiempo de procesamiento, así como el TTI inferior a 1</w:t>
      </w:r>
      <w:r w:rsidR="00CD0C52" w:rsidRPr="00182533">
        <w:t> </w:t>
      </w:r>
      <w:r w:rsidRPr="00182533">
        <w:t>ms en forma de transmisión de subintervalo o intervalo, también denominado TTI corto (sTTI). El TTI para la transmisión de subintervalo es de dos o tres símbolos y el TTI para la transmisión de intervalo es media subtrama.</w:t>
      </w:r>
    </w:p>
    <w:p w14:paraId="3C649541" w14:textId="77777777" w:rsidR="003A6D09" w:rsidRPr="00182533" w:rsidRDefault="003A6D09" w:rsidP="003A6D09">
      <w:r w:rsidRPr="00182533">
        <w:t>Para aumentar la fiabilidad y reducir la latencia, la SRIT ofrece la funcionalidad de repetición de la transmisión y de duplicación de paquetes, por lo que los paquetes pueden transmitirse por dos caminos utilizando la agregación de portadoras o la conectividad dual. La SRIT también soporta el aprovisionamiento de referencia de tiempo granular.</w:t>
      </w:r>
    </w:p>
    <w:p w14:paraId="79BEC603" w14:textId="77777777" w:rsidR="003A6D09" w:rsidRPr="00182533" w:rsidRDefault="003A6D09" w:rsidP="003A6D09">
      <w:r w:rsidRPr="00182533">
        <w:t>Para aumentar la solidez y reducir al mínimo el tiempo de interrupción durante la movilidad, la SRIT admite técnicas como la doble pila de protocolos activos, en la que el UE mantiene la conectividad con el eNB de origen hasta la finalización satisfactoria del traspaso (HO) al eNB de destino, y el HO condicional, en el que el UE mantiene la conectividad con el eNB de origen hasta que se cumplen una o varias condiciones de ejecución del HO.</w:t>
      </w:r>
    </w:p>
    <w:p w14:paraId="26BF5468" w14:textId="7DA642E6" w:rsidR="003A6D09" w:rsidRPr="00182533" w:rsidRDefault="003A6D09" w:rsidP="003A6D09">
      <w:r w:rsidRPr="00182533">
        <w:t>Los esquemas de transmisión multiantena forman parte integral de ambas RIT. La precodificación multiantena con adaptación dinámica de rango soporta tanto la multiplexación espacial (MIMO de un solo usuario) como la de conformación de haz. La conformación de haces mediante conjuntos de antenas bidimensionales puede aprovechar tanto el dominio horizontal como el vertical. Se soporta la multiplexación espacial de un máximo de ocho capas en el enlace descendente y de cuatro en el ascendente. También se soporta la MIMO de varios usuarios, de modo que se asignan los mismos recursos de tiempo</w:t>
      </w:r>
      <w:r w:rsidRPr="00182533">
        <w:noBreakHyphen/>
        <w:t>frecuencia a una pluralidad de usuarios (hasta ocho). Se soporta asimismo la Coordinación multipunto (CoMP), mediante la cual se coordinan varios puntos de transmisión o de recepción en su transmisión o su recepción, respetivamente. Los puntos de transmisión coordinados pueden pertenecer a la misma célula, a distintas células del mismo eNB o a distintas células de distintos eNB. Puede utilizarse una señal de descubrimiento de referencia para identificar los puntos de transmisión o células para el funcionamiento con CoMP y/o con agregación de portadora. Además, se soporta la transmisión conjunta no coherente, en la que la transmisión de las múltiples capas MIMO se realiza desde dos puntos de transmisión (TP) sin precodificación conjunta a través de los TP. Por último, se soporta también la diversidad de transmisión con arreglo a la codificación de bloques de espacio</w:t>
      </w:r>
      <w:r w:rsidRPr="00182533">
        <w:noBreakHyphen/>
        <w:t>frecuencia (SFBC) o una combinación de SFBC y diversidad de transmisión por conmutación de frecuencias (FSTD). Se da soporte de manera eficiente a grandes sistemas de antenas, por ejemplo</w:t>
      </w:r>
      <w:r w:rsidR="00953559">
        <w:t>,</w:t>
      </w:r>
      <w:r w:rsidRPr="00182533">
        <w:t xml:space="preserve"> mediante </w:t>
      </w:r>
      <w:bookmarkStart w:id="4" w:name="_Hlk38021411"/>
      <w:r w:rsidRPr="00182533">
        <w:t>la información sobre el estado del canal basada en un libro de códigos</w:t>
      </w:r>
      <w:bookmarkEnd w:id="4"/>
      <w:r w:rsidRPr="00182533">
        <w:t xml:space="preserve"> (CSI) para hasta 32 eNB.</w:t>
      </w:r>
    </w:p>
    <w:p w14:paraId="1515E23D" w14:textId="77777777" w:rsidR="003A6D09" w:rsidRPr="00182533" w:rsidRDefault="003A6D09" w:rsidP="00B102A2">
      <w:pPr>
        <w:keepNext/>
        <w:keepLines/>
      </w:pPr>
      <w:r w:rsidRPr="00182533">
        <w:lastRenderedPageBreak/>
        <w:t>Las RIT soportan la coordinación de interferencias entre células (ICIC), que consiste en el intercambio de información entre células vecinas para ayudar a la planificación a reducir las interferencias. Puede utilizarse la ICIC en instalaciones homogéneas de células no solapadas con potencias de transmisión semejantes, así como en instalaciones heterogéneas en las que una célula de mayor potencia se superponga a uno o varios nodos de menor potencia. Con objeto de aumentar el potencial de ampliación del alcance de la célula, existe la funcionalidad de mitigación de la interferencia en el extremo terminal de las señales de referencia y sincronización, así como el canal de radiodifusión. Con asistencia de la red se soporta la mitigación de la interferencia entre células en el lado terminal causada por el canal de datos. Se soporta una técnica de mitigación de la interferencia en el lado red basada en la capacidad de activar y desactivar células secundarias. También se soporta otra técnica de mitigación de interferencias basada en la red, en la que el ancho de banda del Símbolo de Referencia Específica de la Célula (CRS) puede reducirse cuando los UE no realizan ninguna operación DL o UL que requiera CRS.</w:t>
      </w:r>
    </w:p>
    <w:p w14:paraId="03950A71" w14:textId="09815702" w:rsidR="003A6D09" w:rsidRPr="00182533" w:rsidRDefault="003A6D09" w:rsidP="003A6D09">
      <w:r w:rsidRPr="00182533">
        <w:t>Se incluye la funcionalidad de retransmisión en las RIT FDD y TDD. El nodo de retransmisión se presenta ante los terminales como un eNB, pero se redistribuye por vía inalámbrica al resto de la red de acceso radioeléctrico utilizando la tecnología de la interfaz radioeléctrica LTE.</w:t>
      </w:r>
    </w:p>
    <w:p w14:paraId="07BE4115" w14:textId="13646478" w:rsidR="003A6D09" w:rsidRPr="00182533" w:rsidRDefault="003A6D09" w:rsidP="003A6D09">
      <w:r w:rsidRPr="00182533">
        <w:t>Ambas RIT soportan diversos tipos de comunicación de tipo máquina. Para mejorar el segmento de bajo costo se soporta un terminal de baja complejidad (Categoría 0), cuya complejidad de módem es cerca del 50% inferior a la del UE «normal» menos complejo (Categoría 1), por ejemplo</w:t>
      </w:r>
      <w:r w:rsidR="00953559">
        <w:t>,</w:t>
      </w:r>
      <w:r w:rsidRPr="00182533">
        <w:t xml:space="preserve"> por una antena de recepción única, funcionamiento en semidúplex y soporte de velocidades de datos máximas muy reducido.</w:t>
      </w:r>
    </w:p>
    <w:p w14:paraId="28D386AA" w14:textId="4828F6E8" w:rsidR="003A6D09" w:rsidRPr="00182533" w:rsidRDefault="003A6D09" w:rsidP="003A6D09">
      <w:r w:rsidRPr="00182533">
        <w:t>Con la introducción de la LTE-M, se reduce aún más la complejidad, por ejemplo, reduciendo el ancho de banda del UE a 1,4 o 5 MHz y bajas clases de potencia del EU (20 dBm/14</w:t>
      </w:r>
      <w:r w:rsidR="005300C7" w:rsidRPr="00182533">
        <w:t> </w:t>
      </w:r>
      <w:r w:rsidRPr="00182533">
        <w:t>dBm) Se han añadido dos modos de ampliación de la cobertura al LTE/LTE-M, uno para una ampliación de cobertura moderada y otros para una gran ampliación de cobertura utilizando básicamente repeticiones.</w:t>
      </w:r>
    </w:p>
    <w:p w14:paraId="55E1FEE6" w14:textId="194D7336" w:rsidR="003A6D09" w:rsidRPr="00182533" w:rsidRDefault="003A6D09" w:rsidP="003A6D09">
      <w:r w:rsidRPr="00182533">
        <w:t>Se introduce NB-IoT para una complejidad extremadamente baja, por ejemplo</w:t>
      </w:r>
      <w:r w:rsidR="00953559">
        <w:t>,</w:t>
      </w:r>
      <w:r w:rsidRPr="00182533">
        <w:t xml:space="preserve"> reduciendo el ancho de banda del UE hasta 200 kHz, limitando aún más la velocidad de datos máxima del UE e introduciendo bajas clases de potencia del UE (20 dBm/14 dBm). Se hace posible también una ampliación de cobertura de ~20</w:t>
      </w:r>
      <w:r w:rsidR="005300C7" w:rsidRPr="00182533">
        <w:t> </w:t>
      </w:r>
      <w:r w:rsidRPr="00182533">
        <w:t>dB básicamente mediante repeticiones. NB-IoT puede funcionar en banda en LTE, en la banda de guarda de LTE o de manera autónoma.</w:t>
      </w:r>
    </w:p>
    <w:p w14:paraId="59FCA0E9" w14:textId="06538D03" w:rsidR="003A6D09" w:rsidRPr="00182533" w:rsidRDefault="003A6D09" w:rsidP="003A6D09">
      <w:r w:rsidRPr="00182533">
        <w:t>Para mejorar el consumo de energía del UE se introduce un modo de ahorro de energía y los ciclos de recepción discontinua (eDRX) alcanzan los 10,24 segundos en el modo conectado, los 43,69 minutos en el modo reposo para LTE-M y 2,91</w:t>
      </w:r>
      <w:r w:rsidR="005300C7" w:rsidRPr="00182533">
        <w:t> </w:t>
      </w:r>
      <w:r w:rsidRPr="00182533">
        <w:t>h en el modo reposo para NB-IoT. Para NB</w:t>
      </w:r>
      <w:r w:rsidRPr="00182533">
        <w:noBreakHyphen/>
        <w:t>IoT y LTE-M, se ha habilitado una mayor reducción del consumo de energía de los UE con soporte para: Señales de Activación (WUS) que permiten al UE reducir el procesamiento del canal de control antes de que se detecte una WUS; Transmisión Temprana de Datos (EDT) y Transmisión usando Recursos UL Preconfigurados (PUR) que permiten a los UE transmitir y recibir pequeños datos con una señalización mínima; y un control relajado para la reselección de células cuando la movilidad es baja. Para LTE-M y NB-IoT es posible configurar un enlace ascendente adicional y una portadora de enlace descendente adicional para el tráfico dedicado a un determinado equipo de usuario mientras que las transmisiones comunes tales como las señales de sincronización y las transmisiones de enlace ascendente durante el acceso a las células se produce en la misma portadora para todos los equipos de usuario.</w:t>
      </w:r>
    </w:p>
    <w:p w14:paraId="4BB5DEF0" w14:textId="34194AE6" w:rsidR="003A6D09" w:rsidRPr="00182533" w:rsidRDefault="003A6D09" w:rsidP="005300C7">
      <w:pPr>
        <w:keepNext/>
        <w:keepLines/>
      </w:pPr>
      <w:r w:rsidRPr="00182533">
        <w:lastRenderedPageBreak/>
        <w:t>Para mejorar la descarga de datos, ambas RIT soportan el interfuncionamiento LTE/Wi-Fi mediante interfuncionamiento WLAN asistido y controlado por RAN. De acuerdo con normas configurables o con las instrucciones de la eNB, el UE dirige su tráfico de datos al acceso radioeléctrico más adecuado. Además de la versión</w:t>
      </w:r>
      <w:r w:rsidR="00CD0C52" w:rsidRPr="00182533">
        <w:t> </w:t>
      </w:r>
      <w:r w:rsidRPr="00182533">
        <w:t>13 en adelante, ambas RIT soportan agregación LTE-WLAN (LWA) e integración de nivel radioeléctrico LTE-WLAN con túnel IPSec (LWIP). LWA permite utilizar tanto LTE como WLAN simultáneamente en bandas sin licencia de 2,4 GHz y 5 GHz bajo el control de la eNB.</w:t>
      </w:r>
    </w:p>
    <w:p w14:paraId="1B36844B" w14:textId="77777777" w:rsidR="003A6D09" w:rsidRPr="00182533" w:rsidRDefault="003A6D09" w:rsidP="003A6D09">
      <w:r w:rsidRPr="00182533">
        <w:t>A partir de la versión 12 se definen transmisiones de enlace lateral para el descubrimiento directo de servicios de proximidad (ProSe) y la comunicación directa ProSe entre terminales. La comunicación directa ProSe está destinada únicamente a aplicaciones de seguridad pública y permite a los terminales comunicarse directamente sin encaminar los datos por el eNodoB. El descubrimiento directo ProSe permite descubrir otros terminales en la cercanía inmediata. También se soporta la comunicación directa cuando un terminal está fuera de cobertura LTE. Se ha mejorado el enlace lateral a fin de tratar la comunicación directa de vehículo a vehículo (V2V). El enlace lateral soporta la agregación de portadoras y la diversidad de transmisión.</w:t>
      </w:r>
    </w:p>
    <w:p w14:paraId="157DE254" w14:textId="77777777" w:rsidR="003A6D09" w:rsidRPr="00182533" w:rsidRDefault="003A6D09" w:rsidP="00A94DD8">
      <w:pPr>
        <w:pStyle w:val="Heading3"/>
      </w:pPr>
      <w:r w:rsidRPr="00182533">
        <w:t>1.3.1</w:t>
      </w:r>
      <w:r w:rsidRPr="00182533">
        <w:tab/>
        <w:t>Arquitectura de red</w:t>
      </w:r>
    </w:p>
    <w:p w14:paraId="19606305" w14:textId="77777777" w:rsidR="003A6D09" w:rsidRPr="00182533" w:rsidRDefault="003A6D09" w:rsidP="003A6D09">
      <w:r w:rsidRPr="00182533">
        <w:t xml:space="preserve">La red de acceso radioeléctrico </w:t>
      </w:r>
      <w:r w:rsidRPr="00182533">
        <w:rPr>
          <w:i/>
          <w:iCs/>
        </w:rPr>
        <w:t>LTE-Avanzada</w:t>
      </w:r>
      <w:r w:rsidRPr="00182533">
        <w:t xml:space="preserve"> tiene una arquitectura plana con un único tipo de nodo, el </w:t>
      </w:r>
      <w:r w:rsidRPr="00182533">
        <w:rPr>
          <w:i/>
          <w:iCs/>
        </w:rPr>
        <w:t xml:space="preserve">eNodoB, </w:t>
      </w:r>
      <w:r w:rsidRPr="00182533">
        <w:t xml:space="preserve">que se encarga de todas las funciones relacionadas con las radiocomunicaciones en una o varias células. El eNodoB se conecta a la red básica por medio de la interfaz S1, más concretamente a la </w:t>
      </w:r>
      <w:r w:rsidRPr="00182533">
        <w:rPr>
          <w:i/>
          <w:iCs/>
        </w:rPr>
        <w:t>pasarela de servicio</w:t>
      </w:r>
      <w:r w:rsidRPr="00182533">
        <w:t xml:space="preserve"> (S-GW) por medio de la parte del plano de usuario, S1-u, y a la </w:t>
      </w:r>
      <w:r w:rsidRPr="00182533">
        <w:rPr>
          <w:i/>
          <w:iCs/>
        </w:rPr>
        <w:t>Entidad de gestión de la movilidad</w:t>
      </w:r>
      <w:r w:rsidRPr="00182533">
        <w:t xml:space="preserve"> (MME) por medio de la parte del plano de control, S1-c. Un eNodoB puede actuar de interfaz con varias MME/S-GW a los efectos de repartir la carga y evitar la redundancia. Se puede volver a seleccionar las MMEs/S-GW para soportar diferentes redes básicas especializadas con el fin de cumplir los requisitos de un determinado grupo de dispositivos/clientes.</w:t>
      </w:r>
    </w:p>
    <w:p w14:paraId="21C37AA1" w14:textId="24184B76" w:rsidR="003A6D09" w:rsidRPr="00182533" w:rsidRDefault="003A6D09" w:rsidP="003A6D09">
      <w:r w:rsidRPr="00182533">
        <w:t>La interfaz</w:t>
      </w:r>
      <w:r w:rsidR="00CD0C52" w:rsidRPr="00182533">
        <w:t> </w:t>
      </w:r>
      <w:r w:rsidRPr="00182533">
        <w:t xml:space="preserve">X2, que conecta los eNodoB entre sí, se utiliza principalmente para dar soporte a la movilidad en modo activo. Esta interfaz también puede utilizarse para funciones de la </w:t>
      </w:r>
      <w:r w:rsidRPr="00182533">
        <w:rPr>
          <w:i/>
          <w:iCs/>
        </w:rPr>
        <w:t xml:space="preserve">Gestión de recursos radioeléctricos </w:t>
      </w:r>
      <w:r w:rsidRPr="00182533">
        <w:t>(RRM) multicelular tales como la ICIC o la CoMP. La interfaz X2 se utiliza también para soportar la movilidad sin pérdidas entre células vecinas por medio del reenvío de paquetes.</w:t>
      </w:r>
    </w:p>
    <w:p w14:paraId="634434B9" w14:textId="77777777" w:rsidR="003A6D09" w:rsidRPr="00182533" w:rsidRDefault="003A6D09" w:rsidP="00A94DD8">
      <w:pPr>
        <w:pStyle w:val="FigureNo"/>
      </w:pPr>
      <w:r w:rsidRPr="00182533">
        <w:t>FIGURA 1</w:t>
      </w:r>
    </w:p>
    <w:p w14:paraId="4AA78CED" w14:textId="695B8711" w:rsidR="003A6D09" w:rsidRPr="00182533" w:rsidRDefault="003A6D09" w:rsidP="00A94DD8">
      <w:pPr>
        <w:pStyle w:val="Figuretitle"/>
      </w:pPr>
      <w:r w:rsidRPr="00182533">
        <w:t>Interfaces de la red de acceso radioeléctrico</w:t>
      </w:r>
    </w:p>
    <w:p w14:paraId="775983F8" w14:textId="68BD49D4" w:rsidR="004446F0" w:rsidRPr="00182533" w:rsidRDefault="004446F0" w:rsidP="004446F0">
      <w:pPr>
        <w:pStyle w:val="Figure"/>
      </w:pPr>
      <w:r w:rsidRPr="00182533">
        <w:rPr>
          <w:noProof/>
        </w:rPr>
        <w:drawing>
          <wp:inline distT="0" distB="0" distL="0" distR="0" wp14:anchorId="40C63A09" wp14:editId="398B6F16">
            <wp:extent cx="3420000" cy="2376000"/>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20000" cy="2376000"/>
                    </a:xfrm>
                    <a:prstGeom prst="rect">
                      <a:avLst/>
                    </a:prstGeom>
                  </pic:spPr>
                </pic:pic>
              </a:graphicData>
            </a:graphic>
          </wp:inline>
        </w:drawing>
      </w:r>
    </w:p>
    <w:p w14:paraId="6C79A95E" w14:textId="132D94F2" w:rsidR="003A6D09" w:rsidRPr="00182533" w:rsidRDefault="003A6D09" w:rsidP="005300C7">
      <w:pPr>
        <w:pStyle w:val="Normalaftertitle"/>
      </w:pPr>
      <w:r w:rsidRPr="00182533">
        <w:t>E-UTRA también soporta otras arquitecturas. Estas otras arquitecturas no forman parte de esta Recomendación y su descripción figura en la Recomendación UIT-R M.2150-</w:t>
      </w:r>
      <w:r w:rsidR="005300C7" w:rsidRPr="00182533">
        <w:t>2</w:t>
      </w:r>
      <w:r w:rsidRPr="00182533">
        <w:t>, Anexo</w:t>
      </w:r>
      <w:r w:rsidR="005300C7" w:rsidRPr="00182533">
        <w:t> </w:t>
      </w:r>
      <w:r w:rsidRPr="00182533">
        <w:t>1, §</w:t>
      </w:r>
      <w:r w:rsidR="005300C7" w:rsidRPr="00182533">
        <w:t> </w:t>
      </w:r>
      <w:r w:rsidRPr="00182533">
        <w:t>1.1.</w:t>
      </w:r>
    </w:p>
    <w:p w14:paraId="12636A0C" w14:textId="77777777" w:rsidR="003A6D09" w:rsidRPr="00182533" w:rsidRDefault="003A6D09" w:rsidP="00A94DD8">
      <w:pPr>
        <w:pStyle w:val="Heading3"/>
      </w:pPr>
      <w:r w:rsidRPr="00182533">
        <w:lastRenderedPageBreak/>
        <w:t>1.3.2</w:t>
      </w:r>
      <w:r w:rsidRPr="00182533">
        <w:tab/>
        <w:t>Arquitectura del protocolo de la capa 2</w:t>
      </w:r>
    </w:p>
    <w:p w14:paraId="0AE7FB3F" w14:textId="2AD0FCA0" w:rsidR="003A6D09" w:rsidRPr="00182533" w:rsidRDefault="003A6D09" w:rsidP="003A6D09">
      <w:r w:rsidRPr="00182533">
        <w:t>La capa</w:t>
      </w:r>
      <w:r w:rsidR="005300C7" w:rsidRPr="00182533">
        <w:t> </w:t>
      </w:r>
      <w:r w:rsidRPr="00182533">
        <w:t xml:space="preserve">2 (L2) consta de varias subcapas, a saber: </w:t>
      </w:r>
      <w:r w:rsidRPr="00182533">
        <w:rPr>
          <w:i/>
          <w:iCs/>
        </w:rPr>
        <w:t xml:space="preserve">Protocolo de convergencia de datos en paquetes </w:t>
      </w:r>
      <w:r w:rsidRPr="00182533">
        <w:t xml:space="preserve">(PDCP), </w:t>
      </w:r>
      <w:r w:rsidRPr="00182533">
        <w:rPr>
          <w:i/>
          <w:iCs/>
        </w:rPr>
        <w:t>Control del radioenlace</w:t>
      </w:r>
      <w:r w:rsidRPr="00182533">
        <w:t xml:space="preserve"> (RLC) y </w:t>
      </w:r>
      <w:r w:rsidRPr="00182533">
        <w:rPr>
          <w:i/>
          <w:iCs/>
        </w:rPr>
        <w:t>Control de acceso al medio</w:t>
      </w:r>
      <w:r w:rsidRPr="00182533">
        <w:t xml:space="preserve"> (MAC). En las Figs. 2 y 3 se representan las estructuras de los protocolos de los enlaces descendente y ascendente, respectivamente. La capa 2 ofrece uno o varios portadores radioeléctricos a las capas superiores, estableciéndose una correspondencia de los paquetes IP con arreglo a sus requisitos de calidad de servicio (QoS). Las PDU L2/MAC, denominadas también bloques de transporte, se crean de acuerdo con decisiones de planificación instantáneas y se envían a la capa física a través de uno o varios canales de transporte (un canal de transporte del mismo tipo por portadora componente).</w:t>
      </w:r>
    </w:p>
    <w:p w14:paraId="009E4BCD" w14:textId="77777777" w:rsidR="003A6D09" w:rsidRPr="00182533" w:rsidRDefault="003A6D09" w:rsidP="00A94DD8">
      <w:pPr>
        <w:pStyle w:val="FigureNo"/>
      </w:pPr>
      <w:r w:rsidRPr="00182533">
        <w:t>FIGURA 2</w:t>
      </w:r>
    </w:p>
    <w:p w14:paraId="53CE9585" w14:textId="17C5F7B1" w:rsidR="003A6D09" w:rsidRPr="00182533" w:rsidRDefault="003A6D09" w:rsidP="00A94DD8">
      <w:pPr>
        <w:pStyle w:val="Figuretitle"/>
      </w:pPr>
      <w:r w:rsidRPr="00182533">
        <w:t>Estructura del protocolo L2 del enlace descendente</w:t>
      </w:r>
    </w:p>
    <w:p w14:paraId="20BC1273" w14:textId="12956183" w:rsidR="004446F0" w:rsidRPr="00182533" w:rsidRDefault="009B11D2" w:rsidP="004446F0">
      <w:pPr>
        <w:pStyle w:val="Figure"/>
      </w:pPr>
      <w:r w:rsidRPr="00182533">
        <w:rPr>
          <w:noProof/>
        </w:rPr>
        <w:drawing>
          <wp:inline distT="0" distB="0" distL="0" distR="0" wp14:anchorId="07CA9212" wp14:editId="65F30C30">
            <wp:extent cx="6120765" cy="28009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2800985"/>
                    </a:xfrm>
                    <a:prstGeom prst="rect">
                      <a:avLst/>
                    </a:prstGeom>
                  </pic:spPr>
                </pic:pic>
              </a:graphicData>
            </a:graphic>
          </wp:inline>
        </w:drawing>
      </w:r>
    </w:p>
    <w:p w14:paraId="4EF0EB67" w14:textId="77777777" w:rsidR="003A6D09" w:rsidRPr="00182533" w:rsidRDefault="003A6D09" w:rsidP="00A94DD8">
      <w:pPr>
        <w:pStyle w:val="FigureNo"/>
      </w:pPr>
      <w:r w:rsidRPr="00182533">
        <w:t>FIGURA 3</w:t>
      </w:r>
    </w:p>
    <w:p w14:paraId="0B839C92" w14:textId="1E0A4B00" w:rsidR="003A6D09" w:rsidRPr="00182533" w:rsidRDefault="003A6D09" w:rsidP="00A94DD8">
      <w:pPr>
        <w:pStyle w:val="Figuretitle"/>
      </w:pPr>
      <w:r w:rsidRPr="00182533">
        <w:t>Estructura del protocolo L2 del enlace ascendente</w:t>
      </w:r>
    </w:p>
    <w:p w14:paraId="0BEBF57A" w14:textId="05BEB794" w:rsidR="00FD4D0C" w:rsidRPr="00182533" w:rsidRDefault="00FD4D0C" w:rsidP="00FD4D0C">
      <w:pPr>
        <w:pStyle w:val="Figure"/>
      </w:pPr>
      <w:r w:rsidRPr="00182533">
        <w:rPr>
          <w:noProof/>
        </w:rPr>
        <w:drawing>
          <wp:inline distT="0" distB="0" distL="0" distR="0" wp14:anchorId="00955547" wp14:editId="76B2B230">
            <wp:extent cx="2880000" cy="308160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80000" cy="3081600"/>
                    </a:xfrm>
                    <a:prstGeom prst="rect">
                      <a:avLst/>
                    </a:prstGeom>
                  </pic:spPr>
                </pic:pic>
              </a:graphicData>
            </a:graphic>
          </wp:inline>
        </w:drawing>
      </w:r>
    </w:p>
    <w:p w14:paraId="33C1DBC0" w14:textId="77777777" w:rsidR="003A6D09" w:rsidRPr="00182533" w:rsidRDefault="003A6D09" w:rsidP="00A94DD8">
      <w:pPr>
        <w:pStyle w:val="Normalaftertitle"/>
      </w:pPr>
      <w:r w:rsidRPr="00182533">
        <w:lastRenderedPageBreak/>
        <w:t>En la conectividad doble, un portador radioeléctrico de datos puede configurarse como un portador de grupo de células maestras (MCG), un portador de grupo de células secundarias (SCG) o un portador dividido. El portador MCG está servido por el eNB maestro (MeNB); el portador SCG está servido por el eNB secundario (SeNB); y el portador dividido está servido por ambos eNB. En el caso del portador dividido, la entidad PDCP común está ubicada en el MeNB, pero hay dos entidades RLC, una con terminación en el MeNB y otra con terminación en el SeNB.</w:t>
      </w:r>
    </w:p>
    <w:p w14:paraId="2F183542" w14:textId="77777777" w:rsidR="003A6D09" w:rsidRPr="00182533" w:rsidRDefault="003A6D09" w:rsidP="00A94DD8">
      <w:pPr>
        <w:pStyle w:val="Heading3"/>
      </w:pPr>
      <w:r w:rsidRPr="00182533">
        <w:t>1.3.2.1</w:t>
      </w:r>
      <w:r w:rsidRPr="00182533">
        <w:tab/>
        <w:t>Protocolo de convergencia de paquetes de datos (PDCP)</w:t>
      </w:r>
    </w:p>
    <w:p w14:paraId="4EBFFD04" w14:textId="77777777" w:rsidR="003A6D09" w:rsidRPr="00182533" w:rsidRDefault="003A6D09" w:rsidP="003A6D09">
      <w:r w:rsidRPr="00182533">
        <w:t>Salvo para la NB-IoT, los servicios y funciones principales de la subcapa PDCP en el plano de usuario incluyen:</w:t>
      </w:r>
    </w:p>
    <w:p w14:paraId="365A6CB4" w14:textId="77777777" w:rsidR="003A6D09" w:rsidRPr="00182533" w:rsidRDefault="003A6D09" w:rsidP="00A94DD8">
      <w:pPr>
        <w:pStyle w:val="enumlev1"/>
      </w:pPr>
      <w:r w:rsidRPr="00182533">
        <w:t>–</w:t>
      </w:r>
      <w:r w:rsidRPr="00182533">
        <w:tab/>
        <w:t>la compresión y descompresión del encabezamiento de los flujos de paquetes Ethernet;</w:t>
      </w:r>
    </w:p>
    <w:p w14:paraId="4608FE98" w14:textId="77777777" w:rsidR="003A6D09" w:rsidRPr="00182533" w:rsidRDefault="003A6D09" w:rsidP="00A94DD8">
      <w:pPr>
        <w:pStyle w:val="enumlev1"/>
      </w:pPr>
      <w:r w:rsidRPr="00182533">
        <w:t>–</w:t>
      </w:r>
      <w:r w:rsidRPr="00182533">
        <w:tab/>
        <w:t>la compresión y descompresión del enlace ascendente de PDCP PDU: sólo UDC basada en DEFLATE;</w:t>
      </w:r>
    </w:p>
    <w:p w14:paraId="621BF8D0" w14:textId="77777777" w:rsidR="003A6D09" w:rsidRPr="00182533" w:rsidRDefault="003A6D09" w:rsidP="00A94DD8">
      <w:pPr>
        <w:pStyle w:val="enumlev1"/>
      </w:pPr>
      <w:r w:rsidRPr="00182533">
        <w:t>–</w:t>
      </w:r>
      <w:r w:rsidRPr="00182533">
        <w:tab/>
        <w:t>la compresión y descompresión del encabezamiento de los flujos de datos IP mediante ROHC;</w:t>
      </w:r>
    </w:p>
    <w:p w14:paraId="66253D78" w14:textId="77777777" w:rsidR="003A6D09" w:rsidRPr="00182533" w:rsidRDefault="003A6D09" w:rsidP="00A94DD8">
      <w:pPr>
        <w:pStyle w:val="enumlev1"/>
      </w:pPr>
      <w:r w:rsidRPr="00182533">
        <w:t>–</w:t>
      </w:r>
      <w:r w:rsidRPr="00182533">
        <w:tab/>
        <w:t>la transferencia de los datos del usuario;</w:t>
      </w:r>
    </w:p>
    <w:p w14:paraId="3DB412BD" w14:textId="77777777" w:rsidR="003A6D09" w:rsidRPr="00182533" w:rsidRDefault="003A6D09" w:rsidP="00A94DD8">
      <w:pPr>
        <w:pStyle w:val="enumlev1"/>
      </w:pPr>
      <w:r w:rsidRPr="00182533">
        <w:t>–</w:t>
      </w:r>
      <w:r w:rsidRPr="00182533">
        <w:tab/>
        <w:t>la entrega en secuencia de las PDU de la capa superior en el procedimiento de restablecimiento del PDCP para RLC AM;</w:t>
      </w:r>
    </w:p>
    <w:p w14:paraId="403FB6F3" w14:textId="3E31B992" w:rsidR="003A6D09" w:rsidRPr="00182533" w:rsidRDefault="003A6D09" w:rsidP="00A94DD8">
      <w:pPr>
        <w:pStyle w:val="enumlev1"/>
      </w:pPr>
      <w:r w:rsidRPr="00182533">
        <w:t>–</w:t>
      </w:r>
      <w:r w:rsidRPr="00182533">
        <w:tab/>
        <w:t>para portadores divididos en conectividad doble (sólo soporte de RLC AM) y portadores LWA (sólo soporte para RLC AM y RLC UM), el encaminamiento PDCP PDU para la transmisión y reordenamiento PDCP ODU para la recepción</w:t>
      </w:r>
      <w:r w:rsidR="005300C7" w:rsidRPr="00182533">
        <w:t>;</w:t>
      </w:r>
    </w:p>
    <w:p w14:paraId="675A5D65" w14:textId="77777777" w:rsidR="003A6D09" w:rsidRPr="00182533" w:rsidRDefault="003A6D09" w:rsidP="00A94DD8">
      <w:pPr>
        <w:pStyle w:val="enumlev1"/>
      </w:pPr>
      <w:r w:rsidRPr="00182533">
        <w:t>–</w:t>
      </w:r>
      <w:r w:rsidRPr="00182533">
        <w:tab/>
        <w:t>la detección duplicada de las SDU de capa inferior en el procedimiento de restablecimiento del PDCP para RLC AM;</w:t>
      </w:r>
    </w:p>
    <w:p w14:paraId="10BDD2B9" w14:textId="77777777" w:rsidR="003A6D09" w:rsidRPr="00182533" w:rsidRDefault="003A6D09" w:rsidP="00A94DD8">
      <w:pPr>
        <w:pStyle w:val="enumlev1"/>
      </w:pPr>
      <w:r w:rsidRPr="00182533">
        <w:t>–</w:t>
      </w:r>
      <w:r w:rsidRPr="00182533">
        <w:tab/>
        <w:t>la retransmisión de las SDU PDCP en el traspaso y, para portadores divididos en DC y portadores LWA, de las PDU PDCP en el procedimiento de recuperación de datos, para RLC AM;</w:t>
      </w:r>
    </w:p>
    <w:p w14:paraId="5D49AD51" w14:textId="77777777" w:rsidR="003A6D09" w:rsidRPr="00182533" w:rsidRDefault="003A6D09" w:rsidP="00A94DD8">
      <w:pPr>
        <w:pStyle w:val="enumlev1"/>
      </w:pPr>
      <w:r w:rsidRPr="00182533">
        <w:t>–</w:t>
      </w:r>
      <w:r w:rsidRPr="00182533">
        <w:tab/>
        <w:t>el cifrado y el descifrado;</w:t>
      </w:r>
    </w:p>
    <w:p w14:paraId="6E8AD969" w14:textId="77777777" w:rsidR="003A6D09" w:rsidRPr="00182533" w:rsidRDefault="003A6D09" w:rsidP="00A94DD8">
      <w:pPr>
        <w:pStyle w:val="enumlev1"/>
      </w:pPr>
      <w:r w:rsidRPr="00182533">
        <w:t>–</w:t>
      </w:r>
      <w:r w:rsidRPr="00182533">
        <w:tab/>
        <w:t>el descarte de SDU en el enlace ascendente con arreglo a un temporizador;</w:t>
      </w:r>
    </w:p>
    <w:p w14:paraId="5FC37AF1" w14:textId="77777777" w:rsidR="003A6D09" w:rsidRPr="00182533" w:rsidRDefault="003A6D09" w:rsidP="00A94DD8">
      <w:pPr>
        <w:pStyle w:val="enumlev1"/>
      </w:pPr>
      <w:r w:rsidRPr="00182533">
        <w:t>–</w:t>
      </w:r>
      <w:r w:rsidRPr="00182533">
        <w:tab/>
        <w:t>la duplicación de los PDCP PDU;</w:t>
      </w:r>
    </w:p>
    <w:p w14:paraId="69505BAC" w14:textId="77777777" w:rsidR="003A6D09" w:rsidRPr="00182533" w:rsidRDefault="003A6D09" w:rsidP="00A94DD8">
      <w:pPr>
        <w:pStyle w:val="enumlev1"/>
      </w:pPr>
      <w:r w:rsidRPr="00182533">
        <w:t>–</w:t>
      </w:r>
      <w:r w:rsidRPr="00182533">
        <w:tab/>
        <w:t>para la duplicación de PDCP, el reordenamiento y la detección de duplicados en el receptor.</w:t>
      </w:r>
    </w:p>
    <w:p w14:paraId="4AD9B372" w14:textId="77777777" w:rsidR="003A6D09" w:rsidRPr="00182533" w:rsidRDefault="003A6D09" w:rsidP="003A6D09">
      <w:r w:rsidRPr="00182533">
        <w:t>Para la NB-IoT, cuando está activada la seguridad AS, los principales servicios y funciones de la subcapa PDCP para el plano de usuario incluyen:</w:t>
      </w:r>
    </w:p>
    <w:p w14:paraId="1CC5EDB7" w14:textId="06BB6FF5" w:rsidR="003A6D09" w:rsidRPr="00182533" w:rsidRDefault="003A6D09" w:rsidP="00A94DD8">
      <w:pPr>
        <w:pStyle w:val="enumlev1"/>
      </w:pPr>
      <w:r w:rsidRPr="00182533">
        <w:t>–</w:t>
      </w:r>
      <w:r w:rsidRPr="00182533">
        <w:tab/>
        <w:t>la compresión y descompresión del encabezamiento: s</w:t>
      </w:r>
      <w:r w:rsidR="00953559">
        <w:t>ó</w:t>
      </w:r>
      <w:r w:rsidRPr="00182533">
        <w:t>lo para ROHC;</w:t>
      </w:r>
    </w:p>
    <w:p w14:paraId="703D3C07" w14:textId="0155FC2F" w:rsidR="003A6D09" w:rsidRPr="00182533" w:rsidRDefault="003A6D09" w:rsidP="00A94DD8">
      <w:pPr>
        <w:pStyle w:val="enumlev1"/>
      </w:pPr>
      <w:r w:rsidRPr="00182533">
        <w:t>–</w:t>
      </w:r>
      <w:r w:rsidRPr="00182533">
        <w:tab/>
        <w:t>la transferencia de los datos de usuario;</w:t>
      </w:r>
    </w:p>
    <w:p w14:paraId="7834BB5F" w14:textId="30951034" w:rsidR="003A6D09" w:rsidRPr="00182533" w:rsidRDefault="003A6D09" w:rsidP="00A94DD8">
      <w:pPr>
        <w:pStyle w:val="enumlev1"/>
      </w:pPr>
      <w:r w:rsidRPr="00182533">
        <w:t>–</w:t>
      </w:r>
      <w:r w:rsidRPr="00182533">
        <w:tab/>
        <w:t>la entrega en secuencia de las PDU de la capa superior en el procedimiento de restablecimiento del PDCP para RLC AM;</w:t>
      </w:r>
    </w:p>
    <w:p w14:paraId="1A051BD5" w14:textId="13B7DEDE" w:rsidR="003A6D09" w:rsidRPr="00182533" w:rsidRDefault="003A6D09" w:rsidP="00A94DD8">
      <w:pPr>
        <w:pStyle w:val="enumlev1"/>
      </w:pPr>
      <w:r w:rsidRPr="00182533">
        <w:t>–</w:t>
      </w:r>
      <w:r w:rsidRPr="00182533">
        <w:tab/>
        <w:t>la detección duplicada de las SDU de capa inferior en el procedimiento de restablecimiento de PDCP para RLC AM;</w:t>
      </w:r>
    </w:p>
    <w:p w14:paraId="510978A5" w14:textId="12721637" w:rsidR="003A6D09" w:rsidRPr="00182533" w:rsidRDefault="003A6D09" w:rsidP="00A94DD8">
      <w:pPr>
        <w:pStyle w:val="enumlev1"/>
      </w:pPr>
      <w:r w:rsidRPr="00182533">
        <w:t>–</w:t>
      </w:r>
      <w:r w:rsidRPr="00182533">
        <w:tab/>
        <w:t>el cifrado y el descifrado;</w:t>
      </w:r>
    </w:p>
    <w:p w14:paraId="7366299B" w14:textId="04E3B0D9" w:rsidR="003A6D09" w:rsidRPr="00182533" w:rsidRDefault="003A6D09" w:rsidP="00A94DD8">
      <w:pPr>
        <w:pStyle w:val="enumlev1"/>
      </w:pPr>
      <w:r w:rsidRPr="00182533">
        <w:t>–</w:t>
      </w:r>
      <w:r w:rsidRPr="00182533">
        <w:tab/>
        <w:t>el descarte de SDU en el enlace ascendente con arreglo a un temporizador.</w:t>
      </w:r>
    </w:p>
    <w:p w14:paraId="31570D14" w14:textId="77777777" w:rsidR="003A6D09" w:rsidRPr="00182533" w:rsidRDefault="003A6D09" w:rsidP="003A6D09">
      <w:r w:rsidRPr="00182533">
        <w:t>Los principales servicios y funciones del PDCP para el plano de control incluyen:</w:t>
      </w:r>
    </w:p>
    <w:p w14:paraId="739D9626" w14:textId="77777777" w:rsidR="003A6D09" w:rsidRPr="00182533" w:rsidRDefault="003A6D09" w:rsidP="00A94DD8">
      <w:pPr>
        <w:pStyle w:val="enumlev1"/>
      </w:pPr>
      <w:r w:rsidRPr="00182533">
        <w:t>–</w:t>
      </w:r>
      <w:r w:rsidRPr="00182533">
        <w:tab/>
        <w:t>la verificación y protección de la integridad y cifrado;</w:t>
      </w:r>
    </w:p>
    <w:p w14:paraId="7F96207E" w14:textId="77777777" w:rsidR="003A6D09" w:rsidRPr="00182533" w:rsidRDefault="003A6D09" w:rsidP="00A94DD8">
      <w:pPr>
        <w:pStyle w:val="enumlev1"/>
      </w:pPr>
      <w:r w:rsidRPr="00182533">
        <w:t>–</w:t>
      </w:r>
      <w:r w:rsidRPr="00182533">
        <w:tab/>
        <w:t>la transferencia de los datos del plano de control.</w:t>
      </w:r>
    </w:p>
    <w:p w14:paraId="3D69892B" w14:textId="77777777" w:rsidR="003A6D09" w:rsidRPr="00182533" w:rsidRDefault="003A6D09" w:rsidP="003A6D09">
      <w:r w:rsidRPr="00182533">
        <w:lastRenderedPageBreak/>
        <w:t>Salvo para la NB-IoT, los servicios y funciones principales de la subcapa PDCP en el plano de control incluyen:</w:t>
      </w:r>
    </w:p>
    <w:p w14:paraId="14C01928" w14:textId="77777777" w:rsidR="003A6D09" w:rsidRPr="00182533" w:rsidRDefault="003A6D09" w:rsidP="00A94DD8">
      <w:pPr>
        <w:pStyle w:val="enumlev1"/>
      </w:pPr>
      <w:r w:rsidRPr="00182533">
        <w:t>–</w:t>
      </w:r>
      <w:r w:rsidRPr="00182533">
        <w:tab/>
        <w:t>la duplicación de los PDCP PDU;</w:t>
      </w:r>
    </w:p>
    <w:p w14:paraId="2891C18A" w14:textId="77777777" w:rsidR="003A6D09" w:rsidRPr="00182533" w:rsidRDefault="003A6D09" w:rsidP="00A94DD8">
      <w:pPr>
        <w:pStyle w:val="enumlev1"/>
      </w:pPr>
      <w:r w:rsidRPr="00182533">
        <w:t>–</w:t>
      </w:r>
      <w:r w:rsidRPr="00182533">
        <w:tab/>
        <w:t>para la duplicación de PDCP, el reordenamiento y la detección de duplicados en el receptor.</w:t>
      </w:r>
    </w:p>
    <w:p w14:paraId="7ABA92D6" w14:textId="77777777" w:rsidR="003A6D09" w:rsidRPr="00182533" w:rsidRDefault="003A6D09" w:rsidP="003A6D09">
      <w:r w:rsidRPr="00182533">
        <w:t>Se omite el PDCP para un UE de la NB-IoT que soporte únicamente optimizaciones CIoT EPS en el plano de control. Para un UE de la NB-IoT UE que soporte tanto las optimizaciones CIoT EPS en el plano de control como las optimizaciones CIoT EPS en el plano de usuario no se utiliza PDCP hasta que se activa la seguridad AS.</w:t>
      </w:r>
    </w:p>
    <w:p w14:paraId="62A0156D" w14:textId="77777777" w:rsidR="003A6D09" w:rsidRPr="00182533" w:rsidRDefault="003A6D09" w:rsidP="003A6D09">
      <w:r w:rsidRPr="00182533">
        <w:t>El PDCP utiliza los servicios proporcionados por la subcapa RLC. Hay una entidad PDCP por cada portador radioeléctrico configurado para un UE.</w:t>
      </w:r>
    </w:p>
    <w:p w14:paraId="3262CFD7" w14:textId="77777777" w:rsidR="003A6D09" w:rsidRPr="00182533" w:rsidRDefault="003A6D09" w:rsidP="00A94DD8">
      <w:pPr>
        <w:pStyle w:val="Heading4"/>
      </w:pPr>
      <w:r w:rsidRPr="00182533">
        <w:t>1.3.2.2</w:t>
      </w:r>
      <w:r w:rsidRPr="00182533">
        <w:tab/>
        <w:t>Control del radioenlace (RLC)</w:t>
      </w:r>
    </w:p>
    <w:p w14:paraId="13CC2B66" w14:textId="77777777" w:rsidR="003A6D09" w:rsidRPr="00182533" w:rsidRDefault="003A6D09" w:rsidP="003A6D09">
      <w:r w:rsidRPr="00182533">
        <w:t xml:space="preserve">El </w:t>
      </w:r>
      <w:r w:rsidRPr="00182533">
        <w:rPr>
          <w:i/>
          <w:iCs/>
        </w:rPr>
        <w:t>Control del radioenlace</w:t>
      </w:r>
      <w:r w:rsidRPr="00182533">
        <w:t xml:space="preserve"> (RLC) se encarga de:</w:t>
      </w:r>
    </w:p>
    <w:p w14:paraId="1AA995B0" w14:textId="77777777" w:rsidR="003A6D09" w:rsidRPr="00182533" w:rsidRDefault="003A6D09" w:rsidP="00A94DD8">
      <w:pPr>
        <w:pStyle w:val="enumlev1"/>
      </w:pPr>
      <w:r w:rsidRPr="00182533">
        <w:t>–</w:t>
      </w:r>
      <w:r w:rsidRPr="00182533">
        <w:tab/>
        <w:t>la transferencia de las PDU de la capa superior;</w:t>
      </w:r>
    </w:p>
    <w:p w14:paraId="76E04C2A" w14:textId="77777777" w:rsidR="003A6D09" w:rsidRPr="00182533" w:rsidRDefault="003A6D09" w:rsidP="00A94DD8">
      <w:pPr>
        <w:pStyle w:val="enumlev1"/>
      </w:pPr>
      <w:r w:rsidRPr="00182533">
        <w:t>–</w:t>
      </w:r>
      <w:r w:rsidRPr="00182533">
        <w:tab/>
        <w:t>la corrección de errores mediante ARQ (solamente para la transferencia de datos en AM);</w:t>
      </w:r>
    </w:p>
    <w:p w14:paraId="15D6CF30" w14:textId="77777777" w:rsidR="003A6D09" w:rsidRPr="00182533" w:rsidRDefault="003A6D09" w:rsidP="00A94DD8">
      <w:pPr>
        <w:pStyle w:val="enumlev1"/>
      </w:pPr>
      <w:r w:rsidRPr="00182533">
        <w:t>–</w:t>
      </w:r>
      <w:r w:rsidRPr="00182533">
        <w:tab/>
        <w:t>la concatenación, segmentación y reensamblaje de las SDU del RLC (únicamente para la transferencia de datos en UM y AM);</w:t>
      </w:r>
    </w:p>
    <w:p w14:paraId="6CD71583" w14:textId="77777777" w:rsidR="003A6D09" w:rsidRPr="00182533" w:rsidRDefault="003A6D09" w:rsidP="00A94DD8">
      <w:pPr>
        <w:pStyle w:val="enumlev1"/>
      </w:pPr>
      <w:r w:rsidRPr="00182533">
        <w:t>–</w:t>
      </w:r>
      <w:r w:rsidRPr="00182533">
        <w:tab/>
        <w:t>la resegmentación de las PDU de datos del RLC (únicamente para la transferencia de datos en AM);</w:t>
      </w:r>
    </w:p>
    <w:p w14:paraId="126141D2" w14:textId="77777777" w:rsidR="003A6D09" w:rsidRPr="00182533" w:rsidRDefault="003A6D09" w:rsidP="00A94DD8">
      <w:pPr>
        <w:pStyle w:val="enumlev1"/>
      </w:pPr>
      <w:r w:rsidRPr="00182533">
        <w:t>–</w:t>
      </w:r>
      <w:r w:rsidRPr="00182533">
        <w:tab/>
        <w:t>la reordenación de las PDU de datos RLC (únicamente para la transferencia de datos en UM y AM);</w:t>
      </w:r>
    </w:p>
    <w:p w14:paraId="3826D940" w14:textId="77777777" w:rsidR="003A6D09" w:rsidRPr="00182533" w:rsidRDefault="003A6D09" w:rsidP="00A94DD8">
      <w:pPr>
        <w:pStyle w:val="enumlev1"/>
      </w:pPr>
      <w:r w:rsidRPr="00182533">
        <w:t>–</w:t>
      </w:r>
      <w:r w:rsidRPr="00182533">
        <w:tab/>
        <w:t>la detección de duplicados (únicamente para la transmisión de datos en UM y AM);</w:t>
      </w:r>
    </w:p>
    <w:p w14:paraId="45693C6C" w14:textId="77777777" w:rsidR="003A6D09" w:rsidRPr="00182533" w:rsidRDefault="003A6D09" w:rsidP="00A94DD8">
      <w:pPr>
        <w:pStyle w:val="enumlev1"/>
      </w:pPr>
      <w:r w:rsidRPr="00182533">
        <w:t>–</w:t>
      </w:r>
      <w:r w:rsidRPr="00182533">
        <w:tab/>
        <w:t>la detección de errores de protocolo (únicamente para la transferencia de datos en AM);</w:t>
      </w:r>
    </w:p>
    <w:p w14:paraId="713FE2B5" w14:textId="77777777" w:rsidR="003A6D09" w:rsidRPr="00182533" w:rsidRDefault="003A6D09" w:rsidP="00A94DD8">
      <w:pPr>
        <w:pStyle w:val="enumlev1"/>
      </w:pPr>
      <w:r w:rsidRPr="00182533">
        <w:t>–</w:t>
      </w:r>
      <w:r w:rsidRPr="00182533">
        <w:tab/>
        <w:t>el descarte de SDU del RLC (únicamente para la transferencia de datos en UM y AM);</w:t>
      </w:r>
    </w:p>
    <w:p w14:paraId="3AE9340A" w14:textId="77777777" w:rsidR="003A6D09" w:rsidRPr="00182533" w:rsidRDefault="003A6D09" w:rsidP="00A94DD8">
      <w:pPr>
        <w:pStyle w:val="enumlev1"/>
      </w:pPr>
      <w:r w:rsidRPr="00182533">
        <w:t>–</w:t>
      </w:r>
      <w:r w:rsidRPr="00182533">
        <w:tab/>
        <w:t>el restablecimiento del RLC.</w:t>
      </w:r>
    </w:p>
    <w:p w14:paraId="1F7E27E5" w14:textId="77777777" w:rsidR="003A6D09" w:rsidRPr="00182533" w:rsidRDefault="003A6D09" w:rsidP="003A6D09">
      <w:r w:rsidRPr="00182533">
        <w:t>Dependiendo del modo de funcionamiento, una entidad RLC puede proporcionar todos los servicios anteriores, un subconjunto de ellos o ninguno. El RLC puede funcionar en tres modos distintos:</w:t>
      </w:r>
    </w:p>
    <w:p w14:paraId="45CD41E0" w14:textId="77777777" w:rsidR="003A6D09" w:rsidRPr="00182533" w:rsidRDefault="003A6D09" w:rsidP="00A94DD8">
      <w:pPr>
        <w:pStyle w:val="enumlev1"/>
      </w:pPr>
      <w:r w:rsidRPr="00182533">
        <w:t>–</w:t>
      </w:r>
      <w:r w:rsidRPr="00182533">
        <w:tab/>
      </w:r>
      <w:r w:rsidRPr="00182533">
        <w:rPr>
          <w:i/>
          <w:iCs/>
        </w:rPr>
        <w:t>Modo transparente</w:t>
      </w:r>
      <w:r w:rsidRPr="00182533">
        <w:t xml:space="preserve"> (TM), en el que el RLC es totalmente transparente y se ignora a todos los efectos. Esta configuración se utiliza para los canales de difusión del plano de control tales como el canal de control de difusión (BCCH), el canal de control común (CCCH) y el canal de control de radiobúsqueda (PCCH), solamente cuando la información deba llegar a varios usuarios.</w:t>
      </w:r>
    </w:p>
    <w:p w14:paraId="6E65055D" w14:textId="0C2F7E8B" w:rsidR="003A6D09" w:rsidRPr="00182533" w:rsidRDefault="003A6D09" w:rsidP="00A94DD8">
      <w:pPr>
        <w:pStyle w:val="enumlev1"/>
      </w:pPr>
      <w:r w:rsidRPr="00182533">
        <w:t>–</w:t>
      </w:r>
      <w:r w:rsidRPr="00182533">
        <w:tab/>
      </w:r>
      <w:r w:rsidRPr="00182533">
        <w:rPr>
          <w:i/>
          <w:iCs/>
        </w:rPr>
        <w:t>Modo sin acuse de recibo</w:t>
      </w:r>
      <w:r w:rsidRPr="00182533">
        <w:t xml:space="preserve"> (UM), en el que el RLC ofrece todas las funcionalidades anteriores salvo la corrección de errores. Se utiliza cuando no es necesaria la entrega sin errores, por ejemplo</w:t>
      </w:r>
      <w:r w:rsidR="00953559">
        <w:t>,</w:t>
      </w:r>
      <w:r w:rsidRPr="00182533">
        <w:t xml:space="preserve"> para el canal de control multidifusión (MCCH) y el canal de tráfico multidifusión (MTCH) utilizando difusión multimedios por una red monofrecuencia (MBSFN) y para voz</w:t>
      </w:r>
      <w:r w:rsidRPr="00182533">
        <w:noBreakHyphen/>
        <w:t>por</w:t>
      </w:r>
      <w:r w:rsidRPr="00182533">
        <w:noBreakHyphen/>
        <w:t>IP (VoIP).</w:t>
      </w:r>
    </w:p>
    <w:p w14:paraId="348BBC91" w14:textId="6FE94E06" w:rsidR="003A6D09" w:rsidRPr="00182533" w:rsidRDefault="003A6D09" w:rsidP="00A94DD8">
      <w:pPr>
        <w:pStyle w:val="enumlev1"/>
      </w:pPr>
      <w:r w:rsidRPr="00182533">
        <w:t>–</w:t>
      </w:r>
      <w:r w:rsidRPr="00182533">
        <w:tab/>
      </w:r>
      <w:r w:rsidRPr="00182533">
        <w:rPr>
          <w:i/>
          <w:iCs/>
        </w:rPr>
        <w:t>Modo con acuse de recibo</w:t>
      </w:r>
      <w:r w:rsidRPr="00182533">
        <w:t xml:space="preserve"> (AM), en el que el RLC ofrece todos los servicios anteriores. Es el principal modo de funcionamiento para la transmisión de paquetes de datos TCP/IP en el canal compartido del enlace descendente (DL-SCH). Se soportan la segmentación/reensamblado, la entrega en secuencia y la retransmisión de los datos erróneos.</w:t>
      </w:r>
    </w:p>
    <w:p w14:paraId="6FCDE336" w14:textId="77777777" w:rsidR="003A6D09" w:rsidRPr="00182533" w:rsidRDefault="003A6D09" w:rsidP="003A6D09">
      <w:r w:rsidRPr="00182533">
        <w:t xml:space="preserve">El RLC ofrece servicios al PDCP en forma de </w:t>
      </w:r>
      <w:r w:rsidRPr="00182533">
        <w:rPr>
          <w:i/>
          <w:iCs/>
        </w:rPr>
        <w:t>portadores radioeléctricos</w:t>
      </w:r>
      <w:r w:rsidRPr="00182533">
        <w:t xml:space="preserve"> y utiliza servicios de la capa MAC en forma de </w:t>
      </w:r>
      <w:r w:rsidRPr="00182533">
        <w:rPr>
          <w:i/>
          <w:iCs/>
        </w:rPr>
        <w:t>canales lógicos.</w:t>
      </w:r>
      <w:r w:rsidRPr="00182533">
        <w:t xml:space="preserve"> En cada terminal sólo hay configurada una entidad RLC por portador radioeléctrico, excepto para los portadores radioeléctricos configurados con duplicación PDCP y para los portadores DAPS, para los que hay dos para UL y DL, respectivamente.</w:t>
      </w:r>
    </w:p>
    <w:p w14:paraId="489274F8" w14:textId="77777777" w:rsidR="003A6D09" w:rsidRPr="00182533" w:rsidRDefault="003A6D09" w:rsidP="00A94DD8">
      <w:pPr>
        <w:pStyle w:val="Heading4"/>
      </w:pPr>
      <w:r w:rsidRPr="00182533">
        <w:lastRenderedPageBreak/>
        <w:t>1.3.2.3</w:t>
      </w:r>
      <w:r w:rsidRPr="00182533">
        <w:tab/>
        <w:t>Control de acceso al medio (MAC)</w:t>
      </w:r>
    </w:p>
    <w:p w14:paraId="359E2CBB" w14:textId="77777777" w:rsidR="003A6D09" w:rsidRPr="00182533" w:rsidRDefault="003A6D09" w:rsidP="003A6D09">
      <w:r w:rsidRPr="00182533">
        <w:t>La capa MAC se encarga de:</w:t>
      </w:r>
    </w:p>
    <w:p w14:paraId="1026C539" w14:textId="77777777" w:rsidR="003A6D09" w:rsidRPr="00182533" w:rsidRDefault="003A6D09" w:rsidP="00A94DD8">
      <w:pPr>
        <w:pStyle w:val="enumlev1"/>
      </w:pPr>
      <w:r w:rsidRPr="00182533">
        <w:t>–</w:t>
      </w:r>
      <w:r w:rsidRPr="00182533">
        <w:tab/>
        <w:t>la correspondencia entre los canales lógicos y de transporte;</w:t>
      </w:r>
    </w:p>
    <w:p w14:paraId="3A68D387" w14:textId="77777777" w:rsidR="003A6D09" w:rsidRPr="00182533" w:rsidRDefault="003A6D09" w:rsidP="00A94DD8">
      <w:pPr>
        <w:pStyle w:val="enumlev1"/>
      </w:pPr>
      <w:r w:rsidRPr="00182533">
        <w:t>–</w:t>
      </w:r>
      <w:r w:rsidRPr="00182533">
        <w:tab/>
        <w:t>la multiplexación/demultiplexación de las SDU de la MAC pertenecientes a uno o varios canales lógicos en/de bloques de transporte entregados a/por la capa física de los canales de transporte;</w:t>
      </w:r>
    </w:p>
    <w:p w14:paraId="6287C83E" w14:textId="77777777" w:rsidR="003A6D09" w:rsidRPr="00182533" w:rsidRDefault="003A6D09" w:rsidP="00A94DD8">
      <w:pPr>
        <w:pStyle w:val="enumlev1"/>
      </w:pPr>
      <w:r w:rsidRPr="00182533">
        <w:t>–</w:t>
      </w:r>
      <w:r w:rsidRPr="00182533">
        <w:tab/>
        <w:t>la planificación de la entrega de información;</w:t>
      </w:r>
    </w:p>
    <w:p w14:paraId="0E19E970" w14:textId="77777777" w:rsidR="003A6D09" w:rsidRPr="00182533" w:rsidRDefault="003A6D09" w:rsidP="00A94DD8">
      <w:pPr>
        <w:pStyle w:val="enumlev1"/>
      </w:pPr>
      <w:r w:rsidRPr="00182533">
        <w:t>–</w:t>
      </w:r>
      <w:r w:rsidRPr="00182533">
        <w:tab/>
        <w:t>la corrección de errores mediante ARQ-Híbrida de parada-y-espera de N-procesos con retransmisión síncrona (para el enlace ascendente) y asíncrona (para el enlace descendente y optativamente para el enlace ascendente);</w:t>
      </w:r>
    </w:p>
    <w:p w14:paraId="131D2B48" w14:textId="77777777" w:rsidR="003A6D09" w:rsidRPr="00182533" w:rsidRDefault="003A6D09" w:rsidP="00A94DD8">
      <w:pPr>
        <w:pStyle w:val="enumlev1"/>
      </w:pPr>
      <w:r w:rsidRPr="00182533">
        <w:t>–</w:t>
      </w:r>
      <w:r w:rsidRPr="00182533">
        <w:tab/>
        <w:t>el manejo de prioridades entre los canales lógicos del UE;</w:t>
      </w:r>
    </w:p>
    <w:p w14:paraId="61122878" w14:textId="77777777" w:rsidR="003A6D09" w:rsidRPr="00182533" w:rsidRDefault="003A6D09" w:rsidP="00A94DD8">
      <w:pPr>
        <w:pStyle w:val="enumlev1"/>
      </w:pPr>
      <w:r w:rsidRPr="00182533">
        <w:t>–</w:t>
      </w:r>
      <w:r w:rsidRPr="00182533">
        <w:tab/>
        <w:t>el manejo de prioridades entre los diversos UE por medio de la planificación dinámica;</w:t>
      </w:r>
    </w:p>
    <w:p w14:paraId="10A77018" w14:textId="77777777" w:rsidR="003A6D09" w:rsidRPr="00182533" w:rsidRDefault="003A6D09" w:rsidP="00A94DD8">
      <w:pPr>
        <w:pStyle w:val="enumlev1"/>
      </w:pPr>
      <w:r w:rsidRPr="00182533">
        <w:t>–</w:t>
      </w:r>
      <w:r w:rsidRPr="00182533">
        <w:tab/>
        <w:t>la identificación del servicio de difusión/multidifusión de multimedios (MBMS);</w:t>
      </w:r>
    </w:p>
    <w:p w14:paraId="0283FCCC" w14:textId="77777777" w:rsidR="003A6D09" w:rsidRPr="00182533" w:rsidRDefault="003A6D09" w:rsidP="00A94DD8">
      <w:pPr>
        <w:pStyle w:val="enumlev1"/>
      </w:pPr>
      <w:r w:rsidRPr="00182533">
        <w:t>–</w:t>
      </w:r>
      <w:r w:rsidRPr="00182533">
        <w:tab/>
        <w:t>la selección del formato de transporte;</w:t>
      </w:r>
    </w:p>
    <w:p w14:paraId="1C85DACE" w14:textId="77777777" w:rsidR="003A6D09" w:rsidRPr="00182533" w:rsidRDefault="003A6D09" w:rsidP="00A94DD8">
      <w:pPr>
        <w:pStyle w:val="enumlev1"/>
      </w:pPr>
      <w:r w:rsidRPr="00182533">
        <w:t>–</w:t>
      </w:r>
      <w:r w:rsidRPr="00182533">
        <w:tab/>
        <w:t>el relleno.</w:t>
      </w:r>
    </w:p>
    <w:p w14:paraId="5627C942" w14:textId="77777777" w:rsidR="003A6D09" w:rsidRPr="00182533" w:rsidRDefault="003A6D09" w:rsidP="003A6D09">
      <w:r w:rsidRPr="00182533">
        <w:t>Los servicios y funciones ProSe específicos de la subcapa MAC comprenden:</w:t>
      </w:r>
    </w:p>
    <w:p w14:paraId="4F60D134" w14:textId="77777777" w:rsidR="003A6D09" w:rsidRPr="00182533" w:rsidRDefault="003A6D09" w:rsidP="00A94DD8">
      <w:pPr>
        <w:pStyle w:val="enumlev1"/>
      </w:pPr>
      <w:r w:rsidRPr="00182533">
        <w:t>–</w:t>
      </w:r>
      <w:r w:rsidRPr="00182533">
        <w:tab/>
        <w:t>la selección de recursos radioeléctricos;</w:t>
      </w:r>
    </w:p>
    <w:p w14:paraId="504684C4" w14:textId="77777777" w:rsidR="003A6D09" w:rsidRPr="00182533" w:rsidRDefault="003A6D09" w:rsidP="00A94DD8">
      <w:pPr>
        <w:pStyle w:val="enumlev1"/>
      </w:pPr>
      <w:r w:rsidRPr="00182533">
        <w:t>–</w:t>
      </w:r>
      <w:r w:rsidRPr="00182533">
        <w:tab/>
        <w:t>el filtrado de paquetes para la comunicación directa ProSe.</w:t>
      </w:r>
    </w:p>
    <w:p w14:paraId="3C603AFB" w14:textId="77777777" w:rsidR="003A6D09" w:rsidRPr="00182533" w:rsidRDefault="003A6D09" w:rsidP="003A6D09">
      <w:r w:rsidRPr="00182533">
        <w:t>En el caso de la conectividad doble, el UE se configura con dos entidades MAC independientes, una para el MCG y otra para el SCG.</w:t>
      </w:r>
    </w:p>
    <w:p w14:paraId="52C3789D" w14:textId="77777777" w:rsidR="003A6D09" w:rsidRPr="00182533" w:rsidRDefault="003A6D09" w:rsidP="00B102A2">
      <w:r w:rsidRPr="00182533">
        <w:t xml:space="preserve">El MAC ofrece servicios al RLC en forma de </w:t>
      </w:r>
      <w:r w:rsidRPr="00182533">
        <w:rPr>
          <w:i/>
          <w:iCs/>
        </w:rPr>
        <w:t>canales lógicos</w:t>
      </w:r>
      <w:r w:rsidRPr="00182533">
        <w:t xml:space="preserve">. Un canal lógico se define por el </w:t>
      </w:r>
      <w:r w:rsidRPr="00182533">
        <w:rPr>
          <w:i/>
          <w:iCs/>
        </w:rPr>
        <w:t>tipo</w:t>
      </w:r>
      <w:r w:rsidRPr="00182533">
        <w:t xml:space="preserve"> de información que transporta y suele clasificarse como </w:t>
      </w:r>
      <w:r w:rsidRPr="00182533">
        <w:rPr>
          <w:i/>
          <w:iCs/>
        </w:rPr>
        <w:t>canal de control</w:t>
      </w:r>
      <w:r w:rsidRPr="00182533">
        <w:t xml:space="preserve">, cuando se utiliza para la transmisión de la información de control y configuración necesaria para el funcionamiento del sistema </w:t>
      </w:r>
      <w:r w:rsidRPr="00182533">
        <w:rPr>
          <w:i/>
          <w:iCs/>
        </w:rPr>
        <w:t>LTE-Avanzada</w:t>
      </w:r>
      <w:r w:rsidRPr="00182533">
        <w:t xml:space="preserve">, o como </w:t>
      </w:r>
      <w:r w:rsidRPr="00182533">
        <w:rPr>
          <w:i/>
          <w:iCs/>
        </w:rPr>
        <w:t>canal de tráfico</w:t>
      </w:r>
      <w:r w:rsidRPr="00182533">
        <w:t xml:space="preserve">, cuando se utiliza para los datos de los usuarios. El conjunto de tipos de canal lógico especificados para la </w:t>
      </w:r>
      <w:r w:rsidRPr="00182533">
        <w:rPr>
          <w:i/>
          <w:iCs/>
        </w:rPr>
        <w:t>LTE-Avanzada</w:t>
      </w:r>
      <w:r w:rsidRPr="00182533">
        <w:t xml:space="preserve"> está integrado por:</w:t>
      </w:r>
    </w:p>
    <w:p w14:paraId="2FF6F92D" w14:textId="77777777" w:rsidR="003A6D09" w:rsidRPr="00182533" w:rsidRDefault="003A6D09" w:rsidP="00A94DD8">
      <w:pPr>
        <w:pStyle w:val="enumlev1"/>
      </w:pPr>
      <w:r w:rsidRPr="00182533">
        <w:t>–</w:t>
      </w:r>
      <w:r w:rsidRPr="00182533">
        <w:tab/>
        <w:t xml:space="preserve">el </w:t>
      </w:r>
      <w:r w:rsidRPr="00182533">
        <w:rPr>
          <w:i/>
          <w:iCs/>
        </w:rPr>
        <w:t>canal de control de difusión</w:t>
      </w:r>
      <w:r w:rsidRPr="00182533">
        <w:t xml:space="preserve"> (BCCH), que se utiliza para la información del control de sistemas de difusión;</w:t>
      </w:r>
    </w:p>
    <w:p w14:paraId="30C1FA88" w14:textId="77777777" w:rsidR="003A6D09" w:rsidRPr="00182533" w:rsidRDefault="003A6D09" w:rsidP="00A94DD8">
      <w:pPr>
        <w:pStyle w:val="enumlev1"/>
      </w:pPr>
      <w:r w:rsidRPr="00182533">
        <w:t>–</w:t>
      </w:r>
      <w:r w:rsidRPr="00182533">
        <w:tab/>
        <w:t>el</w:t>
      </w:r>
      <w:r w:rsidRPr="00182533">
        <w:rPr>
          <w:i/>
        </w:rPr>
        <w:t xml:space="preserve"> </w:t>
      </w:r>
      <w:r w:rsidRPr="00182533">
        <w:rPr>
          <w:i/>
          <w:iCs/>
        </w:rPr>
        <w:t>canal de control de difusión de anchura de banda reducida</w:t>
      </w:r>
      <w:r w:rsidRPr="00182533">
        <w:t xml:space="preserve"> (BR-BCCH), que se utiliza para la información de control del sistema de difusión para los UE eMTC limitados en anchura de banda;</w:t>
      </w:r>
    </w:p>
    <w:p w14:paraId="1CB4FC50" w14:textId="77777777" w:rsidR="003A6D09" w:rsidRPr="00182533" w:rsidRDefault="003A6D09" w:rsidP="00A94DD8">
      <w:pPr>
        <w:pStyle w:val="enumlev1"/>
      </w:pPr>
      <w:r w:rsidRPr="00182533">
        <w:t>–</w:t>
      </w:r>
      <w:r w:rsidRPr="00182533">
        <w:tab/>
        <w:t xml:space="preserve">el </w:t>
      </w:r>
      <w:r w:rsidRPr="00182533">
        <w:rPr>
          <w:i/>
          <w:iCs/>
        </w:rPr>
        <w:t>canal de control de radiobúsqueda</w:t>
      </w:r>
      <w:r w:rsidRPr="00182533">
        <w:t xml:space="preserve"> (PCCH), canal del enlace descendente utilizado para la radiobúsqueda cuando la red desconoce la posición del UE y para notificar variaciones de la información del sistema;</w:t>
      </w:r>
    </w:p>
    <w:p w14:paraId="664058C9" w14:textId="77777777" w:rsidR="003A6D09" w:rsidRPr="00182533" w:rsidRDefault="003A6D09" w:rsidP="00A94DD8">
      <w:pPr>
        <w:pStyle w:val="enumlev1"/>
      </w:pPr>
      <w:r w:rsidRPr="00182533">
        <w:t>–</w:t>
      </w:r>
      <w:r w:rsidRPr="00182533">
        <w:tab/>
        <w:t xml:space="preserve">el </w:t>
      </w:r>
      <w:r w:rsidRPr="00182533">
        <w:rPr>
          <w:i/>
          <w:iCs/>
        </w:rPr>
        <w:t>canal de control común</w:t>
      </w:r>
      <w:r w:rsidRPr="00182533">
        <w:t xml:space="preserve"> (CCCH), que se utiliza para la transmisión de la información de control entre el UE y la red cuando el UE no tiene conexión RRC;</w:t>
      </w:r>
    </w:p>
    <w:p w14:paraId="4D9AFB0C" w14:textId="77777777" w:rsidR="003A6D09" w:rsidRPr="00182533" w:rsidRDefault="003A6D09" w:rsidP="00A94DD8">
      <w:pPr>
        <w:pStyle w:val="enumlev1"/>
      </w:pPr>
      <w:r w:rsidRPr="00182533">
        <w:t>–</w:t>
      </w:r>
      <w:r w:rsidRPr="00182533">
        <w:tab/>
        <w:t xml:space="preserve">el </w:t>
      </w:r>
      <w:r w:rsidRPr="00182533">
        <w:rPr>
          <w:i/>
          <w:iCs/>
        </w:rPr>
        <w:t>canal de control dedicado</w:t>
      </w:r>
      <w:r w:rsidRPr="00182533">
        <w:t xml:space="preserve"> (DCCH), que se utiliza para la transmisión de la información de control a/de un terminal móvil cuando el UE tiene una conexión RRC;</w:t>
      </w:r>
    </w:p>
    <w:p w14:paraId="4D9DE801" w14:textId="77777777" w:rsidR="003A6D09" w:rsidRPr="00182533" w:rsidRDefault="003A6D09" w:rsidP="00A94DD8">
      <w:pPr>
        <w:pStyle w:val="enumlev1"/>
      </w:pPr>
      <w:r w:rsidRPr="00182533">
        <w:t>–</w:t>
      </w:r>
      <w:r w:rsidRPr="00182533">
        <w:tab/>
        <w:t xml:space="preserve">el </w:t>
      </w:r>
      <w:r w:rsidRPr="00182533">
        <w:rPr>
          <w:i/>
          <w:iCs/>
        </w:rPr>
        <w:t>canal de control multidifusión</w:t>
      </w:r>
      <w:r w:rsidRPr="00182533">
        <w:t xml:space="preserve"> (MCCH), que se utiliza para la transmisión de la información de control necesaria para la recepción del MTCH;</w:t>
      </w:r>
    </w:p>
    <w:p w14:paraId="3DDA56BD" w14:textId="77777777" w:rsidR="003A6D09" w:rsidRPr="00182533" w:rsidRDefault="003A6D09" w:rsidP="00A94DD8">
      <w:pPr>
        <w:pStyle w:val="enumlev1"/>
      </w:pPr>
      <w:r w:rsidRPr="00182533">
        <w:t>–</w:t>
      </w:r>
      <w:r w:rsidRPr="00182533">
        <w:tab/>
        <w:t xml:space="preserve">el </w:t>
      </w:r>
      <w:r w:rsidRPr="00182533">
        <w:rPr>
          <w:i/>
          <w:iCs/>
        </w:rPr>
        <w:t>canal de control de multidifusión de célula única</w:t>
      </w:r>
      <w:r w:rsidRPr="00182533">
        <w:t xml:space="preserve"> (SC-MCCH), que se utiliza para la transmisión de la información de control necesaria para la recepción de MBMS utilizando una única célula punto-multipunto (SC-PTM);</w:t>
      </w:r>
    </w:p>
    <w:p w14:paraId="7C3E6B78" w14:textId="77777777" w:rsidR="003A6D09" w:rsidRPr="00182533" w:rsidRDefault="003A6D09" w:rsidP="00CD0C52">
      <w:pPr>
        <w:pStyle w:val="enumlev1"/>
        <w:keepNext/>
        <w:keepLines/>
      </w:pPr>
      <w:r w:rsidRPr="00182533">
        <w:lastRenderedPageBreak/>
        <w:t>–</w:t>
      </w:r>
      <w:r w:rsidRPr="00182533">
        <w:tab/>
        <w:t xml:space="preserve">el </w:t>
      </w:r>
      <w:r w:rsidRPr="00182533">
        <w:rPr>
          <w:i/>
          <w:iCs/>
        </w:rPr>
        <w:t>canal de control de radiodifusión por enlace lateral</w:t>
      </w:r>
      <w:r w:rsidRPr="00182533">
        <w:t xml:space="preserve"> (SBCCH), que se utiliza para la radiodifusión de la información del sistema de enlace lateral de un UE a otro(s) UE. Este canal sólo lo utilizan los UE con capacidad de comunicación directa ProSe y UE capaces de comunicación de enlace lateral V2X;</w:t>
      </w:r>
    </w:p>
    <w:p w14:paraId="01ADE07F" w14:textId="0264014B" w:rsidR="003A6D09" w:rsidRPr="00182533" w:rsidRDefault="003A6D09" w:rsidP="00A94DD8">
      <w:pPr>
        <w:pStyle w:val="enumlev1"/>
      </w:pPr>
      <w:r w:rsidRPr="00182533">
        <w:t>–</w:t>
      </w:r>
      <w:r w:rsidRPr="00182533">
        <w:tab/>
        <w:t xml:space="preserve">el </w:t>
      </w:r>
      <w:r w:rsidRPr="00182533">
        <w:rPr>
          <w:i/>
          <w:iCs/>
        </w:rPr>
        <w:t>canal de tráfico dedicado</w:t>
      </w:r>
      <w:r w:rsidRPr="00182533">
        <w:t xml:space="preserve"> (DTCH), que se utiliza para la transmisión de los datos de los usuarios a/de un terminal móvil. Éste es el tipo de canal lógico que se utiliza para la transmisión de todos los datos de los usuarios del enlace descendente no</w:t>
      </w:r>
      <w:r w:rsidRPr="00182533">
        <w:noBreakHyphen/>
        <w:t>MBSFN y del enlace ascendente. El DTCH no está soportado para un UE de la NB-IoT que s</w:t>
      </w:r>
      <w:r w:rsidR="00953559">
        <w:t>ó</w:t>
      </w:r>
      <w:r w:rsidRPr="00182533">
        <w:t>lo utilice optimizaciones CIoT EPS en el plano de control;</w:t>
      </w:r>
    </w:p>
    <w:p w14:paraId="068A0C08" w14:textId="77777777" w:rsidR="003A6D09" w:rsidRPr="00182533" w:rsidRDefault="003A6D09" w:rsidP="00A94DD8">
      <w:pPr>
        <w:pStyle w:val="enumlev1"/>
      </w:pPr>
      <w:r w:rsidRPr="00182533">
        <w:t>–</w:t>
      </w:r>
      <w:r w:rsidRPr="00182533">
        <w:tab/>
        <w:t xml:space="preserve">el </w:t>
      </w:r>
      <w:r w:rsidRPr="00182533">
        <w:rPr>
          <w:i/>
          <w:iCs/>
        </w:rPr>
        <w:t>canal de tráfico de multidifusión</w:t>
      </w:r>
      <w:r w:rsidRPr="00182533">
        <w:t xml:space="preserve"> (MTCH), que se utiliza para la transmisión por el enlace descendente de servicios MBMS;</w:t>
      </w:r>
    </w:p>
    <w:p w14:paraId="78FC429B" w14:textId="77777777" w:rsidR="003A6D09" w:rsidRPr="00182533" w:rsidRDefault="003A6D09" w:rsidP="00A94DD8">
      <w:pPr>
        <w:pStyle w:val="enumlev1"/>
      </w:pPr>
      <w:r w:rsidRPr="00182533">
        <w:t>–</w:t>
      </w:r>
      <w:r w:rsidRPr="00182533">
        <w:tab/>
        <w:t>el</w:t>
      </w:r>
      <w:r w:rsidRPr="00182533">
        <w:rPr>
          <w:i/>
        </w:rPr>
        <w:t xml:space="preserve"> </w:t>
      </w:r>
      <w:r w:rsidRPr="00182533">
        <w:rPr>
          <w:i/>
          <w:iCs/>
        </w:rPr>
        <w:t xml:space="preserve">canal de tráfico de multidifusión de célula única </w:t>
      </w:r>
      <w:r w:rsidRPr="00182533">
        <w:t>(SC-MTCH), que se utiliza para la transmisión del enlace descendente de los servicios MBMS que usan SC-PTM;</w:t>
      </w:r>
    </w:p>
    <w:p w14:paraId="009431E2" w14:textId="74EC8AB7" w:rsidR="003A6D09" w:rsidRPr="00182533" w:rsidRDefault="003A6D09" w:rsidP="00A94DD8">
      <w:pPr>
        <w:pStyle w:val="enumlev1"/>
      </w:pPr>
      <w:r w:rsidRPr="00182533">
        <w:t>–</w:t>
      </w:r>
      <w:r w:rsidRPr="00182533">
        <w:tab/>
        <w:t xml:space="preserve">el </w:t>
      </w:r>
      <w:r w:rsidRPr="00182533">
        <w:rPr>
          <w:i/>
          <w:iCs/>
        </w:rPr>
        <w:t xml:space="preserve">canal de tráfico de enlace lateral </w:t>
      </w:r>
      <w:r w:rsidRPr="00182533">
        <w:t>(STCH) es un canal punto a multipunto para la transferencia de información de usuario de un UE a otro(s) UE. Este canal sólo lo utilizan los</w:t>
      </w:r>
      <w:r w:rsidR="00CD0C52" w:rsidRPr="00182533">
        <w:t> </w:t>
      </w:r>
      <w:r w:rsidRPr="00182533">
        <w:t>UE con capacidad de comunicación directa ProSe y UE capaces de comunicación de enlace lateral V2X.</w:t>
      </w:r>
    </w:p>
    <w:p w14:paraId="504A5FED" w14:textId="77777777" w:rsidR="003A6D09" w:rsidRPr="00182533" w:rsidRDefault="003A6D09" w:rsidP="003A6D09">
      <w:r w:rsidRPr="00182533">
        <w:t>Sólo hay un canal lógico especializado por UE para los UE de la NB-IoT que utilicen únicamente optimizaciones CIoT EPS en el plano de control.</w:t>
      </w:r>
    </w:p>
    <w:p w14:paraId="504EE31C" w14:textId="77777777" w:rsidR="003A6D09" w:rsidRPr="00182533" w:rsidRDefault="003A6D09" w:rsidP="003A6D09">
      <w:r w:rsidRPr="00182533">
        <w:t xml:space="preserve">La capa MAC utiliza servicios de la capa física en forma de </w:t>
      </w:r>
      <w:r w:rsidRPr="00182533">
        <w:rPr>
          <w:i/>
          <w:iCs/>
        </w:rPr>
        <w:t>canales de transporte</w:t>
      </w:r>
      <w:r w:rsidRPr="00182533">
        <w:t xml:space="preserve">. El canal de transporte se define por </w:t>
      </w:r>
      <w:r w:rsidRPr="00182533">
        <w:rPr>
          <w:i/>
          <w:iCs/>
        </w:rPr>
        <w:t>cómo</w:t>
      </w:r>
      <w:r w:rsidRPr="00182533">
        <w:t xml:space="preserve"> y </w:t>
      </w:r>
      <w:r w:rsidRPr="00182533">
        <w:rPr>
          <w:i/>
          <w:iCs/>
        </w:rPr>
        <w:t xml:space="preserve">con qué características </w:t>
      </w:r>
      <w:r w:rsidRPr="00182533">
        <w:t xml:space="preserve">se transmite la información por la interfaz radioeléctrica. Los datos del canal de transporte se organizan en </w:t>
      </w:r>
      <w:r w:rsidRPr="00182533">
        <w:rPr>
          <w:i/>
          <w:iCs/>
        </w:rPr>
        <w:t>bloques de transporte</w:t>
      </w:r>
      <w:r w:rsidRPr="00182533">
        <w:t xml:space="preserve">. En cada </w:t>
      </w:r>
      <w:r w:rsidRPr="00182533">
        <w:rPr>
          <w:i/>
          <w:iCs/>
        </w:rPr>
        <w:t>intervalo de tiempo de transmisión</w:t>
      </w:r>
      <w:r w:rsidRPr="00182533">
        <w:t xml:space="preserve"> (TTI), se transmite un máximo de uno o dos (en el caso de multiplexación espacial) bloques de transporte por portadora componente.</w:t>
      </w:r>
    </w:p>
    <w:p w14:paraId="7D6B9092" w14:textId="77777777" w:rsidR="003A6D09" w:rsidRPr="00182533" w:rsidRDefault="003A6D09" w:rsidP="003A6D09">
      <w:r w:rsidRPr="00182533">
        <w:t xml:space="preserve">Cada bloque de transporte lleva asociado un </w:t>
      </w:r>
      <w:r w:rsidRPr="00182533">
        <w:rPr>
          <w:i/>
          <w:iCs/>
        </w:rPr>
        <w:t>formato de transporte</w:t>
      </w:r>
      <w:r w:rsidRPr="00182533">
        <w:t xml:space="preserve"> (TF), que especifica </w:t>
      </w:r>
      <w:r w:rsidRPr="00182533">
        <w:rPr>
          <w:i/>
          <w:iCs/>
        </w:rPr>
        <w:t>cómo</w:t>
      </w:r>
      <w:r w:rsidRPr="00182533">
        <w:t xml:space="preserve"> se transmite el bloque de transporte por la interfaz radioeléctrica. El formato de transporte contiene la información del tamaño del bloque de transporte, el esquema de modulación y la configuración de las antenas. El planificador se encarga de determinar (dinámicamente) en cada TTI el formato de transporte del enlace ascendente así como del descendente.</w:t>
      </w:r>
    </w:p>
    <w:p w14:paraId="2296245B" w14:textId="77777777" w:rsidR="003A6D09" w:rsidRPr="00182533" w:rsidRDefault="003A6D09" w:rsidP="003A6D09">
      <w:r w:rsidRPr="00182533">
        <w:t>Se definen los siguientes tipos de canal de transporte:</w:t>
      </w:r>
    </w:p>
    <w:p w14:paraId="74FD7F83" w14:textId="77777777" w:rsidR="003A6D09" w:rsidRPr="00182533" w:rsidRDefault="003A6D09" w:rsidP="00A94DD8">
      <w:pPr>
        <w:pStyle w:val="enumlev1"/>
      </w:pPr>
      <w:r w:rsidRPr="00182533">
        <w:t>–</w:t>
      </w:r>
      <w:r w:rsidRPr="00182533">
        <w:tab/>
        <w:t xml:space="preserve">El </w:t>
      </w:r>
      <w:r w:rsidRPr="00182533">
        <w:rPr>
          <w:i/>
          <w:iCs/>
        </w:rPr>
        <w:t>canal de difusión</w:t>
      </w:r>
      <w:r w:rsidRPr="00182533">
        <w:t xml:space="preserve"> (BCH), que tiene un formato de transporte fijo definido en las especificaciones. Se utiliza para transmisión de partes de la información del sistema BCCH, más concretamente del denominado </w:t>
      </w:r>
      <w:r w:rsidRPr="00182533">
        <w:rPr>
          <w:i/>
          <w:iCs/>
        </w:rPr>
        <w:t>bloque de información maestro</w:t>
      </w:r>
      <w:r w:rsidRPr="00182533">
        <w:t xml:space="preserve"> (MIB).</w:t>
      </w:r>
    </w:p>
    <w:p w14:paraId="3C11B73B" w14:textId="77777777" w:rsidR="003A6D09" w:rsidRPr="00182533" w:rsidRDefault="003A6D09" w:rsidP="00A94DD8">
      <w:pPr>
        <w:pStyle w:val="enumlev1"/>
      </w:pPr>
      <w:r w:rsidRPr="00182533">
        <w:t>–</w:t>
      </w:r>
      <w:r w:rsidRPr="00182533">
        <w:tab/>
        <w:t xml:space="preserve">El </w:t>
      </w:r>
      <w:r w:rsidRPr="00182533">
        <w:rPr>
          <w:i/>
          <w:iCs/>
        </w:rPr>
        <w:t>canal de radiobúsqueda</w:t>
      </w:r>
      <w:r w:rsidRPr="00182533">
        <w:t xml:space="preserve"> (PCH), que se utiliza para la transmisión de información de radiobúsqueda del canal lógico PCCH. El PCH soporta la </w:t>
      </w:r>
      <w:r w:rsidRPr="00182533">
        <w:rPr>
          <w:i/>
          <w:iCs/>
        </w:rPr>
        <w:t>recepción discontinua</w:t>
      </w:r>
      <w:r w:rsidRPr="00182533">
        <w:t xml:space="preserve"> (DRX), haciendo posible que el terminal móvil ahorre energía de la batería gracias a su activación para recibir el PCH sólo en instantes predefinidos.</w:t>
      </w:r>
    </w:p>
    <w:p w14:paraId="0EAF28FB" w14:textId="77777777" w:rsidR="003A6D09" w:rsidRPr="00182533" w:rsidRDefault="003A6D09" w:rsidP="00A94DD8">
      <w:pPr>
        <w:pStyle w:val="enumlev1"/>
      </w:pPr>
      <w:r w:rsidRPr="00182533">
        <w:t>–</w:t>
      </w:r>
      <w:r w:rsidRPr="00182533">
        <w:tab/>
        <w:t xml:space="preserve">El </w:t>
      </w:r>
      <w:r w:rsidRPr="00182533">
        <w:rPr>
          <w:i/>
          <w:iCs/>
        </w:rPr>
        <w:t>canal compartido del enlace descendente</w:t>
      </w:r>
      <w:r w:rsidRPr="00182533">
        <w:t xml:space="preserve"> (DL-SCH), que es el principal tipo de canal de transporte utilizado para la transmisión de datos del enlace descendente en la </w:t>
      </w:r>
      <w:r w:rsidRPr="00182533">
        <w:rPr>
          <w:i/>
          <w:iCs/>
        </w:rPr>
        <w:t>LTE</w:t>
      </w:r>
      <w:r w:rsidRPr="00182533">
        <w:rPr>
          <w:i/>
          <w:iCs/>
        </w:rPr>
        <w:noBreakHyphen/>
        <w:t>Avanzada</w:t>
      </w:r>
      <w:r w:rsidRPr="00182533">
        <w:t>. Soporta la adaptación de velocidad dinámica y la planificación dependiente del canal, la ARQ-Híbrida con combinación blanda y la multiplexación espacial. También soporta DRX para reducir el consumo de energía del terminal móvil aunque dando la sensación de estar siempre conectado.</w:t>
      </w:r>
    </w:p>
    <w:p w14:paraId="70C3D0CA" w14:textId="2DA097EC" w:rsidR="003A6D09" w:rsidRPr="00182533" w:rsidRDefault="003A6D09" w:rsidP="00A94DD8">
      <w:pPr>
        <w:pStyle w:val="enumlev1"/>
      </w:pPr>
      <w:r w:rsidRPr="00182533">
        <w:tab/>
        <w:t>El DL</w:t>
      </w:r>
      <w:r w:rsidRPr="00182533">
        <w:noBreakHyphen/>
        <w:t>SCH también se utiliza para la transmisión de partes de la información del sistema BCCH que no guarden correspondencia con el BCH. En el caso de la transmisión a un terminal que utilice varias portadoras componentes, el UE recibe un DL-SCH por portadora componente.</w:t>
      </w:r>
    </w:p>
    <w:p w14:paraId="232DCAA6" w14:textId="77777777" w:rsidR="003A6D09" w:rsidRPr="00182533" w:rsidRDefault="003A6D09" w:rsidP="00B102A2">
      <w:pPr>
        <w:pStyle w:val="enumlev1"/>
        <w:keepNext/>
        <w:keepLines/>
      </w:pPr>
      <w:r w:rsidRPr="00182533">
        <w:lastRenderedPageBreak/>
        <w:t>–</w:t>
      </w:r>
      <w:r w:rsidRPr="00182533">
        <w:tab/>
        <w:t xml:space="preserve">El </w:t>
      </w:r>
      <w:r w:rsidRPr="00182533">
        <w:rPr>
          <w:i/>
          <w:iCs/>
        </w:rPr>
        <w:t>canal multidifusión</w:t>
      </w:r>
      <w:r w:rsidRPr="00182533">
        <w:t xml:space="preserve"> (MCH), que se utiliza para soportar el MBMS. Se caracteriza por un formato de transporte semiestático y una planificación semipermanente. En el caso de transmisión multicelular que utilice MBSFN, la planificación y la configuración del formato de transporte se coordinan entre las células implicadas en la transmisión MBSFN.</w:t>
      </w:r>
    </w:p>
    <w:p w14:paraId="2EC4001F" w14:textId="77777777" w:rsidR="003A6D09" w:rsidRPr="00182533" w:rsidRDefault="003A6D09" w:rsidP="00A94DD8">
      <w:pPr>
        <w:pStyle w:val="enumlev1"/>
      </w:pPr>
      <w:r w:rsidRPr="00182533">
        <w:t>–</w:t>
      </w:r>
      <w:r w:rsidRPr="00182533">
        <w:tab/>
        <w:t xml:space="preserve">El </w:t>
      </w:r>
      <w:r w:rsidRPr="00182533">
        <w:rPr>
          <w:i/>
          <w:iCs/>
        </w:rPr>
        <w:t>canal compartido del enlace ascendente</w:t>
      </w:r>
      <w:r w:rsidRPr="00182533">
        <w:t xml:space="preserve"> (UL-SCH), que es el homólogo del DL-SCH en el enlace ascendente, es decir es el canal de transporte del enlace ascendente que se utiliza para la transmisión de datos del enlace ascendente.</w:t>
      </w:r>
    </w:p>
    <w:p w14:paraId="3045797B" w14:textId="77777777" w:rsidR="003A6D09" w:rsidRPr="00182533" w:rsidRDefault="003A6D09" w:rsidP="00A94DD8">
      <w:pPr>
        <w:pStyle w:val="enumlev1"/>
      </w:pPr>
      <w:r w:rsidRPr="00182533">
        <w:t>–</w:t>
      </w:r>
      <w:r w:rsidRPr="00182533">
        <w:tab/>
        <w:t xml:space="preserve">El </w:t>
      </w:r>
      <w:r w:rsidRPr="00182533">
        <w:rPr>
          <w:i/>
          <w:iCs/>
        </w:rPr>
        <w:t>canal de acceso aleatorio</w:t>
      </w:r>
      <w:r w:rsidRPr="00182533">
        <w:t xml:space="preserve"> (RACH), que se define también como canal de transporte del enlace ascendente aunque no lleve bloques de transporte. El RACH se utiliza en el enlace ascendente para responder al mensaje de radiobúsqueda o iniciar el paso al estado RRC_CONNECTED dependiendo de las necesidades de transmisión de los datos del terminal.</w:t>
      </w:r>
    </w:p>
    <w:p w14:paraId="745243D0" w14:textId="77777777" w:rsidR="003A6D09" w:rsidRPr="00182533" w:rsidRDefault="003A6D09" w:rsidP="00A94DD8">
      <w:pPr>
        <w:pStyle w:val="enumlev1"/>
      </w:pPr>
      <w:r w:rsidRPr="00182533">
        <w:t>–</w:t>
      </w:r>
      <w:r w:rsidRPr="00182533">
        <w:tab/>
        <w:t xml:space="preserve">El </w:t>
      </w:r>
      <w:r w:rsidRPr="00182533">
        <w:rPr>
          <w:i/>
          <w:iCs/>
        </w:rPr>
        <w:t>canal de difusión por enlace lateral</w:t>
      </w:r>
      <w:r w:rsidRPr="00182533">
        <w:t xml:space="preserve"> (SL-BCH), que utiliza un formato de transporte predefinido.</w:t>
      </w:r>
    </w:p>
    <w:p w14:paraId="1300847E" w14:textId="77777777" w:rsidR="003A6D09" w:rsidRPr="00182533" w:rsidRDefault="003A6D09" w:rsidP="00A94DD8">
      <w:pPr>
        <w:pStyle w:val="enumlev1"/>
      </w:pPr>
      <w:r w:rsidRPr="00182533">
        <w:t>–</w:t>
      </w:r>
      <w:r w:rsidRPr="00182533">
        <w:tab/>
        <w:t xml:space="preserve">El </w:t>
      </w:r>
      <w:r w:rsidRPr="00182533">
        <w:rPr>
          <w:i/>
          <w:iCs/>
        </w:rPr>
        <w:t xml:space="preserve">canal de descubrimiento de enlace lateral </w:t>
      </w:r>
      <w:r w:rsidRPr="00182533">
        <w:t>(SL-DCH), que soporta tanto la selección de recursos autónoma del UE como la atribución de recursos planificada por el eNodoB; y utiliza un formato predefinido de tamaño fijo para la transmisión de difusiones periódicas.</w:t>
      </w:r>
    </w:p>
    <w:p w14:paraId="15E7880E" w14:textId="77777777" w:rsidR="003A6D09" w:rsidRPr="00182533" w:rsidRDefault="003A6D09" w:rsidP="00A94DD8">
      <w:pPr>
        <w:pStyle w:val="enumlev1"/>
      </w:pPr>
      <w:r w:rsidRPr="00182533">
        <w:t>–</w:t>
      </w:r>
      <w:r w:rsidRPr="00182533">
        <w:tab/>
        <w:t xml:space="preserve">El </w:t>
      </w:r>
      <w:r w:rsidRPr="00182533">
        <w:rPr>
          <w:i/>
        </w:rPr>
        <w:t>canal compartido de enlace lateral</w:t>
      </w:r>
      <w:r w:rsidRPr="00182533">
        <w:t xml:space="preserve"> (SL-SCH), que soporta tanto la selección de recursos autónoma del UE como la atribución de recursos planificada por el eNodoB; y soporta la combinación HARQ y la adaptación de enlace dinámico variando la potencia de transmisión, la modulación y la codificación.</w:t>
      </w:r>
    </w:p>
    <w:p w14:paraId="6E5B2FFD" w14:textId="72A0E92B" w:rsidR="003A6D09" w:rsidRPr="00182533" w:rsidRDefault="003A6D09" w:rsidP="005300C7">
      <w:pPr>
        <w:keepNext/>
        <w:keepLines/>
      </w:pPr>
      <w:r w:rsidRPr="00182533">
        <w:t>La correspondencia entre los canales lógicos, los canales de transporte y los canales físicos (descrita en el § 1.1.3.3) se ilustra en la Fig. 4 para el enlace descendente, en la Fig. 5 para el ascendente, en la Fig.</w:t>
      </w:r>
      <w:r w:rsidR="005300C7" w:rsidRPr="00182533">
        <w:t> </w:t>
      </w:r>
      <w:r w:rsidRPr="00182533">
        <w:t>6 para el lateral, en la Fig.</w:t>
      </w:r>
      <w:r w:rsidR="005300C7" w:rsidRPr="00182533">
        <w:t> 7</w:t>
      </w:r>
      <w:r w:rsidRPr="00182533">
        <w:t xml:space="preserve"> para el enlace descendente de la NB-IoT y en la Fig. </w:t>
      </w:r>
      <w:r w:rsidR="005300C7" w:rsidRPr="00182533">
        <w:t>8</w:t>
      </w:r>
      <w:r w:rsidRPr="00182533">
        <w:t xml:space="preserve"> para el enlace ascendente de la NB-IoT.</w:t>
      </w:r>
    </w:p>
    <w:p w14:paraId="3B4CF1E0" w14:textId="77777777" w:rsidR="003A6D09" w:rsidRPr="00182533" w:rsidRDefault="003A6D09" w:rsidP="00A94DD8">
      <w:pPr>
        <w:pStyle w:val="FigureNo"/>
      </w:pPr>
      <w:r w:rsidRPr="00182533">
        <w:t>FIGURA 4</w:t>
      </w:r>
    </w:p>
    <w:p w14:paraId="11E7E6AF" w14:textId="01674C45" w:rsidR="003A6D09" w:rsidRPr="00182533" w:rsidRDefault="003A6D09" w:rsidP="00A94DD8">
      <w:pPr>
        <w:pStyle w:val="Figuretitle"/>
      </w:pPr>
      <w:r w:rsidRPr="00182533">
        <w:t>Configuración del canal descendente</w:t>
      </w:r>
    </w:p>
    <w:p w14:paraId="72E5A783" w14:textId="4368380D" w:rsidR="00571748" w:rsidRPr="00182533" w:rsidRDefault="00571748" w:rsidP="00571748">
      <w:pPr>
        <w:pStyle w:val="Figure"/>
      </w:pPr>
      <w:r w:rsidRPr="00182533">
        <w:rPr>
          <w:noProof/>
        </w:rPr>
        <w:drawing>
          <wp:inline distT="0" distB="0" distL="0" distR="0" wp14:anchorId="103B2E02" wp14:editId="3D7E4FD4">
            <wp:extent cx="4500000" cy="1792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00000" cy="1792800"/>
                    </a:xfrm>
                    <a:prstGeom prst="rect">
                      <a:avLst/>
                    </a:prstGeom>
                  </pic:spPr>
                </pic:pic>
              </a:graphicData>
            </a:graphic>
          </wp:inline>
        </w:drawing>
      </w:r>
    </w:p>
    <w:p w14:paraId="1EE340A5" w14:textId="26ABB284" w:rsidR="003A6D09" w:rsidRPr="00182533" w:rsidRDefault="003A6D09" w:rsidP="00A94DD8">
      <w:pPr>
        <w:pStyle w:val="FigureNo"/>
      </w:pPr>
      <w:r w:rsidRPr="00182533">
        <w:lastRenderedPageBreak/>
        <w:t>FIGURA</w:t>
      </w:r>
      <w:r w:rsidR="001E75C6" w:rsidRPr="00182533">
        <w:t xml:space="preserve"> </w:t>
      </w:r>
      <w:r w:rsidRPr="00182533">
        <w:t>5</w:t>
      </w:r>
    </w:p>
    <w:p w14:paraId="0F33BD3B" w14:textId="55817D58" w:rsidR="003A6D09" w:rsidRPr="00182533" w:rsidRDefault="003A6D09" w:rsidP="00A94DD8">
      <w:pPr>
        <w:pStyle w:val="Figuretitle"/>
      </w:pPr>
      <w:r w:rsidRPr="00182533">
        <w:t>Configuración del canal ascendente</w:t>
      </w:r>
    </w:p>
    <w:p w14:paraId="63B28D2E" w14:textId="023CAEED" w:rsidR="009B11D2" w:rsidRPr="00182533" w:rsidRDefault="009B11D2" w:rsidP="009B11D2">
      <w:pPr>
        <w:pStyle w:val="Figure"/>
      </w:pPr>
      <w:r w:rsidRPr="00182533">
        <w:rPr>
          <w:noProof/>
        </w:rPr>
        <w:drawing>
          <wp:inline distT="0" distB="0" distL="0" distR="0" wp14:anchorId="6D0F6A20" wp14:editId="37934631">
            <wp:extent cx="2520000" cy="1832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20000" cy="1832400"/>
                    </a:xfrm>
                    <a:prstGeom prst="rect">
                      <a:avLst/>
                    </a:prstGeom>
                  </pic:spPr>
                </pic:pic>
              </a:graphicData>
            </a:graphic>
          </wp:inline>
        </w:drawing>
      </w:r>
    </w:p>
    <w:p w14:paraId="4A4DFBD1" w14:textId="77777777" w:rsidR="003A6D09" w:rsidRPr="00182533" w:rsidRDefault="003A6D09" w:rsidP="00A94DD8">
      <w:pPr>
        <w:pStyle w:val="FigureNo"/>
      </w:pPr>
      <w:r w:rsidRPr="00182533">
        <w:t>FIGURA 6</w:t>
      </w:r>
    </w:p>
    <w:p w14:paraId="2CC2517A" w14:textId="4885719A" w:rsidR="003A6D09" w:rsidRPr="00182533" w:rsidRDefault="003A6D09" w:rsidP="00A94DD8">
      <w:pPr>
        <w:pStyle w:val="Figuretitle"/>
      </w:pPr>
      <w:r w:rsidRPr="00182533">
        <w:t>Configuración del canal lateral</w:t>
      </w:r>
    </w:p>
    <w:p w14:paraId="42640DD1" w14:textId="4802B098" w:rsidR="001E75C6" w:rsidRPr="00182533" w:rsidRDefault="001E75C6" w:rsidP="001E75C6">
      <w:pPr>
        <w:pStyle w:val="Figure"/>
      </w:pPr>
      <w:r w:rsidRPr="00182533">
        <w:rPr>
          <w:noProof/>
        </w:rPr>
        <w:drawing>
          <wp:inline distT="0" distB="0" distL="0" distR="0" wp14:anchorId="2A3DA1B2" wp14:editId="10104E87">
            <wp:extent cx="2520000" cy="2073600"/>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20000" cy="2073600"/>
                    </a:xfrm>
                    <a:prstGeom prst="rect">
                      <a:avLst/>
                    </a:prstGeom>
                  </pic:spPr>
                </pic:pic>
              </a:graphicData>
            </a:graphic>
          </wp:inline>
        </w:drawing>
      </w:r>
    </w:p>
    <w:p w14:paraId="73774848" w14:textId="5AD70310" w:rsidR="003A6D09" w:rsidRPr="00182533" w:rsidRDefault="003A6D09" w:rsidP="00A94DD8">
      <w:pPr>
        <w:pStyle w:val="FigureNo"/>
      </w:pPr>
      <w:bookmarkStart w:id="5" w:name="_Ref275442302"/>
      <w:r w:rsidRPr="00182533">
        <w:t>Figur</w:t>
      </w:r>
      <w:r w:rsidR="00A94DD8" w:rsidRPr="00182533">
        <w:t>a</w:t>
      </w:r>
      <w:r w:rsidRPr="00182533">
        <w:t xml:space="preserve"> 7</w:t>
      </w:r>
    </w:p>
    <w:p w14:paraId="421CF2F5" w14:textId="310EB432" w:rsidR="003A6D09" w:rsidRPr="00182533" w:rsidRDefault="003A6D09" w:rsidP="00A94DD8">
      <w:pPr>
        <w:pStyle w:val="Figuretitle"/>
      </w:pPr>
      <w:r w:rsidRPr="00182533">
        <w:t>Configuración del canal NB-IOT descendente</w:t>
      </w:r>
    </w:p>
    <w:p w14:paraId="1C23BE54" w14:textId="602820BD" w:rsidR="001E75C6" w:rsidRPr="00182533" w:rsidRDefault="001E75C6" w:rsidP="001E75C6">
      <w:pPr>
        <w:pStyle w:val="Figure"/>
      </w:pPr>
      <w:r w:rsidRPr="00182533">
        <w:rPr>
          <w:noProof/>
        </w:rPr>
        <w:drawing>
          <wp:inline distT="0" distB="0" distL="0" distR="0" wp14:anchorId="7E7CD81C" wp14:editId="36A02CD8">
            <wp:extent cx="3384000" cy="151200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84000" cy="1512000"/>
                    </a:xfrm>
                    <a:prstGeom prst="rect">
                      <a:avLst/>
                    </a:prstGeom>
                  </pic:spPr>
                </pic:pic>
              </a:graphicData>
            </a:graphic>
          </wp:inline>
        </w:drawing>
      </w:r>
    </w:p>
    <w:p w14:paraId="2E56F21B" w14:textId="4428B06F" w:rsidR="003A6D09" w:rsidRPr="00182533" w:rsidRDefault="003A6D09" w:rsidP="00A94DD8">
      <w:pPr>
        <w:pStyle w:val="FigureNo"/>
      </w:pPr>
      <w:r w:rsidRPr="00182533">
        <w:lastRenderedPageBreak/>
        <w:t>Figur</w:t>
      </w:r>
      <w:r w:rsidR="00A94DD8" w:rsidRPr="00182533">
        <w:t>a</w:t>
      </w:r>
      <w:r w:rsidRPr="00182533">
        <w:t xml:space="preserve"> 8</w:t>
      </w:r>
    </w:p>
    <w:p w14:paraId="5892C30F" w14:textId="091719EB" w:rsidR="003A6D09" w:rsidRPr="00182533" w:rsidRDefault="003A6D09" w:rsidP="00A94DD8">
      <w:pPr>
        <w:pStyle w:val="Figuretitle"/>
      </w:pPr>
      <w:r w:rsidRPr="00182533">
        <w:t>Configuración del canal NB-IOT ascendente</w:t>
      </w:r>
    </w:p>
    <w:p w14:paraId="564A14D3" w14:textId="7C53EEDE" w:rsidR="008949E7" w:rsidRPr="00182533" w:rsidRDefault="008949E7" w:rsidP="008949E7">
      <w:pPr>
        <w:pStyle w:val="Figure"/>
      </w:pPr>
      <w:r w:rsidRPr="00182533">
        <w:rPr>
          <w:noProof/>
        </w:rPr>
        <w:drawing>
          <wp:inline distT="0" distB="0" distL="0" distR="0" wp14:anchorId="3AFFB89B" wp14:editId="13193C4E">
            <wp:extent cx="2664000" cy="1213200"/>
            <wp:effectExtent l="0" t="0" r="317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64000" cy="1213200"/>
                    </a:xfrm>
                    <a:prstGeom prst="rect">
                      <a:avLst/>
                    </a:prstGeom>
                  </pic:spPr>
                </pic:pic>
              </a:graphicData>
            </a:graphic>
          </wp:inline>
        </w:drawing>
      </w:r>
    </w:p>
    <w:p w14:paraId="110BA695" w14:textId="1811E4C6" w:rsidR="003A6D09" w:rsidRPr="00182533" w:rsidRDefault="003A6D09" w:rsidP="00A94DD8">
      <w:pPr>
        <w:pStyle w:val="Heading3"/>
      </w:pPr>
      <w:r w:rsidRPr="00182533">
        <w:t>1.3.3</w:t>
      </w:r>
      <w:r w:rsidRPr="00182533">
        <w:tab/>
      </w:r>
      <w:bookmarkEnd w:id="5"/>
      <w:r w:rsidR="00CD0C52" w:rsidRPr="00182533">
        <w:t>C</w:t>
      </w:r>
      <w:r w:rsidRPr="00182533">
        <w:t>apa física</w:t>
      </w:r>
    </w:p>
    <w:p w14:paraId="070257C8" w14:textId="77777777" w:rsidR="003A6D09" w:rsidRPr="00182533" w:rsidRDefault="003A6D09" w:rsidP="003A6D09">
      <w:r w:rsidRPr="00182533">
        <w:t>La capa física se encarga de:</w:t>
      </w:r>
    </w:p>
    <w:p w14:paraId="7FEE493A" w14:textId="77777777" w:rsidR="003A6D09" w:rsidRPr="00182533" w:rsidRDefault="003A6D09" w:rsidP="00DC084D">
      <w:pPr>
        <w:pStyle w:val="enumlev1"/>
      </w:pPr>
      <w:r w:rsidRPr="00182533">
        <w:t>–</w:t>
      </w:r>
      <w:r w:rsidRPr="00182533">
        <w:tab/>
        <w:t>modular y demodular los canales físicos;</w:t>
      </w:r>
    </w:p>
    <w:p w14:paraId="737C3166" w14:textId="77777777" w:rsidR="003A6D09" w:rsidRPr="00182533" w:rsidRDefault="003A6D09" w:rsidP="00DC084D">
      <w:pPr>
        <w:pStyle w:val="enumlev1"/>
      </w:pPr>
      <w:r w:rsidRPr="00182533">
        <w:t>–</w:t>
      </w:r>
      <w:r w:rsidRPr="00182533">
        <w:tab/>
        <w:t>detectar errores en el canal de transporte e indicárselo a las capas superiores;</w:t>
      </w:r>
    </w:p>
    <w:p w14:paraId="7E8015A7" w14:textId="77777777" w:rsidR="003A6D09" w:rsidRPr="00182533" w:rsidRDefault="003A6D09" w:rsidP="00DC084D">
      <w:pPr>
        <w:pStyle w:val="enumlev1"/>
      </w:pPr>
      <w:r w:rsidRPr="00182533">
        <w:t>–</w:t>
      </w:r>
      <w:r w:rsidRPr="00182533">
        <w:tab/>
        <w:t>codificar y decodificar los canales de transporte con corrección de errores en la recepción (FEC);</w:t>
      </w:r>
    </w:p>
    <w:p w14:paraId="12CBB4C3" w14:textId="77777777" w:rsidR="003A6D09" w:rsidRPr="00182533" w:rsidRDefault="003A6D09" w:rsidP="00DC084D">
      <w:pPr>
        <w:pStyle w:val="enumlev1"/>
      </w:pPr>
      <w:r w:rsidRPr="00182533">
        <w:t>–</w:t>
      </w:r>
      <w:r w:rsidRPr="00182533">
        <w:tab/>
        <w:t>ajustar la velocidad del canal de transporte codificado a los canales físicos;</w:t>
      </w:r>
    </w:p>
    <w:p w14:paraId="2BE25184" w14:textId="77777777" w:rsidR="003A6D09" w:rsidRPr="00182533" w:rsidRDefault="003A6D09" w:rsidP="00DC084D">
      <w:pPr>
        <w:pStyle w:val="enumlev1"/>
      </w:pPr>
      <w:r w:rsidRPr="00182533">
        <w:t>–</w:t>
      </w:r>
      <w:r w:rsidRPr="00182533">
        <w:tab/>
        <w:t>establecer la correspondencia entre el canal de transporte codificado y los canales físicos con arreglo a la Fig. 4 (para el enlace descendente) y la Fig. 5 (para el ascendente);</w:t>
      </w:r>
    </w:p>
    <w:p w14:paraId="245E0308" w14:textId="2C69B7E6" w:rsidR="003A6D09" w:rsidRPr="00182533" w:rsidRDefault="003A6D09" w:rsidP="00DC084D">
      <w:pPr>
        <w:pStyle w:val="enumlev1"/>
      </w:pPr>
      <w:r w:rsidRPr="00182533">
        <w:t>–</w:t>
      </w:r>
      <w:r w:rsidRPr="00182533">
        <w:tab/>
        <w:t>efectuar la combinación blanda de la ARQ</w:t>
      </w:r>
      <w:r w:rsidR="00844CDA" w:rsidRPr="00182533">
        <w:noBreakHyphen/>
      </w:r>
      <w:r w:rsidRPr="00182533">
        <w:t>Híbrida;</w:t>
      </w:r>
    </w:p>
    <w:p w14:paraId="45A707B9" w14:textId="77777777" w:rsidR="003A6D09" w:rsidRPr="00182533" w:rsidRDefault="003A6D09" w:rsidP="00DC084D">
      <w:pPr>
        <w:pStyle w:val="enumlev1"/>
      </w:pPr>
      <w:r w:rsidRPr="00182533">
        <w:t>–</w:t>
      </w:r>
      <w:r w:rsidRPr="00182533">
        <w:tab/>
        <w:t>sincronizar la frecuencia y el tiempo;</w:t>
      </w:r>
    </w:p>
    <w:p w14:paraId="33E0186D" w14:textId="77777777" w:rsidR="003A6D09" w:rsidRPr="00182533" w:rsidRDefault="003A6D09" w:rsidP="00DC084D">
      <w:pPr>
        <w:pStyle w:val="enumlev1"/>
      </w:pPr>
      <w:r w:rsidRPr="00182533">
        <w:t>–</w:t>
      </w:r>
      <w:r w:rsidRPr="00182533">
        <w:tab/>
        <w:t>efectuar la ponderación en potencia de los canales físicos;</w:t>
      </w:r>
    </w:p>
    <w:p w14:paraId="3715EDBB" w14:textId="77777777" w:rsidR="003A6D09" w:rsidRPr="00182533" w:rsidRDefault="003A6D09" w:rsidP="00DC084D">
      <w:pPr>
        <w:pStyle w:val="enumlev1"/>
      </w:pPr>
      <w:r w:rsidRPr="00182533">
        <w:t>–</w:t>
      </w:r>
      <w:r w:rsidRPr="00182533">
        <w:tab/>
        <w:t>efectuar el procesamiento y la conformación de los haces de las diversas antenas;</w:t>
      </w:r>
    </w:p>
    <w:p w14:paraId="5F4DFA7F" w14:textId="77777777" w:rsidR="003A6D09" w:rsidRPr="00182533" w:rsidRDefault="003A6D09" w:rsidP="00DC084D">
      <w:pPr>
        <w:pStyle w:val="enumlev1"/>
      </w:pPr>
      <w:r w:rsidRPr="00182533">
        <w:t>–</w:t>
      </w:r>
      <w:r w:rsidRPr="00182533">
        <w:tab/>
        <w:t>medir las características e indicárselas a las capas superiores;</w:t>
      </w:r>
    </w:p>
    <w:p w14:paraId="4D8FB2A0" w14:textId="77777777" w:rsidR="003A6D09" w:rsidRPr="00182533" w:rsidRDefault="003A6D09" w:rsidP="00DC084D">
      <w:pPr>
        <w:pStyle w:val="enumlev1"/>
      </w:pPr>
      <w:r w:rsidRPr="00182533">
        <w:t>–</w:t>
      </w:r>
      <w:r w:rsidRPr="00182533">
        <w:tab/>
        <w:t>procesar la RF.</w:t>
      </w:r>
    </w:p>
    <w:p w14:paraId="1CC491D3" w14:textId="77777777" w:rsidR="003A6D09" w:rsidRPr="00182533" w:rsidRDefault="003A6D09" w:rsidP="003A6D09">
      <w:r w:rsidRPr="00182533">
        <w:t>En la Fig. 9 se muestra un esquema del procesamiento correspondiente al DL</w:t>
      </w:r>
      <w:r w:rsidRPr="00182533">
        <w:noBreakHyphen/>
        <w:t>SCH.</w:t>
      </w:r>
    </w:p>
    <w:p w14:paraId="3C1AFC22" w14:textId="77777777" w:rsidR="003A6D09" w:rsidRPr="00182533" w:rsidRDefault="003A6D09" w:rsidP="00DC084D">
      <w:pPr>
        <w:pStyle w:val="FigureNo"/>
      </w:pPr>
      <w:r w:rsidRPr="00182533">
        <w:t>FIGURA 9</w:t>
      </w:r>
    </w:p>
    <w:p w14:paraId="72476BD5" w14:textId="32A7125D" w:rsidR="003A6D09" w:rsidRPr="00182533" w:rsidRDefault="003A6D09" w:rsidP="00DC084D">
      <w:pPr>
        <w:pStyle w:val="Figuretitle"/>
      </w:pPr>
      <w:r w:rsidRPr="00182533">
        <w:t>Esquema simplificado del procesamiento de la capa física para el DL-SCH</w:t>
      </w:r>
      <w:r w:rsidRPr="00182533">
        <w:br/>
        <w:t>con una portadora componente</w:t>
      </w:r>
    </w:p>
    <w:p w14:paraId="4E783CEC" w14:textId="24AF2CF6" w:rsidR="00844CDA" w:rsidRPr="00182533" w:rsidRDefault="00844CDA" w:rsidP="00844CDA">
      <w:pPr>
        <w:pStyle w:val="Figure"/>
      </w:pPr>
      <w:r w:rsidRPr="00182533">
        <w:rPr>
          <w:noProof/>
        </w:rPr>
        <w:drawing>
          <wp:inline distT="0" distB="0" distL="0" distR="0" wp14:anchorId="6F5CA112" wp14:editId="0646936F">
            <wp:extent cx="4500000" cy="2926800"/>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00000" cy="2926800"/>
                    </a:xfrm>
                    <a:prstGeom prst="rect">
                      <a:avLst/>
                    </a:prstGeom>
                  </pic:spPr>
                </pic:pic>
              </a:graphicData>
            </a:graphic>
          </wp:inline>
        </w:drawing>
      </w:r>
    </w:p>
    <w:p w14:paraId="6A4C7735" w14:textId="77777777" w:rsidR="003A6D09" w:rsidRPr="00182533" w:rsidRDefault="003A6D09" w:rsidP="00DC084D">
      <w:pPr>
        <w:pStyle w:val="Heading4"/>
      </w:pPr>
      <w:r w:rsidRPr="00182533">
        <w:lastRenderedPageBreak/>
        <w:t>1.3.3.1</w:t>
      </w:r>
      <w:r w:rsidRPr="00182533">
        <w:tab/>
        <w:t>Canales físicos</w:t>
      </w:r>
    </w:p>
    <w:p w14:paraId="128618C1" w14:textId="77777777" w:rsidR="003A6D09" w:rsidRPr="00182533" w:rsidRDefault="003A6D09" w:rsidP="003A6D09">
      <w:r w:rsidRPr="00182533">
        <w:t>En el enlace descendente se definen los siguientes tipos de canales físicos:</w:t>
      </w:r>
    </w:p>
    <w:p w14:paraId="3D705830" w14:textId="77777777" w:rsidR="003A6D09" w:rsidRPr="00182533" w:rsidRDefault="003A6D09" w:rsidP="00DC084D">
      <w:pPr>
        <w:pStyle w:val="enumlev1"/>
      </w:pPr>
      <w:r w:rsidRPr="00182533">
        <w:t>–</w:t>
      </w:r>
      <w:r w:rsidRPr="00182533">
        <w:tab/>
        <w:t>El canal físico compartido del enlace descendente (PDSCH), que se utiliza para la transmisión de los servicios de datos del usuario y del plano de control.</w:t>
      </w:r>
    </w:p>
    <w:p w14:paraId="19F40C7F" w14:textId="77777777" w:rsidR="003A6D09" w:rsidRPr="00182533" w:rsidRDefault="003A6D09" w:rsidP="00DC084D">
      <w:pPr>
        <w:pStyle w:val="enumlev1"/>
      </w:pPr>
      <w:r w:rsidRPr="00182533">
        <w:t>–</w:t>
      </w:r>
      <w:r w:rsidRPr="00182533">
        <w:tab/>
        <w:t>El canal físico multidifusión (PMCH), que se utiliza para la transmisión de los servicios de difusión del plano de usuario y de control durante las subtramas MBSFN.</w:t>
      </w:r>
    </w:p>
    <w:p w14:paraId="42901C8F" w14:textId="77777777" w:rsidR="003A6D09" w:rsidRPr="00182533" w:rsidRDefault="003A6D09" w:rsidP="00DC084D">
      <w:pPr>
        <w:pStyle w:val="enumlev1"/>
      </w:pPr>
      <w:r w:rsidRPr="00182533">
        <w:t>–</w:t>
      </w:r>
      <w:r w:rsidRPr="00182533">
        <w:tab/>
        <w:t>El canal físico de control del enlace descendente (PDCCH), que se utiliza para la transmisión de información de control tal como la atribución de recursos, formato de transporte e información relativa a la H-ARQ.</w:t>
      </w:r>
    </w:p>
    <w:p w14:paraId="2DA46B2C" w14:textId="77777777" w:rsidR="003A6D09" w:rsidRPr="00182533" w:rsidRDefault="003A6D09" w:rsidP="00DC084D">
      <w:pPr>
        <w:pStyle w:val="enumlev1"/>
      </w:pPr>
      <w:r w:rsidRPr="00182533">
        <w:t>–</w:t>
      </w:r>
      <w:r w:rsidRPr="00182533">
        <w:tab/>
        <w:t>El canal físico de control del enlace descendente mejorado (EPDCCH), que se utiliza para la transmisión de información de control tal como la atribución de recursos, formato de transporte e información relativa a la HARQ.</w:t>
      </w:r>
    </w:p>
    <w:p w14:paraId="17B04CEE" w14:textId="77777777" w:rsidR="003A6D09" w:rsidRPr="00182533" w:rsidRDefault="003A6D09" w:rsidP="00DC084D">
      <w:pPr>
        <w:pStyle w:val="enumlev1"/>
      </w:pPr>
      <w:r w:rsidRPr="00182533">
        <w:t>–</w:t>
      </w:r>
      <w:r w:rsidRPr="00182533">
        <w:tab/>
        <w:t>El canal físico de control del enlace descendente MTC (MPDCCH), que se utiliza para la transmisión de información de control en un funcionamiento con anchura de banda reducida y/o que utilice el modo de ampliación de cobertura.</w:t>
      </w:r>
    </w:p>
    <w:p w14:paraId="6184070C" w14:textId="77777777" w:rsidR="003A6D09" w:rsidRPr="00182533" w:rsidRDefault="003A6D09" w:rsidP="00DC084D">
      <w:pPr>
        <w:pStyle w:val="enumlev1"/>
      </w:pPr>
      <w:r w:rsidRPr="00182533">
        <w:t>–</w:t>
      </w:r>
      <w:r w:rsidRPr="00182533">
        <w:tab/>
        <w:t>El canal físico de control del enlace descendente corto (SPDCCH), que se utiliza para la transmisión de información de control tal como la atribución de recursos, formato de transporte e información relativa a la HARQ.</w:t>
      </w:r>
    </w:p>
    <w:p w14:paraId="210F473B" w14:textId="77777777" w:rsidR="003A6D09" w:rsidRPr="00182533" w:rsidRDefault="003A6D09" w:rsidP="00DC084D">
      <w:pPr>
        <w:pStyle w:val="enumlev1"/>
      </w:pPr>
      <w:r w:rsidRPr="00182533">
        <w:t>–</w:t>
      </w:r>
      <w:r w:rsidRPr="00182533">
        <w:tab/>
        <w:t>El canal físico de difusión (PBCH), que se utiliza para transportar células y/o información específica del sistema.</w:t>
      </w:r>
    </w:p>
    <w:p w14:paraId="622C5D2D" w14:textId="77777777" w:rsidR="003A6D09" w:rsidRPr="00182533" w:rsidRDefault="003A6D09" w:rsidP="00DC084D">
      <w:pPr>
        <w:pStyle w:val="enumlev1"/>
      </w:pPr>
      <w:r w:rsidRPr="00182533">
        <w:t>–</w:t>
      </w:r>
      <w:r w:rsidRPr="00182533">
        <w:tab/>
        <w:t>El canal físico del indicador de formato de control (PCFICH), que indica al UE el formato de control (número de símbolos que comprenden PDCCH y PHICH) de la subtrama actual.</w:t>
      </w:r>
    </w:p>
    <w:p w14:paraId="5AFF70C5" w14:textId="5337BA6C" w:rsidR="003A6D09" w:rsidRPr="00182533" w:rsidRDefault="003A6D09" w:rsidP="00DC084D">
      <w:pPr>
        <w:pStyle w:val="enumlev1"/>
      </w:pPr>
      <w:r w:rsidRPr="00182533">
        <w:t>–</w:t>
      </w:r>
      <w:r w:rsidRPr="00182533">
        <w:tab/>
        <w:t>El canal físico indicador de ARQ</w:t>
      </w:r>
      <w:r w:rsidR="00844CDA" w:rsidRPr="00182533">
        <w:noBreakHyphen/>
      </w:r>
      <w:r w:rsidRPr="00182533">
        <w:t>Híbrida (PHICH), que transporta la información ACK/NAK correspondiente a las transmisiones del UL (PUSCH) recibidas por el eNB.</w:t>
      </w:r>
    </w:p>
    <w:p w14:paraId="14962536" w14:textId="77777777" w:rsidR="003A6D09" w:rsidRPr="00182533" w:rsidRDefault="003A6D09" w:rsidP="003A6D09">
      <w:r w:rsidRPr="00182533">
        <w:t>En el enlace ascendente se definen tres tipos de canales físicos:</w:t>
      </w:r>
    </w:p>
    <w:p w14:paraId="5F1E54D1" w14:textId="77777777" w:rsidR="003A6D09" w:rsidRPr="00182533" w:rsidRDefault="003A6D09" w:rsidP="00DC084D">
      <w:pPr>
        <w:pStyle w:val="enumlev1"/>
      </w:pPr>
      <w:r w:rsidRPr="00182533">
        <w:t>–</w:t>
      </w:r>
      <w:r w:rsidRPr="00182533">
        <w:tab/>
        <w:t>El canal físico de acceso aleatorio (PRACH), que transporta un preámbulo utilizado para activar un procedimiento de acceso aleatorio en el eNB.</w:t>
      </w:r>
    </w:p>
    <w:p w14:paraId="29A8CBB7" w14:textId="77777777" w:rsidR="003A6D09" w:rsidRPr="00182533" w:rsidRDefault="003A6D09" w:rsidP="00DC084D">
      <w:pPr>
        <w:pStyle w:val="enumlev1"/>
      </w:pPr>
      <w:r w:rsidRPr="00182533">
        <w:t>–</w:t>
      </w:r>
      <w:r w:rsidRPr="00182533">
        <w:tab/>
        <w:t>El canal físico compartido del enlace ascendente (PUSCH), por el que se transportan tanto datos del usuario como información de control de la capa superior.</w:t>
      </w:r>
    </w:p>
    <w:p w14:paraId="4B9BF3A3" w14:textId="77777777" w:rsidR="003A6D09" w:rsidRPr="00182533" w:rsidRDefault="003A6D09" w:rsidP="00DC084D">
      <w:pPr>
        <w:pStyle w:val="enumlev1"/>
      </w:pPr>
      <w:r w:rsidRPr="00182533">
        <w:t>–</w:t>
      </w:r>
      <w:r w:rsidRPr="00182533">
        <w:tab/>
        <w:t>El canal físico de control del enlace ascendente (PUCCH): Por el que se transporta información de control (peticiones de planificación, CQI, PMI, RI, HARQ ACK/NAK para el PDSCH, etc.).</w:t>
      </w:r>
    </w:p>
    <w:p w14:paraId="38DE8AFC" w14:textId="77777777" w:rsidR="003A6D09" w:rsidRPr="00182533" w:rsidRDefault="003A6D09" w:rsidP="00DC084D">
      <w:pPr>
        <w:pStyle w:val="enumlev1"/>
      </w:pPr>
      <w:r w:rsidRPr="00182533">
        <w:t>–</w:t>
      </w:r>
      <w:r w:rsidRPr="00182533">
        <w:tab/>
        <w:t>El canal físico de control del enlace ascendente corto (SPUCCH): Por el que se transporta información de control (peticiones de planificación, CQI, PMI, RI, HARQ ACK/NAK para el PDSCH, etc.).</w:t>
      </w:r>
    </w:p>
    <w:p w14:paraId="4C86A60F" w14:textId="77777777" w:rsidR="003A6D09" w:rsidRPr="00182533" w:rsidRDefault="003A6D09" w:rsidP="003A6D09">
      <w:r w:rsidRPr="00182533">
        <w:t>En enlace lateral se definen los siguientes tipos de canales físicos:</w:t>
      </w:r>
    </w:p>
    <w:p w14:paraId="649D7659" w14:textId="77777777" w:rsidR="003A6D09" w:rsidRPr="00182533" w:rsidRDefault="003A6D09" w:rsidP="00DC084D">
      <w:pPr>
        <w:pStyle w:val="enumlev1"/>
      </w:pPr>
      <w:r w:rsidRPr="00182533">
        <w:t>–</w:t>
      </w:r>
      <w:r w:rsidRPr="00182533">
        <w:tab/>
        <w:t>El canal físico de difusión del enlace lateral (PSBCH), que transporta la información de sistema y de sincronización transmitida desde el UE.</w:t>
      </w:r>
    </w:p>
    <w:p w14:paraId="07D21990" w14:textId="77777777" w:rsidR="003A6D09" w:rsidRPr="00182533" w:rsidRDefault="003A6D09" w:rsidP="00DC084D">
      <w:pPr>
        <w:pStyle w:val="enumlev1"/>
      </w:pPr>
      <w:r w:rsidRPr="00182533">
        <w:t>–</w:t>
      </w:r>
      <w:r w:rsidRPr="00182533">
        <w:tab/>
        <w:t>El canal físico de descubrimiento del enlace lateral (PSDCH), que transporta los mensajes de descubrimiento directo ProSe desde el UE.</w:t>
      </w:r>
    </w:p>
    <w:p w14:paraId="222B6C00" w14:textId="77777777" w:rsidR="003A6D09" w:rsidRPr="00182533" w:rsidRDefault="003A6D09" w:rsidP="00DC084D">
      <w:pPr>
        <w:pStyle w:val="enumlev1"/>
      </w:pPr>
      <w:r w:rsidRPr="00182533">
        <w:t>–</w:t>
      </w:r>
      <w:r w:rsidRPr="00182533">
        <w:tab/>
        <w:t>El canal físico de control del enlace lateral (PSCCH), que transporta la información de control desde un UE para la comunicación directa ProSe.</w:t>
      </w:r>
    </w:p>
    <w:p w14:paraId="76DB08CC" w14:textId="77777777" w:rsidR="003A6D09" w:rsidRPr="00182533" w:rsidRDefault="003A6D09" w:rsidP="00DC084D">
      <w:pPr>
        <w:pStyle w:val="enumlev1"/>
      </w:pPr>
      <w:r w:rsidRPr="00182533">
        <w:t>–</w:t>
      </w:r>
      <w:r w:rsidRPr="00182533">
        <w:tab/>
        <w:t>El canal físico compartido del enlace lateral (PSSCH), que transporta datos desde un UE para la comunicación directa ProSe.</w:t>
      </w:r>
    </w:p>
    <w:p w14:paraId="4BED8148" w14:textId="77777777" w:rsidR="003A6D09" w:rsidRPr="00182533" w:rsidRDefault="003A6D09" w:rsidP="00CD0C52">
      <w:pPr>
        <w:keepNext/>
        <w:keepLines/>
      </w:pPr>
      <w:r w:rsidRPr="00182533">
        <w:lastRenderedPageBreak/>
        <w:t>Para la NB-IoT se definen los siguientes tipos de canales físicos:</w:t>
      </w:r>
    </w:p>
    <w:p w14:paraId="718574B4" w14:textId="77777777" w:rsidR="003A6D09" w:rsidRPr="00182533" w:rsidRDefault="003A6D09" w:rsidP="00DC084D">
      <w:pPr>
        <w:pStyle w:val="enumlev1"/>
      </w:pPr>
      <w:r w:rsidRPr="00182533">
        <w:t>–</w:t>
      </w:r>
      <w:r w:rsidRPr="00182533">
        <w:tab/>
        <w:t>El canal físico de difusión de banda estrecha (NPBCH), que transporta el BCH para los UE de la NB-IoT. Se utiliza para transferir información propia de la célula y/o del sistema utilizando un bloque de transporte configurado con 64 subtramas en un intervalo de 640 ms.</w:t>
      </w:r>
    </w:p>
    <w:p w14:paraId="27DB1D85" w14:textId="77777777" w:rsidR="003A6D09" w:rsidRPr="00182533" w:rsidRDefault="003A6D09" w:rsidP="00DC084D">
      <w:pPr>
        <w:pStyle w:val="enumlev1"/>
      </w:pPr>
      <w:r w:rsidRPr="00182533">
        <w:t>–</w:t>
      </w:r>
      <w:r w:rsidRPr="00182533">
        <w:tab/>
        <w:t>El canal físico compartido del enlace descendente de banda estrecha (NPDSCH), que transporta el DL-SCH y el PCH para los UE de la NB-IoT.</w:t>
      </w:r>
    </w:p>
    <w:p w14:paraId="1C08422C" w14:textId="77777777" w:rsidR="003A6D09" w:rsidRPr="00182533" w:rsidRDefault="003A6D09" w:rsidP="00DC084D">
      <w:pPr>
        <w:pStyle w:val="enumlev1"/>
      </w:pPr>
      <w:r w:rsidRPr="00182533">
        <w:t>–</w:t>
      </w:r>
      <w:r w:rsidRPr="00182533">
        <w:tab/>
        <w:t>El canal físico de control del enlace descendente de banda estrecha (NPDCCH), que informa al UE de la NB-IoT sobre la asignación de recursos del PCH y del DL-SCH. Transporta las concesiones de planificación del enlace ascendente para el UE de la NB</w:t>
      </w:r>
      <w:r w:rsidRPr="00182533">
        <w:noBreakHyphen/>
        <w:t>IoT. Transporta la información directa de indicación.</w:t>
      </w:r>
    </w:p>
    <w:p w14:paraId="03DF5712" w14:textId="77777777" w:rsidR="003A6D09" w:rsidRPr="00182533" w:rsidRDefault="003A6D09" w:rsidP="00DC084D">
      <w:pPr>
        <w:pStyle w:val="enumlev1"/>
      </w:pPr>
      <w:r w:rsidRPr="00182533">
        <w:t>–</w:t>
      </w:r>
      <w:r w:rsidRPr="00182533">
        <w:tab/>
        <w:t>El canal físico compartido del enlace ascendente de banda estrecha (NPUSCH), que transporta el UL-SCH y los ARQ ACK/NAK híbridos en respuesta a la transmisión de enlace descendente para el UE de la NB-IoT.</w:t>
      </w:r>
    </w:p>
    <w:p w14:paraId="2A1C1326" w14:textId="77777777" w:rsidR="003A6D09" w:rsidRPr="00182533" w:rsidRDefault="003A6D09" w:rsidP="00DC084D">
      <w:pPr>
        <w:pStyle w:val="enumlev1"/>
      </w:pPr>
      <w:r w:rsidRPr="00182533">
        <w:t>–</w:t>
      </w:r>
      <w:r w:rsidRPr="00182533">
        <w:tab/>
        <w:t>El canal físico de acceso aleatorio de banda estrecha (NPRACH), que transporta el preámbulo de acceso aleatorio para el UE de la NB-IoT.</w:t>
      </w:r>
    </w:p>
    <w:p w14:paraId="121768D5" w14:textId="77777777" w:rsidR="003A6D09" w:rsidRPr="00182533" w:rsidRDefault="003A6D09" w:rsidP="00DC084D">
      <w:pPr>
        <w:pStyle w:val="Heading4"/>
      </w:pPr>
      <w:r w:rsidRPr="00182533">
        <w:t>1.3.3.2</w:t>
      </w:r>
      <w:r w:rsidRPr="00182533">
        <w:tab/>
        <w:t>Estructura en el dominio del tiempo y esquemas dúplex</w:t>
      </w:r>
    </w:p>
    <w:p w14:paraId="271D668F" w14:textId="0A11190D" w:rsidR="003A6D09" w:rsidRPr="00182533" w:rsidRDefault="003A6D09" w:rsidP="003A6D09">
      <w:r w:rsidRPr="00182533">
        <w:t xml:space="preserve">En la Fig. 10 se representa la estructura de alto nivel de la transmisión en el dominio del tiempo, en la que cada </w:t>
      </w:r>
      <w:r w:rsidRPr="00182533">
        <w:rPr>
          <w:i/>
          <w:iCs/>
        </w:rPr>
        <w:t>trama</w:t>
      </w:r>
      <w:r w:rsidRPr="00182533">
        <w:t xml:space="preserve"> (</w:t>
      </w:r>
      <w:r w:rsidRPr="00182533">
        <w:rPr>
          <w:i/>
          <w:iCs/>
        </w:rPr>
        <w:t>radioeléctrica</w:t>
      </w:r>
      <w:r w:rsidRPr="00182533">
        <w:t xml:space="preserve">) de 10 ms de longitud consta de diez </w:t>
      </w:r>
      <w:r w:rsidRPr="00182533">
        <w:rPr>
          <w:i/>
          <w:iCs/>
        </w:rPr>
        <w:t>subtramas</w:t>
      </w:r>
      <w:r w:rsidRPr="00182533">
        <w:t xml:space="preserve"> de idéntico tamaño con una longitud de 1 ms. Cada subtrama consta de dos </w:t>
      </w:r>
      <w:r w:rsidRPr="00182533">
        <w:rPr>
          <w:i/>
          <w:iCs/>
        </w:rPr>
        <w:t xml:space="preserve">intervalos </w:t>
      </w:r>
      <w:r w:rsidRPr="00182533">
        <w:t xml:space="preserve">del mismo tamaño y longitud </w:t>
      </w:r>
      <w:r w:rsidRPr="00182533">
        <w:rPr>
          <w:i/>
          <w:iCs/>
        </w:rPr>
        <w:t>T</w:t>
      </w:r>
      <w:r w:rsidR="00CD0C52" w:rsidRPr="00182533">
        <w:rPr>
          <w:vertAlign w:val="subscript"/>
        </w:rPr>
        <w:t>intervalo</w:t>
      </w:r>
      <w:r w:rsidRPr="00182533">
        <w:t> = 0,5 ms y cada intervalo consta de varios símbolos OFDM, entre ellos el prefijo cíclico.</w:t>
      </w:r>
    </w:p>
    <w:p w14:paraId="2DF431C0" w14:textId="77777777" w:rsidR="003A6D09" w:rsidRPr="00182533" w:rsidRDefault="003A6D09" w:rsidP="00DC084D">
      <w:pPr>
        <w:pStyle w:val="FigureNo"/>
      </w:pPr>
      <w:r w:rsidRPr="00182533">
        <w:t>FIGURA 10</w:t>
      </w:r>
    </w:p>
    <w:p w14:paraId="0C255644" w14:textId="02AE07DA" w:rsidR="003A6D09" w:rsidRPr="00182533" w:rsidRDefault="003A6D09" w:rsidP="00DC084D">
      <w:pPr>
        <w:pStyle w:val="Figuretitle"/>
      </w:pPr>
      <w:r w:rsidRPr="00182533">
        <w:t xml:space="preserve">Estructura de la </w:t>
      </w:r>
      <w:r w:rsidRPr="00182533">
        <w:rPr>
          <w:i/>
          <w:iCs/>
        </w:rPr>
        <w:t>LTE-Avanzada</w:t>
      </w:r>
      <w:r w:rsidRPr="00182533">
        <w:t xml:space="preserve"> en el dominio del tiempo</w:t>
      </w:r>
    </w:p>
    <w:p w14:paraId="696FD6DD" w14:textId="7A3716C4" w:rsidR="00CE648D" w:rsidRPr="00182533" w:rsidRDefault="00CE648D" w:rsidP="00CE648D">
      <w:pPr>
        <w:pStyle w:val="Figure"/>
      </w:pPr>
      <w:r w:rsidRPr="00182533">
        <w:rPr>
          <w:noProof/>
        </w:rPr>
        <w:drawing>
          <wp:inline distT="0" distB="0" distL="0" distR="0" wp14:anchorId="2E715CF5" wp14:editId="1E4C3539">
            <wp:extent cx="6120765" cy="29413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2941320"/>
                    </a:xfrm>
                    <a:prstGeom prst="rect">
                      <a:avLst/>
                    </a:prstGeom>
                  </pic:spPr>
                </pic:pic>
              </a:graphicData>
            </a:graphic>
          </wp:inline>
        </w:drawing>
      </w:r>
    </w:p>
    <w:p w14:paraId="1A140704" w14:textId="77777777" w:rsidR="003A6D09" w:rsidRPr="00182533" w:rsidRDefault="003A6D09" w:rsidP="00DC084D">
      <w:pPr>
        <w:pStyle w:val="Normalaftertitle"/>
      </w:pPr>
      <w:r w:rsidRPr="00182533">
        <w:rPr>
          <w:iCs/>
        </w:rPr>
        <w:t xml:space="preserve">La </w:t>
      </w:r>
      <w:r w:rsidRPr="00182533">
        <w:rPr>
          <w:i/>
          <w:iCs/>
        </w:rPr>
        <w:t>LTE-Avanzada</w:t>
      </w:r>
      <w:r w:rsidRPr="00182533">
        <w:t xml:space="preserve"> puede funcionar tanto en FDD como en TDD, como puede verse en la Fig. 11. Aunque la estructura en el dominio del tiempo es la misma para FDD y TDD, prácticamente a todos los efectos, existen algunas diferencias entre los dos modos dúplex, de las cuales la más significativa es la presencia de una </w:t>
      </w:r>
      <w:r w:rsidRPr="00182533">
        <w:rPr>
          <w:i/>
          <w:iCs/>
        </w:rPr>
        <w:t>subtrama especial</w:t>
      </w:r>
      <w:r w:rsidRPr="00182533">
        <w:t xml:space="preserve"> en el caso de la TDD. Esta subtrama especial se utiliza para proporcionar el tipo de guarda necesario para la conmutación entre el enlace descendente y el enlace ascendente.</w:t>
      </w:r>
    </w:p>
    <w:p w14:paraId="0D5DF621" w14:textId="77777777" w:rsidR="003A6D09" w:rsidRPr="00182533" w:rsidRDefault="003A6D09" w:rsidP="00DC084D">
      <w:pPr>
        <w:pStyle w:val="FigureNo"/>
      </w:pPr>
      <w:r w:rsidRPr="00182533">
        <w:lastRenderedPageBreak/>
        <w:t>FIGURA 11</w:t>
      </w:r>
    </w:p>
    <w:p w14:paraId="68B80303" w14:textId="7A8E0AE7" w:rsidR="003A6D09" w:rsidRPr="00182533" w:rsidRDefault="003A6D09" w:rsidP="00DC084D">
      <w:pPr>
        <w:pStyle w:val="Figuretitle"/>
      </w:pPr>
      <w:r w:rsidRPr="00182533">
        <w:t>Estructura en el tiempo y la frecuencia de los enlaces ascendente y descendente</w:t>
      </w:r>
      <w:r w:rsidRPr="00182533">
        <w:br/>
        <w:t>en el caso de FDD y TDD</w:t>
      </w:r>
    </w:p>
    <w:p w14:paraId="36453854" w14:textId="54FD8089" w:rsidR="00AA0C23" w:rsidRPr="00182533" w:rsidRDefault="00AA0C23" w:rsidP="00AA0C23">
      <w:pPr>
        <w:pStyle w:val="Figure"/>
      </w:pPr>
      <w:r w:rsidRPr="00182533">
        <w:rPr>
          <w:noProof/>
        </w:rPr>
        <w:drawing>
          <wp:inline distT="0" distB="0" distL="0" distR="0" wp14:anchorId="1C38ECED" wp14:editId="23C504D3">
            <wp:extent cx="4500000" cy="14796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00000" cy="1479600"/>
                    </a:xfrm>
                    <a:prstGeom prst="rect">
                      <a:avLst/>
                    </a:prstGeom>
                  </pic:spPr>
                </pic:pic>
              </a:graphicData>
            </a:graphic>
          </wp:inline>
        </w:drawing>
      </w:r>
    </w:p>
    <w:p w14:paraId="3C00A4F7" w14:textId="77777777" w:rsidR="003A6D09" w:rsidRPr="00182533" w:rsidRDefault="003A6D09" w:rsidP="00DC084D">
      <w:pPr>
        <w:pStyle w:val="Normalaftertitle"/>
      </w:pPr>
      <w:r w:rsidRPr="00182533">
        <w:t>En el caso del funcionamiento con FDD (parte superior de la Fig. 11), hay dos frecuencias de portadora para cada portadora componente, una para la transmisión por el enlace ascendente (</w:t>
      </w:r>
      <w:r w:rsidRPr="00182533">
        <w:rPr>
          <w:i/>
          <w:iCs/>
        </w:rPr>
        <w:t>f</w:t>
      </w:r>
      <w:r w:rsidRPr="00182533">
        <w:rPr>
          <w:vertAlign w:val="subscript"/>
        </w:rPr>
        <w:t>UL</w:t>
      </w:r>
      <w:r w:rsidRPr="00182533">
        <w:t>) y otra para la transmisión por el enlace descendente (</w:t>
      </w:r>
      <w:r w:rsidRPr="00182533">
        <w:rPr>
          <w:i/>
          <w:iCs/>
        </w:rPr>
        <w:t>f</w:t>
      </w:r>
      <w:r w:rsidRPr="00182533">
        <w:rPr>
          <w:vertAlign w:val="subscript"/>
        </w:rPr>
        <w:t>DL</w:t>
      </w:r>
      <w:r w:rsidRPr="00182533">
        <w:t>). Cada trama tiene por consiguiente diez subtramas para el enlace ascendente y diez para el enlace descendente de modo que las transmisiones por el enlace ascendente y el descendente pueden tener lugar simultáneamente dentro de una célula. El planificador soporta el funcionamiento en semidúplex en el lado del UE, lo que permite la recepción y transmisión no simultáneas en el UE.</w:t>
      </w:r>
    </w:p>
    <w:p w14:paraId="7FC563C7" w14:textId="77777777" w:rsidR="003A6D09" w:rsidRPr="00182533" w:rsidRDefault="003A6D09" w:rsidP="007776C8">
      <w:r w:rsidRPr="00182533">
        <w:t xml:space="preserve">En el caso de funcionamiento con TDD (parte inferior de la Fig. 11), sólo hay una frecuencia de portadora por portadora componente y las transmisiones por el enlace ascendente y el descendente siempre están separadas en el tiempo para cada célula. Como puede observarse en la Figura, algunas subtramas están atribuidas a las transmisiones por el enlace ascendente mientras que otras lo están a las transmisiones por el enlace descendente, produciéndose la conmutación entre los enlaces ascendente y descendente en la </w:t>
      </w:r>
      <w:r w:rsidRPr="00182533">
        <w:rPr>
          <w:i/>
          <w:iCs/>
        </w:rPr>
        <w:t>subtrama especial</w:t>
      </w:r>
      <w:r w:rsidRPr="00182533">
        <w:t>. La subtrama especial se divide en tres partes: una parte para el enlace descendente (DwPTS), un periodo de guarda (GP) en el que se efectúa la conmutación, y una parte para el enlace ascendente (UpPTS). La DwPTS se trata básicamente como una subtrama ordinaria del enlace descendente, aunque se pueden transmitir menos datos debido a que la longitud de la DwPTS es menor. La UpPTS puede utilizarse para la transmisión de datos del enlace ascendente, el sondeo del canal o el acceso aleatorio. La DwPTS, el GP y la UpPTS tienen longitudes individuales configurables para soportar distintos escenarios de implantación, y una longitud total de 1 ms.</w:t>
      </w:r>
    </w:p>
    <w:p w14:paraId="5291D782" w14:textId="77777777" w:rsidR="003A6D09" w:rsidRPr="00182533" w:rsidRDefault="003A6D09" w:rsidP="003A6D09">
      <w:r w:rsidRPr="00182533">
        <w:t>Se ofrecen diversas asimetrías en cuanto a la cantidad de recursos atribuidos a la transmisión por los enlaces ascendente y descendente, respectivamente, de acuerdo con las siete configuraciones distintas de los enlaces ascendente y descendente como se puede ver en la Fig. 12. En el caso de agregación de portadoras, la configuración de los enlaces ascendente y descendente es idéntica para todas las portadoras componentes en la misma banda y puede diferir entre portadoras componentes en bandas distintas.</w:t>
      </w:r>
    </w:p>
    <w:p w14:paraId="400566C6" w14:textId="77777777" w:rsidR="003A6D09" w:rsidRPr="00182533" w:rsidRDefault="003A6D09" w:rsidP="003A6D09">
      <w:r w:rsidRPr="00182533">
        <w:t>La coexistencia entre la RIT TDD y otros sistemas TDD (de las IMT-2000) tales como el TD</w:t>
      </w:r>
      <w:r w:rsidRPr="00182533">
        <w:noBreakHyphen/>
        <w:t>SCDMA se consigue alineando los puntos de conmutación entre los dos sistemas y seleccionando la oportuna configuración de la subtrama especial y la adecuada asimetría de los enlaces ascendente y descendente.</w:t>
      </w:r>
    </w:p>
    <w:p w14:paraId="2A449DE3" w14:textId="77777777" w:rsidR="003A6D09" w:rsidRPr="00182533" w:rsidRDefault="003A6D09" w:rsidP="00DC084D">
      <w:pPr>
        <w:pStyle w:val="FigureNo"/>
      </w:pPr>
      <w:r w:rsidRPr="00182533">
        <w:lastRenderedPageBreak/>
        <w:t>FIGURA 12</w:t>
      </w:r>
    </w:p>
    <w:p w14:paraId="2569CCC8" w14:textId="1C281E3D" w:rsidR="003A6D09" w:rsidRPr="00182533" w:rsidRDefault="003A6D09" w:rsidP="00DC084D">
      <w:pPr>
        <w:pStyle w:val="Figuretitle"/>
      </w:pPr>
      <w:r w:rsidRPr="00182533">
        <w:t>Asimetría de los enlaces ascendente y descendente soportada por la RIT TDD</w:t>
      </w:r>
    </w:p>
    <w:p w14:paraId="4A1CC880" w14:textId="0A9F626E" w:rsidR="00AA0C23" w:rsidRPr="00182533" w:rsidRDefault="00AA0C23" w:rsidP="00AA0C23">
      <w:pPr>
        <w:pStyle w:val="Figure"/>
      </w:pPr>
      <w:r w:rsidRPr="00182533">
        <w:rPr>
          <w:noProof/>
        </w:rPr>
        <w:drawing>
          <wp:inline distT="0" distB="0" distL="0" distR="0" wp14:anchorId="1F8FC7CA" wp14:editId="47C19220">
            <wp:extent cx="4500000" cy="3027600"/>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00000" cy="3027600"/>
                    </a:xfrm>
                    <a:prstGeom prst="rect">
                      <a:avLst/>
                    </a:prstGeom>
                  </pic:spPr>
                </pic:pic>
              </a:graphicData>
            </a:graphic>
          </wp:inline>
        </w:drawing>
      </w:r>
    </w:p>
    <w:p w14:paraId="019351D3" w14:textId="77777777" w:rsidR="003A6D09" w:rsidRPr="00182533" w:rsidRDefault="003A6D09" w:rsidP="00DC084D">
      <w:pPr>
        <w:pStyle w:val="Normalaftertitle"/>
      </w:pPr>
      <w:r w:rsidRPr="00182533">
        <w:t>Las transmisiones del enlace lateral utilizan la misma estructura de tramas definida para los enlaces ascendente y descendente cuando el UE tiene cobertura de red. Sin embargo, las transmisiones en el enlace lateral se limitan a un subconjunto de recursos del enlace ascendente en los dominios de tiempo y frecuencia.</w:t>
      </w:r>
    </w:p>
    <w:p w14:paraId="0BB6C859" w14:textId="77777777" w:rsidR="003A6D09" w:rsidRPr="00182533" w:rsidRDefault="003A6D09" w:rsidP="003A6D09">
      <w:r w:rsidRPr="00182533">
        <w:t>La estructura del canal físico es similar a las transmisiones de enlace ascendente y se utiliza el mismo esquema de transmisión básico del enlace ascendente. Sin embargo, el enlace lateral se limita a transmisiones grupales únicas y utiliza un espacio de símbolo al final de cada subtrama de enlace lateral.</w:t>
      </w:r>
    </w:p>
    <w:p w14:paraId="7E30B6C0" w14:textId="77777777" w:rsidR="003A6D09" w:rsidRPr="00182533" w:rsidRDefault="003A6D09" w:rsidP="00632E55">
      <w:pPr>
        <w:pStyle w:val="Heading4"/>
      </w:pPr>
      <w:r w:rsidRPr="00182533">
        <w:t>1.3.3.3</w:t>
      </w:r>
      <w:r w:rsidRPr="00182533">
        <w:tab/>
        <w:t>Procesamiento de la capa física</w:t>
      </w:r>
    </w:p>
    <w:p w14:paraId="2DDFE6D7" w14:textId="77777777" w:rsidR="003A6D09" w:rsidRPr="00182533" w:rsidRDefault="003A6D09" w:rsidP="003A6D09">
      <w:r w:rsidRPr="00182533">
        <w:t>A los bloques de transporte que vayan a transmitirse por el DL-SCH o el UL-SCH, se les añade un CRC seguido de una codificación Turbo de velocidad-1/3 para la corrección de errores (código convolucional con recorte de cola para el NPDSCH). La velocidad no se ajusta únicamente para que coincida el número de bits codificados con la cantidad de recursos atribuidos a la transmisión por el DL-SCH/UL-SCH, sino también para generar las diversas versiones de redundancia controladas por el protocolo de ARQ-Híbrida. En el caso de multiplexación espacial, el procesamiento se duplica para los dos bloques de transporte. Tras el ajuste de velocidad, los bits codificados se modulan (QPSK, 16-QAM, 64-QAM, 256-QAM, 1024-QAM). En el caso de transmisión con varias antenas, se establece una correspondencia de los símbolos de la modulación con varias capas y se precodifican antes de ser asignados a los diferentes puertos de antena. Alternativamente, puede recurrirse a la transmisión con diversidad. Por último, se establece una correspondencia entre los símbolos de modulación (precodificados) y los recursos de tiempo</w:t>
      </w:r>
      <w:r w:rsidRPr="00182533">
        <w:noBreakHyphen/>
        <w:t>frecuencia atribuidos para la transmisión.</w:t>
      </w:r>
    </w:p>
    <w:p w14:paraId="01A78460" w14:textId="77F8982E" w:rsidR="003A6D09" w:rsidRPr="00182533" w:rsidRDefault="003A6D09" w:rsidP="003A6D09">
      <w:r w:rsidRPr="00182533">
        <w:t xml:space="preserve">La transmisión por el enlace descendente utiliza OFDM convencional con un prefijo cíclico. El valor de la separación de la subportadora es </w:t>
      </w:r>
      <w:r w:rsidRPr="00182533">
        <w:sym w:font="Symbol" w:char="F044"/>
      </w:r>
      <w:r w:rsidRPr="00182533">
        <w:rPr>
          <w:i/>
          <w:iCs/>
        </w:rPr>
        <w:t>f</w:t>
      </w:r>
      <w:r w:rsidRPr="00182533">
        <w:t xml:space="preserve"> = 15 kHz y se soportan dos longitudes de prefijo cíclico: el prefijo cíclico normal </w:t>
      </w:r>
      <w:r w:rsidRPr="00182533">
        <w:sym w:font="Symbol" w:char="F0BB"/>
      </w:r>
      <w:r w:rsidRPr="00182533">
        <w:t xml:space="preserve">4,7 µs y el prefijo cíclico ampliado </w:t>
      </w:r>
      <w:r w:rsidRPr="00182533">
        <w:sym w:font="Symbol" w:char="F0BB"/>
      </w:r>
      <w:r w:rsidRPr="00182533">
        <w:t xml:space="preserve">16,7 µs. En el dominio de la frecuencia, el número de bloques de recursos puede variar entre 6 y 100 por portadora componente (para anchuras de banda de canal comprendidas entre 1,4 y 20 MHz respectivamente). El bloque de recursos tiene 180 kHz en el dominio de la frecuencia. Se pueden transmitir en paralelo hasta 32 portadoras componentes lo que conlleva una anchura de banda global de hasta 640 MHz. En el modo en banda, </w:t>
      </w:r>
      <w:r w:rsidRPr="00182533">
        <w:lastRenderedPageBreak/>
        <w:t>la NB-IOT atribuye un único bloque de recursos. En el modo autónomo, la NB</w:t>
      </w:r>
      <w:r w:rsidRPr="00182533">
        <w:noBreakHyphen/>
        <w:t>IoT utiliza una anchura de banda de canal de 200</w:t>
      </w:r>
      <w:r w:rsidR="00FF326F" w:rsidRPr="00182533">
        <w:t> </w:t>
      </w:r>
      <w:r w:rsidRPr="00182533">
        <w:t xml:space="preserve">kHz. Las subtramas MBSFN pueden utilizar separaciones de subportadoras de </w:t>
      </w:r>
      <w:r w:rsidRPr="00182533">
        <w:sym w:font="Symbol" w:char="F044"/>
      </w:r>
      <w:r w:rsidRPr="00182533">
        <w:rPr>
          <w:i/>
          <w:iCs/>
        </w:rPr>
        <w:t>f</w:t>
      </w:r>
      <w:r w:rsidRPr="00182533">
        <w:t xml:space="preserve"> = 7,5 kHz </w:t>
      </w:r>
      <w:bookmarkStart w:id="6" w:name="_Hlk522626805"/>
      <w:r w:rsidRPr="00182533">
        <w:t xml:space="preserve">o </w:t>
      </w:r>
      <w:r w:rsidRPr="00182533">
        <w:sym w:font="Symbol" w:char="F044"/>
      </w:r>
      <w:r w:rsidRPr="00182533">
        <w:rPr>
          <w:i/>
          <w:iCs/>
        </w:rPr>
        <w:t>f</w:t>
      </w:r>
      <w:r w:rsidRPr="00182533">
        <w:t> = 1,25 kHz</w:t>
      </w:r>
      <w:bookmarkEnd w:id="6"/>
      <w:r w:rsidRPr="00182533">
        <w:t xml:space="preserve"> con un prefijo cíclico ampliado de </w:t>
      </w:r>
      <w:r w:rsidRPr="00182533">
        <w:sym w:font="Symbol" w:char="F0BB"/>
      </w:r>
      <w:r w:rsidRPr="00182533">
        <w:t>33,4 µs y</w:t>
      </w:r>
      <w:bookmarkStart w:id="7" w:name="_Hlk522626557"/>
      <w:r w:rsidRPr="00182533">
        <w:t> </w:t>
      </w:r>
      <w:r w:rsidRPr="00182533">
        <w:sym w:font="Symbol" w:char="F0BB"/>
      </w:r>
      <w:r w:rsidRPr="00182533">
        <w:t>200 µs</w:t>
      </w:r>
      <w:bookmarkEnd w:id="7"/>
      <w:r w:rsidRPr="00182533">
        <w:t>, respectivamente. Además, PMCH soporta un prefijo cíclico de 100</w:t>
      </w:r>
      <w:r w:rsidR="00FF326F" w:rsidRPr="00182533">
        <w:t> </w:t>
      </w:r>
      <w:r w:rsidRPr="00182533">
        <w:t xml:space="preserve">µs y una separación de subportadoras de </w:t>
      </w:r>
      <w:r w:rsidRPr="00182533">
        <w:sym w:font="Symbol" w:char="F044"/>
      </w:r>
      <w:r w:rsidRPr="00182533">
        <w:rPr>
          <w:i/>
          <w:iCs/>
        </w:rPr>
        <w:t>f</w:t>
      </w:r>
      <w:r w:rsidRPr="00182533">
        <w:t xml:space="preserve"> = 2,5</w:t>
      </w:r>
      <w:r w:rsidR="00FF326F" w:rsidRPr="00182533">
        <w:t> </w:t>
      </w:r>
      <w:r w:rsidRPr="00182533">
        <w:t>kHz para soportar escenarios de alta movilidad (hasta 250</w:t>
      </w:r>
      <w:r w:rsidR="00FF326F" w:rsidRPr="00182533">
        <w:t> </w:t>
      </w:r>
      <w:r w:rsidRPr="00182533">
        <w:t>km/h) y un prefijo cíclico de 300</w:t>
      </w:r>
      <w:r w:rsidR="00FF326F" w:rsidRPr="00182533">
        <w:t> </w:t>
      </w:r>
      <w:r w:rsidRPr="00182533">
        <w:t xml:space="preserve">µs y una separación de subportadoras de aproximadamente </w:t>
      </w:r>
      <w:r w:rsidRPr="00182533">
        <w:sym w:font="Symbol" w:char="F044"/>
      </w:r>
      <w:r w:rsidRPr="00182533">
        <w:rPr>
          <w:i/>
          <w:iCs/>
        </w:rPr>
        <w:t>f</w:t>
      </w:r>
      <w:r w:rsidRPr="00182533">
        <w:t> </w:t>
      </w:r>
      <w:r w:rsidRPr="00182533">
        <w:sym w:font="Symbol" w:char="F0BB"/>
      </w:r>
      <w:r w:rsidRPr="00182533">
        <w:t> 0,37</w:t>
      </w:r>
      <w:r w:rsidR="00FF326F" w:rsidRPr="00182533">
        <w:t> </w:t>
      </w:r>
      <w:r w:rsidRPr="00182533">
        <w:t>kHz para soportar la recepción en tejados.</w:t>
      </w:r>
    </w:p>
    <w:p w14:paraId="128E082E" w14:textId="77777777" w:rsidR="003A6D09" w:rsidRPr="00182533" w:rsidRDefault="003A6D09" w:rsidP="003A6D09">
      <w:r w:rsidRPr="00182533">
        <w:t>La transmisión por el enlace ascendente utiliza OFDM con DFT ensanchada (DFTS-OFDM). La DFTS-OFDM puede considerarse como un precodificador DFT seguido de una OFDM convencional con la misma numeración que el enlace descendente. El enlace ascendente de la NB</w:t>
      </w:r>
      <w:r w:rsidRPr="00182533">
        <w:noBreakHyphen/>
        <w:t xml:space="preserve">IoT permite atribuir un único tono con </w:t>
      </w:r>
      <w:r w:rsidRPr="00182533">
        <w:sym w:font="Symbol" w:char="F044"/>
      </w:r>
      <w:r w:rsidRPr="00182533">
        <w:rPr>
          <w:i/>
          <w:iCs/>
        </w:rPr>
        <w:t>f</w:t>
      </w:r>
      <w:r w:rsidRPr="00182533">
        <w:t xml:space="preserve"> = 3,75 kHz o </w:t>
      </w:r>
      <w:r w:rsidRPr="00182533">
        <w:sym w:font="Symbol" w:char="F044"/>
      </w:r>
      <w:r w:rsidRPr="00182533">
        <w:rPr>
          <w:i/>
          <w:iCs/>
        </w:rPr>
        <w:t>f</w:t>
      </w:r>
      <w:r w:rsidRPr="00182533">
        <w:t> = 15 kHz de separación entre subportadoras. Pueden utilizarse varios tamaños de precodificación DFT para transmisiones con distintas anchuras de banda planificadas.</w:t>
      </w:r>
    </w:p>
    <w:p w14:paraId="6DDC941E" w14:textId="77777777" w:rsidR="003A6D09" w:rsidRPr="00182533" w:rsidRDefault="003A6D09" w:rsidP="003A6D09">
      <w:r w:rsidRPr="00182533">
        <w:t>Los restantes canales de transporte del enlace descendente (PCH, BCH y MCH) utilizan el mismo procesamiento general de la capa física que el DL-SCH, aunque con ciertas restricciones en el conjunto de características utilizadas.</w:t>
      </w:r>
    </w:p>
    <w:p w14:paraId="422B2C36" w14:textId="77777777" w:rsidR="003A6D09" w:rsidRPr="00182533" w:rsidRDefault="003A6D09" w:rsidP="00632E55">
      <w:pPr>
        <w:pStyle w:val="Heading4"/>
      </w:pPr>
      <w:r w:rsidRPr="00182533">
        <w:t>1.3.3.4</w:t>
      </w:r>
      <w:r w:rsidRPr="00182533">
        <w:tab/>
        <w:t>La transmisión multiantena</w:t>
      </w:r>
    </w:p>
    <w:p w14:paraId="0D4BE5AB" w14:textId="77777777" w:rsidR="003A6D09" w:rsidRPr="00182533" w:rsidRDefault="003A6D09" w:rsidP="003A6D09">
      <w:r w:rsidRPr="00182533">
        <w:t>Por el enlace descendente se soporta una amplia gama de esquemas de transmisión multiantena, a saber:</w:t>
      </w:r>
    </w:p>
    <w:p w14:paraId="33B680A0" w14:textId="77777777" w:rsidR="003A6D09" w:rsidRPr="00182533" w:rsidRDefault="003A6D09" w:rsidP="00632E55">
      <w:pPr>
        <w:pStyle w:val="enumlev1"/>
      </w:pPr>
      <w:r w:rsidRPr="00182533">
        <w:t>–</w:t>
      </w:r>
      <w:r w:rsidRPr="00182533">
        <w:tab/>
        <w:t>La transmisión por una sola antena utilizando una única señal de referencia específica de la célula.</w:t>
      </w:r>
    </w:p>
    <w:p w14:paraId="7B715A1B" w14:textId="77777777" w:rsidR="003A6D09" w:rsidRPr="00182533" w:rsidRDefault="003A6D09" w:rsidP="007776C8">
      <w:pPr>
        <w:pStyle w:val="enumlev1"/>
      </w:pPr>
      <w:r w:rsidRPr="00182533">
        <w:t>–</w:t>
      </w:r>
      <w:r w:rsidRPr="00182533">
        <w:tab/>
        <w:t>La multiplexación espacial en bucle cerrado, denominada también precodificación o formación de haz por libro de códigos, de hasta cuatro capas, que utiliza señales de referencia específicas de la célula. Se utilizan informes de estado del terminal para ayudar al eNB a seleccionar la matriz de precodificación conveniente.</w:t>
      </w:r>
    </w:p>
    <w:p w14:paraId="469AB1CC" w14:textId="59F51592" w:rsidR="003A6D09" w:rsidRPr="00182533" w:rsidRDefault="003A6D09" w:rsidP="00632E55">
      <w:pPr>
        <w:pStyle w:val="enumlev1"/>
      </w:pPr>
      <w:r w:rsidRPr="00182533">
        <w:t>–</w:t>
      </w:r>
      <w:r w:rsidRPr="00182533">
        <w:tab/>
        <w:t>La multiplexación espacial en bucle abierto, denominada también diversidad de retardo cíclico de gran retardo, de hasta cuatro capas, que utiliza señales de referencia específicas de la célula.</w:t>
      </w:r>
    </w:p>
    <w:p w14:paraId="37A3BFD8" w14:textId="77777777" w:rsidR="003A6D09" w:rsidRPr="00182533" w:rsidRDefault="003A6D09" w:rsidP="00632E55">
      <w:pPr>
        <w:pStyle w:val="enumlev1"/>
      </w:pPr>
      <w:r w:rsidRPr="00182533">
        <w:t>–</w:t>
      </w:r>
      <w:r w:rsidRPr="00182533">
        <w:tab/>
        <w:t>La multiplexación espacial de hasta ocho capas que utiliza señales de referencia específicas del UE. El eNB puede utilizar informes de estado o explotar la reciprocidad de canal para fijar las ponderaciones de la conformación del haz.</w:t>
      </w:r>
    </w:p>
    <w:p w14:paraId="2003880E" w14:textId="77777777" w:rsidR="003A6D09" w:rsidRPr="00182533" w:rsidRDefault="003A6D09" w:rsidP="00632E55">
      <w:pPr>
        <w:pStyle w:val="enumlev1"/>
      </w:pPr>
      <w:r w:rsidRPr="00182533">
        <w:t>–</w:t>
      </w:r>
      <w:r w:rsidRPr="00182533">
        <w:tab/>
        <w:t>La diversidad de transmisión por codificación de bloques de espacio</w:t>
      </w:r>
      <w:r w:rsidRPr="00182533">
        <w:noBreakHyphen/>
        <w:t>frecuencia (SFBC) o combinación de SFBC y diversidad de transmisión conmutada en frecuencia (FSTD).</w:t>
      </w:r>
    </w:p>
    <w:p w14:paraId="4287389C" w14:textId="77777777" w:rsidR="003A6D09" w:rsidRPr="00182533" w:rsidRDefault="003A6D09" w:rsidP="00632E55">
      <w:pPr>
        <w:pStyle w:val="enumlev1"/>
      </w:pPr>
      <w:r w:rsidRPr="00182533">
        <w:t>–</w:t>
      </w:r>
      <w:r w:rsidRPr="00182533">
        <w:tab/>
        <w:t>La MIMO multiusuario en el que asignan a varios terminales recursos de tiempo</w:t>
      </w:r>
      <w:r w:rsidRPr="00182533">
        <w:noBreakHyphen/>
        <w:t>frecuencia solapados.</w:t>
      </w:r>
    </w:p>
    <w:p w14:paraId="58938300" w14:textId="042479B0" w:rsidR="003A6D09" w:rsidRPr="00182533" w:rsidRDefault="003A6D09" w:rsidP="00632E55">
      <w:pPr>
        <w:pStyle w:val="enumlev1"/>
      </w:pPr>
      <w:r w:rsidRPr="00182533">
        <w:t>–</w:t>
      </w:r>
      <w:r w:rsidRPr="00182533">
        <w:tab/>
        <w:t>El funcionamiento CSI-RS sin precodificar, que incluye esquemas en los que los diferentes puertos de CSI-RS tienen la misma anchura de haz y dirección y generalmente la misma cobertura de célula.</w:t>
      </w:r>
    </w:p>
    <w:p w14:paraId="2E157809" w14:textId="77777777" w:rsidR="003A6D09" w:rsidRPr="00182533" w:rsidRDefault="003A6D09" w:rsidP="00632E55">
      <w:pPr>
        <w:pStyle w:val="enumlev1"/>
      </w:pPr>
      <w:r w:rsidRPr="00182533">
        <w:t>–</w:t>
      </w:r>
      <w:r w:rsidRPr="00182533">
        <w:tab/>
        <w:t>El funcionamiento CSI-RS conformado, que incluye esquemas en los que (por lo menos durante un tiempo o para una frecuencia determinados) los puertos CSI-RS tienen anchuras de haz estrechos y, por tanto, no tienen una cobertura de célula amplia y (por lo menos desde el punto de vista del eNB) al menos algunas combinaciones de recursos de puertos CSI-RS tienen diferentes direcciones de haz.</w:t>
      </w:r>
    </w:p>
    <w:p w14:paraId="08AAAD5E" w14:textId="77777777" w:rsidR="003A6D09" w:rsidRPr="00182533" w:rsidRDefault="003A6D09" w:rsidP="00632E55">
      <w:pPr>
        <w:pStyle w:val="enumlev1"/>
      </w:pPr>
      <w:r w:rsidRPr="00182533">
        <w:t>–</w:t>
      </w:r>
      <w:r w:rsidRPr="00182533">
        <w:tab/>
        <w:t>La coordinación multipunto en el enlace descendente (DL-CoMP), mediante la cual se coordinan múltiples puntos de transmisión.</w:t>
      </w:r>
    </w:p>
    <w:p w14:paraId="16C99630" w14:textId="77777777" w:rsidR="003A6D09" w:rsidRPr="00182533" w:rsidRDefault="003A6D09" w:rsidP="007776C8">
      <w:pPr>
        <w:keepNext/>
        <w:keepLines/>
      </w:pPr>
      <w:r w:rsidRPr="00182533">
        <w:lastRenderedPageBreak/>
        <w:t>El enlace ascendente soporta los siguientes esquemas de transmisión multiantena:</w:t>
      </w:r>
    </w:p>
    <w:p w14:paraId="4E937B44" w14:textId="7D0DBE74" w:rsidR="003A6D09" w:rsidRPr="00182533" w:rsidRDefault="003A6D09" w:rsidP="00632E55">
      <w:pPr>
        <w:pStyle w:val="enumlev1"/>
      </w:pPr>
      <w:r w:rsidRPr="00182533">
        <w:t>–</w:t>
      </w:r>
      <w:r w:rsidRPr="00182533">
        <w:tab/>
      </w:r>
      <w:r w:rsidR="00FD3554" w:rsidRPr="00182533">
        <w:t>l</w:t>
      </w:r>
      <w:r w:rsidRPr="00182533">
        <w:t>a transmisión por una sola antena</w:t>
      </w:r>
      <w:r w:rsidR="00FD3554" w:rsidRPr="00182533">
        <w:t>;</w:t>
      </w:r>
    </w:p>
    <w:p w14:paraId="0AECB2A7" w14:textId="3F4B876D" w:rsidR="003A6D09" w:rsidRPr="00182533" w:rsidRDefault="003A6D09" w:rsidP="00632E55">
      <w:pPr>
        <w:pStyle w:val="enumlev1"/>
      </w:pPr>
      <w:r w:rsidRPr="00182533">
        <w:t>–</w:t>
      </w:r>
      <w:r w:rsidRPr="00182533">
        <w:tab/>
      </w:r>
      <w:r w:rsidR="00FD3554" w:rsidRPr="00182533">
        <w:t>l</w:t>
      </w:r>
      <w:r w:rsidRPr="00182533">
        <w:t>a precodificación con soporte de multiplexación espacial adaptable en rango con un número de capas comprendido entre uno y cuatro</w:t>
      </w:r>
      <w:r w:rsidR="00FD3554" w:rsidRPr="00182533">
        <w:t>;</w:t>
      </w:r>
    </w:p>
    <w:p w14:paraId="358E6711" w14:textId="21E007E9" w:rsidR="003A6D09" w:rsidRPr="00182533" w:rsidRDefault="003A6D09" w:rsidP="00632E55">
      <w:pPr>
        <w:pStyle w:val="enumlev1"/>
      </w:pPr>
      <w:r w:rsidRPr="00182533">
        <w:t>–</w:t>
      </w:r>
      <w:r w:rsidRPr="00182533">
        <w:tab/>
      </w:r>
      <w:r w:rsidR="00FD3554" w:rsidRPr="00182533">
        <w:t>l</w:t>
      </w:r>
      <w:r w:rsidRPr="00182533">
        <w:t>a coordinación multipunto en el enlace ascendente (UL-CoMP), mediante la cual se coordinan múltiples puntos de recepción.</w:t>
      </w:r>
    </w:p>
    <w:p w14:paraId="3314CC12" w14:textId="77777777" w:rsidR="003A6D09" w:rsidRPr="00182533" w:rsidRDefault="003A6D09" w:rsidP="00632E55">
      <w:pPr>
        <w:pStyle w:val="Heading4"/>
      </w:pPr>
      <w:r w:rsidRPr="00182533">
        <w:t>1.3.3.5</w:t>
      </w:r>
      <w:r w:rsidRPr="00182533">
        <w:tab/>
        <w:t>Adaptación del enlace y control de potencia</w:t>
      </w:r>
    </w:p>
    <w:p w14:paraId="3FE5A0A9" w14:textId="77777777" w:rsidR="003A6D09" w:rsidRPr="00182533" w:rsidRDefault="003A6D09" w:rsidP="003A6D09">
      <w:r w:rsidRPr="00182533">
        <w:t>El esquema de modulación y codificación (MCS) puede adaptarse flexiblemente dependiendo de las condiciones del canal radioeléctrico. En un mismo TTI se aplica la misma modulación y codificación a todas las unidades de recursos asignadas al mismo bloque de transporte. El control de potencia de enlace ascendente determina la potencia media del símbolo DFTS-OFDM en el que se transmite el canal físico.</w:t>
      </w:r>
    </w:p>
    <w:p w14:paraId="6751503B" w14:textId="77777777" w:rsidR="003A6D09" w:rsidRPr="00182533" w:rsidRDefault="003A6D09" w:rsidP="00632E55">
      <w:pPr>
        <w:pStyle w:val="Heading4"/>
      </w:pPr>
      <w:r w:rsidRPr="00182533">
        <w:t>1.3.3.6</w:t>
      </w:r>
      <w:r w:rsidRPr="00182533">
        <w:tab/>
        <w:t>Señalización de control L1/L2</w:t>
      </w:r>
    </w:p>
    <w:p w14:paraId="357FC34C" w14:textId="77777777" w:rsidR="003A6D09" w:rsidRPr="00182533" w:rsidRDefault="003A6D09" w:rsidP="003A6D09">
      <w:r w:rsidRPr="00182533">
        <w:t>La información de control del enlace descendente (DCI) se transmite por un PDCCH, un EPDCCH o SPDCCH. Cuando se funciona con anchura de banda reducida y/o cuando se utiliza el modo de ampliación de cobertura, se transmite una DCI en un MPDCCH. Para la NB-IoT se transmite una DCI en el NPDCCH.</w:t>
      </w:r>
    </w:p>
    <w:p w14:paraId="0174089D" w14:textId="77777777" w:rsidR="003A6D09" w:rsidRPr="00182533" w:rsidRDefault="003A6D09" w:rsidP="003A6D09">
      <w:r w:rsidRPr="00182533">
        <w:t>El PDCCH se transmite en uno de los tres primeros símbolos OFDM de cada subtrama de enlace descendente de cada portadora componente, indicándose el número de símbolos OFDM en el PCFICH. Las concesiones de planificación del enlace descendente y del ascendente (que constan de identidad del UE, recursos de tiempo</w:t>
      </w:r>
      <w:r w:rsidRPr="00182533">
        <w:noBreakHyphen/>
        <w:t>frecuencia y formato de transporte) así como los acuses de recibo del ARQ-Híbrido se transmiten por el PDCCH y el PHICH, respectivamente. Cada concesión se transmite por un PDCCH independiente con modulación QPSK y señales de referencia específicas de la célula.</w:t>
      </w:r>
    </w:p>
    <w:p w14:paraId="5B7B25E2" w14:textId="77777777" w:rsidR="003A6D09" w:rsidRPr="00182533" w:rsidRDefault="003A6D09" w:rsidP="003A6D09">
      <w:r w:rsidRPr="00182533">
        <w:t>El EPDCCH/MPDCCH se transmite en pares de bloques de recursos físicos (PRB) multiplexados en frecuencia con el PDSCH; contiene las concesiones de planificación del enlace descendente y del ascendente (que constan de identidad del UE, recursos de tiempo</w:t>
      </w:r>
      <w:r w:rsidRPr="00182533">
        <w:noBreakHyphen/>
        <w:t>frecuencia y formato de transporte). El EPDCCH/MPDCCH utiliza señales de referencia con modulación y demodulación QPSK mediante transmisión con localización o distribución de frecuencia.</w:t>
      </w:r>
    </w:p>
    <w:p w14:paraId="1E692772" w14:textId="77777777" w:rsidR="003A6D09" w:rsidRPr="00182533" w:rsidRDefault="003A6D09" w:rsidP="003A6D09">
      <w:r w:rsidRPr="00182533">
        <w:t>El SPDCCH se transmite en bloques de recursos físicos configurados específicamente para el UE y lleva concesiones de planificación de enlace descendente y ascendente.</w:t>
      </w:r>
    </w:p>
    <w:p w14:paraId="431B0546" w14:textId="491E89D6" w:rsidR="003A6D09" w:rsidRPr="00182533" w:rsidRDefault="003A6D09" w:rsidP="003A6D09">
      <w:r w:rsidRPr="00182533">
        <w:t>Para la NB-IoT se transmite el NPDCCH en todos los símbolos OFDM disponibles de pares de PRB, sin multiplexación con el NPDSCH; transporta concesiones de planificación de enlace ascendente y descendente (constituidas por la identidad del UE, los recursos tiempo-frecuencia y el formato de transporte). El NPDCCH utiliza modulación QPSK y señales de referencia de banda estrecha.</w:t>
      </w:r>
    </w:p>
    <w:p w14:paraId="7EA6257E" w14:textId="77777777" w:rsidR="003A6D09" w:rsidRPr="00182533" w:rsidRDefault="003A6D09" w:rsidP="003A6D09">
      <w:r w:rsidRPr="00182533">
        <w:t>La atribución de recursos del enlace lateral puede transmitirse por el PDCCH/EPDCCH.</w:t>
      </w:r>
    </w:p>
    <w:p w14:paraId="46F95586" w14:textId="77777777" w:rsidR="003A6D09" w:rsidRPr="00182533" w:rsidRDefault="003A6D09" w:rsidP="003A6D09">
      <w:r w:rsidRPr="00182533">
        <w:t>La información de control del enlace ascendente (UCI) que consta de información del estado del canal (CSI), peticiones de planificación y acuses de recibo del ARQ-Híbrido, se transmite en los bordes de la banda de la principal portadora componente del enlace ascendente. Alternativamente, parte de la señalización de control puede multiplexarse con los datos en el PUSCH. Para soportar la transmisión CoMP en el enlace descendente, puede configurarse un UE con múltiples procesos CSI.</w:t>
      </w:r>
    </w:p>
    <w:p w14:paraId="6652CE2B" w14:textId="77777777" w:rsidR="003A6D09" w:rsidRPr="00182533" w:rsidRDefault="003A6D09" w:rsidP="00632E55">
      <w:pPr>
        <w:pStyle w:val="Heading4"/>
      </w:pPr>
      <w:bookmarkStart w:id="8" w:name="_Ref275507069"/>
      <w:r w:rsidRPr="00182533">
        <w:lastRenderedPageBreak/>
        <w:t>1.3.3.7</w:t>
      </w:r>
      <w:r w:rsidRPr="00182533">
        <w:tab/>
        <w:t>Funcionamiento de la MBSFN</w:t>
      </w:r>
      <w:bookmarkEnd w:id="8"/>
    </w:p>
    <w:p w14:paraId="11BC3552" w14:textId="791D6BD8" w:rsidR="003A6D09" w:rsidRPr="00182533" w:rsidRDefault="003A6D09" w:rsidP="007776C8">
      <w:pPr>
        <w:keepNext/>
        <w:keepLines/>
      </w:pPr>
      <w:r w:rsidRPr="00182533">
        <w:t>La transmisión multidifusión/difusión por una red de frecuencia única</w:t>
      </w:r>
      <w:r w:rsidRPr="00182533">
        <w:rPr>
          <w:i/>
        </w:rPr>
        <w:t xml:space="preserve"> </w:t>
      </w:r>
      <w:r w:rsidRPr="00182533">
        <w:t>(MBSFN), en la que la misma señal se transmite desde varias células sincronizadas en el tiempo, está soportada por el canal de transporte MCH. Una portadora componente puede soportar simultáneamente la unidifusión y la difusión gracias a la utilización de la multiplexación de las transmisiones MCH y DL-SCH en el dominio del tiempo.</w:t>
      </w:r>
    </w:p>
    <w:p w14:paraId="7C563B44" w14:textId="77777777" w:rsidR="003A6D09" w:rsidRPr="00182533" w:rsidRDefault="003A6D09" w:rsidP="00632E55">
      <w:pPr>
        <w:pStyle w:val="Heading1"/>
      </w:pPr>
      <w:r w:rsidRPr="00182533">
        <w:t>2</w:t>
      </w:r>
      <w:r w:rsidRPr="00182533">
        <w:tab/>
        <w:t>Especificaciones detalladas de la tecnología de la interfaz radioeléctrica</w:t>
      </w:r>
    </w:p>
    <w:p w14:paraId="132C8D8D" w14:textId="6105B339" w:rsidR="003A6D09" w:rsidRPr="00182533" w:rsidRDefault="003A6D09" w:rsidP="003A6D09">
      <w:r w:rsidRPr="00182533">
        <w:t>Las especificaciones detalladas que se describen en el presente Anexo se han elaborado a partir de una «especificación básica global» (GCS), relacionada con material elaborado en el exterior que se ha incorporado por referencias específicas para una tecnología específica. El proceso y utilización de las GCS, referencias, notificación y certificaciones relacionadas figura en el Documento IMT</w:t>
      </w:r>
      <w:r w:rsidRPr="00182533">
        <w:noBreakHyphen/>
        <w:t>ADV/24(Rev.3).</w:t>
      </w:r>
    </w:p>
    <w:p w14:paraId="2F3F18CA" w14:textId="208BF2F9" w:rsidR="003A6D09" w:rsidRPr="00182533" w:rsidRDefault="003A6D09" w:rsidP="003A6D09">
      <w:r w:rsidRPr="00182533">
        <w:t>Las normas de las IMT-Avanzadas de la presente sección proceden de la especificación básica global para la LTE</w:t>
      </w:r>
      <w:r w:rsidRPr="00182533">
        <w:rPr>
          <w:iCs/>
        </w:rPr>
        <w:t>-Avanzada</w:t>
      </w:r>
      <w:r w:rsidRPr="00182533">
        <w:t xml:space="preserve"> que figura en </w:t>
      </w:r>
      <w:hyperlink r:id="rId29" w:history="1">
        <w:r w:rsidRPr="00182533">
          <w:rPr>
            <w:rStyle w:val="Hyperlink"/>
          </w:rPr>
          <w:t>Especificaciones básicas globales M.2012-6</w:t>
        </w:r>
      </w:hyperlink>
      <w:r w:rsidRPr="00182533">
        <w:t>. A título informativo, las especificaciones adicionales figuran en la Recomendación</w:t>
      </w:r>
      <w:r w:rsidR="008979A8" w:rsidRPr="00182533">
        <w:t> </w:t>
      </w:r>
      <w:r w:rsidRPr="00182533">
        <w:t>UIT</w:t>
      </w:r>
      <w:r w:rsidR="008979A8" w:rsidRPr="00182533">
        <w:noBreakHyphen/>
      </w:r>
      <w:r w:rsidRPr="00182533">
        <w:t>R</w:t>
      </w:r>
      <w:r w:rsidR="008979A8" w:rsidRPr="00182533">
        <w:t> </w:t>
      </w:r>
      <w:r w:rsidRPr="00182533">
        <w:t>M.2150-</w:t>
      </w:r>
      <w:r w:rsidR="008979A8" w:rsidRPr="00182533">
        <w:t>2</w:t>
      </w:r>
      <w:r w:rsidRPr="00182533">
        <w:t>, Anexo</w:t>
      </w:r>
      <w:r w:rsidR="008979A8" w:rsidRPr="00182533">
        <w:t> </w:t>
      </w:r>
      <w:r w:rsidRPr="00182533">
        <w:t>1, sección</w:t>
      </w:r>
      <w:r w:rsidR="008979A8" w:rsidRPr="00182533">
        <w:t> </w:t>
      </w:r>
      <w:r w:rsidRPr="00182533">
        <w:t>1.2. En los puntos siguientes se tendrán en cuenta las siguientes observaciones:</w:t>
      </w:r>
    </w:p>
    <w:p w14:paraId="22A6CA90" w14:textId="09D803A9" w:rsidR="003A6D09" w:rsidRPr="00182533" w:rsidRDefault="003A6D09" w:rsidP="00931108">
      <w:pPr>
        <w:pStyle w:val="enumlev1"/>
      </w:pPr>
      <w:r w:rsidRPr="00182533">
        <w:t>1)</w:t>
      </w:r>
      <w:r w:rsidRPr="00182533">
        <w:tab/>
        <w:t>La Organizaciones de Transposición</w:t>
      </w:r>
      <w:r w:rsidR="00931108" w:rsidRPr="00182533">
        <w:rPr>
          <w:rStyle w:val="FootnoteReference"/>
        </w:rPr>
        <w:footnoteReference w:id="9"/>
      </w:r>
      <w:r w:rsidRPr="00182533">
        <w:t xml:space="preserve"> identificadas deben publicar la documentación de referencia en sus sitios web.</w:t>
      </w:r>
    </w:p>
    <w:p w14:paraId="73B5AD3B" w14:textId="77777777" w:rsidR="003A6D09" w:rsidRPr="00182533" w:rsidRDefault="003A6D09" w:rsidP="00931108">
      <w:pPr>
        <w:pStyle w:val="enumlev1"/>
      </w:pPr>
      <w:r w:rsidRPr="00182533">
        <w:t>2)</w:t>
      </w:r>
      <w:r w:rsidRPr="00182533">
        <w:tab/>
        <w:t xml:space="preserve">Esta información ha sido suministrada por las </w:t>
      </w:r>
      <w:r w:rsidRPr="00182533">
        <w:rPr>
          <w:bCs/>
          <w:iCs/>
        </w:rPr>
        <w:t>Organizaciones de Transposición</w:t>
      </w:r>
      <w:r w:rsidRPr="00182533">
        <w:t xml:space="preserve"> y está relacionada con sus trabajos sobre la especificación básica global transpuesta.</w:t>
      </w:r>
    </w:p>
    <w:p w14:paraId="1BC3B61C" w14:textId="50161931" w:rsidR="003A6D09" w:rsidRPr="00182533" w:rsidRDefault="003A6D09" w:rsidP="001646A6">
      <w:r w:rsidRPr="00182533">
        <w:t>El § 2.1 contiene títulos y generalidades de la especificación básica global de la tecnología de la interfaz radioeléctrica de las IMT-Avanzadas bajo el título LTE-Avanzada y los correspondientes hiperenlaces a las normas transpuestas. Las especificaciones enumeradas en</w:t>
      </w:r>
      <w:r w:rsidR="00FD3554" w:rsidRPr="00182533">
        <w:t xml:space="preserve"> el</w:t>
      </w:r>
      <w:r w:rsidRPr="00182533">
        <w:t xml:space="preserve"> § 2.2 no forman parte de la GCS de la LTE-Avanzada.</w:t>
      </w:r>
    </w:p>
    <w:p w14:paraId="3E2E0572" w14:textId="494AE2CB" w:rsidR="003A6D09" w:rsidRPr="00182533" w:rsidRDefault="003A6D09" w:rsidP="003A6D09">
      <w:r w:rsidRPr="00182533">
        <w:t>En el Cuadro 1 se resumen las especificaciones 3GPP específicas de la GCS para la LTE</w:t>
      </w:r>
      <w:r w:rsidRPr="00182533">
        <w:rPr>
          <w:iCs/>
        </w:rPr>
        <w:noBreakHyphen/>
        <w:t>Avanzada</w:t>
      </w:r>
      <w:r w:rsidRPr="00182533">
        <w:t xml:space="preserve"> que se transponen en el § 2.1</w:t>
      </w:r>
      <w:r w:rsidR="00B6712D" w:rsidRPr="00182533">
        <w:t>.</w:t>
      </w:r>
    </w:p>
    <w:p w14:paraId="0693C5E0" w14:textId="77777777" w:rsidR="003A6D09" w:rsidRPr="00182533" w:rsidRDefault="003A6D09" w:rsidP="00931108">
      <w:pPr>
        <w:pStyle w:val="TableNo"/>
      </w:pPr>
      <w:r w:rsidRPr="00182533">
        <w:lastRenderedPageBreak/>
        <w:t>CUADRO 1</w:t>
      </w:r>
    </w:p>
    <w:p w14:paraId="6E1AE595" w14:textId="77777777" w:rsidR="003A6D09" w:rsidRPr="00182533" w:rsidRDefault="003A6D09" w:rsidP="00931108">
      <w:pPr>
        <w:pStyle w:val="Tabletitle"/>
      </w:pPr>
      <w:r w:rsidRPr="00182533">
        <w:t>Especificaciones 3GPP en el § 2.1 que han de ser objeto de transposición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7"/>
        <w:gridCol w:w="1377"/>
        <w:gridCol w:w="1377"/>
        <w:gridCol w:w="1377"/>
        <w:gridCol w:w="1377"/>
        <w:gridCol w:w="1377"/>
        <w:gridCol w:w="1377"/>
      </w:tblGrid>
      <w:tr w:rsidR="003A6D09" w:rsidRPr="00182533" w14:paraId="0C59B413" w14:textId="77777777" w:rsidTr="006C0BE2">
        <w:trPr>
          <w:jc w:val="center"/>
        </w:trPr>
        <w:tc>
          <w:tcPr>
            <w:tcW w:w="1361" w:type="dxa"/>
          </w:tcPr>
          <w:p w14:paraId="18E682B6" w14:textId="77777777" w:rsidR="003A6D09" w:rsidRPr="00182533" w:rsidRDefault="003A6D09" w:rsidP="00931108">
            <w:pPr>
              <w:pStyle w:val="Tablehead"/>
            </w:pPr>
            <w:r w:rsidRPr="00182533">
              <w:t xml:space="preserve">Serie </w:t>
            </w:r>
            <w:r w:rsidRPr="00182533">
              <w:br/>
              <w:t xml:space="preserve">36.100 </w:t>
            </w:r>
          </w:p>
        </w:tc>
        <w:tc>
          <w:tcPr>
            <w:tcW w:w="1361" w:type="dxa"/>
          </w:tcPr>
          <w:p w14:paraId="5E314413" w14:textId="77777777" w:rsidR="003A6D09" w:rsidRPr="00182533" w:rsidRDefault="003A6D09" w:rsidP="00931108">
            <w:pPr>
              <w:pStyle w:val="Tablehead"/>
            </w:pPr>
            <w:r w:rsidRPr="00182533">
              <w:t xml:space="preserve">Serie </w:t>
            </w:r>
            <w:r w:rsidRPr="00182533">
              <w:br/>
              <w:t>36.200</w:t>
            </w:r>
          </w:p>
        </w:tc>
        <w:tc>
          <w:tcPr>
            <w:tcW w:w="1361" w:type="dxa"/>
          </w:tcPr>
          <w:p w14:paraId="230D8371" w14:textId="77777777" w:rsidR="003A6D09" w:rsidRPr="00182533" w:rsidRDefault="003A6D09" w:rsidP="00931108">
            <w:pPr>
              <w:pStyle w:val="Tablehead"/>
            </w:pPr>
            <w:r w:rsidRPr="00182533">
              <w:t xml:space="preserve">Serie </w:t>
            </w:r>
            <w:r w:rsidRPr="00182533">
              <w:br/>
              <w:t>36.300</w:t>
            </w:r>
          </w:p>
        </w:tc>
        <w:tc>
          <w:tcPr>
            <w:tcW w:w="1361" w:type="dxa"/>
          </w:tcPr>
          <w:p w14:paraId="5878472A" w14:textId="77777777" w:rsidR="003A6D09" w:rsidRPr="00182533" w:rsidRDefault="003A6D09" w:rsidP="00931108">
            <w:pPr>
              <w:pStyle w:val="Tablehead"/>
            </w:pPr>
            <w:r w:rsidRPr="00182533">
              <w:t xml:space="preserve">Serie </w:t>
            </w:r>
            <w:r w:rsidRPr="00182533">
              <w:br/>
              <w:t xml:space="preserve">36.400 </w:t>
            </w:r>
          </w:p>
        </w:tc>
        <w:tc>
          <w:tcPr>
            <w:tcW w:w="1361" w:type="dxa"/>
          </w:tcPr>
          <w:p w14:paraId="194EEA2E" w14:textId="77777777" w:rsidR="003A6D09" w:rsidRPr="00182533" w:rsidRDefault="003A6D09" w:rsidP="00931108">
            <w:pPr>
              <w:pStyle w:val="Tablehead"/>
            </w:pPr>
            <w:r w:rsidRPr="00182533">
              <w:t xml:space="preserve">Serie </w:t>
            </w:r>
            <w:r w:rsidRPr="00182533">
              <w:br/>
              <w:t>36.500</w:t>
            </w:r>
          </w:p>
        </w:tc>
        <w:tc>
          <w:tcPr>
            <w:tcW w:w="1361" w:type="dxa"/>
          </w:tcPr>
          <w:p w14:paraId="037AAAFA" w14:textId="77777777" w:rsidR="003A6D09" w:rsidRPr="00182533" w:rsidRDefault="003A6D09" w:rsidP="00931108">
            <w:pPr>
              <w:pStyle w:val="Tablehead"/>
            </w:pPr>
            <w:r w:rsidRPr="00182533">
              <w:t xml:space="preserve">Serie </w:t>
            </w:r>
            <w:r w:rsidRPr="00182533">
              <w:br/>
              <w:t xml:space="preserve">37.xxx </w:t>
            </w:r>
          </w:p>
        </w:tc>
        <w:tc>
          <w:tcPr>
            <w:tcW w:w="1361" w:type="dxa"/>
          </w:tcPr>
          <w:p w14:paraId="13FDD825" w14:textId="77777777" w:rsidR="003A6D09" w:rsidRPr="00182533" w:rsidRDefault="003A6D09" w:rsidP="00931108">
            <w:pPr>
              <w:pStyle w:val="Tablehead"/>
            </w:pPr>
            <w:r w:rsidRPr="00182533">
              <w:t xml:space="preserve">Serie </w:t>
            </w:r>
            <w:r w:rsidRPr="00182533">
              <w:br/>
              <w:t xml:space="preserve">25.400 </w:t>
            </w:r>
          </w:p>
        </w:tc>
      </w:tr>
      <w:tr w:rsidR="003A6D09" w:rsidRPr="00182533" w14:paraId="591C0EEE" w14:textId="77777777" w:rsidTr="00B6712D">
        <w:trPr>
          <w:cantSplit/>
          <w:jc w:val="center"/>
        </w:trPr>
        <w:tc>
          <w:tcPr>
            <w:tcW w:w="1361" w:type="dxa"/>
          </w:tcPr>
          <w:p w14:paraId="685DEBF5" w14:textId="77777777" w:rsidR="003A6D09" w:rsidRPr="005F2BAE" w:rsidRDefault="003A6D09" w:rsidP="008979A8">
            <w:pPr>
              <w:pStyle w:val="Tabletext"/>
              <w:jc w:val="center"/>
              <w:rPr>
                <w:lang w:val="en-GB"/>
              </w:rPr>
            </w:pPr>
            <w:r w:rsidRPr="005F2BAE">
              <w:rPr>
                <w:lang w:val="en-GB"/>
              </w:rPr>
              <w:t>TS 36.101</w:t>
            </w:r>
            <w:r w:rsidRPr="005F2BAE">
              <w:rPr>
                <w:lang w:val="en-GB"/>
              </w:rPr>
              <w:br/>
              <w:t>TS 36.104</w:t>
            </w:r>
            <w:r w:rsidRPr="005F2BAE">
              <w:rPr>
                <w:lang w:val="en-GB"/>
              </w:rPr>
              <w:br/>
              <w:t>TS 36.106</w:t>
            </w:r>
            <w:r w:rsidRPr="005F2BAE">
              <w:rPr>
                <w:lang w:val="en-GB"/>
              </w:rPr>
              <w:br/>
              <w:t>TS 36.111</w:t>
            </w:r>
            <w:r w:rsidRPr="005F2BAE">
              <w:rPr>
                <w:lang w:val="en-GB"/>
              </w:rPr>
              <w:br/>
              <w:t>TS 36.112</w:t>
            </w:r>
            <w:r w:rsidRPr="005F2BAE">
              <w:rPr>
                <w:lang w:val="en-GB"/>
              </w:rPr>
              <w:br/>
              <w:t>TS 36.113</w:t>
            </w:r>
            <w:r w:rsidRPr="005F2BAE">
              <w:rPr>
                <w:lang w:val="en-GB"/>
              </w:rPr>
              <w:br/>
              <w:t>TS 36.116</w:t>
            </w:r>
            <w:r w:rsidRPr="005F2BAE">
              <w:rPr>
                <w:lang w:val="en-GB"/>
              </w:rPr>
              <w:br/>
              <w:t>TS 36.117</w:t>
            </w:r>
            <w:r w:rsidRPr="005F2BAE">
              <w:rPr>
                <w:lang w:val="en-GB"/>
              </w:rPr>
              <w:br/>
              <w:t>TS 36.124</w:t>
            </w:r>
            <w:r w:rsidRPr="005F2BAE">
              <w:rPr>
                <w:lang w:val="en-GB"/>
              </w:rPr>
              <w:br/>
              <w:t>TS 36.133</w:t>
            </w:r>
            <w:r w:rsidRPr="005F2BAE">
              <w:rPr>
                <w:lang w:val="en-GB"/>
              </w:rPr>
              <w:br/>
              <w:t>TS 36.141</w:t>
            </w:r>
            <w:r w:rsidRPr="005F2BAE">
              <w:rPr>
                <w:lang w:val="en-GB"/>
              </w:rPr>
              <w:br/>
              <w:t>TS 36.143</w:t>
            </w:r>
            <w:r w:rsidRPr="005F2BAE">
              <w:rPr>
                <w:lang w:val="en-GB"/>
              </w:rPr>
              <w:br/>
              <w:t>TS 36.171</w:t>
            </w:r>
          </w:p>
        </w:tc>
        <w:tc>
          <w:tcPr>
            <w:tcW w:w="1361" w:type="dxa"/>
          </w:tcPr>
          <w:p w14:paraId="7631F28A" w14:textId="77777777" w:rsidR="003A6D09" w:rsidRPr="005F2BAE" w:rsidRDefault="003A6D09" w:rsidP="008979A8">
            <w:pPr>
              <w:pStyle w:val="Tabletext"/>
              <w:jc w:val="center"/>
              <w:rPr>
                <w:lang w:val="en-GB"/>
              </w:rPr>
            </w:pPr>
            <w:r w:rsidRPr="005F2BAE">
              <w:rPr>
                <w:lang w:val="en-GB"/>
              </w:rPr>
              <w:t>TS 36.201</w:t>
            </w:r>
            <w:r w:rsidRPr="005F2BAE">
              <w:rPr>
                <w:lang w:val="en-GB"/>
              </w:rPr>
              <w:br/>
              <w:t>TS 36.211</w:t>
            </w:r>
            <w:r w:rsidRPr="005F2BAE">
              <w:rPr>
                <w:lang w:val="en-GB"/>
              </w:rPr>
              <w:br/>
              <w:t>TS 36.212</w:t>
            </w:r>
            <w:r w:rsidRPr="005F2BAE">
              <w:rPr>
                <w:lang w:val="en-GB"/>
              </w:rPr>
              <w:br/>
              <w:t>TS 36.213</w:t>
            </w:r>
            <w:r w:rsidRPr="005F2BAE">
              <w:rPr>
                <w:lang w:val="en-GB"/>
              </w:rPr>
              <w:br/>
              <w:t>TS 36.214</w:t>
            </w:r>
            <w:r w:rsidRPr="005F2BAE">
              <w:rPr>
                <w:lang w:val="en-GB"/>
              </w:rPr>
              <w:br/>
              <w:t>TS 36.216</w:t>
            </w:r>
          </w:p>
        </w:tc>
        <w:tc>
          <w:tcPr>
            <w:tcW w:w="1361" w:type="dxa"/>
          </w:tcPr>
          <w:p w14:paraId="2D2B39AF" w14:textId="1B36CFB4" w:rsidR="003A6D09" w:rsidRPr="00182533" w:rsidRDefault="003A6D09" w:rsidP="008979A8">
            <w:pPr>
              <w:pStyle w:val="Tabletext"/>
              <w:jc w:val="center"/>
            </w:pPr>
            <w:r w:rsidRPr="005F2BAE">
              <w:rPr>
                <w:lang w:val="en-GB"/>
              </w:rPr>
              <w:t>TS 36.300</w:t>
            </w:r>
            <w:r w:rsidRPr="005F2BAE">
              <w:rPr>
                <w:lang w:val="en-GB"/>
              </w:rPr>
              <w:br/>
              <w:t>TS 36.302</w:t>
            </w:r>
            <w:r w:rsidRPr="005F2BAE">
              <w:rPr>
                <w:lang w:val="en-GB"/>
              </w:rPr>
              <w:br/>
              <w:t>TS 36.304</w:t>
            </w:r>
            <w:r w:rsidRPr="005F2BAE">
              <w:rPr>
                <w:lang w:val="en-GB"/>
              </w:rPr>
              <w:br/>
              <w:t>TS 36.305</w:t>
            </w:r>
            <w:r w:rsidRPr="005F2BAE">
              <w:rPr>
                <w:lang w:val="en-GB"/>
              </w:rPr>
              <w:br/>
              <w:t>TS 36.306</w:t>
            </w:r>
            <w:r w:rsidRPr="005F2BAE">
              <w:rPr>
                <w:lang w:val="en-GB"/>
              </w:rPr>
              <w:br/>
              <w:t>TS 36.307</w:t>
            </w:r>
            <w:r w:rsidRPr="005F2BAE">
              <w:rPr>
                <w:lang w:val="en-GB"/>
              </w:rPr>
              <w:br/>
              <w:t>TS 36.314</w:t>
            </w:r>
            <w:r w:rsidRPr="005F2BAE">
              <w:rPr>
                <w:lang w:val="en-GB"/>
              </w:rPr>
              <w:br/>
              <w:t>TS 36.321</w:t>
            </w:r>
            <w:r w:rsidRPr="005F2BAE">
              <w:rPr>
                <w:lang w:val="en-GB"/>
              </w:rPr>
              <w:br/>
              <w:t>TS 36.322</w:t>
            </w:r>
            <w:r w:rsidRPr="005F2BAE">
              <w:rPr>
                <w:lang w:val="en-GB"/>
              </w:rPr>
              <w:br/>
              <w:t>TS 36.323</w:t>
            </w:r>
            <w:r w:rsidRPr="005F2BAE">
              <w:rPr>
                <w:lang w:val="en-GB"/>
              </w:rPr>
              <w:br/>
              <w:t>TS 36.331</w:t>
            </w:r>
            <w:r w:rsidR="008979A8" w:rsidRPr="005F2BAE">
              <w:rPr>
                <w:lang w:val="en-GB"/>
              </w:rPr>
              <w:br/>
            </w:r>
            <w:r w:rsidRPr="005F2BAE">
              <w:rPr>
                <w:lang w:val="en-GB"/>
              </w:rPr>
              <w:t>TS 36.355</w:t>
            </w:r>
            <w:r w:rsidRPr="005F2BAE">
              <w:rPr>
                <w:lang w:val="en-GB"/>
              </w:rPr>
              <w:br/>
              <w:t>TS 36.</w:t>
            </w:r>
            <w:r w:rsidRPr="00182533">
              <w:t>360</w:t>
            </w:r>
            <w:r w:rsidRPr="00182533">
              <w:br/>
              <w:t>TS 36.361</w:t>
            </w:r>
          </w:p>
        </w:tc>
        <w:tc>
          <w:tcPr>
            <w:tcW w:w="1361" w:type="dxa"/>
          </w:tcPr>
          <w:p w14:paraId="6E50B1EF" w14:textId="77777777" w:rsidR="003A6D09" w:rsidRPr="00182533" w:rsidRDefault="003A6D09" w:rsidP="008979A8">
            <w:pPr>
              <w:pStyle w:val="Tabletext"/>
              <w:jc w:val="center"/>
            </w:pPr>
            <w:r w:rsidRPr="00182533">
              <w:t>TS 36.401</w:t>
            </w:r>
            <w:r w:rsidRPr="00182533">
              <w:br/>
              <w:t>TS 36.410</w:t>
            </w:r>
            <w:r w:rsidRPr="00182533">
              <w:br/>
              <w:t>TS 36.411</w:t>
            </w:r>
            <w:r w:rsidRPr="00182533">
              <w:br/>
              <w:t>TS 36.412</w:t>
            </w:r>
            <w:r w:rsidRPr="00182533">
              <w:br/>
              <w:t>TS 36.413</w:t>
            </w:r>
            <w:r w:rsidRPr="00182533">
              <w:br/>
              <w:t>TS 36.414</w:t>
            </w:r>
            <w:r w:rsidRPr="00182533">
              <w:br/>
              <w:t>TS 36.420</w:t>
            </w:r>
            <w:r w:rsidRPr="00182533">
              <w:br/>
              <w:t>TS 36.421</w:t>
            </w:r>
            <w:r w:rsidRPr="00182533">
              <w:br/>
              <w:t>TS 36.422</w:t>
            </w:r>
            <w:r w:rsidRPr="00182533">
              <w:br/>
              <w:t>TS 36.423</w:t>
            </w:r>
            <w:r w:rsidRPr="00182533">
              <w:br/>
              <w:t>TS 36.424</w:t>
            </w:r>
            <w:r w:rsidRPr="00182533">
              <w:br/>
              <w:t>TS 36.425</w:t>
            </w:r>
            <w:r w:rsidRPr="00182533">
              <w:br/>
              <w:t>TS 36.440</w:t>
            </w:r>
            <w:r w:rsidRPr="00182533">
              <w:br/>
              <w:t>TS 36.441</w:t>
            </w:r>
            <w:r w:rsidRPr="00182533">
              <w:br/>
              <w:t>TS 36.442</w:t>
            </w:r>
            <w:r w:rsidRPr="00182533">
              <w:br/>
              <w:t>TS 36.443</w:t>
            </w:r>
            <w:r w:rsidRPr="00182533">
              <w:br/>
              <w:t>TS 36.444</w:t>
            </w:r>
            <w:r w:rsidRPr="00182533">
              <w:br/>
              <w:t>TS 36.445</w:t>
            </w:r>
            <w:r w:rsidRPr="00182533">
              <w:br/>
              <w:t>TS 36.455</w:t>
            </w:r>
            <w:r w:rsidRPr="00182533">
              <w:br/>
              <w:t>TS 36.456</w:t>
            </w:r>
            <w:r w:rsidRPr="00182533">
              <w:br/>
              <w:t>TS 36.457</w:t>
            </w:r>
            <w:r w:rsidRPr="00182533">
              <w:br/>
              <w:t>TS 36.458</w:t>
            </w:r>
            <w:r w:rsidRPr="00182533">
              <w:br/>
              <w:t>TS 36.459</w:t>
            </w:r>
            <w:r w:rsidRPr="00182533">
              <w:br/>
              <w:t>TS 36.461</w:t>
            </w:r>
            <w:r w:rsidRPr="00182533">
              <w:br/>
              <w:t>TS 36.462</w:t>
            </w:r>
            <w:r w:rsidRPr="00182533">
              <w:br/>
              <w:t>TS 36.463</w:t>
            </w:r>
            <w:r w:rsidRPr="00182533">
              <w:br/>
              <w:t>TS 36.464</w:t>
            </w:r>
            <w:r w:rsidRPr="00182533">
              <w:br/>
              <w:t>TS 36.465</w:t>
            </w:r>
          </w:p>
        </w:tc>
        <w:tc>
          <w:tcPr>
            <w:tcW w:w="1361" w:type="dxa"/>
          </w:tcPr>
          <w:p w14:paraId="75CA130C" w14:textId="7A778178" w:rsidR="003A6D09" w:rsidRPr="00182533" w:rsidRDefault="003A6D09" w:rsidP="008979A8">
            <w:pPr>
              <w:pStyle w:val="Tabletext"/>
              <w:jc w:val="center"/>
            </w:pPr>
            <w:r w:rsidRPr="00182533">
              <w:t>TS 36.508</w:t>
            </w:r>
            <w:r w:rsidRPr="00182533">
              <w:br/>
              <w:t>TS 36.509</w:t>
            </w:r>
            <w:r w:rsidRPr="00182533">
              <w:br/>
              <w:t>TS 36.521-1</w:t>
            </w:r>
            <w:r w:rsidRPr="00182533">
              <w:br/>
              <w:t>TS 36.521-2</w:t>
            </w:r>
            <w:r w:rsidRPr="00182533">
              <w:br/>
              <w:t>TS 36.521-3</w:t>
            </w:r>
            <w:r w:rsidRPr="00182533">
              <w:br/>
              <w:t>TS 36.523-1</w:t>
            </w:r>
            <w:r w:rsidRPr="00182533">
              <w:br/>
              <w:t>TS 36.523-2</w:t>
            </w:r>
            <w:r w:rsidRPr="00182533">
              <w:br/>
              <w:t>TS 36.523-3</w:t>
            </w:r>
            <w:r w:rsidR="008979A8" w:rsidRPr="00182533">
              <w:br/>
            </w:r>
            <w:r w:rsidRPr="00182533">
              <w:t>TS 36.579-1</w:t>
            </w:r>
            <w:r w:rsidRPr="00182533">
              <w:br/>
              <w:t>TS 36.579-2</w:t>
            </w:r>
            <w:r w:rsidRPr="00182533">
              <w:br/>
              <w:t>TS 36.579-3</w:t>
            </w:r>
            <w:r w:rsidRPr="00182533">
              <w:br/>
              <w:t>TS 36.579-4</w:t>
            </w:r>
            <w:r w:rsidRPr="00182533">
              <w:br/>
              <w:t>TS 36.579-5 TS 36.579-6 TS 36.579-7</w:t>
            </w:r>
          </w:p>
        </w:tc>
        <w:tc>
          <w:tcPr>
            <w:tcW w:w="1361" w:type="dxa"/>
          </w:tcPr>
          <w:p w14:paraId="7B3B0477" w14:textId="0CE7BCBE" w:rsidR="003A6D09" w:rsidRPr="00182533" w:rsidRDefault="003A6D09" w:rsidP="008979A8">
            <w:pPr>
              <w:pStyle w:val="Tabletext"/>
              <w:jc w:val="center"/>
            </w:pPr>
            <w:r w:rsidRPr="00182533">
              <w:t>TS 37.104</w:t>
            </w:r>
            <w:r w:rsidRPr="00182533">
              <w:br/>
              <w:t>TS 37.105. TS 37 113</w:t>
            </w:r>
            <w:r w:rsidRPr="00182533">
              <w:br/>
              <w:t>TS 37.114. TS 37 141</w:t>
            </w:r>
            <w:r w:rsidRPr="00182533">
              <w:br/>
              <w:t>TS 37.144</w:t>
            </w:r>
            <w:r w:rsidRPr="00182533">
              <w:br/>
              <w:t>TS 37.145-1</w:t>
            </w:r>
            <w:r w:rsidRPr="00182533">
              <w:br/>
              <w:t>TS 37.145-2</w:t>
            </w:r>
            <w:r w:rsidRPr="00182533">
              <w:br/>
              <w:t xml:space="preserve">TS 37.171 </w:t>
            </w:r>
            <w:r w:rsidRPr="00182533">
              <w:br/>
              <w:t>TS 37 320</w:t>
            </w:r>
            <w:r w:rsidRPr="00182533">
              <w:br/>
              <w:t>TS 37.355</w:t>
            </w:r>
            <w:r w:rsidRPr="00182533">
              <w:br/>
              <w:t>TS 37.460</w:t>
            </w:r>
            <w:r w:rsidRPr="00182533">
              <w:br/>
              <w:t>TS 37.461</w:t>
            </w:r>
            <w:r w:rsidRPr="00182533">
              <w:br/>
              <w:t>TS 37.462</w:t>
            </w:r>
            <w:r w:rsidRPr="00182533">
              <w:br/>
              <w:t>TS 37.466</w:t>
            </w:r>
            <w:r w:rsidR="008979A8" w:rsidRPr="00182533">
              <w:br/>
            </w:r>
            <w:r w:rsidRPr="00182533">
              <w:t>TS 37.470</w:t>
            </w:r>
            <w:r w:rsidRPr="00182533">
              <w:br/>
              <w:t>TS 37.471</w:t>
            </w:r>
            <w:r w:rsidRPr="00182533">
              <w:br/>
              <w:t>TS 37.472</w:t>
            </w:r>
            <w:r w:rsidRPr="00182533">
              <w:br/>
              <w:t>TS 37.473</w:t>
            </w:r>
            <w:r w:rsidRPr="00182533">
              <w:br/>
              <w:t>TS 37.480</w:t>
            </w:r>
            <w:r w:rsidRPr="00182533">
              <w:br/>
              <w:t>TS 37.481</w:t>
            </w:r>
            <w:r w:rsidRPr="00182533">
              <w:br/>
              <w:t>TS 37.482</w:t>
            </w:r>
            <w:r w:rsidRPr="00182533">
              <w:br/>
              <w:t>TS 37.483</w:t>
            </w:r>
            <w:r w:rsidRPr="00182533">
              <w:br/>
              <w:t>TS 37.544</w:t>
            </w:r>
            <w:r w:rsidRPr="00182533">
              <w:br/>
              <w:t>TS 37.571-1</w:t>
            </w:r>
            <w:r w:rsidRPr="00182533">
              <w:br/>
              <w:t>TS 37.571-2</w:t>
            </w:r>
            <w:r w:rsidRPr="00182533">
              <w:br/>
              <w:t>TS 37.571-3</w:t>
            </w:r>
            <w:r w:rsidRPr="00182533">
              <w:br/>
              <w:t>TS 37.571-4</w:t>
            </w:r>
            <w:r w:rsidRPr="00182533">
              <w:br/>
              <w:t>TS 37.571-5</w:t>
            </w:r>
          </w:p>
        </w:tc>
        <w:tc>
          <w:tcPr>
            <w:tcW w:w="1361" w:type="dxa"/>
          </w:tcPr>
          <w:p w14:paraId="22274F5B" w14:textId="77777777" w:rsidR="003A6D09" w:rsidRPr="00182533" w:rsidRDefault="003A6D09" w:rsidP="008979A8">
            <w:pPr>
              <w:pStyle w:val="Tabletext"/>
              <w:jc w:val="center"/>
            </w:pPr>
            <w:r w:rsidRPr="00182533">
              <w:t>TS 446</w:t>
            </w:r>
          </w:p>
        </w:tc>
      </w:tr>
    </w:tbl>
    <w:p w14:paraId="24759522" w14:textId="75E8334B" w:rsidR="003A6D09" w:rsidRPr="00182533" w:rsidRDefault="003A6D09" w:rsidP="001646A6">
      <w:pPr>
        <w:pStyle w:val="Tablefin"/>
        <w:rPr>
          <w:lang w:val="es-ES"/>
        </w:rPr>
      </w:pPr>
    </w:p>
    <w:p w14:paraId="6804B862" w14:textId="77777777" w:rsidR="001646A6" w:rsidRPr="00182533" w:rsidRDefault="001646A6" w:rsidP="003A6D09"/>
    <w:p w14:paraId="0F6DA977" w14:textId="77777777" w:rsidR="00826447" w:rsidRPr="00182533" w:rsidRDefault="00826447" w:rsidP="00B874C6">
      <w:pPr>
        <w:sectPr w:rsidR="00826447" w:rsidRPr="00182533" w:rsidSect="007565CC">
          <w:headerReference w:type="even" r:id="rId30"/>
          <w:headerReference w:type="default" r:id="rId31"/>
          <w:footerReference w:type="default" r:id="rId32"/>
          <w:pgSz w:w="11907" w:h="16834" w:code="9"/>
          <w:pgMar w:top="1418" w:right="1134" w:bottom="1134" w:left="1134" w:header="720" w:footer="482" w:gutter="0"/>
          <w:pgNumType w:start="1"/>
          <w:cols w:space="720"/>
        </w:sectPr>
      </w:pPr>
    </w:p>
    <w:p w14:paraId="60157890" w14:textId="77777777" w:rsidR="00C556AE" w:rsidRPr="00182533" w:rsidRDefault="00C556AE" w:rsidP="00C556AE">
      <w:pPr>
        <w:pStyle w:val="Heading2"/>
      </w:pPr>
      <w:r w:rsidRPr="00182533">
        <w:lastRenderedPageBreak/>
        <w:t>2.1</w:t>
      </w:r>
      <w:r w:rsidRPr="00182533">
        <w:tab/>
        <w:t>Títulos y sinopsis de la especificación básica global y las normas transpuestas</w:t>
      </w:r>
    </w:p>
    <w:p w14:paraId="32BF136A" w14:textId="77777777" w:rsidR="00C556AE" w:rsidRPr="00182533" w:rsidRDefault="00C556AE" w:rsidP="00C556AE">
      <w:pPr>
        <w:pStyle w:val="Heading3"/>
      </w:pPr>
      <w:r w:rsidRPr="00182533">
        <w:t>2.1.1</w:t>
      </w:r>
      <w:r w:rsidRPr="00182533">
        <w:tab/>
        <w:t>Introducción</w:t>
      </w:r>
    </w:p>
    <w:p w14:paraId="6758A0F2" w14:textId="77777777" w:rsidR="00C556AE" w:rsidRPr="00182533" w:rsidRDefault="00C556AE" w:rsidP="00C556AE">
      <w:r w:rsidRPr="00182533">
        <w:t xml:space="preserve">Las normas referenciadas a continuación, transpuestas de las especificaciones 3GPP pertinentes, han sido facilitadas por las </w:t>
      </w:r>
      <w:r w:rsidRPr="00182533">
        <w:rPr>
          <w:b/>
          <w:bCs/>
        </w:rPr>
        <w:t>Organizaciones de Transposición</w:t>
      </w:r>
      <w:r w:rsidRPr="00182533">
        <w:t xml:space="preserve"> que se citan, como conjuntos de normas transpuestas para la interfaz radioeléctrica terrenal de las IMT-Avanzadas denominada </w:t>
      </w:r>
      <w:r w:rsidRPr="00182533">
        <w:rPr>
          <w:i/>
          <w:iCs/>
        </w:rPr>
        <w:t>LTE</w:t>
      </w:r>
      <w:r w:rsidRPr="00182533">
        <w:rPr>
          <w:i/>
          <w:iCs/>
        </w:rPr>
        <w:noBreakHyphen/>
        <w:t>Avanzada</w:t>
      </w:r>
      <w:r w:rsidRPr="00182533">
        <w:t xml:space="preserve"> y comprenden no sólo las características clave de las IMT</w:t>
      </w:r>
      <w:r w:rsidRPr="00182533">
        <w:noBreakHyphen/>
        <w:t xml:space="preserve">Avanzadas sino capacidades de la </w:t>
      </w:r>
      <w:r w:rsidRPr="00182533">
        <w:rPr>
          <w:i/>
          <w:iCs/>
        </w:rPr>
        <w:t>LTE-Avanzada</w:t>
      </w:r>
      <w:r w:rsidRPr="00182533">
        <w:t xml:space="preserve"> adicionales. Ambas continúan siendo objeto de mejora.</w:t>
      </w:r>
    </w:p>
    <w:p w14:paraId="44EF8D8D" w14:textId="77777777" w:rsidR="00C556AE" w:rsidRPr="00182533" w:rsidRDefault="00C556AE" w:rsidP="00C556AE">
      <w:pPr>
        <w:pStyle w:val="Heading3"/>
      </w:pPr>
      <w:r w:rsidRPr="00182533">
        <w:t>2.1.2</w:t>
      </w:r>
      <w:r w:rsidRPr="00182533">
        <w:tab/>
        <w:t>Capa radioeléctrica 1</w:t>
      </w:r>
    </w:p>
    <w:p w14:paraId="35162D78" w14:textId="77777777" w:rsidR="00C556AE" w:rsidRPr="00182533" w:rsidRDefault="00C556AE" w:rsidP="00C556AE">
      <w:pPr>
        <w:pStyle w:val="Heading4"/>
      </w:pPr>
      <w:r w:rsidRPr="00182533">
        <w:t>2.1.2.1</w:t>
      </w:r>
      <w:r w:rsidRPr="00182533">
        <w:tab/>
        <w:t>TS 36.201</w:t>
      </w:r>
    </w:p>
    <w:p w14:paraId="2EDB26DE" w14:textId="77777777" w:rsidR="00C556AE" w:rsidRPr="00182533" w:rsidRDefault="00C556AE" w:rsidP="00C556AE">
      <w:pPr>
        <w:pStyle w:val="Headingb"/>
      </w:pPr>
      <w:r w:rsidRPr="00182533">
        <w:t>Acceso radioeléctrico terrenal universal evolucionado (E-UTRA); capa física de la LTE; descripción general</w:t>
      </w:r>
    </w:p>
    <w:p w14:paraId="286ED70F" w14:textId="77777777" w:rsidR="00C556AE" w:rsidRPr="00182533" w:rsidRDefault="00C556AE" w:rsidP="00C556AE">
      <w:r w:rsidRPr="00182533">
        <w:t>En este documento se ofrece una descripción general de la capa física de la interfaz radioeléctrica del E-UTRA. También se describe la estructura de las especificaciones de la capa física del 3GPP E-UTRA, es decir, la serie TS 36.200. En la serie TS 36.200 se especifica el punto Uu para el sistema móvil LTE y se define el nivel mínimo de especificaciones necesarias para las conexiones básicas en términos de compatibilidad y conectividad recíproca.</w:t>
      </w:r>
    </w:p>
    <w:p w14:paraId="3F3D2E12" w14:textId="77777777" w:rsidR="00C556AE" w:rsidRPr="00182533" w:rsidRDefault="00C556AE" w:rsidP="00FF412E">
      <w:pPr>
        <w:rPr>
          <w:b/>
          <w:bCs/>
          <w:sz w:val="18"/>
          <w:szCs w:val="18"/>
        </w:rPr>
      </w:pPr>
      <w:bookmarkStart w:id="9" w:name="_Hlk43969025"/>
      <w:r w:rsidRPr="00182533">
        <w:rPr>
          <w:b/>
          <w:bCs/>
          <w:sz w:val="18"/>
          <w:szCs w:val="18"/>
        </w:rPr>
        <w:t>SDO = Organismo de normalización</w:t>
      </w:r>
    </w:p>
    <w:p w14:paraId="291D374A" w14:textId="1F5FD6B1" w:rsidR="00C556AE" w:rsidRPr="00182533" w:rsidRDefault="00C556AE" w:rsidP="006B62A5">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rFonts w:eastAsia="SimSun"/>
          <w:b/>
          <w:bCs/>
          <w:color w:val="000000"/>
          <w:sz w:val="18"/>
          <w:szCs w:val="18"/>
          <w:lang w:eastAsia="zh-CN"/>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w:t>
      </w:r>
      <w:r w:rsidR="009915CD" w:rsidRPr="00182533">
        <w:rPr>
          <w:b/>
          <w:bCs/>
          <w:color w:val="000000"/>
          <w:sz w:val="18"/>
          <w:szCs w:val="18"/>
          <w:lang w:eastAsia="en-GB"/>
        </w:rPr>
        <w:t xml:space="preserve"> publicación</w:t>
      </w:r>
      <w:r w:rsidRPr="00182533">
        <w:rPr>
          <w:b/>
          <w:bCs/>
          <w:color w:val="000000"/>
          <w:sz w:val="18"/>
          <w:szCs w:val="18"/>
          <w:lang w:eastAsia="en-GB"/>
        </w:rPr>
        <w:tab/>
        <w:t>Ubicación</w:t>
      </w:r>
    </w:p>
    <w:p w14:paraId="60DEE80C" w14:textId="77777777" w:rsidR="00C556AE" w:rsidRPr="00182533" w:rsidRDefault="00C556AE" w:rsidP="008F5FD8">
      <w:pPr>
        <w:keepNext/>
        <w:keepLines/>
        <w:widowControl w:val="0"/>
        <w:tabs>
          <w:tab w:val="clear" w:pos="1985"/>
          <w:tab w:val="left" w:pos="90"/>
        </w:tabs>
        <w:overflowPunct/>
        <w:spacing w:before="71"/>
        <w:textAlignment w:val="auto"/>
        <w:rPr>
          <w:b/>
          <w:bCs/>
          <w:color w:val="000000"/>
          <w:sz w:val="18"/>
          <w:szCs w:val="18"/>
          <w:lang w:eastAsia="en-GB"/>
        </w:rPr>
      </w:pPr>
      <w:bookmarkStart w:id="10" w:name="_Hlk43969105"/>
      <w:bookmarkEnd w:id="9"/>
      <w:r w:rsidRPr="00182533">
        <w:rPr>
          <w:b/>
          <w:bCs/>
          <w:color w:val="000000"/>
          <w:sz w:val="18"/>
          <w:szCs w:val="18"/>
          <w:lang w:eastAsia="en-GB"/>
        </w:rPr>
        <w:t>Versión 10</w:t>
      </w:r>
    </w:p>
    <w:bookmarkEnd w:id="10"/>
    <w:p w14:paraId="747A4EEB" w14:textId="3AAE37A3" w:rsidR="00CD50ED" w:rsidRPr="00C34319" w:rsidRDefault="00CD50ED" w:rsidP="006B62A5">
      <w:pPr>
        <w:widowControl w:val="0"/>
        <w:tabs>
          <w:tab w:val="clear" w:pos="794"/>
          <w:tab w:val="clear" w:pos="1191"/>
          <w:tab w:val="clear" w:pos="1588"/>
          <w:tab w:val="clear" w:pos="1985"/>
          <w:tab w:val="left" w:pos="90"/>
          <w:tab w:val="left" w:pos="851"/>
          <w:tab w:val="left" w:pos="4253"/>
          <w:tab w:val="left" w:pos="4395"/>
          <w:tab w:val="left" w:pos="5103"/>
          <w:tab w:val="left" w:pos="5245"/>
          <w:tab w:val="left" w:pos="5670"/>
          <w:tab w:val="left" w:pos="5812"/>
          <w:tab w:val="left" w:pos="5954"/>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STD-T120-36.201.V10.0.0</w:t>
      </w:r>
      <w:r w:rsidRPr="00C34319">
        <w:rPr>
          <w:color w:val="000000"/>
          <w:sz w:val="18"/>
          <w:szCs w:val="18"/>
          <w:lang w:val="en-GB" w:eastAsia="en-GB"/>
        </w:rPr>
        <w:tab/>
        <w:t>10.0.0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8727A1" w:rsidRPr="00C34319">
        <w:rPr>
          <w:color w:val="000000"/>
          <w:sz w:val="18"/>
          <w:szCs w:val="18"/>
          <w:lang w:val="en-GB" w:eastAsia="en-GB"/>
        </w:rPr>
        <w:t>/</w:t>
      </w:r>
      <w:r w:rsidRPr="00C34319">
        <w:rPr>
          <w:color w:val="000000"/>
          <w:sz w:val="18"/>
          <w:szCs w:val="18"/>
          <w:lang w:val="en-GB" w:eastAsia="en-GB"/>
        </w:rPr>
        <w:t>03</w:t>
      </w:r>
      <w:r w:rsidR="008727A1" w:rsidRPr="00C34319">
        <w:rPr>
          <w:color w:val="000000"/>
          <w:sz w:val="18"/>
          <w:szCs w:val="18"/>
          <w:lang w:val="en-GB" w:eastAsia="en-GB"/>
        </w:rPr>
        <w:t>/</w:t>
      </w:r>
      <w:r w:rsidRPr="00C34319">
        <w:rPr>
          <w:color w:val="000000"/>
          <w:sz w:val="18"/>
          <w:szCs w:val="18"/>
          <w:lang w:val="en-GB" w:eastAsia="en-GB"/>
        </w:rPr>
        <w:t>2023</w:t>
      </w:r>
      <w:r w:rsidRPr="00C34319">
        <w:rPr>
          <w:color w:val="000000"/>
          <w:sz w:val="18"/>
          <w:szCs w:val="18"/>
          <w:lang w:val="en-GB" w:eastAsia="en-GB"/>
        </w:rPr>
        <w:tab/>
      </w:r>
      <w:hyperlink r:id="rId33" w:history="1">
        <w:r w:rsidR="008727A1" w:rsidRPr="00C34319">
          <w:rPr>
            <w:rStyle w:val="Hyperlink"/>
            <w:sz w:val="18"/>
            <w:szCs w:val="18"/>
            <w:lang w:val="en-GB" w:eastAsia="en-GB"/>
          </w:rPr>
          <w:t>https://www.arib.or.jp/english/html/overview/doc/T120_T23_SPECS/ARIB-STD-T120/Rel10/36/A36201-a00.pdf</w:t>
        </w:r>
      </w:hyperlink>
    </w:p>
    <w:p w14:paraId="13329465" w14:textId="5860BB4F" w:rsidR="00CD50ED" w:rsidRPr="00C34319" w:rsidRDefault="00CD50ED" w:rsidP="006B62A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ATIS.3GPP.36.201V1000</w:t>
      </w:r>
      <w:r w:rsidRPr="00C34319">
        <w:rPr>
          <w:color w:val="000000"/>
          <w:sz w:val="18"/>
          <w:szCs w:val="18"/>
          <w:lang w:val="en-GB" w:eastAsia="en-GB"/>
        </w:rPr>
        <w:tab/>
        <w:t>10.0.0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8727A1" w:rsidRPr="00C34319">
        <w:rPr>
          <w:color w:val="000000"/>
          <w:sz w:val="18"/>
          <w:szCs w:val="18"/>
          <w:lang w:val="en-GB" w:eastAsia="en-GB"/>
        </w:rPr>
        <w:t>/</w:t>
      </w:r>
      <w:r w:rsidRPr="00C34319">
        <w:rPr>
          <w:color w:val="000000"/>
          <w:sz w:val="18"/>
          <w:szCs w:val="18"/>
          <w:lang w:val="en-GB" w:eastAsia="en-GB"/>
        </w:rPr>
        <w:t>06</w:t>
      </w:r>
      <w:r w:rsidR="008727A1" w:rsidRPr="00C34319">
        <w:rPr>
          <w:color w:val="000000"/>
          <w:sz w:val="18"/>
          <w:szCs w:val="18"/>
          <w:lang w:val="en-GB" w:eastAsia="en-GB"/>
        </w:rPr>
        <w:t>/</w:t>
      </w:r>
      <w:r w:rsidRPr="00C34319">
        <w:rPr>
          <w:color w:val="000000"/>
          <w:sz w:val="18"/>
          <w:szCs w:val="18"/>
          <w:lang w:val="en-GB" w:eastAsia="en-GB"/>
        </w:rPr>
        <w:t>2021</w:t>
      </w:r>
      <w:r w:rsidRPr="00C34319">
        <w:rPr>
          <w:color w:val="000000"/>
          <w:sz w:val="18"/>
          <w:szCs w:val="18"/>
          <w:lang w:val="en-GB" w:eastAsia="en-GB"/>
        </w:rPr>
        <w:tab/>
      </w:r>
      <w:hyperlink r:id="rId34" w:history="1">
        <w:r w:rsidR="009915CD" w:rsidRPr="00C34319">
          <w:rPr>
            <w:rStyle w:val="Hyperlink"/>
            <w:sz w:val="18"/>
            <w:szCs w:val="18"/>
            <w:lang w:val="en-GB" w:eastAsia="en-GB"/>
          </w:rPr>
          <w:t>https://www.atis.org/3gpp-documents/Rel99-14/</w:t>
        </w:r>
      </w:hyperlink>
    </w:p>
    <w:p w14:paraId="1673A675" w14:textId="6EB86546" w:rsidR="00CD50ED" w:rsidRPr="00C34319" w:rsidRDefault="00CD50ED" w:rsidP="006B62A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CCSA.36.201V1000</w:t>
      </w:r>
      <w:r w:rsidRPr="00C34319">
        <w:rPr>
          <w:color w:val="000000"/>
          <w:sz w:val="18"/>
          <w:szCs w:val="18"/>
          <w:lang w:val="en-GB" w:eastAsia="en-GB"/>
        </w:rPr>
        <w:tab/>
        <w:t>10.0.0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8727A1" w:rsidRPr="00C34319">
        <w:rPr>
          <w:color w:val="000000"/>
          <w:sz w:val="18"/>
          <w:szCs w:val="18"/>
          <w:lang w:val="en-GB" w:eastAsia="en-GB"/>
        </w:rPr>
        <w:t>/</w:t>
      </w:r>
      <w:r w:rsidRPr="00C34319">
        <w:rPr>
          <w:color w:val="000000"/>
          <w:sz w:val="18"/>
          <w:szCs w:val="18"/>
          <w:lang w:val="en-GB" w:eastAsia="en-GB"/>
        </w:rPr>
        <w:t>12</w:t>
      </w:r>
      <w:r w:rsidR="008727A1" w:rsidRPr="00C34319">
        <w:rPr>
          <w:color w:val="000000"/>
          <w:sz w:val="18"/>
          <w:szCs w:val="18"/>
          <w:lang w:val="en-GB" w:eastAsia="en-GB"/>
        </w:rPr>
        <w:t>/</w:t>
      </w:r>
      <w:r w:rsidRPr="00C34319">
        <w:rPr>
          <w:color w:val="000000"/>
          <w:sz w:val="18"/>
          <w:szCs w:val="18"/>
          <w:lang w:val="en-GB" w:eastAsia="en-GB"/>
        </w:rPr>
        <w:t>2010</w:t>
      </w:r>
      <w:r w:rsidRPr="00C34319">
        <w:rPr>
          <w:color w:val="000000"/>
          <w:sz w:val="18"/>
          <w:szCs w:val="18"/>
          <w:lang w:val="en-GB" w:eastAsia="en-GB"/>
        </w:rPr>
        <w:tab/>
      </w:r>
      <w:hyperlink r:id="rId35" w:history="1">
        <w:r w:rsidR="009915CD" w:rsidRPr="00C34319">
          <w:rPr>
            <w:rStyle w:val="Hyperlink"/>
            <w:sz w:val="18"/>
            <w:szCs w:val="18"/>
            <w:lang w:val="en-GB" w:eastAsia="en-GB"/>
          </w:rPr>
          <w:t>https://www.ccsa.org.cn/api/portalsFile/downloadOldFile?type=19&amp;oldFileUrl=ITU-R/M.2012-6/CCSA.36.201V1000.doc</w:t>
        </w:r>
      </w:hyperlink>
    </w:p>
    <w:p w14:paraId="6DC5A015" w14:textId="352B9657" w:rsidR="00CD50ED" w:rsidRPr="005F2BAE" w:rsidRDefault="00CD50ED" w:rsidP="006B62A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136 201</w:t>
      </w:r>
      <w:r w:rsidRPr="005F2BAE">
        <w:rPr>
          <w:color w:val="000000"/>
          <w:sz w:val="18"/>
          <w:szCs w:val="18"/>
          <w:lang w:val="fr-FR" w:eastAsia="en-GB"/>
        </w:rPr>
        <w:tab/>
        <w:t>10.0.0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14</w:t>
      </w:r>
      <w:r w:rsidR="008727A1" w:rsidRPr="005F2BAE">
        <w:rPr>
          <w:color w:val="000000"/>
          <w:sz w:val="18"/>
          <w:szCs w:val="18"/>
          <w:lang w:val="fr-FR" w:eastAsia="en-GB"/>
        </w:rPr>
        <w:t>/</w:t>
      </w:r>
      <w:r w:rsidRPr="005F2BAE">
        <w:rPr>
          <w:color w:val="000000"/>
          <w:sz w:val="18"/>
          <w:szCs w:val="18"/>
          <w:lang w:val="fr-FR" w:eastAsia="en-GB"/>
        </w:rPr>
        <w:t>01</w:t>
      </w:r>
      <w:r w:rsidR="008727A1" w:rsidRPr="005F2BAE">
        <w:rPr>
          <w:color w:val="000000"/>
          <w:sz w:val="18"/>
          <w:szCs w:val="18"/>
          <w:lang w:val="fr-FR" w:eastAsia="en-GB"/>
        </w:rPr>
        <w:t>/</w:t>
      </w:r>
      <w:r w:rsidRPr="005F2BAE">
        <w:rPr>
          <w:color w:val="000000"/>
          <w:sz w:val="18"/>
          <w:szCs w:val="18"/>
          <w:lang w:val="fr-FR" w:eastAsia="en-GB"/>
        </w:rPr>
        <w:t>2011</w:t>
      </w:r>
      <w:r w:rsidRPr="005F2BAE">
        <w:rPr>
          <w:color w:val="000000"/>
          <w:sz w:val="18"/>
          <w:szCs w:val="18"/>
          <w:lang w:val="fr-FR" w:eastAsia="en-GB"/>
        </w:rPr>
        <w:tab/>
      </w:r>
      <w:hyperlink r:id="rId36" w:history="1">
        <w:r w:rsidR="00E841DE" w:rsidRPr="005F2BAE">
          <w:rPr>
            <w:rStyle w:val="Hyperlink"/>
            <w:sz w:val="18"/>
            <w:szCs w:val="18"/>
            <w:lang w:val="fr-FR" w:eastAsia="en-GB"/>
          </w:rPr>
          <w:t>https://www.etsi.org/deliver/etsi_ts/136200_136299/136201/10.00.00_60/ts_136201v100000p.pdf</w:t>
        </w:r>
      </w:hyperlink>
    </w:p>
    <w:p w14:paraId="519B2DB4" w14:textId="4ED5A696" w:rsidR="00CD50ED" w:rsidRPr="005F2BAE" w:rsidRDefault="00CD50ED" w:rsidP="006B62A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t>TSDSI STD T1.3GPP 36.201-10.0.0 V1.0.0</w:t>
      </w:r>
      <w:r w:rsidRPr="005F2BAE">
        <w:rPr>
          <w:color w:val="000000"/>
          <w:sz w:val="18"/>
          <w:szCs w:val="18"/>
          <w:lang w:val="fr-FR" w:eastAsia="en-GB"/>
        </w:rPr>
        <w:tab/>
        <w:t>10.0.0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8727A1" w:rsidRPr="005F2BAE">
        <w:rPr>
          <w:color w:val="000000"/>
          <w:sz w:val="18"/>
          <w:szCs w:val="18"/>
          <w:lang w:val="fr-FR" w:eastAsia="en-GB"/>
        </w:rPr>
        <w:t>/</w:t>
      </w:r>
      <w:r w:rsidRPr="005F2BAE">
        <w:rPr>
          <w:color w:val="000000"/>
          <w:sz w:val="18"/>
          <w:szCs w:val="18"/>
          <w:lang w:val="fr-FR" w:eastAsia="en-GB"/>
        </w:rPr>
        <w:t>08</w:t>
      </w:r>
      <w:r w:rsidR="008727A1" w:rsidRPr="005F2BAE">
        <w:rPr>
          <w:color w:val="000000"/>
          <w:sz w:val="18"/>
          <w:szCs w:val="18"/>
          <w:lang w:val="fr-FR" w:eastAsia="en-GB"/>
        </w:rPr>
        <w:t>/</w:t>
      </w:r>
      <w:r w:rsidRPr="005F2BAE">
        <w:rPr>
          <w:color w:val="000000"/>
          <w:sz w:val="18"/>
          <w:szCs w:val="18"/>
          <w:lang w:val="fr-FR" w:eastAsia="en-GB"/>
        </w:rPr>
        <w:t>2021</w:t>
      </w:r>
      <w:r w:rsidRPr="005F2BAE">
        <w:rPr>
          <w:color w:val="000000"/>
          <w:sz w:val="18"/>
          <w:szCs w:val="18"/>
          <w:lang w:val="fr-FR" w:eastAsia="en-GB"/>
        </w:rPr>
        <w:tab/>
      </w:r>
      <w:hyperlink r:id="rId37" w:history="1">
        <w:r w:rsidR="00E841DE" w:rsidRPr="005F2BAE">
          <w:rPr>
            <w:rStyle w:val="Hyperlink"/>
            <w:sz w:val="18"/>
            <w:szCs w:val="18"/>
            <w:lang w:val="fr-FR" w:eastAsia="en-GB"/>
          </w:rPr>
          <w:t>https://members.tsdsi.in/index.php/s/CHXbJzapAmAcHJ2</w:t>
        </w:r>
      </w:hyperlink>
    </w:p>
    <w:p w14:paraId="493537C5" w14:textId="724B2147" w:rsidR="00CD50ED" w:rsidRPr="005F2BAE" w:rsidRDefault="00CD50ED" w:rsidP="006B62A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TTAT.3G-36.201V10.0.0</w:t>
      </w:r>
      <w:r w:rsidRPr="005F2BAE">
        <w:rPr>
          <w:color w:val="000000"/>
          <w:sz w:val="18"/>
          <w:szCs w:val="18"/>
          <w:lang w:val="fr-FR" w:eastAsia="en-GB"/>
        </w:rPr>
        <w:tab/>
        <w:t>10.0.0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8727A1" w:rsidRPr="005F2BAE">
        <w:rPr>
          <w:color w:val="000000"/>
          <w:sz w:val="18"/>
          <w:szCs w:val="18"/>
          <w:lang w:val="fr-FR" w:eastAsia="en-GB"/>
        </w:rPr>
        <w:t>/</w:t>
      </w:r>
      <w:r w:rsidRPr="005F2BAE">
        <w:rPr>
          <w:color w:val="000000"/>
          <w:sz w:val="18"/>
          <w:szCs w:val="18"/>
          <w:lang w:val="fr-FR" w:eastAsia="en-GB"/>
        </w:rPr>
        <w:t>08</w:t>
      </w:r>
      <w:r w:rsidR="008727A1" w:rsidRPr="005F2BAE">
        <w:rPr>
          <w:color w:val="000000"/>
          <w:sz w:val="18"/>
          <w:szCs w:val="18"/>
          <w:lang w:val="fr-FR" w:eastAsia="en-GB"/>
        </w:rPr>
        <w:t>/</w:t>
      </w:r>
      <w:r w:rsidRPr="005F2BAE">
        <w:rPr>
          <w:color w:val="000000"/>
          <w:sz w:val="18"/>
          <w:szCs w:val="18"/>
          <w:lang w:val="fr-FR" w:eastAsia="en-GB"/>
        </w:rPr>
        <w:t>2021</w:t>
      </w:r>
      <w:r w:rsidRPr="005F2BAE">
        <w:rPr>
          <w:color w:val="000000"/>
          <w:sz w:val="18"/>
          <w:szCs w:val="18"/>
          <w:lang w:val="fr-FR" w:eastAsia="en-GB"/>
        </w:rPr>
        <w:tab/>
      </w:r>
      <w:hyperlink r:id="rId38" w:history="1">
        <w:r w:rsidR="00E841DE" w:rsidRPr="005F2BAE">
          <w:rPr>
            <w:rStyle w:val="Hyperlink"/>
            <w:sz w:val="18"/>
            <w:szCs w:val="18"/>
            <w:lang w:val="fr-FR" w:eastAsia="en-GB"/>
          </w:rPr>
          <w:t>http://committee.tta.or.kr/data/ttasDown.jsp?kind=ttastd&amp;pk_num=TTAT.3G-36.201V10.0.0</w:t>
        </w:r>
      </w:hyperlink>
    </w:p>
    <w:p w14:paraId="3677815A" w14:textId="77777777" w:rsidR="00C556AE" w:rsidRPr="00182533" w:rsidRDefault="00C556AE"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 11</w:t>
      </w:r>
    </w:p>
    <w:p w14:paraId="1C7CE6F6" w14:textId="375FD81E" w:rsidR="00CD50ED" w:rsidRPr="00C34319" w:rsidRDefault="00CD50ED" w:rsidP="006B62A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STD-T120-36.201.V11.1.0</w:t>
      </w:r>
      <w:r w:rsidRPr="00C34319">
        <w:rPr>
          <w:color w:val="000000"/>
          <w:sz w:val="18"/>
          <w:szCs w:val="18"/>
          <w:lang w:val="en-GB" w:eastAsia="en-GB"/>
        </w:rPr>
        <w:tab/>
        <w:t>11.1.0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8727A1" w:rsidRPr="00C34319">
        <w:rPr>
          <w:color w:val="000000"/>
          <w:sz w:val="18"/>
          <w:szCs w:val="18"/>
          <w:lang w:val="en-GB" w:eastAsia="en-GB"/>
        </w:rPr>
        <w:t>/</w:t>
      </w:r>
      <w:r w:rsidRPr="00C34319">
        <w:rPr>
          <w:color w:val="000000"/>
          <w:sz w:val="18"/>
          <w:szCs w:val="18"/>
          <w:lang w:val="en-GB" w:eastAsia="en-GB"/>
        </w:rPr>
        <w:t>03</w:t>
      </w:r>
      <w:r w:rsidR="008727A1" w:rsidRPr="00C34319">
        <w:rPr>
          <w:color w:val="000000"/>
          <w:sz w:val="18"/>
          <w:szCs w:val="18"/>
          <w:lang w:val="en-GB" w:eastAsia="en-GB"/>
        </w:rPr>
        <w:t>/</w:t>
      </w:r>
      <w:r w:rsidRPr="00C34319">
        <w:rPr>
          <w:color w:val="000000"/>
          <w:sz w:val="18"/>
          <w:szCs w:val="18"/>
          <w:lang w:val="en-GB" w:eastAsia="en-GB"/>
        </w:rPr>
        <w:t>2023</w:t>
      </w:r>
      <w:r w:rsidRPr="00C34319">
        <w:rPr>
          <w:color w:val="000000"/>
          <w:sz w:val="18"/>
          <w:szCs w:val="18"/>
          <w:lang w:val="en-GB" w:eastAsia="en-GB"/>
        </w:rPr>
        <w:tab/>
      </w:r>
      <w:hyperlink r:id="rId39" w:history="1">
        <w:r w:rsidR="006B62A5" w:rsidRPr="00C34319">
          <w:rPr>
            <w:rStyle w:val="Hyperlink"/>
            <w:sz w:val="18"/>
            <w:szCs w:val="18"/>
            <w:lang w:val="en-GB" w:eastAsia="en-GB"/>
          </w:rPr>
          <w:t>https://www.arib.or.jp/english/html/overview/doc/T120_T23_SPECS/ARIB-STD-T120/Rel11/36/A36201-b10.pdf</w:t>
        </w:r>
      </w:hyperlink>
    </w:p>
    <w:p w14:paraId="7EB53937" w14:textId="77FB4E8A" w:rsidR="00CD50ED" w:rsidRPr="00C34319" w:rsidRDefault="00CD50ED" w:rsidP="006B62A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ATIS.3GPP.36.201V1110</w:t>
      </w:r>
      <w:r w:rsidRPr="00C34319">
        <w:rPr>
          <w:color w:val="000000"/>
          <w:sz w:val="18"/>
          <w:szCs w:val="18"/>
          <w:lang w:val="en-GB" w:eastAsia="en-GB"/>
        </w:rPr>
        <w:tab/>
        <w:t>11.1.0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6B62A5" w:rsidRPr="00C34319">
        <w:rPr>
          <w:color w:val="000000"/>
          <w:sz w:val="18"/>
          <w:szCs w:val="18"/>
          <w:lang w:val="en-GB" w:eastAsia="en-GB"/>
        </w:rPr>
        <w:t>/</w:t>
      </w:r>
      <w:r w:rsidRPr="00C34319">
        <w:rPr>
          <w:color w:val="000000"/>
          <w:sz w:val="18"/>
          <w:szCs w:val="18"/>
          <w:lang w:val="en-GB" w:eastAsia="en-GB"/>
        </w:rPr>
        <w:t>06</w:t>
      </w:r>
      <w:r w:rsidR="006B62A5" w:rsidRPr="00C34319">
        <w:rPr>
          <w:color w:val="000000"/>
          <w:sz w:val="18"/>
          <w:szCs w:val="18"/>
          <w:lang w:val="en-GB" w:eastAsia="en-GB"/>
        </w:rPr>
        <w:t>/</w:t>
      </w:r>
      <w:r w:rsidRPr="00C34319">
        <w:rPr>
          <w:color w:val="000000"/>
          <w:sz w:val="18"/>
          <w:szCs w:val="18"/>
          <w:lang w:val="en-GB" w:eastAsia="en-GB"/>
        </w:rPr>
        <w:t>2021</w:t>
      </w:r>
      <w:r w:rsidRPr="00C34319">
        <w:rPr>
          <w:color w:val="000000"/>
          <w:sz w:val="18"/>
          <w:szCs w:val="18"/>
          <w:lang w:val="en-GB" w:eastAsia="en-GB"/>
        </w:rPr>
        <w:tab/>
      </w:r>
      <w:hyperlink r:id="rId40" w:history="1">
        <w:r w:rsidR="006B62A5" w:rsidRPr="00C34319">
          <w:rPr>
            <w:rStyle w:val="Hyperlink"/>
            <w:sz w:val="18"/>
            <w:szCs w:val="18"/>
            <w:lang w:val="en-GB" w:eastAsia="en-GB"/>
          </w:rPr>
          <w:t>https://www.atis.org/3gpp-documents/Rel99-14/</w:t>
        </w:r>
      </w:hyperlink>
    </w:p>
    <w:p w14:paraId="0960E89F" w14:textId="70C624E5" w:rsidR="00CD50ED" w:rsidRPr="00C34319" w:rsidRDefault="00CD50ED" w:rsidP="006B62A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CCSA.36.201V1110</w:t>
      </w:r>
      <w:r w:rsidRPr="00C34319">
        <w:rPr>
          <w:color w:val="000000"/>
          <w:sz w:val="18"/>
          <w:szCs w:val="18"/>
          <w:lang w:val="en-GB" w:eastAsia="en-GB"/>
        </w:rPr>
        <w:tab/>
        <w:t>11.1.0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6B62A5" w:rsidRPr="00C34319">
        <w:rPr>
          <w:color w:val="000000"/>
          <w:sz w:val="18"/>
          <w:szCs w:val="18"/>
          <w:lang w:val="en-GB" w:eastAsia="en-GB"/>
        </w:rPr>
        <w:t>/</w:t>
      </w:r>
      <w:r w:rsidRPr="00C34319">
        <w:rPr>
          <w:color w:val="000000"/>
          <w:sz w:val="18"/>
          <w:szCs w:val="18"/>
          <w:lang w:val="en-GB" w:eastAsia="en-GB"/>
        </w:rPr>
        <w:t>12</w:t>
      </w:r>
      <w:r w:rsidR="006B62A5" w:rsidRPr="00C34319">
        <w:rPr>
          <w:color w:val="000000"/>
          <w:sz w:val="18"/>
          <w:szCs w:val="18"/>
          <w:lang w:val="en-GB" w:eastAsia="en-GB"/>
        </w:rPr>
        <w:t>/</w:t>
      </w:r>
      <w:r w:rsidRPr="00C34319">
        <w:rPr>
          <w:color w:val="000000"/>
          <w:sz w:val="18"/>
          <w:szCs w:val="18"/>
          <w:lang w:val="en-GB" w:eastAsia="en-GB"/>
        </w:rPr>
        <w:t>2012</w:t>
      </w:r>
      <w:r w:rsidRPr="00C34319">
        <w:rPr>
          <w:color w:val="000000"/>
          <w:sz w:val="18"/>
          <w:szCs w:val="18"/>
          <w:lang w:val="en-GB" w:eastAsia="en-GB"/>
        </w:rPr>
        <w:tab/>
      </w:r>
      <w:hyperlink r:id="rId41" w:history="1">
        <w:r w:rsidR="006B62A5" w:rsidRPr="00C34319">
          <w:rPr>
            <w:rStyle w:val="Hyperlink"/>
            <w:sz w:val="18"/>
            <w:szCs w:val="18"/>
            <w:lang w:val="en-GB" w:eastAsia="en-GB"/>
          </w:rPr>
          <w:t>https://www.ccsa.org.cn/api/portalsFile/downloadOldFile?type=19&amp;oldFileUrl=ITU-R/M.2012-6/CCSA.36.201V1110.doc</w:t>
        </w:r>
      </w:hyperlink>
    </w:p>
    <w:p w14:paraId="65C8D621" w14:textId="644D89F9" w:rsidR="00CD50ED" w:rsidRPr="005F2BAE" w:rsidRDefault="00CD50ED" w:rsidP="006B62A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136 201</w:t>
      </w:r>
      <w:r w:rsidRPr="005F2BAE">
        <w:rPr>
          <w:color w:val="000000"/>
          <w:sz w:val="18"/>
          <w:szCs w:val="18"/>
          <w:lang w:val="fr-FR" w:eastAsia="en-GB"/>
        </w:rPr>
        <w:tab/>
        <w:t>11.1.0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06</w:t>
      </w:r>
      <w:r w:rsidR="006B62A5" w:rsidRPr="005F2BAE">
        <w:rPr>
          <w:color w:val="000000"/>
          <w:sz w:val="18"/>
          <w:szCs w:val="18"/>
          <w:lang w:val="fr-FR" w:eastAsia="en-GB"/>
        </w:rPr>
        <w:t>/</w:t>
      </w:r>
      <w:r w:rsidRPr="005F2BAE">
        <w:rPr>
          <w:color w:val="000000"/>
          <w:sz w:val="18"/>
          <w:szCs w:val="18"/>
          <w:lang w:val="fr-FR" w:eastAsia="en-GB"/>
        </w:rPr>
        <w:t>02</w:t>
      </w:r>
      <w:r w:rsidR="006B62A5" w:rsidRPr="005F2BAE">
        <w:rPr>
          <w:color w:val="000000"/>
          <w:sz w:val="18"/>
          <w:szCs w:val="18"/>
          <w:lang w:val="fr-FR" w:eastAsia="en-GB"/>
        </w:rPr>
        <w:t>/</w:t>
      </w:r>
      <w:r w:rsidRPr="005F2BAE">
        <w:rPr>
          <w:color w:val="000000"/>
          <w:sz w:val="18"/>
          <w:szCs w:val="18"/>
          <w:lang w:val="fr-FR" w:eastAsia="en-GB"/>
        </w:rPr>
        <w:t>2013</w:t>
      </w:r>
      <w:r w:rsidRPr="005F2BAE">
        <w:rPr>
          <w:color w:val="000000"/>
          <w:sz w:val="18"/>
          <w:szCs w:val="18"/>
          <w:lang w:val="fr-FR" w:eastAsia="en-GB"/>
        </w:rPr>
        <w:tab/>
      </w:r>
      <w:hyperlink r:id="rId42" w:history="1">
        <w:r w:rsidR="006B62A5" w:rsidRPr="005F2BAE">
          <w:rPr>
            <w:rStyle w:val="Hyperlink"/>
            <w:sz w:val="18"/>
            <w:szCs w:val="18"/>
            <w:lang w:val="fr-FR" w:eastAsia="en-GB"/>
          </w:rPr>
          <w:t>https://www.etsi.org/deliver/etsi_ts/136200_136299/136201/11.01.00_60/ts_136201v110100p.pdf</w:t>
        </w:r>
      </w:hyperlink>
    </w:p>
    <w:p w14:paraId="64CB9CEF" w14:textId="7CC6F44D" w:rsidR="00CD50ED" w:rsidRPr="005F2BAE" w:rsidRDefault="00CD50ED" w:rsidP="006B62A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t>TSDSI STD T1.3GPP 36.201-11.1.0 V1.0.0</w:t>
      </w:r>
      <w:r w:rsidRPr="005F2BAE">
        <w:rPr>
          <w:color w:val="000000"/>
          <w:sz w:val="18"/>
          <w:szCs w:val="18"/>
          <w:lang w:val="fr-FR" w:eastAsia="en-GB"/>
        </w:rPr>
        <w:tab/>
        <w:t>11.1.0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6B62A5" w:rsidRPr="005F2BAE">
        <w:rPr>
          <w:color w:val="000000"/>
          <w:sz w:val="18"/>
          <w:szCs w:val="18"/>
          <w:lang w:val="fr-FR" w:eastAsia="en-GB"/>
        </w:rPr>
        <w:t>/</w:t>
      </w:r>
      <w:r w:rsidRPr="005F2BAE">
        <w:rPr>
          <w:color w:val="000000"/>
          <w:sz w:val="18"/>
          <w:szCs w:val="18"/>
          <w:lang w:val="fr-FR" w:eastAsia="en-GB"/>
        </w:rPr>
        <w:t>08</w:t>
      </w:r>
      <w:r w:rsidR="006B62A5" w:rsidRPr="005F2BAE">
        <w:rPr>
          <w:color w:val="000000"/>
          <w:sz w:val="18"/>
          <w:szCs w:val="18"/>
          <w:lang w:val="fr-FR" w:eastAsia="en-GB"/>
        </w:rPr>
        <w:t>/</w:t>
      </w:r>
      <w:r w:rsidRPr="005F2BAE">
        <w:rPr>
          <w:color w:val="000000"/>
          <w:sz w:val="18"/>
          <w:szCs w:val="18"/>
          <w:lang w:val="fr-FR" w:eastAsia="en-GB"/>
        </w:rPr>
        <w:t>2021</w:t>
      </w:r>
      <w:r w:rsidRPr="005F2BAE">
        <w:rPr>
          <w:color w:val="000000"/>
          <w:sz w:val="18"/>
          <w:szCs w:val="18"/>
          <w:lang w:val="fr-FR" w:eastAsia="en-GB"/>
        </w:rPr>
        <w:tab/>
      </w:r>
      <w:hyperlink r:id="rId43" w:history="1">
        <w:r w:rsidR="006B62A5" w:rsidRPr="005F2BAE">
          <w:rPr>
            <w:rStyle w:val="Hyperlink"/>
            <w:sz w:val="18"/>
            <w:szCs w:val="18"/>
            <w:lang w:val="fr-FR" w:eastAsia="en-GB"/>
          </w:rPr>
          <w:t>https://members.tsdsi.in/index.php/s/mrNtac65YwHtTAn</w:t>
        </w:r>
      </w:hyperlink>
    </w:p>
    <w:p w14:paraId="72505AB5" w14:textId="232AA329" w:rsidR="00CD50ED" w:rsidRPr="005F2BAE" w:rsidRDefault="00CD50ED" w:rsidP="006B62A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TTAT.3G-36.201V11.1.0</w:t>
      </w:r>
      <w:r w:rsidRPr="005F2BAE">
        <w:rPr>
          <w:color w:val="000000"/>
          <w:sz w:val="18"/>
          <w:szCs w:val="18"/>
          <w:lang w:val="fr-FR" w:eastAsia="en-GB"/>
        </w:rPr>
        <w:tab/>
        <w:t>11.1.0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6B62A5" w:rsidRPr="005F2BAE">
        <w:rPr>
          <w:color w:val="000000"/>
          <w:sz w:val="18"/>
          <w:szCs w:val="18"/>
          <w:lang w:val="fr-FR" w:eastAsia="en-GB"/>
        </w:rPr>
        <w:t>/</w:t>
      </w:r>
      <w:r w:rsidRPr="005F2BAE">
        <w:rPr>
          <w:color w:val="000000"/>
          <w:sz w:val="18"/>
          <w:szCs w:val="18"/>
          <w:lang w:val="fr-FR" w:eastAsia="en-GB"/>
        </w:rPr>
        <w:t>08</w:t>
      </w:r>
      <w:r w:rsidR="006B62A5" w:rsidRPr="005F2BAE">
        <w:rPr>
          <w:color w:val="000000"/>
          <w:sz w:val="18"/>
          <w:szCs w:val="18"/>
          <w:lang w:val="fr-FR" w:eastAsia="en-GB"/>
        </w:rPr>
        <w:t>/</w:t>
      </w:r>
      <w:r w:rsidRPr="005F2BAE">
        <w:rPr>
          <w:color w:val="000000"/>
          <w:sz w:val="18"/>
          <w:szCs w:val="18"/>
          <w:lang w:val="fr-FR" w:eastAsia="en-GB"/>
        </w:rPr>
        <w:t>2021</w:t>
      </w:r>
      <w:r w:rsidRPr="005F2BAE">
        <w:rPr>
          <w:color w:val="000000"/>
          <w:sz w:val="18"/>
          <w:szCs w:val="18"/>
          <w:lang w:val="fr-FR" w:eastAsia="en-GB"/>
        </w:rPr>
        <w:tab/>
      </w:r>
      <w:hyperlink r:id="rId44" w:history="1">
        <w:r w:rsidR="006B62A5" w:rsidRPr="005F2BAE">
          <w:rPr>
            <w:rStyle w:val="Hyperlink"/>
            <w:sz w:val="18"/>
            <w:szCs w:val="18"/>
            <w:lang w:val="fr-FR" w:eastAsia="en-GB"/>
          </w:rPr>
          <w:t>http://committee.tta.or.kr/data/ttasDown.jsp?kind=ttastd&amp;pk_num=TTAT.3G-36.201V11.1.0</w:t>
        </w:r>
      </w:hyperlink>
    </w:p>
    <w:p w14:paraId="4909376F" w14:textId="77777777" w:rsidR="00C556AE" w:rsidRPr="00182533" w:rsidRDefault="00C556AE"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 12</w:t>
      </w:r>
    </w:p>
    <w:p w14:paraId="72AE23C1" w14:textId="2B3E3DCF" w:rsidR="00CD50ED" w:rsidRPr="00C34319" w:rsidRDefault="00CD50ED" w:rsidP="00D713C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STD-T120-36.201.V12.2.0</w:t>
      </w:r>
      <w:r w:rsidRPr="00C34319">
        <w:rPr>
          <w:color w:val="000000"/>
          <w:sz w:val="18"/>
          <w:szCs w:val="18"/>
          <w:lang w:val="en-GB" w:eastAsia="en-GB"/>
        </w:rPr>
        <w:tab/>
        <w:t>12.2.0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713CF" w:rsidRPr="00C34319">
        <w:rPr>
          <w:color w:val="000000"/>
          <w:sz w:val="18"/>
          <w:szCs w:val="18"/>
          <w:lang w:val="en-GB" w:eastAsia="en-GB"/>
        </w:rPr>
        <w:t>/</w:t>
      </w:r>
      <w:r w:rsidRPr="00C34319">
        <w:rPr>
          <w:color w:val="000000"/>
          <w:sz w:val="18"/>
          <w:szCs w:val="18"/>
          <w:lang w:val="en-GB" w:eastAsia="en-GB"/>
        </w:rPr>
        <w:t>03</w:t>
      </w:r>
      <w:r w:rsidR="00D713CF" w:rsidRPr="00C34319">
        <w:rPr>
          <w:color w:val="000000"/>
          <w:sz w:val="18"/>
          <w:szCs w:val="18"/>
          <w:lang w:val="en-GB" w:eastAsia="en-GB"/>
        </w:rPr>
        <w:t>/</w:t>
      </w:r>
      <w:r w:rsidRPr="00C34319">
        <w:rPr>
          <w:color w:val="000000"/>
          <w:sz w:val="18"/>
          <w:szCs w:val="18"/>
          <w:lang w:val="en-GB" w:eastAsia="en-GB"/>
        </w:rPr>
        <w:t>2023</w:t>
      </w:r>
      <w:r w:rsidRPr="00C34319">
        <w:rPr>
          <w:color w:val="000000"/>
          <w:sz w:val="18"/>
          <w:szCs w:val="18"/>
          <w:lang w:val="en-GB" w:eastAsia="en-GB"/>
        </w:rPr>
        <w:tab/>
      </w:r>
      <w:hyperlink r:id="rId45" w:history="1">
        <w:r w:rsidR="00D713CF" w:rsidRPr="00C34319">
          <w:rPr>
            <w:rStyle w:val="Hyperlink"/>
            <w:sz w:val="18"/>
            <w:szCs w:val="18"/>
            <w:lang w:val="en-GB" w:eastAsia="en-GB"/>
          </w:rPr>
          <w:t>https://www.arib.or.jp/english/html/overview/doc/T120_T23_SPECS/ARIB-STD-T120/Rel12/36/A36201-c20.pdf</w:t>
        </w:r>
      </w:hyperlink>
    </w:p>
    <w:p w14:paraId="1D9EA651" w14:textId="67A9AE51" w:rsidR="00CD50ED" w:rsidRPr="00C34319" w:rsidRDefault="00CD50ED" w:rsidP="00D713C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ATIS.3GPP.36.201V1220</w:t>
      </w:r>
      <w:r w:rsidRPr="00C34319">
        <w:rPr>
          <w:color w:val="000000"/>
          <w:sz w:val="18"/>
          <w:szCs w:val="18"/>
          <w:lang w:val="en-GB" w:eastAsia="en-GB"/>
        </w:rPr>
        <w:tab/>
        <w:t>12.2.0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713CF" w:rsidRPr="00C34319">
        <w:rPr>
          <w:color w:val="000000"/>
          <w:sz w:val="18"/>
          <w:szCs w:val="18"/>
          <w:lang w:val="en-GB" w:eastAsia="en-GB"/>
        </w:rPr>
        <w:t>/</w:t>
      </w:r>
      <w:r w:rsidRPr="00C34319">
        <w:rPr>
          <w:color w:val="000000"/>
          <w:sz w:val="18"/>
          <w:szCs w:val="18"/>
          <w:lang w:val="en-GB" w:eastAsia="en-GB"/>
        </w:rPr>
        <w:t>06</w:t>
      </w:r>
      <w:r w:rsidR="00D713CF" w:rsidRPr="00C34319">
        <w:rPr>
          <w:color w:val="000000"/>
          <w:sz w:val="18"/>
          <w:szCs w:val="18"/>
          <w:lang w:val="en-GB" w:eastAsia="en-GB"/>
        </w:rPr>
        <w:t>/</w:t>
      </w:r>
      <w:r w:rsidRPr="00C34319">
        <w:rPr>
          <w:color w:val="000000"/>
          <w:sz w:val="18"/>
          <w:szCs w:val="18"/>
          <w:lang w:val="en-GB" w:eastAsia="en-GB"/>
        </w:rPr>
        <w:t>2021</w:t>
      </w:r>
      <w:r w:rsidRPr="00C34319">
        <w:rPr>
          <w:color w:val="000000"/>
          <w:sz w:val="18"/>
          <w:szCs w:val="18"/>
          <w:lang w:val="en-GB" w:eastAsia="en-GB"/>
        </w:rPr>
        <w:tab/>
      </w:r>
      <w:hyperlink r:id="rId46" w:history="1">
        <w:r w:rsidR="00D713CF" w:rsidRPr="00C34319">
          <w:rPr>
            <w:rStyle w:val="Hyperlink"/>
            <w:sz w:val="18"/>
            <w:szCs w:val="18"/>
            <w:lang w:val="en-GB" w:eastAsia="en-GB"/>
          </w:rPr>
          <w:t>https://www.atis.org/3gpp-documents/Rel99-14/</w:t>
        </w:r>
      </w:hyperlink>
    </w:p>
    <w:p w14:paraId="6A5F26FF" w14:textId="0CB3FCCA" w:rsidR="00CD50ED" w:rsidRPr="00C34319" w:rsidRDefault="00CD50ED" w:rsidP="00D713C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CCSA.36.201V1220</w:t>
      </w:r>
      <w:r w:rsidRPr="00C34319">
        <w:rPr>
          <w:color w:val="000000"/>
          <w:sz w:val="18"/>
          <w:szCs w:val="18"/>
          <w:lang w:val="en-GB" w:eastAsia="en-GB"/>
        </w:rPr>
        <w:tab/>
        <w:t>12.2.0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713CF" w:rsidRPr="00C34319">
        <w:rPr>
          <w:color w:val="000000"/>
          <w:sz w:val="18"/>
          <w:szCs w:val="18"/>
          <w:lang w:val="en-GB" w:eastAsia="en-GB"/>
        </w:rPr>
        <w:t>/</w:t>
      </w:r>
      <w:r w:rsidRPr="00C34319">
        <w:rPr>
          <w:color w:val="000000"/>
          <w:sz w:val="18"/>
          <w:szCs w:val="18"/>
          <w:lang w:val="en-GB" w:eastAsia="en-GB"/>
        </w:rPr>
        <w:t>03</w:t>
      </w:r>
      <w:r w:rsidR="00D713CF" w:rsidRPr="00C34319">
        <w:rPr>
          <w:color w:val="000000"/>
          <w:sz w:val="18"/>
          <w:szCs w:val="18"/>
          <w:lang w:val="en-GB" w:eastAsia="en-GB"/>
        </w:rPr>
        <w:t>/</w:t>
      </w:r>
      <w:r w:rsidRPr="00C34319">
        <w:rPr>
          <w:color w:val="000000"/>
          <w:sz w:val="18"/>
          <w:szCs w:val="18"/>
          <w:lang w:val="en-GB" w:eastAsia="en-GB"/>
        </w:rPr>
        <w:t>2015</w:t>
      </w:r>
      <w:r w:rsidRPr="00C34319">
        <w:rPr>
          <w:color w:val="000000"/>
          <w:sz w:val="18"/>
          <w:szCs w:val="18"/>
          <w:lang w:val="en-GB" w:eastAsia="en-GB"/>
        </w:rPr>
        <w:tab/>
      </w:r>
      <w:hyperlink r:id="rId47" w:history="1">
        <w:r w:rsidR="00D713CF" w:rsidRPr="00C34319">
          <w:rPr>
            <w:rStyle w:val="Hyperlink"/>
            <w:sz w:val="18"/>
            <w:szCs w:val="18"/>
            <w:lang w:val="en-GB" w:eastAsia="en-GB"/>
          </w:rPr>
          <w:t>https://www.ccsa.org.cn/api/portalsFile/downloadOldFile?type=19&amp;oldFileUrl=ITU-R/M.2012-6/CCSA.36.201V1220.doc</w:t>
        </w:r>
      </w:hyperlink>
    </w:p>
    <w:p w14:paraId="5F67FFF8" w14:textId="2E44CCF8" w:rsidR="00CD50ED" w:rsidRPr="005F2BAE" w:rsidRDefault="00CD50ED" w:rsidP="00D713C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136 201</w:t>
      </w:r>
      <w:r w:rsidRPr="005F2BAE">
        <w:rPr>
          <w:color w:val="000000"/>
          <w:sz w:val="18"/>
          <w:szCs w:val="18"/>
          <w:lang w:val="fr-FR" w:eastAsia="en-GB"/>
        </w:rPr>
        <w:tab/>
        <w:t>12.2.0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20</w:t>
      </w:r>
      <w:r w:rsidR="00D713CF" w:rsidRPr="005F2BAE">
        <w:rPr>
          <w:color w:val="000000"/>
          <w:sz w:val="18"/>
          <w:szCs w:val="18"/>
          <w:lang w:val="fr-FR" w:eastAsia="en-GB"/>
        </w:rPr>
        <w:t>/</w:t>
      </w:r>
      <w:r w:rsidRPr="005F2BAE">
        <w:rPr>
          <w:color w:val="000000"/>
          <w:sz w:val="18"/>
          <w:szCs w:val="18"/>
          <w:lang w:val="fr-FR" w:eastAsia="en-GB"/>
        </w:rPr>
        <w:t>04</w:t>
      </w:r>
      <w:r w:rsidR="00D713CF" w:rsidRPr="005F2BAE">
        <w:rPr>
          <w:color w:val="000000"/>
          <w:sz w:val="18"/>
          <w:szCs w:val="18"/>
          <w:lang w:val="fr-FR" w:eastAsia="en-GB"/>
        </w:rPr>
        <w:t>/</w:t>
      </w:r>
      <w:r w:rsidRPr="005F2BAE">
        <w:rPr>
          <w:color w:val="000000"/>
          <w:sz w:val="18"/>
          <w:szCs w:val="18"/>
          <w:lang w:val="fr-FR" w:eastAsia="en-GB"/>
        </w:rPr>
        <w:t>2015</w:t>
      </w:r>
      <w:r w:rsidRPr="005F2BAE">
        <w:rPr>
          <w:color w:val="000000"/>
          <w:sz w:val="18"/>
          <w:szCs w:val="18"/>
          <w:lang w:val="fr-FR" w:eastAsia="en-GB"/>
        </w:rPr>
        <w:tab/>
      </w:r>
      <w:hyperlink r:id="rId48" w:history="1">
        <w:r w:rsidR="00D713CF" w:rsidRPr="005F2BAE">
          <w:rPr>
            <w:rStyle w:val="Hyperlink"/>
            <w:sz w:val="18"/>
            <w:szCs w:val="18"/>
            <w:lang w:val="fr-FR" w:eastAsia="en-GB"/>
          </w:rPr>
          <w:t>https://www.etsi.org/deliver/etsi_ts/136200_136299/136201/12.02.00_60/ts_136201v120200p.pdf</w:t>
        </w:r>
      </w:hyperlink>
    </w:p>
    <w:p w14:paraId="33D3A62F" w14:textId="47B35994" w:rsidR="00CD50ED" w:rsidRPr="005F2BAE" w:rsidRDefault="00CD50ED" w:rsidP="00D713C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t>TSDSI STD T1.3GPP 36.201-12.2.0 V1.0.0</w:t>
      </w:r>
      <w:r w:rsidRPr="005F2BAE">
        <w:rPr>
          <w:color w:val="000000"/>
          <w:sz w:val="18"/>
          <w:szCs w:val="18"/>
          <w:lang w:val="fr-FR" w:eastAsia="en-GB"/>
        </w:rPr>
        <w:tab/>
        <w:t>12.2.0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713CF" w:rsidRPr="005F2BAE">
        <w:rPr>
          <w:color w:val="000000"/>
          <w:sz w:val="18"/>
          <w:szCs w:val="18"/>
          <w:lang w:val="fr-FR" w:eastAsia="en-GB"/>
        </w:rPr>
        <w:t>/</w:t>
      </w:r>
      <w:r w:rsidRPr="005F2BAE">
        <w:rPr>
          <w:color w:val="000000"/>
          <w:sz w:val="18"/>
          <w:szCs w:val="18"/>
          <w:lang w:val="fr-FR" w:eastAsia="en-GB"/>
        </w:rPr>
        <w:t>08</w:t>
      </w:r>
      <w:r w:rsidR="00D713CF" w:rsidRPr="005F2BAE">
        <w:rPr>
          <w:color w:val="000000"/>
          <w:sz w:val="18"/>
          <w:szCs w:val="18"/>
          <w:lang w:val="fr-FR" w:eastAsia="en-GB"/>
        </w:rPr>
        <w:t>/</w:t>
      </w:r>
      <w:r w:rsidRPr="005F2BAE">
        <w:rPr>
          <w:color w:val="000000"/>
          <w:sz w:val="18"/>
          <w:szCs w:val="18"/>
          <w:lang w:val="fr-FR" w:eastAsia="en-GB"/>
        </w:rPr>
        <w:t>2021</w:t>
      </w:r>
      <w:r w:rsidRPr="005F2BAE">
        <w:rPr>
          <w:color w:val="000000"/>
          <w:sz w:val="18"/>
          <w:szCs w:val="18"/>
          <w:lang w:val="fr-FR" w:eastAsia="en-GB"/>
        </w:rPr>
        <w:tab/>
      </w:r>
      <w:hyperlink r:id="rId49" w:history="1">
        <w:r w:rsidR="00D713CF" w:rsidRPr="005F2BAE">
          <w:rPr>
            <w:rStyle w:val="Hyperlink"/>
            <w:sz w:val="18"/>
            <w:szCs w:val="18"/>
            <w:lang w:val="fr-FR" w:eastAsia="en-GB"/>
          </w:rPr>
          <w:t>https://members.tsdsi.in/index.php/s/8YffDz9LCmepfXC</w:t>
        </w:r>
      </w:hyperlink>
    </w:p>
    <w:p w14:paraId="599B31CA" w14:textId="3755F1F6" w:rsidR="00CD50ED" w:rsidRPr="005F2BAE" w:rsidRDefault="00CD50ED" w:rsidP="00D713C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TTAT.3G-36.201V12.2.0</w:t>
      </w:r>
      <w:r w:rsidRPr="005F2BAE">
        <w:rPr>
          <w:color w:val="000000"/>
          <w:sz w:val="18"/>
          <w:szCs w:val="18"/>
          <w:lang w:val="fr-FR" w:eastAsia="en-GB"/>
        </w:rPr>
        <w:tab/>
        <w:t>12.2.0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713CF" w:rsidRPr="005F2BAE">
        <w:rPr>
          <w:color w:val="000000"/>
          <w:sz w:val="18"/>
          <w:szCs w:val="18"/>
          <w:lang w:val="fr-FR" w:eastAsia="en-GB"/>
        </w:rPr>
        <w:t>/</w:t>
      </w:r>
      <w:r w:rsidRPr="005F2BAE">
        <w:rPr>
          <w:color w:val="000000"/>
          <w:sz w:val="18"/>
          <w:szCs w:val="18"/>
          <w:lang w:val="fr-FR" w:eastAsia="en-GB"/>
        </w:rPr>
        <w:t>08</w:t>
      </w:r>
      <w:r w:rsidR="00D713CF" w:rsidRPr="005F2BAE">
        <w:rPr>
          <w:color w:val="000000"/>
          <w:sz w:val="18"/>
          <w:szCs w:val="18"/>
          <w:lang w:val="fr-FR" w:eastAsia="en-GB"/>
        </w:rPr>
        <w:t>/</w:t>
      </w:r>
      <w:r w:rsidRPr="005F2BAE">
        <w:rPr>
          <w:color w:val="000000"/>
          <w:sz w:val="18"/>
          <w:szCs w:val="18"/>
          <w:lang w:val="fr-FR" w:eastAsia="en-GB"/>
        </w:rPr>
        <w:t>2021</w:t>
      </w:r>
      <w:r w:rsidRPr="005F2BAE">
        <w:rPr>
          <w:color w:val="000000"/>
          <w:sz w:val="18"/>
          <w:szCs w:val="18"/>
          <w:lang w:val="fr-FR" w:eastAsia="en-GB"/>
        </w:rPr>
        <w:tab/>
      </w:r>
      <w:hyperlink r:id="rId50" w:history="1">
        <w:r w:rsidR="00D713CF" w:rsidRPr="005F2BAE">
          <w:rPr>
            <w:rStyle w:val="Hyperlink"/>
            <w:sz w:val="18"/>
            <w:szCs w:val="18"/>
            <w:lang w:val="fr-FR" w:eastAsia="en-GB"/>
          </w:rPr>
          <w:t>http://committee.tta.or.kr/data/ttasDown.jsp?kind=ttastd&amp;pk_num=TTAT.3G-36.201V12.2.0</w:t>
        </w:r>
      </w:hyperlink>
    </w:p>
    <w:p w14:paraId="3AE9685E" w14:textId="4E57868F" w:rsidR="00CD50ED"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D50ED" w:rsidRPr="00182533">
        <w:rPr>
          <w:b/>
          <w:bCs/>
          <w:color w:val="000000"/>
          <w:sz w:val="18"/>
          <w:szCs w:val="18"/>
          <w:lang w:eastAsia="en-GB"/>
        </w:rPr>
        <w:t xml:space="preserve"> 13</w:t>
      </w:r>
    </w:p>
    <w:p w14:paraId="2755C434" w14:textId="77DEE410" w:rsidR="00CD50ED" w:rsidRPr="00C34319" w:rsidRDefault="00CD50ED" w:rsidP="003E657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STD-T120-36.201.V13.3.0</w:t>
      </w:r>
      <w:r w:rsidRPr="00C34319">
        <w:rPr>
          <w:color w:val="000000"/>
          <w:sz w:val="18"/>
          <w:szCs w:val="18"/>
          <w:lang w:val="en-GB" w:eastAsia="en-GB"/>
        </w:rPr>
        <w:tab/>
        <w:t>13.3.0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3E657E" w:rsidRPr="00C34319">
        <w:rPr>
          <w:color w:val="000000"/>
          <w:sz w:val="18"/>
          <w:szCs w:val="18"/>
          <w:lang w:val="en-GB" w:eastAsia="en-GB"/>
        </w:rPr>
        <w:t>/</w:t>
      </w:r>
      <w:r w:rsidRPr="00C34319">
        <w:rPr>
          <w:color w:val="000000"/>
          <w:sz w:val="18"/>
          <w:szCs w:val="18"/>
          <w:lang w:val="en-GB" w:eastAsia="en-GB"/>
        </w:rPr>
        <w:t>03</w:t>
      </w:r>
      <w:r w:rsidR="003E657E" w:rsidRPr="00C34319">
        <w:rPr>
          <w:color w:val="000000"/>
          <w:sz w:val="18"/>
          <w:szCs w:val="18"/>
          <w:lang w:val="en-GB" w:eastAsia="en-GB"/>
        </w:rPr>
        <w:t>/</w:t>
      </w:r>
      <w:r w:rsidRPr="00C34319">
        <w:rPr>
          <w:color w:val="000000"/>
          <w:sz w:val="18"/>
          <w:szCs w:val="18"/>
          <w:lang w:val="en-GB" w:eastAsia="en-GB"/>
        </w:rPr>
        <w:t>2023</w:t>
      </w:r>
      <w:r w:rsidRPr="00C34319">
        <w:rPr>
          <w:color w:val="000000"/>
          <w:sz w:val="18"/>
          <w:szCs w:val="18"/>
          <w:lang w:val="en-GB" w:eastAsia="en-GB"/>
        </w:rPr>
        <w:tab/>
      </w:r>
      <w:hyperlink r:id="rId51" w:history="1">
        <w:r w:rsidR="003E657E" w:rsidRPr="00C34319">
          <w:rPr>
            <w:rStyle w:val="Hyperlink"/>
            <w:sz w:val="18"/>
            <w:szCs w:val="18"/>
            <w:lang w:val="en-GB" w:eastAsia="en-GB"/>
          </w:rPr>
          <w:t>https://www.arib.or.jp/english/html/overview/doc/T120_T23_SPECS/ARIB-STD-T120/Rel13/36/A36201-d30.pdf</w:t>
        </w:r>
      </w:hyperlink>
    </w:p>
    <w:p w14:paraId="2054C181" w14:textId="1D720094" w:rsidR="00CD50ED" w:rsidRPr="00C34319" w:rsidRDefault="00CD50ED" w:rsidP="003E657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ATIS.3GPP.36.201V1330</w:t>
      </w:r>
      <w:r w:rsidRPr="00C34319">
        <w:rPr>
          <w:color w:val="000000"/>
          <w:sz w:val="18"/>
          <w:szCs w:val="18"/>
          <w:lang w:val="en-GB" w:eastAsia="en-GB"/>
        </w:rPr>
        <w:tab/>
        <w:t>13.3.0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3E657E" w:rsidRPr="00C34319">
        <w:rPr>
          <w:color w:val="000000"/>
          <w:sz w:val="18"/>
          <w:szCs w:val="18"/>
          <w:lang w:val="en-GB" w:eastAsia="en-GB"/>
        </w:rPr>
        <w:t>/</w:t>
      </w:r>
      <w:r w:rsidRPr="00C34319">
        <w:rPr>
          <w:color w:val="000000"/>
          <w:sz w:val="18"/>
          <w:szCs w:val="18"/>
          <w:lang w:val="en-GB" w:eastAsia="en-GB"/>
        </w:rPr>
        <w:t>06</w:t>
      </w:r>
      <w:r w:rsidR="003E657E" w:rsidRPr="00C34319">
        <w:rPr>
          <w:color w:val="000000"/>
          <w:sz w:val="18"/>
          <w:szCs w:val="18"/>
          <w:lang w:val="en-GB" w:eastAsia="en-GB"/>
        </w:rPr>
        <w:t>/</w:t>
      </w:r>
      <w:r w:rsidRPr="00C34319">
        <w:rPr>
          <w:color w:val="000000"/>
          <w:sz w:val="18"/>
          <w:szCs w:val="18"/>
          <w:lang w:val="en-GB" w:eastAsia="en-GB"/>
        </w:rPr>
        <w:t>2021</w:t>
      </w:r>
      <w:r w:rsidRPr="00C34319">
        <w:rPr>
          <w:color w:val="000000"/>
          <w:sz w:val="18"/>
          <w:szCs w:val="18"/>
          <w:lang w:val="en-GB" w:eastAsia="en-GB"/>
        </w:rPr>
        <w:tab/>
      </w:r>
      <w:hyperlink r:id="rId52" w:history="1">
        <w:r w:rsidR="003E657E" w:rsidRPr="00C34319">
          <w:rPr>
            <w:rStyle w:val="Hyperlink"/>
            <w:sz w:val="18"/>
            <w:szCs w:val="18"/>
            <w:lang w:val="en-GB" w:eastAsia="en-GB"/>
          </w:rPr>
          <w:t>https://www.atis.org/3gpp-documents/Rel99-14/</w:t>
        </w:r>
      </w:hyperlink>
    </w:p>
    <w:p w14:paraId="6E9037B2" w14:textId="71DF8D6A" w:rsidR="00CD50ED" w:rsidRPr="00C34319" w:rsidRDefault="00CD50ED" w:rsidP="003E657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CCSA.36.201V1330</w:t>
      </w:r>
      <w:r w:rsidRPr="00C34319">
        <w:rPr>
          <w:color w:val="000000"/>
          <w:sz w:val="18"/>
          <w:szCs w:val="18"/>
          <w:lang w:val="en-GB" w:eastAsia="en-GB"/>
        </w:rPr>
        <w:tab/>
        <w:t>13.3.0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3E657E" w:rsidRPr="00C34319">
        <w:rPr>
          <w:color w:val="000000"/>
          <w:sz w:val="18"/>
          <w:szCs w:val="18"/>
          <w:lang w:val="en-GB" w:eastAsia="en-GB"/>
        </w:rPr>
        <w:t>/</w:t>
      </w:r>
      <w:r w:rsidRPr="00C34319">
        <w:rPr>
          <w:color w:val="000000"/>
          <w:sz w:val="18"/>
          <w:szCs w:val="18"/>
          <w:lang w:val="en-GB" w:eastAsia="en-GB"/>
        </w:rPr>
        <w:t>03</w:t>
      </w:r>
      <w:r w:rsidR="003E657E" w:rsidRPr="00C34319">
        <w:rPr>
          <w:color w:val="000000"/>
          <w:sz w:val="18"/>
          <w:szCs w:val="18"/>
          <w:lang w:val="en-GB" w:eastAsia="en-GB"/>
        </w:rPr>
        <w:t>/</w:t>
      </w:r>
      <w:r w:rsidRPr="00C34319">
        <w:rPr>
          <w:color w:val="000000"/>
          <w:sz w:val="18"/>
          <w:szCs w:val="18"/>
          <w:lang w:val="en-GB" w:eastAsia="en-GB"/>
        </w:rPr>
        <w:t>2017</w:t>
      </w:r>
      <w:r w:rsidRPr="00C34319">
        <w:rPr>
          <w:color w:val="000000"/>
          <w:sz w:val="18"/>
          <w:szCs w:val="18"/>
          <w:lang w:val="en-GB" w:eastAsia="en-GB"/>
        </w:rPr>
        <w:tab/>
      </w:r>
      <w:hyperlink r:id="rId53" w:history="1">
        <w:r w:rsidR="003E657E" w:rsidRPr="00C34319">
          <w:rPr>
            <w:rStyle w:val="Hyperlink"/>
            <w:sz w:val="18"/>
            <w:szCs w:val="18"/>
            <w:lang w:val="en-GB" w:eastAsia="en-GB"/>
          </w:rPr>
          <w:t>https://www.ccsa.org.cn/api/portalsFile/downloadOldFile?type=19&amp;oldFileUrl=ITU-R/M.2012-6/CCSA.36.201V1330.doc</w:t>
        </w:r>
      </w:hyperlink>
    </w:p>
    <w:p w14:paraId="2DB58C98" w14:textId="0B976D23" w:rsidR="00CD50ED" w:rsidRPr="005F2BAE" w:rsidRDefault="00CD50ED" w:rsidP="003E657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136 201</w:t>
      </w:r>
      <w:r w:rsidRPr="005F2BAE">
        <w:rPr>
          <w:color w:val="000000"/>
          <w:sz w:val="18"/>
          <w:szCs w:val="18"/>
          <w:lang w:val="fr-FR" w:eastAsia="en-GB"/>
        </w:rPr>
        <w:tab/>
        <w:t>13.3.0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11</w:t>
      </w:r>
      <w:r w:rsidR="003E657E" w:rsidRPr="005F2BAE">
        <w:rPr>
          <w:color w:val="000000"/>
          <w:sz w:val="18"/>
          <w:szCs w:val="18"/>
          <w:lang w:val="fr-FR" w:eastAsia="en-GB"/>
        </w:rPr>
        <w:t>/</w:t>
      </w:r>
      <w:r w:rsidRPr="005F2BAE">
        <w:rPr>
          <w:color w:val="000000"/>
          <w:sz w:val="18"/>
          <w:szCs w:val="18"/>
          <w:lang w:val="fr-FR" w:eastAsia="en-GB"/>
        </w:rPr>
        <w:t>04</w:t>
      </w:r>
      <w:r w:rsidR="003E657E" w:rsidRPr="005F2BAE">
        <w:rPr>
          <w:color w:val="000000"/>
          <w:sz w:val="18"/>
          <w:szCs w:val="18"/>
          <w:lang w:val="fr-FR" w:eastAsia="en-GB"/>
        </w:rPr>
        <w:t>/</w:t>
      </w:r>
      <w:r w:rsidRPr="005F2BAE">
        <w:rPr>
          <w:color w:val="000000"/>
          <w:sz w:val="18"/>
          <w:szCs w:val="18"/>
          <w:lang w:val="fr-FR" w:eastAsia="en-GB"/>
        </w:rPr>
        <w:t>2017</w:t>
      </w:r>
      <w:r w:rsidRPr="005F2BAE">
        <w:rPr>
          <w:color w:val="000000"/>
          <w:sz w:val="18"/>
          <w:szCs w:val="18"/>
          <w:lang w:val="fr-FR" w:eastAsia="en-GB"/>
        </w:rPr>
        <w:tab/>
      </w:r>
      <w:hyperlink r:id="rId54" w:history="1">
        <w:r w:rsidR="003E657E" w:rsidRPr="005F2BAE">
          <w:rPr>
            <w:rStyle w:val="Hyperlink"/>
            <w:sz w:val="18"/>
            <w:szCs w:val="18"/>
            <w:lang w:val="fr-FR" w:eastAsia="en-GB"/>
          </w:rPr>
          <w:t>https://www.etsi.org/deliver/etsi_ts/136200_136299/136201/13.03.00_60/ts_136201v130300p.pdf</w:t>
        </w:r>
      </w:hyperlink>
    </w:p>
    <w:p w14:paraId="28DF7079" w14:textId="7B0C4DD3" w:rsidR="00CD50ED" w:rsidRPr="005F2BAE" w:rsidRDefault="00CD50ED" w:rsidP="003E657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t>TSDSI STD T1.3GPP 36.201-13.3.0 V1.0.0</w:t>
      </w:r>
      <w:r w:rsidRPr="005F2BAE">
        <w:rPr>
          <w:color w:val="000000"/>
          <w:sz w:val="18"/>
          <w:szCs w:val="18"/>
          <w:lang w:val="fr-FR" w:eastAsia="en-GB"/>
        </w:rPr>
        <w:tab/>
        <w:t>13.3.0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3E657E" w:rsidRPr="005F2BAE">
        <w:rPr>
          <w:color w:val="000000"/>
          <w:sz w:val="18"/>
          <w:szCs w:val="18"/>
          <w:lang w:val="fr-FR" w:eastAsia="en-GB"/>
        </w:rPr>
        <w:t>/</w:t>
      </w:r>
      <w:r w:rsidRPr="005F2BAE">
        <w:rPr>
          <w:color w:val="000000"/>
          <w:sz w:val="18"/>
          <w:szCs w:val="18"/>
          <w:lang w:val="fr-FR" w:eastAsia="en-GB"/>
        </w:rPr>
        <w:t>08</w:t>
      </w:r>
      <w:r w:rsidR="003E657E" w:rsidRPr="005F2BAE">
        <w:rPr>
          <w:color w:val="000000"/>
          <w:sz w:val="18"/>
          <w:szCs w:val="18"/>
          <w:lang w:val="fr-FR" w:eastAsia="en-GB"/>
        </w:rPr>
        <w:t>/</w:t>
      </w:r>
      <w:r w:rsidRPr="005F2BAE">
        <w:rPr>
          <w:color w:val="000000"/>
          <w:sz w:val="18"/>
          <w:szCs w:val="18"/>
          <w:lang w:val="fr-FR" w:eastAsia="en-GB"/>
        </w:rPr>
        <w:t>2021</w:t>
      </w:r>
      <w:r w:rsidRPr="005F2BAE">
        <w:rPr>
          <w:color w:val="000000"/>
          <w:sz w:val="18"/>
          <w:szCs w:val="18"/>
          <w:lang w:val="fr-FR" w:eastAsia="en-GB"/>
        </w:rPr>
        <w:tab/>
      </w:r>
      <w:hyperlink r:id="rId55" w:history="1">
        <w:r w:rsidR="003E657E" w:rsidRPr="005F2BAE">
          <w:rPr>
            <w:rStyle w:val="Hyperlink"/>
            <w:sz w:val="18"/>
            <w:szCs w:val="18"/>
            <w:lang w:val="fr-FR" w:eastAsia="en-GB"/>
          </w:rPr>
          <w:t>https://members.tsdsi.in/index.php/s/i8gxXYCj2CofBws</w:t>
        </w:r>
      </w:hyperlink>
    </w:p>
    <w:p w14:paraId="1EEA8FDA" w14:textId="3B058D00" w:rsidR="00CD50ED" w:rsidRPr="005F2BAE" w:rsidRDefault="00CD50ED" w:rsidP="003E657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TTAT.3G-36.201V13.3.0</w:t>
      </w:r>
      <w:r w:rsidRPr="005F2BAE">
        <w:rPr>
          <w:color w:val="000000"/>
          <w:sz w:val="18"/>
          <w:szCs w:val="18"/>
          <w:lang w:val="fr-FR" w:eastAsia="en-GB"/>
        </w:rPr>
        <w:tab/>
        <w:t>13.3.0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3E657E" w:rsidRPr="005F2BAE">
        <w:rPr>
          <w:color w:val="000000"/>
          <w:sz w:val="18"/>
          <w:szCs w:val="18"/>
          <w:lang w:val="fr-FR" w:eastAsia="en-GB"/>
        </w:rPr>
        <w:t>/</w:t>
      </w:r>
      <w:r w:rsidRPr="005F2BAE">
        <w:rPr>
          <w:color w:val="000000"/>
          <w:sz w:val="18"/>
          <w:szCs w:val="18"/>
          <w:lang w:val="fr-FR" w:eastAsia="en-GB"/>
        </w:rPr>
        <w:t>08</w:t>
      </w:r>
      <w:r w:rsidR="003E657E" w:rsidRPr="005F2BAE">
        <w:rPr>
          <w:color w:val="000000"/>
          <w:sz w:val="18"/>
          <w:szCs w:val="18"/>
          <w:lang w:val="fr-FR" w:eastAsia="en-GB"/>
        </w:rPr>
        <w:t>/</w:t>
      </w:r>
      <w:r w:rsidRPr="005F2BAE">
        <w:rPr>
          <w:color w:val="000000"/>
          <w:sz w:val="18"/>
          <w:szCs w:val="18"/>
          <w:lang w:val="fr-FR" w:eastAsia="en-GB"/>
        </w:rPr>
        <w:t>2021</w:t>
      </w:r>
      <w:r w:rsidRPr="005F2BAE">
        <w:rPr>
          <w:color w:val="000000"/>
          <w:sz w:val="18"/>
          <w:szCs w:val="18"/>
          <w:lang w:val="fr-FR" w:eastAsia="en-GB"/>
        </w:rPr>
        <w:tab/>
      </w:r>
      <w:hyperlink r:id="rId56" w:history="1">
        <w:r w:rsidR="003E657E" w:rsidRPr="005F2BAE">
          <w:rPr>
            <w:rStyle w:val="Hyperlink"/>
            <w:sz w:val="18"/>
            <w:szCs w:val="18"/>
            <w:lang w:val="fr-FR" w:eastAsia="en-GB"/>
          </w:rPr>
          <w:t>http://committee.tta.or.kr/data/ttasDown.jsp?kind=ttastd&amp;pk_num=TTAT.3G-36.201V13.3.0</w:t>
        </w:r>
      </w:hyperlink>
    </w:p>
    <w:p w14:paraId="279D5306" w14:textId="680EFC28" w:rsidR="00CD50ED"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D50ED" w:rsidRPr="00182533">
        <w:rPr>
          <w:b/>
          <w:bCs/>
          <w:color w:val="000000"/>
          <w:sz w:val="18"/>
          <w:szCs w:val="18"/>
          <w:lang w:eastAsia="en-GB"/>
        </w:rPr>
        <w:t xml:space="preserve"> 14</w:t>
      </w:r>
    </w:p>
    <w:p w14:paraId="5986C2D4" w14:textId="2E0C8E69" w:rsidR="00CD50ED" w:rsidRPr="00C34319"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STD-T120-36.201.V14.1.0</w:t>
      </w:r>
      <w:r w:rsidRPr="00C34319">
        <w:rPr>
          <w:color w:val="000000"/>
          <w:sz w:val="18"/>
          <w:szCs w:val="18"/>
          <w:lang w:val="en-GB" w:eastAsia="en-GB"/>
        </w:rPr>
        <w:tab/>
        <w:t>14.1.0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w:t>
      </w:r>
      <w:r w:rsidRPr="00C34319">
        <w:rPr>
          <w:color w:val="000000"/>
          <w:sz w:val="18"/>
          <w:szCs w:val="18"/>
          <w:lang w:val="en-GB" w:eastAsia="en-GB"/>
        </w:rPr>
        <w:t>03</w:t>
      </w:r>
      <w:r w:rsidR="00D63672" w:rsidRPr="00C34319">
        <w:rPr>
          <w:color w:val="000000"/>
          <w:sz w:val="18"/>
          <w:szCs w:val="18"/>
          <w:lang w:val="en-GB" w:eastAsia="en-GB"/>
        </w:rPr>
        <w:t>/</w:t>
      </w:r>
      <w:r w:rsidRPr="00C34319">
        <w:rPr>
          <w:color w:val="000000"/>
          <w:sz w:val="18"/>
          <w:szCs w:val="18"/>
          <w:lang w:val="en-GB" w:eastAsia="en-GB"/>
        </w:rPr>
        <w:t>2023</w:t>
      </w:r>
      <w:r w:rsidRPr="00C34319">
        <w:rPr>
          <w:color w:val="000000"/>
          <w:sz w:val="18"/>
          <w:szCs w:val="18"/>
          <w:lang w:val="en-GB" w:eastAsia="en-GB"/>
        </w:rPr>
        <w:tab/>
      </w:r>
      <w:hyperlink r:id="rId57" w:history="1">
        <w:r w:rsidR="00D63672" w:rsidRPr="00C34319">
          <w:rPr>
            <w:rStyle w:val="Hyperlink"/>
            <w:sz w:val="18"/>
            <w:szCs w:val="18"/>
            <w:lang w:val="en-GB" w:eastAsia="en-GB"/>
          </w:rPr>
          <w:t>https://www.arib.or.jp/english/html/overview/doc/T120_T23_SPECS/ARIB-STD-T120/Rel14/36/A36201-e10.pdf</w:t>
        </w:r>
      </w:hyperlink>
      <w:r w:rsidR="00D63672" w:rsidRPr="00C34319">
        <w:rPr>
          <w:color w:val="000000"/>
          <w:sz w:val="18"/>
          <w:szCs w:val="18"/>
          <w:lang w:val="en-GB" w:eastAsia="en-GB"/>
        </w:rPr>
        <w:t xml:space="preserve"> </w:t>
      </w:r>
    </w:p>
    <w:p w14:paraId="21ED1AF4" w14:textId="4AD3E416" w:rsidR="00CD50ED" w:rsidRPr="00C34319" w:rsidRDefault="00CD50ED" w:rsidP="006B62A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ATIS.3GPP.36.201V1410</w:t>
      </w:r>
      <w:r w:rsidRPr="00C34319">
        <w:rPr>
          <w:color w:val="000000"/>
          <w:sz w:val="18"/>
          <w:szCs w:val="18"/>
          <w:lang w:val="en-GB" w:eastAsia="en-GB"/>
        </w:rPr>
        <w:tab/>
        <w:t>14.1.0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w:t>
      </w:r>
      <w:r w:rsidRPr="00C34319">
        <w:rPr>
          <w:color w:val="000000"/>
          <w:sz w:val="18"/>
          <w:szCs w:val="18"/>
          <w:lang w:val="en-GB" w:eastAsia="en-GB"/>
        </w:rPr>
        <w:t>06</w:t>
      </w:r>
      <w:r w:rsidR="00D63672" w:rsidRPr="00C34319">
        <w:rPr>
          <w:color w:val="000000"/>
          <w:sz w:val="18"/>
          <w:szCs w:val="18"/>
          <w:lang w:val="en-GB" w:eastAsia="en-GB"/>
        </w:rPr>
        <w:t>/</w:t>
      </w:r>
      <w:r w:rsidRPr="00C34319">
        <w:rPr>
          <w:color w:val="000000"/>
          <w:sz w:val="18"/>
          <w:szCs w:val="18"/>
          <w:lang w:val="en-GB" w:eastAsia="en-GB"/>
        </w:rPr>
        <w:t>2021</w:t>
      </w:r>
      <w:r w:rsidRPr="00C34319">
        <w:rPr>
          <w:color w:val="000000"/>
          <w:sz w:val="18"/>
          <w:szCs w:val="18"/>
          <w:lang w:val="en-GB" w:eastAsia="en-GB"/>
        </w:rPr>
        <w:tab/>
      </w:r>
      <w:hyperlink r:id="rId58" w:history="1">
        <w:r w:rsidR="00D63672" w:rsidRPr="00C34319">
          <w:rPr>
            <w:rStyle w:val="Hyperlink"/>
            <w:sz w:val="18"/>
            <w:szCs w:val="18"/>
            <w:lang w:val="en-GB" w:eastAsia="en-GB"/>
          </w:rPr>
          <w:t>https://www.atis.org/3gpp-documents/Rel99-14/</w:t>
        </w:r>
      </w:hyperlink>
    </w:p>
    <w:p w14:paraId="202FD79D" w14:textId="3DB7B730" w:rsidR="00CD50ED" w:rsidRPr="00C34319"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CCSA.36.201V1410</w:t>
      </w:r>
      <w:r w:rsidRPr="00C34319">
        <w:rPr>
          <w:color w:val="000000"/>
          <w:sz w:val="18"/>
          <w:szCs w:val="18"/>
          <w:lang w:val="en-GB" w:eastAsia="en-GB"/>
        </w:rPr>
        <w:tab/>
        <w:t>14.1.0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w:t>
      </w:r>
      <w:r w:rsidRPr="00C34319">
        <w:rPr>
          <w:color w:val="000000"/>
          <w:sz w:val="18"/>
          <w:szCs w:val="18"/>
          <w:lang w:val="en-GB" w:eastAsia="en-GB"/>
        </w:rPr>
        <w:t>03</w:t>
      </w:r>
      <w:r w:rsidR="00D63672" w:rsidRPr="00C34319">
        <w:rPr>
          <w:color w:val="000000"/>
          <w:sz w:val="18"/>
          <w:szCs w:val="18"/>
          <w:lang w:val="en-GB" w:eastAsia="en-GB"/>
        </w:rPr>
        <w:t>/</w:t>
      </w:r>
      <w:r w:rsidRPr="00C34319">
        <w:rPr>
          <w:color w:val="000000"/>
          <w:sz w:val="18"/>
          <w:szCs w:val="18"/>
          <w:lang w:val="en-GB" w:eastAsia="en-GB"/>
        </w:rPr>
        <w:t>2017</w:t>
      </w:r>
      <w:r w:rsidRPr="00C34319">
        <w:rPr>
          <w:color w:val="000000"/>
          <w:sz w:val="18"/>
          <w:szCs w:val="18"/>
          <w:lang w:val="en-GB" w:eastAsia="en-GB"/>
        </w:rPr>
        <w:tab/>
      </w:r>
      <w:hyperlink r:id="rId59" w:history="1">
        <w:r w:rsidR="00D63672" w:rsidRPr="00C34319">
          <w:rPr>
            <w:rStyle w:val="Hyperlink"/>
            <w:sz w:val="18"/>
            <w:szCs w:val="18"/>
            <w:lang w:val="en-GB" w:eastAsia="en-GB"/>
          </w:rPr>
          <w:t>https://www.ccsa.org.cn/api/portalsFile/downloadOldFile?type=19&amp;oldFileUrl=ITU-R/M.2012-6/CCSA.36.201V1410.doc</w:t>
        </w:r>
      </w:hyperlink>
    </w:p>
    <w:p w14:paraId="666F54C2" w14:textId="3316EF88"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136 201</w:t>
      </w:r>
      <w:r w:rsidRPr="005F2BAE">
        <w:rPr>
          <w:color w:val="000000"/>
          <w:sz w:val="18"/>
          <w:szCs w:val="18"/>
          <w:lang w:val="fr-FR" w:eastAsia="en-GB"/>
        </w:rPr>
        <w:tab/>
        <w:t>14.1.0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11</w:t>
      </w:r>
      <w:r w:rsidR="00D63672" w:rsidRPr="005F2BAE">
        <w:rPr>
          <w:color w:val="000000"/>
          <w:sz w:val="18"/>
          <w:szCs w:val="18"/>
          <w:lang w:val="fr-FR" w:eastAsia="en-GB"/>
        </w:rPr>
        <w:t>/</w:t>
      </w:r>
      <w:r w:rsidRPr="005F2BAE">
        <w:rPr>
          <w:color w:val="000000"/>
          <w:sz w:val="18"/>
          <w:szCs w:val="18"/>
          <w:lang w:val="fr-FR" w:eastAsia="en-GB"/>
        </w:rPr>
        <w:t>04</w:t>
      </w:r>
      <w:r w:rsidR="00D63672" w:rsidRPr="005F2BAE">
        <w:rPr>
          <w:color w:val="000000"/>
          <w:sz w:val="18"/>
          <w:szCs w:val="18"/>
          <w:lang w:val="fr-FR" w:eastAsia="en-GB"/>
        </w:rPr>
        <w:t>/</w:t>
      </w:r>
      <w:r w:rsidRPr="005F2BAE">
        <w:rPr>
          <w:color w:val="000000"/>
          <w:sz w:val="18"/>
          <w:szCs w:val="18"/>
          <w:lang w:val="fr-FR" w:eastAsia="en-GB"/>
        </w:rPr>
        <w:t>2017</w:t>
      </w:r>
      <w:r w:rsidRPr="005F2BAE">
        <w:rPr>
          <w:color w:val="000000"/>
          <w:sz w:val="18"/>
          <w:szCs w:val="18"/>
          <w:lang w:val="fr-FR" w:eastAsia="en-GB"/>
        </w:rPr>
        <w:tab/>
      </w:r>
      <w:hyperlink r:id="rId60" w:history="1">
        <w:r w:rsidR="00D63672" w:rsidRPr="005F2BAE">
          <w:rPr>
            <w:rStyle w:val="Hyperlink"/>
            <w:sz w:val="18"/>
            <w:szCs w:val="18"/>
            <w:lang w:val="fr-FR" w:eastAsia="en-GB"/>
          </w:rPr>
          <w:t>https://www.etsi.org/deliver/etsi_ts/136200_136299/136201/14.01.00_60/ts_136201v140100p.pdf</w:t>
        </w:r>
      </w:hyperlink>
    </w:p>
    <w:p w14:paraId="5813958E" w14:textId="693BDA15"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t>TSDSI STD T1.3GPP 36.201-14.1.0 V1.0.0</w:t>
      </w:r>
      <w:r w:rsidRPr="005F2BAE">
        <w:rPr>
          <w:color w:val="000000"/>
          <w:sz w:val="18"/>
          <w:szCs w:val="18"/>
          <w:lang w:val="fr-FR" w:eastAsia="en-GB"/>
        </w:rPr>
        <w:tab/>
        <w:t>14.1.0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w:t>
      </w:r>
      <w:r w:rsidRPr="005F2BAE">
        <w:rPr>
          <w:color w:val="000000"/>
          <w:sz w:val="18"/>
          <w:szCs w:val="18"/>
          <w:lang w:val="fr-FR" w:eastAsia="en-GB"/>
        </w:rPr>
        <w:t>08</w:t>
      </w:r>
      <w:r w:rsidR="00D63672" w:rsidRPr="005F2BAE">
        <w:rPr>
          <w:color w:val="000000"/>
          <w:sz w:val="18"/>
          <w:szCs w:val="18"/>
          <w:lang w:val="fr-FR" w:eastAsia="en-GB"/>
        </w:rPr>
        <w:t>/</w:t>
      </w:r>
      <w:r w:rsidRPr="005F2BAE">
        <w:rPr>
          <w:color w:val="000000"/>
          <w:sz w:val="18"/>
          <w:szCs w:val="18"/>
          <w:lang w:val="fr-FR" w:eastAsia="en-GB"/>
        </w:rPr>
        <w:t>2021</w:t>
      </w:r>
      <w:r w:rsidRPr="005F2BAE">
        <w:rPr>
          <w:color w:val="000000"/>
          <w:sz w:val="18"/>
          <w:szCs w:val="18"/>
          <w:lang w:val="fr-FR" w:eastAsia="en-GB"/>
        </w:rPr>
        <w:tab/>
      </w:r>
      <w:hyperlink r:id="rId61" w:history="1">
        <w:r w:rsidR="00D63672" w:rsidRPr="005F2BAE">
          <w:rPr>
            <w:rStyle w:val="Hyperlink"/>
            <w:sz w:val="18"/>
            <w:szCs w:val="18"/>
            <w:lang w:val="fr-FR" w:eastAsia="en-GB"/>
          </w:rPr>
          <w:t>https://members.tsdsi.in/index.php/s/wSg6cD9KwZSbZn6</w:t>
        </w:r>
      </w:hyperlink>
    </w:p>
    <w:p w14:paraId="025D44D4" w14:textId="2FA884E7"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TTAT.3G-36.201V14.1.0</w:t>
      </w:r>
      <w:r w:rsidRPr="005F2BAE">
        <w:rPr>
          <w:color w:val="000000"/>
          <w:sz w:val="18"/>
          <w:szCs w:val="18"/>
          <w:lang w:val="fr-FR" w:eastAsia="en-GB"/>
        </w:rPr>
        <w:tab/>
        <w:t>14.1.0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w:t>
      </w:r>
      <w:r w:rsidRPr="005F2BAE">
        <w:rPr>
          <w:color w:val="000000"/>
          <w:sz w:val="18"/>
          <w:szCs w:val="18"/>
          <w:lang w:val="fr-FR" w:eastAsia="en-GB"/>
        </w:rPr>
        <w:t>08</w:t>
      </w:r>
      <w:r w:rsidR="00D63672" w:rsidRPr="005F2BAE">
        <w:rPr>
          <w:color w:val="000000"/>
          <w:sz w:val="18"/>
          <w:szCs w:val="18"/>
          <w:lang w:val="fr-FR" w:eastAsia="en-GB"/>
        </w:rPr>
        <w:t>/</w:t>
      </w:r>
      <w:r w:rsidRPr="005F2BAE">
        <w:rPr>
          <w:color w:val="000000"/>
          <w:sz w:val="18"/>
          <w:szCs w:val="18"/>
          <w:lang w:val="fr-FR" w:eastAsia="en-GB"/>
        </w:rPr>
        <w:t>2021</w:t>
      </w:r>
      <w:r w:rsidRPr="005F2BAE">
        <w:rPr>
          <w:color w:val="000000"/>
          <w:sz w:val="18"/>
          <w:szCs w:val="18"/>
          <w:lang w:val="fr-FR" w:eastAsia="en-GB"/>
        </w:rPr>
        <w:tab/>
      </w:r>
      <w:hyperlink r:id="rId62" w:history="1">
        <w:r w:rsidR="00D63672" w:rsidRPr="005F2BAE">
          <w:rPr>
            <w:rStyle w:val="Hyperlink"/>
            <w:sz w:val="18"/>
            <w:szCs w:val="18"/>
            <w:lang w:val="fr-FR" w:eastAsia="en-GB"/>
          </w:rPr>
          <w:t>http://committee.tta.or.kr/data/ttasDown.jsp?kind=ttastd&amp;pk_num=TTAT.3G-36.201V14.1.0</w:t>
        </w:r>
      </w:hyperlink>
    </w:p>
    <w:p w14:paraId="4F261D21" w14:textId="433F86C0" w:rsidR="00CD50ED"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D50ED" w:rsidRPr="00182533">
        <w:rPr>
          <w:b/>
          <w:bCs/>
          <w:color w:val="000000"/>
          <w:sz w:val="18"/>
          <w:szCs w:val="18"/>
          <w:lang w:eastAsia="en-GB"/>
        </w:rPr>
        <w:t xml:space="preserve"> 15</w:t>
      </w:r>
    </w:p>
    <w:p w14:paraId="043869F7" w14:textId="37EFFF85" w:rsidR="00CD50ED" w:rsidRPr="00C34319"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STD-T120-36.201.V15.3.0</w:t>
      </w:r>
      <w:r w:rsidRPr="00C34319">
        <w:rPr>
          <w:color w:val="000000"/>
          <w:sz w:val="18"/>
          <w:szCs w:val="18"/>
          <w:lang w:val="en-GB" w:eastAsia="en-GB"/>
        </w:rPr>
        <w:tab/>
        <w:t>15.3.0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63" w:history="1">
        <w:r w:rsidR="00D63672" w:rsidRPr="00C34319">
          <w:rPr>
            <w:rStyle w:val="Hyperlink"/>
            <w:sz w:val="18"/>
            <w:szCs w:val="18"/>
            <w:lang w:val="en-GB" w:eastAsia="en-GB"/>
          </w:rPr>
          <w:t>https://www.arib.or.jp/english/html/overview/doc/T120_T23_SPECS/ARIB-STD-T120/Rel15/36/A36201-f30.pdf</w:t>
        </w:r>
      </w:hyperlink>
    </w:p>
    <w:p w14:paraId="0345CD39" w14:textId="5001EE02" w:rsidR="00CD50ED" w:rsidRPr="00C34319"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ATIS.3GPP.36.201V1530</w:t>
      </w:r>
      <w:r w:rsidRPr="00C34319">
        <w:rPr>
          <w:color w:val="000000"/>
          <w:sz w:val="18"/>
          <w:szCs w:val="18"/>
          <w:lang w:val="en-GB" w:eastAsia="en-GB"/>
        </w:rPr>
        <w:tab/>
        <w:t>15.3.0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64" w:history="1">
        <w:r w:rsidR="00D63672" w:rsidRPr="00C34319">
          <w:rPr>
            <w:rStyle w:val="Hyperlink"/>
            <w:sz w:val="18"/>
            <w:szCs w:val="18"/>
            <w:lang w:val="en-GB" w:eastAsia="en-GB"/>
          </w:rPr>
          <w:t>https://www.atis.org/3gpp-documents/Rel15/</w:t>
        </w:r>
      </w:hyperlink>
    </w:p>
    <w:p w14:paraId="27DEC8CB" w14:textId="076CBA70" w:rsidR="00CD50ED" w:rsidRPr="00C34319"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CCSA.36.201V1530</w:t>
      </w:r>
      <w:r w:rsidRPr="00C34319">
        <w:rPr>
          <w:color w:val="000000"/>
          <w:sz w:val="18"/>
          <w:szCs w:val="18"/>
          <w:lang w:val="en-GB" w:eastAsia="en-GB"/>
        </w:rPr>
        <w:tab/>
        <w:t>15.3.0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/03/2020</w:t>
      </w:r>
      <w:r w:rsidRPr="00C34319">
        <w:rPr>
          <w:color w:val="000000"/>
          <w:sz w:val="18"/>
          <w:szCs w:val="18"/>
          <w:lang w:val="en-GB" w:eastAsia="en-GB"/>
        </w:rPr>
        <w:tab/>
      </w:r>
      <w:hyperlink r:id="rId65" w:history="1">
        <w:r w:rsidR="00D63672" w:rsidRPr="00C34319">
          <w:rPr>
            <w:rStyle w:val="Hyperlink"/>
            <w:sz w:val="18"/>
            <w:szCs w:val="18"/>
            <w:lang w:val="en-GB" w:eastAsia="en-GB"/>
          </w:rPr>
          <w:t>https://www.ccsa.org.cn/api/portalsFile/downloadOldFile?type=19&amp;oldFileUrl=ITU-R/M.2012-6/CCSA.36.201V1530.doc</w:t>
        </w:r>
      </w:hyperlink>
    </w:p>
    <w:p w14:paraId="28C9D95C" w14:textId="18E24D09"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136 201</w:t>
      </w:r>
      <w:r w:rsidRPr="005F2BAE">
        <w:rPr>
          <w:color w:val="000000"/>
          <w:sz w:val="18"/>
          <w:szCs w:val="18"/>
          <w:lang w:val="fr-FR" w:eastAsia="en-GB"/>
        </w:rPr>
        <w:tab/>
        <w:t>15.3.0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14</w:t>
      </w:r>
      <w:r w:rsidR="00D63672" w:rsidRPr="005F2BAE">
        <w:rPr>
          <w:color w:val="000000"/>
          <w:sz w:val="18"/>
          <w:szCs w:val="18"/>
          <w:lang w:val="fr-FR" w:eastAsia="en-GB"/>
        </w:rPr>
        <w:t>/04/2020</w:t>
      </w:r>
      <w:r w:rsidRPr="005F2BAE">
        <w:rPr>
          <w:color w:val="000000"/>
          <w:sz w:val="18"/>
          <w:szCs w:val="18"/>
          <w:lang w:val="fr-FR" w:eastAsia="en-GB"/>
        </w:rPr>
        <w:tab/>
      </w:r>
      <w:hyperlink r:id="rId66" w:history="1">
        <w:r w:rsidR="00D63672" w:rsidRPr="005F2BAE">
          <w:rPr>
            <w:rStyle w:val="Hyperlink"/>
            <w:sz w:val="18"/>
            <w:szCs w:val="18"/>
            <w:lang w:val="fr-FR" w:eastAsia="en-GB"/>
          </w:rPr>
          <w:t>https://www.etsi.org/deliver/etsi_ts/136200_136299/136201/15.03.00_60/ts_136201v150300p.pdf</w:t>
        </w:r>
      </w:hyperlink>
    </w:p>
    <w:p w14:paraId="62A45F15" w14:textId="73F50865"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t>TSDSI STD T1.3GPP 36.201-15.3.0 V1.0.0</w:t>
      </w:r>
      <w:r w:rsidRPr="005F2BAE">
        <w:rPr>
          <w:color w:val="000000"/>
          <w:sz w:val="18"/>
          <w:szCs w:val="18"/>
          <w:lang w:val="fr-FR" w:eastAsia="en-GB"/>
        </w:rPr>
        <w:tab/>
        <w:t>15.3.0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67" w:history="1">
        <w:r w:rsidR="00D63672" w:rsidRPr="005F2BAE">
          <w:rPr>
            <w:rStyle w:val="Hyperlink"/>
            <w:sz w:val="18"/>
            <w:szCs w:val="18"/>
            <w:lang w:val="fr-FR" w:eastAsia="en-GB"/>
          </w:rPr>
          <w:t>https://members.tsdsi.in/index.php/s/TJ5e7eMFzoNENaw</w:t>
        </w:r>
      </w:hyperlink>
    </w:p>
    <w:p w14:paraId="56E09F77" w14:textId="7DBD3886"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TTAT.3G-36.201V15.3.0</w:t>
      </w:r>
      <w:r w:rsidRPr="005F2BAE">
        <w:rPr>
          <w:color w:val="000000"/>
          <w:sz w:val="18"/>
          <w:szCs w:val="18"/>
          <w:lang w:val="fr-FR" w:eastAsia="en-GB"/>
        </w:rPr>
        <w:tab/>
        <w:t>15.3.0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11</w:t>
      </w:r>
      <w:r w:rsidR="00D63672" w:rsidRPr="005F2BAE">
        <w:rPr>
          <w:color w:val="000000"/>
          <w:sz w:val="18"/>
          <w:szCs w:val="18"/>
          <w:lang w:val="fr-FR" w:eastAsia="en-GB"/>
        </w:rPr>
        <w:t>/09/2020</w:t>
      </w:r>
      <w:r w:rsidRPr="005F2BAE">
        <w:rPr>
          <w:color w:val="000000"/>
          <w:sz w:val="18"/>
          <w:szCs w:val="18"/>
          <w:lang w:val="fr-FR" w:eastAsia="en-GB"/>
        </w:rPr>
        <w:tab/>
      </w:r>
      <w:hyperlink r:id="rId68" w:history="1">
        <w:r w:rsidR="00D63672" w:rsidRPr="005F2BAE">
          <w:rPr>
            <w:rStyle w:val="Hyperlink"/>
            <w:sz w:val="18"/>
            <w:szCs w:val="18"/>
            <w:lang w:val="fr-FR" w:eastAsia="en-GB"/>
          </w:rPr>
          <w:t>http://committee.tta.or.kr/data/ttasDown.jsp?kind=ttastd&amp;pk_num=TTAT.3G-36.201V15.3.0</w:t>
        </w:r>
      </w:hyperlink>
    </w:p>
    <w:p w14:paraId="02527538" w14:textId="02931C88" w:rsidR="00CD50ED"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D50ED" w:rsidRPr="00182533">
        <w:rPr>
          <w:b/>
          <w:bCs/>
          <w:color w:val="000000"/>
          <w:sz w:val="18"/>
          <w:szCs w:val="18"/>
          <w:lang w:eastAsia="en-GB"/>
        </w:rPr>
        <w:t xml:space="preserve"> 16</w:t>
      </w:r>
    </w:p>
    <w:p w14:paraId="3067A8C8" w14:textId="6547AC96" w:rsidR="00CD50ED" w:rsidRPr="00C34319" w:rsidRDefault="00CD50ED" w:rsidP="00B6712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STD-T120-36.201.V16.0.0</w:t>
      </w:r>
      <w:r w:rsidRPr="00C34319">
        <w:rPr>
          <w:color w:val="000000"/>
          <w:sz w:val="18"/>
          <w:szCs w:val="18"/>
          <w:lang w:val="en-GB" w:eastAsia="en-GB"/>
        </w:rPr>
        <w:tab/>
        <w:t>16.0.0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69" w:history="1">
        <w:r w:rsidR="00B6712D" w:rsidRPr="00C34319">
          <w:rPr>
            <w:rStyle w:val="Hyperlink"/>
            <w:sz w:val="18"/>
            <w:szCs w:val="18"/>
            <w:lang w:val="en-GB" w:eastAsia="en-GB"/>
          </w:rPr>
          <w:t>https://www.arib.or.jp/english/html/overview/doc/T120_T23_SPECS/ARIB-STD-T120/Rel16/36/A36201-g00.pdf</w:t>
        </w:r>
      </w:hyperlink>
    </w:p>
    <w:p w14:paraId="13C2C66B" w14:textId="7650612F" w:rsidR="00CD50ED" w:rsidRPr="00C34319" w:rsidRDefault="00CD50ED" w:rsidP="00E2677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ATIS.3GPP.36.201V1600</w:t>
      </w:r>
      <w:r w:rsidRPr="00C34319">
        <w:rPr>
          <w:color w:val="000000"/>
          <w:sz w:val="18"/>
          <w:szCs w:val="18"/>
          <w:lang w:val="en-GB" w:eastAsia="en-GB"/>
        </w:rPr>
        <w:tab/>
        <w:t>16.0.0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70" w:history="1">
        <w:r w:rsidR="00E2677E" w:rsidRPr="00C34319">
          <w:rPr>
            <w:rStyle w:val="Hyperlink"/>
            <w:sz w:val="18"/>
            <w:szCs w:val="18"/>
            <w:lang w:val="en-GB" w:eastAsia="en-GB"/>
          </w:rPr>
          <w:t>https://www.atis.org/3gpp-documents/Rel16/</w:t>
        </w:r>
      </w:hyperlink>
    </w:p>
    <w:p w14:paraId="3242C579" w14:textId="7C0AEAE1" w:rsidR="00CD50ED" w:rsidRPr="00C34319" w:rsidRDefault="00CD50ED" w:rsidP="00E2677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CCSA.36.201V1600</w:t>
      </w:r>
      <w:r w:rsidRPr="00C34319">
        <w:rPr>
          <w:color w:val="000000"/>
          <w:sz w:val="18"/>
          <w:szCs w:val="18"/>
          <w:lang w:val="en-GB" w:eastAsia="en-GB"/>
        </w:rPr>
        <w:tab/>
        <w:t>16.0.0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/06/2020</w:t>
      </w:r>
      <w:r w:rsidRPr="00C34319">
        <w:rPr>
          <w:color w:val="000000"/>
          <w:sz w:val="18"/>
          <w:szCs w:val="18"/>
          <w:lang w:val="en-GB" w:eastAsia="en-GB"/>
        </w:rPr>
        <w:tab/>
      </w:r>
      <w:hyperlink r:id="rId71" w:history="1">
        <w:r w:rsidR="00E2677E" w:rsidRPr="00C34319">
          <w:rPr>
            <w:rStyle w:val="Hyperlink"/>
            <w:sz w:val="18"/>
            <w:szCs w:val="18"/>
            <w:lang w:val="en-GB" w:eastAsia="en-GB"/>
          </w:rPr>
          <w:t>https://www.ccsa.org.cn/api/portalsFile/downloadOldFile?type=19&amp;oldFileUrl=ITU-R/M.2012-6/CCSA.36.201V1600.doc</w:t>
        </w:r>
      </w:hyperlink>
    </w:p>
    <w:p w14:paraId="469E7B30" w14:textId="538D055C" w:rsidR="00CD50ED" w:rsidRPr="005F2BAE" w:rsidRDefault="00CD50ED" w:rsidP="00E2677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136 201</w:t>
      </w:r>
      <w:r w:rsidRPr="005F2BAE">
        <w:rPr>
          <w:color w:val="000000"/>
          <w:sz w:val="18"/>
          <w:szCs w:val="18"/>
          <w:lang w:val="fr-FR" w:eastAsia="en-GB"/>
        </w:rPr>
        <w:tab/>
        <w:t>16.0.0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20</w:t>
      </w:r>
      <w:r w:rsidR="00D63672" w:rsidRPr="005F2BAE">
        <w:rPr>
          <w:color w:val="000000"/>
          <w:sz w:val="18"/>
          <w:szCs w:val="18"/>
          <w:lang w:val="fr-FR" w:eastAsia="en-GB"/>
        </w:rPr>
        <w:t>/07/2020</w:t>
      </w:r>
      <w:r w:rsidRPr="005F2BAE">
        <w:rPr>
          <w:color w:val="000000"/>
          <w:sz w:val="18"/>
          <w:szCs w:val="18"/>
          <w:lang w:val="fr-FR" w:eastAsia="en-GB"/>
        </w:rPr>
        <w:tab/>
      </w:r>
      <w:hyperlink r:id="rId72" w:history="1">
        <w:r w:rsidR="00E2677E" w:rsidRPr="005F2BAE">
          <w:rPr>
            <w:rStyle w:val="Hyperlink"/>
            <w:sz w:val="18"/>
            <w:szCs w:val="18"/>
            <w:lang w:val="fr-FR" w:eastAsia="en-GB"/>
          </w:rPr>
          <w:t>https://www.etsi.org/deliver/etsi_ts/136200_136299/136201/16.00.00_60/ts_136201v160000p.pdf</w:t>
        </w:r>
      </w:hyperlink>
    </w:p>
    <w:p w14:paraId="48E8BE2C" w14:textId="54C68C0A" w:rsidR="00CD50ED" w:rsidRPr="005F2BAE" w:rsidRDefault="00CD50ED" w:rsidP="00E2677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t>TSDSI STD T1.3GPP 36.201-16.0.0 V1.0.0</w:t>
      </w:r>
      <w:r w:rsidRPr="005F2BAE">
        <w:rPr>
          <w:color w:val="000000"/>
          <w:sz w:val="18"/>
          <w:szCs w:val="18"/>
          <w:lang w:val="fr-FR" w:eastAsia="en-GB"/>
        </w:rPr>
        <w:tab/>
        <w:t>16.0.0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73" w:history="1">
        <w:r w:rsidR="00E2677E" w:rsidRPr="005F2BAE">
          <w:rPr>
            <w:rStyle w:val="Hyperlink"/>
            <w:sz w:val="18"/>
            <w:szCs w:val="18"/>
            <w:lang w:val="fr-FR" w:eastAsia="en-GB"/>
          </w:rPr>
          <w:t>https://members.tsdsi.in/index.php/s/rNFgxpaDc5zbTma</w:t>
        </w:r>
      </w:hyperlink>
    </w:p>
    <w:p w14:paraId="23D480BE" w14:textId="47269CC6" w:rsidR="00CD50ED" w:rsidRPr="005F2BAE" w:rsidRDefault="00CD50ED" w:rsidP="00E2677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TTAT.3G-36.201V16.0.0</w:t>
      </w:r>
      <w:r w:rsidRPr="005F2BAE">
        <w:rPr>
          <w:color w:val="000000"/>
          <w:sz w:val="18"/>
          <w:szCs w:val="18"/>
          <w:lang w:val="fr-FR" w:eastAsia="en-GB"/>
        </w:rPr>
        <w:tab/>
        <w:t>16.0.0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11</w:t>
      </w:r>
      <w:r w:rsidR="00D63672" w:rsidRPr="005F2BAE">
        <w:rPr>
          <w:color w:val="000000"/>
          <w:sz w:val="18"/>
          <w:szCs w:val="18"/>
          <w:lang w:val="fr-FR" w:eastAsia="en-GB"/>
        </w:rPr>
        <w:t>/09/2020</w:t>
      </w:r>
      <w:r w:rsidRPr="005F2BAE">
        <w:rPr>
          <w:color w:val="000000"/>
          <w:sz w:val="18"/>
          <w:szCs w:val="18"/>
          <w:lang w:val="fr-FR" w:eastAsia="en-GB"/>
        </w:rPr>
        <w:tab/>
      </w:r>
      <w:hyperlink r:id="rId74" w:history="1">
        <w:r w:rsidR="00E2677E" w:rsidRPr="005F2BAE">
          <w:rPr>
            <w:rStyle w:val="Hyperlink"/>
            <w:sz w:val="18"/>
            <w:szCs w:val="18"/>
            <w:lang w:val="fr-FR" w:eastAsia="en-GB"/>
          </w:rPr>
          <w:t>http://committee.tta.or.kr/data/ttasDown.jsp?kind=ttastd&amp;pk_num=TTAT.3G-36.201V16.0.0</w:t>
        </w:r>
      </w:hyperlink>
    </w:p>
    <w:p w14:paraId="2A5BBBF0" w14:textId="634D5E6E" w:rsidR="00CD50ED"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CD50ED" w:rsidRPr="00182533">
        <w:rPr>
          <w:b/>
          <w:bCs/>
          <w:color w:val="000000"/>
          <w:sz w:val="18"/>
          <w:szCs w:val="18"/>
          <w:lang w:eastAsia="en-GB"/>
        </w:rPr>
        <w:t xml:space="preserve"> 17</w:t>
      </w:r>
    </w:p>
    <w:p w14:paraId="1C45A189" w14:textId="3DA470DE" w:rsidR="00CD50ED" w:rsidRPr="00C34319" w:rsidRDefault="00CD50ED" w:rsidP="00E2677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STD-T120-36.201.V17.0.0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75" w:history="1">
        <w:r w:rsidR="00E2677E" w:rsidRPr="00C34319">
          <w:rPr>
            <w:rStyle w:val="Hyperlink"/>
            <w:sz w:val="18"/>
            <w:szCs w:val="18"/>
            <w:lang w:val="en-GB" w:eastAsia="en-GB"/>
          </w:rPr>
          <w:t>https://www.arib.or.jp/english/html/overview/doc/T120_T23_SPECS/ARIB-STD-T120/Rel17/36/A36201-h00.pdf</w:t>
        </w:r>
      </w:hyperlink>
    </w:p>
    <w:p w14:paraId="3652B2DA" w14:textId="3773AF8B" w:rsidR="00CD50ED" w:rsidRPr="00C34319" w:rsidRDefault="00CD50ED" w:rsidP="00E2677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ATIS.3GPP.36.201.V17.0.0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76" w:history="1">
        <w:r w:rsidR="00E2677E" w:rsidRPr="00C34319">
          <w:rPr>
            <w:rStyle w:val="Hyperlink"/>
            <w:sz w:val="18"/>
            <w:szCs w:val="18"/>
            <w:lang w:val="en-GB" w:eastAsia="en-GB"/>
          </w:rPr>
          <w:t>https://www.atis.org/3gpp-transpositions - Rel-17</w:t>
        </w:r>
      </w:hyperlink>
    </w:p>
    <w:p w14:paraId="1DA423DF" w14:textId="0EBE925E" w:rsidR="00CD50ED" w:rsidRPr="00C34319" w:rsidRDefault="00CD50ED" w:rsidP="00E2677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CCSA.36.201V1700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/03/2022</w:t>
      </w:r>
      <w:r w:rsidRPr="00C34319">
        <w:rPr>
          <w:color w:val="000000"/>
          <w:sz w:val="18"/>
          <w:szCs w:val="18"/>
          <w:lang w:val="en-GB" w:eastAsia="en-GB"/>
        </w:rPr>
        <w:tab/>
      </w:r>
      <w:hyperlink r:id="rId77" w:history="1">
        <w:r w:rsidR="00E2677E" w:rsidRPr="00C34319">
          <w:rPr>
            <w:rStyle w:val="Hyperlink"/>
            <w:sz w:val="18"/>
            <w:szCs w:val="18"/>
            <w:lang w:val="en-GB" w:eastAsia="en-GB"/>
          </w:rPr>
          <w:t>https://www.ccsa.org.cn/api/portalsFile/downloadOldFile?type=19&amp;oldFileUrl=ITU-R/M.2012-6/CCSA.36.201V1700.doc</w:t>
        </w:r>
      </w:hyperlink>
    </w:p>
    <w:p w14:paraId="3D00F136" w14:textId="6FC7E118" w:rsidR="00CD50ED" w:rsidRPr="005F2BAE" w:rsidRDefault="00CD50ED" w:rsidP="00E2677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136 201</w:t>
      </w:r>
      <w:r w:rsidRPr="005F2BAE">
        <w:rPr>
          <w:color w:val="000000"/>
          <w:sz w:val="18"/>
          <w:szCs w:val="18"/>
          <w:lang w:val="fr-FR" w:eastAsia="en-GB"/>
        </w:rPr>
        <w:tab/>
        <w:t>17.0.0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20</w:t>
      </w:r>
      <w:r w:rsidR="00D63672" w:rsidRPr="005F2BAE">
        <w:rPr>
          <w:color w:val="000000"/>
          <w:sz w:val="18"/>
          <w:szCs w:val="18"/>
          <w:lang w:val="fr-FR" w:eastAsia="en-GB"/>
        </w:rPr>
        <w:t>/04/2022</w:t>
      </w:r>
      <w:r w:rsidRPr="005F2BAE">
        <w:rPr>
          <w:color w:val="000000"/>
          <w:sz w:val="18"/>
          <w:szCs w:val="18"/>
          <w:lang w:val="fr-FR" w:eastAsia="en-GB"/>
        </w:rPr>
        <w:tab/>
      </w:r>
      <w:hyperlink r:id="rId78" w:history="1">
        <w:r w:rsidR="00E2677E" w:rsidRPr="005F2BAE">
          <w:rPr>
            <w:rStyle w:val="Hyperlink"/>
            <w:sz w:val="18"/>
            <w:szCs w:val="18"/>
            <w:lang w:val="fr-FR" w:eastAsia="en-GB"/>
          </w:rPr>
          <w:t>https://www.etsi.org/deliver/etsi_ts/136200_136299/136201/17.00.00_60/ts_136201v170000p.pdf</w:t>
        </w:r>
      </w:hyperlink>
    </w:p>
    <w:p w14:paraId="68327E3B" w14:textId="093743D3" w:rsidR="00CD50ED" w:rsidRPr="005F2BAE" w:rsidRDefault="00CD50ED" w:rsidP="00E2677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t>TSDSI STD T1.3GPP 36.201-17.0.0 V1.0.0</w:t>
      </w:r>
      <w:r w:rsidRPr="005F2BAE">
        <w:rPr>
          <w:color w:val="000000"/>
          <w:sz w:val="18"/>
          <w:szCs w:val="18"/>
          <w:lang w:val="fr-FR" w:eastAsia="en-GB"/>
        </w:rPr>
        <w:tab/>
        <w:t>17.0.0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29</w:t>
      </w:r>
      <w:r w:rsidR="00D63672" w:rsidRPr="005F2BAE">
        <w:rPr>
          <w:color w:val="000000"/>
          <w:sz w:val="18"/>
          <w:szCs w:val="18"/>
          <w:lang w:val="fr-FR" w:eastAsia="en-GB"/>
        </w:rPr>
        <w:t>/07/2022</w:t>
      </w:r>
      <w:r w:rsidRPr="005F2BAE">
        <w:rPr>
          <w:color w:val="000000"/>
          <w:sz w:val="18"/>
          <w:szCs w:val="18"/>
          <w:lang w:val="fr-FR" w:eastAsia="en-GB"/>
        </w:rPr>
        <w:tab/>
      </w:r>
      <w:hyperlink r:id="rId79" w:history="1">
        <w:r w:rsidR="00E2677E" w:rsidRPr="005F2BAE">
          <w:rPr>
            <w:rStyle w:val="Hyperlink"/>
            <w:sz w:val="18"/>
            <w:szCs w:val="18"/>
            <w:lang w:val="fr-FR" w:eastAsia="en-GB"/>
          </w:rPr>
          <w:t>https://members.tsdsi.in/s/oFAG4NYgpSWpf3A</w:t>
        </w:r>
      </w:hyperlink>
    </w:p>
    <w:p w14:paraId="74218090" w14:textId="3DB80B07" w:rsidR="00CD50ED" w:rsidRPr="005F2BAE" w:rsidRDefault="00CD50ED" w:rsidP="00E2677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TTAT.3G-36.201V17.0.0</w:t>
      </w:r>
      <w:r w:rsidRPr="005F2BAE">
        <w:rPr>
          <w:color w:val="000000"/>
          <w:sz w:val="18"/>
          <w:szCs w:val="18"/>
          <w:lang w:val="fr-FR" w:eastAsia="en-GB"/>
        </w:rPr>
        <w:tab/>
        <w:t>17.0.0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05</w:t>
      </w:r>
      <w:r w:rsidR="00D63672" w:rsidRPr="005F2BAE">
        <w:rPr>
          <w:color w:val="000000"/>
          <w:sz w:val="18"/>
          <w:szCs w:val="18"/>
          <w:lang w:val="fr-FR" w:eastAsia="en-GB"/>
        </w:rPr>
        <w:t>/08/2022</w:t>
      </w:r>
      <w:r w:rsidRPr="005F2BAE">
        <w:rPr>
          <w:color w:val="000000"/>
          <w:sz w:val="18"/>
          <w:szCs w:val="18"/>
          <w:lang w:val="fr-FR" w:eastAsia="en-GB"/>
        </w:rPr>
        <w:tab/>
      </w:r>
      <w:hyperlink r:id="rId80" w:history="1">
        <w:r w:rsidR="00E2677E" w:rsidRPr="005F2BAE">
          <w:rPr>
            <w:rStyle w:val="Hyperlink"/>
            <w:sz w:val="18"/>
            <w:szCs w:val="18"/>
            <w:lang w:val="fr-FR" w:eastAsia="en-GB"/>
          </w:rPr>
          <w:t>http://committee.tta.or.kr/data/ttasDown.jsp?kind=ttastd&amp;pk_num=TTAT.3G-36.201V17.0.0</w:t>
        </w:r>
      </w:hyperlink>
    </w:p>
    <w:p w14:paraId="576FEEA8" w14:textId="77777777" w:rsidR="00C556AE" w:rsidRPr="00182533" w:rsidRDefault="00C556AE" w:rsidP="00C556AE">
      <w:pPr>
        <w:pStyle w:val="Heading4"/>
      </w:pPr>
      <w:r w:rsidRPr="00182533">
        <w:t>2.1.2.2</w:t>
      </w:r>
      <w:r w:rsidRPr="00182533">
        <w:tab/>
        <w:t>TS 36.211</w:t>
      </w:r>
    </w:p>
    <w:p w14:paraId="7C2393CC" w14:textId="77777777" w:rsidR="00C556AE" w:rsidRPr="00182533" w:rsidRDefault="00C556AE" w:rsidP="00C556AE">
      <w:pPr>
        <w:pStyle w:val="Headingb"/>
      </w:pPr>
      <w:r w:rsidRPr="00182533">
        <w:t>Acceso radioeléctrico terrenal universal evolucionado (E-UTRA); canales físicos y modulación</w:t>
      </w:r>
    </w:p>
    <w:p w14:paraId="7BE9E11B" w14:textId="77777777" w:rsidR="00C556AE" w:rsidRPr="00182533" w:rsidRDefault="00C556AE" w:rsidP="00220C96">
      <w:r w:rsidRPr="00182533">
        <w:t>En este documento se describen los canales físicos y la modulación para el E-UTRA.</w:t>
      </w:r>
    </w:p>
    <w:p w14:paraId="73923CDD" w14:textId="77777777" w:rsidR="00E2677E" w:rsidRPr="00182533" w:rsidRDefault="00E2677E" w:rsidP="00E2677E">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4F9BE3C2" w14:textId="025E5522" w:rsidR="00CD50ED"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D50ED" w:rsidRPr="00182533">
        <w:rPr>
          <w:b/>
          <w:bCs/>
          <w:color w:val="000000"/>
          <w:sz w:val="18"/>
          <w:szCs w:val="18"/>
          <w:lang w:eastAsia="en-GB"/>
        </w:rPr>
        <w:t xml:space="preserve"> 10</w:t>
      </w:r>
    </w:p>
    <w:p w14:paraId="2A7D6291" w14:textId="013F21C9" w:rsidR="00CD50ED" w:rsidRPr="00C34319" w:rsidRDefault="00CD50ED" w:rsidP="00E2677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STD-T120-36.211.V10.7.0</w:t>
      </w:r>
      <w:r w:rsidRPr="00C34319">
        <w:rPr>
          <w:color w:val="000000"/>
          <w:sz w:val="18"/>
          <w:szCs w:val="18"/>
          <w:lang w:val="en-GB" w:eastAsia="en-GB"/>
        </w:rPr>
        <w:tab/>
        <w:t>10.7.0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81" w:history="1">
        <w:r w:rsidR="00E2677E" w:rsidRPr="00C34319">
          <w:rPr>
            <w:rStyle w:val="Hyperlink"/>
            <w:sz w:val="18"/>
            <w:szCs w:val="18"/>
            <w:lang w:val="en-GB" w:eastAsia="en-GB"/>
          </w:rPr>
          <w:t>https://www.arib.or.jp/english/html/overview/doc/T120_T23_SPECS/ARIB-STD-T120/Rel10/36/A36211-a70.pdf</w:t>
        </w:r>
      </w:hyperlink>
    </w:p>
    <w:p w14:paraId="273B2D65" w14:textId="299EA340" w:rsidR="00CD50ED" w:rsidRPr="00C34319" w:rsidRDefault="00CD50ED" w:rsidP="00E2677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ATIS.3GPP.36.211V1070</w:t>
      </w:r>
      <w:r w:rsidRPr="00C34319">
        <w:rPr>
          <w:color w:val="000000"/>
          <w:sz w:val="18"/>
          <w:szCs w:val="18"/>
          <w:lang w:val="en-GB" w:eastAsia="en-GB"/>
        </w:rPr>
        <w:tab/>
        <w:t>10.7.0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82" w:history="1">
        <w:r w:rsidR="00E2677E" w:rsidRPr="00C34319">
          <w:rPr>
            <w:rStyle w:val="Hyperlink"/>
            <w:sz w:val="18"/>
            <w:szCs w:val="18"/>
            <w:lang w:val="en-GB" w:eastAsia="en-GB"/>
          </w:rPr>
          <w:t>https://www.atis.org/3gpp-documents/Rel99-14/</w:t>
        </w:r>
      </w:hyperlink>
    </w:p>
    <w:p w14:paraId="24493191" w14:textId="70553ACB" w:rsidR="00CD50ED" w:rsidRPr="00C34319" w:rsidRDefault="00CD50ED" w:rsidP="00E2677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CCSA.36.211V1070</w:t>
      </w:r>
      <w:r w:rsidRPr="00C34319">
        <w:rPr>
          <w:color w:val="000000"/>
          <w:sz w:val="18"/>
          <w:szCs w:val="18"/>
          <w:lang w:val="en-GB" w:eastAsia="en-GB"/>
        </w:rPr>
        <w:tab/>
        <w:t>10.7.0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/02/2013</w:t>
      </w:r>
      <w:r w:rsidRPr="00C34319">
        <w:rPr>
          <w:color w:val="000000"/>
          <w:sz w:val="18"/>
          <w:szCs w:val="18"/>
          <w:lang w:val="en-GB" w:eastAsia="en-GB"/>
        </w:rPr>
        <w:tab/>
      </w:r>
      <w:hyperlink r:id="rId83" w:history="1">
        <w:r w:rsidR="00E2677E" w:rsidRPr="00C34319">
          <w:rPr>
            <w:rStyle w:val="Hyperlink"/>
            <w:sz w:val="18"/>
            <w:szCs w:val="18"/>
            <w:lang w:val="en-GB" w:eastAsia="en-GB"/>
          </w:rPr>
          <w:t>https://www.ccsa.org.cn/api/portalsFile/downloadOldFile?type=19&amp;oldFileUrl=ITU-R/M.2012-6/CCSA.36.211V1070.doc</w:t>
        </w:r>
      </w:hyperlink>
    </w:p>
    <w:p w14:paraId="26FF5228" w14:textId="793BE4A3" w:rsidR="00CD50ED" w:rsidRPr="005F2BAE" w:rsidRDefault="00CD50ED" w:rsidP="00E2677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136 211</w:t>
      </w:r>
      <w:r w:rsidRPr="005F2BAE">
        <w:rPr>
          <w:color w:val="000000"/>
          <w:sz w:val="18"/>
          <w:szCs w:val="18"/>
          <w:lang w:val="fr-FR" w:eastAsia="en-GB"/>
        </w:rPr>
        <w:tab/>
        <w:t>10.7.0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19</w:t>
      </w:r>
      <w:r w:rsidR="00D63672" w:rsidRPr="005F2BAE">
        <w:rPr>
          <w:color w:val="000000"/>
          <w:sz w:val="18"/>
          <w:szCs w:val="18"/>
          <w:lang w:val="fr-FR" w:eastAsia="en-GB"/>
        </w:rPr>
        <w:t>/04/2013</w:t>
      </w:r>
      <w:r w:rsidRPr="005F2BAE">
        <w:rPr>
          <w:color w:val="000000"/>
          <w:sz w:val="18"/>
          <w:szCs w:val="18"/>
          <w:lang w:val="fr-FR" w:eastAsia="en-GB"/>
        </w:rPr>
        <w:tab/>
      </w:r>
      <w:hyperlink r:id="rId84" w:history="1">
        <w:r w:rsidR="00E2677E" w:rsidRPr="005F2BAE">
          <w:rPr>
            <w:rStyle w:val="Hyperlink"/>
            <w:sz w:val="18"/>
            <w:szCs w:val="18"/>
            <w:lang w:val="fr-FR" w:eastAsia="en-GB"/>
          </w:rPr>
          <w:t>https://www.etsi.org/deliver/etsi_ts/136200_136299/136211/10.07.00_60/ts_136211v100700p.pdf</w:t>
        </w:r>
      </w:hyperlink>
    </w:p>
    <w:p w14:paraId="2BFF9123" w14:textId="4C933267" w:rsidR="00CD50ED" w:rsidRPr="005F2BAE" w:rsidRDefault="00CD50ED" w:rsidP="00E2677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t>TSDSI STD T1.3GPP 36.211-10.7.0 V1.0.0</w:t>
      </w:r>
      <w:r w:rsidRPr="005F2BAE">
        <w:rPr>
          <w:color w:val="000000"/>
          <w:sz w:val="18"/>
          <w:szCs w:val="18"/>
          <w:lang w:val="fr-FR" w:eastAsia="en-GB"/>
        </w:rPr>
        <w:tab/>
        <w:t>10.7.0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85" w:history="1">
        <w:r w:rsidR="00E2677E" w:rsidRPr="005F2BAE">
          <w:rPr>
            <w:rStyle w:val="Hyperlink"/>
            <w:sz w:val="18"/>
            <w:szCs w:val="18"/>
            <w:lang w:val="fr-FR" w:eastAsia="en-GB"/>
          </w:rPr>
          <w:t>https://members.tsdsi.in/index.php/s/DPfNWSe8jimdPsr</w:t>
        </w:r>
      </w:hyperlink>
    </w:p>
    <w:p w14:paraId="066FC5EF" w14:textId="7F5D9B26" w:rsidR="00CD50ED" w:rsidRPr="005F2BAE" w:rsidRDefault="00CD50ED" w:rsidP="00E2677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TTAT.3G-36.211V10.7.0</w:t>
      </w:r>
      <w:r w:rsidRPr="005F2BAE">
        <w:rPr>
          <w:color w:val="000000"/>
          <w:sz w:val="18"/>
          <w:szCs w:val="18"/>
          <w:lang w:val="fr-FR" w:eastAsia="en-GB"/>
        </w:rPr>
        <w:tab/>
        <w:t>10.7.0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86" w:history="1">
        <w:r w:rsidR="00E2677E" w:rsidRPr="005F2BAE">
          <w:rPr>
            <w:rStyle w:val="Hyperlink"/>
            <w:sz w:val="18"/>
            <w:szCs w:val="18"/>
            <w:lang w:val="fr-FR" w:eastAsia="en-GB"/>
          </w:rPr>
          <w:t>http://committee.tta.or.kr/data/ttasDown.jsp?kind=ttastd&amp;pk_num=TTAT.3G-36.211V10.7.0</w:t>
        </w:r>
      </w:hyperlink>
    </w:p>
    <w:p w14:paraId="0909099D" w14:textId="16B74558" w:rsidR="00CD50ED"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D50ED" w:rsidRPr="00182533">
        <w:rPr>
          <w:b/>
          <w:bCs/>
          <w:color w:val="000000"/>
          <w:sz w:val="18"/>
          <w:szCs w:val="18"/>
          <w:lang w:eastAsia="en-GB"/>
        </w:rPr>
        <w:t xml:space="preserve"> 11</w:t>
      </w:r>
    </w:p>
    <w:p w14:paraId="3AC290D2" w14:textId="28D3D781" w:rsidR="00CD50ED" w:rsidRPr="00C34319" w:rsidRDefault="00CD50ED" w:rsidP="00E2677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STD-T120-36.211.V11.7.0</w:t>
      </w:r>
      <w:r w:rsidRPr="00C34319">
        <w:rPr>
          <w:color w:val="000000"/>
          <w:sz w:val="18"/>
          <w:szCs w:val="18"/>
          <w:lang w:val="en-GB" w:eastAsia="en-GB"/>
        </w:rPr>
        <w:tab/>
        <w:t>11.7.0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87" w:history="1">
        <w:r w:rsidR="00E2677E" w:rsidRPr="00C34319">
          <w:rPr>
            <w:rStyle w:val="Hyperlink"/>
            <w:sz w:val="18"/>
            <w:szCs w:val="18"/>
            <w:lang w:val="en-GB" w:eastAsia="en-GB"/>
          </w:rPr>
          <w:t>https://www.arib.or.jp/english/html/overview/doc/T120_T23_SPECS/ARIB-STD-T120/Rel11/36/A36211-b70.pdf</w:t>
        </w:r>
      </w:hyperlink>
    </w:p>
    <w:p w14:paraId="553A9863" w14:textId="23E74C1E" w:rsidR="00CD50ED" w:rsidRPr="00C34319" w:rsidRDefault="00CD50ED" w:rsidP="00E2677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ATIS.3GPP.36.211V1170</w:t>
      </w:r>
      <w:r w:rsidRPr="00C34319">
        <w:rPr>
          <w:color w:val="000000"/>
          <w:sz w:val="18"/>
          <w:szCs w:val="18"/>
          <w:lang w:val="en-GB" w:eastAsia="en-GB"/>
        </w:rPr>
        <w:tab/>
        <w:t>11.7.0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88" w:history="1">
        <w:r w:rsidR="00E2677E" w:rsidRPr="00C34319">
          <w:rPr>
            <w:rStyle w:val="Hyperlink"/>
            <w:sz w:val="18"/>
            <w:szCs w:val="18"/>
            <w:lang w:val="en-GB" w:eastAsia="en-GB"/>
          </w:rPr>
          <w:t>https://www.atis.org/3gpp-documents/Rel99-14/</w:t>
        </w:r>
      </w:hyperlink>
    </w:p>
    <w:p w14:paraId="43F4EE79" w14:textId="129B115E" w:rsidR="00CD50ED" w:rsidRPr="00C34319" w:rsidRDefault="00CD50ED" w:rsidP="00E2677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CCSA.36.211V1170</w:t>
      </w:r>
      <w:r w:rsidRPr="00C34319">
        <w:rPr>
          <w:color w:val="000000"/>
          <w:sz w:val="18"/>
          <w:szCs w:val="18"/>
          <w:lang w:val="en-GB" w:eastAsia="en-GB"/>
        </w:rPr>
        <w:tab/>
        <w:t>11.7.0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/03/2017</w:t>
      </w:r>
      <w:r w:rsidRPr="00C34319">
        <w:rPr>
          <w:color w:val="000000"/>
          <w:sz w:val="18"/>
          <w:szCs w:val="18"/>
          <w:lang w:val="en-GB" w:eastAsia="en-GB"/>
        </w:rPr>
        <w:tab/>
      </w:r>
      <w:hyperlink r:id="rId89" w:history="1">
        <w:r w:rsidR="00E2677E" w:rsidRPr="00C34319">
          <w:rPr>
            <w:rStyle w:val="Hyperlink"/>
            <w:sz w:val="18"/>
            <w:szCs w:val="18"/>
            <w:lang w:val="en-GB" w:eastAsia="en-GB"/>
          </w:rPr>
          <w:t>https://www.ccsa.org.cn/api/portalsFile/downloadOldFile?type=19&amp;oldFileUrl=ITU-R/M.2012-6/CCSA.36.211V1170.doc</w:t>
        </w:r>
      </w:hyperlink>
    </w:p>
    <w:p w14:paraId="266D7000" w14:textId="503CDA90" w:rsidR="00CD50ED" w:rsidRPr="005F2BAE" w:rsidRDefault="00CD50ED" w:rsidP="00E2677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136 211</w:t>
      </w:r>
      <w:r w:rsidRPr="005F2BAE">
        <w:rPr>
          <w:color w:val="000000"/>
          <w:sz w:val="18"/>
          <w:szCs w:val="18"/>
          <w:lang w:val="fr-FR" w:eastAsia="en-GB"/>
        </w:rPr>
        <w:tab/>
        <w:t>11.7.0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11</w:t>
      </w:r>
      <w:r w:rsidR="00D63672" w:rsidRPr="005F2BAE">
        <w:rPr>
          <w:color w:val="000000"/>
          <w:sz w:val="18"/>
          <w:szCs w:val="18"/>
          <w:lang w:val="fr-FR" w:eastAsia="en-GB"/>
        </w:rPr>
        <w:t>/04/2017</w:t>
      </w:r>
      <w:r w:rsidRPr="005F2BAE">
        <w:rPr>
          <w:color w:val="000000"/>
          <w:sz w:val="18"/>
          <w:szCs w:val="18"/>
          <w:lang w:val="fr-FR" w:eastAsia="en-GB"/>
        </w:rPr>
        <w:tab/>
      </w:r>
      <w:hyperlink r:id="rId90" w:history="1">
        <w:r w:rsidR="00E2677E" w:rsidRPr="005F2BAE">
          <w:rPr>
            <w:rStyle w:val="Hyperlink"/>
            <w:sz w:val="18"/>
            <w:szCs w:val="18"/>
            <w:lang w:val="fr-FR" w:eastAsia="en-GB"/>
          </w:rPr>
          <w:t>https://www.etsi.org/deliver/etsi_ts/136200_136299/136211/11.07.00_60/ts_136211v110700p.pdf</w:t>
        </w:r>
      </w:hyperlink>
    </w:p>
    <w:p w14:paraId="4F6E73E2" w14:textId="15EB9321" w:rsidR="00CD50ED" w:rsidRPr="005F2BAE" w:rsidRDefault="00CD50ED" w:rsidP="00E2677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t>TSDSI STD T1.3GPP 36.211-11.7.0 V1.0.0</w:t>
      </w:r>
      <w:r w:rsidRPr="005F2BAE">
        <w:rPr>
          <w:color w:val="000000"/>
          <w:sz w:val="18"/>
          <w:szCs w:val="18"/>
          <w:lang w:val="fr-FR" w:eastAsia="en-GB"/>
        </w:rPr>
        <w:tab/>
        <w:t>11.7.0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91" w:history="1">
        <w:r w:rsidR="00E2677E" w:rsidRPr="005F2BAE">
          <w:rPr>
            <w:rStyle w:val="Hyperlink"/>
            <w:sz w:val="18"/>
            <w:szCs w:val="18"/>
            <w:lang w:val="fr-FR" w:eastAsia="en-GB"/>
          </w:rPr>
          <w:t>https://members.tsdsi.in/index.php/s/W6kTXTgssYXwmMd</w:t>
        </w:r>
      </w:hyperlink>
    </w:p>
    <w:p w14:paraId="5B6094AB" w14:textId="06EC5024" w:rsidR="00CD50ED" w:rsidRPr="005F2BAE" w:rsidRDefault="00CD50ED" w:rsidP="00E2677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TTAT.3G-36.211V11.7.0</w:t>
      </w:r>
      <w:r w:rsidRPr="005F2BAE">
        <w:rPr>
          <w:color w:val="000000"/>
          <w:sz w:val="18"/>
          <w:szCs w:val="18"/>
          <w:lang w:val="fr-FR" w:eastAsia="en-GB"/>
        </w:rPr>
        <w:tab/>
        <w:t>11.7.0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92" w:history="1">
        <w:r w:rsidR="00E2677E" w:rsidRPr="005F2BAE">
          <w:rPr>
            <w:rStyle w:val="Hyperlink"/>
            <w:sz w:val="18"/>
            <w:szCs w:val="18"/>
            <w:lang w:val="fr-FR" w:eastAsia="en-GB"/>
          </w:rPr>
          <w:t>http://committee.tta.or.kr/data/ttasDown.jsp?kind=ttastd&amp;pk_num=TTAT.3G-36.211V11.7.0</w:t>
        </w:r>
      </w:hyperlink>
    </w:p>
    <w:p w14:paraId="23344FB8" w14:textId="64FC4BEC" w:rsidR="00CD50ED"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D50ED" w:rsidRPr="00182533">
        <w:rPr>
          <w:b/>
          <w:bCs/>
          <w:color w:val="000000"/>
          <w:sz w:val="18"/>
          <w:szCs w:val="18"/>
          <w:lang w:eastAsia="en-GB"/>
        </w:rPr>
        <w:t xml:space="preserve"> 12</w:t>
      </w:r>
    </w:p>
    <w:p w14:paraId="28E31964" w14:textId="766791AE" w:rsidR="00CD50ED" w:rsidRPr="00C34319" w:rsidRDefault="00CD50ED" w:rsidP="005941A1">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STD-T120-36.211.V12.9.0</w:t>
      </w:r>
      <w:r w:rsidRPr="00C34319">
        <w:rPr>
          <w:color w:val="000000"/>
          <w:sz w:val="18"/>
          <w:szCs w:val="18"/>
          <w:lang w:val="en-GB" w:eastAsia="en-GB"/>
        </w:rPr>
        <w:tab/>
        <w:t>12.9.0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93" w:history="1">
        <w:r w:rsidR="005941A1" w:rsidRPr="00C34319">
          <w:rPr>
            <w:rStyle w:val="Hyperlink"/>
            <w:sz w:val="18"/>
            <w:szCs w:val="18"/>
            <w:lang w:val="en-GB" w:eastAsia="en-GB"/>
          </w:rPr>
          <w:t>https://www.arib.or.jp/english/html/overview/doc/T120_T23_SPECS/ARIB-STD-T120/Rel12/36/A36211-c90.pdf</w:t>
        </w:r>
      </w:hyperlink>
    </w:p>
    <w:p w14:paraId="2B51D91C" w14:textId="3B609D4E" w:rsidR="00CD50ED" w:rsidRPr="00C34319" w:rsidRDefault="00CD50ED" w:rsidP="005941A1">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ATIS.3GPP.36.211V1290</w:t>
      </w:r>
      <w:r w:rsidRPr="00C34319">
        <w:rPr>
          <w:color w:val="000000"/>
          <w:sz w:val="18"/>
          <w:szCs w:val="18"/>
          <w:lang w:val="en-GB" w:eastAsia="en-GB"/>
        </w:rPr>
        <w:tab/>
        <w:t>12.9.0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94" w:history="1">
        <w:r w:rsidR="005941A1" w:rsidRPr="00C34319">
          <w:rPr>
            <w:rStyle w:val="Hyperlink"/>
            <w:sz w:val="18"/>
            <w:szCs w:val="18"/>
            <w:lang w:val="en-GB" w:eastAsia="en-GB"/>
          </w:rPr>
          <w:t>https://www.atis.org/3gpp-documents/Rel99-14/</w:t>
        </w:r>
      </w:hyperlink>
    </w:p>
    <w:p w14:paraId="7E02E175" w14:textId="6FDC52F0" w:rsidR="00CD50ED" w:rsidRPr="00C34319" w:rsidRDefault="00CD50ED" w:rsidP="005941A1">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CCSA.36.211V1290</w:t>
      </w:r>
      <w:r w:rsidRPr="00C34319">
        <w:rPr>
          <w:color w:val="000000"/>
          <w:sz w:val="18"/>
          <w:szCs w:val="18"/>
          <w:lang w:val="en-GB" w:eastAsia="en-GB"/>
        </w:rPr>
        <w:tab/>
        <w:t>12.9.0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/03/2017</w:t>
      </w:r>
      <w:r w:rsidRPr="00C34319">
        <w:rPr>
          <w:color w:val="000000"/>
          <w:sz w:val="18"/>
          <w:szCs w:val="18"/>
          <w:lang w:val="en-GB" w:eastAsia="en-GB"/>
        </w:rPr>
        <w:tab/>
      </w:r>
      <w:hyperlink r:id="rId95" w:history="1">
        <w:r w:rsidR="005941A1" w:rsidRPr="00C34319">
          <w:rPr>
            <w:rStyle w:val="Hyperlink"/>
            <w:sz w:val="18"/>
            <w:szCs w:val="18"/>
            <w:lang w:val="en-GB" w:eastAsia="en-GB"/>
          </w:rPr>
          <w:t>https://www.ccsa.org.cn/api/portalsFile/downloadOldFile?type=19&amp;oldFileUrl=ITU-R/M.2012-6/CCSA.36.211V1290.doc</w:t>
        </w:r>
      </w:hyperlink>
    </w:p>
    <w:p w14:paraId="4F9040FC" w14:textId="665562BB" w:rsidR="00CD50ED" w:rsidRPr="005F2BAE" w:rsidRDefault="00CD50ED" w:rsidP="005941A1">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136 211</w:t>
      </w:r>
      <w:r w:rsidRPr="005F2BAE">
        <w:rPr>
          <w:color w:val="000000"/>
          <w:sz w:val="18"/>
          <w:szCs w:val="18"/>
          <w:lang w:val="fr-FR" w:eastAsia="en-GB"/>
        </w:rPr>
        <w:tab/>
        <w:t>12.9.0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11</w:t>
      </w:r>
      <w:r w:rsidR="00D63672" w:rsidRPr="005F2BAE">
        <w:rPr>
          <w:color w:val="000000"/>
          <w:sz w:val="18"/>
          <w:szCs w:val="18"/>
          <w:lang w:val="fr-FR" w:eastAsia="en-GB"/>
        </w:rPr>
        <w:t>/04/2017</w:t>
      </w:r>
      <w:r w:rsidRPr="005F2BAE">
        <w:rPr>
          <w:color w:val="000000"/>
          <w:sz w:val="18"/>
          <w:szCs w:val="18"/>
          <w:lang w:val="fr-FR" w:eastAsia="en-GB"/>
        </w:rPr>
        <w:tab/>
      </w:r>
      <w:hyperlink r:id="rId96" w:history="1">
        <w:r w:rsidR="005941A1" w:rsidRPr="005F2BAE">
          <w:rPr>
            <w:rStyle w:val="Hyperlink"/>
            <w:sz w:val="18"/>
            <w:szCs w:val="18"/>
            <w:lang w:val="fr-FR" w:eastAsia="en-GB"/>
          </w:rPr>
          <w:t>https://www.etsi.org/deliver/etsi_ts/136200_136299/136211/12.09.00_60/ts_136211v120900p.pdf</w:t>
        </w:r>
      </w:hyperlink>
    </w:p>
    <w:p w14:paraId="6C19EA92" w14:textId="16741AAA" w:rsidR="00CD50ED" w:rsidRPr="005F2BAE" w:rsidRDefault="00CD50ED" w:rsidP="005941A1">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t>TSDSI STD T1.3GPP 36.211-12.9.0 V1.0.0</w:t>
      </w:r>
      <w:r w:rsidRPr="005F2BAE">
        <w:rPr>
          <w:color w:val="000000"/>
          <w:sz w:val="18"/>
          <w:szCs w:val="18"/>
          <w:lang w:val="fr-FR" w:eastAsia="en-GB"/>
        </w:rPr>
        <w:tab/>
        <w:t>12.9.0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97" w:history="1">
        <w:r w:rsidR="005941A1" w:rsidRPr="005F2BAE">
          <w:rPr>
            <w:rStyle w:val="Hyperlink"/>
            <w:sz w:val="18"/>
            <w:szCs w:val="18"/>
            <w:lang w:val="fr-FR" w:eastAsia="en-GB"/>
          </w:rPr>
          <w:t>https://members.tsdsi.in/index.php/s/mtpcGmGdqQXw56n</w:t>
        </w:r>
      </w:hyperlink>
    </w:p>
    <w:p w14:paraId="3948D9E0" w14:textId="04F9F7B0" w:rsidR="00CD50ED" w:rsidRPr="005F2BAE" w:rsidRDefault="00CD50ED" w:rsidP="005941A1">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TTAT.3G-36.211V12.9.0</w:t>
      </w:r>
      <w:r w:rsidRPr="005F2BAE">
        <w:rPr>
          <w:color w:val="000000"/>
          <w:sz w:val="18"/>
          <w:szCs w:val="18"/>
          <w:lang w:val="fr-FR" w:eastAsia="en-GB"/>
        </w:rPr>
        <w:tab/>
        <w:t>12.9.0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98" w:history="1">
        <w:r w:rsidR="005941A1" w:rsidRPr="005F2BAE">
          <w:rPr>
            <w:rStyle w:val="Hyperlink"/>
            <w:sz w:val="18"/>
            <w:szCs w:val="18"/>
            <w:lang w:val="fr-FR" w:eastAsia="en-GB"/>
          </w:rPr>
          <w:t>http://committee.tta.or.kr/data/ttasDown.jsp?kind=ttastd&amp;pk_num=TTAT.3G-36.211V12.9.0</w:t>
        </w:r>
      </w:hyperlink>
    </w:p>
    <w:p w14:paraId="3ADB4383" w14:textId="31E8BDA7" w:rsidR="00CD50ED"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CD50ED" w:rsidRPr="00182533">
        <w:rPr>
          <w:b/>
          <w:bCs/>
          <w:color w:val="000000"/>
          <w:sz w:val="18"/>
          <w:szCs w:val="18"/>
          <w:lang w:eastAsia="en-GB"/>
        </w:rPr>
        <w:t xml:space="preserve"> 13</w:t>
      </w:r>
    </w:p>
    <w:p w14:paraId="08B9C9F7" w14:textId="06BAAD15" w:rsidR="00CD50ED" w:rsidRPr="00C34319" w:rsidRDefault="00CD50ED" w:rsidP="005941A1">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STD-T120-36.211.V13.13.0</w:t>
      </w:r>
      <w:r w:rsidRPr="00C34319">
        <w:rPr>
          <w:color w:val="000000"/>
          <w:sz w:val="18"/>
          <w:szCs w:val="18"/>
          <w:lang w:val="en-GB" w:eastAsia="en-GB"/>
        </w:rPr>
        <w:tab/>
        <w:t>13.13.0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99" w:history="1">
        <w:r w:rsidR="005941A1" w:rsidRPr="00C34319">
          <w:rPr>
            <w:rStyle w:val="Hyperlink"/>
            <w:sz w:val="18"/>
            <w:szCs w:val="18"/>
            <w:lang w:val="en-GB" w:eastAsia="en-GB"/>
          </w:rPr>
          <w:t>https://www.arib.or.jp/english/html/overview/doc/T120_T23_SPECS/ARIB-STD-T120/Rel13/36/A36211-dd0.pdf</w:t>
        </w:r>
      </w:hyperlink>
    </w:p>
    <w:p w14:paraId="5A85C63F" w14:textId="48934403" w:rsidR="00CD50ED" w:rsidRPr="00C34319" w:rsidRDefault="00CD50ED" w:rsidP="005941A1">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ATIS.3GPP.36.211V13130</w:t>
      </w:r>
      <w:r w:rsidRPr="00C34319">
        <w:rPr>
          <w:color w:val="000000"/>
          <w:sz w:val="18"/>
          <w:szCs w:val="18"/>
          <w:lang w:val="en-GB" w:eastAsia="en-GB"/>
        </w:rPr>
        <w:tab/>
        <w:t>13.13.0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100" w:history="1">
        <w:r w:rsidR="005941A1" w:rsidRPr="00C34319">
          <w:rPr>
            <w:rStyle w:val="Hyperlink"/>
            <w:sz w:val="18"/>
            <w:szCs w:val="18"/>
            <w:lang w:val="en-GB" w:eastAsia="en-GB"/>
          </w:rPr>
          <w:t>https://www.atis.org/3gpp-documents/Rel99-14/</w:t>
        </w:r>
      </w:hyperlink>
    </w:p>
    <w:p w14:paraId="59133D98" w14:textId="1E2D9EDA" w:rsidR="00CD50ED" w:rsidRPr="00C34319" w:rsidRDefault="00CD50ED" w:rsidP="005941A1">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CCSA.36.211V13130</w:t>
      </w:r>
      <w:r w:rsidRPr="00C34319">
        <w:rPr>
          <w:color w:val="000000"/>
          <w:sz w:val="18"/>
          <w:szCs w:val="18"/>
          <w:lang w:val="en-GB" w:eastAsia="en-GB"/>
        </w:rPr>
        <w:tab/>
        <w:t>13.13.0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/12/2019</w:t>
      </w:r>
      <w:r w:rsidRPr="00C34319">
        <w:rPr>
          <w:color w:val="000000"/>
          <w:sz w:val="18"/>
          <w:szCs w:val="18"/>
          <w:lang w:val="en-GB" w:eastAsia="en-GB"/>
        </w:rPr>
        <w:tab/>
      </w:r>
      <w:hyperlink r:id="rId101" w:history="1">
        <w:r w:rsidR="005941A1" w:rsidRPr="00C34319">
          <w:rPr>
            <w:rStyle w:val="Hyperlink"/>
            <w:sz w:val="18"/>
            <w:szCs w:val="18"/>
            <w:lang w:val="en-GB" w:eastAsia="en-GB"/>
          </w:rPr>
          <w:t>https://www.ccsa.org.cn/api/portalsFile/downloadOldFile?type=19&amp;oldFileUrl=ITU-R/M.2012-6/CCSA.36.211V13130.doc</w:t>
        </w:r>
      </w:hyperlink>
    </w:p>
    <w:p w14:paraId="522EE0D6" w14:textId="4E50B4E5"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136 211</w:t>
      </w:r>
      <w:r w:rsidRPr="005F2BAE">
        <w:rPr>
          <w:color w:val="000000"/>
          <w:sz w:val="18"/>
          <w:szCs w:val="18"/>
          <w:lang w:val="fr-FR" w:eastAsia="en-GB"/>
        </w:rPr>
        <w:tab/>
        <w:t>13.13.0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17</w:t>
      </w:r>
      <w:r w:rsidR="00D63672" w:rsidRPr="005F2BAE">
        <w:rPr>
          <w:color w:val="000000"/>
          <w:sz w:val="18"/>
          <w:szCs w:val="18"/>
          <w:lang w:val="fr-FR" w:eastAsia="en-GB"/>
        </w:rPr>
        <w:t>/01/2020</w:t>
      </w:r>
      <w:r w:rsidRPr="005F2BAE">
        <w:rPr>
          <w:color w:val="000000"/>
          <w:sz w:val="18"/>
          <w:szCs w:val="18"/>
          <w:lang w:val="fr-FR" w:eastAsia="en-GB"/>
        </w:rPr>
        <w:tab/>
      </w:r>
      <w:hyperlink r:id="rId102" w:history="1">
        <w:r w:rsidR="009D7D16" w:rsidRPr="005F2BAE">
          <w:rPr>
            <w:rStyle w:val="Hyperlink"/>
            <w:sz w:val="18"/>
            <w:szCs w:val="18"/>
            <w:lang w:val="fr-FR" w:eastAsia="en-GB"/>
          </w:rPr>
          <w:t>https://www.etsi.org/deliver/etsi_ts/136200_136299/136211/13.13.00_60/ts_136211v131300p.pdf</w:t>
        </w:r>
      </w:hyperlink>
    </w:p>
    <w:p w14:paraId="6B744BCE" w14:textId="5D33D4C7"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t>TSDSI STD T1.3GPP 36.211-13.13.0 V1.1.0</w:t>
      </w:r>
      <w:r w:rsidRPr="005F2BAE">
        <w:rPr>
          <w:color w:val="000000"/>
          <w:sz w:val="18"/>
          <w:szCs w:val="18"/>
          <w:lang w:val="fr-FR" w:eastAsia="en-GB"/>
        </w:rPr>
        <w:tab/>
        <w:t>13.13.0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103" w:history="1">
        <w:r w:rsidR="009D7D16" w:rsidRPr="005F2BAE">
          <w:rPr>
            <w:rStyle w:val="Hyperlink"/>
            <w:sz w:val="18"/>
            <w:szCs w:val="18"/>
            <w:lang w:val="fr-FR" w:eastAsia="en-GB"/>
          </w:rPr>
          <w:t>https://members.tsdsi.in/index.php/s/mLg9faJHR3zo2kQ</w:t>
        </w:r>
      </w:hyperlink>
    </w:p>
    <w:p w14:paraId="678D0469" w14:textId="3603EB01"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TTAT.3G-36.211V13.13.0</w:t>
      </w:r>
      <w:r w:rsidRPr="005F2BAE">
        <w:rPr>
          <w:color w:val="000000"/>
          <w:sz w:val="18"/>
          <w:szCs w:val="18"/>
          <w:lang w:val="fr-FR" w:eastAsia="en-GB"/>
        </w:rPr>
        <w:tab/>
        <w:t>13.13.0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104" w:history="1">
        <w:r w:rsidR="009D7D16" w:rsidRPr="005F2BAE">
          <w:rPr>
            <w:rStyle w:val="Hyperlink"/>
            <w:sz w:val="18"/>
            <w:szCs w:val="18"/>
            <w:lang w:val="fr-FR" w:eastAsia="en-GB"/>
          </w:rPr>
          <w:t>http://committee.tta.or.kr/data/ttasDown.jsp?kind=ttastd&amp;pk_num=TTAT.3G-36.211V13.13.0</w:t>
        </w:r>
      </w:hyperlink>
    </w:p>
    <w:p w14:paraId="27EF239C" w14:textId="61D14668" w:rsidR="00CD50ED"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D50ED" w:rsidRPr="00182533">
        <w:rPr>
          <w:b/>
          <w:bCs/>
          <w:color w:val="000000"/>
          <w:sz w:val="18"/>
          <w:szCs w:val="18"/>
          <w:lang w:eastAsia="en-GB"/>
        </w:rPr>
        <w:t xml:space="preserve"> 14</w:t>
      </w:r>
    </w:p>
    <w:p w14:paraId="1C35EDFE" w14:textId="611D76DA" w:rsidR="00CD50ED" w:rsidRPr="00C34319" w:rsidRDefault="00CD50ED" w:rsidP="00EA20F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STD-T120-36.211.V14.15.0</w:t>
      </w:r>
      <w:r w:rsidRPr="00C34319">
        <w:rPr>
          <w:color w:val="000000"/>
          <w:sz w:val="18"/>
          <w:szCs w:val="18"/>
          <w:lang w:val="en-GB" w:eastAsia="en-GB"/>
        </w:rPr>
        <w:tab/>
        <w:t>14.15.0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105" w:history="1">
        <w:r w:rsidR="00EA20FE" w:rsidRPr="00C34319">
          <w:rPr>
            <w:rStyle w:val="Hyperlink"/>
            <w:sz w:val="18"/>
            <w:szCs w:val="18"/>
            <w:lang w:val="en-GB" w:eastAsia="en-GB"/>
          </w:rPr>
          <w:t>https://www.arib.or.jp/english/html/overview/doc/T120_T23_SPECS/ARIB-STD-T120/Rel14/36/A36211-ef0.pdf</w:t>
        </w:r>
      </w:hyperlink>
    </w:p>
    <w:p w14:paraId="5BF7E657" w14:textId="233BC079" w:rsidR="00CD50ED" w:rsidRPr="00C34319"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ATIS.3GPP.36.211V14150</w:t>
      </w:r>
      <w:r w:rsidRPr="00C34319">
        <w:rPr>
          <w:color w:val="000000"/>
          <w:sz w:val="18"/>
          <w:szCs w:val="18"/>
          <w:lang w:val="en-GB" w:eastAsia="en-GB"/>
        </w:rPr>
        <w:tab/>
        <w:t>14.15.0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106" w:history="1">
        <w:r w:rsidR="00EA20FE" w:rsidRPr="00C34319">
          <w:rPr>
            <w:rStyle w:val="Hyperlink"/>
            <w:sz w:val="18"/>
            <w:szCs w:val="18"/>
            <w:lang w:val="en-GB" w:eastAsia="en-GB"/>
          </w:rPr>
          <w:t>https://www.atis.org/3gpp-documents/Rel99-14/</w:t>
        </w:r>
      </w:hyperlink>
    </w:p>
    <w:p w14:paraId="504C72DE" w14:textId="11DC30BA" w:rsidR="00CD50ED" w:rsidRPr="00C34319" w:rsidRDefault="00CD50ED" w:rsidP="00EA20F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CCSA.36.211V14150</w:t>
      </w:r>
      <w:r w:rsidRPr="00C34319">
        <w:rPr>
          <w:color w:val="000000"/>
          <w:sz w:val="18"/>
          <w:szCs w:val="18"/>
          <w:lang w:val="en-GB" w:eastAsia="en-GB"/>
        </w:rPr>
        <w:tab/>
        <w:t>14.15.0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/06/2020</w:t>
      </w:r>
      <w:r w:rsidRPr="00C34319">
        <w:rPr>
          <w:color w:val="000000"/>
          <w:sz w:val="18"/>
          <w:szCs w:val="18"/>
          <w:lang w:val="en-GB" w:eastAsia="en-GB"/>
        </w:rPr>
        <w:tab/>
      </w:r>
      <w:hyperlink r:id="rId107" w:history="1">
        <w:r w:rsidR="00EA20FE" w:rsidRPr="00C34319">
          <w:rPr>
            <w:rStyle w:val="Hyperlink"/>
            <w:sz w:val="18"/>
            <w:szCs w:val="18"/>
            <w:lang w:val="en-GB" w:eastAsia="en-GB"/>
          </w:rPr>
          <w:t>https://www.ccsa.org.cn/api/portalsFile/downloadOldFile?type=19&amp;oldFileUrl=ITU-R/M.2012-6/CCSA.36.211V14150.rar</w:t>
        </w:r>
      </w:hyperlink>
    </w:p>
    <w:p w14:paraId="1FDF91A2" w14:textId="7CA146F7"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136 211</w:t>
      </w:r>
      <w:r w:rsidRPr="005F2BAE">
        <w:rPr>
          <w:color w:val="000000"/>
          <w:sz w:val="18"/>
          <w:szCs w:val="18"/>
          <w:lang w:val="fr-FR" w:eastAsia="en-GB"/>
        </w:rPr>
        <w:tab/>
        <w:t>14.15.0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24</w:t>
      </w:r>
      <w:r w:rsidR="00D63672" w:rsidRPr="005F2BAE">
        <w:rPr>
          <w:color w:val="000000"/>
          <w:sz w:val="18"/>
          <w:szCs w:val="18"/>
          <w:lang w:val="fr-FR" w:eastAsia="en-GB"/>
        </w:rPr>
        <w:t>/09/2020</w:t>
      </w:r>
      <w:r w:rsidRPr="005F2BAE">
        <w:rPr>
          <w:color w:val="000000"/>
          <w:sz w:val="18"/>
          <w:szCs w:val="18"/>
          <w:lang w:val="fr-FR" w:eastAsia="en-GB"/>
        </w:rPr>
        <w:tab/>
      </w:r>
      <w:hyperlink r:id="rId108" w:history="1">
        <w:r w:rsidR="00EA20FE" w:rsidRPr="005F2BAE">
          <w:rPr>
            <w:rStyle w:val="Hyperlink"/>
            <w:sz w:val="18"/>
            <w:szCs w:val="18"/>
            <w:lang w:val="fr-FR" w:eastAsia="en-GB"/>
          </w:rPr>
          <w:t>https://www.etsi.org/deliver/etsi_ts/136200_136299/136211/14.15.00_60/ts_136211v141500p.pdf</w:t>
        </w:r>
      </w:hyperlink>
    </w:p>
    <w:p w14:paraId="5EE2A54D" w14:textId="55766A0F"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t>TSDSI STD T1.3GPP 36.211-14.15.0 V1.1.0</w:t>
      </w:r>
      <w:r w:rsidRPr="005F2BAE">
        <w:rPr>
          <w:color w:val="000000"/>
          <w:sz w:val="18"/>
          <w:szCs w:val="18"/>
          <w:lang w:val="fr-FR" w:eastAsia="en-GB"/>
        </w:rPr>
        <w:tab/>
        <w:t>14.15.0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109" w:history="1">
        <w:r w:rsidR="00EA20FE" w:rsidRPr="005F2BAE">
          <w:rPr>
            <w:rStyle w:val="Hyperlink"/>
            <w:sz w:val="18"/>
            <w:szCs w:val="18"/>
            <w:lang w:val="fr-FR" w:eastAsia="en-GB"/>
          </w:rPr>
          <w:t>https://members.tsdsi.in/index.php/s/MAxz8cc82Ta4swx</w:t>
        </w:r>
      </w:hyperlink>
    </w:p>
    <w:p w14:paraId="37EC76AE" w14:textId="4882A865"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TTAT.3G-36.211V14.15.0</w:t>
      </w:r>
      <w:r w:rsidRPr="005F2BAE">
        <w:rPr>
          <w:color w:val="000000"/>
          <w:sz w:val="18"/>
          <w:szCs w:val="18"/>
          <w:lang w:val="fr-FR" w:eastAsia="en-GB"/>
        </w:rPr>
        <w:tab/>
        <w:t>14.15.0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110" w:history="1">
        <w:r w:rsidR="00EA20FE" w:rsidRPr="005F2BAE">
          <w:rPr>
            <w:rStyle w:val="Hyperlink"/>
            <w:sz w:val="18"/>
            <w:szCs w:val="18"/>
            <w:lang w:val="fr-FR" w:eastAsia="en-GB"/>
          </w:rPr>
          <w:t>http://committee.tta.or.kr/data/ttasDown.jsp?kind=ttastd&amp;pk_num=TTAT.3G-36.211V14.15.0</w:t>
        </w:r>
      </w:hyperlink>
    </w:p>
    <w:p w14:paraId="0591C6C8" w14:textId="5A8146E9" w:rsidR="00CD50ED"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D50ED" w:rsidRPr="00182533">
        <w:rPr>
          <w:b/>
          <w:bCs/>
          <w:color w:val="000000"/>
          <w:sz w:val="18"/>
          <w:szCs w:val="18"/>
          <w:lang w:eastAsia="en-GB"/>
        </w:rPr>
        <w:t xml:space="preserve"> 15</w:t>
      </w:r>
    </w:p>
    <w:p w14:paraId="4483AAC4" w14:textId="695E07B9" w:rsidR="00CD50ED" w:rsidRPr="00C34319" w:rsidRDefault="00CD50ED" w:rsidP="00EA20F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STD-T120-36.211.V15.14.0</w:t>
      </w:r>
      <w:r w:rsidRPr="00C34319">
        <w:rPr>
          <w:color w:val="000000"/>
          <w:sz w:val="18"/>
          <w:szCs w:val="18"/>
          <w:lang w:val="en-GB" w:eastAsia="en-GB"/>
        </w:rPr>
        <w:tab/>
        <w:t>15.14.0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111" w:history="1">
        <w:r w:rsidR="00EA20FE" w:rsidRPr="00C34319">
          <w:rPr>
            <w:rStyle w:val="Hyperlink"/>
            <w:sz w:val="18"/>
            <w:szCs w:val="18"/>
            <w:lang w:val="en-GB" w:eastAsia="en-GB"/>
          </w:rPr>
          <w:t>https://www.arib.or.jp/english/html/overview/doc/T120_T23_SPECS/ARIB-STD-T120/Rel15/36/A36211-fe0.pdf</w:t>
        </w:r>
      </w:hyperlink>
    </w:p>
    <w:p w14:paraId="0A3AFF51" w14:textId="6E11D62C" w:rsidR="00CD50ED" w:rsidRPr="00C34319"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ATIS.3GPP.36.211.V15.14.0</w:t>
      </w:r>
      <w:r w:rsidRPr="00C34319">
        <w:rPr>
          <w:color w:val="000000"/>
          <w:sz w:val="18"/>
          <w:szCs w:val="18"/>
          <w:lang w:val="en-GB" w:eastAsia="en-GB"/>
        </w:rPr>
        <w:tab/>
        <w:t>15.14.0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112" w:history="1">
        <w:r w:rsidR="00EA20FE" w:rsidRPr="00C34319">
          <w:rPr>
            <w:rStyle w:val="Hyperlink"/>
            <w:sz w:val="18"/>
            <w:szCs w:val="18"/>
            <w:lang w:val="en-GB" w:eastAsia="en-GB"/>
          </w:rPr>
          <w:t>https://www.atis.org/3gpp-transpositions - Rel-15</w:t>
        </w:r>
      </w:hyperlink>
    </w:p>
    <w:p w14:paraId="14617F4D" w14:textId="5183CE7B" w:rsidR="00CD50ED" w:rsidRPr="00C34319" w:rsidRDefault="00CD50ED" w:rsidP="00EA20F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CCSA.36.211V15140</w:t>
      </w:r>
      <w:r w:rsidRPr="00C34319">
        <w:rPr>
          <w:color w:val="000000"/>
          <w:sz w:val="18"/>
          <w:szCs w:val="18"/>
          <w:lang w:val="en-GB" w:eastAsia="en-GB"/>
        </w:rPr>
        <w:tab/>
        <w:t>15.14.0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/09/2021</w:t>
      </w:r>
      <w:r w:rsidRPr="00C34319">
        <w:rPr>
          <w:color w:val="000000"/>
          <w:sz w:val="18"/>
          <w:szCs w:val="18"/>
          <w:lang w:val="en-GB" w:eastAsia="en-GB"/>
        </w:rPr>
        <w:tab/>
      </w:r>
      <w:hyperlink r:id="rId113" w:history="1">
        <w:r w:rsidR="00EA20FE" w:rsidRPr="00C34319">
          <w:rPr>
            <w:rStyle w:val="Hyperlink"/>
            <w:sz w:val="18"/>
            <w:szCs w:val="18"/>
            <w:lang w:val="en-GB" w:eastAsia="en-GB"/>
          </w:rPr>
          <w:t>https://www.ccsa.org.cn/api/portalsFile/downloadOldFile?type=19&amp;oldFileUrl=ITU-R/M.2012-6/CCSA.36.211V15140.rar</w:t>
        </w:r>
      </w:hyperlink>
    </w:p>
    <w:p w14:paraId="7B5D5B46" w14:textId="454CD007"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136 211</w:t>
      </w:r>
      <w:r w:rsidRPr="005F2BAE">
        <w:rPr>
          <w:color w:val="000000"/>
          <w:sz w:val="18"/>
          <w:szCs w:val="18"/>
          <w:lang w:val="fr-FR" w:eastAsia="en-GB"/>
        </w:rPr>
        <w:tab/>
        <w:t>15.14.0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22</w:t>
      </w:r>
      <w:r w:rsidR="00D63672" w:rsidRPr="005F2BAE">
        <w:rPr>
          <w:color w:val="000000"/>
          <w:sz w:val="18"/>
          <w:szCs w:val="18"/>
          <w:lang w:val="fr-FR" w:eastAsia="en-GB"/>
        </w:rPr>
        <w:t>/10/2021</w:t>
      </w:r>
      <w:r w:rsidRPr="005F2BAE">
        <w:rPr>
          <w:color w:val="000000"/>
          <w:sz w:val="18"/>
          <w:szCs w:val="18"/>
          <w:lang w:val="fr-FR" w:eastAsia="en-GB"/>
        </w:rPr>
        <w:tab/>
      </w:r>
      <w:hyperlink r:id="rId114" w:history="1">
        <w:r w:rsidR="00EA20FE" w:rsidRPr="005F2BAE">
          <w:rPr>
            <w:rStyle w:val="Hyperlink"/>
            <w:sz w:val="18"/>
            <w:szCs w:val="18"/>
            <w:lang w:val="fr-FR" w:eastAsia="en-GB"/>
          </w:rPr>
          <w:t>https://www.etsi.org/deliver/etsi_ts/136200_136299/136211/15.14.00_60/ts_136211v151400p.pdf</w:t>
        </w:r>
      </w:hyperlink>
    </w:p>
    <w:p w14:paraId="4783965F" w14:textId="6C8F58DD"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t>TSDSI STD T1.3GPP 36.211-15.14.0 V1.1.0</w:t>
      </w:r>
      <w:r w:rsidRPr="005F2BAE">
        <w:rPr>
          <w:color w:val="000000"/>
          <w:sz w:val="18"/>
          <w:szCs w:val="18"/>
          <w:lang w:val="fr-FR" w:eastAsia="en-GB"/>
        </w:rPr>
        <w:tab/>
        <w:t>15.14.0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01</w:t>
      </w:r>
      <w:r w:rsidR="00D63672" w:rsidRPr="005F2BAE">
        <w:rPr>
          <w:color w:val="000000"/>
          <w:sz w:val="18"/>
          <w:szCs w:val="18"/>
          <w:lang w:val="fr-FR" w:eastAsia="en-GB"/>
        </w:rPr>
        <w:t>/11/2022</w:t>
      </w:r>
      <w:r w:rsidRPr="005F2BAE">
        <w:rPr>
          <w:color w:val="000000"/>
          <w:sz w:val="18"/>
          <w:szCs w:val="18"/>
          <w:lang w:val="fr-FR" w:eastAsia="en-GB"/>
        </w:rPr>
        <w:tab/>
      </w:r>
      <w:hyperlink r:id="rId115" w:history="1">
        <w:r w:rsidR="00EA20FE" w:rsidRPr="005F2BAE">
          <w:rPr>
            <w:rStyle w:val="Hyperlink"/>
            <w:sz w:val="18"/>
            <w:szCs w:val="18"/>
            <w:lang w:val="fr-FR" w:eastAsia="en-GB"/>
          </w:rPr>
          <w:t>https://members.tsdsi.in/s/8fBRoRs3A5ebRbQ</w:t>
        </w:r>
      </w:hyperlink>
    </w:p>
    <w:p w14:paraId="1E2CA3CA" w14:textId="4D937082"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TTAT.3G-36.211V15.14.0</w:t>
      </w:r>
      <w:r w:rsidRPr="005F2BAE">
        <w:rPr>
          <w:color w:val="000000"/>
          <w:sz w:val="18"/>
          <w:szCs w:val="18"/>
          <w:lang w:val="fr-FR" w:eastAsia="en-GB"/>
        </w:rPr>
        <w:tab/>
        <w:t>15.14.0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27</w:t>
      </w:r>
      <w:r w:rsidR="00D63672" w:rsidRPr="005F2BAE">
        <w:rPr>
          <w:color w:val="000000"/>
          <w:sz w:val="18"/>
          <w:szCs w:val="18"/>
          <w:lang w:val="fr-FR" w:eastAsia="en-GB"/>
        </w:rPr>
        <w:t>/01/2022</w:t>
      </w:r>
      <w:r w:rsidRPr="005F2BAE">
        <w:rPr>
          <w:color w:val="000000"/>
          <w:sz w:val="18"/>
          <w:szCs w:val="18"/>
          <w:lang w:val="fr-FR" w:eastAsia="en-GB"/>
        </w:rPr>
        <w:tab/>
      </w:r>
      <w:hyperlink r:id="rId116" w:history="1">
        <w:r w:rsidR="00EA20FE" w:rsidRPr="005F2BAE">
          <w:rPr>
            <w:rStyle w:val="Hyperlink"/>
            <w:sz w:val="18"/>
            <w:szCs w:val="18"/>
            <w:lang w:val="fr-FR" w:eastAsia="en-GB"/>
          </w:rPr>
          <w:t>http://committee.tta.or.kr/data/ttasDown.jsp?kind=ttastd&amp;pk_num=TTAT.3G-36.211V15.14.0</w:t>
        </w:r>
      </w:hyperlink>
    </w:p>
    <w:p w14:paraId="319437BA" w14:textId="0530360E" w:rsidR="00CD50ED"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D50ED" w:rsidRPr="00182533">
        <w:rPr>
          <w:b/>
          <w:bCs/>
          <w:color w:val="000000"/>
          <w:sz w:val="18"/>
          <w:szCs w:val="18"/>
          <w:lang w:eastAsia="en-GB"/>
        </w:rPr>
        <w:t xml:space="preserve"> 16</w:t>
      </w:r>
    </w:p>
    <w:p w14:paraId="1E2AAF04" w14:textId="094A8C28" w:rsidR="00CD50ED" w:rsidRPr="00C34319" w:rsidRDefault="00CD50ED" w:rsidP="00642B3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STD-T120-36.211.V16.7.0</w:t>
      </w:r>
      <w:r w:rsidRPr="00C34319">
        <w:rPr>
          <w:color w:val="000000"/>
          <w:sz w:val="18"/>
          <w:szCs w:val="18"/>
          <w:lang w:val="en-GB" w:eastAsia="en-GB"/>
        </w:rPr>
        <w:tab/>
        <w:t>16.7.0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117" w:history="1">
        <w:r w:rsidR="00642B39" w:rsidRPr="00C34319">
          <w:rPr>
            <w:rStyle w:val="Hyperlink"/>
            <w:sz w:val="18"/>
            <w:szCs w:val="18"/>
            <w:lang w:val="en-GB" w:eastAsia="en-GB"/>
          </w:rPr>
          <w:t>https://www.arib.or.jp/english/html/overview/doc/T120_T23_SPECS/ARIB-STD-T120/Rel16/36/A36211-g70.pdf</w:t>
        </w:r>
      </w:hyperlink>
    </w:p>
    <w:p w14:paraId="6688FB20" w14:textId="3C666C89" w:rsidR="00CD50ED" w:rsidRPr="00C34319"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ATIS.3GPP.36.211.V16.7.0</w:t>
      </w:r>
      <w:r w:rsidRPr="00C34319">
        <w:rPr>
          <w:color w:val="000000"/>
          <w:sz w:val="18"/>
          <w:szCs w:val="18"/>
          <w:lang w:val="en-GB" w:eastAsia="en-GB"/>
        </w:rPr>
        <w:tab/>
        <w:t>16.7.0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118" w:history="1">
        <w:r w:rsidR="00642B39" w:rsidRPr="00C34319">
          <w:rPr>
            <w:rStyle w:val="Hyperlink"/>
            <w:sz w:val="18"/>
            <w:szCs w:val="18"/>
            <w:lang w:val="en-GB" w:eastAsia="en-GB"/>
          </w:rPr>
          <w:t>https://www.atis.org/3gpp-transpositions - Rel-16</w:t>
        </w:r>
      </w:hyperlink>
    </w:p>
    <w:p w14:paraId="3016F030" w14:textId="18DAE506" w:rsidR="00CD50ED" w:rsidRPr="00C34319" w:rsidRDefault="00CD50ED" w:rsidP="00642B3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CCSA.36.211V1670</w:t>
      </w:r>
      <w:r w:rsidRPr="00C34319">
        <w:rPr>
          <w:color w:val="000000"/>
          <w:sz w:val="18"/>
          <w:szCs w:val="18"/>
          <w:lang w:val="en-GB" w:eastAsia="en-GB"/>
        </w:rPr>
        <w:tab/>
        <w:t>16.7.0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/09/2021</w:t>
      </w:r>
      <w:r w:rsidRPr="00C34319">
        <w:rPr>
          <w:color w:val="000000"/>
          <w:sz w:val="18"/>
          <w:szCs w:val="18"/>
          <w:lang w:val="en-GB" w:eastAsia="en-GB"/>
        </w:rPr>
        <w:tab/>
      </w:r>
      <w:hyperlink r:id="rId119" w:history="1">
        <w:r w:rsidR="00642B39" w:rsidRPr="00C34319">
          <w:rPr>
            <w:rStyle w:val="Hyperlink"/>
            <w:sz w:val="18"/>
            <w:szCs w:val="18"/>
            <w:lang w:val="en-GB" w:eastAsia="en-GB"/>
          </w:rPr>
          <w:t>https://www.ccsa.org.cn/api/portalsFile/downloadOldFile?type=19&amp;oldFileUrl=ITU-R/M.2012-6/CCSA.36.211V1670.rar</w:t>
        </w:r>
      </w:hyperlink>
    </w:p>
    <w:p w14:paraId="7B093B0C" w14:textId="6927C2B8"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136 211</w:t>
      </w:r>
      <w:r w:rsidRPr="005F2BAE">
        <w:rPr>
          <w:color w:val="000000"/>
          <w:sz w:val="18"/>
          <w:szCs w:val="18"/>
          <w:lang w:val="fr-FR" w:eastAsia="en-GB"/>
        </w:rPr>
        <w:tab/>
        <w:t>16.7.0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22</w:t>
      </w:r>
      <w:r w:rsidR="00D63672" w:rsidRPr="005F2BAE">
        <w:rPr>
          <w:color w:val="000000"/>
          <w:sz w:val="18"/>
          <w:szCs w:val="18"/>
          <w:lang w:val="fr-FR" w:eastAsia="en-GB"/>
        </w:rPr>
        <w:t>/10/2021</w:t>
      </w:r>
      <w:r w:rsidRPr="005F2BAE">
        <w:rPr>
          <w:color w:val="000000"/>
          <w:sz w:val="18"/>
          <w:szCs w:val="18"/>
          <w:lang w:val="fr-FR" w:eastAsia="en-GB"/>
        </w:rPr>
        <w:tab/>
      </w:r>
      <w:hyperlink r:id="rId120" w:history="1">
        <w:r w:rsidR="00642B39" w:rsidRPr="005F2BAE">
          <w:rPr>
            <w:rStyle w:val="Hyperlink"/>
            <w:sz w:val="18"/>
            <w:szCs w:val="18"/>
            <w:lang w:val="fr-FR" w:eastAsia="en-GB"/>
          </w:rPr>
          <w:t>https://www.etsi.org/deliver/etsi_ts/136200_136299/136211/16.07.00_60/ts_136211v160700p.pdf</w:t>
        </w:r>
      </w:hyperlink>
    </w:p>
    <w:p w14:paraId="2C2B44DB" w14:textId="7569B7C7"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t>TSDSI STD T1.3GPP 36.211-16.7.0 V1.1.0</w:t>
      </w:r>
      <w:r w:rsidRPr="005F2BAE">
        <w:rPr>
          <w:color w:val="000000"/>
          <w:sz w:val="18"/>
          <w:szCs w:val="18"/>
          <w:lang w:val="fr-FR" w:eastAsia="en-GB"/>
        </w:rPr>
        <w:tab/>
        <w:t>16.7.0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01</w:t>
      </w:r>
      <w:r w:rsidR="00D63672" w:rsidRPr="005F2BAE">
        <w:rPr>
          <w:color w:val="000000"/>
          <w:sz w:val="18"/>
          <w:szCs w:val="18"/>
          <w:lang w:val="fr-FR" w:eastAsia="en-GB"/>
        </w:rPr>
        <w:t>/11/2022</w:t>
      </w:r>
      <w:r w:rsidRPr="005F2BAE">
        <w:rPr>
          <w:color w:val="000000"/>
          <w:sz w:val="18"/>
          <w:szCs w:val="18"/>
          <w:lang w:val="fr-FR" w:eastAsia="en-GB"/>
        </w:rPr>
        <w:tab/>
      </w:r>
      <w:hyperlink r:id="rId121" w:history="1">
        <w:r w:rsidR="00642B39" w:rsidRPr="005F2BAE">
          <w:rPr>
            <w:rStyle w:val="Hyperlink"/>
            <w:sz w:val="18"/>
            <w:szCs w:val="18"/>
            <w:lang w:val="fr-FR" w:eastAsia="en-GB"/>
          </w:rPr>
          <w:t>https://members.tsdsi.in/s/M7PgkNMMcznHw7C</w:t>
        </w:r>
      </w:hyperlink>
    </w:p>
    <w:p w14:paraId="12FD4507" w14:textId="08881C88"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TTAT.3G-36.211V16.7.0</w:t>
      </w:r>
      <w:r w:rsidRPr="005F2BAE">
        <w:rPr>
          <w:color w:val="000000"/>
          <w:sz w:val="18"/>
          <w:szCs w:val="18"/>
          <w:lang w:val="fr-FR" w:eastAsia="en-GB"/>
        </w:rPr>
        <w:tab/>
        <w:t>16.7.0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27</w:t>
      </w:r>
      <w:r w:rsidR="00D63672" w:rsidRPr="005F2BAE">
        <w:rPr>
          <w:color w:val="000000"/>
          <w:sz w:val="18"/>
          <w:szCs w:val="18"/>
          <w:lang w:val="fr-FR" w:eastAsia="en-GB"/>
        </w:rPr>
        <w:t>/01/2022</w:t>
      </w:r>
      <w:r w:rsidRPr="005F2BAE">
        <w:rPr>
          <w:color w:val="000000"/>
          <w:sz w:val="18"/>
          <w:szCs w:val="18"/>
          <w:lang w:val="fr-FR" w:eastAsia="en-GB"/>
        </w:rPr>
        <w:tab/>
      </w:r>
      <w:hyperlink r:id="rId122" w:history="1">
        <w:r w:rsidR="00642B39" w:rsidRPr="005F2BAE">
          <w:rPr>
            <w:rStyle w:val="Hyperlink"/>
            <w:sz w:val="18"/>
            <w:szCs w:val="18"/>
            <w:lang w:val="fr-FR" w:eastAsia="en-GB"/>
          </w:rPr>
          <w:t>http://committee.tta.or.kr/data/ttasDown.jsp?kind=ttastd&amp;pk_num=TTAT.3G-36.211V16.7.0</w:t>
        </w:r>
      </w:hyperlink>
    </w:p>
    <w:p w14:paraId="194DCB40" w14:textId="4FC0EB1F" w:rsidR="00CD50ED"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D50ED" w:rsidRPr="00182533">
        <w:rPr>
          <w:b/>
          <w:bCs/>
          <w:color w:val="000000"/>
          <w:sz w:val="18"/>
          <w:szCs w:val="18"/>
          <w:lang w:eastAsia="en-GB"/>
        </w:rPr>
        <w:t xml:space="preserve"> 17</w:t>
      </w:r>
    </w:p>
    <w:p w14:paraId="587B2872" w14:textId="7BE4B7C5" w:rsidR="00CD50ED" w:rsidRPr="00C34319" w:rsidRDefault="00CD50ED" w:rsidP="00ED7B3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STD-T120-36.211.V17.2.0</w:t>
      </w:r>
      <w:r w:rsidRPr="00C34319">
        <w:rPr>
          <w:color w:val="000000"/>
          <w:sz w:val="18"/>
          <w:szCs w:val="18"/>
          <w:lang w:val="en-GB" w:eastAsia="en-GB"/>
        </w:rPr>
        <w:tab/>
        <w:t>17.2.0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123" w:history="1">
        <w:r w:rsidR="00ED7B30" w:rsidRPr="00C34319">
          <w:rPr>
            <w:rStyle w:val="Hyperlink"/>
            <w:sz w:val="18"/>
            <w:szCs w:val="18"/>
            <w:lang w:val="en-GB" w:eastAsia="en-GB"/>
          </w:rPr>
          <w:t>https://www.arib.or.jp/english/html/overview/doc/T120_T23_SPECS/ARIB-STD-T120/Rel17/36/A36211-h20.pdf</w:t>
        </w:r>
      </w:hyperlink>
    </w:p>
    <w:p w14:paraId="07CB8139" w14:textId="242902BB" w:rsidR="00CD50ED" w:rsidRPr="00C34319"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ATIS.3GPP.36.211.V17.2.0</w:t>
      </w:r>
      <w:r w:rsidRPr="00C34319">
        <w:rPr>
          <w:color w:val="000000"/>
          <w:sz w:val="18"/>
          <w:szCs w:val="18"/>
          <w:lang w:val="en-GB" w:eastAsia="en-GB"/>
        </w:rPr>
        <w:tab/>
        <w:t>17.2.0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124" w:history="1">
        <w:r w:rsidR="00ED7B30" w:rsidRPr="00C34319">
          <w:rPr>
            <w:rStyle w:val="Hyperlink"/>
            <w:sz w:val="18"/>
            <w:szCs w:val="18"/>
            <w:lang w:val="en-GB" w:eastAsia="en-GB"/>
          </w:rPr>
          <w:t>https://www.atis.org/3gpp-transpositions - Rel-17</w:t>
        </w:r>
      </w:hyperlink>
    </w:p>
    <w:p w14:paraId="25291916" w14:textId="50259581" w:rsidR="00CD50ED" w:rsidRPr="00C34319" w:rsidRDefault="00CD50ED" w:rsidP="00ED7B3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CCSA.36.211V1720</w:t>
      </w:r>
      <w:r w:rsidRPr="00C34319">
        <w:rPr>
          <w:color w:val="000000"/>
          <w:sz w:val="18"/>
          <w:szCs w:val="18"/>
          <w:lang w:val="en-GB" w:eastAsia="en-GB"/>
        </w:rPr>
        <w:tab/>
        <w:t>17.2.0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/06/2022</w:t>
      </w:r>
      <w:r w:rsidRPr="00C34319">
        <w:rPr>
          <w:color w:val="000000"/>
          <w:sz w:val="18"/>
          <w:szCs w:val="18"/>
          <w:lang w:val="en-GB" w:eastAsia="en-GB"/>
        </w:rPr>
        <w:tab/>
      </w:r>
      <w:hyperlink r:id="rId125" w:history="1">
        <w:r w:rsidR="00ED7B30" w:rsidRPr="00C34319">
          <w:rPr>
            <w:rStyle w:val="Hyperlink"/>
            <w:sz w:val="18"/>
            <w:szCs w:val="18"/>
            <w:lang w:val="en-GB" w:eastAsia="en-GB"/>
          </w:rPr>
          <w:t>https://www.ccsa.org.cn/api/portalsFile/downloadOldFile?type=19&amp;oldFileUrl=ITU-R/M.2012-6/CCSA.36.211V1720.rar</w:t>
        </w:r>
      </w:hyperlink>
    </w:p>
    <w:p w14:paraId="34B42F5E" w14:textId="22D617E5"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136 211</w:t>
      </w:r>
      <w:r w:rsidRPr="005F2BAE">
        <w:rPr>
          <w:color w:val="000000"/>
          <w:sz w:val="18"/>
          <w:szCs w:val="18"/>
          <w:lang w:val="fr-FR" w:eastAsia="en-GB"/>
        </w:rPr>
        <w:tab/>
        <w:t>17.2.0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12</w:t>
      </w:r>
      <w:r w:rsidR="00D63672" w:rsidRPr="005F2BAE">
        <w:rPr>
          <w:color w:val="000000"/>
          <w:sz w:val="18"/>
          <w:szCs w:val="18"/>
          <w:lang w:val="fr-FR" w:eastAsia="en-GB"/>
        </w:rPr>
        <w:t>/08/2022</w:t>
      </w:r>
      <w:r w:rsidRPr="005F2BAE">
        <w:rPr>
          <w:color w:val="000000"/>
          <w:sz w:val="18"/>
          <w:szCs w:val="18"/>
          <w:lang w:val="fr-FR" w:eastAsia="en-GB"/>
        </w:rPr>
        <w:tab/>
      </w:r>
      <w:hyperlink r:id="rId126" w:history="1">
        <w:r w:rsidR="00ED7B30" w:rsidRPr="005F2BAE">
          <w:rPr>
            <w:rStyle w:val="Hyperlink"/>
            <w:sz w:val="18"/>
            <w:szCs w:val="18"/>
            <w:lang w:val="fr-FR" w:eastAsia="en-GB"/>
          </w:rPr>
          <w:t>https://www.etsi.org/deliver/etsi_ts/136200_136299/136211/17.02.00_60/ts_136211v170200p.pdf</w:t>
        </w:r>
      </w:hyperlink>
    </w:p>
    <w:p w14:paraId="7F8A02D6" w14:textId="1D107B2C"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t>TSDSI STD T1.3GPP 36.211-17.2.0 V1.1.0</w:t>
      </w:r>
      <w:r w:rsidRPr="005F2BAE">
        <w:rPr>
          <w:color w:val="000000"/>
          <w:sz w:val="18"/>
          <w:szCs w:val="18"/>
          <w:lang w:val="fr-FR" w:eastAsia="en-GB"/>
        </w:rPr>
        <w:tab/>
        <w:t>17.2.0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01</w:t>
      </w:r>
      <w:r w:rsidR="00D63672" w:rsidRPr="005F2BAE">
        <w:rPr>
          <w:color w:val="000000"/>
          <w:sz w:val="18"/>
          <w:szCs w:val="18"/>
          <w:lang w:val="fr-FR" w:eastAsia="en-GB"/>
        </w:rPr>
        <w:t>/11/2022</w:t>
      </w:r>
      <w:r w:rsidRPr="005F2BAE">
        <w:rPr>
          <w:color w:val="000000"/>
          <w:sz w:val="18"/>
          <w:szCs w:val="18"/>
          <w:lang w:val="fr-FR" w:eastAsia="en-GB"/>
        </w:rPr>
        <w:tab/>
      </w:r>
      <w:hyperlink r:id="rId127" w:history="1">
        <w:r w:rsidR="00ED7B30" w:rsidRPr="005F2BAE">
          <w:rPr>
            <w:rStyle w:val="Hyperlink"/>
            <w:sz w:val="18"/>
            <w:szCs w:val="18"/>
            <w:lang w:val="fr-FR" w:eastAsia="en-GB"/>
          </w:rPr>
          <w:t>https://members.tsdsi.in/s/3b2n56EtwiWqFMW</w:t>
        </w:r>
      </w:hyperlink>
    </w:p>
    <w:p w14:paraId="6C9BB5D7" w14:textId="78A43A54"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TTAT.3G-36.211V17.2.0</w:t>
      </w:r>
      <w:r w:rsidRPr="005F2BAE">
        <w:rPr>
          <w:color w:val="000000"/>
          <w:sz w:val="18"/>
          <w:szCs w:val="18"/>
          <w:lang w:val="fr-FR" w:eastAsia="en-GB"/>
        </w:rPr>
        <w:tab/>
        <w:t>17.2.0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21</w:t>
      </w:r>
      <w:r w:rsidR="00D63672" w:rsidRPr="005F2BAE">
        <w:rPr>
          <w:color w:val="000000"/>
          <w:sz w:val="18"/>
          <w:szCs w:val="18"/>
          <w:lang w:val="fr-FR" w:eastAsia="en-GB"/>
        </w:rPr>
        <w:t>/10/2022</w:t>
      </w:r>
      <w:r w:rsidRPr="005F2BAE">
        <w:rPr>
          <w:color w:val="000000"/>
          <w:sz w:val="18"/>
          <w:szCs w:val="18"/>
          <w:lang w:val="fr-FR" w:eastAsia="en-GB"/>
        </w:rPr>
        <w:tab/>
      </w:r>
      <w:hyperlink r:id="rId128" w:history="1">
        <w:r w:rsidR="00ED7B30" w:rsidRPr="005F2BAE">
          <w:rPr>
            <w:rStyle w:val="Hyperlink"/>
            <w:sz w:val="18"/>
            <w:szCs w:val="18"/>
            <w:lang w:val="fr-FR" w:eastAsia="en-GB"/>
          </w:rPr>
          <w:t>http://committee.tta.or.kr/data/ttasDown.jsp?kind=ttastd&amp;pk_num=TTAT.3G-36.211V17.2.0</w:t>
        </w:r>
      </w:hyperlink>
    </w:p>
    <w:p w14:paraId="4B021EAC" w14:textId="77777777" w:rsidR="00C556AE" w:rsidRPr="00182533" w:rsidRDefault="00C556AE" w:rsidP="00C556AE">
      <w:pPr>
        <w:pStyle w:val="Heading4"/>
      </w:pPr>
      <w:r w:rsidRPr="00182533">
        <w:lastRenderedPageBreak/>
        <w:t>2.1.2.3</w:t>
      </w:r>
      <w:r w:rsidRPr="00182533">
        <w:tab/>
        <w:t>TS 36.212</w:t>
      </w:r>
    </w:p>
    <w:p w14:paraId="2B5F9370" w14:textId="77777777" w:rsidR="00C556AE" w:rsidRPr="00182533" w:rsidRDefault="00C556AE" w:rsidP="00C556AE">
      <w:pPr>
        <w:pStyle w:val="Headingb"/>
      </w:pPr>
      <w:r w:rsidRPr="00182533">
        <w:t>Acceso radioeléctrico terrenal universal evolucionado (E-UTRA); multiplexación y codificación de canales</w:t>
      </w:r>
    </w:p>
    <w:p w14:paraId="0CA7F932" w14:textId="77777777" w:rsidR="00C556AE" w:rsidRPr="00182533" w:rsidRDefault="00C556AE" w:rsidP="00220C96">
      <w:r w:rsidRPr="00182533">
        <w:t>En este documento se especifican la codificación, la multiplexación y la correspondencia con canales físicos para el E-UTRA.</w:t>
      </w:r>
    </w:p>
    <w:p w14:paraId="7D90E251" w14:textId="77777777" w:rsidR="00E2677E" w:rsidRPr="00182533" w:rsidRDefault="00E2677E" w:rsidP="00E2677E">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1E6D3C3A" w14:textId="329B2BAB" w:rsidR="00CD50ED"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D50ED" w:rsidRPr="00182533">
        <w:rPr>
          <w:b/>
          <w:bCs/>
          <w:color w:val="000000"/>
          <w:sz w:val="18"/>
          <w:szCs w:val="18"/>
          <w:lang w:eastAsia="en-GB"/>
        </w:rPr>
        <w:t xml:space="preserve"> 10</w:t>
      </w:r>
    </w:p>
    <w:p w14:paraId="5FAC4A52" w14:textId="00B78E24" w:rsidR="00CD50ED" w:rsidRPr="00C34319" w:rsidRDefault="00CD50ED" w:rsidP="00C739E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STD-T120-36.212.V10.9.0</w:t>
      </w:r>
      <w:r w:rsidRPr="00C34319">
        <w:rPr>
          <w:color w:val="000000"/>
          <w:sz w:val="18"/>
          <w:szCs w:val="18"/>
          <w:lang w:val="en-GB" w:eastAsia="en-GB"/>
        </w:rPr>
        <w:tab/>
        <w:t>10.9.0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129" w:history="1">
        <w:r w:rsidR="00C739EE" w:rsidRPr="00C34319">
          <w:rPr>
            <w:rStyle w:val="Hyperlink"/>
            <w:sz w:val="18"/>
            <w:szCs w:val="18"/>
            <w:lang w:val="en-GB" w:eastAsia="en-GB"/>
          </w:rPr>
          <w:t>https://www.arib.or.jp/english/html/overview/doc/T120_T23_SPECS/ARIB-STD-T120/Rel10/36/A36212-a90.pdf</w:t>
        </w:r>
      </w:hyperlink>
    </w:p>
    <w:p w14:paraId="6FAC100A" w14:textId="5FF8717D" w:rsidR="00CD50ED" w:rsidRPr="00C34319"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ATIS.3GPP.36.212V1090</w:t>
      </w:r>
      <w:r w:rsidRPr="00C34319">
        <w:rPr>
          <w:color w:val="000000"/>
          <w:sz w:val="18"/>
          <w:szCs w:val="18"/>
          <w:lang w:val="en-GB" w:eastAsia="en-GB"/>
        </w:rPr>
        <w:tab/>
        <w:t>10.9.0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130" w:history="1">
        <w:r w:rsidR="00C739EE" w:rsidRPr="00C34319">
          <w:rPr>
            <w:rStyle w:val="Hyperlink"/>
            <w:sz w:val="18"/>
            <w:szCs w:val="18"/>
            <w:lang w:val="en-GB" w:eastAsia="en-GB"/>
          </w:rPr>
          <w:t>https://www.atis.org/3gpp-documents/Rel99-14/</w:t>
        </w:r>
      </w:hyperlink>
    </w:p>
    <w:p w14:paraId="36F0512F" w14:textId="00A8A861" w:rsidR="00CD50ED" w:rsidRPr="00C34319" w:rsidRDefault="00CD50ED" w:rsidP="00C739E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CCSA.36.212V1090</w:t>
      </w:r>
      <w:r w:rsidRPr="00C34319">
        <w:rPr>
          <w:color w:val="000000"/>
          <w:sz w:val="18"/>
          <w:szCs w:val="18"/>
          <w:lang w:val="en-GB" w:eastAsia="en-GB"/>
        </w:rPr>
        <w:tab/>
        <w:t>10.9.0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/09/2015</w:t>
      </w:r>
      <w:r w:rsidRPr="00C34319">
        <w:rPr>
          <w:color w:val="000000"/>
          <w:sz w:val="18"/>
          <w:szCs w:val="18"/>
          <w:lang w:val="en-GB" w:eastAsia="en-GB"/>
        </w:rPr>
        <w:tab/>
      </w:r>
      <w:hyperlink r:id="rId131" w:history="1">
        <w:r w:rsidR="00C739EE" w:rsidRPr="00C34319">
          <w:rPr>
            <w:rStyle w:val="Hyperlink"/>
            <w:sz w:val="18"/>
            <w:szCs w:val="18"/>
            <w:lang w:val="en-GB" w:eastAsia="en-GB"/>
          </w:rPr>
          <w:t>https://www.ccsa.org.cn/api/portalsFile/downloadOldFile?type=19&amp;oldFileUrl=ITU-R/M.2012-6/CCSA.36.212V1090.doc</w:t>
        </w:r>
      </w:hyperlink>
    </w:p>
    <w:p w14:paraId="3C675429" w14:textId="2849A533"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136 212</w:t>
      </w:r>
      <w:r w:rsidRPr="005F2BAE">
        <w:rPr>
          <w:color w:val="000000"/>
          <w:sz w:val="18"/>
          <w:szCs w:val="18"/>
          <w:lang w:val="fr-FR" w:eastAsia="en-GB"/>
        </w:rPr>
        <w:tab/>
        <w:t>10.9.0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19</w:t>
      </w:r>
      <w:r w:rsidR="00D63672" w:rsidRPr="005F2BAE">
        <w:rPr>
          <w:color w:val="000000"/>
          <w:sz w:val="18"/>
          <w:szCs w:val="18"/>
          <w:lang w:val="fr-FR" w:eastAsia="en-GB"/>
        </w:rPr>
        <w:t>/10/2015</w:t>
      </w:r>
      <w:r w:rsidRPr="005F2BAE">
        <w:rPr>
          <w:color w:val="000000"/>
          <w:sz w:val="18"/>
          <w:szCs w:val="18"/>
          <w:lang w:val="fr-FR" w:eastAsia="en-GB"/>
        </w:rPr>
        <w:tab/>
      </w:r>
      <w:hyperlink r:id="rId132" w:history="1">
        <w:r w:rsidR="00C739EE" w:rsidRPr="005F2BAE">
          <w:rPr>
            <w:rStyle w:val="Hyperlink"/>
            <w:sz w:val="18"/>
            <w:szCs w:val="18"/>
            <w:lang w:val="fr-FR" w:eastAsia="en-GB"/>
          </w:rPr>
          <w:t>https://www.etsi.org/deliver/etsi_ts/136200_136299/136212/10.09.00_60/ts_136212v100900p.pdf</w:t>
        </w:r>
      </w:hyperlink>
    </w:p>
    <w:p w14:paraId="63148BCC" w14:textId="2682EFB4"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t>TSDSI STD T1.3GPP 36.212-10.9.0 V1.0.0</w:t>
      </w:r>
      <w:r w:rsidRPr="005F2BAE">
        <w:rPr>
          <w:color w:val="000000"/>
          <w:sz w:val="18"/>
          <w:szCs w:val="18"/>
          <w:lang w:val="fr-FR" w:eastAsia="en-GB"/>
        </w:rPr>
        <w:tab/>
        <w:t>10.9.0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133" w:history="1">
        <w:r w:rsidR="00C739EE" w:rsidRPr="005F2BAE">
          <w:rPr>
            <w:rStyle w:val="Hyperlink"/>
            <w:sz w:val="18"/>
            <w:szCs w:val="18"/>
            <w:lang w:val="fr-FR" w:eastAsia="en-GB"/>
          </w:rPr>
          <w:t>https://members.tsdsi.in/index.php/s/3kdGD6SqZaB47qC</w:t>
        </w:r>
      </w:hyperlink>
    </w:p>
    <w:p w14:paraId="26440852" w14:textId="2A42E28E"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TTAT.3G-36.212V10.9.0</w:t>
      </w:r>
      <w:r w:rsidRPr="005F2BAE">
        <w:rPr>
          <w:color w:val="000000"/>
          <w:sz w:val="18"/>
          <w:szCs w:val="18"/>
          <w:lang w:val="fr-FR" w:eastAsia="en-GB"/>
        </w:rPr>
        <w:tab/>
        <w:t>10.9.0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134" w:history="1">
        <w:r w:rsidR="00C739EE" w:rsidRPr="005F2BAE">
          <w:rPr>
            <w:rStyle w:val="Hyperlink"/>
            <w:sz w:val="18"/>
            <w:szCs w:val="18"/>
            <w:lang w:val="fr-FR" w:eastAsia="en-GB"/>
          </w:rPr>
          <w:t>http://committee.tta.or.kr/data/ttasDown.jsp?kind=ttastd&amp;pk_num=TTAT.3G-36.212V10.9.0</w:t>
        </w:r>
      </w:hyperlink>
    </w:p>
    <w:p w14:paraId="1B000B42" w14:textId="6CEF6352" w:rsidR="00CD50ED"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D50ED" w:rsidRPr="00182533">
        <w:rPr>
          <w:b/>
          <w:bCs/>
          <w:color w:val="000000"/>
          <w:sz w:val="18"/>
          <w:szCs w:val="18"/>
          <w:lang w:eastAsia="en-GB"/>
        </w:rPr>
        <w:t xml:space="preserve"> 11</w:t>
      </w:r>
    </w:p>
    <w:p w14:paraId="6BBC91CE" w14:textId="69E2C325" w:rsidR="00CD50ED" w:rsidRPr="00C34319" w:rsidRDefault="00CD50ED" w:rsidP="00C739E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STD-T120-36.212.V11.7.0</w:t>
      </w:r>
      <w:r w:rsidRPr="00C34319">
        <w:rPr>
          <w:color w:val="000000"/>
          <w:sz w:val="18"/>
          <w:szCs w:val="18"/>
          <w:lang w:val="en-GB" w:eastAsia="en-GB"/>
        </w:rPr>
        <w:tab/>
        <w:t>11.7.0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135" w:history="1">
        <w:r w:rsidR="00C739EE" w:rsidRPr="00C34319">
          <w:rPr>
            <w:rStyle w:val="Hyperlink"/>
            <w:sz w:val="18"/>
            <w:szCs w:val="18"/>
            <w:lang w:val="en-GB" w:eastAsia="en-GB"/>
          </w:rPr>
          <w:t>https://www.arib.or.jp/english/html/overview/doc/T120_T23_SPECS/ARIB-STD-T120/Rel11/36/A36212-b70.pdf</w:t>
        </w:r>
      </w:hyperlink>
    </w:p>
    <w:p w14:paraId="3C3279D5" w14:textId="75CCEC5F" w:rsidR="00CD50ED" w:rsidRPr="00C34319"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ATIS.3GPP.36.212V1170</w:t>
      </w:r>
      <w:r w:rsidRPr="00C34319">
        <w:rPr>
          <w:color w:val="000000"/>
          <w:sz w:val="18"/>
          <w:szCs w:val="18"/>
          <w:lang w:val="en-GB" w:eastAsia="en-GB"/>
        </w:rPr>
        <w:tab/>
        <w:t>11.7.0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136" w:history="1">
        <w:r w:rsidR="00C739EE" w:rsidRPr="00C34319">
          <w:rPr>
            <w:rStyle w:val="Hyperlink"/>
            <w:sz w:val="18"/>
            <w:szCs w:val="18"/>
            <w:lang w:val="en-GB" w:eastAsia="en-GB"/>
          </w:rPr>
          <w:t>https://www.atis.org/3gpp-documents/Rel99-14/</w:t>
        </w:r>
      </w:hyperlink>
    </w:p>
    <w:p w14:paraId="7778ACBA" w14:textId="506D3B62" w:rsidR="00CD50ED" w:rsidRPr="00C34319" w:rsidRDefault="00CD50ED" w:rsidP="00C739E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CCSA.36.212V1170</w:t>
      </w:r>
      <w:r w:rsidRPr="00C34319">
        <w:rPr>
          <w:color w:val="000000"/>
          <w:sz w:val="18"/>
          <w:szCs w:val="18"/>
          <w:lang w:val="en-GB" w:eastAsia="en-GB"/>
        </w:rPr>
        <w:tab/>
        <w:t>11.7.0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/03/2016</w:t>
      </w:r>
      <w:r w:rsidRPr="00C34319">
        <w:rPr>
          <w:color w:val="000000"/>
          <w:sz w:val="18"/>
          <w:szCs w:val="18"/>
          <w:lang w:val="en-GB" w:eastAsia="en-GB"/>
        </w:rPr>
        <w:tab/>
      </w:r>
      <w:hyperlink r:id="rId137" w:history="1">
        <w:r w:rsidR="00C739EE" w:rsidRPr="00C34319">
          <w:rPr>
            <w:rStyle w:val="Hyperlink"/>
            <w:sz w:val="18"/>
            <w:szCs w:val="18"/>
            <w:lang w:val="en-GB" w:eastAsia="en-GB"/>
          </w:rPr>
          <w:t>https://www.ccsa.org.cn/api/portalsFile/downloadOldFile?type=19&amp;oldFileUrl=ITU-R/M.2012-6/CCSA.36.212V1170.doc</w:t>
        </w:r>
      </w:hyperlink>
    </w:p>
    <w:p w14:paraId="6B875F4B" w14:textId="3688E9FD"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136 212</w:t>
      </w:r>
      <w:r w:rsidRPr="005F2BAE">
        <w:rPr>
          <w:color w:val="000000"/>
          <w:sz w:val="18"/>
          <w:szCs w:val="18"/>
          <w:lang w:val="fr-FR" w:eastAsia="en-GB"/>
        </w:rPr>
        <w:tab/>
        <w:t>11.7.0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22</w:t>
      </w:r>
      <w:r w:rsidR="00D63672" w:rsidRPr="005F2BAE">
        <w:rPr>
          <w:color w:val="000000"/>
          <w:sz w:val="18"/>
          <w:szCs w:val="18"/>
          <w:lang w:val="fr-FR" w:eastAsia="en-GB"/>
        </w:rPr>
        <w:t>/04/2016</w:t>
      </w:r>
      <w:r w:rsidRPr="005F2BAE">
        <w:rPr>
          <w:color w:val="000000"/>
          <w:sz w:val="18"/>
          <w:szCs w:val="18"/>
          <w:lang w:val="fr-FR" w:eastAsia="en-GB"/>
        </w:rPr>
        <w:tab/>
      </w:r>
      <w:hyperlink r:id="rId138" w:history="1">
        <w:r w:rsidR="00C739EE" w:rsidRPr="005F2BAE">
          <w:rPr>
            <w:rStyle w:val="Hyperlink"/>
            <w:sz w:val="18"/>
            <w:szCs w:val="18"/>
            <w:lang w:val="fr-FR" w:eastAsia="en-GB"/>
          </w:rPr>
          <w:t>https://www.etsi.org/deliver/etsi_ts/136200_136299/136212/11.07.00_60/ts_136212v110700p.pdf</w:t>
        </w:r>
      </w:hyperlink>
    </w:p>
    <w:p w14:paraId="435FA6AC" w14:textId="4CD6078C"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t>TSDSI STD T1.3GPP 36.212-11.7.0 V1.0.0</w:t>
      </w:r>
      <w:r w:rsidRPr="005F2BAE">
        <w:rPr>
          <w:color w:val="000000"/>
          <w:sz w:val="18"/>
          <w:szCs w:val="18"/>
          <w:lang w:val="fr-FR" w:eastAsia="en-GB"/>
        </w:rPr>
        <w:tab/>
        <w:t>11.7.0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139" w:history="1">
        <w:r w:rsidR="00C739EE" w:rsidRPr="005F2BAE">
          <w:rPr>
            <w:rStyle w:val="Hyperlink"/>
            <w:sz w:val="18"/>
            <w:szCs w:val="18"/>
            <w:lang w:val="fr-FR" w:eastAsia="en-GB"/>
          </w:rPr>
          <w:t>https://members.tsdsi.in/index.php/s/gqmibqdbcHqGCKm</w:t>
        </w:r>
      </w:hyperlink>
    </w:p>
    <w:p w14:paraId="4789FA03" w14:textId="6905CB81"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TTAT.3G-36.212V11.7.0</w:t>
      </w:r>
      <w:r w:rsidRPr="005F2BAE">
        <w:rPr>
          <w:color w:val="000000"/>
          <w:sz w:val="18"/>
          <w:szCs w:val="18"/>
          <w:lang w:val="fr-FR" w:eastAsia="en-GB"/>
        </w:rPr>
        <w:tab/>
        <w:t>11.7.0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140" w:history="1">
        <w:r w:rsidR="00C739EE" w:rsidRPr="005F2BAE">
          <w:rPr>
            <w:rStyle w:val="Hyperlink"/>
            <w:sz w:val="18"/>
            <w:szCs w:val="18"/>
            <w:lang w:val="fr-FR" w:eastAsia="en-GB"/>
          </w:rPr>
          <w:t>http://committee.tta.or.kr/data/ttasDown.jsp?kind=ttastd&amp;pk_num=TTAT.3G-36.212V11.7.0</w:t>
        </w:r>
      </w:hyperlink>
    </w:p>
    <w:p w14:paraId="134923A7" w14:textId="1E502B73" w:rsidR="00CD50ED"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D50ED" w:rsidRPr="00182533">
        <w:rPr>
          <w:b/>
          <w:bCs/>
          <w:color w:val="000000"/>
          <w:sz w:val="18"/>
          <w:szCs w:val="18"/>
          <w:lang w:eastAsia="en-GB"/>
        </w:rPr>
        <w:t xml:space="preserve"> 12</w:t>
      </w:r>
    </w:p>
    <w:p w14:paraId="77E979FB" w14:textId="669546FC" w:rsidR="00CD50ED" w:rsidRPr="00C34319" w:rsidRDefault="00CD50ED" w:rsidP="00C739E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STD-T120-36.212.V12.9.1</w:t>
      </w:r>
      <w:r w:rsidRPr="00C34319">
        <w:rPr>
          <w:color w:val="000000"/>
          <w:sz w:val="18"/>
          <w:szCs w:val="18"/>
          <w:lang w:val="en-GB" w:eastAsia="en-GB"/>
        </w:rPr>
        <w:tab/>
        <w:t>12.9.1</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141" w:history="1">
        <w:r w:rsidR="00C739EE" w:rsidRPr="00C34319">
          <w:rPr>
            <w:rStyle w:val="Hyperlink"/>
            <w:sz w:val="18"/>
            <w:szCs w:val="18"/>
            <w:lang w:val="en-GB" w:eastAsia="en-GB"/>
          </w:rPr>
          <w:t>https://www.arib.or.jp/english/html/overview/doc/T120_T23_SPECS/ARIB-STD-T120/Rel12/36/A36212-c91.pdf</w:t>
        </w:r>
      </w:hyperlink>
    </w:p>
    <w:p w14:paraId="52F99ADA" w14:textId="0E07381B" w:rsidR="00CD50ED" w:rsidRPr="00C34319"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ATIS.3GPP.36.212V1291</w:t>
      </w:r>
      <w:r w:rsidRPr="00C34319">
        <w:rPr>
          <w:color w:val="000000"/>
          <w:sz w:val="18"/>
          <w:szCs w:val="18"/>
          <w:lang w:val="en-GB" w:eastAsia="en-GB"/>
        </w:rPr>
        <w:tab/>
        <w:t>12.9.1</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142" w:history="1">
        <w:r w:rsidR="00C739EE" w:rsidRPr="00C34319">
          <w:rPr>
            <w:rStyle w:val="Hyperlink"/>
            <w:sz w:val="18"/>
            <w:szCs w:val="18"/>
            <w:lang w:val="en-GB" w:eastAsia="en-GB"/>
          </w:rPr>
          <w:t>https://www.atis.org/3gpp-documents/Rel99-14/</w:t>
        </w:r>
      </w:hyperlink>
    </w:p>
    <w:p w14:paraId="4CB68306" w14:textId="07193508" w:rsidR="00CD50ED" w:rsidRPr="00C34319" w:rsidRDefault="00CD50ED" w:rsidP="00C739E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CCSA.36.212V1291</w:t>
      </w:r>
      <w:r w:rsidRPr="00C34319">
        <w:rPr>
          <w:color w:val="000000"/>
          <w:sz w:val="18"/>
          <w:szCs w:val="18"/>
          <w:lang w:val="en-GB" w:eastAsia="en-GB"/>
        </w:rPr>
        <w:tab/>
        <w:t>12.9.1</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/01/2018</w:t>
      </w:r>
      <w:r w:rsidRPr="00C34319">
        <w:rPr>
          <w:color w:val="000000"/>
          <w:sz w:val="18"/>
          <w:szCs w:val="18"/>
          <w:lang w:val="en-GB" w:eastAsia="en-GB"/>
        </w:rPr>
        <w:tab/>
      </w:r>
      <w:hyperlink r:id="rId143" w:history="1">
        <w:r w:rsidR="00C739EE" w:rsidRPr="00C34319">
          <w:rPr>
            <w:rStyle w:val="Hyperlink"/>
            <w:sz w:val="18"/>
            <w:szCs w:val="18"/>
            <w:lang w:val="en-GB" w:eastAsia="en-GB"/>
          </w:rPr>
          <w:t>https://www.ccsa.org.cn/api/portalsFile/downloadOldFile?type=19&amp;oldFileUrl=ITU-R/M.2012-6/CCSA.36.212V1291.doc</w:t>
        </w:r>
      </w:hyperlink>
    </w:p>
    <w:p w14:paraId="10CD5141" w14:textId="61505E04"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136 212</w:t>
      </w:r>
      <w:r w:rsidRPr="005F2BAE">
        <w:rPr>
          <w:color w:val="000000"/>
          <w:sz w:val="18"/>
          <w:szCs w:val="18"/>
          <w:lang w:val="fr-FR" w:eastAsia="en-GB"/>
        </w:rPr>
        <w:tab/>
        <w:t>12.9.1</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25</w:t>
      </w:r>
      <w:r w:rsidR="00D63672" w:rsidRPr="005F2BAE">
        <w:rPr>
          <w:color w:val="000000"/>
          <w:sz w:val="18"/>
          <w:szCs w:val="18"/>
          <w:lang w:val="fr-FR" w:eastAsia="en-GB"/>
        </w:rPr>
        <w:t>/01/2018</w:t>
      </w:r>
      <w:r w:rsidRPr="005F2BAE">
        <w:rPr>
          <w:color w:val="000000"/>
          <w:sz w:val="18"/>
          <w:szCs w:val="18"/>
          <w:lang w:val="fr-FR" w:eastAsia="en-GB"/>
        </w:rPr>
        <w:tab/>
      </w:r>
      <w:hyperlink r:id="rId144" w:history="1">
        <w:r w:rsidR="00C739EE" w:rsidRPr="005F2BAE">
          <w:rPr>
            <w:rStyle w:val="Hyperlink"/>
            <w:sz w:val="18"/>
            <w:szCs w:val="18"/>
            <w:lang w:val="fr-FR" w:eastAsia="en-GB"/>
          </w:rPr>
          <w:t>https://www.etsi.org/deliver/etsi_ts/136200_136299/136212/12.09.01_60/ts_136212v120901p.pdf</w:t>
        </w:r>
      </w:hyperlink>
    </w:p>
    <w:p w14:paraId="2FB2D673" w14:textId="60E1777E"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t>TSDSI STD T1.3GPP 36.212-12.9.1 V1.0.0</w:t>
      </w:r>
      <w:r w:rsidRPr="005F2BAE">
        <w:rPr>
          <w:color w:val="000000"/>
          <w:sz w:val="18"/>
          <w:szCs w:val="18"/>
          <w:lang w:val="fr-FR" w:eastAsia="en-GB"/>
        </w:rPr>
        <w:tab/>
        <w:t>12.9.1</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145" w:history="1">
        <w:r w:rsidR="00C739EE" w:rsidRPr="005F2BAE">
          <w:rPr>
            <w:rStyle w:val="Hyperlink"/>
            <w:sz w:val="18"/>
            <w:szCs w:val="18"/>
            <w:lang w:val="fr-FR" w:eastAsia="en-GB"/>
          </w:rPr>
          <w:t>https://members.tsdsi.in/index.php/s/PsP3zoTE8rsrkJR</w:t>
        </w:r>
      </w:hyperlink>
    </w:p>
    <w:p w14:paraId="7AD9B737" w14:textId="33DC0902"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TTAT.3G-36.212V12.9.1</w:t>
      </w:r>
      <w:r w:rsidRPr="005F2BAE">
        <w:rPr>
          <w:color w:val="000000"/>
          <w:sz w:val="18"/>
          <w:szCs w:val="18"/>
          <w:lang w:val="fr-FR" w:eastAsia="en-GB"/>
        </w:rPr>
        <w:tab/>
        <w:t>12.9.1</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146" w:history="1">
        <w:r w:rsidR="00C739EE" w:rsidRPr="005F2BAE">
          <w:rPr>
            <w:rStyle w:val="Hyperlink"/>
            <w:sz w:val="18"/>
            <w:szCs w:val="18"/>
            <w:lang w:val="fr-FR" w:eastAsia="en-GB"/>
          </w:rPr>
          <w:t>http://committee.tta.or.kr/data/ttasDown.jsp?kind=ttastd&amp;pk_num=TTAT.3G-36.212V12.9.1</w:t>
        </w:r>
      </w:hyperlink>
    </w:p>
    <w:p w14:paraId="0D56B717" w14:textId="13CCAB52" w:rsidR="00CD50ED"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D50ED" w:rsidRPr="00182533">
        <w:rPr>
          <w:b/>
          <w:bCs/>
          <w:color w:val="000000"/>
          <w:sz w:val="18"/>
          <w:szCs w:val="18"/>
          <w:lang w:eastAsia="en-GB"/>
        </w:rPr>
        <w:t xml:space="preserve"> 13</w:t>
      </w:r>
    </w:p>
    <w:p w14:paraId="52BA9571" w14:textId="21D5C4AB" w:rsidR="00CD50ED" w:rsidRPr="00C34319" w:rsidRDefault="00CD50ED" w:rsidP="00632F9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STD-T120-36.212.V13.11.0</w:t>
      </w:r>
      <w:r w:rsidRPr="00C34319">
        <w:rPr>
          <w:color w:val="000000"/>
          <w:sz w:val="18"/>
          <w:szCs w:val="18"/>
          <w:lang w:val="en-GB" w:eastAsia="en-GB"/>
        </w:rPr>
        <w:tab/>
        <w:t>13.11.0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147" w:history="1">
        <w:r w:rsidR="00632F9D" w:rsidRPr="00C34319">
          <w:rPr>
            <w:rStyle w:val="Hyperlink"/>
            <w:sz w:val="18"/>
            <w:szCs w:val="18"/>
            <w:lang w:val="en-GB" w:eastAsia="en-GB"/>
          </w:rPr>
          <w:t>https://www.arib.or.jp/english/html/overview/doc/T120_T23_SPECS/ARIB-STD-T120/Rel13/36/A36212-db0.pdf</w:t>
        </w:r>
      </w:hyperlink>
    </w:p>
    <w:p w14:paraId="5B03F0B5" w14:textId="6D1244B8" w:rsidR="00CD50ED" w:rsidRPr="00C34319"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ATIS.3GPP.36.212.V13.11.0</w:t>
      </w:r>
      <w:r w:rsidRPr="00C34319">
        <w:rPr>
          <w:color w:val="000000"/>
          <w:sz w:val="18"/>
          <w:szCs w:val="18"/>
          <w:lang w:val="en-GB" w:eastAsia="en-GB"/>
        </w:rPr>
        <w:tab/>
        <w:t>13.11.0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148" w:history="1">
        <w:r w:rsidR="00632F9D" w:rsidRPr="00C34319">
          <w:rPr>
            <w:rStyle w:val="Hyperlink"/>
            <w:sz w:val="18"/>
            <w:szCs w:val="18"/>
            <w:lang w:val="en-GB" w:eastAsia="en-GB"/>
          </w:rPr>
          <w:t>https://www.atis.org/3gpp-transpositions - Rel-13</w:t>
        </w:r>
      </w:hyperlink>
    </w:p>
    <w:p w14:paraId="413635BB" w14:textId="28F6CB30" w:rsidR="00CD50ED" w:rsidRPr="00C34319" w:rsidRDefault="00CD50ED" w:rsidP="00632F9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CCSA.36.212V13110</w:t>
      </w:r>
      <w:r w:rsidRPr="00C34319">
        <w:rPr>
          <w:color w:val="000000"/>
          <w:sz w:val="18"/>
          <w:szCs w:val="18"/>
          <w:lang w:val="en-GB" w:eastAsia="en-GB"/>
        </w:rPr>
        <w:tab/>
        <w:t>13.11.0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/03/2021</w:t>
      </w:r>
      <w:r w:rsidRPr="00C34319">
        <w:rPr>
          <w:color w:val="000000"/>
          <w:sz w:val="18"/>
          <w:szCs w:val="18"/>
          <w:lang w:val="en-GB" w:eastAsia="en-GB"/>
        </w:rPr>
        <w:tab/>
      </w:r>
      <w:hyperlink r:id="rId149" w:history="1">
        <w:r w:rsidR="00632F9D" w:rsidRPr="00C34319">
          <w:rPr>
            <w:rStyle w:val="Hyperlink"/>
            <w:sz w:val="18"/>
            <w:szCs w:val="18"/>
            <w:lang w:val="en-GB" w:eastAsia="en-GB"/>
          </w:rPr>
          <w:t>https://www.ccsa.org.cn/api/portalsFile/downloadOldFile?type=19&amp;oldFileUrl=ITU-R/M.2012-6/CCSA.36.212V13110.doc</w:t>
        </w:r>
      </w:hyperlink>
    </w:p>
    <w:p w14:paraId="57B828F0" w14:textId="04EC3F9F"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136 212</w:t>
      </w:r>
      <w:r w:rsidRPr="005F2BAE">
        <w:rPr>
          <w:color w:val="000000"/>
          <w:sz w:val="18"/>
          <w:szCs w:val="18"/>
          <w:lang w:val="fr-FR" w:eastAsia="en-GB"/>
        </w:rPr>
        <w:tab/>
        <w:t>13.11.0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20</w:t>
      </w:r>
      <w:r w:rsidR="00D63672" w:rsidRPr="005F2BAE">
        <w:rPr>
          <w:color w:val="000000"/>
          <w:sz w:val="18"/>
          <w:szCs w:val="18"/>
          <w:lang w:val="fr-FR" w:eastAsia="en-GB"/>
        </w:rPr>
        <w:t>/04/2021</w:t>
      </w:r>
      <w:r w:rsidRPr="005F2BAE">
        <w:rPr>
          <w:color w:val="000000"/>
          <w:sz w:val="18"/>
          <w:szCs w:val="18"/>
          <w:lang w:val="fr-FR" w:eastAsia="en-GB"/>
        </w:rPr>
        <w:tab/>
      </w:r>
      <w:hyperlink r:id="rId150" w:history="1">
        <w:r w:rsidR="00632F9D" w:rsidRPr="005F2BAE">
          <w:rPr>
            <w:rStyle w:val="Hyperlink"/>
            <w:sz w:val="18"/>
            <w:szCs w:val="18"/>
            <w:lang w:val="fr-FR" w:eastAsia="en-GB"/>
          </w:rPr>
          <w:t>https://www.etsi.org/deliver/etsi_ts/136200_136299/136212/13.11.00_60/ts_136212v131100p.pdf</w:t>
        </w:r>
      </w:hyperlink>
    </w:p>
    <w:p w14:paraId="4F076F81" w14:textId="21387B23"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t>TSDSI STD T1.3GPP 36.212-13.11.0 V1.1.0</w:t>
      </w:r>
      <w:r w:rsidRPr="005F2BAE">
        <w:rPr>
          <w:color w:val="000000"/>
          <w:sz w:val="18"/>
          <w:szCs w:val="18"/>
          <w:lang w:val="fr-FR" w:eastAsia="en-GB"/>
        </w:rPr>
        <w:tab/>
        <w:t>13.11.0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17</w:t>
      </w:r>
      <w:r w:rsidR="00D63672" w:rsidRPr="005F2BAE">
        <w:rPr>
          <w:color w:val="000000"/>
          <w:sz w:val="18"/>
          <w:szCs w:val="18"/>
          <w:lang w:val="fr-FR" w:eastAsia="en-GB"/>
        </w:rPr>
        <w:t>/01/2023</w:t>
      </w:r>
      <w:r w:rsidRPr="005F2BAE">
        <w:rPr>
          <w:color w:val="000000"/>
          <w:sz w:val="18"/>
          <w:szCs w:val="18"/>
          <w:lang w:val="fr-FR" w:eastAsia="en-GB"/>
        </w:rPr>
        <w:tab/>
      </w:r>
      <w:hyperlink r:id="rId151" w:history="1">
        <w:r w:rsidR="00632F9D" w:rsidRPr="005F2BAE">
          <w:rPr>
            <w:rStyle w:val="Hyperlink"/>
            <w:sz w:val="18"/>
            <w:szCs w:val="18"/>
            <w:lang w:val="fr-FR" w:eastAsia="en-GB"/>
          </w:rPr>
          <w:t>https://members.tsdsi.in/s/nYXMEqYfn88b6tx</w:t>
        </w:r>
      </w:hyperlink>
    </w:p>
    <w:p w14:paraId="6B4D8C6A" w14:textId="2ED8663F"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TTAT.3G-36.212V13.11.0</w:t>
      </w:r>
      <w:r w:rsidRPr="005F2BAE">
        <w:rPr>
          <w:color w:val="000000"/>
          <w:sz w:val="18"/>
          <w:szCs w:val="18"/>
          <w:lang w:val="fr-FR" w:eastAsia="en-GB"/>
        </w:rPr>
        <w:tab/>
        <w:t>13.11.0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10</w:t>
      </w:r>
      <w:r w:rsidR="00D63672" w:rsidRPr="005F2BAE">
        <w:rPr>
          <w:color w:val="000000"/>
          <w:sz w:val="18"/>
          <w:szCs w:val="18"/>
          <w:lang w:val="fr-FR" w:eastAsia="en-GB"/>
        </w:rPr>
        <w:t>/06/2021</w:t>
      </w:r>
      <w:r w:rsidRPr="005F2BAE">
        <w:rPr>
          <w:color w:val="000000"/>
          <w:sz w:val="18"/>
          <w:szCs w:val="18"/>
          <w:lang w:val="fr-FR" w:eastAsia="en-GB"/>
        </w:rPr>
        <w:tab/>
      </w:r>
      <w:hyperlink r:id="rId152" w:history="1">
        <w:r w:rsidR="00632F9D" w:rsidRPr="005F2BAE">
          <w:rPr>
            <w:rStyle w:val="Hyperlink"/>
            <w:sz w:val="18"/>
            <w:szCs w:val="18"/>
            <w:lang w:val="fr-FR" w:eastAsia="en-GB"/>
          </w:rPr>
          <w:t>http://committee.tta.or.kr/data/ttasDown.jsp?kind=ttastd&amp;pk_num=TTAT.3G-36.212V13.11.0</w:t>
        </w:r>
      </w:hyperlink>
    </w:p>
    <w:p w14:paraId="1910B592" w14:textId="478855D3" w:rsidR="00CD50ED"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CD50ED" w:rsidRPr="00182533">
        <w:rPr>
          <w:b/>
          <w:bCs/>
          <w:color w:val="000000"/>
          <w:sz w:val="18"/>
          <w:szCs w:val="18"/>
          <w:lang w:eastAsia="en-GB"/>
        </w:rPr>
        <w:t xml:space="preserve"> 14</w:t>
      </w:r>
    </w:p>
    <w:p w14:paraId="31126DA5" w14:textId="5D31905C" w:rsidR="00CD50ED" w:rsidRPr="00C34319" w:rsidRDefault="00CD50ED" w:rsidP="00632F9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STD-T120-36.212.V14.16.0</w:t>
      </w:r>
      <w:r w:rsidRPr="00C34319">
        <w:rPr>
          <w:color w:val="000000"/>
          <w:sz w:val="18"/>
          <w:szCs w:val="18"/>
          <w:lang w:val="en-GB" w:eastAsia="en-GB"/>
        </w:rPr>
        <w:tab/>
        <w:t>14.16.0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153" w:history="1">
        <w:r w:rsidR="00632F9D" w:rsidRPr="00C34319">
          <w:rPr>
            <w:rStyle w:val="Hyperlink"/>
            <w:sz w:val="18"/>
            <w:szCs w:val="18"/>
            <w:lang w:val="en-GB" w:eastAsia="en-GB"/>
          </w:rPr>
          <w:t>https://www.arib.or.jp/english/html/overview/doc/T120_T23_SPECS/ARIB-STD-T120/Rel14/36/A36212-eg0.pdf</w:t>
        </w:r>
      </w:hyperlink>
    </w:p>
    <w:p w14:paraId="2B0510FC" w14:textId="5046EF40" w:rsidR="00CD50ED" w:rsidRPr="00C34319"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ATIS.3GPP.36.212.V14.16.0</w:t>
      </w:r>
      <w:r w:rsidRPr="00C34319">
        <w:rPr>
          <w:color w:val="000000"/>
          <w:sz w:val="18"/>
          <w:szCs w:val="18"/>
          <w:lang w:val="en-GB" w:eastAsia="en-GB"/>
        </w:rPr>
        <w:tab/>
        <w:t>14.16.0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154" w:history="1">
        <w:r w:rsidR="00632F9D" w:rsidRPr="00C34319">
          <w:rPr>
            <w:rStyle w:val="Hyperlink"/>
            <w:sz w:val="18"/>
            <w:szCs w:val="18"/>
            <w:lang w:val="en-GB" w:eastAsia="en-GB"/>
          </w:rPr>
          <w:t>https://www.atis.org/3gpp-transpositions - Rel-14</w:t>
        </w:r>
      </w:hyperlink>
    </w:p>
    <w:p w14:paraId="7C69564E" w14:textId="08D3D764" w:rsidR="00CD50ED" w:rsidRPr="00C34319" w:rsidRDefault="00CD50ED" w:rsidP="00632F9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CCSA.36.212V14160</w:t>
      </w:r>
      <w:r w:rsidRPr="00C34319">
        <w:rPr>
          <w:color w:val="000000"/>
          <w:sz w:val="18"/>
          <w:szCs w:val="18"/>
          <w:lang w:val="en-GB" w:eastAsia="en-GB"/>
        </w:rPr>
        <w:tab/>
        <w:t>14.16.0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/06/2021</w:t>
      </w:r>
      <w:r w:rsidRPr="00C34319">
        <w:rPr>
          <w:color w:val="000000"/>
          <w:sz w:val="18"/>
          <w:szCs w:val="18"/>
          <w:lang w:val="en-GB" w:eastAsia="en-GB"/>
        </w:rPr>
        <w:tab/>
      </w:r>
      <w:hyperlink r:id="rId155" w:history="1">
        <w:r w:rsidR="00632F9D" w:rsidRPr="00C34319">
          <w:rPr>
            <w:rStyle w:val="Hyperlink"/>
            <w:sz w:val="18"/>
            <w:szCs w:val="18"/>
            <w:lang w:val="en-GB" w:eastAsia="en-GB"/>
          </w:rPr>
          <w:t>https://www.ccsa.org.cn/api/portalsFile/downloadOldFile?type=19&amp;oldFileUrl=ITU-R/M.2012-6/CCSA.36.212V14160.doc</w:t>
        </w:r>
      </w:hyperlink>
    </w:p>
    <w:p w14:paraId="7020E877" w14:textId="3D401EDB"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136 212</w:t>
      </w:r>
      <w:r w:rsidRPr="005F2BAE">
        <w:rPr>
          <w:color w:val="000000"/>
          <w:sz w:val="18"/>
          <w:szCs w:val="18"/>
          <w:lang w:val="fr-FR" w:eastAsia="en-GB"/>
        </w:rPr>
        <w:tab/>
        <w:t>14.16.0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19</w:t>
      </w:r>
      <w:r w:rsidR="00D63672" w:rsidRPr="005F2BAE">
        <w:rPr>
          <w:color w:val="000000"/>
          <w:sz w:val="18"/>
          <w:szCs w:val="18"/>
          <w:lang w:val="fr-FR" w:eastAsia="en-GB"/>
        </w:rPr>
        <w:t>/08/2021</w:t>
      </w:r>
      <w:r w:rsidRPr="005F2BAE">
        <w:rPr>
          <w:color w:val="000000"/>
          <w:sz w:val="18"/>
          <w:szCs w:val="18"/>
          <w:lang w:val="fr-FR" w:eastAsia="en-GB"/>
        </w:rPr>
        <w:tab/>
      </w:r>
      <w:hyperlink r:id="rId156" w:history="1">
        <w:r w:rsidR="00632F9D" w:rsidRPr="005F2BAE">
          <w:rPr>
            <w:rStyle w:val="Hyperlink"/>
            <w:sz w:val="18"/>
            <w:szCs w:val="18"/>
            <w:lang w:val="fr-FR" w:eastAsia="en-GB"/>
          </w:rPr>
          <w:t>https://www.etsi.org/deliver/etsi_ts/136200_136299/136212/14.16.00_60/ts_136212v141600p.pdf</w:t>
        </w:r>
      </w:hyperlink>
    </w:p>
    <w:p w14:paraId="3983206E" w14:textId="3D63E3BC"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t>TSDSI STD T1.3GPP 36.212-14.16.0 V1.1.0</w:t>
      </w:r>
      <w:r w:rsidRPr="005F2BAE">
        <w:rPr>
          <w:color w:val="000000"/>
          <w:sz w:val="18"/>
          <w:szCs w:val="18"/>
          <w:lang w:val="fr-FR" w:eastAsia="en-GB"/>
        </w:rPr>
        <w:tab/>
        <w:t>14.16.0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17</w:t>
      </w:r>
      <w:r w:rsidR="00D63672" w:rsidRPr="005F2BAE">
        <w:rPr>
          <w:color w:val="000000"/>
          <w:sz w:val="18"/>
          <w:szCs w:val="18"/>
          <w:lang w:val="fr-FR" w:eastAsia="en-GB"/>
        </w:rPr>
        <w:t>/01/2023</w:t>
      </w:r>
      <w:r w:rsidRPr="005F2BAE">
        <w:rPr>
          <w:color w:val="000000"/>
          <w:sz w:val="18"/>
          <w:szCs w:val="18"/>
          <w:lang w:val="fr-FR" w:eastAsia="en-GB"/>
        </w:rPr>
        <w:tab/>
      </w:r>
      <w:hyperlink r:id="rId157" w:history="1">
        <w:r w:rsidR="00632F9D" w:rsidRPr="005F2BAE">
          <w:rPr>
            <w:rStyle w:val="Hyperlink"/>
            <w:sz w:val="18"/>
            <w:szCs w:val="18"/>
            <w:lang w:val="fr-FR" w:eastAsia="en-GB"/>
          </w:rPr>
          <w:t>https://members.tsdsi.in/s/nX26a2LDBCY4QZA</w:t>
        </w:r>
      </w:hyperlink>
    </w:p>
    <w:p w14:paraId="767FF7E5" w14:textId="5239BACB"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TTAT.3G-36.212V14.16.0</w:t>
      </w:r>
      <w:r w:rsidRPr="005F2BAE">
        <w:rPr>
          <w:color w:val="000000"/>
          <w:sz w:val="18"/>
          <w:szCs w:val="18"/>
          <w:lang w:val="fr-FR" w:eastAsia="en-GB"/>
        </w:rPr>
        <w:tab/>
        <w:t>14.16.0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/09/2021</w:t>
      </w:r>
      <w:r w:rsidRPr="005F2BAE">
        <w:rPr>
          <w:color w:val="000000"/>
          <w:sz w:val="18"/>
          <w:szCs w:val="18"/>
          <w:lang w:val="fr-FR" w:eastAsia="en-GB"/>
        </w:rPr>
        <w:tab/>
      </w:r>
      <w:hyperlink r:id="rId158" w:history="1">
        <w:r w:rsidR="00632F9D" w:rsidRPr="005F2BAE">
          <w:rPr>
            <w:rStyle w:val="Hyperlink"/>
            <w:sz w:val="18"/>
            <w:szCs w:val="18"/>
            <w:lang w:val="fr-FR" w:eastAsia="en-GB"/>
          </w:rPr>
          <w:t>http://committee.tta.or.kr/data/ttasDown.jsp?kind=ttastd&amp;pk_num=TTAT.3G-36.212V14.16.0</w:t>
        </w:r>
      </w:hyperlink>
    </w:p>
    <w:p w14:paraId="26560786" w14:textId="37A9829A" w:rsidR="00CD50ED"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D50ED" w:rsidRPr="00182533">
        <w:rPr>
          <w:b/>
          <w:bCs/>
          <w:color w:val="000000"/>
          <w:sz w:val="18"/>
          <w:szCs w:val="18"/>
          <w:lang w:eastAsia="en-GB"/>
        </w:rPr>
        <w:t xml:space="preserve"> 15</w:t>
      </w:r>
    </w:p>
    <w:p w14:paraId="4D6B78EB" w14:textId="5F64CF95" w:rsidR="00CD50ED" w:rsidRPr="00C34319" w:rsidRDefault="00CD50ED" w:rsidP="00EE472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STD-T120-36.212.V15.15.0</w:t>
      </w:r>
      <w:r w:rsidRPr="00C34319">
        <w:rPr>
          <w:color w:val="000000"/>
          <w:sz w:val="18"/>
          <w:szCs w:val="18"/>
          <w:lang w:val="en-GB" w:eastAsia="en-GB"/>
        </w:rPr>
        <w:tab/>
        <w:t>15.15.0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159" w:history="1">
        <w:r w:rsidR="00EE4727" w:rsidRPr="00C34319">
          <w:rPr>
            <w:rStyle w:val="Hyperlink"/>
            <w:sz w:val="18"/>
            <w:szCs w:val="18"/>
            <w:lang w:val="en-GB" w:eastAsia="en-GB"/>
          </w:rPr>
          <w:t>https://www.arib.or.jp/english/html/overview/doc/T120_T23_SPECS/ARIB-STD-T120/Rel15/36/A36212-ff0.pdf</w:t>
        </w:r>
      </w:hyperlink>
    </w:p>
    <w:p w14:paraId="2F0AB606" w14:textId="1A1BB00C" w:rsidR="00CD50ED" w:rsidRPr="00C34319"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ATIS.3GPP.36.212.V15.15.0</w:t>
      </w:r>
      <w:r w:rsidRPr="00C34319">
        <w:rPr>
          <w:color w:val="000000"/>
          <w:sz w:val="18"/>
          <w:szCs w:val="18"/>
          <w:lang w:val="en-GB" w:eastAsia="en-GB"/>
        </w:rPr>
        <w:tab/>
        <w:t>15.15.0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160" w:history="1">
        <w:r w:rsidR="00EE4727" w:rsidRPr="00C34319">
          <w:rPr>
            <w:rStyle w:val="Hyperlink"/>
            <w:sz w:val="18"/>
            <w:szCs w:val="18"/>
            <w:lang w:val="en-GB" w:eastAsia="en-GB"/>
          </w:rPr>
          <w:t>https://www.atis.org/3gpp-transpositions - Rel-15</w:t>
        </w:r>
      </w:hyperlink>
    </w:p>
    <w:p w14:paraId="48F5D82D" w14:textId="7F1D8AB2" w:rsidR="00CD50ED" w:rsidRPr="00C34319" w:rsidRDefault="00CD50ED" w:rsidP="00EE472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CCSA.36.212V15150</w:t>
      </w:r>
      <w:r w:rsidRPr="00C34319">
        <w:rPr>
          <w:color w:val="000000"/>
          <w:sz w:val="18"/>
          <w:szCs w:val="18"/>
          <w:lang w:val="en-GB" w:eastAsia="en-GB"/>
        </w:rPr>
        <w:tab/>
        <w:t>15.15.0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/12/2021</w:t>
      </w:r>
      <w:r w:rsidRPr="00C34319">
        <w:rPr>
          <w:color w:val="000000"/>
          <w:sz w:val="18"/>
          <w:szCs w:val="18"/>
          <w:lang w:val="en-GB" w:eastAsia="en-GB"/>
        </w:rPr>
        <w:tab/>
      </w:r>
      <w:hyperlink r:id="rId161" w:history="1">
        <w:r w:rsidR="00EE4727" w:rsidRPr="00C34319">
          <w:rPr>
            <w:rStyle w:val="Hyperlink"/>
            <w:sz w:val="18"/>
            <w:szCs w:val="18"/>
            <w:lang w:val="en-GB" w:eastAsia="en-GB"/>
          </w:rPr>
          <w:t>https://www.ccsa.org.cn/api/portalsFile/downloadOldFile?type=19&amp;oldFileUrl=ITU-R/M.2012-6/CCSA.36.212V15150.doc</w:t>
        </w:r>
      </w:hyperlink>
    </w:p>
    <w:p w14:paraId="1A730194" w14:textId="397416F7"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136 212</w:t>
      </w:r>
      <w:r w:rsidRPr="005F2BAE">
        <w:rPr>
          <w:color w:val="000000"/>
          <w:sz w:val="18"/>
          <w:szCs w:val="18"/>
          <w:lang w:val="fr-FR" w:eastAsia="en-GB"/>
        </w:rPr>
        <w:tab/>
        <w:t>15.15.0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26</w:t>
      </w:r>
      <w:r w:rsidR="00D63672" w:rsidRPr="005F2BAE">
        <w:rPr>
          <w:color w:val="000000"/>
          <w:sz w:val="18"/>
          <w:szCs w:val="18"/>
          <w:lang w:val="fr-FR" w:eastAsia="en-GB"/>
        </w:rPr>
        <w:t>/01/2022</w:t>
      </w:r>
      <w:r w:rsidRPr="005F2BAE">
        <w:rPr>
          <w:color w:val="000000"/>
          <w:sz w:val="18"/>
          <w:szCs w:val="18"/>
          <w:lang w:val="fr-FR" w:eastAsia="en-GB"/>
        </w:rPr>
        <w:tab/>
      </w:r>
      <w:hyperlink r:id="rId162" w:history="1">
        <w:r w:rsidR="00EE4727" w:rsidRPr="005F2BAE">
          <w:rPr>
            <w:rStyle w:val="Hyperlink"/>
            <w:sz w:val="18"/>
            <w:szCs w:val="18"/>
            <w:lang w:val="fr-FR" w:eastAsia="en-GB"/>
          </w:rPr>
          <w:t>https://www.etsi.org/deliver/etsi_ts/136200_136299/136212/15.15.00_60/ts_136212v151500p.pdf</w:t>
        </w:r>
      </w:hyperlink>
    </w:p>
    <w:p w14:paraId="49104C54" w14:textId="2FF76C3E"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t>TSDSI STD T1.3GPP 36.212-15.15.0 V1.1.0</w:t>
      </w:r>
      <w:r w:rsidRPr="005F2BAE">
        <w:rPr>
          <w:color w:val="000000"/>
          <w:sz w:val="18"/>
          <w:szCs w:val="18"/>
          <w:lang w:val="fr-FR" w:eastAsia="en-GB"/>
        </w:rPr>
        <w:tab/>
        <w:t>15.15.0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01</w:t>
      </w:r>
      <w:r w:rsidR="00D63672" w:rsidRPr="005F2BAE">
        <w:rPr>
          <w:color w:val="000000"/>
          <w:sz w:val="18"/>
          <w:szCs w:val="18"/>
          <w:lang w:val="fr-FR" w:eastAsia="en-GB"/>
        </w:rPr>
        <w:t>/11/2022</w:t>
      </w:r>
      <w:r w:rsidRPr="005F2BAE">
        <w:rPr>
          <w:color w:val="000000"/>
          <w:sz w:val="18"/>
          <w:szCs w:val="18"/>
          <w:lang w:val="fr-FR" w:eastAsia="en-GB"/>
        </w:rPr>
        <w:tab/>
      </w:r>
      <w:hyperlink r:id="rId163" w:history="1">
        <w:r w:rsidR="00EE4727" w:rsidRPr="005F2BAE">
          <w:rPr>
            <w:rStyle w:val="Hyperlink"/>
            <w:sz w:val="18"/>
            <w:szCs w:val="18"/>
            <w:lang w:val="fr-FR" w:eastAsia="en-GB"/>
          </w:rPr>
          <w:t>https://members.tsdsi.in/s/sDEXdk3iDT5D733</w:t>
        </w:r>
      </w:hyperlink>
    </w:p>
    <w:p w14:paraId="114D09E3" w14:textId="645B8FCB"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TTAT.3G-36.212V15.15.0</w:t>
      </w:r>
      <w:r w:rsidRPr="005F2BAE">
        <w:rPr>
          <w:color w:val="000000"/>
          <w:sz w:val="18"/>
          <w:szCs w:val="18"/>
          <w:lang w:val="fr-FR" w:eastAsia="en-GB"/>
        </w:rPr>
        <w:tab/>
        <w:t>15.15.0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14</w:t>
      </w:r>
      <w:r w:rsidR="00D63672" w:rsidRPr="005F2BAE">
        <w:rPr>
          <w:color w:val="000000"/>
          <w:sz w:val="18"/>
          <w:szCs w:val="18"/>
          <w:lang w:val="fr-FR" w:eastAsia="en-GB"/>
        </w:rPr>
        <w:t>/03/2022</w:t>
      </w:r>
      <w:r w:rsidRPr="005F2BAE">
        <w:rPr>
          <w:color w:val="000000"/>
          <w:sz w:val="18"/>
          <w:szCs w:val="18"/>
          <w:lang w:val="fr-FR" w:eastAsia="en-GB"/>
        </w:rPr>
        <w:tab/>
      </w:r>
      <w:hyperlink r:id="rId164" w:history="1">
        <w:r w:rsidR="00EE4727" w:rsidRPr="005F2BAE">
          <w:rPr>
            <w:rStyle w:val="Hyperlink"/>
            <w:sz w:val="18"/>
            <w:szCs w:val="18"/>
            <w:lang w:val="fr-FR" w:eastAsia="en-GB"/>
          </w:rPr>
          <w:t>http://committee.tta.or.kr/data/ttasDown.jsp?kind=ttastd&amp;pk_num=TTAT.3G-36.212V15.15.0</w:t>
        </w:r>
      </w:hyperlink>
    </w:p>
    <w:p w14:paraId="5380F4FF" w14:textId="792DFE9D" w:rsidR="00CD50ED"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D50ED" w:rsidRPr="00182533">
        <w:rPr>
          <w:b/>
          <w:bCs/>
          <w:color w:val="000000"/>
          <w:sz w:val="18"/>
          <w:szCs w:val="18"/>
          <w:lang w:eastAsia="en-GB"/>
        </w:rPr>
        <w:t xml:space="preserve"> 16</w:t>
      </w:r>
    </w:p>
    <w:p w14:paraId="1543C8EF" w14:textId="15B2D338" w:rsidR="00CD50ED" w:rsidRPr="00C34319" w:rsidRDefault="00CD50ED" w:rsidP="00EE472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STD-T120-36.212.V16.7.0</w:t>
      </w:r>
      <w:r w:rsidRPr="00C34319">
        <w:rPr>
          <w:color w:val="000000"/>
          <w:sz w:val="18"/>
          <w:szCs w:val="18"/>
          <w:lang w:val="en-GB" w:eastAsia="en-GB"/>
        </w:rPr>
        <w:tab/>
        <w:t>16.7.0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165" w:history="1">
        <w:r w:rsidR="00EE4727" w:rsidRPr="00C34319">
          <w:rPr>
            <w:rStyle w:val="Hyperlink"/>
            <w:sz w:val="18"/>
            <w:szCs w:val="18"/>
            <w:lang w:val="en-GB" w:eastAsia="en-GB"/>
          </w:rPr>
          <w:t>https://www.arib.or.jp/english/html/overview/doc/T120_T23_SPECS/ARIB-STD-T120/Rel16/36/A36212-g70.pdf</w:t>
        </w:r>
      </w:hyperlink>
    </w:p>
    <w:p w14:paraId="64803AAF" w14:textId="052BD0D1" w:rsidR="00CD50ED" w:rsidRPr="00C34319"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ATIS.3GPP.36.212.V16.7.0</w:t>
      </w:r>
      <w:r w:rsidRPr="00C34319">
        <w:rPr>
          <w:color w:val="000000"/>
          <w:sz w:val="18"/>
          <w:szCs w:val="18"/>
          <w:lang w:val="en-GB" w:eastAsia="en-GB"/>
        </w:rPr>
        <w:tab/>
        <w:t>16.7.0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166" w:history="1">
        <w:r w:rsidR="00EE4727" w:rsidRPr="00C34319">
          <w:rPr>
            <w:rStyle w:val="Hyperlink"/>
            <w:sz w:val="18"/>
            <w:szCs w:val="18"/>
            <w:lang w:val="en-GB" w:eastAsia="en-GB"/>
          </w:rPr>
          <w:t>https://www.atis.org/3gpp-transpositions - Rel-16</w:t>
        </w:r>
      </w:hyperlink>
    </w:p>
    <w:p w14:paraId="26583ED1" w14:textId="29F3167C" w:rsidR="00CD50ED" w:rsidRPr="00C34319" w:rsidRDefault="00CD50ED" w:rsidP="00EE472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CCSA.36.212V1670</w:t>
      </w:r>
      <w:r w:rsidRPr="00C34319">
        <w:rPr>
          <w:color w:val="000000"/>
          <w:sz w:val="18"/>
          <w:szCs w:val="18"/>
          <w:lang w:val="en-GB" w:eastAsia="en-GB"/>
        </w:rPr>
        <w:tab/>
        <w:t>16.7.0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/12/2021</w:t>
      </w:r>
      <w:r w:rsidRPr="00C34319">
        <w:rPr>
          <w:color w:val="000000"/>
          <w:sz w:val="18"/>
          <w:szCs w:val="18"/>
          <w:lang w:val="en-GB" w:eastAsia="en-GB"/>
        </w:rPr>
        <w:tab/>
      </w:r>
      <w:hyperlink r:id="rId167" w:history="1">
        <w:r w:rsidR="00EE4727" w:rsidRPr="00C34319">
          <w:rPr>
            <w:rStyle w:val="Hyperlink"/>
            <w:sz w:val="18"/>
            <w:szCs w:val="18"/>
            <w:lang w:val="en-GB" w:eastAsia="en-GB"/>
          </w:rPr>
          <w:t>https://www.ccsa.org.cn/api/portalsFile/downloadOldFile?type=19&amp;oldFileUrl=ITU-R/M.2012-6/CCSA.36.212V1670.doc</w:t>
        </w:r>
      </w:hyperlink>
    </w:p>
    <w:p w14:paraId="226E9957" w14:textId="27D68893"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136 212</w:t>
      </w:r>
      <w:r w:rsidRPr="005F2BAE">
        <w:rPr>
          <w:color w:val="000000"/>
          <w:sz w:val="18"/>
          <w:szCs w:val="18"/>
          <w:lang w:val="fr-FR" w:eastAsia="en-GB"/>
        </w:rPr>
        <w:tab/>
        <w:t>16.7.0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26</w:t>
      </w:r>
      <w:r w:rsidR="00D63672" w:rsidRPr="005F2BAE">
        <w:rPr>
          <w:color w:val="000000"/>
          <w:sz w:val="18"/>
          <w:szCs w:val="18"/>
          <w:lang w:val="fr-FR" w:eastAsia="en-GB"/>
        </w:rPr>
        <w:t>/01/2022</w:t>
      </w:r>
      <w:r w:rsidRPr="005F2BAE">
        <w:rPr>
          <w:color w:val="000000"/>
          <w:sz w:val="18"/>
          <w:szCs w:val="18"/>
          <w:lang w:val="fr-FR" w:eastAsia="en-GB"/>
        </w:rPr>
        <w:tab/>
      </w:r>
      <w:hyperlink r:id="rId168" w:history="1">
        <w:r w:rsidR="00EE4727" w:rsidRPr="005F2BAE">
          <w:rPr>
            <w:rStyle w:val="Hyperlink"/>
            <w:sz w:val="18"/>
            <w:szCs w:val="18"/>
            <w:lang w:val="fr-FR" w:eastAsia="en-GB"/>
          </w:rPr>
          <w:t>https://www.etsi.org/deliver/etsi_ts/136200_136299/136212/16.07.00_60/ts_136212v160700p.pdf</w:t>
        </w:r>
      </w:hyperlink>
    </w:p>
    <w:p w14:paraId="07FD680A" w14:textId="10B6CF78"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t>TSDSI STD T1.3GPP 36.212-16.7.0 V1.1.0</w:t>
      </w:r>
      <w:r w:rsidRPr="005F2BAE">
        <w:rPr>
          <w:color w:val="000000"/>
          <w:sz w:val="18"/>
          <w:szCs w:val="18"/>
          <w:lang w:val="fr-FR" w:eastAsia="en-GB"/>
        </w:rPr>
        <w:tab/>
        <w:t>16.7.0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01</w:t>
      </w:r>
      <w:r w:rsidR="00D63672" w:rsidRPr="005F2BAE">
        <w:rPr>
          <w:color w:val="000000"/>
          <w:sz w:val="18"/>
          <w:szCs w:val="18"/>
          <w:lang w:val="fr-FR" w:eastAsia="en-GB"/>
        </w:rPr>
        <w:t>/11/2022</w:t>
      </w:r>
      <w:r w:rsidRPr="005F2BAE">
        <w:rPr>
          <w:color w:val="000000"/>
          <w:sz w:val="18"/>
          <w:szCs w:val="18"/>
          <w:lang w:val="fr-FR" w:eastAsia="en-GB"/>
        </w:rPr>
        <w:tab/>
      </w:r>
      <w:hyperlink r:id="rId169" w:history="1">
        <w:r w:rsidR="00EE4727" w:rsidRPr="005F2BAE">
          <w:rPr>
            <w:rStyle w:val="Hyperlink"/>
            <w:sz w:val="18"/>
            <w:szCs w:val="18"/>
            <w:lang w:val="fr-FR" w:eastAsia="en-GB"/>
          </w:rPr>
          <w:t>https://members.tsdsi.in/s/KedSYDx4diX8oWg</w:t>
        </w:r>
      </w:hyperlink>
    </w:p>
    <w:p w14:paraId="1F8CFB69" w14:textId="34337E43"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TTAT.3G-36.212V16.7.0</w:t>
      </w:r>
      <w:r w:rsidRPr="005F2BAE">
        <w:rPr>
          <w:color w:val="000000"/>
          <w:sz w:val="18"/>
          <w:szCs w:val="18"/>
          <w:lang w:val="fr-FR" w:eastAsia="en-GB"/>
        </w:rPr>
        <w:tab/>
        <w:t>16.7.0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14</w:t>
      </w:r>
      <w:r w:rsidR="00D63672" w:rsidRPr="005F2BAE">
        <w:rPr>
          <w:color w:val="000000"/>
          <w:sz w:val="18"/>
          <w:szCs w:val="18"/>
          <w:lang w:val="fr-FR" w:eastAsia="en-GB"/>
        </w:rPr>
        <w:t>/03/2022</w:t>
      </w:r>
      <w:r w:rsidRPr="005F2BAE">
        <w:rPr>
          <w:color w:val="000000"/>
          <w:sz w:val="18"/>
          <w:szCs w:val="18"/>
          <w:lang w:val="fr-FR" w:eastAsia="en-GB"/>
        </w:rPr>
        <w:tab/>
      </w:r>
      <w:hyperlink r:id="rId170" w:history="1">
        <w:r w:rsidR="00EE4727" w:rsidRPr="005F2BAE">
          <w:rPr>
            <w:rStyle w:val="Hyperlink"/>
            <w:sz w:val="18"/>
            <w:szCs w:val="18"/>
            <w:lang w:val="fr-FR" w:eastAsia="en-GB"/>
          </w:rPr>
          <w:t>http://committee.tta.or.kr/data/ttasDown.jsp?kind=ttastd&amp;pk_num=TTAT.3G-36.212V16.7.0</w:t>
        </w:r>
      </w:hyperlink>
    </w:p>
    <w:p w14:paraId="7E95B253" w14:textId="10CAEB14" w:rsidR="00CD50ED"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D50ED" w:rsidRPr="00182533">
        <w:rPr>
          <w:b/>
          <w:bCs/>
          <w:color w:val="000000"/>
          <w:sz w:val="18"/>
          <w:szCs w:val="18"/>
          <w:lang w:eastAsia="en-GB"/>
        </w:rPr>
        <w:t xml:space="preserve"> 17</w:t>
      </w:r>
    </w:p>
    <w:p w14:paraId="4FE7096C" w14:textId="6CD91294" w:rsidR="00CD50ED" w:rsidRPr="00C34319" w:rsidRDefault="00CD50ED" w:rsidP="00EE472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STD-T120-36.212.V17.1.0</w:t>
      </w:r>
      <w:r w:rsidRPr="00C34319">
        <w:rPr>
          <w:color w:val="000000"/>
          <w:sz w:val="18"/>
          <w:szCs w:val="18"/>
          <w:lang w:val="en-GB" w:eastAsia="en-GB"/>
        </w:rPr>
        <w:tab/>
        <w:t>17.1.0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171" w:history="1">
        <w:r w:rsidR="00EE4727" w:rsidRPr="00C34319">
          <w:rPr>
            <w:rStyle w:val="Hyperlink"/>
            <w:sz w:val="18"/>
            <w:szCs w:val="18"/>
            <w:lang w:val="en-GB" w:eastAsia="en-GB"/>
          </w:rPr>
          <w:t>https://www.arib.or.jp/english/html/overview/doc/T120_T23_SPECS/ARIB-STD-T120/Rel17/36/A36212-h10.pdf</w:t>
        </w:r>
      </w:hyperlink>
    </w:p>
    <w:p w14:paraId="6D614408" w14:textId="73D9EBFC" w:rsidR="00CD50ED" w:rsidRPr="00C34319"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ATIS.3GPP.36.212.V17.1.0</w:t>
      </w:r>
      <w:r w:rsidRPr="00C34319">
        <w:rPr>
          <w:color w:val="000000"/>
          <w:sz w:val="18"/>
          <w:szCs w:val="18"/>
          <w:lang w:val="en-GB" w:eastAsia="en-GB"/>
        </w:rPr>
        <w:tab/>
        <w:t>17.1.0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172" w:history="1">
        <w:r w:rsidR="00EE4727" w:rsidRPr="00C34319">
          <w:rPr>
            <w:rStyle w:val="Hyperlink"/>
            <w:sz w:val="18"/>
            <w:szCs w:val="18"/>
            <w:lang w:val="en-GB" w:eastAsia="en-GB"/>
          </w:rPr>
          <w:t>https://www.atis.org/3gpp-transpositions - Rel-17</w:t>
        </w:r>
      </w:hyperlink>
    </w:p>
    <w:p w14:paraId="477BD1E7" w14:textId="4580388A" w:rsidR="00CD50ED" w:rsidRPr="00C34319" w:rsidRDefault="00CD50ED" w:rsidP="00EE472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CCSA.36.212V1710</w:t>
      </w:r>
      <w:r w:rsidRPr="00C34319">
        <w:rPr>
          <w:color w:val="000000"/>
          <w:sz w:val="18"/>
          <w:szCs w:val="18"/>
          <w:lang w:val="en-GB" w:eastAsia="en-GB"/>
        </w:rPr>
        <w:tab/>
        <w:t>17.1.0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/03/2022</w:t>
      </w:r>
      <w:r w:rsidRPr="00C34319">
        <w:rPr>
          <w:color w:val="000000"/>
          <w:sz w:val="18"/>
          <w:szCs w:val="18"/>
          <w:lang w:val="en-GB" w:eastAsia="en-GB"/>
        </w:rPr>
        <w:tab/>
      </w:r>
      <w:hyperlink r:id="rId173" w:history="1">
        <w:r w:rsidR="00EE4727" w:rsidRPr="00C34319">
          <w:rPr>
            <w:rStyle w:val="Hyperlink"/>
            <w:sz w:val="18"/>
            <w:szCs w:val="18"/>
            <w:lang w:val="en-GB" w:eastAsia="en-GB"/>
          </w:rPr>
          <w:t>https://www.ccsa.org.cn/api/portalsFile/downloadOldFile?type=19&amp;oldFileUrl=ITU-R/M.2012-6/CCSA.36.212V1710.doc</w:t>
        </w:r>
      </w:hyperlink>
    </w:p>
    <w:p w14:paraId="74307371" w14:textId="04A162B8"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136 212</w:t>
      </w:r>
      <w:r w:rsidRPr="005F2BAE">
        <w:rPr>
          <w:color w:val="000000"/>
          <w:sz w:val="18"/>
          <w:szCs w:val="18"/>
          <w:lang w:val="fr-FR" w:eastAsia="en-GB"/>
        </w:rPr>
        <w:tab/>
        <w:t>17.1.0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26</w:t>
      </w:r>
      <w:r w:rsidR="00D63672" w:rsidRPr="005F2BAE">
        <w:rPr>
          <w:color w:val="000000"/>
          <w:sz w:val="18"/>
          <w:szCs w:val="18"/>
          <w:lang w:val="fr-FR" w:eastAsia="en-GB"/>
        </w:rPr>
        <w:t>/04/2022</w:t>
      </w:r>
      <w:r w:rsidRPr="005F2BAE">
        <w:rPr>
          <w:color w:val="000000"/>
          <w:sz w:val="18"/>
          <w:szCs w:val="18"/>
          <w:lang w:val="fr-FR" w:eastAsia="en-GB"/>
        </w:rPr>
        <w:tab/>
      </w:r>
      <w:hyperlink r:id="rId174" w:history="1">
        <w:r w:rsidR="00EE4727" w:rsidRPr="005F2BAE">
          <w:rPr>
            <w:rStyle w:val="Hyperlink"/>
            <w:sz w:val="18"/>
            <w:szCs w:val="18"/>
            <w:lang w:val="fr-FR" w:eastAsia="en-GB"/>
          </w:rPr>
          <w:t>https://www.etsi.org/deliver/etsi_ts/136200_136299/136212/17.01.00_60/ts_136212v170100p.pdf</w:t>
        </w:r>
      </w:hyperlink>
    </w:p>
    <w:p w14:paraId="01C99ECE" w14:textId="5A4DF9E9"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t>TSDSI STD T1.3GPP 36.212-17.1.0 V1.0.0</w:t>
      </w:r>
      <w:r w:rsidRPr="005F2BAE">
        <w:rPr>
          <w:color w:val="000000"/>
          <w:sz w:val="18"/>
          <w:szCs w:val="18"/>
          <w:lang w:val="fr-FR" w:eastAsia="en-GB"/>
        </w:rPr>
        <w:tab/>
        <w:t>17.1.0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29</w:t>
      </w:r>
      <w:r w:rsidR="00D63672" w:rsidRPr="005F2BAE">
        <w:rPr>
          <w:color w:val="000000"/>
          <w:sz w:val="18"/>
          <w:szCs w:val="18"/>
          <w:lang w:val="fr-FR" w:eastAsia="en-GB"/>
        </w:rPr>
        <w:t>/07/2022</w:t>
      </w:r>
      <w:r w:rsidRPr="005F2BAE">
        <w:rPr>
          <w:color w:val="000000"/>
          <w:sz w:val="18"/>
          <w:szCs w:val="18"/>
          <w:lang w:val="fr-FR" w:eastAsia="en-GB"/>
        </w:rPr>
        <w:tab/>
      </w:r>
      <w:hyperlink r:id="rId175" w:history="1">
        <w:r w:rsidR="00EE4727" w:rsidRPr="005F2BAE">
          <w:rPr>
            <w:rStyle w:val="Hyperlink"/>
            <w:sz w:val="18"/>
            <w:szCs w:val="18"/>
            <w:lang w:val="fr-FR" w:eastAsia="en-GB"/>
          </w:rPr>
          <w:t>https://members.tsdsi.in/s/b5peAp4oKRTQdJL</w:t>
        </w:r>
      </w:hyperlink>
    </w:p>
    <w:p w14:paraId="2EDDF5EA" w14:textId="2F5E0157"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TTAT.3G-36.212V17.1.0</w:t>
      </w:r>
      <w:r w:rsidRPr="005F2BAE">
        <w:rPr>
          <w:color w:val="000000"/>
          <w:sz w:val="18"/>
          <w:szCs w:val="18"/>
          <w:lang w:val="fr-FR" w:eastAsia="en-GB"/>
        </w:rPr>
        <w:tab/>
        <w:t>17.1.0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05</w:t>
      </w:r>
      <w:r w:rsidR="00D63672" w:rsidRPr="005F2BAE">
        <w:rPr>
          <w:color w:val="000000"/>
          <w:sz w:val="18"/>
          <w:szCs w:val="18"/>
          <w:lang w:val="fr-FR" w:eastAsia="en-GB"/>
        </w:rPr>
        <w:t>/08/2022</w:t>
      </w:r>
      <w:r w:rsidRPr="005F2BAE">
        <w:rPr>
          <w:color w:val="000000"/>
          <w:sz w:val="18"/>
          <w:szCs w:val="18"/>
          <w:lang w:val="fr-FR" w:eastAsia="en-GB"/>
        </w:rPr>
        <w:tab/>
      </w:r>
      <w:hyperlink r:id="rId176" w:history="1">
        <w:r w:rsidR="00EE4727" w:rsidRPr="005F2BAE">
          <w:rPr>
            <w:rStyle w:val="Hyperlink"/>
            <w:sz w:val="18"/>
            <w:szCs w:val="18"/>
            <w:lang w:val="fr-FR" w:eastAsia="en-GB"/>
          </w:rPr>
          <w:t>http://committee.tta.or.kr/data/ttasDown.jsp?kind=ttastd&amp;pk_num=TTAT.3G-36.212V17.1.0</w:t>
        </w:r>
      </w:hyperlink>
    </w:p>
    <w:p w14:paraId="1E05560C" w14:textId="77777777" w:rsidR="00C556AE" w:rsidRPr="00182533" w:rsidRDefault="00C556AE" w:rsidP="00C556AE">
      <w:pPr>
        <w:pStyle w:val="Heading4"/>
      </w:pPr>
      <w:r w:rsidRPr="00182533">
        <w:lastRenderedPageBreak/>
        <w:t>2.1.2.4</w:t>
      </w:r>
      <w:r w:rsidRPr="00182533">
        <w:tab/>
        <w:t>TS 36.213</w:t>
      </w:r>
    </w:p>
    <w:p w14:paraId="4DC2C28E" w14:textId="77777777" w:rsidR="00C556AE" w:rsidRPr="00182533" w:rsidRDefault="00C556AE" w:rsidP="00C556AE">
      <w:pPr>
        <w:pStyle w:val="Headingb"/>
      </w:pPr>
      <w:r w:rsidRPr="00182533">
        <w:t>Acceso radioeléctrico terrenal universal evolucionado (E-UTRA); procedimientos de la capa física</w:t>
      </w:r>
    </w:p>
    <w:p w14:paraId="43AEAFC5" w14:textId="77777777" w:rsidR="00C556AE" w:rsidRPr="00182533" w:rsidRDefault="00C556AE" w:rsidP="00C556AE">
      <w:pPr>
        <w:keepNext/>
      </w:pPr>
      <w:r w:rsidRPr="00182533">
        <w:t>En este documento se especifican y establecen las características de los procedimientos de la capa física para el E</w:t>
      </w:r>
      <w:r w:rsidRPr="00182533">
        <w:noBreakHyphen/>
        <w:t>UTRA.</w:t>
      </w:r>
    </w:p>
    <w:p w14:paraId="2D99945A" w14:textId="77777777" w:rsidR="007C47C0" w:rsidRPr="00182533" w:rsidRDefault="007C47C0" w:rsidP="007C47C0">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6370570F" w14:textId="44BD9F0F" w:rsidR="00CD50ED"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D50ED" w:rsidRPr="00182533">
        <w:rPr>
          <w:b/>
          <w:bCs/>
          <w:color w:val="000000"/>
          <w:sz w:val="18"/>
          <w:szCs w:val="18"/>
          <w:lang w:eastAsia="en-GB"/>
        </w:rPr>
        <w:t xml:space="preserve"> 10</w:t>
      </w:r>
    </w:p>
    <w:p w14:paraId="67C8D448" w14:textId="122241E2" w:rsidR="00CD50ED" w:rsidRPr="00C34319" w:rsidRDefault="00CD50ED" w:rsidP="00A0312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STD-T120-36.213.V10.13.0</w:t>
      </w:r>
      <w:r w:rsidRPr="00C34319">
        <w:rPr>
          <w:color w:val="000000"/>
          <w:sz w:val="18"/>
          <w:szCs w:val="18"/>
          <w:lang w:val="en-GB" w:eastAsia="en-GB"/>
        </w:rPr>
        <w:tab/>
        <w:t>10.13.0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177" w:history="1">
        <w:r w:rsidR="00A03122" w:rsidRPr="00C34319">
          <w:rPr>
            <w:rStyle w:val="Hyperlink"/>
            <w:sz w:val="18"/>
            <w:szCs w:val="18"/>
            <w:lang w:val="en-GB" w:eastAsia="en-GB"/>
          </w:rPr>
          <w:t>https://www.arib.or.jp/english/html/overview/doc/T120_T23_SPECS/ARIB-STD-T120/Rel10/36/A36213-ad0.pdf</w:t>
        </w:r>
      </w:hyperlink>
    </w:p>
    <w:p w14:paraId="1E84C3B9" w14:textId="32EB891E" w:rsidR="00CD50ED" w:rsidRPr="00C34319"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ATIS.3GPP.36.213V10130</w:t>
      </w:r>
      <w:r w:rsidRPr="00C34319">
        <w:rPr>
          <w:color w:val="000000"/>
          <w:sz w:val="18"/>
          <w:szCs w:val="18"/>
          <w:lang w:val="en-GB" w:eastAsia="en-GB"/>
        </w:rPr>
        <w:tab/>
        <w:t>10.13.0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178" w:history="1">
        <w:r w:rsidR="00A03122" w:rsidRPr="00C34319">
          <w:rPr>
            <w:rStyle w:val="Hyperlink"/>
            <w:sz w:val="18"/>
            <w:szCs w:val="18"/>
            <w:lang w:val="en-GB" w:eastAsia="en-GB"/>
          </w:rPr>
          <w:t>https://www.atis.org/3gpp-documents/Rel99-14/</w:t>
        </w:r>
      </w:hyperlink>
    </w:p>
    <w:p w14:paraId="66554375" w14:textId="50F74461" w:rsidR="00CD50ED" w:rsidRPr="00C34319" w:rsidRDefault="00CD50ED" w:rsidP="00A0312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CCSA.36.213V10130</w:t>
      </w:r>
      <w:r w:rsidRPr="00C34319">
        <w:rPr>
          <w:color w:val="000000"/>
          <w:sz w:val="18"/>
          <w:szCs w:val="18"/>
          <w:lang w:val="en-GB" w:eastAsia="en-GB"/>
        </w:rPr>
        <w:tab/>
        <w:t>10.13.0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/06/2015</w:t>
      </w:r>
      <w:r w:rsidRPr="00C34319">
        <w:rPr>
          <w:color w:val="000000"/>
          <w:sz w:val="18"/>
          <w:szCs w:val="18"/>
          <w:lang w:val="en-GB" w:eastAsia="en-GB"/>
        </w:rPr>
        <w:tab/>
      </w:r>
      <w:hyperlink r:id="rId179" w:history="1">
        <w:r w:rsidR="00A03122" w:rsidRPr="00C34319">
          <w:rPr>
            <w:rStyle w:val="Hyperlink"/>
            <w:sz w:val="18"/>
            <w:szCs w:val="18"/>
            <w:lang w:val="en-GB" w:eastAsia="en-GB"/>
          </w:rPr>
          <w:t>https://www.ccsa.org.cn/api/portalsFile/downloadOldFile?type=19&amp;oldFileUrl=ITU-R/M.2012-6/CCSA.36.213V10130.doc</w:t>
        </w:r>
      </w:hyperlink>
    </w:p>
    <w:p w14:paraId="7009C2A2" w14:textId="40BE6314"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136 213</w:t>
      </w:r>
      <w:r w:rsidRPr="005F2BAE">
        <w:rPr>
          <w:color w:val="000000"/>
          <w:sz w:val="18"/>
          <w:szCs w:val="18"/>
          <w:lang w:val="fr-FR" w:eastAsia="en-GB"/>
        </w:rPr>
        <w:tab/>
        <w:t>10.13.0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27</w:t>
      </w:r>
      <w:r w:rsidR="00D63672" w:rsidRPr="005F2BAE">
        <w:rPr>
          <w:color w:val="000000"/>
          <w:sz w:val="18"/>
          <w:szCs w:val="18"/>
          <w:lang w:val="fr-FR" w:eastAsia="en-GB"/>
        </w:rPr>
        <w:t>/07/2015</w:t>
      </w:r>
      <w:r w:rsidRPr="005F2BAE">
        <w:rPr>
          <w:color w:val="000000"/>
          <w:sz w:val="18"/>
          <w:szCs w:val="18"/>
          <w:lang w:val="fr-FR" w:eastAsia="en-GB"/>
        </w:rPr>
        <w:tab/>
      </w:r>
      <w:hyperlink r:id="rId180" w:history="1">
        <w:r w:rsidR="00A03122" w:rsidRPr="005F2BAE">
          <w:rPr>
            <w:rStyle w:val="Hyperlink"/>
            <w:sz w:val="18"/>
            <w:szCs w:val="18"/>
            <w:lang w:val="fr-FR" w:eastAsia="en-GB"/>
          </w:rPr>
          <w:t>https://www.etsi.org/deliver/etsi_ts/136200_136299/136213/10.13.00_60/ts_136213v101300p.pdf</w:t>
        </w:r>
      </w:hyperlink>
    </w:p>
    <w:p w14:paraId="417CA69B" w14:textId="49157EC0"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t>TSDSI STD T1.3GPP 36.213-10.13.0 V1.0.0</w:t>
      </w:r>
      <w:r w:rsidRPr="005F2BAE">
        <w:rPr>
          <w:color w:val="000000"/>
          <w:sz w:val="18"/>
          <w:szCs w:val="18"/>
          <w:lang w:val="fr-FR" w:eastAsia="en-GB"/>
        </w:rPr>
        <w:tab/>
        <w:t>10.13.0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181" w:history="1">
        <w:r w:rsidR="00A03122" w:rsidRPr="005F2BAE">
          <w:rPr>
            <w:rStyle w:val="Hyperlink"/>
            <w:sz w:val="18"/>
            <w:szCs w:val="18"/>
            <w:lang w:val="fr-FR" w:eastAsia="en-GB"/>
          </w:rPr>
          <w:t>https://members.tsdsi.in/index.php/s/ebEi7p7H2424pmW</w:t>
        </w:r>
      </w:hyperlink>
    </w:p>
    <w:p w14:paraId="6610558F" w14:textId="3B197EDB"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TTAT.3G-36.213V10.13.0</w:t>
      </w:r>
      <w:r w:rsidRPr="005F2BAE">
        <w:rPr>
          <w:color w:val="000000"/>
          <w:sz w:val="18"/>
          <w:szCs w:val="18"/>
          <w:lang w:val="fr-FR" w:eastAsia="en-GB"/>
        </w:rPr>
        <w:tab/>
        <w:t>10.13.0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182" w:history="1">
        <w:r w:rsidR="00A03122" w:rsidRPr="005F2BAE">
          <w:rPr>
            <w:rStyle w:val="Hyperlink"/>
            <w:sz w:val="18"/>
            <w:szCs w:val="18"/>
            <w:lang w:val="fr-FR" w:eastAsia="en-GB"/>
          </w:rPr>
          <w:t>http://committee.tta.or.kr/data/ttasDown.jsp?kind=ttastd&amp;pk_num=TTAT.3G-36.213V10.13.0</w:t>
        </w:r>
      </w:hyperlink>
    </w:p>
    <w:p w14:paraId="1BAF3335" w14:textId="561AB3A0" w:rsidR="00CD50ED"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D50ED" w:rsidRPr="00182533">
        <w:rPr>
          <w:b/>
          <w:bCs/>
          <w:color w:val="000000"/>
          <w:sz w:val="18"/>
          <w:szCs w:val="18"/>
          <w:lang w:eastAsia="en-GB"/>
        </w:rPr>
        <w:t xml:space="preserve"> 11</w:t>
      </w:r>
    </w:p>
    <w:p w14:paraId="2B4C2D14" w14:textId="329F4716" w:rsidR="00CD50ED" w:rsidRPr="00C34319" w:rsidRDefault="00CD50ED" w:rsidP="00A0312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STD-T120-36.213.V11.13.0</w:t>
      </w:r>
      <w:r w:rsidRPr="00C34319">
        <w:rPr>
          <w:color w:val="000000"/>
          <w:sz w:val="18"/>
          <w:szCs w:val="18"/>
          <w:lang w:val="en-GB" w:eastAsia="en-GB"/>
        </w:rPr>
        <w:tab/>
        <w:t>11.13.0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183" w:history="1">
        <w:r w:rsidR="00A03122" w:rsidRPr="00C34319">
          <w:rPr>
            <w:rStyle w:val="Hyperlink"/>
            <w:sz w:val="18"/>
            <w:szCs w:val="18"/>
            <w:lang w:val="en-GB" w:eastAsia="en-GB"/>
          </w:rPr>
          <w:t>https://www.arib.or.jp/english/html/overview/doc/T120_T23_SPECS/ARIB-STD-T120/Rel11/36/A36213-bd0.pdf</w:t>
        </w:r>
      </w:hyperlink>
    </w:p>
    <w:p w14:paraId="246A3448" w14:textId="4ED0C949" w:rsidR="00CD50ED" w:rsidRPr="00C34319"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ATIS.3GPP.36.213V11130</w:t>
      </w:r>
      <w:r w:rsidRPr="00C34319">
        <w:rPr>
          <w:color w:val="000000"/>
          <w:sz w:val="18"/>
          <w:szCs w:val="18"/>
          <w:lang w:val="en-GB" w:eastAsia="en-GB"/>
        </w:rPr>
        <w:tab/>
        <w:t>11.13.0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184" w:history="1">
        <w:r w:rsidR="00A03122" w:rsidRPr="00C34319">
          <w:rPr>
            <w:rStyle w:val="Hyperlink"/>
            <w:sz w:val="18"/>
            <w:szCs w:val="18"/>
            <w:lang w:val="en-GB" w:eastAsia="en-GB"/>
          </w:rPr>
          <w:t>https://www.atis.org/3gpp-documents/Rel99-14/</w:t>
        </w:r>
      </w:hyperlink>
    </w:p>
    <w:p w14:paraId="196463BC" w14:textId="0FB9BFFF" w:rsidR="00CD50ED" w:rsidRPr="00C34319" w:rsidRDefault="00CD50ED" w:rsidP="00A0312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CCSA.36.213V11130</w:t>
      </w:r>
      <w:r w:rsidRPr="00C34319">
        <w:rPr>
          <w:color w:val="000000"/>
          <w:sz w:val="18"/>
          <w:szCs w:val="18"/>
          <w:lang w:val="en-GB" w:eastAsia="en-GB"/>
        </w:rPr>
        <w:tab/>
        <w:t>11.13.0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/09/2017</w:t>
      </w:r>
      <w:r w:rsidRPr="00C34319">
        <w:rPr>
          <w:color w:val="000000"/>
          <w:sz w:val="18"/>
          <w:szCs w:val="18"/>
          <w:lang w:val="en-GB" w:eastAsia="en-GB"/>
        </w:rPr>
        <w:tab/>
      </w:r>
      <w:hyperlink r:id="rId185" w:history="1">
        <w:r w:rsidR="00A03122" w:rsidRPr="00C34319">
          <w:rPr>
            <w:rStyle w:val="Hyperlink"/>
            <w:sz w:val="18"/>
            <w:szCs w:val="18"/>
            <w:lang w:val="en-GB" w:eastAsia="en-GB"/>
          </w:rPr>
          <w:t>https://www.ccsa.org.cn/api/portalsFile/downloadOldFile?type=19&amp;oldFileUrl=ITU-R/M.2012-6/CCSA.36.213V11130.doc</w:t>
        </w:r>
      </w:hyperlink>
    </w:p>
    <w:p w14:paraId="3B52D1E7" w14:textId="4AB7E428"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136 213</w:t>
      </w:r>
      <w:r w:rsidRPr="005F2BAE">
        <w:rPr>
          <w:color w:val="000000"/>
          <w:sz w:val="18"/>
          <w:szCs w:val="18"/>
          <w:lang w:val="fr-FR" w:eastAsia="en-GB"/>
        </w:rPr>
        <w:tab/>
        <w:t>11.13.0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10</w:t>
      </w:r>
      <w:r w:rsidR="00D63672" w:rsidRPr="005F2BAE">
        <w:rPr>
          <w:color w:val="000000"/>
          <w:sz w:val="18"/>
          <w:szCs w:val="18"/>
          <w:lang w:val="fr-FR" w:eastAsia="en-GB"/>
        </w:rPr>
        <w:t>/10/2017</w:t>
      </w:r>
      <w:r w:rsidRPr="005F2BAE">
        <w:rPr>
          <w:color w:val="000000"/>
          <w:sz w:val="18"/>
          <w:szCs w:val="18"/>
          <w:lang w:val="fr-FR" w:eastAsia="en-GB"/>
        </w:rPr>
        <w:tab/>
      </w:r>
      <w:hyperlink r:id="rId186" w:history="1">
        <w:r w:rsidR="00A03122" w:rsidRPr="005F2BAE">
          <w:rPr>
            <w:rStyle w:val="Hyperlink"/>
            <w:sz w:val="18"/>
            <w:szCs w:val="18"/>
            <w:lang w:val="fr-FR" w:eastAsia="en-GB"/>
          </w:rPr>
          <w:t>https://www.etsi.org/deliver/etsi_ts/136200_136299/136213/11.13.00_60/ts_136213v111300p.pdf</w:t>
        </w:r>
      </w:hyperlink>
    </w:p>
    <w:p w14:paraId="734B6401" w14:textId="060B1FD8"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t>TSDSI STD T1.3GPP 36.213-11.13.0 V1.0.0</w:t>
      </w:r>
      <w:r w:rsidRPr="005F2BAE">
        <w:rPr>
          <w:color w:val="000000"/>
          <w:sz w:val="18"/>
          <w:szCs w:val="18"/>
          <w:lang w:val="fr-FR" w:eastAsia="en-GB"/>
        </w:rPr>
        <w:tab/>
        <w:t>11.13.0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187" w:history="1">
        <w:r w:rsidR="00A03122" w:rsidRPr="005F2BAE">
          <w:rPr>
            <w:rStyle w:val="Hyperlink"/>
            <w:sz w:val="18"/>
            <w:szCs w:val="18"/>
            <w:lang w:val="fr-FR" w:eastAsia="en-GB"/>
          </w:rPr>
          <w:t>https://members.tsdsi.in/index.php/s/9JmdxpCipMi8947</w:t>
        </w:r>
      </w:hyperlink>
    </w:p>
    <w:p w14:paraId="2E487971" w14:textId="59BB52D9"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TTAT.3G-36.213V11.13.0</w:t>
      </w:r>
      <w:r w:rsidRPr="005F2BAE">
        <w:rPr>
          <w:color w:val="000000"/>
          <w:sz w:val="18"/>
          <w:szCs w:val="18"/>
          <w:lang w:val="fr-FR" w:eastAsia="en-GB"/>
        </w:rPr>
        <w:tab/>
        <w:t>11.13.0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188" w:history="1">
        <w:r w:rsidR="00A03122" w:rsidRPr="005F2BAE">
          <w:rPr>
            <w:rStyle w:val="Hyperlink"/>
            <w:sz w:val="18"/>
            <w:szCs w:val="18"/>
            <w:lang w:val="fr-FR" w:eastAsia="en-GB"/>
          </w:rPr>
          <w:t>http://committee.tta.or.kr/data/ttasDown.jsp?kind=ttastd&amp;pk_num=TTAT.3G-36.213V11.13.0</w:t>
        </w:r>
      </w:hyperlink>
    </w:p>
    <w:p w14:paraId="2D67C04A" w14:textId="70BBFB4A" w:rsidR="00CD50ED"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D50ED" w:rsidRPr="00182533">
        <w:rPr>
          <w:b/>
          <w:bCs/>
          <w:color w:val="000000"/>
          <w:sz w:val="18"/>
          <w:szCs w:val="18"/>
          <w:lang w:eastAsia="en-GB"/>
        </w:rPr>
        <w:t xml:space="preserve"> 12</w:t>
      </w:r>
    </w:p>
    <w:p w14:paraId="0048A15E" w14:textId="6603FBF0" w:rsidR="00CD50ED" w:rsidRPr="00C34319" w:rsidRDefault="00CD50ED" w:rsidP="00A0312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STD-T120-36.213.V12.13.0</w:t>
      </w:r>
      <w:r w:rsidRPr="00C34319">
        <w:rPr>
          <w:color w:val="000000"/>
          <w:sz w:val="18"/>
          <w:szCs w:val="18"/>
          <w:lang w:val="en-GB" w:eastAsia="en-GB"/>
        </w:rPr>
        <w:tab/>
        <w:t>12.13.0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189" w:history="1">
        <w:r w:rsidR="00A03122" w:rsidRPr="00C34319">
          <w:rPr>
            <w:rStyle w:val="Hyperlink"/>
            <w:sz w:val="18"/>
            <w:szCs w:val="18"/>
            <w:lang w:val="en-GB" w:eastAsia="en-GB"/>
          </w:rPr>
          <w:t>https://www.arib.or.jp/english/html/overview/doc/T120_T23_SPECS/ARIB-STD-T120/Rel12/36/A36213-cd0.pdf</w:t>
        </w:r>
      </w:hyperlink>
    </w:p>
    <w:p w14:paraId="7D633563" w14:textId="68E39BF5" w:rsidR="00CD50ED" w:rsidRPr="00C34319"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ATIS.3GPP.36.213V12130</w:t>
      </w:r>
      <w:r w:rsidRPr="00C34319">
        <w:rPr>
          <w:color w:val="000000"/>
          <w:sz w:val="18"/>
          <w:szCs w:val="18"/>
          <w:lang w:val="en-GB" w:eastAsia="en-GB"/>
        </w:rPr>
        <w:tab/>
        <w:t>12.13.0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190" w:history="1">
        <w:r w:rsidR="00A03122" w:rsidRPr="00C34319">
          <w:rPr>
            <w:rStyle w:val="Hyperlink"/>
            <w:sz w:val="18"/>
            <w:szCs w:val="18"/>
            <w:lang w:val="en-GB" w:eastAsia="en-GB"/>
          </w:rPr>
          <w:t>https://www.atis.org/3gpp-documents/Rel99-14/</w:t>
        </w:r>
      </w:hyperlink>
    </w:p>
    <w:p w14:paraId="6204178B" w14:textId="208CC9BD" w:rsidR="00CD50ED" w:rsidRPr="00C34319" w:rsidRDefault="00CD50ED" w:rsidP="00A0312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CCSA.36.213V12130</w:t>
      </w:r>
      <w:r w:rsidRPr="00C34319">
        <w:rPr>
          <w:color w:val="000000"/>
          <w:sz w:val="18"/>
          <w:szCs w:val="18"/>
          <w:lang w:val="en-GB" w:eastAsia="en-GB"/>
        </w:rPr>
        <w:tab/>
        <w:t>12.13.0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/09/2018</w:t>
      </w:r>
      <w:r w:rsidRPr="00C34319">
        <w:rPr>
          <w:color w:val="000000"/>
          <w:sz w:val="18"/>
          <w:szCs w:val="18"/>
          <w:lang w:val="en-GB" w:eastAsia="en-GB"/>
        </w:rPr>
        <w:tab/>
      </w:r>
      <w:hyperlink r:id="rId191" w:history="1">
        <w:r w:rsidR="00A03122" w:rsidRPr="00C34319">
          <w:rPr>
            <w:rStyle w:val="Hyperlink"/>
            <w:sz w:val="18"/>
            <w:szCs w:val="18"/>
            <w:lang w:val="en-GB" w:eastAsia="en-GB"/>
          </w:rPr>
          <w:t>https://www.ccsa.org.cn/api/portalsFile/downloadOldFile?type=19&amp;oldFileUrl=ITU-R/M.2012-6/CCSA.36.213V12130.rar</w:t>
        </w:r>
      </w:hyperlink>
    </w:p>
    <w:p w14:paraId="52080C08" w14:textId="3E528E72"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136 213</w:t>
      </w:r>
      <w:r w:rsidRPr="005F2BAE">
        <w:rPr>
          <w:color w:val="000000"/>
          <w:sz w:val="18"/>
          <w:szCs w:val="18"/>
          <w:lang w:val="fr-FR" w:eastAsia="en-GB"/>
        </w:rPr>
        <w:tab/>
        <w:t>12.13.0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14</w:t>
      </w:r>
      <w:r w:rsidR="00D63672" w:rsidRPr="005F2BAE">
        <w:rPr>
          <w:color w:val="000000"/>
          <w:sz w:val="18"/>
          <w:szCs w:val="18"/>
          <w:lang w:val="fr-FR" w:eastAsia="en-GB"/>
        </w:rPr>
        <w:t>/03/2019</w:t>
      </w:r>
      <w:r w:rsidRPr="005F2BAE">
        <w:rPr>
          <w:color w:val="000000"/>
          <w:sz w:val="18"/>
          <w:szCs w:val="18"/>
          <w:lang w:val="fr-FR" w:eastAsia="en-GB"/>
        </w:rPr>
        <w:tab/>
      </w:r>
      <w:hyperlink r:id="rId192" w:history="1">
        <w:r w:rsidR="00A03122" w:rsidRPr="005F2BAE">
          <w:rPr>
            <w:rStyle w:val="Hyperlink"/>
            <w:sz w:val="18"/>
            <w:szCs w:val="18"/>
            <w:lang w:val="fr-FR" w:eastAsia="en-GB"/>
          </w:rPr>
          <w:t>https://www.etsi.org/deliver/etsi_ts/136200_136299/136213/12.13.00_60/ts_136213v121300p.pdf</w:t>
        </w:r>
      </w:hyperlink>
    </w:p>
    <w:p w14:paraId="19C27543" w14:textId="64462E7B"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t>TSDSI STD T1.3GPP 36.213-12.13.0 V1.1.0</w:t>
      </w:r>
      <w:r w:rsidRPr="005F2BAE">
        <w:rPr>
          <w:color w:val="000000"/>
          <w:sz w:val="18"/>
          <w:szCs w:val="18"/>
          <w:lang w:val="fr-FR" w:eastAsia="en-GB"/>
        </w:rPr>
        <w:tab/>
        <w:t>12.13.0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193" w:history="1">
        <w:r w:rsidR="00A03122" w:rsidRPr="005F2BAE">
          <w:rPr>
            <w:rStyle w:val="Hyperlink"/>
            <w:sz w:val="18"/>
            <w:szCs w:val="18"/>
            <w:lang w:val="fr-FR" w:eastAsia="en-GB"/>
          </w:rPr>
          <w:t>https://members.tsdsi.in/index.php/s/2pwjABTZd73665f</w:t>
        </w:r>
      </w:hyperlink>
    </w:p>
    <w:p w14:paraId="54194376" w14:textId="73164DC7"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TTAT.3G-36.213V12.13.0</w:t>
      </w:r>
      <w:r w:rsidRPr="005F2BAE">
        <w:rPr>
          <w:color w:val="000000"/>
          <w:sz w:val="18"/>
          <w:szCs w:val="18"/>
          <w:lang w:val="fr-FR" w:eastAsia="en-GB"/>
        </w:rPr>
        <w:tab/>
        <w:t>12.13.0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194" w:history="1">
        <w:r w:rsidR="00A03122" w:rsidRPr="005F2BAE">
          <w:rPr>
            <w:rStyle w:val="Hyperlink"/>
            <w:sz w:val="18"/>
            <w:szCs w:val="18"/>
            <w:lang w:val="fr-FR" w:eastAsia="en-GB"/>
          </w:rPr>
          <w:t>http://committee.tta.or.kr/data/ttasDown.jsp?kind=ttastd&amp;pk_num=TTAT.3G-36.213V12.13.0</w:t>
        </w:r>
      </w:hyperlink>
    </w:p>
    <w:p w14:paraId="683DE194" w14:textId="0E760702" w:rsidR="00CD50ED"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D50ED" w:rsidRPr="00182533">
        <w:rPr>
          <w:b/>
          <w:bCs/>
          <w:color w:val="000000"/>
          <w:sz w:val="18"/>
          <w:szCs w:val="18"/>
          <w:lang w:eastAsia="en-GB"/>
        </w:rPr>
        <w:t xml:space="preserve"> 13</w:t>
      </w:r>
    </w:p>
    <w:p w14:paraId="2903D132" w14:textId="7D63A1E7" w:rsidR="00CD50ED" w:rsidRPr="00C34319" w:rsidRDefault="00CD50ED" w:rsidP="008F002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STD-T120-36.213.V13.16.0</w:t>
      </w:r>
      <w:r w:rsidRPr="00C34319">
        <w:rPr>
          <w:color w:val="000000"/>
          <w:sz w:val="18"/>
          <w:szCs w:val="18"/>
          <w:lang w:val="en-GB" w:eastAsia="en-GB"/>
        </w:rPr>
        <w:tab/>
        <w:t>13.16.0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195" w:history="1">
        <w:r w:rsidR="008F002E" w:rsidRPr="00C34319">
          <w:rPr>
            <w:rStyle w:val="Hyperlink"/>
            <w:sz w:val="18"/>
            <w:szCs w:val="18"/>
            <w:lang w:val="en-GB" w:eastAsia="en-GB"/>
          </w:rPr>
          <w:t>https://www.arib.or.jp/english/html/overview/doc/T120_T23_SPECS/ARIB-STD-T120/Rel13/36/A36213-dg0.pdf</w:t>
        </w:r>
      </w:hyperlink>
    </w:p>
    <w:p w14:paraId="127D2A42" w14:textId="3E439CD2" w:rsidR="00CD50ED" w:rsidRPr="00C34319"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ATIS.3GPP.36.213V13160</w:t>
      </w:r>
      <w:r w:rsidRPr="00C34319">
        <w:rPr>
          <w:color w:val="000000"/>
          <w:sz w:val="18"/>
          <w:szCs w:val="18"/>
          <w:lang w:val="en-GB" w:eastAsia="en-GB"/>
        </w:rPr>
        <w:tab/>
        <w:t>13.16.0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196" w:history="1">
        <w:r w:rsidR="008F002E" w:rsidRPr="00C34319">
          <w:rPr>
            <w:rStyle w:val="Hyperlink"/>
            <w:sz w:val="18"/>
            <w:szCs w:val="18"/>
            <w:lang w:val="en-GB" w:eastAsia="en-GB"/>
          </w:rPr>
          <w:t>https://www.atis.org/3gpp-documents/Rel99-14/</w:t>
        </w:r>
      </w:hyperlink>
    </w:p>
    <w:p w14:paraId="66CAD734" w14:textId="6D338EE3" w:rsidR="00CD50ED" w:rsidRPr="00C34319" w:rsidRDefault="00CD50ED" w:rsidP="008F002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CCSA.36.213V13160</w:t>
      </w:r>
      <w:r w:rsidRPr="00C34319">
        <w:rPr>
          <w:color w:val="000000"/>
          <w:sz w:val="18"/>
          <w:szCs w:val="18"/>
          <w:lang w:val="en-GB" w:eastAsia="en-GB"/>
        </w:rPr>
        <w:tab/>
        <w:t>13.16.0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/03/2020</w:t>
      </w:r>
      <w:r w:rsidRPr="00C34319">
        <w:rPr>
          <w:color w:val="000000"/>
          <w:sz w:val="18"/>
          <w:szCs w:val="18"/>
          <w:lang w:val="en-GB" w:eastAsia="en-GB"/>
        </w:rPr>
        <w:tab/>
      </w:r>
      <w:hyperlink r:id="rId197" w:history="1">
        <w:r w:rsidR="008F002E" w:rsidRPr="00C34319">
          <w:rPr>
            <w:rStyle w:val="Hyperlink"/>
            <w:sz w:val="18"/>
            <w:szCs w:val="18"/>
            <w:lang w:val="en-GB" w:eastAsia="en-GB"/>
          </w:rPr>
          <w:t>https://www.ccsa.org.cn/api/portalsFile/downloadOldFile?type=19&amp;oldFileUrl=ITU-R/M.2012-6/CCSA.36.213V13160.rar</w:t>
        </w:r>
      </w:hyperlink>
    </w:p>
    <w:p w14:paraId="0EAECCB2" w14:textId="72885894"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136 213</w:t>
      </w:r>
      <w:r w:rsidRPr="005F2BAE">
        <w:rPr>
          <w:color w:val="000000"/>
          <w:sz w:val="18"/>
          <w:szCs w:val="18"/>
          <w:lang w:val="fr-FR" w:eastAsia="en-GB"/>
        </w:rPr>
        <w:tab/>
        <w:t>13.16.0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23</w:t>
      </w:r>
      <w:r w:rsidR="00D63672" w:rsidRPr="005F2BAE">
        <w:rPr>
          <w:color w:val="000000"/>
          <w:sz w:val="18"/>
          <w:szCs w:val="18"/>
          <w:lang w:val="fr-FR" w:eastAsia="en-GB"/>
        </w:rPr>
        <w:t>/04/2020</w:t>
      </w:r>
      <w:r w:rsidRPr="005F2BAE">
        <w:rPr>
          <w:color w:val="000000"/>
          <w:sz w:val="18"/>
          <w:szCs w:val="18"/>
          <w:lang w:val="fr-FR" w:eastAsia="en-GB"/>
        </w:rPr>
        <w:tab/>
      </w:r>
      <w:hyperlink r:id="rId198" w:history="1">
        <w:r w:rsidR="008F002E" w:rsidRPr="005F2BAE">
          <w:rPr>
            <w:rStyle w:val="Hyperlink"/>
            <w:sz w:val="18"/>
            <w:szCs w:val="18"/>
            <w:lang w:val="fr-FR" w:eastAsia="en-GB"/>
          </w:rPr>
          <w:t>https://www.etsi.org/deliver/etsi_ts/136200_136299/136213/13.16.00_60/ts_136213v131600p.pdf</w:t>
        </w:r>
      </w:hyperlink>
    </w:p>
    <w:p w14:paraId="62EF843B" w14:textId="10AEFDB6"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t>TSDSI STD T1.3GPP 36.213-13.16.0 V1.1.0</w:t>
      </w:r>
      <w:r w:rsidRPr="005F2BAE">
        <w:rPr>
          <w:color w:val="000000"/>
          <w:sz w:val="18"/>
          <w:szCs w:val="18"/>
          <w:lang w:val="fr-FR" w:eastAsia="en-GB"/>
        </w:rPr>
        <w:tab/>
        <w:t>13.16.0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199" w:history="1">
        <w:r w:rsidR="008F002E" w:rsidRPr="005F2BAE">
          <w:rPr>
            <w:rStyle w:val="Hyperlink"/>
            <w:sz w:val="18"/>
            <w:szCs w:val="18"/>
            <w:lang w:val="fr-FR" w:eastAsia="en-GB"/>
          </w:rPr>
          <w:t>https://members.tsdsi.in/index.php/s/deGQxdTRDDG5zSq</w:t>
        </w:r>
      </w:hyperlink>
    </w:p>
    <w:p w14:paraId="19B0B4C9" w14:textId="6011E168"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TTAT.3G-36.213V13.16.0</w:t>
      </w:r>
      <w:r w:rsidRPr="005F2BAE">
        <w:rPr>
          <w:color w:val="000000"/>
          <w:sz w:val="18"/>
          <w:szCs w:val="18"/>
          <w:lang w:val="fr-FR" w:eastAsia="en-GB"/>
        </w:rPr>
        <w:tab/>
        <w:t>13.16.0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200" w:history="1">
        <w:r w:rsidR="008F002E" w:rsidRPr="005F2BAE">
          <w:rPr>
            <w:rStyle w:val="Hyperlink"/>
            <w:sz w:val="18"/>
            <w:szCs w:val="18"/>
            <w:lang w:val="fr-FR" w:eastAsia="en-GB"/>
          </w:rPr>
          <w:t>http://committee.tta.or.kr/data/ttasDown.jsp?kind=ttastd&amp;pk_num=TTAT.3G-36.213V13.16.0</w:t>
        </w:r>
      </w:hyperlink>
    </w:p>
    <w:p w14:paraId="2B144555" w14:textId="41F1CF03" w:rsidR="00CD50ED"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CD50ED" w:rsidRPr="00182533">
        <w:rPr>
          <w:b/>
          <w:bCs/>
          <w:color w:val="000000"/>
          <w:sz w:val="18"/>
          <w:szCs w:val="18"/>
          <w:lang w:eastAsia="en-GB"/>
        </w:rPr>
        <w:t xml:space="preserve"> 14</w:t>
      </w:r>
    </w:p>
    <w:p w14:paraId="43B49E34" w14:textId="097B9733" w:rsidR="00CD50ED" w:rsidRPr="00C34319" w:rsidRDefault="00CD50ED" w:rsidP="008F002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STD-T120-36.213.V14.17.0</w:t>
      </w:r>
      <w:r w:rsidRPr="00C34319">
        <w:rPr>
          <w:color w:val="000000"/>
          <w:sz w:val="18"/>
          <w:szCs w:val="18"/>
          <w:lang w:val="en-GB" w:eastAsia="en-GB"/>
        </w:rPr>
        <w:tab/>
        <w:t>14.17.0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01" w:history="1">
        <w:r w:rsidR="008F002E" w:rsidRPr="00C34319">
          <w:rPr>
            <w:rStyle w:val="Hyperlink"/>
            <w:sz w:val="18"/>
            <w:szCs w:val="18"/>
            <w:lang w:val="en-GB" w:eastAsia="en-GB"/>
          </w:rPr>
          <w:t>https://www.arib.or.jp/english/html/overview/doc/T120_T23_SPECS/ARIB-STD-T120/Rel14/36/A36213-eh0.pdf</w:t>
        </w:r>
      </w:hyperlink>
    </w:p>
    <w:p w14:paraId="0325FFF2" w14:textId="42539842" w:rsidR="00CD50ED" w:rsidRPr="00C34319"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ATIS.3GPP.36.213.V14.17.0</w:t>
      </w:r>
      <w:r w:rsidRPr="00C34319">
        <w:rPr>
          <w:color w:val="000000"/>
          <w:sz w:val="18"/>
          <w:szCs w:val="18"/>
          <w:lang w:val="en-GB" w:eastAsia="en-GB"/>
        </w:rPr>
        <w:tab/>
        <w:t>14.17.0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202" w:history="1">
        <w:r w:rsidR="008F002E" w:rsidRPr="00C34319">
          <w:rPr>
            <w:rStyle w:val="Hyperlink"/>
            <w:sz w:val="18"/>
            <w:szCs w:val="18"/>
            <w:lang w:val="en-GB" w:eastAsia="en-GB"/>
          </w:rPr>
          <w:t>https://www.atis.org/3gpp-transpositions - Rel-14</w:t>
        </w:r>
      </w:hyperlink>
    </w:p>
    <w:p w14:paraId="63D88C3A" w14:textId="5E54E40C" w:rsidR="00CD50ED" w:rsidRPr="00C34319" w:rsidRDefault="00CD50ED" w:rsidP="008F002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CCSA.36.213V14170</w:t>
      </w:r>
      <w:r w:rsidRPr="00C34319">
        <w:rPr>
          <w:color w:val="000000"/>
          <w:sz w:val="18"/>
          <w:szCs w:val="18"/>
          <w:lang w:val="en-GB" w:eastAsia="en-GB"/>
        </w:rPr>
        <w:tab/>
        <w:t>14.17.0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/06/2021</w:t>
      </w:r>
      <w:r w:rsidRPr="00C34319">
        <w:rPr>
          <w:color w:val="000000"/>
          <w:sz w:val="18"/>
          <w:szCs w:val="18"/>
          <w:lang w:val="en-GB" w:eastAsia="en-GB"/>
        </w:rPr>
        <w:tab/>
      </w:r>
      <w:hyperlink r:id="rId203" w:history="1">
        <w:r w:rsidR="008F002E" w:rsidRPr="00C34319">
          <w:rPr>
            <w:rStyle w:val="Hyperlink"/>
            <w:sz w:val="18"/>
            <w:szCs w:val="18"/>
            <w:lang w:val="en-GB" w:eastAsia="en-GB"/>
          </w:rPr>
          <w:t>https://www.ccsa.org.cn/api/portalsFile/downloadOldFile?type=19&amp;oldFileUrl=ITU-R/M.2012-6/CCSA.36.213V14170.rar</w:t>
        </w:r>
      </w:hyperlink>
    </w:p>
    <w:p w14:paraId="05887873" w14:textId="342A722F"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136 213</w:t>
      </w:r>
      <w:r w:rsidRPr="005F2BAE">
        <w:rPr>
          <w:color w:val="000000"/>
          <w:sz w:val="18"/>
          <w:szCs w:val="18"/>
          <w:lang w:val="fr-FR" w:eastAsia="en-GB"/>
        </w:rPr>
        <w:tab/>
        <w:t>14.17.0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17</w:t>
      </w:r>
      <w:r w:rsidR="00D63672" w:rsidRPr="005F2BAE">
        <w:rPr>
          <w:color w:val="000000"/>
          <w:sz w:val="18"/>
          <w:szCs w:val="18"/>
          <w:lang w:val="fr-FR" w:eastAsia="en-GB"/>
        </w:rPr>
        <w:t>/09/2021</w:t>
      </w:r>
      <w:r w:rsidRPr="005F2BAE">
        <w:rPr>
          <w:color w:val="000000"/>
          <w:sz w:val="18"/>
          <w:szCs w:val="18"/>
          <w:lang w:val="fr-FR" w:eastAsia="en-GB"/>
        </w:rPr>
        <w:tab/>
      </w:r>
      <w:hyperlink r:id="rId204" w:history="1">
        <w:r w:rsidR="008F002E" w:rsidRPr="005F2BAE">
          <w:rPr>
            <w:rStyle w:val="Hyperlink"/>
            <w:sz w:val="18"/>
            <w:szCs w:val="18"/>
            <w:lang w:val="fr-FR" w:eastAsia="en-GB"/>
          </w:rPr>
          <w:t>https://www.etsi.org/deliver/etsi_ts/136200_136299/136213/14.17.00_60/ts_136213v141700p.pdf</w:t>
        </w:r>
      </w:hyperlink>
    </w:p>
    <w:p w14:paraId="5F81830E" w14:textId="1A2AC79F"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t>TSDSI STD T1.3GPP 36.213-14.17.0 V1.1.0</w:t>
      </w:r>
      <w:r w:rsidRPr="005F2BAE">
        <w:rPr>
          <w:color w:val="000000"/>
          <w:sz w:val="18"/>
          <w:szCs w:val="18"/>
          <w:lang w:val="fr-FR" w:eastAsia="en-GB"/>
        </w:rPr>
        <w:tab/>
        <w:t>14.17.0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17</w:t>
      </w:r>
      <w:r w:rsidR="00D63672" w:rsidRPr="005F2BAE">
        <w:rPr>
          <w:color w:val="000000"/>
          <w:sz w:val="18"/>
          <w:szCs w:val="18"/>
          <w:lang w:val="fr-FR" w:eastAsia="en-GB"/>
        </w:rPr>
        <w:t>/01/2023</w:t>
      </w:r>
      <w:r w:rsidRPr="005F2BAE">
        <w:rPr>
          <w:color w:val="000000"/>
          <w:sz w:val="18"/>
          <w:szCs w:val="18"/>
          <w:lang w:val="fr-FR" w:eastAsia="en-GB"/>
        </w:rPr>
        <w:tab/>
      </w:r>
      <w:hyperlink r:id="rId205" w:history="1">
        <w:r w:rsidR="008F002E" w:rsidRPr="005F2BAE">
          <w:rPr>
            <w:rStyle w:val="Hyperlink"/>
            <w:sz w:val="18"/>
            <w:szCs w:val="18"/>
            <w:lang w:val="fr-FR" w:eastAsia="en-GB"/>
          </w:rPr>
          <w:t>https://members.tsdsi.in/s/6Ds22P4syXD7THL</w:t>
        </w:r>
      </w:hyperlink>
    </w:p>
    <w:p w14:paraId="068DA188" w14:textId="4296D446"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TTAT.3G-36.213V14.17.0</w:t>
      </w:r>
      <w:r w:rsidRPr="005F2BAE">
        <w:rPr>
          <w:color w:val="000000"/>
          <w:sz w:val="18"/>
          <w:szCs w:val="18"/>
          <w:lang w:val="fr-FR" w:eastAsia="en-GB"/>
        </w:rPr>
        <w:tab/>
        <w:t>14.17.0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/09/2021</w:t>
      </w:r>
      <w:r w:rsidRPr="005F2BAE">
        <w:rPr>
          <w:color w:val="000000"/>
          <w:sz w:val="18"/>
          <w:szCs w:val="18"/>
          <w:lang w:val="fr-FR" w:eastAsia="en-GB"/>
        </w:rPr>
        <w:tab/>
      </w:r>
      <w:hyperlink r:id="rId206" w:history="1">
        <w:r w:rsidR="008F002E" w:rsidRPr="005F2BAE">
          <w:rPr>
            <w:rStyle w:val="Hyperlink"/>
            <w:sz w:val="18"/>
            <w:szCs w:val="18"/>
            <w:lang w:val="fr-FR" w:eastAsia="en-GB"/>
          </w:rPr>
          <w:t>http://committee.tta.or.kr/data/ttasDown.jsp?kind=ttastd&amp;pk_num=TTAT.3G-36.213V14.17.0</w:t>
        </w:r>
      </w:hyperlink>
    </w:p>
    <w:p w14:paraId="027A9209" w14:textId="16E38EAE" w:rsidR="00CD50ED"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D50ED" w:rsidRPr="00182533">
        <w:rPr>
          <w:b/>
          <w:bCs/>
          <w:color w:val="000000"/>
          <w:sz w:val="18"/>
          <w:szCs w:val="18"/>
          <w:lang w:eastAsia="en-GB"/>
        </w:rPr>
        <w:t xml:space="preserve"> 15</w:t>
      </w:r>
    </w:p>
    <w:p w14:paraId="33411C84" w14:textId="65353388" w:rsidR="00CD50ED" w:rsidRPr="00C34319" w:rsidRDefault="00CD50ED" w:rsidP="008F002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STD-T120-36.213.V15.16.0</w:t>
      </w:r>
      <w:r w:rsidRPr="00C34319">
        <w:rPr>
          <w:color w:val="000000"/>
          <w:sz w:val="18"/>
          <w:szCs w:val="18"/>
          <w:lang w:val="en-GB" w:eastAsia="en-GB"/>
        </w:rPr>
        <w:tab/>
        <w:t>15.16.0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07" w:history="1">
        <w:r w:rsidR="008F002E" w:rsidRPr="00C34319">
          <w:rPr>
            <w:rStyle w:val="Hyperlink"/>
            <w:sz w:val="18"/>
            <w:szCs w:val="18"/>
            <w:lang w:val="en-GB" w:eastAsia="en-GB"/>
          </w:rPr>
          <w:t>https://www.arib.or.jp/english/html/overview/doc/T120_T23_SPECS/ARIB-STD-T120/Rel15/36/A36213-fg0.pdf</w:t>
        </w:r>
      </w:hyperlink>
    </w:p>
    <w:p w14:paraId="63EFC51A" w14:textId="00D84C50" w:rsidR="00CD50ED" w:rsidRPr="00C34319"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ATIS.3GPP.36.213.V15.16.0</w:t>
      </w:r>
      <w:r w:rsidRPr="00C34319">
        <w:rPr>
          <w:color w:val="000000"/>
          <w:sz w:val="18"/>
          <w:szCs w:val="18"/>
          <w:lang w:val="en-GB" w:eastAsia="en-GB"/>
        </w:rPr>
        <w:tab/>
        <w:t>15.16.0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208" w:history="1">
        <w:r w:rsidR="008F002E" w:rsidRPr="00C34319">
          <w:rPr>
            <w:rStyle w:val="Hyperlink"/>
            <w:sz w:val="18"/>
            <w:szCs w:val="18"/>
            <w:lang w:val="en-GB" w:eastAsia="en-GB"/>
          </w:rPr>
          <w:t>https://www.atis.org/3gpp-transpositions - Rel-15</w:t>
        </w:r>
      </w:hyperlink>
    </w:p>
    <w:p w14:paraId="00695C6D" w14:textId="0954B81D" w:rsidR="00CD50ED" w:rsidRPr="00C34319" w:rsidRDefault="00CD50ED" w:rsidP="008F002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CCSA.36.213V15160</w:t>
      </w:r>
      <w:r w:rsidRPr="00C34319">
        <w:rPr>
          <w:color w:val="000000"/>
          <w:sz w:val="18"/>
          <w:szCs w:val="18"/>
          <w:lang w:val="en-GB" w:eastAsia="en-GB"/>
        </w:rPr>
        <w:tab/>
        <w:t>15.16.0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/09/2022</w:t>
      </w:r>
      <w:r w:rsidRPr="00C34319">
        <w:rPr>
          <w:color w:val="000000"/>
          <w:sz w:val="18"/>
          <w:szCs w:val="18"/>
          <w:lang w:val="en-GB" w:eastAsia="en-GB"/>
        </w:rPr>
        <w:tab/>
      </w:r>
      <w:hyperlink r:id="rId209" w:history="1">
        <w:r w:rsidR="008F002E" w:rsidRPr="00C34319">
          <w:rPr>
            <w:rStyle w:val="Hyperlink"/>
            <w:sz w:val="18"/>
            <w:szCs w:val="18"/>
            <w:lang w:val="en-GB" w:eastAsia="en-GB"/>
          </w:rPr>
          <w:t>https://www.ccsa.org.cn/api/portalsFile/downloadOldFile?type=19&amp;oldFileUrl=ITU-R/M.2012-6/CCSA.36.213V15160.rar</w:t>
        </w:r>
      </w:hyperlink>
    </w:p>
    <w:p w14:paraId="650B7D3D" w14:textId="430D3E6B"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136 213</w:t>
      </w:r>
      <w:r w:rsidRPr="005F2BAE">
        <w:rPr>
          <w:color w:val="000000"/>
          <w:sz w:val="18"/>
          <w:szCs w:val="18"/>
          <w:lang w:val="fr-FR" w:eastAsia="en-GB"/>
        </w:rPr>
        <w:tab/>
        <w:t>15.16.0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19</w:t>
      </w:r>
      <w:r w:rsidR="00D63672" w:rsidRPr="005F2BAE">
        <w:rPr>
          <w:color w:val="000000"/>
          <w:sz w:val="18"/>
          <w:szCs w:val="18"/>
          <w:lang w:val="fr-FR" w:eastAsia="en-GB"/>
        </w:rPr>
        <w:t>/10/2022</w:t>
      </w:r>
      <w:r w:rsidRPr="005F2BAE">
        <w:rPr>
          <w:color w:val="000000"/>
          <w:sz w:val="18"/>
          <w:szCs w:val="18"/>
          <w:lang w:val="fr-FR" w:eastAsia="en-GB"/>
        </w:rPr>
        <w:tab/>
      </w:r>
      <w:hyperlink r:id="rId210" w:history="1">
        <w:r w:rsidR="008F002E" w:rsidRPr="005F2BAE">
          <w:rPr>
            <w:rStyle w:val="Hyperlink"/>
            <w:sz w:val="18"/>
            <w:szCs w:val="18"/>
            <w:lang w:val="fr-FR" w:eastAsia="en-GB"/>
          </w:rPr>
          <w:t>https://www.etsi.org/deliver/etsi_ts/136200_136299/136213/15.16.00_60/ts_136213v151600p.pdf</w:t>
        </w:r>
      </w:hyperlink>
    </w:p>
    <w:p w14:paraId="04D07D7C" w14:textId="4BCA478A"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36.213-15.16.0 V1.2.0</w:t>
      </w:r>
      <w:r w:rsidRPr="005F2BAE">
        <w:rPr>
          <w:color w:val="000000"/>
          <w:sz w:val="18"/>
          <w:szCs w:val="18"/>
          <w:lang w:val="fr-FR" w:eastAsia="en-GB"/>
        </w:rPr>
        <w:tab/>
        <w:t>15.16.0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17</w:t>
      </w:r>
      <w:r w:rsidR="00D63672" w:rsidRPr="005F2BAE">
        <w:rPr>
          <w:color w:val="000000"/>
          <w:sz w:val="18"/>
          <w:szCs w:val="18"/>
          <w:lang w:val="fr-FR" w:eastAsia="en-GB"/>
        </w:rPr>
        <w:t>/01/2023</w:t>
      </w:r>
      <w:r w:rsidRPr="005F2BAE">
        <w:rPr>
          <w:color w:val="000000"/>
          <w:sz w:val="18"/>
          <w:szCs w:val="18"/>
          <w:lang w:val="fr-FR" w:eastAsia="en-GB"/>
        </w:rPr>
        <w:tab/>
      </w:r>
      <w:hyperlink r:id="rId211" w:history="1">
        <w:r w:rsidR="008F002E" w:rsidRPr="005F2BAE">
          <w:rPr>
            <w:rStyle w:val="Hyperlink"/>
            <w:sz w:val="18"/>
            <w:szCs w:val="18"/>
            <w:lang w:val="fr-FR" w:eastAsia="en-GB"/>
          </w:rPr>
          <w:t>https://members.tsdsi.in/s/cJ5XWtX5rApwSRg</w:t>
        </w:r>
      </w:hyperlink>
    </w:p>
    <w:p w14:paraId="4D6AA443" w14:textId="23D7295E"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TTAT.3G-36.213V15.16.0</w:t>
      </w:r>
      <w:r w:rsidRPr="005F2BAE">
        <w:rPr>
          <w:color w:val="000000"/>
          <w:sz w:val="18"/>
          <w:szCs w:val="18"/>
          <w:lang w:val="fr-FR" w:eastAsia="en-GB"/>
        </w:rPr>
        <w:tab/>
        <w:t>15.16.0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11</w:t>
      </w:r>
      <w:r w:rsidR="00D63672" w:rsidRPr="005F2BAE">
        <w:rPr>
          <w:color w:val="000000"/>
          <w:sz w:val="18"/>
          <w:szCs w:val="18"/>
          <w:lang w:val="fr-FR" w:eastAsia="en-GB"/>
        </w:rPr>
        <w:t>/01/2023</w:t>
      </w:r>
      <w:r w:rsidRPr="005F2BAE">
        <w:rPr>
          <w:color w:val="000000"/>
          <w:sz w:val="18"/>
          <w:szCs w:val="18"/>
          <w:lang w:val="fr-FR" w:eastAsia="en-GB"/>
        </w:rPr>
        <w:tab/>
      </w:r>
      <w:hyperlink r:id="rId212" w:history="1">
        <w:r w:rsidR="008F002E" w:rsidRPr="005F2BAE">
          <w:rPr>
            <w:rStyle w:val="Hyperlink"/>
            <w:sz w:val="18"/>
            <w:szCs w:val="18"/>
            <w:lang w:val="fr-FR" w:eastAsia="en-GB"/>
          </w:rPr>
          <w:t>http://committee.tta.or.kr/data/ttasDown.jsp?kind=ttastd&amp;pk_num=TTAT.3G-36.213V15.16.0</w:t>
        </w:r>
      </w:hyperlink>
    </w:p>
    <w:p w14:paraId="0F2C6A3F" w14:textId="64138635" w:rsidR="00CD50ED"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D50ED" w:rsidRPr="00182533">
        <w:rPr>
          <w:b/>
          <w:bCs/>
          <w:color w:val="000000"/>
          <w:sz w:val="18"/>
          <w:szCs w:val="18"/>
          <w:lang w:eastAsia="en-GB"/>
        </w:rPr>
        <w:t xml:space="preserve"> 16</w:t>
      </w:r>
    </w:p>
    <w:p w14:paraId="35F4A670" w14:textId="1BA386B4" w:rsidR="00CD50ED" w:rsidRPr="00C34319" w:rsidRDefault="00CD50ED" w:rsidP="008F002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STD-T120-36.213.V16.9.0</w:t>
      </w:r>
      <w:r w:rsidRPr="00C34319">
        <w:rPr>
          <w:color w:val="000000"/>
          <w:sz w:val="18"/>
          <w:szCs w:val="18"/>
          <w:lang w:val="en-GB" w:eastAsia="en-GB"/>
        </w:rPr>
        <w:tab/>
        <w:t>16.9.0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13" w:history="1">
        <w:r w:rsidR="00CD26D2" w:rsidRPr="00C34319">
          <w:rPr>
            <w:rStyle w:val="Hyperlink"/>
            <w:sz w:val="18"/>
            <w:szCs w:val="18"/>
            <w:lang w:val="en-GB" w:eastAsia="en-GB"/>
          </w:rPr>
          <w:t>https://www.arib.or.jp/english/html/overview/doc/T120_T23_SPECS/ARIB-STD-T120/Rel16/36/A36213-g90.pdf</w:t>
        </w:r>
      </w:hyperlink>
    </w:p>
    <w:p w14:paraId="05A1EF55" w14:textId="447D357E" w:rsidR="00CD50ED" w:rsidRPr="00C34319"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ATIS.3GPP.36.213.V16.9.0</w:t>
      </w:r>
      <w:r w:rsidRPr="00C34319">
        <w:rPr>
          <w:color w:val="000000"/>
          <w:sz w:val="18"/>
          <w:szCs w:val="18"/>
          <w:lang w:val="en-GB" w:eastAsia="en-GB"/>
        </w:rPr>
        <w:tab/>
        <w:t>16.9.0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214" w:history="1">
        <w:r w:rsidR="00CD26D2" w:rsidRPr="00C34319">
          <w:rPr>
            <w:rStyle w:val="Hyperlink"/>
            <w:sz w:val="18"/>
            <w:szCs w:val="18"/>
            <w:lang w:val="en-GB" w:eastAsia="en-GB"/>
          </w:rPr>
          <w:t>https://www.atis.org/3gpp-transpositions - Rel-16</w:t>
        </w:r>
      </w:hyperlink>
    </w:p>
    <w:p w14:paraId="30673EC9" w14:textId="77569230" w:rsidR="00CD50ED" w:rsidRPr="00C34319" w:rsidRDefault="00CD50ED" w:rsidP="00CD26D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CCSA.36.213V1690</w:t>
      </w:r>
      <w:r w:rsidRPr="00C34319">
        <w:rPr>
          <w:color w:val="000000"/>
          <w:sz w:val="18"/>
          <w:szCs w:val="18"/>
          <w:lang w:val="en-GB" w:eastAsia="en-GB"/>
        </w:rPr>
        <w:tab/>
        <w:t>16.9.0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/09/2022</w:t>
      </w:r>
      <w:r w:rsidRPr="00C34319">
        <w:rPr>
          <w:color w:val="000000"/>
          <w:sz w:val="18"/>
          <w:szCs w:val="18"/>
          <w:lang w:val="en-GB" w:eastAsia="en-GB"/>
        </w:rPr>
        <w:tab/>
      </w:r>
      <w:hyperlink r:id="rId215" w:history="1">
        <w:r w:rsidR="00CD26D2" w:rsidRPr="00C34319">
          <w:rPr>
            <w:rStyle w:val="Hyperlink"/>
            <w:sz w:val="18"/>
            <w:szCs w:val="18"/>
            <w:lang w:val="en-GB" w:eastAsia="en-GB"/>
          </w:rPr>
          <w:t>https://www.ccsa.org.cn/api/portalsFile/downloadOldFile?type=19&amp;oldFileUrl=ITU-R/M.2012-6/CCSA.36.213V1690.rar</w:t>
        </w:r>
      </w:hyperlink>
    </w:p>
    <w:p w14:paraId="03E073A0" w14:textId="6838AFEF"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136 213</w:t>
      </w:r>
      <w:r w:rsidRPr="005F2BAE">
        <w:rPr>
          <w:color w:val="000000"/>
          <w:sz w:val="18"/>
          <w:szCs w:val="18"/>
          <w:lang w:val="fr-FR" w:eastAsia="en-GB"/>
        </w:rPr>
        <w:tab/>
        <w:t>16.9.0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19</w:t>
      </w:r>
      <w:r w:rsidR="00D63672" w:rsidRPr="005F2BAE">
        <w:rPr>
          <w:color w:val="000000"/>
          <w:sz w:val="18"/>
          <w:szCs w:val="18"/>
          <w:lang w:val="fr-FR" w:eastAsia="en-GB"/>
        </w:rPr>
        <w:t>/10/2022</w:t>
      </w:r>
      <w:r w:rsidRPr="005F2BAE">
        <w:rPr>
          <w:color w:val="000000"/>
          <w:sz w:val="18"/>
          <w:szCs w:val="18"/>
          <w:lang w:val="fr-FR" w:eastAsia="en-GB"/>
        </w:rPr>
        <w:tab/>
      </w:r>
      <w:hyperlink r:id="rId216" w:history="1">
        <w:r w:rsidR="00CD26D2" w:rsidRPr="005F2BAE">
          <w:rPr>
            <w:rStyle w:val="Hyperlink"/>
            <w:sz w:val="18"/>
            <w:szCs w:val="18"/>
            <w:lang w:val="fr-FR" w:eastAsia="en-GB"/>
          </w:rPr>
          <w:t>https://www.etsi.org/deliver/etsi_ts/136200_136299/136213/16.09.00_60/ts_136213v160900p.pdf</w:t>
        </w:r>
      </w:hyperlink>
    </w:p>
    <w:p w14:paraId="54C062FE" w14:textId="246FDCB1"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36.213-16.9.0 V1.2.0</w:t>
      </w:r>
      <w:r w:rsidRPr="005F2BAE">
        <w:rPr>
          <w:color w:val="000000"/>
          <w:sz w:val="18"/>
          <w:szCs w:val="18"/>
          <w:lang w:val="fr-FR" w:eastAsia="en-GB"/>
        </w:rPr>
        <w:tab/>
        <w:t>16.9.0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17</w:t>
      </w:r>
      <w:r w:rsidR="00D63672" w:rsidRPr="005F2BAE">
        <w:rPr>
          <w:color w:val="000000"/>
          <w:sz w:val="18"/>
          <w:szCs w:val="18"/>
          <w:lang w:val="fr-FR" w:eastAsia="en-GB"/>
        </w:rPr>
        <w:t>/01/2023</w:t>
      </w:r>
      <w:r w:rsidRPr="005F2BAE">
        <w:rPr>
          <w:color w:val="000000"/>
          <w:sz w:val="18"/>
          <w:szCs w:val="18"/>
          <w:lang w:val="fr-FR" w:eastAsia="en-GB"/>
        </w:rPr>
        <w:tab/>
      </w:r>
      <w:hyperlink r:id="rId217" w:history="1">
        <w:r w:rsidR="00CD26D2" w:rsidRPr="005F2BAE">
          <w:rPr>
            <w:rStyle w:val="Hyperlink"/>
            <w:sz w:val="18"/>
            <w:szCs w:val="18"/>
            <w:lang w:val="fr-FR" w:eastAsia="en-GB"/>
          </w:rPr>
          <w:t>https://members.tsdsi.in/s/Y22BnB6f9Rfbp6R</w:t>
        </w:r>
      </w:hyperlink>
    </w:p>
    <w:p w14:paraId="73A28802" w14:textId="404129EE"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TTAT.3G-36.213V16.9.0</w:t>
      </w:r>
      <w:r w:rsidRPr="005F2BAE">
        <w:rPr>
          <w:color w:val="000000"/>
          <w:sz w:val="18"/>
          <w:szCs w:val="18"/>
          <w:lang w:val="fr-FR" w:eastAsia="en-GB"/>
        </w:rPr>
        <w:tab/>
        <w:t>16.9.0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11</w:t>
      </w:r>
      <w:r w:rsidR="00D63672" w:rsidRPr="005F2BAE">
        <w:rPr>
          <w:color w:val="000000"/>
          <w:sz w:val="18"/>
          <w:szCs w:val="18"/>
          <w:lang w:val="fr-FR" w:eastAsia="en-GB"/>
        </w:rPr>
        <w:t>/01/2023</w:t>
      </w:r>
      <w:r w:rsidRPr="005F2BAE">
        <w:rPr>
          <w:color w:val="000000"/>
          <w:sz w:val="18"/>
          <w:szCs w:val="18"/>
          <w:lang w:val="fr-FR" w:eastAsia="en-GB"/>
        </w:rPr>
        <w:tab/>
      </w:r>
      <w:hyperlink r:id="rId218" w:history="1">
        <w:r w:rsidR="00CD26D2" w:rsidRPr="005F2BAE">
          <w:rPr>
            <w:rStyle w:val="Hyperlink"/>
            <w:sz w:val="18"/>
            <w:szCs w:val="18"/>
            <w:lang w:val="fr-FR" w:eastAsia="en-GB"/>
          </w:rPr>
          <w:t>http://committee.tta.or.kr/data/ttasDown.jsp?kind=ttastd&amp;pk_num=TTAT.3G-36.213V16.9.0</w:t>
        </w:r>
      </w:hyperlink>
    </w:p>
    <w:p w14:paraId="3D48977C" w14:textId="27283BF3" w:rsidR="00CD50ED"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D50ED" w:rsidRPr="00182533">
        <w:rPr>
          <w:b/>
          <w:bCs/>
          <w:color w:val="000000"/>
          <w:sz w:val="18"/>
          <w:szCs w:val="18"/>
          <w:lang w:eastAsia="en-GB"/>
        </w:rPr>
        <w:t xml:space="preserve"> 17</w:t>
      </w:r>
    </w:p>
    <w:p w14:paraId="24E8331C" w14:textId="34051325" w:rsidR="00CD50ED" w:rsidRPr="00C34319" w:rsidRDefault="00CD50ED" w:rsidP="00CD26D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STD-T120-36.213.V17.4.0</w:t>
      </w:r>
      <w:r w:rsidRPr="00C34319">
        <w:rPr>
          <w:color w:val="000000"/>
          <w:sz w:val="18"/>
          <w:szCs w:val="18"/>
          <w:lang w:val="en-GB" w:eastAsia="en-GB"/>
        </w:rPr>
        <w:tab/>
        <w:t>17.4.0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19" w:history="1">
        <w:r w:rsidR="00CD26D2" w:rsidRPr="00C34319">
          <w:rPr>
            <w:rStyle w:val="Hyperlink"/>
            <w:sz w:val="18"/>
            <w:szCs w:val="18"/>
            <w:lang w:val="en-GB" w:eastAsia="en-GB"/>
          </w:rPr>
          <w:t>https://www.arib.or.jp/english/html/overview/doc/T120_T23_SPECS/ARIB-STD-T120/Rel17/36/A36213-h40.pdf</w:t>
        </w:r>
      </w:hyperlink>
    </w:p>
    <w:p w14:paraId="7AFD8273" w14:textId="5F03D5E6" w:rsidR="00CD50ED" w:rsidRPr="00C34319"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ATIS.3GPP.36.213.V17.4.0</w:t>
      </w:r>
      <w:r w:rsidRPr="00C34319">
        <w:rPr>
          <w:color w:val="000000"/>
          <w:sz w:val="18"/>
          <w:szCs w:val="18"/>
          <w:lang w:val="en-GB" w:eastAsia="en-GB"/>
        </w:rPr>
        <w:tab/>
        <w:t>17.4.0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220" w:history="1">
        <w:r w:rsidR="00CD26D2" w:rsidRPr="00C34319">
          <w:rPr>
            <w:rStyle w:val="Hyperlink"/>
            <w:sz w:val="18"/>
            <w:szCs w:val="18"/>
            <w:lang w:val="en-GB" w:eastAsia="en-GB"/>
          </w:rPr>
          <w:t>https://www.atis.org/3gpp-transpositions - Rel-17</w:t>
        </w:r>
      </w:hyperlink>
    </w:p>
    <w:p w14:paraId="6A826857" w14:textId="0CE189D9" w:rsidR="00CD50ED" w:rsidRPr="00C34319" w:rsidRDefault="00CD50ED" w:rsidP="00CD26D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CCSA.36.213V1740</w:t>
      </w:r>
      <w:r w:rsidRPr="00C34319">
        <w:rPr>
          <w:color w:val="000000"/>
          <w:sz w:val="18"/>
          <w:szCs w:val="18"/>
          <w:lang w:val="en-GB" w:eastAsia="en-GB"/>
        </w:rPr>
        <w:tab/>
        <w:t>17.4.0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/12/2022</w:t>
      </w:r>
      <w:r w:rsidRPr="00C34319">
        <w:rPr>
          <w:color w:val="000000"/>
          <w:sz w:val="18"/>
          <w:szCs w:val="18"/>
          <w:lang w:val="en-GB" w:eastAsia="en-GB"/>
        </w:rPr>
        <w:tab/>
      </w:r>
      <w:hyperlink r:id="rId221" w:history="1">
        <w:r w:rsidR="00CD26D2" w:rsidRPr="00C34319">
          <w:rPr>
            <w:rStyle w:val="Hyperlink"/>
            <w:sz w:val="18"/>
            <w:szCs w:val="18"/>
            <w:lang w:val="en-GB" w:eastAsia="en-GB"/>
          </w:rPr>
          <w:t>https://www.ccsa.org.cn/api/portalsFile/downloadOldFile?type=19&amp;oldFileUrl=ITU-R/M.2012-6/CCSA.36.213V1740.rar</w:t>
        </w:r>
      </w:hyperlink>
    </w:p>
    <w:p w14:paraId="27E9C778" w14:textId="216F112C"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136 213</w:t>
      </w:r>
      <w:r w:rsidRPr="005F2BAE">
        <w:rPr>
          <w:color w:val="000000"/>
          <w:sz w:val="18"/>
          <w:szCs w:val="18"/>
          <w:lang w:val="fr-FR" w:eastAsia="en-GB"/>
        </w:rPr>
        <w:tab/>
        <w:t>17.4.0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20</w:t>
      </w:r>
      <w:r w:rsidR="00D63672" w:rsidRPr="005F2BAE">
        <w:rPr>
          <w:color w:val="000000"/>
          <w:sz w:val="18"/>
          <w:szCs w:val="18"/>
          <w:lang w:val="fr-FR" w:eastAsia="en-GB"/>
        </w:rPr>
        <w:t>/01/2023</w:t>
      </w:r>
      <w:r w:rsidRPr="005F2BAE">
        <w:rPr>
          <w:color w:val="000000"/>
          <w:sz w:val="18"/>
          <w:szCs w:val="18"/>
          <w:lang w:val="fr-FR" w:eastAsia="en-GB"/>
        </w:rPr>
        <w:tab/>
      </w:r>
      <w:hyperlink r:id="rId222" w:history="1">
        <w:r w:rsidR="00CD26D2" w:rsidRPr="005F2BAE">
          <w:rPr>
            <w:rStyle w:val="Hyperlink"/>
            <w:sz w:val="18"/>
            <w:szCs w:val="18"/>
            <w:lang w:val="fr-FR" w:eastAsia="en-GB"/>
          </w:rPr>
          <w:t>https://www.etsi.org/deliver/etsi_ts/136200_136299/136213/17.04.00_60/ts_136213v170400p.pdf</w:t>
        </w:r>
      </w:hyperlink>
    </w:p>
    <w:p w14:paraId="4E9615B8" w14:textId="31D6807D"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36.213 17.4.0 V1.3.0</w:t>
      </w:r>
      <w:r w:rsidRPr="005F2BAE">
        <w:rPr>
          <w:color w:val="000000"/>
          <w:sz w:val="18"/>
          <w:szCs w:val="18"/>
          <w:lang w:val="fr-FR" w:eastAsia="en-GB"/>
        </w:rPr>
        <w:tab/>
        <w:t>17.4.0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/05/2023</w:t>
      </w:r>
      <w:r w:rsidRPr="005F2BAE">
        <w:rPr>
          <w:color w:val="000000"/>
          <w:sz w:val="18"/>
          <w:szCs w:val="18"/>
          <w:lang w:val="fr-FR" w:eastAsia="en-GB"/>
        </w:rPr>
        <w:tab/>
      </w:r>
      <w:hyperlink r:id="rId223" w:history="1">
        <w:r w:rsidR="00CD26D2" w:rsidRPr="005F2BAE">
          <w:rPr>
            <w:rStyle w:val="Hyperlink"/>
            <w:sz w:val="18"/>
            <w:szCs w:val="18"/>
            <w:lang w:val="fr-FR" w:eastAsia="en-GB"/>
          </w:rPr>
          <w:t>https://members.tsdsi.in/s/AdE6MZbaZgRDHMe</w:t>
        </w:r>
      </w:hyperlink>
    </w:p>
    <w:p w14:paraId="6ECC067D" w14:textId="16305343" w:rsidR="00CD50ED" w:rsidRPr="005F2BAE" w:rsidRDefault="00CD50ED" w:rsidP="00D6367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TTAT.3G-36.213V17.4.0</w:t>
      </w:r>
      <w:r w:rsidRPr="005F2BAE">
        <w:rPr>
          <w:color w:val="000000"/>
          <w:sz w:val="18"/>
          <w:szCs w:val="18"/>
          <w:lang w:val="fr-FR" w:eastAsia="en-GB"/>
        </w:rPr>
        <w:tab/>
        <w:t>17.4.0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16</w:t>
      </w:r>
      <w:r w:rsidR="00D63672" w:rsidRPr="005F2BAE">
        <w:rPr>
          <w:color w:val="000000"/>
          <w:sz w:val="18"/>
          <w:szCs w:val="18"/>
          <w:lang w:val="fr-FR" w:eastAsia="en-GB"/>
        </w:rPr>
        <w:t>/03/2023</w:t>
      </w:r>
      <w:r w:rsidRPr="005F2BAE">
        <w:rPr>
          <w:color w:val="000000"/>
          <w:sz w:val="18"/>
          <w:szCs w:val="18"/>
          <w:lang w:val="fr-FR" w:eastAsia="en-GB"/>
        </w:rPr>
        <w:tab/>
      </w:r>
      <w:hyperlink r:id="rId224" w:history="1">
        <w:r w:rsidR="00CD26D2" w:rsidRPr="005F2BAE">
          <w:rPr>
            <w:rStyle w:val="Hyperlink"/>
            <w:sz w:val="18"/>
            <w:szCs w:val="18"/>
            <w:lang w:val="fr-FR" w:eastAsia="en-GB"/>
          </w:rPr>
          <w:t>http://committee.tta.or.kr/data/ttasDown.jsp?kind=ttastd&amp;pk_num=TTAT.3G-36.213V17.4.0</w:t>
        </w:r>
      </w:hyperlink>
    </w:p>
    <w:p w14:paraId="0AB128C2" w14:textId="77777777" w:rsidR="00C556AE" w:rsidRPr="00182533" w:rsidRDefault="00C556AE" w:rsidP="00C556AE">
      <w:pPr>
        <w:pStyle w:val="Heading4"/>
      </w:pPr>
      <w:r w:rsidRPr="00182533">
        <w:lastRenderedPageBreak/>
        <w:t>2.1.2.5</w:t>
      </w:r>
      <w:r w:rsidRPr="00182533">
        <w:tab/>
        <w:t>TS 36.214</w:t>
      </w:r>
    </w:p>
    <w:p w14:paraId="49755359" w14:textId="77777777" w:rsidR="00C556AE" w:rsidRPr="00182533" w:rsidRDefault="00C556AE" w:rsidP="00C556AE">
      <w:pPr>
        <w:pStyle w:val="Headingb"/>
      </w:pPr>
      <w:r w:rsidRPr="00182533">
        <w:t>Acceso radioeléctrico terrenal universal evolucionado (E-UTRA); capa física; mediciones</w:t>
      </w:r>
    </w:p>
    <w:p w14:paraId="350B5201" w14:textId="77777777" w:rsidR="00C556AE" w:rsidRPr="00182533" w:rsidRDefault="00C556AE" w:rsidP="00220C96">
      <w:pPr>
        <w:keepNext/>
        <w:keepLines/>
      </w:pPr>
      <w:r w:rsidRPr="00182533">
        <w:t>Este documento contiene la descripción y definición de las mediciones que se efectúan en el UE y la red a fin de soportar el funcionamiento del E</w:t>
      </w:r>
      <w:r w:rsidRPr="00182533">
        <w:noBreakHyphen/>
        <w:t>UTRA en modo reposo y en modo conectado.</w:t>
      </w:r>
    </w:p>
    <w:p w14:paraId="351E17DC" w14:textId="77777777" w:rsidR="007C47C0" w:rsidRPr="00182533" w:rsidRDefault="007C47C0" w:rsidP="007C47C0">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187BBB9A" w14:textId="07700D35" w:rsidR="00CD50ED"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D50ED" w:rsidRPr="00182533">
        <w:rPr>
          <w:b/>
          <w:bCs/>
          <w:color w:val="000000"/>
          <w:sz w:val="18"/>
          <w:szCs w:val="18"/>
          <w:lang w:eastAsia="en-GB"/>
        </w:rPr>
        <w:t xml:space="preserve"> 10</w:t>
      </w:r>
    </w:p>
    <w:p w14:paraId="5DD8CE2C" w14:textId="1162F6EE" w:rsidR="00CD50ED" w:rsidRPr="00C34319" w:rsidRDefault="00CD50ED" w:rsidP="0076155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STD-T120-36.214.V10.1.0</w:t>
      </w:r>
      <w:r w:rsidRPr="00C34319">
        <w:rPr>
          <w:color w:val="000000"/>
          <w:sz w:val="18"/>
          <w:szCs w:val="18"/>
          <w:lang w:val="en-GB" w:eastAsia="en-GB"/>
        </w:rPr>
        <w:tab/>
        <w:t>10.1.0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25" w:history="1">
        <w:r w:rsidR="0076155B" w:rsidRPr="00C34319">
          <w:rPr>
            <w:rStyle w:val="Hyperlink"/>
            <w:sz w:val="18"/>
            <w:szCs w:val="18"/>
            <w:lang w:val="en-GB" w:eastAsia="en-GB"/>
          </w:rPr>
          <w:t>https://www.arib.or.jp/english/html/overview/doc/T120_T23_SPECS/ARIB-STD-T120/Rel10/36/A36214-a10.pdf</w:t>
        </w:r>
      </w:hyperlink>
    </w:p>
    <w:p w14:paraId="616A55E8" w14:textId="0BBBBC0F" w:rsidR="00CD50ED" w:rsidRPr="00C34319" w:rsidRDefault="00CD50ED" w:rsidP="0076155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ATIS.3GPP.36.214V1010</w:t>
      </w:r>
      <w:r w:rsidRPr="00C34319">
        <w:rPr>
          <w:color w:val="000000"/>
          <w:sz w:val="18"/>
          <w:szCs w:val="18"/>
          <w:lang w:val="en-GB" w:eastAsia="en-GB"/>
        </w:rPr>
        <w:tab/>
        <w:t>10.1.0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226" w:history="1">
        <w:r w:rsidR="0076155B" w:rsidRPr="00C34319">
          <w:rPr>
            <w:rStyle w:val="Hyperlink"/>
            <w:sz w:val="18"/>
            <w:szCs w:val="18"/>
            <w:lang w:val="en-GB" w:eastAsia="en-GB"/>
          </w:rPr>
          <w:t>https://www.atis.org/3gpp-documents/Rel99-14/</w:t>
        </w:r>
      </w:hyperlink>
    </w:p>
    <w:p w14:paraId="476EA303" w14:textId="169E1ABC" w:rsidR="00CD50ED" w:rsidRPr="00C34319" w:rsidRDefault="00CD50ED" w:rsidP="0076155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CCSA.36.214V1010</w:t>
      </w:r>
      <w:r w:rsidRPr="00C34319">
        <w:rPr>
          <w:color w:val="000000"/>
          <w:sz w:val="18"/>
          <w:szCs w:val="18"/>
          <w:lang w:val="en-GB" w:eastAsia="en-GB"/>
        </w:rPr>
        <w:tab/>
        <w:t>10.1.0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FF412E" w:rsidRPr="00C34319">
        <w:rPr>
          <w:color w:val="000000"/>
          <w:sz w:val="18"/>
          <w:szCs w:val="18"/>
          <w:lang w:val="en-GB" w:eastAsia="en-GB"/>
        </w:rPr>
        <w:t>/</w:t>
      </w:r>
      <w:r w:rsidRPr="00C34319">
        <w:rPr>
          <w:color w:val="000000"/>
          <w:sz w:val="18"/>
          <w:szCs w:val="18"/>
          <w:lang w:val="en-GB" w:eastAsia="en-GB"/>
        </w:rPr>
        <w:t>03</w:t>
      </w:r>
      <w:r w:rsidR="00FF412E" w:rsidRPr="00C34319">
        <w:rPr>
          <w:color w:val="000000"/>
          <w:sz w:val="18"/>
          <w:szCs w:val="18"/>
          <w:lang w:val="en-GB" w:eastAsia="en-GB"/>
        </w:rPr>
        <w:t>/</w:t>
      </w:r>
      <w:r w:rsidRPr="00C34319">
        <w:rPr>
          <w:color w:val="000000"/>
          <w:sz w:val="18"/>
          <w:szCs w:val="18"/>
          <w:lang w:val="en-GB" w:eastAsia="en-GB"/>
        </w:rPr>
        <w:t>2011</w:t>
      </w:r>
      <w:r w:rsidRPr="00C34319">
        <w:rPr>
          <w:color w:val="000000"/>
          <w:sz w:val="18"/>
          <w:szCs w:val="18"/>
          <w:lang w:val="en-GB" w:eastAsia="en-GB"/>
        </w:rPr>
        <w:tab/>
      </w:r>
      <w:hyperlink r:id="rId227" w:history="1">
        <w:r w:rsidR="0076155B" w:rsidRPr="00C34319">
          <w:rPr>
            <w:rStyle w:val="Hyperlink"/>
            <w:sz w:val="18"/>
            <w:szCs w:val="18"/>
            <w:lang w:val="en-GB" w:eastAsia="en-GB"/>
          </w:rPr>
          <w:t>https://www.ccsa.org.cn/api/portalsFile/downloadOldFile?type=19&amp;oldFileUrl=ITU-R/M.2012-6/CCSA.36.214V1010.doc</w:t>
        </w:r>
      </w:hyperlink>
    </w:p>
    <w:p w14:paraId="7A707BFC" w14:textId="57C398CC" w:rsidR="00CD50ED" w:rsidRPr="005F2BAE" w:rsidRDefault="00CD50ED" w:rsidP="0076155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136 214</w:t>
      </w:r>
      <w:r w:rsidRPr="005F2BAE">
        <w:rPr>
          <w:color w:val="000000"/>
          <w:sz w:val="18"/>
          <w:szCs w:val="18"/>
          <w:lang w:val="fr-FR" w:eastAsia="en-GB"/>
        </w:rPr>
        <w:tab/>
        <w:t>10.1.0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04</w:t>
      </w:r>
      <w:r w:rsidR="00FF412E" w:rsidRPr="005F2BAE">
        <w:rPr>
          <w:color w:val="000000"/>
          <w:sz w:val="18"/>
          <w:szCs w:val="18"/>
          <w:lang w:val="fr-FR" w:eastAsia="en-GB"/>
        </w:rPr>
        <w:t>/</w:t>
      </w:r>
      <w:r w:rsidRPr="005F2BAE">
        <w:rPr>
          <w:color w:val="000000"/>
          <w:sz w:val="18"/>
          <w:szCs w:val="18"/>
          <w:lang w:val="fr-FR" w:eastAsia="en-GB"/>
        </w:rPr>
        <w:t>04</w:t>
      </w:r>
      <w:r w:rsidR="00FF412E" w:rsidRPr="005F2BAE">
        <w:rPr>
          <w:color w:val="000000"/>
          <w:sz w:val="18"/>
          <w:szCs w:val="18"/>
          <w:lang w:val="fr-FR" w:eastAsia="en-GB"/>
        </w:rPr>
        <w:t>/</w:t>
      </w:r>
      <w:r w:rsidRPr="005F2BAE">
        <w:rPr>
          <w:color w:val="000000"/>
          <w:sz w:val="18"/>
          <w:szCs w:val="18"/>
          <w:lang w:val="fr-FR" w:eastAsia="en-GB"/>
        </w:rPr>
        <w:t>2011</w:t>
      </w:r>
      <w:r w:rsidRPr="005F2BAE">
        <w:rPr>
          <w:color w:val="000000"/>
          <w:sz w:val="18"/>
          <w:szCs w:val="18"/>
          <w:lang w:val="fr-FR" w:eastAsia="en-GB"/>
        </w:rPr>
        <w:tab/>
      </w:r>
      <w:hyperlink r:id="rId228" w:history="1">
        <w:r w:rsidR="0076155B" w:rsidRPr="005F2BAE">
          <w:rPr>
            <w:rStyle w:val="Hyperlink"/>
            <w:sz w:val="18"/>
            <w:szCs w:val="18"/>
            <w:lang w:val="fr-FR" w:eastAsia="en-GB"/>
          </w:rPr>
          <w:t>https://www.etsi.org/deliver/etsi_ts/136200_136299/136214/10.01.00_60/ts_136214v100100p.pdf</w:t>
        </w:r>
      </w:hyperlink>
    </w:p>
    <w:p w14:paraId="485160D7" w14:textId="6A173322" w:rsidR="00CD50ED" w:rsidRPr="005F2BAE" w:rsidRDefault="00CD50ED" w:rsidP="0076155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36.214-10.1.0 V1.0.0</w:t>
      </w:r>
      <w:r w:rsidRPr="005F2BAE">
        <w:rPr>
          <w:color w:val="000000"/>
          <w:sz w:val="18"/>
          <w:szCs w:val="18"/>
          <w:lang w:val="fr-FR" w:eastAsia="en-GB"/>
        </w:rPr>
        <w:tab/>
        <w:t>10.1.0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229" w:history="1">
        <w:r w:rsidR="0076155B" w:rsidRPr="005F2BAE">
          <w:rPr>
            <w:rStyle w:val="Hyperlink"/>
            <w:sz w:val="18"/>
            <w:szCs w:val="18"/>
            <w:lang w:val="fr-FR" w:eastAsia="en-GB"/>
          </w:rPr>
          <w:t>https://members.tsdsi.in/index.php/s/DXN6edfSM8S87Rc</w:t>
        </w:r>
      </w:hyperlink>
    </w:p>
    <w:p w14:paraId="74FD0054" w14:textId="75C1A264" w:rsidR="00CD50ED" w:rsidRPr="005F2BAE" w:rsidRDefault="00CD50ED" w:rsidP="0076155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TTAT.3G-36.214V10.1.0</w:t>
      </w:r>
      <w:r w:rsidRPr="005F2BAE">
        <w:rPr>
          <w:color w:val="000000"/>
          <w:sz w:val="18"/>
          <w:szCs w:val="18"/>
          <w:lang w:val="fr-FR" w:eastAsia="en-GB"/>
        </w:rPr>
        <w:tab/>
        <w:t>10.1.0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230" w:history="1">
        <w:r w:rsidR="0076155B" w:rsidRPr="005F2BAE">
          <w:rPr>
            <w:rStyle w:val="Hyperlink"/>
            <w:sz w:val="18"/>
            <w:szCs w:val="18"/>
            <w:lang w:val="fr-FR" w:eastAsia="en-GB"/>
          </w:rPr>
          <w:t>http://committee.tta.or.kr/data/ttasDown.jsp?kind=ttastd&amp;pk_num=TTAT.3G-36.214V10.1.0</w:t>
        </w:r>
      </w:hyperlink>
    </w:p>
    <w:p w14:paraId="290289C2" w14:textId="1D66E545" w:rsidR="00CD50ED"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D50ED" w:rsidRPr="00182533">
        <w:rPr>
          <w:b/>
          <w:bCs/>
          <w:color w:val="000000"/>
          <w:sz w:val="18"/>
          <w:szCs w:val="18"/>
          <w:lang w:eastAsia="en-GB"/>
        </w:rPr>
        <w:t xml:space="preserve"> 11</w:t>
      </w:r>
    </w:p>
    <w:p w14:paraId="616B9909" w14:textId="55B93D0B" w:rsidR="00CD50ED" w:rsidRPr="00C34319" w:rsidRDefault="00CD50ED" w:rsidP="0076155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STD-T120-36.214.V11.1.0</w:t>
      </w:r>
      <w:r w:rsidRPr="00C34319">
        <w:rPr>
          <w:color w:val="000000"/>
          <w:sz w:val="18"/>
          <w:szCs w:val="18"/>
          <w:lang w:val="en-GB" w:eastAsia="en-GB"/>
        </w:rPr>
        <w:tab/>
        <w:t>11.1.0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31" w:history="1">
        <w:r w:rsidR="0076155B" w:rsidRPr="00C34319">
          <w:rPr>
            <w:rStyle w:val="Hyperlink"/>
            <w:sz w:val="18"/>
            <w:szCs w:val="18"/>
            <w:lang w:val="en-GB" w:eastAsia="en-GB"/>
          </w:rPr>
          <w:t>https://www.arib.or.jp/english/html/overview/doc/T120_T23_SPECS/ARIB-STD-T120/Rel11/36/A36214-b10.pdf</w:t>
        </w:r>
      </w:hyperlink>
    </w:p>
    <w:p w14:paraId="77DAEBFF" w14:textId="00C053F2" w:rsidR="00CD50ED" w:rsidRPr="00C34319" w:rsidRDefault="00CD50ED" w:rsidP="0076155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ATIS.3GPP.36.214V1110</w:t>
      </w:r>
      <w:r w:rsidRPr="00C34319">
        <w:rPr>
          <w:color w:val="000000"/>
          <w:sz w:val="18"/>
          <w:szCs w:val="18"/>
          <w:lang w:val="en-GB" w:eastAsia="en-GB"/>
        </w:rPr>
        <w:tab/>
        <w:t>11.1.0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232" w:history="1">
        <w:r w:rsidR="0076155B" w:rsidRPr="00C34319">
          <w:rPr>
            <w:rStyle w:val="Hyperlink"/>
            <w:sz w:val="18"/>
            <w:szCs w:val="18"/>
            <w:lang w:val="en-GB" w:eastAsia="en-GB"/>
          </w:rPr>
          <w:t>https://www.atis.org/3gpp-documents/Rel99-14/</w:t>
        </w:r>
      </w:hyperlink>
    </w:p>
    <w:p w14:paraId="249C8DE6" w14:textId="135D8DCD" w:rsidR="00CD50ED" w:rsidRPr="00C34319" w:rsidRDefault="00CD50ED" w:rsidP="0076155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CCSA.36.214V1110</w:t>
      </w:r>
      <w:r w:rsidRPr="00C34319">
        <w:rPr>
          <w:color w:val="000000"/>
          <w:sz w:val="18"/>
          <w:szCs w:val="18"/>
          <w:lang w:val="en-GB" w:eastAsia="en-GB"/>
        </w:rPr>
        <w:tab/>
        <w:t>11.1.0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FF412E" w:rsidRPr="00C34319">
        <w:rPr>
          <w:color w:val="000000"/>
          <w:sz w:val="18"/>
          <w:szCs w:val="18"/>
          <w:lang w:val="en-GB" w:eastAsia="en-GB"/>
        </w:rPr>
        <w:t>/</w:t>
      </w:r>
      <w:r w:rsidRPr="00C34319">
        <w:rPr>
          <w:color w:val="000000"/>
          <w:sz w:val="18"/>
          <w:szCs w:val="18"/>
          <w:lang w:val="en-GB" w:eastAsia="en-GB"/>
        </w:rPr>
        <w:t>12</w:t>
      </w:r>
      <w:r w:rsidR="00FF412E" w:rsidRPr="00C34319">
        <w:rPr>
          <w:color w:val="000000"/>
          <w:sz w:val="18"/>
          <w:szCs w:val="18"/>
          <w:lang w:val="en-GB" w:eastAsia="en-GB"/>
        </w:rPr>
        <w:t>/</w:t>
      </w:r>
      <w:r w:rsidRPr="00C34319">
        <w:rPr>
          <w:color w:val="000000"/>
          <w:sz w:val="18"/>
          <w:szCs w:val="18"/>
          <w:lang w:val="en-GB" w:eastAsia="en-GB"/>
        </w:rPr>
        <w:t>2012</w:t>
      </w:r>
      <w:r w:rsidRPr="00C34319">
        <w:rPr>
          <w:color w:val="000000"/>
          <w:sz w:val="18"/>
          <w:szCs w:val="18"/>
          <w:lang w:val="en-GB" w:eastAsia="en-GB"/>
        </w:rPr>
        <w:tab/>
      </w:r>
      <w:hyperlink r:id="rId233" w:history="1">
        <w:r w:rsidR="0076155B" w:rsidRPr="00C34319">
          <w:rPr>
            <w:rStyle w:val="Hyperlink"/>
            <w:sz w:val="18"/>
            <w:szCs w:val="18"/>
            <w:lang w:val="en-GB" w:eastAsia="en-GB"/>
          </w:rPr>
          <w:t>https://www.ccsa.org.cn/api/portalsFile/downloadOldFile?type=19&amp;oldFileUrl=ITU-R/M.2012-6/CCSA.36.214V1110.doc</w:t>
        </w:r>
      </w:hyperlink>
    </w:p>
    <w:p w14:paraId="24FC7890" w14:textId="1F5818A8" w:rsidR="00CD50ED" w:rsidRPr="005F2BAE" w:rsidRDefault="00CD50ED" w:rsidP="0076155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136 214</w:t>
      </w:r>
      <w:r w:rsidRPr="005F2BAE">
        <w:rPr>
          <w:color w:val="000000"/>
          <w:sz w:val="18"/>
          <w:szCs w:val="18"/>
          <w:lang w:val="fr-FR" w:eastAsia="en-GB"/>
        </w:rPr>
        <w:tab/>
        <w:t>11.1.0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06</w:t>
      </w:r>
      <w:r w:rsidR="00D63672" w:rsidRPr="005F2BAE">
        <w:rPr>
          <w:color w:val="000000"/>
          <w:sz w:val="18"/>
          <w:szCs w:val="18"/>
          <w:lang w:val="fr-FR" w:eastAsia="en-GB"/>
        </w:rPr>
        <w:t>/02/2013</w:t>
      </w:r>
      <w:r w:rsidRPr="005F2BAE">
        <w:rPr>
          <w:color w:val="000000"/>
          <w:sz w:val="18"/>
          <w:szCs w:val="18"/>
          <w:lang w:val="fr-FR" w:eastAsia="en-GB"/>
        </w:rPr>
        <w:tab/>
      </w:r>
      <w:hyperlink r:id="rId234" w:history="1">
        <w:r w:rsidR="0076155B" w:rsidRPr="005F2BAE">
          <w:rPr>
            <w:rStyle w:val="Hyperlink"/>
            <w:sz w:val="18"/>
            <w:szCs w:val="18"/>
            <w:lang w:val="fr-FR" w:eastAsia="en-GB"/>
          </w:rPr>
          <w:t>https://www.etsi.org/deliver/etsi_ts/136200_136299/136214/11.01.00_60/ts_136214v110100p.pdf</w:t>
        </w:r>
      </w:hyperlink>
    </w:p>
    <w:p w14:paraId="04A9F526" w14:textId="403AEF28" w:rsidR="00CD50ED" w:rsidRPr="005F2BAE" w:rsidRDefault="00CD50ED" w:rsidP="0076155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36.214-11.1.0 V1.0.0</w:t>
      </w:r>
      <w:r w:rsidRPr="005F2BAE">
        <w:rPr>
          <w:color w:val="000000"/>
          <w:sz w:val="18"/>
          <w:szCs w:val="18"/>
          <w:lang w:val="fr-FR" w:eastAsia="en-GB"/>
        </w:rPr>
        <w:tab/>
        <w:t>11.1.0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235" w:history="1">
        <w:r w:rsidR="0076155B" w:rsidRPr="005F2BAE">
          <w:rPr>
            <w:rStyle w:val="Hyperlink"/>
            <w:sz w:val="18"/>
            <w:szCs w:val="18"/>
            <w:lang w:val="fr-FR" w:eastAsia="en-GB"/>
          </w:rPr>
          <w:t>https://members.tsdsi.in/index.php/s/4rZPNXpPE9TyRtf</w:t>
        </w:r>
      </w:hyperlink>
    </w:p>
    <w:p w14:paraId="072E5533" w14:textId="5A0D5F3D" w:rsidR="00CD50ED" w:rsidRPr="005F2BAE" w:rsidRDefault="00CD50ED" w:rsidP="0076155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TTAT.3G-36.214V11.1.0</w:t>
      </w:r>
      <w:r w:rsidRPr="005F2BAE">
        <w:rPr>
          <w:color w:val="000000"/>
          <w:sz w:val="18"/>
          <w:szCs w:val="18"/>
          <w:lang w:val="fr-FR" w:eastAsia="en-GB"/>
        </w:rPr>
        <w:tab/>
        <w:t>11.1.0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236" w:history="1">
        <w:r w:rsidR="0076155B" w:rsidRPr="005F2BAE">
          <w:rPr>
            <w:rStyle w:val="Hyperlink"/>
            <w:sz w:val="18"/>
            <w:szCs w:val="18"/>
            <w:lang w:val="fr-FR" w:eastAsia="en-GB"/>
          </w:rPr>
          <w:t>http://committee.tta.or.kr/data/ttasDown.jsp?kind=ttastd&amp;pk_num=TTAT.3G-36.214V11.1.0</w:t>
        </w:r>
      </w:hyperlink>
    </w:p>
    <w:p w14:paraId="17874751" w14:textId="031C03CF" w:rsidR="00CD50ED"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D50ED" w:rsidRPr="00182533">
        <w:rPr>
          <w:b/>
          <w:bCs/>
          <w:color w:val="000000"/>
          <w:sz w:val="18"/>
          <w:szCs w:val="18"/>
          <w:lang w:eastAsia="en-GB"/>
        </w:rPr>
        <w:t xml:space="preserve"> 12</w:t>
      </w:r>
    </w:p>
    <w:p w14:paraId="3BC7B456" w14:textId="3ABBA470" w:rsidR="00CD50ED" w:rsidRPr="00C34319" w:rsidRDefault="00CD50ED" w:rsidP="00833B3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STD-T120-36.214.V12.3.0</w:t>
      </w:r>
      <w:r w:rsidRPr="00C34319">
        <w:rPr>
          <w:color w:val="000000"/>
          <w:sz w:val="18"/>
          <w:szCs w:val="18"/>
          <w:lang w:val="en-GB" w:eastAsia="en-GB"/>
        </w:rPr>
        <w:tab/>
        <w:t>12.3.0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37" w:history="1">
        <w:r w:rsidR="00833B3F" w:rsidRPr="00C34319">
          <w:rPr>
            <w:rStyle w:val="Hyperlink"/>
            <w:sz w:val="18"/>
            <w:szCs w:val="18"/>
            <w:lang w:val="en-GB" w:eastAsia="en-GB"/>
          </w:rPr>
          <w:t>https://www.arib.or.jp/english/html/overview/doc/T120_T23_SPECS/ARIB-STD-T120/Rel12/36/A36214-c30.pdf</w:t>
        </w:r>
      </w:hyperlink>
    </w:p>
    <w:p w14:paraId="775E0CC6" w14:textId="62EF2F83" w:rsidR="00CD50ED" w:rsidRPr="00C34319" w:rsidRDefault="00CD50ED" w:rsidP="0076155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ATIS.3GPP.36.214V1230</w:t>
      </w:r>
      <w:r w:rsidRPr="00C34319">
        <w:rPr>
          <w:color w:val="000000"/>
          <w:sz w:val="18"/>
          <w:szCs w:val="18"/>
          <w:lang w:val="en-GB" w:eastAsia="en-GB"/>
        </w:rPr>
        <w:tab/>
        <w:t>12.3.0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238" w:history="1">
        <w:r w:rsidR="00833B3F" w:rsidRPr="00C34319">
          <w:rPr>
            <w:rStyle w:val="Hyperlink"/>
            <w:sz w:val="18"/>
            <w:szCs w:val="18"/>
            <w:lang w:val="en-GB" w:eastAsia="en-GB"/>
          </w:rPr>
          <w:t>https://www.atis.org/3gpp-documents/Rel99-14/</w:t>
        </w:r>
      </w:hyperlink>
    </w:p>
    <w:p w14:paraId="6E1CF758" w14:textId="2D42607D" w:rsidR="00CD50ED" w:rsidRPr="00C34319" w:rsidRDefault="00CD50ED" w:rsidP="00833B3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CCSA.36.214V1230</w:t>
      </w:r>
      <w:r w:rsidRPr="00C34319">
        <w:rPr>
          <w:color w:val="000000"/>
          <w:sz w:val="18"/>
          <w:szCs w:val="18"/>
          <w:lang w:val="en-GB" w:eastAsia="en-GB"/>
        </w:rPr>
        <w:tab/>
        <w:t>12.3.0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/09/2016</w:t>
      </w:r>
      <w:r w:rsidRPr="00C34319">
        <w:rPr>
          <w:color w:val="000000"/>
          <w:sz w:val="18"/>
          <w:szCs w:val="18"/>
          <w:lang w:val="en-GB" w:eastAsia="en-GB"/>
        </w:rPr>
        <w:tab/>
      </w:r>
      <w:hyperlink r:id="rId239" w:history="1">
        <w:r w:rsidR="00833B3F" w:rsidRPr="00C34319">
          <w:rPr>
            <w:rStyle w:val="Hyperlink"/>
            <w:sz w:val="18"/>
            <w:szCs w:val="18"/>
            <w:lang w:val="en-GB" w:eastAsia="en-GB"/>
          </w:rPr>
          <w:t>https://www.ccsa.org.cn/api/portalsFile/downloadOldFile?type=19&amp;oldFileUrl=ITU-R/M.2012-6/CCSA.36.214V1230.doc</w:t>
        </w:r>
      </w:hyperlink>
    </w:p>
    <w:p w14:paraId="6849EF11" w14:textId="7371553B" w:rsidR="00CD50ED" w:rsidRPr="005F2BAE" w:rsidRDefault="00CD50ED" w:rsidP="0076155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136 214</w:t>
      </w:r>
      <w:r w:rsidRPr="005F2BAE">
        <w:rPr>
          <w:color w:val="000000"/>
          <w:sz w:val="18"/>
          <w:szCs w:val="18"/>
          <w:lang w:val="fr-FR" w:eastAsia="en-GB"/>
        </w:rPr>
        <w:tab/>
        <w:t>12.3.0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06</w:t>
      </w:r>
      <w:r w:rsidR="00D63672" w:rsidRPr="005F2BAE">
        <w:rPr>
          <w:color w:val="000000"/>
          <w:sz w:val="18"/>
          <w:szCs w:val="18"/>
          <w:lang w:val="fr-FR" w:eastAsia="en-GB"/>
        </w:rPr>
        <w:t>/10/2016</w:t>
      </w:r>
      <w:r w:rsidRPr="005F2BAE">
        <w:rPr>
          <w:color w:val="000000"/>
          <w:sz w:val="18"/>
          <w:szCs w:val="18"/>
          <w:lang w:val="fr-FR" w:eastAsia="en-GB"/>
        </w:rPr>
        <w:tab/>
      </w:r>
      <w:hyperlink r:id="rId240" w:history="1">
        <w:r w:rsidR="00833B3F" w:rsidRPr="005F2BAE">
          <w:rPr>
            <w:rStyle w:val="Hyperlink"/>
            <w:sz w:val="18"/>
            <w:szCs w:val="18"/>
            <w:lang w:val="fr-FR" w:eastAsia="en-GB"/>
          </w:rPr>
          <w:t>https://www.etsi.org/deliver/etsi_ts/136200_136299/136214/12.03.00_60/ts_136214v120300p.pdf</w:t>
        </w:r>
      </w:hyperlink>
    </w:p>
    <w:p w14:paraId="77654201" w14:textId="3FFD3C6F" w:rsidR="00CD50ED" w:rsidRPr="005F2BAE" w:rsidRDefault="00CD50ED" w:rsidP="0076155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36.214-12.3.0 V1.0.0</w:t>
      </w:r>
      <w:r w:rsidRPr="005F2BAE">
        <w:rPr>
          <w:color w:val="000000"/>
          <w:sz w:val="18"/>
          <w:szCs w:val="18"/>
          <w:lang w:val="fr-FR" w:eastAsia="en-GB"/>
        </w:rPr>
        <w:tab/>
        <w:t>12.3.0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241" w:history="1">
        <w:r w:rsidR="00833B3F" w:rsidRPr="005F2BAE">
          <w:rPr>
            <w:rStyle w:val="Hyperlink"/>
            <w:sz w:val="18"/>
            <w:szCs w:val="18"/>
            <w:lang w:val="fr-FR" w:eastAsia="en-GB"/>
          </w:rPr>
          <w:t>https://members.tsdsi.in/index.php/s/iRNFg32Cb4aHErT</w:t>
        </w:r>
      </w:hyperlink>
    </w:p>
    <w:p w14:paraId="02A2109C" w14:textId="7C99D19E" w:rsidR="00CD50ED" w:rsidRPr="005F2BAE" w:rsidRDefault="00CD50ED" w:rsidP="0076155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TTAT.3G-36.214V12.3.0</w:t>
      </w:r>
      <w:r w:rsidRPr="005F2BAE">
        <w:rPr>
          <w:color w:val="000000"/>
          <w:sz w:val="18"/>
          <w:szCs w:val="18"/>
          <w:lang w:val="fr-FR" w:eastAsia="en-GB"/>
        </w:rPr>
        <w:tab/>
        <w:t>12.3.0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242" w:history="1">
        <w:r w:rsidR="00833B3F" w:rsidRPr="005F2BAE">
          <w:rPr>
            <w:rStyle w:val="Hyperlink"/>
            <w:sz w:val="18"/>
            <w:szCs w:val="18"/>
            <w:lang w:val="fr-FR" w:eastAsia="en-GB"/>
          </w:rPr>
          <w:t>http://committee.tta.or.kr/data/ttasDown.jsp?kind=ttastd&amp;pk_num=TTAT.3G-36.214V12.3.0</w:t>
        </w:r>
      </w:hyperlink>
    </w:p>
    <w:p w14:paraId="1E63E80C" w14:textId="08EB0AA6" w:rsidR="00CD50ED"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D50ED" w:rsidRPr="00182533">
        <w:rPr>
          <w:b/>
          <w:bCs/>
          <w:color w:val="000000"/>
          <w:sz w:val="18"/>
          <w:szCs w:val="18"/>
          <w:lang w:eastAsia="en-GB"/>
        </w:rPr>
        <w:t xml:space="preserve"> 13</w:t>
      </w:r>
    </w:p>
    <w:p w14:paraId="79C9D0C0" w14:textId="5F87032C" w:rsidR="00CD50ED" w:rsidRPr="00C34319" w:rsidRDefault="00CD50ED" w:rsidP="00833B3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STD-T120-36.214.V13.5.0</w:t>
      </w:r>
      <w:r w:rsidRPr="00C34319">
        <w:rPr>
          <w:color w:val="000000"/>
          <w:sz w:val="18"/>
          <w:szCs w:val="18"/>
          <w:lang w:val="en-GB" w:eastAsia="en-GB"/>
        </w:rPr>
        <w:tab/>
        <w:t>13.5.0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43" w:history="1">
        <w:r w:rsidR="00833B3F" w:rsidRPr="00C34319">
          <w:rPr>
            <w:rStyle w:val="Hyperlink"/>
            <w:sz w:val="18"/>
            <w:szCs w:val="18"/>
            <w:lang w:val="en-GB" w:eastAsia="en-GB"/>
          </w:rPr>
          <w:t>https://www.arib.or.jp/english/html/overview/doc/T120_T23_SPECS/ARIB-STD-T120/Rel13/36/A36214-d50.pdf</w:t>
        </w:r>
      </w:hyperlink>
    </w:p>
    <w:p w14:paraId="4E5A5607" w14:textId="71252A64" w:rsidR="00CD50ED" w:rsidRPr="00C34319" w:rsidRDefault="00CD50ED" w:rsidP="0076155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ATIS.3GPP.36.214V1350</w:t>
      </w:r>
      <w:r w:rsidRPr="00C34319">
        <w:rPr>
          <w:color w:val="000000"/>
          <w:sz w:val="18"/>
          <w:szCs w:val="18"/>
          <w:lang w:val="en-GB" w:eastAsia="en-GB"/>
        </w:rPr>
        <w:tab/>
        <w:t>13.5.0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244" w:history="1">
        <w:r w:rsidR="00833B3F" w:rsidRPr="00C34319">
          <w:rPr>
            <w:rStyle w:val="Hyperlink"/>
            <w:sz w:val="18"/>
            <w:szCs w:val="18"/>
            <w:lang w:val="en-GB" w:eastAsia="en-GB"/>
          </w:rPr>
          <w:t>https://www.atis.org/3gpp-documents/Rel99-14/</w:t>
        </w:r>
      </w:hyperlink>
    </w:p>
    <w:p w14:paraId="7AA3232E" w14:textId="3DA05D5F" w:rsidR="00CD50ED" w:rsidRPr="00C34319" w:rsidRDefault="00CD50ED" w:rsidP="00833B3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CCSA.36.214V1350</w:t>
      </w:r>
      <w:r w:rsidRPr="00C34319">
        <w:rPr>
          <w:color w:val="000000"/>
          <w:sz w:val="18"/>
          <w:szCs w:val="18"/>
          <w:lang w:val="en-GB" w:eastAsia="en-GB"/>
        </w:rPr>
        <w:tab/>
        <w:t>13.5.0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/09/2017</w:t>
      </w:r>
      <w:r w:rsidRPr="00C34319">
        <w:rPr>
          <w:color w:val="000000"/>
          <w:sz w:val="18"/>
          <w:szCs w:val="18"/>
          <w:lang w:val="en-GB" w:eastAsia="en-GB"/>
        </w:rPr>
        <w:tab/>
      </w:r>
      <w:hyperlink r:id="rId245" w:history="1">
        <w:r w:rsidR="00833B3F" w:rsidRPr="00C34319">
          <w:rPr>
            <w:rStyle w:val="Hyperlink"/>
            <w:sz w:val="18"/>
            <w:szCs w:val="18"/>
            <w:lang w:val="en-GB" w:eastAsia="en-GB"/>
          </w:rPr>
          <w:t>https://www.ccsa.org.cn/api/portalsFile/downloadOldFile?type=19&amp;oldFileUrl=ITU-R/M.2012-6/CCSA.36.214V1350.doc</w:t>
        </w:r>
      </w:hyperlink>
    </w:p>
    <w:p w14:paraId="5F899757" w14:textId="62E0000F" w:rsidR="00CD50ED" w:rsidRPr="005F2BAE" w:rsidRDefault="00CD50ED" w:rsidP="0076155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136 214</w:t>
      </w:r>
      <w:r w:rsidRPr="005F2BAE">
        <w:rPr>
          <w:color w:val="000000"/>
          <w:sz w:val="18"/>
          <w:szCs w:val="18"/>
          <w:lang w:val="fr-FR" w:eastAsia="en-GB"/>
        </w:rPr>
        <w:tab/>
        <w:t>13.5.0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09</w:t>
      </w:r>
      <w:r w:rsidR="00D63672" w:rsidRPr="005F2BAE">
        <w:rPr>
          <w:color w:val="000000"/>
          <w:sz w:val="18"/>
          <w:szCs w:val="18"/>
          <w:lang w:val="fr-FR" w:eastAsia="en-GB"/>
        </w:rPr>
        <w:t>/10/2017</w:t>
      </w:r>
      <w:r w:rsidRPr="005F2BAE">
        <w:rPr>
          <w:color w:val="000000"/>
          <w:sz w:val="18"/>
          <w:szCs w:val="18"/>
          <w:lang w:val="fr-FR" w:eastAsia="en-GB"/>
        </w:rPr>
        <w:tab/>
      </w:r>
      <w:hyperlink r:id="rId246" w:history="1">
        <w:r w:rsidR="00833B3F" w:rsidRPr="005F2BAE">
          <w:rPr>
            <w:rStyle w:val="Hyperlink"/>
            <w:sz w:val="18"/>
            <w:szCs w:val="18"/>
            <w:lang w:val="fr-FR" w:eastAsia="en-GB"/>
          </w:rPr>
          <w:t>https://www.etsi.org/deliver/etsi_ts/136200_136299/136214/13.05.00_60/ts_136214v130500p.pdf</w:t>
        </w:r>
      </w:hyperlink>
    </w:p>
    <w:p w14:paraId="3C7FD9B8" w14:textId="3C0159C7" w:rsidR="00CD50ED" w:rsidRPr="005F2BAE" w:rsidRDefault="00CD50ED" w:rsidP="0076155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36.214-13.5.0 V1.0.0</w:t>
      </w:r>
      <w:r w:rsidRPr="005F2BAE">
        <w:rPr>
          <w:color w:val="000000"/>
          <w:sz w:val="18"/>
          <w:szCs w:val="18"/>
          <w:lang w:val="fr-FR" w:eastAsia="en-GB"/>
        </w:rPr>
        <w:tab/>
        <w:t>13.5.0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247" w:history="1">
        <w:r w:rsidR="00833B3F" w:rsidRPr="005F2BAE">
          <w:rPr>
            <w:rStyle w:val="Hyperlink"/>
            <w:sz w:val="18"/>
            <w:szCs w:val="18"/>
            <w:lang w:val="fr-FR" w:eastAsia="en-GB"/>
          </w:rPr>
          <w:t>https://members.tsdsi.in/index.php/s/nNgsZmMBzMqgPXF</w:t>
        </w:r>
      </w:hyperlink>
    </w:p>
    <w:p w14:paraId="0FD03E04" w14:textId="6125705A" w:rsidR="00CD50ED" w:rsidRPr="005F2BAE" w:rsidRDefault="00CD50ED" w:rsidP="0076155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TTAT.3G-36.214V13.5.0</w:t>
      </w:r>
      <w:r w:rsidRPr="005F2BAE">
        <w:rPr>
          <w:color w:val="000000"/>
          <w:sz w:val="18"/>
          <w:szCs w:val="18"/>
          <w:lang w:val="fr-FR" w:eastAsia="en-GB"/>
        </w:rPr>
        <w:tab/>
        <w:t>13.5.0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248" w:history="1">
        <w:r w:rsidR="00833B3F" w:rsidRPr="005F2BAE">
          <w:rPr>
            <w:rStyle w:val="Hyperlink"/>
            <w:sz w:val="18"/>
            <w:szCs w:val="18"/>
            <w:lang w:val="fr-FR" w:eastAsia="en-GB"/>
          </w:rPr>
          <w:t>http://committee.tta.or.kr/data/ttasDown.jsp?kind=ttastd&amp;pk_num=TTAT.3G-36.214V13.5.0</w:t>
        </w:r>
      </w:hyperlink>
    </w:p>
    <w:p w14:paraId="42E7CE95" w14:textId="2D821940" w:rsidR="00CD50ED"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CD50ED" w:rsidRPr="00182533">
        <w:rPr>
          <w:b/>
          <w:bCs/>
          <w:color w:val="000000"/>
          <w:sz w:val="18"/>
          <w:szCs w:val="18"/>
          <w:lang w:eastAsia="en-GB"/>
        </w:rPr>
        <w:t xml:space="preserve"> 14</w:t>
      </w:r>
    </w:p>
    <w:p w14:paraId="51ED0DA2" w14:textId="1B86EA5C" w:rsidR="00CD50ED" w:rsidRPr="00C34319" w:rsidRDefault="00CD50ED" w:rsidP="00833B3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STD-T120-36.214.V14.4.0</w:t>
      </w:r>
      <w:r w:rsidRPr="00C34319">
        <w:rPr>
          <w:color w:val="000000"/>
          <w:sz w:val="18"/>
          <w:szCs w:val="18"/>
          <w:lang w:val="en-GB" w:eastAsia="en-GB"/>
        </w:rPr>
        <w:tab/>
        <w:t>14.4.0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49" w:history="1">
        <w:r w:rsidR="00833B3F" w:rsidRPr="00C34319">
          <w:rPr>
            <w:rStyle w:val="Hyperlink"/>
            <w:sz w:val="18"/>
            <w:szCs w:val="18"/>
            <w:lang w:val="en-GB" w:eastAsia="en-GB"/>
          </w:rPr>
          <w:t>https://www.arib.or.jp/english/html/overview/doc/T120_T23_SPECS/ARIB-STD-T120/Rel14/36/A36214-e40.pdf</w:t>
        </w:r>
      </w:hyperlink>
    </w:p>
    <w:p w14:paraId="0E30E216" w14:textId="74B49479" w:rsidR="00CD50ED" w:rsidRPr="00C34319" w:rsidRDefault="00CD50ED" w:rsidP="0076155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ATIS.3GPP.36.214V1440</w:t>
      </w:r>
      <w:r w:rsidRPr="00C34319">
        <w:rPr>
          <w:color w:val="000000"/>
          <w:sz w:val="18"/>
          <w:szCs w:val="18"/>
          <w:lang w:val="en-GB" w:eastAsia="en-GB"/>
        </w:rPr>
        <w:tab/>
        <w:t>14.4.0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250" w:history="1">
        <w:r w:rsidR="00833B3F" w:rsidRPr="00C34319">
          <w:rPr>
            <w:rStyle w:val="Hyperlink"/>
            <w:sz w:val="18"/>
            <w:szCs w:val="18"/>
            <w:lang w:val="en-GB" w:eastAsia="en-GB"/>
          </w:rPr>
          <w:t>https://www.atis.org/3gpp-documents/Rel99-14/</w:t>
        </w:r>
      </w:hyperlink>
    </w:p>
    <w:p w14:paraId="045E1E7E" w14:textId="54D0349D" w:rsidR="00CD50ED" w:rsidRPr="00C34319" w:rsidRDefault="00CD50ED" w:rsidP="00833B3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CCSA.36.214V1440</w:t>
      </w:r>
      <w:r w:rsidRPr="00C34319">
        <w:rPr>
          <w:color w:val="000000"/>
          <w:sz w:val="18"/>
          <w:szCs w:val="18"/>
          <w:lang w:val="en-GB" w:eastAsia="en-GB"/>
        </w:rPr>
        <w:tab/>
        <w:t>14.4.0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/12/2017</w:t>
      </w:r>
      <w:r w:rsidRPr="00C34319">
        <w:rPr>
          <w:color w:val="000000"/>
          <w:sz w:val="18"/>
          <w:szCs w:val="18"/>
          <w:lang w:val="en-GB" w:eastAsia="en-GB"/>
        </w:rPr>
        <w:tab/>
      </w:r>
      <w:hyperlink r:id="rId251" w:history="1">
        <w:r w:rsidR="00833B3F" w:rsidRPr="00C34319">
          <w:rPr>
            <w:rStyle w:val="Hyperlink"/>
            <w:sz w:val="18"/>
            <w:szCs w:val="18"/>
            <w:lang w:val="en-GB" w:eastAsia="en-GB"/>
          </w:rPr>
          <w:t>https://www.ccsa.org.cn/api/portalsFile/downloadOldFile?type=19&amp;oldFileUrl=ITU-R/M.2012-6/CCSA.36.214V1440.doc</w:t>
        </w:r>
      </w:hyperlink>
    </w:p>
    <w:p w14:paraId="29C4799A" w14:textId="70162848" w:rsidR="00CD50ED" w:rsidRPr="005F2BAE" w:rsidRDefault="00CD50ED" w:rsidP="0076155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136 214</w:t>
      </w:r>
      <w:r w:rsidRPr="005F2BAE">
        <w:rPr>
          <w:color w:val="000000"/>
          <w:sz w:val="18"/>
          <w:szCs w:val="18"/>
          <w:lang w:val="fr-FR" w:eastAsia="en-GB"/>
        </w:rPr>
        <w:tab/>
        <w:t>14.4.0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17</w:t>
      </w:r>
      <w:r w:rsidR="00D63672" w:rsidRPr="005F2BAE">
        <w:rPr>
          <w:color w:val="000000"/>
          <w:sz w:val="18"/>
          <w:szCs w:val="18"/>
          <w:lang w:val="fr-FR" w:eastAsia="en-GB"/>
        </w:rPr>
        <w:t>/01/2018</w:t>
      </w:r>
      <w:r w:rsidRPr="005F2BAE">
        <w:rPr>
          <w:color w:val="000000"/>
          <w:sz w:val="18"/>
          <w:szCs w:val="18"/>
          <w:lang w:val="fr-FR" w:eastAsia="en-GB"/>
        </w:rPr>
        <w:tab/>
      </w:r>
      <w:hyperlink r:id="rId252" w:history="1">
        <w:r w:rsidR="00833B3F" w:rsidRPr="005F2BAE">
          <w:rPr>
            <w:rStyle w:val="Hyperlink"/>
            <w:sz w:val="18"/>
            <w:szCs w:val="18"/>
            <w:lang w:val="fr-FR" w:eastAsia="en-GB"/>
          </w:rPr>
          <w:t>https://www.etsi.org/deliver/etsi_ts/136200_136299/136214/14.04.00_60/ts_136214v140400p.pdf</w:t>
        </w:r>
      </w:hyperlink>
    </w:p>
    <w:p w14:paraId="7179DAC4" w14:textId="6AB6D160" w:rsidR="00CD50ED" w:rsidRPr="005F2BAE" w:rsidRDefault="00CD50ED" w:rsidP="0076155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36.214-14.4.0 V1.0.0</w:t>
      </w:r>
      <w:r w:rsidRPr="005F2BAE">
        <w:rPr>
          <w:color w:val="000000"/>
          <w:sz w:val="18"/>
          <w:szCs w:val="18"/>
          <w:lang w:val="fr-FR" w:eastAsia="en-GB"/>
        </w:rPr>
        <w:tab/>
        <w:t>14.4.0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253" w:history="1">
        <w:r w:rsidR="00833B3F" w:rsidRPr="005F2BAE">
          <w:rPr>
            <w:rStyle w:val="Hyperlink"/>
            <w:sz w:val="18"/>
            <w:szCs w:val="18"/>
            <w:lang w:val="fr-FR" w:eastAsia="en-GB"/>
          </w:rPr>
          <w:t>https://members.tsdsi.in/index.php/s/tLoQGyWEHKQ3Pia</w:t>
        </w:r>
      </w:hyperlink>
    </w:p>
    <w:p w14:paraId="6ACA7887" w14:textId="2B6107A7" w:rsidR="00CD50ED" w:rsidRPr="005F2BAE" w:rsidRDefault="00CD50ED" w:rsidP="0076155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TTAT.3G-36.214V14.4.0</w:t>
      </w:r>
      <w:r w:rsidRPr="005F2BAE">
        <w:rPr>
          <w:color w:val="000000"/>
          <w:sz w:val="18"/>
          <w:szCs w:val="18"/>
          <w:lang w:val="fr-FR" w:eastAsia="en-GB"/>
        </w:rPr>
        <w:tab/>
        <w:t>14.4.0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254" w:history="1">
        <w:r w:rsidR="00833B3F" w:rsidRPr="005F2BAE">
          <w:rPr>
            <w:rStyle w:val="Hyperlink"/>
            <w:sz w:val="18"/>
            <w:szCs w:val="18"/>
            <w:lang w:val="fr-FR" w:eastAsia="en-GB"/>
          </w:rPr>
          <w:t>http://committee.tta.or.kr/data/ttasDown.jsp?kind=ttastd&amp;pk_num=TTAT.3G-36.214V14.4.0</w:t>
        </w:r>
      </w:hyperlink>
    </w:p>
    <w:p w14:paraId="747EBF76" w14:textId="08CB8BD5" w:rsidR="00CD50ED"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D50ED" w:rsidRPr="00182533">
        <w:rPr>
          <w:b/>
          <w:bCs/>
          <w:color w:val="000000"/>
          <w:sz w:val="18"/>
          <w:szCs w:val="18"/>
          <w:lang w:eastAsia="en-GB"/>
        </w:rPr>
        <w:t xml:space="preserve"> 15</w:t>
      </w:r>
    </w:p>
    <w:p w14:paraId="3D840BC7" w14:textId="214BF8FC" w:rsidR="00CD50ED" w:rsidRPr="00C34319" w:rsidRDefault="00CD50ED" w:rsidP="00833B3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STD-T120-36.214.V15.5.0</w:t>
      </w:r>
      <w:r w:rsidRPr="00C34319">
        <w:rPr>
          <w:color w:val="000000"/>
          <w:sz w:val="18"/>
          <w:szCs w:val="18"/>
          <w:lang w:val="en-GB" w:eastAsia="en-GB"/>
        </w:rPr>
        <w:tab/>
        <w:t>15.5.0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55" w:history="1">
        <w:r w:rsidR="00833B3F" w:rsidRPr="00C34319">
          <w:rPr>
            <w:rStyle w:val="Hyperlink"/>
            <w:sz w:val="18"/>
            <w:szCs w:val="18"/>
            <w:lang w:val="en-GB" w:eastAsia="en-GB"/>
          </w:rPr>
          <w:t>https://www.arib.or.jp/english/html/overview/doc/T120_T23_SPECS/ARIB-STD-T120/Rel15/36/A36214-f50.pdf</w:t>
        </w:r>
      </w:hyperlink>
    </w:p>
    <w:p w14:paraId="0DC49927" w14:textId="1F21D837" w:rsidR="00CD50ED" w:rsidRPr="00C34319" w:rsidRDefault="00CD50ED" w:rsidP="0076155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ATIS.3GPP.36.214V1550</w:t>
      </w:r>
      <w:r w:rsidRPr="00C34319">
        <w:rPr>
          <w:color w:val="000000"/>
          <w:sz w:val="18"/>
          <w:szCs w:val="18"/>
          <w:lang w:val="en-GB" w:eastAsia="en-GB"/>
        </w:rPr>
        <w:tab/>
        <w:t>15.5.0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256" w:history="1">
        <w:r w:rsidR="00833B3F" w:rsidRPr="00C34319">
          <w:rPr>
            <w:rStyle w:val="Hyperlink"/>
            <w:sz w:val="18"/>
            <w:szCs w:val="18"/>
            <w:lang w:val="en-GB" w:eastAsia="en-GB"/>
          </w:rPr>
          <w:t>https://www.atis.org/3gpp-documents/Rel15/</w:t>
        </w:r>
      </w:hyperlink>
    </w:p>
    <w:p w14:paraId="4A342810" w14:textId="2D601E24" w:rsidR="00CD50ED" w:rsidRPr="00C34319" w:rsidRDefault="00CD50ED" w:rsidP="00833B3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CCSA.36.214V1550</w:t>
      </w:r>
      <w:r w:rsidRPr="00C34319">
        <w:rPr>
          <w:color w:val="000000"/>
          <w:sz w:val="18"/>
          <w:szCs w:val="18"/>
          <w:lang w:val="en-GB" w:eastAsia="en-GB"/>
        </w:rPr>
        <w:tab/>
        <w:t>15.5.0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/12/2019</w:t>
      </w:r>
      <w:r w:rsidRPr="00C34319">
        <w:rPr>
          <w:color w:val="000000"/>
          <w:sz w:val="18"/>
          <w:szCs w:val="18"/>
          <w:lang w:val="en-GB" w:eastAsia="en-GB"/>
        </w:rPr>
        <w:tab/>
      </w:r>
      <w:hyperlink r:id="rId257" w:history="1">
        <w:r w:rsidR="00833B3F" w:rsidRPr="00C34319">
          <w:rPr>
            <w:rStyle w:val="Hyperlink"/>
            <w:sz w:val="18"/>
            <w:szCs w:val="18"/>
            <w:lang w:val="en-GB" w:eastAsia="en-GB"/>
          </w:rPr>
          <w:t>https://www.ccsa.org.cn/api/portalsFile/downloadOldFile?type=19&amp;oldFileUrl=ITU-R/M.2012-6/CCSA.36.214V1550.doc</w:t>
        </w:r>
      </w:hyperlink>
    </w:p>
    <w:p w14:paraId="4DF1BECF" w14:textId="1381F5BA" w:rsidR="00CD50ED" w:rsidRPr="005F2BAE" w:rsidRDefault="00CD50ED" w:rsidP="0076155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136 214</w:t>
      </w:r>
      <w:r w:rsidRPr="005F2BAE">
        <w:rPr>
          <w:color w:val="000000"/>
          <w:sz w:val="18"/>
          <w:szCs w:val="18"/>
          <w:lang w:val="fr-FR" w:eastAsia="en-GB"/>
        </w:rPr>
        <w:tab/>
        <w:t>15.5.0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17</w:t>
      </w:r>
      <w:r w:rsidR="00D63672" w:rsidRPr="005F2BAE">
        <w:rPr>
          <w:color w:val="000000"/>
          <w:sz w:val="18"/>
          <w:szCs w:val="18"/>
          <w:lang w:val="fr-FR" w:eastAsia="en-GB"/>
        </w:rPr>
        <w:t>/01/2020</w:t>
      </w:r>
      <w:r w:rsidRPr="005F2BAE">
        <w:rPr>
          <w:color w:val="000000"/>
          <w:sz w:val="18"/>
          <w:szCs w:val="18"/>
          <w:lang w:val="fr-FR" w:eastAsia="en-GB"/>
        </w:rPr>
        <w:tab/>
      </w:r>
      <w:hyperlink r:id="rId258" w:history="1">
        <w:r w:rsidR="00833B3F" w:rsidRPr="005F2BAE">
          <w:rPr>
            <w:rStyle w:val="Hyperlink"/>
            <w:sz w:val="18"/>
            <w:szCs w:val="18"/>
            <w:lang w:val="fr-FR" w:eastAsia="en-GB"/>
          </w:rPr>
          <w:t>https://www.etsi.org/deliver/etsi_ts/136200_136299/136214/15.05.00_60/ts_136214v150500p.pdf</w:t>
        </w:r>
      </w:hyperlink>
    </w:p>
    <w:p w14:paraId="4E31F29A" w14:textId="4C3556E4" w:rsidR="00CD50ED" w:rsidRPr="005F2BAE" w:rsidRDefault="00CD50ED" w:rsidP="0076155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36.214-15.5.0 V1.0.0</w:t>
      </w:r>
      <w:r w:rsidRPr="005F2BAE">
        <w:rPr>
          <w:color w:val="000000"/>
          <w:sz w:val="18"/>
          <w:szCs w:val="18"/>
          <w:lang w:val="fr-FR" w:eastAsia="en-GB"/>
        </w:rPr>
        <w:tab/>
        <w:t>15.5.0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259" w:history="1">
        <w:r w:rsidR="00833B3F" w:rsidRPr="005F2BAE">
          <w:rPr>
            <w:rStyle w:val="Hyperlink"/>
            <w:sz w:val="18"/>
            <w:szCs w:val="18"/>
            <w:lang w:val="fr-FR" w:eastAsia="en-GB"/>
          </w:rPr>
          <w:t>https://members.tsdsi.in/index.php/s/5paPZBtz47S9qWG</w:t>
        </w:r>
      </w:hyperlink>
    </w:p>
    <w:p w14:paraId="6D34CAE5" w14:textId="18F88AD5" w:rsidR="00CD50ED" w:rsidRPr="005F2BAE" w:rsidRDefault="00CD50ED" w:rsidP="0076155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TTAT.3G-36.214V15.5.0</w:t>
      </w:r>
      <w:r w:rsidRPr="005F2BAE">
        <w:rPr>
          <w:color w:val="000000"/>
          <w:sz w:val="18"/>
          <w:szCs w:val="18"/>
          <w:lang w:val="fr-FR" w:eastAsia="en-GB"/>
        </w:rPr>
        <w:tab/>
        <w:t>15.5.0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11</w:t>
      </w:r>
      <w:r w:rsidR="00D63672" w:rsidRPr="005F2BAE">
        <w:rPr>
          <w:color w:val="000000"/>
          <w:sz w:val="18"/>
          <w:szCs w:val="18"/>
          <w:lang w:val="fr-FR" w:eastAsia="en-GB"/>
        </w:rPr>
        <w:t>/09/2020</w:t>
      </w:r>
      <w:r w:rsidRPr="005F2BAE">
        <w:rPr>
          <w:color w:val="000000"/>
          <w:sz w:val="18"/>
          <w:szCs w:val="18"/>
          <w:lang w:val="fr-FR" w:eastAsia="en-GB"/>
        </w:rPr>
        <w:tab/>
      </w:r>
      <w:hyperlink r:id="rId260" w:history="1">
        <w:r w:rsidR="00833B3F" w:rsidRPr="005F2BAE">
          <w:rPr>
            <w:rStyle w:val="Hyperlink"/>
            <w:sz w:val="18"/>
            <w:szCs w:val="18"/>
            <w:lang w:val="fr-FR" w:eastAsia="en-GB"/>
          </w:rPr>
          <w:t>http://committee.tta.or.kr/data/ttasDown.jsp?kind=ttastd&amp;pk_num=TTAT.3G-36.214V15.5.0</w:t>
        </w:r>
      </w:hyperlink>
    </w:p>
    <w:p w14:paraId="1D58A1F0" w14:textId="706AB28D" w:rsidR="00CD50ED"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D50ED" w:rsidRPr="00182533">
        <w:rPr>
          <w:b/>
          <w:bCs/>
          <w:color w:val="000000"/>
          <w:sz w:val="18"/>
          <w:szCs w:val="18"/>
          <w:lang w:eastAsia="en-GB"/>
        </w:rPr>
        <w:t xml:space="preserve"> 16</w:t>
      </w:r>
    </w:p>
    <w:p w14:paraId="6C4939A5" w14:textId="5CCB92B2" w:rsidR="00CD50ED" w:rsidRPr="00C34319" w:rsidRDefault="00CD50ED" w:rsidP="00833B3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STD-T120-36.214.V16.2.0</w:t>
      </w:r>
      <w:r w:rsidRPr="00C34319">
        <w:rPr>
          <w:color w:val="000000"/>
          <w:sz w:val="18"/>
          <w:szCs w:val="18"/>
          <w:lang w:val="en-GB" w:eastAsia="en-GB"/>
        </w:rPr>
        <w:tab/>
        <w:t>16.2.0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61" w:history="1">
        <w:r w:rsidR="00833B3F" w:rsidRPr="00C34319">
          <w:rPr>
            <w:rStyle w:val="Hyperlink"/>
            <w:sz w:val="18"/>
            <w:szCs w:val="18"/>
            <w:lang w:val="en-GB" w:eastAsia="en-GB"/>
          </w:rPr>
          <w:t>https://www.arib.or.jp/english/html/overview/doc/T120_T23_SPECS/ARIB-STD-T120/Rel16/36/A36214-g20.pdf</w:t>
        </w:r>
      </w:hyperlink>
    </w:p>
    <w:p w14:paraId="50355764" w14:textId="049B240E" w:rsidR="00CD50ED" w:rsidRPr="00C34319" w:rsidRDefault="00CD50ED" w:rsidP="0076155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ATIS.3GPP.36.214.V16.2.0</w:t>
      </w:r>
      <w:r w:rsidRPr="00C34319">
        <w:rPr>
          <w:color w:val="000000"/>
          <w:sz w:val="18"/>
          <w:szCs w:val="18"/>
          <w:lang w:val="en-GB" w:eastAsia="en-GB"/>
        </w:rPr>
        <w:tab/>
        <w:t>16.2.0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262" w:history="1">
        <w:r w:rsidR="00833B3F" w:rsidRPr="00C34319">
          <w:rPr>
            <w:rStyle w:val="Hyperlink"/>
            <w:sz w:val="18"/>
            <w:szCs w:val="18"/>
            <w:lang w:val="en-GB" w:eastAsia="en-GB"/>
          </w:rPr>
          <w:t>https://www.atis.org/3gpp-transpositions - Rel-16</w:t>
        </w:r>
      </w:hyperlink>
    </w:p>
    <w:p w14:paraId="29667943" w14:textId="477D4BF7" w:rsidR="00CD50ED" w:rsidRPr="00C34319" w:rsidRDefault="00CD50ED" w:rsidP="00833B3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CCSA.36.214V1620</w:t>
      </w:r>
      <w:r w:rsidRPr="00C34319">
        <w:rPr>
          <w:color w:val="000000"/>
          <w:sz w:val="18"/>
          <w:szCs w:val="18"/>
          <w:lang w:val="en-GB" w:eastAsia="en-GB"/>
        </w:rPr>
        <w:tab/>
        <w:t>16.2.0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/03/2021</w:t>
      </w:r>
      <w:r w:rsidRPr="00C34319">
        <w:rPr>
          <w:color w:val="000000"/>
          <w:sz w:val="18"/>
          <w:szCs w:val="18"/>
          <w:lang w:val="en-GB" w:eastAsia="en-GB"/>
        </w:rPr>
        <w:tab/>
      </w:r>
      <w:hyperlink r:id="rId263" w:history="1">
        <w:r w:rsidR="00833B3F" w:rsidRPr="00C34319">
          <w:rPr>
            <w:rStyle w:val="Hyperlink"/>
            <w:sz w:val="18"/>
            <w:szCs w:val="18"/>
            <w:lang w:val="en-GB" w:eastAsia="en-GB"/>
          </w:rPr>
          <w:t>https://www.ccsa.org.cn/api/portalsFile/downloadOldFile?type=19&amp;oldFileUrl=ITU-R/M.2012-6/CCSA.36.214V1620.doc</w:t>
        </w:r>
      </w:hyperlink>
    </w:p>
    <w:p w14:paraId="5B46C253" w14:textId="1D228CF7" w:rsidR="00CD50ED" w:rsidRPr="005F2BAE" w:rsidRDefault="00CD50ED" w:rsidP="0076155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136 214</w:t>
      </w:r>
      <w:r w:rsidRPr="005F2BAE">
        <w:rPr>
          <w:color w:val="000000"/>
          <w:sz w:val="18"/>
          <w:szCs w:val="18"/>
          <w:lang w:val="fr-FR" w:eastAsia="en-GB"/>
        </w:rPr>
        <w:tab/>
        <w:t>16.2.0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20</w:t>
      </w:r>
      <w:r w:rsidR="00D63672" w:rsidRPr="005F2BAE">
        <w:rPr>
          <w:color w:val="000000"/>
          <w:sz w:val="18"/>
          <w:szCs w:val="18"/>
          <w:lang w:val="fr-FR" w:eastAsia="en-GB"/>
        </w:rPr>
        <w:t>/04/2021</w:t>
      </w:r>
      <w:r w:rsidRPr="005F2BAE">
        <w:rPr>
          <w:color w:val="000000"/>
          <w:sz w:val="18"/>
          <w:szCs w:val="18"/>
          <w:lang w:val="fr-FR" w:eastAsia="en-GB"/>
        </w:rPr>
        <w:tab/>
      </w:r>
      <w:hyperlink r:id="rId264" w:history="1">
        <w:r w:rsidR="00833B3F" w:rsidRPr="005F2BAE">
          <w:rPr>
            <w:rStyle w:val="Hyperlink"/>
            <w:sz w:val="18"/>
            <w:szCs w:val="18"/>
            <w:lang w:val="fr-FR" w:eastAsia="en-GB"/>
          </w:rPr>
          <w:t>https://www.etsi.org/deliver/etsi_ts/136200_136299/136214/16.02.00_60/ts_136214v160200p.pdf</w:t>
        </w:r>
      </w:hyperlink>
    </w:p>
    <w:p w14:paraId="4499D2D4" w14:textId="50E204C5" w:rsidR="00CD50ED" w:rsidRPr="005F2BAE" w:rsidRDefault="00CD50ED" w:rsidP="0076155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36.214-16.2.0 V1.1.0</w:t>
      </w:r>
      <w:r w:rsidRPr="005F2BAE">
        <w:rPr>
          <w:color w:val="000000"/>
          <w:sz w:val="18"/>
          <w:szCs w:val="18"/>
          <w:lang w:val="fr-FR" w:eastAsia="en-GB"/>
        </w:rPr>
        <w:tab/>
        <w:t>16.2.0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01</w:t>
      </w:r>
      <w:r w:rsidR="00D63672" w:rsidRPr="005F2BAE">
        <w:rPr>
          <w:color w:val="000000"/>
          <w:sz w:val="18"/>
          <w:szCs w:val="18"/>
          <w:lang w:val="fr-FR" w:eastAsia="en-GB"/>
        </w:rPr>
        <w:t>/11/2022</w:t>
      </w:r>
      <w:r w:rsidRPr="005F2BAE">
        <w:rPr>
          <w:color w:val="000000"/>
          <w:sz w:val="18"/>
          <w:szCs w:val="18"/>
          <w:lang w:val="fr-FR" w:eastAsia="en-GB"/>
        </w:rPr>
        <w:tab/>
      </w:r>
      <w:hyperlink r:id="rId265" w:history="1">
        <w:r w:rsidR="00833B3F" w:rsidRPr="005F2BAE">
          <w:rPr>
            <w:rStyle w:val="Hyperlink"/>
            <w:sz w:val="18"/>
            <w:szCs w:val="18"/>
            <w:lang w:val="fr-FR" w:eastAsia="en-GB"/>
          </w:rPr>
          <w:t>https://members.tsdsi.in/s/xyLzCDYcjsSjC93</w:t>
        </w:r>
      </w:hyperlink>
    </w:p>
    <w:p w14:paraId="5C39DF56" w14:textId="3F558CE0" w:rsidR="00CD50ED" w:rsidRPr="005F2BAE" w:rsidRDefault="00CD50ED" w:rsidP="0076155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TTAT.3G-36.214V16.2.0</w:t>
      </w:r>
      <w:r w:rsidRPr="005F2BAE">
        <w:rPr>
          <w:color w:val="000000"/>
          <w:sz w:val="18"/>
          <w:szCs w:val="18"/>
          <w:lang w:val="fr-FR" w:eastAsia="en-GB"/>
        </w:rPr>
        <w:tab/>
        <w:t>16.2.0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10</w:t>
      </w:r>
      <w:r w:rsidR="00D63672" w:rsidRPr="005F2BAE">
        <w:rPr>
          <w:color w:val="000000"/>
          <w:sz w:val="18"/>
          <w:szCs w:val="18"/>
          <w:lang w:val="fr-FR" w:eastAsia="en-GB"/>
        </w:rPr>
        <w:t>/06/2021</w:t>
      </w:r>
      <w:r w:rsidRPr="005F2BAE">
        <w:rPr>
          <w:color w:val="000000"/>
          <w:sz w:val="18"/>
          <w:szCs w:val="18"/>
          <w:lang w:val="fr-FR" w:eastAsia="en-GB"/>
        </w:rPr>
        <w:tab/>
      </w:r>
      <w:hyperlink r:id="rId266" w:history="1">
        <w:r w:rsidR="00833B3F" w:rsidRPr="005F2BAE">
          <w:rPr>
            <w:rStyle w:val="Hyperlink"/>
            <w:sz w:val="18"/>
            <w:szCs w:val="18"/>
            <w:lang w:val="fr-FR" w:eastAsia="en-GB"/>
          </w:rPr>
          <w:t>http://committee.tta.or.kr/data/ttasDown.jsp?kind=ttastd&amp;pk_num=TTAT.3G-36.214V16.2.0</w:t>
        </w:r>
      </w:hyperlink>
    </w:p>
    <w:p w14:paraId="3339DBA8" w14:textId="64635EAF" w:rsidR="00CD50ED"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D50ED" w:rsidRPr="00182533">
        <w:rPr>
          <w:b/>
          <w:bCs/>
          <w:color w:val="000000"/>
          <w:sz w:val="18"/>
          <w:szCs w:val="18"/>
          <w:lang w:eastAsia="en-GB"/>
        </w:rPr>
        <w:t xml:space="preserve"> 17</w:t>
      </w:r>
    </w:p>
    <w:p w14:paraId="4DAC87B5" w14:textId="3A317A7A" w:rsidR="00CD50ED" w:rsidRPr="00C34319" w:rsidRDefault="00CD50ED" w:rsidP="00954BB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STD-T120-36.214.V17.0.0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67" w:history="1">
        <w:r w:rsidR="00954BB6" w:rsidRPr="00C34319">
          <w:rPr>
            <w:rStyle w:val="Hyperlink"/>
            <w:sz w:val="18"/>
            <w:szCs w:val="18"/>
            <w:lang w:val="en-GB" w:eastAsia="en-GB"/>
          </w:rPr>
          <w:t>https://www.arib.or.jp/english/html/overview/doc/T120_T23_SPECS/ARIB-STD-T120/Rel17/36/A36214-h00.pdf</w:t>
        </w:r>
      </w:hyperlink>
    </w:p>
    <w:p w14:paraId="6EDF1620" w14:textId="071BA157" w:rsidR="00CD50ED" w:rsidRPr="00C34319" w:rsidRDefault="00CD50ED" w:rsidP="0076155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ATIS.3GPP.36.214.V17.0.0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268" w:history="1">
        <w:r w:rsidR="00B94D7A" w:rsidRPr="00C34319">
          <w:rPr>
            <w:rStyle w:val="Hyperlink"/>
            <w:sz w:val="18"/>
            <w:szCs w:val="18"/>
            <w:lang w:val="en-GB" w:eastAsia="en-GB"/>
          </w:rPr>
          <w:t>https://www.atis.org/3gpp-transpositions - Rel-17</w:t>
        </w:r>
      </w:hyperlink>
    </w:p>
    <w:p w14:paraId="7F60AEA0" w14:textId="792621A0" w:rsidR="00CD50ED" w:rsidRPr="00C34319"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CCSA.36.214V1700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/03/2022</w:t>
      </w:r>
      <w:r w:rsidRPr="00C34319">
        <w:rPr>
          <w:color w:val="000000"/>
          <w:sz w:val="18"/>
          <w:szCs w:val="18"/>
          <w:lang w:val="en-GB" w:eastAsia="en-GB"/>
        </w:rPr>
        <w:tab/>
      </w:r>
      <w:hyperlink r:id="rId269" w:history="1">
        <w:r w:rsidR="00B94D7A" w:rsidRPr="00C34319">
          <w:rPr>
            <w:rStyle w:val="Hyperlink"/>
            <w:sz w:val="18"/>
            <w:szCs w:val="18"/>
            <w:lang w:val="en-GB" w:eastAsia="en-GB"/>
          </w:rPr>
          <w:t>https://www.ccsa.org.cn/api/portalsFile/downloadOldFile?type=19&amp;oldFileUrl=ITU-R/M.2012-6/CCSA.36.214V1700.doc</w:t>
        </w:r>
      </w:hyperlink>
    </w:p>
    <w:p w14:paraId="3B182AA2" w14:textId="090E1241" w:rsidR="00CD50ED" w:rsidRPr="005F2BAE" w:rsidRDefault="00CD50ED" w:rsidP="0076155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136 214</w:t>
      </w:r>
      <w:r w:rsidRPr="005F2BAE">
        <w:rPr>
          <w:color w:val="000000"/>
          <w:sz w:val="18"/>
          <w:szCs w:val="18"/>
          <w:lang w:val="fr-FR" w:eastAsia="en-GB"/>
        </w:rPr>
        <w:tab/>
        <w:t>17.0.0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20</w:t>
      </w:r>
      <w:r w:rsidR="00D63672" w:rsidRPr="005F2BAE">
        <w:rPr>
          <w:color w:val="000000"/>
          <w:sz w:val="18"/>
          <w:szCs w:val="18"/>
          <w:lang w:val="fr-FR" w:eastAsia="en-GB"/>
        </w:rPr>
        <w:t>/04/2022</w:t>
      </w:r>
      <w:r w:rsidRPr="005F2BAE">
        <w:rPr>
          <w:color w:val="000000"/>
          <w:sz w:val="18"/>
          <w:szCs w:val="18"/>
          <w:lang w:val="fr-FR" w:eastAsia="en-GB"/>
        </w:rPr>
        <w:tab/>
      </w:r>
      <w:hyperlink r:id="rId270" w:history="1">
        <w:r w:rsidR="00B94D7A" w:rsidRPr="005F2BAE">
          <w:rPr>
            <w:rStyle w:val="Hyperlink"/>
            <w:sz w:val="18"/>
            <w:szCs w:val="18"/>
            <w:lang w:val="fr-FR" w:eastAsia="en-GB"/>
          </w:rPr>
          <w:t>https://www.etsi.org/deliver/etsi_ts/136200_136299/136214/17.00.00_60/ts_136214v170000p.pdf</w:t>
        </w:r>
      </w:hyperlink>
    </w:p>
    <w:p w14:paraId="29286218" w14:textId="76EDB1B1" w:rsidR="00CD50ED" w:rsidRPr="005F2BAE" w:rsidRDefault="00CD50ED" w:rsidP="0076155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36.214-17.0.0 V1.0.0</w:t>
      </w:r>
      <w:r w:rsidRPr="005F2BAE">
        <w:rPr>
          <w:color w:val="000000"/>
          <w:sz w:val="18"/>
          <w:szCs w:val="18"/>
          <w:lang w:val="fr-FR" w:eastAsia="en-GB"/>
        </w:rPr>
        <w:tab/>
        <w:t>17.0.0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29</w:t>
      </w:r>
      <w:r w:rsidR="00D63672" w:rsidRPr="005F2BAE">
        <w:rPr>
          <w:color w:val="000000"/>
          <w:sz w:val="18"/>
          <w:szCs w:val="18"/>
          <w:lang w:val="fr-FR" w:eastAsia="en-GB"/>
        </w:rPr>
        <w:t>/07/2022</w:t>
      </w:r>
      <w:r w:rsidRPr="005F2BAE">
        <w:rPr>
          <w:color w:val="000000"/>
          <w:sz w:val="18"/>
          <w:szCs w:val="18"/>
          <w:lang w:val="fr-FR" w:eastAsia="en-GB"/>
        </w:rPr>
        <w:tab/>
      </w:r>
      <w:hyperlink r:id="rId271" w:history="1">
        <w:r w:rsidR="00B94D7A" w:rsidRPr="005F2BAE">
          <w:rPr>
            <w:rStyle w:val="Hyperlink"/>
            <w:sz w:val="18"/>
            <w:szCs w:val="18"/>
            <w:lang w:val="fr-FR" w:eastAsia="en-GB"/>
          </w:rPr>
          <w:t>https://members.tsdsi.in/s/ktGLRtM7YsK5Jy3</w:t>
        </w:r>
      </w:hyperlink>
    </w:p>
    <w:p w14:paraId="0D47F303" w14:textId="761CEEB3" w:rsidR="00CD50ED" w:rsidRPr="005F2BAE" w:rsidRDefault="00CD50ED" w:rsidP="0076155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TTAT.3G-36.214V17.0.0</w:t>
      </w:r>
      <w:r w:rsidRPr="005F2BAE">
        <w:rPr>
          <w:color w:val="000000"/>
          <w:sz w:val="18"/>
          <w:szCs w:val="18"/>
          <w:lang w:val="fr-FR" w:eastAsia="en-GB"/>
        </w:rPr>
        <w:tab/>
        <w:t>17.0.0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05</w:t>
      </w:r>
      <w:r w:rsidR="00D63672" w:rsidRPr="005F2BAE">
        <w:rPr>
          <w:color w:val="000000"/>
          <w:sz w:val="18"/>
          <w:szCs w:val="18"/>
          <w:lang w:val="fr-FR" w:eastAsia="en-GB"/>
        </w:rPr>
        <w:t>/08/2022</w:t>
      </w:r>
      <w:r w:rsidRPr="005F2BAE">
        <w:rPr>
          <w:color w:val="000000"/>
          <w:sz w:val="18"/>
          <w:szCs w:val="18"/>
          <w:lang w:val="fr-FR" w:eastAsia="en-GB"/>
        </w:rPr>
        <w:tab/>
      </w:r>
      <w:hyperlink r:id="rId272" w:history="1">
        <w:r w:rsidR="00B94D7A" w:rsidRPr="005F2BAE">
          <w:rPr>
            <w:rStyle w:val="Hyperlink"/>
            <w:sz w:val="18"/>
            <w:szCs w:val="18"/>
            <w:lang w:val="fr-FR" w:eastAsia="en-GB"/>
          </w:rPr>
          <w:t>http://committee.tta.or.kr/data/ttasDown.jsp?kind=ttastd&amp;pk_num=TTAT.3G-36.214V17.0.0</w:t>
        </w:r>
      </w:hyperlink>
    </w:p>
    <w:p w14:paraId="41066726" w14:textId="77777777" w:rsidR="00C556AE" w:rsidRPr="00182533" w:rsidRDefault="00C556AE" w:rsidP="00C556AE">
      <w:pPr>
        <w:pStyle w:val="Heading4"/>
      </w:pPr>
      <w:r w:rsidRPr="00182533">
        <w:lastRenderedPageBreak/>
        <w:t>2.1.2.6</w:t>
      </w:r>
      <w:r w:rsidRPr="00182533">
        <w:tab/>
        <w:t>TS 36.216</w:t>
      </w:r>
    </w:p>
    <w:p w14:paraId="2DAFE6FC" w14:textId="77777777" w:rsidR="00C556AE" w:rsidRPr="00182533" w:rsidRDefault="00C556AE" w:rsidP="00C556AE">
      <w:pPr>
        <w:pStyle w:val="Headingb"/>
      </w:pPr>
      <w:r w:rsidRPr="00182533">
        <w:t>Acceso radioeléctrico terrenal universal evolucionado (E-UTRA); capa física para la operación de retransmisión</w:t>
      </w:r>
    </w:p>
    <w:p w14:paraId="503D24A4" w14:textId="77777777" w:rsidR="00C556AE" w:rsidRPr="00182533" w:rsidRDefault="00C556AE" w:rsidP="00220C96">
      <w:pPr>
        <w:keepNext/>
        <w:keepLines/>
      </w:pPr>
      <w:r w:rsidRPr="00182533">
        <w:t>En este documento se describen las características de las transmisiones entre el eNB y el nodo de retransmisión.</w:t>
      </w:r>
    </w:p>
    <w:p w14:paraId="58376D53" w14:textId="77777777" w:rsidR="007C47C0" w:rsidRPr="00182533" w:rsidRDefault="007C47C0" w:rsidP="007C47C0">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523BAA0B" w14:textId="78C8FC36" w:rsidR="00CD50ED"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D50ED" w:rsidRPr="00182533">
        <w:rPr>
          <w:b/>
          <w:bCs/>
          <w:color w:val="000000"/>
          <w:sz w:val="18"/>
          <w:szCs w:val="18"/>
          <w:lang w:eastAsia="en-GB"/>
        </w:rPr>
        <w:t xml:space="preserve"> 10</w:t>
      </w:r>
    </w:p>
    <w:p w14:paraId="55F7528B" w14:textId="6679EBD8" w:rsidR="00CD50ED" w:rsidRPr="00C34319" w:rsidRDefault="00CD50ED" w:rsidP="000005D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STD-T120-36.216.V10.3.1</w:t>
      </w:r>
      <w:r w:rsidRPr="00C34319">
        <w:rPr>
          <w:color w:val="000000"/>
          <w:sz w:val="18"/>
          <w:szCs w:val="18"/>
          <w:lang w:val="en-GB" w:eastAsia="en-GB"/>
        </w:rPr>
        <w:tab/>
        <w:t>10.3.1</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73" w:history="1">
        <w:r w:rsidR="000005DB" w:rsidRPr="00C34319">
          <w:rPr>
            <w:rStyle w:val="Hyperlink"/>
            <w:sz w:val="18"/>
            <w:szCs w:val="18"/>
            <w:lang w:val="en-GB" w:eastAsia="en-GB"/>
          </w:rPr>
          <w:t>https://www.arib.or.jp/english/html/overview/doc/T120_T23_SPECS/ARIB-STD-T120/Rel10/36/A36216-a31.pdf</w:t>
        </w:r>
      </w:hyperlink>
    </w:p>
    <w:p w14:paraId="0C268394" w14:textId="6D91B759" w:rsidR="00CD50ED" w:rsidRPr="00C34319"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ATIS.3GPP.36.216V1031</w:t>
      </w:r>
      <w:r w:rsidRPr="00C34319">
        <w:rPr>
          <w:color w:val="000000"/>
          <w:sz w:val="18"/>
          <w:szCs w:val="18"/>
          <w:lang w:val="en-GB" w:eastAsia="en-GB"/>
        </w:rPr>
        <w:tab/>
        <w:t>10.3.1</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274" w:history="1">
        <w:r w:rsidR="000005DB" w:rsidRPr="00C34319">
          <w:rPr>
            <w:rStyle w:val="Hyperlink"/>
            <w:sz w:val="18"/>
            <w:szCs w:val="18"/>
            <w:lang w:val="en-GB" w:eastAsia="en-GB"/>
          </w:rPr>
          <w:t>https://www.atis.org/3gpp-documents/Rel99-14/</w:t>
        </w:r>
      </w:hyperlink>
    </w:p>
    <w:p w14:paraId="3C927984" w14:textId="3F32EE36" w:rsidR="00CD50ED" w:rsidRPr="00C34319" w:rsidRDefault="00CD50ED" w:rsidP="000005D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CCSA.36.216V1031</w:t>
      </w:r>
      <w:r w:rsidRPr="00C34319">
        <w:rPr>
          <w:color w:val="000000"/>
          <w:sz w:val="18"/>
          <w:szCs w:val="18"/>
          <w:lang w:val="en-GB" w:eastAsia="en-GB"/>
        </w:rPr>
        <w:tab/>
        <w:t>10.3.1</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0005DB" w:rsidRPr="00C34319">
        <w:rPr>
          <w:color w:val="000000"/>
          <w:sz w:val="18"/>
          <w:szCs w:val="18"/>
          <w:lang w:val="en-GB" w:eastAsia="en-GB"/>
        </w:rPr>
        <w:t>/</w:t>
      </w:r>
      <w:r w:rsidRPr="00C34319">
        <w:rPr>
          <w:color w:val="000000"/>
          <w:sz w:val="18"/>
          <w:szCs w:val="18"/>
          <w:lang w:val="en-GB" w:eastAsia="en-GB"/>
        </w:rPr>
        <w:t>09</w:t>
      </w:r>
      <w:r w:rsidR="000005DB" w:rsidRPr="00C34319">
        <w:rPr>
          <w:color w:val="000000"/>
          <w:sz w:val="18"/>
          <w:szCs w:val="18"/>
          <w:lang w:val="en-GB" w:eastAsia="en-GB"/>
        </w:rPr>
        <w:t>/</w:t>
      </w:r>
      <w:r w:rsidRPr="00C34319">
        <w:rPr>
          <w:color w:val="000000"/>
          <w:sz w:val="18"/>
          <w:szCs w:val="18"/>
          <w:lang w:val="en-GB" w:eastAsia="en-GB"/>
        </w:rPr>
        <w:t>2011</w:t>
      </w:r>
      <w:r w:rsidRPr="00C34319">
        <w:rPr>
          <w:color w:val="000000"/>
          <w:sz w:val="18"/>
          <w:szCs w:val="18"/>
          <w:lang w:val="en-GB" w:eastAsia="en-GB"/>
        </w:rPr>
        <w:tab/>
      </w:r>
      <w:hyperlink r:id="rId275" w:history="1">
        <w:r w:rsidR="000005DB" w:rsidRPr="00C34319">
          <w:rPr>
            <w:rStyle w:val="Hyperlink"/>
            <w:sz w:val="18"/>
            <w:szCs w:val="18"/>
            <w:lang w:val="en-GB" w:eastAsia="en-GB"/>
          </w:rPr>
          <w:t>https://www.ccsa.org.cn/api/portalsFile/downloadOldFile?type=19&amp;oldFileUrl=ITU-R/M.2012-6/CCSA.36.216V1031.doc</w:t>
        </w:r>
      </w:hyperlink>
    </w:p>
    <w:p w14:paraId="5A4C91FF" w14:textId="7F7285E1" w:rsidR="00CD50ED" w:rsidRPr="005F2BAE"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136 216</w:t>
      </w:r>
      <w:r w:rsidRPr="005F2BAE">
        <w:rPr>
          <w:color w:val="000000"/>
          <w:sz w:val="18"/>
          <w:szCs w:val="18"/>
          <w:lang w:val="fr-FR" w:eastAsia="en-GB"/>
        </w:rPr>
        <w:tab/>
        <w:t>10.3.1</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21</w:t>
      </w:r>
      <w:r w:rsidR="000005DB" w:rsidRPr="005F2BAE">
        <w:rPr>
          <w:color w:val="000000"/>
          <w:sz w:val="18"/>
          <w:szCs w:val="18"/>
          <w:lang w:val="fr-FR" w:eastAsia="en-GB"/>
        </w:rPr>
        <w:t>/</w:t>
      </w:r>
      <w:r w:rsidRPr="005F2BAE">
        <w:rPr>
          <w:color w:val="000000"/>
          <w:sz w:val="18"/>
          <w:szCs w:val="18"/>
          <w:lang w:val="fr-FR" w:eastAsia="en-GB"/>
        </w:rPr>
        <w:t>10</w:t>
      </w:r>
      <w:r w:rsidR="000005DB" w:rsidRPr="005F2BAE">
        <w:rPr>
          <w:color w:val="000000"/>
          <w:sz w:val="18"/>
          <w:szCs w:val="18"/>
          <w:lang w:val="fr-FR" w:eastAsia="en-GB"/>
        </w:rPr>
        <w:t>/</w:t>
      </w:r>
      <w:r w:rsidRPr="005F2BAE">
        <w:rPr>
          <w:color w:val="000000"/>
          <w:sz w:val="18"/>
          <w:szCs w:val="18"/>
          <w:lang w:val="fr-FR" w:eastAsia="en-GB"/>
        </w:rPr>
        <w:t>2011</w:t>
      </w:r>
      <w:r w:rsidRPr="005F2BAE">
        <w:rPr>
          <w:color w:val="000000"/>
          <w:sz w:val="18"/>
          <w:szCs w:val="18"/>
          <w:lang w:val="fr-FR" w:eastAsia="en-GB"/>
        </w:rPr>
        <w:tab/>
      </w:r>
      <w:hyperlink r:id="rId276" w:history="1">
        <w:r w:rsidR="000005DB" w:rsidRPr="005F2BAE">
          <w:rPr>
            <w:rStyle w:val="Hyperlink"/>
            <w:sz w:val="18"/>
            <w:szCs w:val="18"/>
            <w:lang w:val="fr-FR" w:eastAsia="en-GB"/>
          </w:rPr>
          <w:t>https://www.etsi.org/deliver/etsi_ts/136200_136299/136216/10.03.01_60/ts_136216v100301p.pdf</w:t>
        </w:r>
      </w:hyperlink>
    </w:p>
    <w:p w14:paraId="4689C3B2" w14:textId="03FF7125" w:rsidR="00CD50ED" w:rsidRPr="005F2BAE"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t>TSDSI STD T1.3GPP 36.216-10.3.1 V1.0.0</w:t>
      </w:r>
      <w:r w:rsidRPr="005F2BAE">
        <w:rPr>
          <w:color w:val="000000"/>
          <w:sz w:val="18"/>
          <w:szCs w:val="18"/>
          <w:lang w:val="fr-FR" w:eastAsia="en-GB"/>
        </w:rPr>
        <w:tab/>
        <w:t>10.3.1</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277" w:history="1">
        <w:r w:rsidR="000005DB" w:rsidRPr="005F2BAE">
          <w:rPr>
            <w:rStyle w:val="Hyperlink"/>
            <w:sz w:val="18"/>
            <w:szCs w:val="18"/>
            <w:lang w:val="fr-FR" w:eastAsia="en-GB"/>
          </w:rPr>
          <w:t>https://members.tsdsi.in/index.php/s/CnqYYMfSYxyngBT</w:t>
        </w:r>
      </w:hyperlink>
    </w:p>
    <w:p w14:paraId="2E255842" w14:textId="0183DB83" w:rsidR="00CD50ED" w:rsidRPr="005F2BAE"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TTAT.3G-36.216V10.3.1</w:t>
      </w:r>
      <w:r w:rsidRPr="005F2BAE">
        <w:rPr>
          <w:color w:val="000000"/>
          <w:sz w:val="18"/>
          <w:szCs w:val="18"/>
          <w:lang w:val="fr-FR" w:eastAsia="en-GB"/>
        </w:rPr>
        <w:tab/>
        <w:t>10.3.1</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278" w:history="1">
        <w:r w:rsidR="000005DB" w:rsidRPr="005F2BAE">
          <w:rPr>
            <w:rStyle w:val="Hyperlink"/>
            <w:sz w:val="18"/>
            <w:szCs w:val="18"/>
            <w:lang w:val="fr-FR" w:eastAsia="en-GB"/>
          </w:rPr>
          <w:t>http://committee.tta.or.kr/data/ttasDown.jsp?kind=ttastd&amp;pk_num=TTAT.3G-36.216V10.3.1</w:t>
        </w:r>
      </w:hyperlink>
    </w:p>
    <w:p w14:paraId="69B7B896" w14:textId="1FAAD1B1" w:rsidR="00CD50ED"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D50ED" w:rsidRPr="00182533">
        <w:rPr>
          <w:b/>
          <w:bCs/>
          <w:color w:val="000000"/>
          <w:sz w:val="18"/>
          <w:szCs w:val="18"/>
          <w:lang w:eastAsia="en-GB"/>
        </w:rPr>
        <w:t xml:space="preserve"> 11</w:t>
      </w:r>
    </w:p>
    <w:p w14:paraId="48313FD0" w14:textId="41EC95A0" w:rsidR="00CD50ED" w:rsidRPr="00C34319" w:rsidRDefault="00CD50ED" w:rsidP="000005D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STD-T120-36.216.V11.0.0</w:t>
      </w:r>
      <w:r w:rsidRPr="00C34319">
        <w:rPr>
          <w:color w:val="000000"/>
          <w:sz w:val="18"/>
          <w:szCs w:val="18"/>
          <w:lang w:val="en-GB" w:eastAsia="en-GB"/>
        </w:rPr>
        <w:tab/>
        <w:t>11.0.0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79" w:history="1">
        <w:r w:rsidR="000005DB" w:rsidRPr="00C34319">
          <w:rPr>
            <w:rStyle w:val="Hyperlink"/>
            <w:sz w:val="18"/>
            <w:szCs w:val="18"/>
            <w:lang w:val="en-GB" w:eastAsia="en-GB"/>
          </w:rPr>
          <w:t>https://www.arib.or.jp/english/html/overview/doc/T120_T23_SPECS/ARIB-STD-T120/Rel11/36/A36216-b00.pdf</w:t>
        </w:r>
      </w:hyperlink>
    </w:p>
    <w:p w14:paraId="2469E8EE" w14:textId="6BB3E62F" w:rsidR="00CD50ED" w:rsidRPr="00C34319"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ATIS.3GPP.36.216V1100</w:t>
      </w:r>
      <w:r w:rsidRPr="00C34319">
        <w:rPr>
          <w:color w:val="000000"/>
          <w:sz w:val="18"/>
          <w:szCs w:val="18"/>
          <w:lang w:val="en-GB" w:eastAsia="en-GB"/>
        </w:rPr>
        <w:tab/>
        <w:t>11.0.0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280" w:history="1">
        <w:r w:rsidR="000005DB" w:rsidRPr="00C34319">
          <w:rPr>
            <w:rStyle w:val="Hyperlink"/>
            <w:sz w:val="18"/>
            <w:szCs w:val="18"/>
            <w:lang w:val="en-GB" w:eastAsia="en-GB"/>
          </w:rPr>
          <w:t>https://www.atis.org/3gpp-documents/Rel99-14/</w:t>
        </w:r>
      </w:hyperlink>
    </w:p>
    <w:p w14:paraId="0E19A830" w14:textId="637AF1FB" w:rsidR="00CD50ED" w:rsidRPr="00C34319" w:rsidRDefault="00CD50ED" w:rsidP="000005D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CCSA.36.216V1100</w:t>
      </w:r>
      <w:r w:rsidRPr="00C34319">
        <w:rPr>
          <w:color w:val="000000"/>
          <w:sz w:val="18"/>
          <w:szCs w:val="18"/>
          <w:lang w:val="en-GB" w:eastAsia="en-GB"/>
        </w:rPr>
        <w:tab/>
        <w:t>11.0.0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0005DB" w:rsidRPr="00C34319">
        <w:rPr>
          <w:color w:val="000000"/>
          <w:sz w:val="18"/>
          <w:szCs w:val="18"/>
          <w:lang w:val="en-GB" w:eastAsia="en-GB"/>
        </w:rPr>
        <w:t>/</w:t>
      </w:r>
      <w:r w:rsidRPr="00C34319">
        <w:rPr>
          <w:color w:val="000000"/>
          <w:sz w:val="18"/>
          <w:szCs w:val="18"/>
          <w:lang w:val="en-GB" w:eastAsia="en-GB"/>
        </w:rPr>
        <w:t>09</w:t>
      </w:r>
      <w:r w:rsidR="000005DB" w:rsidRPr="00C34319">
        <w:rPr>
          <w:color w:val="000000"/>
          <w:sz w:val="18"/>
          <w:szCs w:val="18"/>
          <w:lang w:val="en-GB" w:eastAsia="en-GB"/>
        </w:rPr>
        <w:t>/</w:t>
      </w:r>
      <w:r w:rsidRPr="00C34319">
        <w:rPr>
          <w:color w:val="000000"/>
          <w:sz w:val="18"/>
          <w:szCs w:val="18"/>
          <w:lang w:val="en-GB" w:eastAsia="en-GB"/>
        </w:rPr>
        <w:t>2012</w:t>
      </w:r>
      <w:r w:rsidRPr="00C34319">
        <w:rPr>
          <w:color w:val="000000"/>
          <w:sz w:val="18"/>
          <w:szCs w:val="18"/>
          <w:lang w:val="en-GB" w:eastAsia="en-GB"/>
        </w:rPr>
        <w:tab/>
      </w:r>
      <w:hyperlink r:id="rId281" w:history="1">
        <w:r w:rsidR="000005DB" w:rsidRPr="00C34319">
          <w:rPr>
            <w:rStyle w:val="Hyperlink"/>
            <w:sz w:val="18"/>
            <w:szCs w:val="18"/>
            <w:lang w:val="en-GB" w:eastAsia="en-GB"/>
          </w:rPr>
          <w:t>https://www.ccsa.org.cn/api/portalsFile/downloadOldFile?type=19&amp;oldFileUrl=ITU-R/M.2012-6/CCSA.36.216V1100.doc</w:t>
        </w:r>
      </w:hyperlink>
    </w:p>
    <w:p w14:paraId="0955F5FC" w14:textId="6DE47026" w:rsidR="00CD50ED" w:rsidRPr="005F2BAE"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136 216</w:t>
      </w:r>
      <w:r w:rsidRPr="005F2BAE">
        <w:rPr>
          <w:color w:val="000000"/>
          <w:sz w:val="18"/>
          <w:szCs w:val="18"/>
          <w:lang w:val="fr-FR" w:eastAsia="en-GB"/>
        </w:rPr>
        <w:tab/>
        <w:t>11.0.0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0005DB" w:rsidRPr="005F2BAE">
        <w:rPr>
          <w:color w:val="000000"/>
          <w:sz w:val="18"/>
          <w:szCs w:val="18"/>
          <w:lang w:val="fr-FR" w:eastAsia="en-GB"/>
        </w:rPr>
        <w:t>/</w:t>
      </w:r>
      <w:r w:rsidRPr="005F2BAE">
        <w:rPr>
          <w:color w:val="000000"/>
          <w:sz w:val="18"/>
          <w:szCs w:val="18"/>
          <w:lang w:val="fr-FR" w:eastAsia="en-GB"/>
        </w:rPr>
        <w:t>10</w:t>
      </w:r>
      <w:r w:rsidR="000005DB" w:rsidRPr="005F2BAE">
        <w:rPr>
          <w:color w:val="000000"/>
          <w:sz w:val="18"/>
          <w:szCs w:val="18"/>
          <w:lang w:val="fr-FR" w:eastAsia="en-GB"/>
        </w:rPr>
        <w:t>/</w:t>
      </w:r>
      <w:r w:rsidRPr="005F2BAE">
        <w:rPr>
          <w:color w:val="000000"/>
          <w:sz w:val="18"/>
          <w:szCs w:val="18"/>
          <w:lang w:val="fr-FR" w:eastAsia="en-GB"/>
        </w:rPr>
        <w:t>2012</w:t>
      </w:r>
      <w:r w:rsidRPr="005F2BAE">
        <w:rPr>
          <w:color w:val="000000"/>
          <w:sz w:val="18"/>
          <w:szCs w:val="18"/>
          <w:lang w:val="fr-FR" w:eastAsia="en-GB"/>
        </w:rPr>
        <w:tab/>
      </w:r>
      <w:hyperlink r:id="rId282" w:history="1">
        <w:r w:rsidR="000005DB" w:rsidRPr="005F2BAE">
          <w:rPr>
            <w:rStyle w:val="Hyperlink"/>
            <w:sz w:val="18"/>
            <w:szCs w:val="18"/>
            <w:lang w:val="fr-FR" w:eastAsia="en-GB"/>
          </w:rPr>
          <w:t>https://www.etsi.org/deliver/etsi_ts/136200_136299/136216/11.00.00_60/ts_136216v110000p.pdf</w:t>
        </w:r>
      </w:hyperlink>
    </w:p>
    <w:p w14:paraId="41CA6F08" w14:textId="780BCB44" w:rsidR="00CD50ED" w:rsidRPr="005F2BAE"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t>TSDSI STD T1.3GPP 36.216-11.0.0 V1.0.0</w:t>
      </w:r>
      <w:r w:rsidRPr="005F2BAE">
        <w:rPr>
          <w:color w:val="000000"/>
          <w:sz w:val="18"/>
          <w:szCs w:val="18"/>
          <w:lang w:val="fr-FR" w:eastAsia="en-GB"/>
        </w:rPr>
        <w:tab/>
        <w:t>11.0.0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283" w:history="1">
        <w:r w:rsidR="000005DB" w:rsidRPr="005F2BAE">
          <w:rPr>
            <w:rStyle w:val="Hyperlink"/>
            <w:sz w:val="18"/>
            <w:szCs w:val="18"/>
            <w:lang w:val="fr-FR" w:eastAsia="en-GB"/>
          </w:rPr>
          <w:t>https://members.tsdsi.in/index.php/s/mkye76qJDG9omBm</w:t>
        </w:r>
      </w:hyperlink>
    </w:p>
    <w:p w14:paraId="0E125F60" w14:textId="0FE7A361" w:rsidR="00CD50ED" w:rsidRPr="005F2BAE"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TTAT.3G-36.216V11.0.0</w:t>
      </w:r>
      <w:r w:rsidRPr="005F2BAE">
        <w:rPr>
          <w:color w:val="000000"/>
          <w:sz w:val="18"/>
          <w:szCs w:val="18"/>
          <w:lang w:val="fr-FR" w:eastAsia="en-GB"/>
        </w:rPr>
        <w:tab/>
        <w:t>11.0.0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284" w:history="1">
        <w:r w:rsidR="000005DB" w:rsidRPr="005F2BAE">
          <w:rPr>
            <w:rStyle w:val="Hyperlink"/>
            <w:sz w:val="18"/>
            <w:szCs w:val="18"/>
            <w:lang w:val="fr-FR" w:eastAsia="en-GB"/>
          </w:rPr>
          <w:t>http://committee.tta.or.kr/data/ttasDown.jsp?kind=ttastd&amp;pk_num=TTAT.3G-36.216V11.0.0</w:t>
        </w:r>
      </w:hyperlink>
    </w:p>
    <w:p w14:paraId="71E194B4" w14:textId="0523ED93" w:rsidR="00CD50ED" w:rsidRPr="00182533" w:rsidRDefault="006E055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D50ED" w:rsidRPr="00182533">
        <w:rPr>
          <w:b/>
          <w:bCs/>
          <w:color w:val="000000"/>
          <w:sz w:val="18"/>
          <w:szCs w:val="18"/>
          <w:lang w:eastAsia="en-GB"/>
        </w:rPr>
        <w:t xml:space="preserve"> 12</w:t>
      </w:r>
    </w:p>
    <w:p w14:paraId="7612AB62" w14:textId="7942B778" w:rsidR="00CD50ED" w:rsidRPr="00C34319" w:rsidRDefault="00CD50ED" w:rsidP="000005D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STD-T120-36.216.V12.0.0</w:t>
      </w:r>
      <w:r w:rsidRPr="00C34319">
        <w:rPr>
          <w:color w:val="000000"/>
          <w:sz w:val="18"/>
          <w:szCs w:val="18"/>
          <w:lang w:val="en-GB" w:eastAsia="en-GB"/>
        </w:rPr>
        <w:tab/>
        <w:t>12.0.0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85" w:history="1">
        <w:r w:rsidR="000005DB" w:rsidRPr="00C34319">
          <w:rPr>
            <w:rStyle w:val="Hyperlink"/>
            <w:sz w:val="18"/>
            <w:szCs w:val="18"/>
            <w:lang w:val="en-GB" w:eastAsia="en-GB"/>
          </w:rPr>
          <w:t>https://www.arib.or.jp/english/html/overview/doc/T120_T23_SPECS/ARIB-STD-T120/Rel12/36/A36216-c00.pdf</w:t>
        </w:r>
      </w:hyperlink>
    </w:p>
    <w:p w14:paraId="4545C151" w14:textId="30B28E7F" w:rsidR="00CD50ED" w:rsidRPr="00C34319"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ATIS.3GPP.36.216V1200</w:t>
      </w:r>
      <w:r w:rsidRPr="00C34319">
        <w:rPr>
          <w:color w:val="000000"/>
          <w:sz w:val="18"/>
          <w:szCs w:val="18"/>
          <w:lang w:val="en-GB" w:eastAsia="en-GB"/>
        </w:rPr>
        <w:tab/>
        <w:t>12.0.0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286" w:history="1">
        <w:r w:rsidR="000005DB" w:rsidRPr="00C34319">
          <w:rPr>
            <w:rStyle w:val="Hyperlink"/>
            <w:sz w:val="18"/>
            <w:szCs w:val="18"/>
            <w:lang w:val="en-GB" w:eastAsia="en-GB"/>
          </w:rPr>
          <w:t>https://www.atis.org/3gpp-documents/Rel99-14/</w:t>
        </w:r>
      </w:hyperlink>
    </w:p>
    <w:p w14:paraId="20161DDD" w14:textId="67B30405" w:rsidR="00CD50ED" w:rsidRPr="00C34319" w:rsidRDefault="00CD50ED" w:rsidP="000005D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CCSA.36.216V1200</w:t>
      </w:r>
      <w:r w:rsidRPr="00C34319">
        <w:rPr>
          <w:color w:val="000000"/>
          <w:sz w:val="18"/>
          <w:szCs w:val="18"/>
          <w:lang w:val="en-GB" w:eastAsia="en-GB"/>
        </w:rPr>
        <w:tab/>
        <w:t>12.0.0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/09/2014</w:t>
      </w:r>
      <w:r w:rsidRPr="00C34319">
        <w:rPr>
          <w:color w:val="000000"/>
          <w:sz w:val="18"/>
          <w:szCs w:val="18"/>
          <w:lang w:val="en-GB" w:eastAsia="en-GB"/>
        </w:rPr>
        <w:tab/>
      </w:r>
      <w:hyperlink r:id="rId287" w:history="1">
        <w:r w:rsidR="000005DB" w:rsidRPr="00C34319">
          <w:rPr>
            <w:rStyle w:val="Hyperlink"/>
            <w:sz w:val="18"/>
            <w:szCs w:val="18"/>
            <w:lang w:val="en-GB" w:eastAsia="en-GB"/>
          </w:rPr>
          <w:t>https://www.ccsa.org.cn/api/portalsFile/downloadOldFile?type=19&amp;oldFileUrl=ITU-R/M.2012-6/CCSA.36.216V1200.doc</w:t>
        </w:r>
      </w:hyperlink>
    </w:p>
    <w:p w14:paraId="0B846E2C" w14:textId="36638F66" w:rsidR="00CD50ED" w:rsidRPr="005F2BAE"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136 216</w:t>
      </w:r>
      <w:r w:rsidRPr="005F2BAE">
        <w:rPr>
          <w:color w:val="000000"/>
          <w:sz w:val="18"/>
          <w:szCs w:val="18"/>
          <w:lang w:val="fr-FR" w:eastAsia="en-GB"/>
        </w:rPr>
        <w:tab/>
        <w:t>12.0.0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/10/2014</w:t>
      </w:r>
      <w:r w:rsidRPr="005F2BAE">
        <w:rPr>
          <w:color w:val="000000"/>
          <w:sz w:val="18"/>
          <w:szCs w:val="18"/>
          <w:lang w:val="fr-FR" w:eastAsia="en-GB"/>
        </w:rPr>
        <w:tab/>
      </w:r>
      <w:hyperlink r:id="rId288" w:history="1">
        <w:r w:rsidR="000005DB" w:rsidRPr="005F2BAE">
          <w:rPr>
            <w:rStyle w:val="Hyperlink"/>
            <w:sz w:val="18"/>
            <w:szCs w:val="18"/>
            <w:lang w:val="fr-FR" w:eastAsia="en-GB"/>
          </w:rPr>
          <w:t>https://www.etsi.org/deliver/etsi_ts/136200_136299/136216/12.00.00_60/ts_136216v120000p.pdf</w:t>
        </w:r>
      </w:hyperlink>
    </w:p>
    <w:p w14:paraId="72833B03" w14:textId="61139498" w:rsidR="00CD50ED" w:rsidRPr="005F2BAE"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t>TSDSI STD T1.3GPP 36.216-12.0.0 V1.0.0</w:t>
      </w:r>
      <w:r w:rsidRPr="005F2BAE">
        <w:rPr>
          <w:color w:val="000000"/>
          <w:sz w:val="18"/>
          <w:szCs w:val="18"/>
          <w:lang w:val="fr-FR" w:eastAsia="en-GB"/>
        </w:rPr>
        <w:tab/>
        <w:t>12.0.0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289" w:history="1">
        <w:r w:rsidR="000005DB" w:rsidRPr="005F2BAE">
          <w:rPr>
            <w:rStyle w:val="Hyperlink"/>
            <w:sz w:val="18"/>
            <w:szCs w:val="18"/>
            <w:lang w:val="fr-FR" w:eastAsia="en-GB"/>
          </w:rPr>
          <w:t>https://members.tsdsi.in/index.php/s/jGMqmAaH3LaeAxQ</w:t>
        </w:r>
      </w:hyperlink>
    </w:p>
    <w:p w14:paraId="2F7BE8AA" w14:textId="2A69BDB9" w:rsidR="00CD50ED" w:rsidRPr="005F2BAE"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TTAT.3G-36.216V12.0.0</w:t>
      </w:r>
      <w:r w:rsidRPr="005F2BAE">
        <w:rPr>
          <w:color w:val="000000"/>
          <w:sz w:val="18"/>
          <w:szCs w:val="18"/>
          <w:lang w:val="fr-FR" w:eastAsia="en-GB"/>
        </w:rPr>
        <w:tab/>
        <w:t>12.0.0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290" w:history="1">
        <w:r w:rsidR="000005DB" w:rsidRPr="005F2BAE">
          <w:rPr>
            <w:rStyle w:val="Hyperlink"/>
            <w:sz w:val="18"/>
            <w:szCs w:val="18"/>
            <w:lang w:val="fr-FR" w:eastAsia="en-GB"/>
          </w:rPr>
          <w:t>http://committee.tta.or.kr/data/ttasDown.jsp?kind=ttastd&amp;pk_num=TTAT.3G-36.216V12.0.0</w:t>
        </w:r>
      </w:hyperlink>
    </w:p>
    <w:p w14:paraId="3F997DED" w14:textId="3E18E561" w:rsidR="00CD50ED"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D50ED" w:rsidRPr="00182533">
        <w:rPr>
          <w:b/>
          <w:bCs/>
          <w:color w:val="000000"/>
          <w:sz w:val="18"/>
          <w:szCs w:val="18"/>
          <w:lang w:eastAsia="en-GB"/>
        </w:rPr>
        <w:t xml:space="preserve"> 13</w:t>
      </w:r>
    </w:p>
    <w:p w14:paraId="7E80C177" w14:textId="5C4A8249" w:rsidR="00CD50ED" w:rsidRPr="00C34319" w:rsidRDefault="00CD50ED" w:rsidP="000005D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STD-T120-36.216.V13.0.0</w:t>
      </w:r>
      <w:r w:rsidRPr="00C34319">
        <w:rPr>
          <w:color w:val="000000"/>
          <w:sz w:val="18"/>
          <w:szCs w:val="18"/>
          <w:lang w:val="en-GB" w:eastAsia="en-GB"/>
        </w:rPr>
        <w:tab/>
        <w:t>13.0.0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91" w:history="1">
        <w:r w:rsidR="000005DB" w:rsidRPr="00C34319">
          <w:rPr>
            <w:rStyle w:val="Hyperlink"/>
            <w:sz w:val="18"/>
            <w:szCs w:val="18"/>
            <w:lang w:val="en-GB" w:eastAsia="en-GB"/>
          </w:rPr>
          <w:t>https://www.arib.or.jp/english/html/overview/doc/T120_T23_SPECS/ARIB-STD-T120/Rel13/36/A36216-d00.pdf</w:t>
        </w:r>
      </w:hyperlink>
    </w:p>
    <w:p w14:paraId="2C8AE04D" w14:textId="20A9FFC5" w:rsidR="00CD50ED" w:rsidRPr="00C34319"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ATIS.3GPP.36.216V1300</w:t>
      </w:r>
      <w:r w:rsidRPr="00C34319">
        <w:rPr>
          <w:color w:val="000000"/>
          <w:sz w:val="18"/>
          <w:szCs w:val="18"/>
          <w:lang w:val="en-GB" w:eastAsia="en-GB"/>
        </w:rPr>
        <w:tab/>
        <w:t>13.0.0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292" w:history="1">
        <w:r w:rsidR="000005DB" w:rsidRPr="00C34319">
          <w:rPr>
            <w:rStyle w:val="Hyperlink"/>
            <w:sz w:val="18"/>
            <w:szCs w:val="18"/>
            <w:lang w:val="en-GB" w:eastAsia="en-GB"/>
          </w:rPr>
          <w:t>https://www.atis.org/3gpp-documents/Rel99-14/</w:t>
        </w:r>
      </w:hyperlink>
    </w:p>
    <w:p w14:paraId="66CBBD5E" w14:textId="140817BB" w:rsidR="00CD50ED" w:rsidRPr="00C34319" w:rsidRDefault="00CD50ED" w:rsidP="000005D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CCSA.36.216V1300</w:t>
      </w:r>
      <w:r w:rsidRPr="00C34319">
        <w:rPr>
          <w:color w:val="000000"/>
          <w:sz w:val="18"/>
          <w:szCs w:val="18"/>
          <w:lang w:val="en-GB" w:eastAsia="en-GB"/>
        </w:rPr>
        <w:tab/>
        <w:t>13.0.0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/12/2015</w:t>
      </w:r>
      <w:r w:rsidRPr="00C34319">
        <w:rPr>
          <w:color w:val="000000"/>
          <w:sz w:val="18"/>
          <w:szCs w:val="18"/>
          <w:lang w:val="en-GB" w:eastAsia="en-GB"/>
        </w:rPr>
        <w:tab/>
      </w:r>
      <w:hyperlink r:id="rId293" w:history="1">
        <w:r w:rsidR="000005DB" w:rsidRPr="00C34319">
          <w:rPr>
            <w:rStyle w:val="Hyperlink"/>
            <w:sz w:val="18"/>
            <w:szCs w:val="18"/>
            <w:lang w:val="en-GB" w:eastAsia="en-GB"/>
          </w:rPr>
          <w:t>https://www.ccsa.org.cn/api/portalsFile/downloadOldFile?type=19&amp;oldFileUrl=ITU-R/M.2012-6/CCSA.36.216V1300.doc</w:t>
        </w:r>
      </w:hyperlink>
    </w:p>
    <w:p w14:paraId="312C9F5C" w14:textId="73AB9257" w:rsidR="00CD50ED" w:rsidRPr="005F2BAE"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136 216</w:t>
      </w:r>
      <w:r w:rsidRPr="005F2BAE">
        <w:rPr>
          <w:color w:val="000000"/>
          <w:sz w:val="18"/>
          <w:szCs w:val="18"/>
          <w:lang w:val="fr-FR" w:eastAsia="en-GB"/>
        </w:rPr>
        <w:tab/>
        <w:t>13.0.0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26</w:t>
      </w:r>
      <w:r w:rsidR="00D63672" w:rsidRPr="005F2BAE">
        <w:rPr>
          <w:color w:val="000000"/>
          <w:sz w:val="18"/>
          <w:szCs w:val="18"/>
          <w:lang w:val="fr-FR" w:eastAsia="en-GB"/>
        </w:rPr>
        <w:t>/01/2016</w:t>
      </w:r>
      <w:r w:rsidRPr="005F2BAE">
        <w:rPr>
          <w:color w:val="000000"/>
          <w:sz w:val="18"/>
          <w:szCs w:val="18"/>
          <w:lang w:val="fr-FR" w:eastAsia="en-GB"/>
        </w:rPr>
        <w:tab/>
      </w:r>
      <w:hyperlink r:id="rId294" w:history="1">
        <w:r w:rsidR="000005DB" w:rsidRPr="005F2BAE">
          <w:rPr>
            <w:rStyle w:val="Hyperlink"/>
            <w:sz w:val="18"/>
            <w:szCs w:val="18"/>
            <w:lang w:val="fr-FR" w:eastAsia="en-GB"/>
          </w:rPr>
          <w:t>https://www.etsi.org/deliver/etsi_ts/136200_136299/136216/13.00.00_60/ts_136216v130000p.pdf</w:t>
        </w:r>
      </w:hyperlink>
    </w:p>
    <w:p w14:paraId="17EA4898" w14:textId="36B9D4BC" w:rsidR="00CD50ED" w:rsidRPr="005F2BAE"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t>TSDSI STD T1.3GPP 36.216-13.0.0 V1.0.0</w:t>
      </w:r>
      <w:r w:rsidRPr="005F2BAE">
        <w:rPr>
          <w:color w:val="000000"/>
          <w:sz w:val="18"/>
          <w:szCs w:val="18"/>
          <w:lang w:val="fr-FR" w:eastAsia="en-GB"/>
        </w:rPr>
        <w:tab/>
        <w:t>13.0.0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295" w:history="1">
        <w:r w:rsidR="000005DB" w:rsidRPr="005F2BAE">
          <w:rPr>
            <w:rStyle w:val="Hyperlink"/>
            <w:sz w:val="18"/>
            <w:szCs w:val="18"/>
            <w:lang w:val="fr-FR" w:eastAsia="en-GB"/>
          </w:rPr>
          <w:t>https://members.tsdsi.in/index.php/s/qdx9DbcwtW5kcak</w:t>
        </w:r>
      </w:hyperlink>
    </w:p>
    <w:p w14:paraId="11EF9D3A" w14:textId="1F925F40" w:rsidR="00CD50ED" w:rsidRPr="005F2BAE"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TTAT.3G-36.216V13.0.0</w:t>
      </w:r>
      <w:r w:rsidRPr="005F2BAE">
        <w:rPr>
          <w:color w:val="000000"/>
          <w:sz w:val="18"/>
          <w:szCs w:val="18"/>
          <w:lang w:val="fr-FR" w:eastAsia="en-GB"/>
        </w:rPr>
        <w:tab/>
        <w:t>13.0.0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296" w:history="1">
        <w:r w:rsidR="000005DB" w:rsidRPr="005F2BAE">
          <w:rPr>
            <w:rStyle w:val="Hyperlink"/>
            <w:sz w:val="18"/>
            <w:szCs w:val="18"/>
            <w:lang w:val="fr-FR" w:eastAsia="en-GB"/>
          </w:rPr>
          <w:t>http://committee.tta.or.kr/data/ttasDown.jsp?kind=ttastd&amp;pk_num=TTAT.3G-36.216V13.0.0</w:t>
        </w:r>
      </w:hyperlink>
    </w:p>
    <w:p w14:paraId="306F81C7" w14:textId="3262890C" w:rsidR="00CD50ED"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CD50ED" w:rsidRPr="00182533">
        <w:rPr>
          <w:b/>
          <w:bCs/>
          <w:color w:val="000000"/>
          <w:sz w:val="18"/>
          <w:szCs w:val="18"/>
          <w:lang w:eastAsia="en-GB"/>
        </w:rPr>
        <w:t xml:space="preserve"> 14</w:t>
      </w:r>
    </w:p>
    <w:p w14:paraId="40D2829D" w14:textId="34B4753F" w:rsidR="00CD50ED" w:rsidRPr="00C34319" w:rsidRDefault="00CD50ED" w:rsidP="000005D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STD-T120-36.216.V14.0.0</w:t>
      </w:r>
      <w:r w:rsidRPr="00C34319">
        <w:rPr>
          <w:color w:val="000000"/>
          <w:sz w:val="18"/>
          <w:szCs w:val="18"/>
          <w:lang w:val="en-GB" w:eastAsia="en-GB"/>
        </w:rPr>
        <w:tab/>
        <w:t>14.0.0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97" w:history="1">
        <w:r w:rsidR="000005DB" w:rsidRPr="00C34319">
          <w:rPr>
            <w:rStyle w:val="Hyperlink"/>
            <w:sz w:val="18"/>
            <w:szCs w:val="18"/>
            <w:lang w:val="en-GB" w:eastAsia="en-GB"/>
          </w:rPr>
          <w:t>https://www.arib.or.jp/english/html/overview/doc/T120_T23_SPECS/ARIB-STD-T120/Rel14/36/A36216-e00.pdf</w:t>
        </w:r>
      </w:hyperlink>
    </w:p>
    <w:p w14:paraId="66E99A46" w14:textId="039BFDCB" w:rsidR="00CD50ED" w:rsidRPr="00C34319"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ATIS.3GPP.36.216V1400</w:t>
      </w:r>
      <w:r w:rsidRPr="00C34319">
        <w:rPr>
          <w:color w:val="000000"/>
          <w:sz w:val="18"/>
          <w:szCs w:val="18"/>
          <w:lang w:val="en-GB" w:eastAsia="en-GB"/>
        </w:rPr>
        <w:tab/>
        <w:t>14.0.0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298" w:history="1">
        <w:r w:rsidR="000005DB" w:rsidRPr="00C34319">
          <w:rPr>
            <w:rStyle w:val="Hyperlink"/>
            <w:sz w:val="18"/>
            <w:szCs w:val="18"/>
            <w:lang w:val="en-GB" w:eastAsia="en-GB"/>
          </w:rPr>
          <w:t>https://www.atis.org/3gpp-documents/Rel99-14/</w:t>
        </w:r>
      </w:hyperlink>
    </w:p>
    <w:p w14:paraId="2AD05615" w14:textId="0904F91F" w:rsidR="00CD50ED" w:rsidRPr="00C34319" w:rsidRDefault="00CD50ED" w:rsidP="000005D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CCSA.36.216V1400</w:t>
      </w:r>
      <w:r w:rsidRPr="00C34319">
        <w:rPr>
          <w:color w:val="000000"/>
          <w:sz w:val="18"/>
          <w:szCs w:val="18"/>
          <w:lang w:val="en-GB" w:eastAsia="en-GB"/>
        </w:rPr>
        <w:tab/>
        <w:t>14.0.0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/03/2017</w:t>
      </w:r>
      <w:r w:rsidRPr="00C34319">
        <w:rPr>
          <w:color w:val="000000"/>
          <w:sz w:val="18"/>
          <w:szCs w:val="18"/>
          <w:lang w:val="en-GB" w:eastAsia="en-GB"/>
        </w:rPr>
        <w:tab/>
      </w:r>
      <w:hyperlink r:id="rId299" w:history="1">
        <w:r w:rsidR="000005DB" w:rsidRPr="00C34319">
          <w:rPr>
            <w:rStyle w:val="Hyperlink"/>
            <w:sz w:val="18"/>
            <w:szCs w:val="18"/>
            <w:lang w:val="en-GB" w:eastAsia="en-GB"/>
          </w:rPr>
          <w:t>https://www.ccsa.org.cn/api/portalsFile/downloadOldFile?type=19&amp;oldFileUrl=ITU-R/M.2012-6/CCSA.36.216V1400.doc</w:t>
        </w:r>
      </w:hyperlink>
    </w:p>
    <w:p w14:paraId="158337A0" w14:textId="445D9490" w:rsidR="00CD50ED" w:rsidRPr="005F2BAE"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136 216</w:t>
      </w:r>
      <w:r w:rsidRPr="005F2BAE">
        <w:rPr>
          <w:color w:val="000000"/>
          <w:sz w:val="18"/>
          <w:szCs w:val="18"/>
          <w:lang w:val="fr-FR" w:eastAsia="en-GB"/>
        </w:rPr>
        <w:tab/>
        <w:t>14.0.0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11</w:t>
      </w:r>
      <w:r w:rsidR="00D63672" w:rsidRPr="005F2BAE">
        <w:rPr>
          <w:color w:val="000000"/>
          <w:sz w:val="18"/>
          <w:szCs w:val="18"/>
          <w:lang w:val="fr-FR" w:eastAsia="en-GB"/>
        </w:rPr>
        <w:t>/04/2017</w:t>
      </w:r>
      <w:r w:rsidRPr="005F2BAE">
        <w:rPr>
          <w:color w:val="000000"/>
          <w:sz w:val="18"/>
          <w:szCs w:val="18"/>
          <w:lang w:val="fr-FR" w:eastAsia="en-GB"/>
        </w:rPr>
        <w:tab/>
      </w:r>
      <w:hyperlink r:id="rId300" w:history="1">
        <w:r w:rsidR="000005DB" w:rsidRPr="005F2BAE">
          <w:rPr>
            <w:rStyle w:val="Hyperlink"/>
            <w:sz w:val="18"/>
            <w:szCs w:val="18"/>
            <w:lang w:val="fr-FR" w:eastAsia="en-GB"/>
          </w:rPr>
          <w:t>https://www.etsi.org/deliver/etsi_ts/136200_136299/136216/14.00.00_60/ts_136216v140000p.pdf</w:t>
        </w:r>
      </w:hyperlink>
      <w:r w:rsidR="000005DB" w:rsidRPr="005F2BAE">
        <w:rPr>
          <w:color w:val="000000"/>
          <w:sz w:val="18"/>
          <w:szCs w:val="18"/>
          <w:lang w:val="fr-FR" w:eastAsia="en-GB"/>
        </w:rPr>
        <w:t xml:space="preserve"> </w:t>
      </w:r>
    </w:p>
    <w:p w14:paraId="65F9C05A" w14:textId="465E07EF" w:rsidR="00CD50ED" w:rsidRPr="005F2BAE"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t>TSDSI STD T1.3GPP 36.216-14.0.0 V1.0.0</w:t>
      </w:r>
      <w:r w:rsidRPr="005F2BAE">
        <w:rPr>
          <w:color w:val="000000"/>
          <w:sz w:val="18"/>
          <w:szCs w:val="18"/>
          <w:lang w:val="fr-FR" w:eastAsia="en-GB"/>
        </w:rPr>
        <w:tab/>
        <w:t>14.0.0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301" w:history="1">
        <w:r w:rsidR="000005DB" w:rsidRPr="005F2BAE">
          <w:rPr>
            <w:rStyle w:val="Hyperlink"/>
            <w:sz w:val="18"/>
            <w:szCs w:val="18"/>
            <w:lang w:val="fr-FR" w:eastAsia="en-GB"/>
          </w:rPr>
          <w:t>https://members.tsdsi.in/index.php/s/6B56Y3Y9SD3wr5P</w:t>
        </w:r>
      </w:hyperlink>
    </w:p>
    <w:p w14:paraId="3955249F" w14:textId="73B58F96" w:rsidR="00CD50ED" w:rsidRPr="005F2BAE"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TTAT.3G-36.216V14.0.0</w:t>
      </w:r>
      <w:r w:rsidRPr="005F2BAE">
        <w:rPr>
          <w:color w:val="000000"/>
          <w:sz w:val="18"/>
          <w:szCs w:val="18"/>
          <w:lang w:val="fr-FR" w:eastAsia="en-GB"/>
        </w:rPr>
        <w:tab/>
        <w:t>14.0.0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302" w:history="1">
        <w:r w:rsidR="000005DB" w:rsidRPr="005F2BAE">
          <w:rPr>
            <w:rStyle w:val="Hyperlink"/>
            <w:sz w:val="18"/>
            <w:szCs w:val="18"/>
            <w:lang w:val="fr-FR" w:eastAsia="en-GB"/>
          </w:rPr>
          <w:t>http://committee.tta.or.kr/data/ttasDown.jsp?kind=ttastd&amp;pk_num=TTAT.3G-36.216V14.0.0</w:t>
        </w:r>
      </w:hyperlink>
    </w:p>
    <w:p w14:paraId="126ABF22" w14:textId="5D966855" w:rsidR="00CD50ED" w:rsidRPr="00182533" w:rsidRDefault="00096313" w:rsidP="00CD50ED">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D50ED" w:rsidRPr="00182533">
        <w:rPr>
          <w:b/>
          <w:bCs/>
          <w:color w:val="000000"/>
          <w:sz w:val="18"/>
          <w:szCs w:val="18"/>
          <w:lang w:eastAsia="en-GB"/>
        </w:rPr>
        <w:t xml:space="preserve"> 15</w:t>
      </w:r>
    </w:p>
    <w:p w14:paraId="243326E3" w14:textId="2133605D" w:rsidR="00CD50ED" w:rsidRPr="00C34319" w:rsidRDefault="00CD50ED" w:rsidP="000005D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STD-T120-36.216.V15.0.0</w:t>
      </w:r>
      <w:r w:rsidRPr="00C34319">
        <w:rPr>
          <w:color w:val="000000"/>
          <w:sz w:val="18"/>
          <w:szCs w:val="18"/>
          <w:lang w:val="en-GB" w:eastAsia="en-GB"/>
        </w:rPr>
        <w:tab/>
        <w:t>15.0.0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03" w:history="1">
        <w:r w:rsidR="000005DB" w:rsidRPr="00C34319">
          <w:rPr>
            <w:rStyle w:val="Hyperlink"/>
            <w:sz w:val="18"/>
            <w:szCs w:val="18"/>
            <w:lang w:val="en-GB" w:eastAsia="en-GB"/>
          </w:rPr>
          <w:t>https://www.arib.or.jp/english/html/overview/doc/T120_T23_SPECS/ARIB-STD-T120/Rel15/36/A36216-f00.pdf</w:t>
        </w:r>
      </w:hyperlink>
    </w:p>
    <w:p w14:paraId="59679A65" w14:textId="411B0B49" w:rsidR="00CD50ED" w:rsidRPr="00C34319"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ATIS.3GPP.36.216V1500</w:t>
      </w:r>
      <w:r w:rsidRPr="00C34319">
        <w:rPr>
          <w:color w:val="000000"/>
          <w:sz w:val="18"/>
          <w:szCs w:val="18"/>
          <w:lang w:val="en-GB" w:eastAsia="en-GB"/>
        </w:rPr>
        <w:tab/>
        <w:t>15.0.0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304" w:history="1">
        <w:r w:rsidR="000005DB" w:rsidRPr="00C34319">
          <w:rPr>
            <w:rStyle w:val="Hyperlink"/>
            <w:sz w:val="18"/>
            <w:szCs w:val="18"/>
            <w:lang w:val="en-GB" w:eastAsia="en-GB"/>
          </w:rPr>
          <w:t>https://www.atis.org/3gpp-documents/Rel15/</w:t>
        </w:r>
      </w:hyperlink>
    </w:p>
    <w:p w14:paraId="769AFCEA" w14:textId="448FBC0A" w:rsidR="00CD50ED" w:rsidRPr="00C34319" w:rsidRDefault="00CD50ED" w:rsidP="000005D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CCSA.36.216V1500</w:t>
      </w:r>
      <w:r w:rsidRPr="00C34319">
        <w:rPr>
          <w:color w:val="000000"/>
          <w:sz w:val="18"/>
          <w:szCs w:val="18"/>
          <w:lang w:val="en-GB" w:eastAsia="en-GB"/>
        </w:rPr>
        <w:tab/>
        <w:t>15.0.0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/06/2018</w:t>
      </w:r>
      <w:r w:rsidRPr="00C34319">
        <w:rPr>
          <w:color w:val="000000"/>
          <w:sz w:val="18"/>
          <w:szCs w:val="18"/>
          <w:lang w:val="en-GB" w:eastAsia="en-GB"/>
        </w:rPr>
        <w:tab/>
      </w:r>
      <w:hyperlink r:id="rId305" w:history="1">
        <w:r w:rsidR="000005DB" w:rsidRPr="00C34319">
          <w:rPr>
            <w:rStyle w:val="Hyperlink"/>
            <w:sz w:val="18"/>
            <w:szCs w:val="18"/>
            <w:lang w:val="en-GB" w:eastAsia="en-GB"/>
          </w:rPr>
          <w:t>https://www.ccsa.org.cn/api/portalsFile/downloadOldFile?type=19&amp;oldFileUrl=ITU-R/M.2012-6/CCSA.36.216V1500.doc</w:t>
        </w:r>
      </w:hyperlink>
    </w:p>
    <w:p w14:paraId="32E59040" w14:textId="62EA15BC" w:rsidR="00CD50ED" w:rsidRPr="005F2BAE"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136 216</w:t>
      </w:r>
      <w:r w:rsidRPr="005F2BAE">
        <w:rPr>
          <w:color w:val="000000"/>
          <w:sz w:val="18"/>
          <w:szCs w:val="18"/>
          <w:lang w:val="fr-FR" w:eastAsia="en-GB"/>
        </w:rPr>
        <w:tab/>
        <w:t>15.0.0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13</w:t>
      </w:r>
      <w:r w:rsidR="00D63672" w:rsidRPr="005F2BAE">
        <w:rPr>
          <w:color w:val="000000"/>
          <w:sz w:val="18"/>
          <w:szCs w:val="18"/>
          <w:lang w:val="fr-FR" w:eastAsia="en-GB"/>
        </w:rPr>
        <w:t>/07/2018</w:t>
      </w:r>
      <w:r w:rsidRPr="005F2BAE">
        <w:rPr>
          <w:color w:val="000000"/>
          <w:sz w:val="18"/>
          <w:szCs w:val="18"/>
          <w:lang w:val="fr-FR" w:eastAsia="en-GB"/>
        </w:rPr>
        <w:tab/>
      </w:r>
      <w:hyperlink r:id="rId306" w:history="1">
        <w:r w:rsidR="000005DB" w:rsidRPr="005F2BAE">
          <w:rPr>
            <w:rStyle w:val="Hyperlink"/>
            <w:sz w:val="18"/>
            <w:szCs w:val="18"/>
            <w:lang w:val="fr-FR" w:eastAsia="en-GB"/>
          </w:rPr>
          <w:t>https://www.etsi.org/deliver/etsi_ts/136200_136299/136216/15.00.00_60/ts_136216v150000p.pdf</w:t>
        </w:r>
      </w:hyperlink>
    </w:p>
    <w:p w14:paraId="2BDBA8D0" w14:textId="5686F4AF" w:rsidR="00CD50ED" w:rsidRPr="005F2BAE"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t>TSDSI STD T1.3GPP 36.216-15.0.0 V1.0.0</w:t>
      </w:r>
      <w:r w:rsidRPr="005F2BAE">
        <w:rPr>
          <w:color w:val="000000"/>
          <w:sz w:val="18"/>
          <w:szCs w:val="18"/>
          <w:lang w:val="fr-FR" w:eastAsia="en-GB"/>
        </w:rPr>
        <w:tab/>
        <w:t>15.0.0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307" w:history="1">
        <w:r w:rsidR="000005DB" w:rsidRPr="005F2BAE">
          <w:rPr>
            <w:rStyle w:val="Hyperlink"/>
            <w:sz w:val="18"/>
            <w:szCs w:val="18"/>
            <w:lang w:val="fr-FR" w:eastAsia="en-GB"/>
          </w:rPr>
          <w:t>https://members.tsdsi.in/index.php/s/jcqMsxTx8j5DXcd</w:t>
        </w:r>
      </w:hyperlink>
    </w:p>
    <w:p w14:paraId="24E80AEE" w14:textId="22864768" w:rsidR="00CD50ED" w:rsidRPr="005F2BAE"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TTAT.3G-36.216V15.0.0</w:t>
      </w:r>
      <w:r w:rsidRPr="005F2BAE">
        <w:rPr>
          <w:color w:val="000000"/>
          <w:sz w:val="18"/>
          <w:szCs w:val="18"/>
          <w:lang w:val="fr-FR" w:eastAsia="en-GB"/>
        </w:rPr>
        <w:tab/>
        <w:t>15.0.0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11</w:t>
      </w:r>
      <w:r w:rsidR="00D63672" w:rsidRPr="005F2BAE">
        <w:rPr>
          <w:color w:val="000000"/>
          <w:sz w:val="18"/>
          <w:szCs w:val="18"/>
          <w:lang w:val="fr-FR" w:eastAsia="en-GB"/>
        </w:rPr>
        <w:t>/09/2020</w:t>
      </w:r>
      <w:r w:rsidRPr="005F2BAE">
        <w:rPr>
          <w:color w:val="000000"/>
          <w:sz w:val="18"/>
          <w:szCs w:val="18"/>
          <w:lang w:val="fr-FR" w:eastAsia="en-GB"/>
        </w:rPr>
        <w:tab/>
      </w:r>
      <w:hyperlink r:id="rId308" w:history="1">
        <w:r w:rsidR="000005DB" w:rsidRPr="005F2BAE">
          <w:rPr>
            <w:rStyle w:val="Hyperlink"/>
            <w:sz w:val="18"/>
            <w:szCs w:val="18"/>
            <w:lang w:val="fr-FR" w:eastAsia="en-GB"/>
          </w:rPr>
          <w:t>http://committee.tta.or.kr/data/ttasDown.jsp?kind=ttastd&amp;pk_num=TTAT.3G-36.216V15.0.0</w:t>
        </w:r>
      </w:hyperlink>
    </w:p>
    <w:p w14:paraId="74F81E5B" w14:textId="7B9563B0" w:rsidR="00CD50ED"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D50ED" w:rsidRPr="00182533">
        <w:rPr>
          <w:b/>
          <w:bCs/>
          <w:color w:val="000000"/>
          <w:sz w:val="18"/>
          <w:szCs w:val="18"/>
          <w:lang w:eastAsia="en-GB"/>
        </w:rPr>
        <w:t xml:space="preserve"> 16</w:t>
      </w:r>
    </w:p>
    <w:p w14:paraId="6DB1775A" w14:textId="42B45D81" w:rsidR="00CD50ED" w:rsidRPr="00C34319" w:rsidRDefault="00CD50ED" w:rsidP="000005D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STD-T120-36.216.V16.0.0</w:t>
      </w:r>
      <w:r w:rsidRPr="00C34319">
        <w:rPr>
          <w:color w:val="000000"/>
          <w:sz w:val="18"/>
          <w:szCs w:val="18"/>
          <w:lang w:val="en-GB" w:eastAsia="en-GB"/>
        </w:rPr>
        <w:tab/>
        <w:t>16.0.0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09" w:history="1">
        <w:r w:rsidR="000005DB" w:rsidRPr="00C34319">
          <w:rPr>
            <w:rStyle w:val="Hyperlink"/>
            <w:sz w:val="18"/>
            <w:szCs w:val="18"/>
            <w:lang w:val="en-GB" w:eastAsia="en-GB"/>
          </w:rPr>
          <w:t>https://www.arib.or.jp/english/html/overview/doc/T120_T23_SPECS/ARIB-STD-T120/Rel16/36/A36216-g00.pdf</w:t>
        </w:r>
      </w:hyperlink>
    </w:p>
    <w:p w14:paraId="4C3C9FEC" w14:textId="2BC6EFAD" w:rsidR="00CD50ED" w:rsidRPr="00C34319"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ATIS.3GPP.36.216V1600</w:t>
      </w:r>
      <w:r w:rsidRPr="00C34319">
        <w:rPr>
          <w:color w:val="000000"/>
          <w:sz w:val="18"/>
          <w:szCs w:val="18"/>
          <w:lang w:val="en-GB" w:eastAsia="en-GB"/>
        </w:rPr>
        <w:tab/>
        <w:t>16.0.0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310" w:history="1">
        <w:r w:rsidR="000005DB" w:rsidRPr="00C34319">
          <w:rPr>
            <w:rStyle w:val="Hyperlink"/>
            <w:sz w:val="18"/>
            <w:szCs w:val="18"/>
            <w:lang w:val="en-GB" w:eastAsia="en-GB"/>
          </w:rPr>
          <w:t>https://www.atis.org/3gpp-documents/Rel16/</w:t>
        </w:r>
      </w:hyperlink>
    </w:p>
    <w:p w14:paraId="4CCFEDAF" w14:textId="63110512" w:rsidR="00CD50ED" w:rsidRPr="00C34319" w:rsidRDefault="00CD50ED" w:rsidP="000005D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CCSA.36.216V1600</w:t>
      </w:r>
      <w:r w:rsidRPr="00C34319">
        <w:rPr>
          <w:color w:val="000000"/>
          <w:sz w:val="18"/>
          <w:szCs w:val="18"/>
          <w:lang w:val="en-GB" w:eastAsia="en-GB"/>
        </w:rPr>
        <w:tab/>
        <w:t>16.0.0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/06/2020</w:t>
      </w:r>
      <w:r w:rsidRPr="00C34319">
        <w:rPr>
          <w:color w:val="000000"/>
          <w:sz w:val="18"/>
          <w:szCs w:val="18"/>
          <w:lang w:val="en-GB" w:eastAsia="en-GB"/>
        </w:rPr>
        <w:tab/>
      </w:r>
      <w:hyperlink r:id="rId311" w:history="1">
        <w:r w:rsidR="000005DB" w:rsidRPr="00C34319">
          <w:rPr>
            <w:rStyle w:val="Hyperlink"/>
            <w:sz w:val="18"/>
            <w:szCs w:val="18"/>
            <w:lang w:val="en-GB" w:eastAsia="en-GB"/>
          </w:rPr>
          <w:t>https://www.ccsa.org.cn/api/portalsFile/downloadOldFile?type=19&amp;oldFileUrl=ITU-R/M.2012-6/CCSA.36.216V1600.doc</w:t>
        </w:r>
      </w:hyperlink>
    </w:p>
    <w:p w14:paraId="5FDE4151" w14:textId="1BF4ADC0" w:rsidR="00CD50ED" w:rsidRPr="005F2BAE"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136 216</w:t>
      </w:r>
      <w:r w:rsidRPr="005F2BAE">
        <w:rPr>
          <w:color w:val="000000"/>
          <w:sz w:val="18"/>
          <w:szCs w:val="18"/>
          <w:lang w:val="fr-FR" w:eastAsia="en-GB"/>
        </w:rPr>
        <w:tab/>
        <w:t>16.0.0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20</w:t>
      </w:r>
      <w:r w:rsidR="00D63672" w:rsidRPr="005F2BAE">
        <w:rPr>
          <w:color w:val="000000"/>
          <w:sz w:val="18"/>
          <w:szCs w:val="18"/>
          <w:lang w:val="fr-FR" w:eastAsia="en-GB"/>
        </w:rPr>
        <w:t>/07/2020</w:t>
      </w:r>
      <w:r w:rsidRPr="005F2BAE">
        <w:rPr>
          <w:color w:val="000000"/>
          <w:sz w:val="18"/>
          <w:szCs w:val="18"/>
          <w:lang w:val="fr-FR" w:eastAsia="en-GB"/>
        </w:rPr>
        <w:tab/>
      </w:r>
      <w:hyperlink r:id="rId312" w:history="1">
        <w:r w:rsidR="000005DB" w:rsidRPr="005F2BAE">
          <w:rPr>
            <w:rStyle w:val="Hyperlink"/>
            <w:sz w:val="18"/>
            <w:szCs w:val="18"/>
            <w:lang w:val="fr-FR" w:eastAsia="en-GB"/>
          </w:rPr>
          <w:t>https://www.etsi.org/deliver/etsi_ts/136200_136299/136216/16.00.00_60/ts_136216v160000p.pdf</w:t>
        </w:r>
      </w:hyperlink>
    </w:p>
    <w:p w14:paraId="6C7CAC18" w14:textId="468722F7" w:rsidR="00CD50ED" w:rsidRPr="005F2BAE"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t>TSDSI STD T1.3GPP 36.216-16.0.0 V1.0.0</w:t>
      </w:r>
      <w:r w:rsidRPr="005F2BAE">
        <w:rPr>
          <w:color w:val="000000"/>
          <w:sz w:val="18"/>
          <w:szCs w:val="18"/>
          <w:lang w:val="fr-FR" w:eastAsia="en-GB"/>
        </w:rPr>
        <w:tab/>
        <w:t>16.0.0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313" w:history="1">
        <w:r w:rsidR="000005DB" w:rsidRPr="005F2BAE">
          <w:rPr>
            <w:rStyle w:val="Hyperlink"/>
            <w:sz w:val="18"/>
            <w:szCs w:val="18"/>
            <w:lang w:val="fr-FR" w:eastAsia="en-GB"/>
          </w:rPr>
          <w:t>https://members.tsdsi.in/index.php/s/Cte6XjCgzyQ4y7S</w:t>
        </w:r>
      </w:hyperlink>
    </w:p>
    <w:p w14:paraId="05E31599" w14:textId="64B5F43F" w:rsidR="00CD50ED" w:rsidRPr="005F2BAE"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TTAT.3G-36.216V16.0.0</w:t>
      </w:r>
      <w:r w:rsidRPr="005F2BAE">
        <w:rPr>
          <w:color w:val="000000"/>
          <w:sz w:val="18"/>
          <w:szCs w:val="18"/>
          <w:lang w:val="fr-FR" w:eastAsia="en-GB"/>
        </w:rPr>
        <w:tab/>
        <w:t>16.0.0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11</w:t>
      </w:r>
      <w:r w:rsidR="00D63672" w:rsidRPr="005F2BAE">
        <w:rPr>
          <w:color w:val="000000"/>
          <w:sz w:val="18"/>
          <w:szCs w:val="18"/>
          <w:lang w:val="fr-FR" w:eastAsia="en-GB"/>
        </w:rPr>
        <w:t>/09/2020</w:t>
      </w:r>
      <w:r w:rsidRPr="005F2BAE">
        <w:rPr>
          <w:color w:val="000000"/>
          <w:sz w:val="18"/>
          <w:szCs w:val="18"/>
          <w:lang w:val="fr-FR" w:eastAsia="en-GB"/>
        </w:rPr>
        <w:tab/>
      </w:r>
      <w:hyperlink r:id="rId314" w:history="1">
        <w:r w:rsidR="000005DB" w:rsidRPr="005F2BAE">
          <w:rPr>
            <w:rStyle w:val="Hyperlink"/>
            <w:sz w:val="18"/>
            <w:szCs w:val="18"/>
            <w:lang w:val="fr-FR" w:eastAsia="en-GB"/>
          </w:rPr>
          <w:t>http://committee.tta.or.kr/data/ttasDown.jsp?kind=ttastd&amp;pk_num=TTAT.3G-36.216V16.0.0</w:t>
        </w:r>
      </w:hyperlink>
    </w:p>
    <w:p w14:paraId="73C0523D" w14:textId="76093F25" w:rsidR="00CD50ED"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D50ED" w:rsidRPr="00182533">
        <w:rPr>
          <w:b/>
          <w:bCs/>
          <w:color w:val="000000"/>
          <w:sz w:val="18"/>
          <w:szCs w:val="18"/>
          <w:lang w:eastAsia="en-GB"/>
        </w:rPr>
        <w:t xml:space="preserve"> 17</w:t>
      </w:r>
    </w:p>
    <w:p w14:paraId="341FEF30" w14:textId="56CA071C" w:rsidR="00CD50ED" w:rsidRPr="00C34319" w:rsidRDefault="00CD50ED" w:rsidP="000005D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STD-T120-36.216.V17.0.0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15" w:history="1">
        <w:r w:rsidR="000005DB" w:rsidRPr="00C34319">
          <w:rPr>
            <w:rStyle w:val="Hyperlink"/>
            <w:sz w:val="18"/>
            <w:szCs w:val="18"/>
            <w:lang w:val="en-GB" w:eastAsia="en-GB"/>
          </w:rPr>
          <w:t>https://www.arib.or.jp/english/html/overview/doc/T120_T23_SPECS/ARIB-STD-T120/Rel17/36/A36216-h00.pdf</w:t>
        </w:r>
      </w:hyperlink>
    </w:p>
    <w:p w14:paraId="4827D62F" w14:textId="0B1C6D2A" w:rsidR="00CD50ED" w:rsidRPr="00C34319"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ATIS.3GPP.36.216.V17.0.0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316" w:history="1">
        <w:r w:rsidR="000005DB" w:rsidRPr="00C34319">
          <w:rPr>
            <w:rStyle w:val="Hyperlink"/>
            <w:sz w:val="18"/>
            <w:szCs w:val="18"/>
            <w:lang w:val="en-GB" w:eastAsia="en-GB"/>
          </w:rPr>
          <w:t>https://www.atis.org/3gpp-transpositions - Rel-17</w:t>
        </w:r>
      </w:hyperlink>
    </w:p>
    <w:p w14:paraId="3B50A96F" w14:textId="3AB4F000" w:rsidR="00CD50ED" w:rsidRPr="00C34319" w:rsidRDefault="00CD50ED" w:rsidP="000005D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CCSA.36.216V1700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/03/2022</w:t>
      </w:r>
      <w:r w:rsidRPr="00C34319">
        <w:rPr>
          <w:color w:val="000000"/>
          <w:sz w:val="18"/>
          <w:szCs w:val="18"/>
          <w:lang w:val="en-GB" w:eastAsia="en-GB"/>
        </w:rPr>
        <w:tab/>
      </w:r>
      <w:hyperlink r:id="rId317" w:history="1">
        <w:r w:rsidR="000005DB" w:rsidRPr="00C34319">
          <w:rPr>
            <w:rStyle w:val="Hyperlink"/>
            <w:sz w:val="18"/>
            <w:szCs w:val="18"/>
            <w:lang w:val="en-GB" w:eastAsia="en-GB"/>
          </w:rPr>
          <w:t>https://www.ccsa.org.cn/api/portalsFile/downloadOldFile?type=19&amp;oldFileUrl=ITU-R/M.2012-6/CCSA.36.216V1700.doc</w:t>
        </w:r>
      </w:hyperlink>
    </w:p>
    <w:p w14:paraId="2080D16E" w14:textId="53B137CF" w:rsidR="00CD50ED" w:rsidRPr="005F2BAE"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136 216</w:t>
      </w:r>
      <w:r w:rsidRPr="005F2BAE">
        <w:rPr>
          <w:color w:val="000000"/>
          <w:sz w:val="18"/>
          <w:szCs w:val="18"/>
          <w:lang w:val="fr-FR" w:eastAsia="en-GB"/>
        </w:rPr>
        <w:tab/>
        <w:t>17.0.0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20</w:t>
      </w:r>
      <w:r w:rsidR="00D63672" w:rsidRPr="005F2BAE">
        <w:rPr>
          <w:color w:val="000000"/>
          <w:sz w:val="18"/>
          <w:szCs w:val="18"/>
          <w:lang w:val="fr-FR" w:eastAsia="en-GB"/>
        </w:rPr>
        <w:t>/04/2022</w:t>
      </w:r>
      <w:r w:rsidRPr="005F2BAE">
        <w:rPr>
          <w:color w:val="000000"/>
          <w:sz w:val="18"/>
          <w:szCs w:val="18"/>
          <w:lang w:val="fr-FR" w:eastAsia="en-GB"/>
        </w:rPr>
        <w:tab/>
      </w:r>
      <w:hyperlink r:id="rId318" w:history="1">
        <w:r w:rsidR="000005DB" w:rsidRPr="005F2BAE">
          <w:rPr>
            <w:rStyle w:val="Hyperlink"/>
            <w:sz w:val="18"/>
            <w:szCs w:val="18"/>
            <w:lang w:val="fr-FR" w:eastAsia="en-GB"/>
          </w:rPr>
          <w:t>https://www.etsi.org/deliver/etsi_ts/136200_136299/136216/17.00.00_60/ts_136216v170000p.pdf</w:t>
        </w:r>
      </w:hyperlink>
    </w:p>
    <w:p w14:paraId="08EF3517" w14:textId="334D41E3" w:rsidR="00CD50ED" w:rsidRPr="005F2BAE"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t>TSDSI STD T1.3GPP 36.216-17.0.0 V1.0.0</w:t>
      </w:r>
      <w:r w:rsidRPr="005F2BAE">
        <w:rPr>
          <w:color w:val="000000"/>
          <w:sz w:val="18"/>
          <w:szCs w:val="18"/>
          <w:lang w:val="fr-FR" w:eastAsia="en-GB"/>
        </w:rPr>
        <w:tab/>
        <w:t>17.0.0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29</w:t>
      </w:r>
      <w:r w:rsidR="00D63672" w:rsidRPr="005F2BAE">
        <w:rPr>
          <w:color w:val="000000"/>
          <w:sz w:val="18"/>
          <w:szCs w:val="18"/>
          <w:lang w:val="fr-FR" w:eastAsia="en-GB"/>
        </w:rPr>
        <w:t>/07/2022</w:t>
      </w:r>
      <w:r w:rsidRPr="005F2BAE">
        <w:rPr>
          <w:color w:val="000000"/>
          <w:sz w:val="18"/>
          <w:szCs w:val="18"/>
          <w:lang w:val="fr-FR" w:eastAsia="en-GB"/>
        </w:rPr>
        <w:tab/>
      </w:r>
      <w:hyperlink r:id="rId319" w:history="1">
        <w:r w:rsidR="000005DB" w:rsidRPr="005F2BAE">
          <w:rPr>
            <w:rStyle w:val="Hyperlink"/>
            <w:sz w:val="18"/>
            <w:szCs w:val="18"/>
            <w:lang w:val="fr-FR" w:eastAsia="en-GB"/>
          </w:rPr>
          <w:t>https://members.tsdsi.in/s/NAtRG5z28Jjwst8</w:t>
        </w:r>
      </w:hyperlink>
    </w:p>
    <w:p w14:paraId="5BD47BCF" w14:textId="14C0C16E" w:rsidR="00CD50ED" w:rsidRPr="005F2BAE"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TTAT.3G-36.216V17.0.0</w:t>
      </w:r>
      <w:r w:rsidRPr="005F2BAE">
        <w:rPr>
          <w:color w:val="000000"/>
          <w:sz w:val="18"/>
          <w:szCs w:val="18"/>
          <w:lang w:val="fr-FR" w:eastAsia="en-GB"/>
        </w:rPr>
        <w:tab/>
        <w:t>17.0.0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05</w:t>
      </w:r>
      <w:r w:rsidR="00D63672" w:rsidRPr="005F2BAE">
        <w:rPr>
          <w:color w:val="000000"/>
          <w:sz w:val="18"/>
          <w:szCs w:val="18"/>
          <w:lang w:val="fr-FR" w:eastAsia="en-GB"/>
        </w:rPr>
        <w:t>/08/2022</w:t>
      </w:r>
      <w:r w:rsidRPr="005F2BAE">
        <w:rPr>
          <w:color w:val="000000"/>
          <w:sz w:val="18"/>
          <w:szCs w:val="18"/>
          <w:lang w:val="fr-FR" w:eastAsia="en-GB"/>
        </w:rPr>
        <w:tab/>
      </w:r>
      <w:hyperlink r:id="rId320" w:history="1">
        <w:r w:rsidR="000005DB" w:rsidRPr="005F2BAE">
          <w:rPr>
            <w:rStyle w:val="Hyperlink"/>
            <w:sz w:val="18"/>
            <w:szCs w:val="18"/>
            <w:lang w:val="fr-FR" w:eastAsia="en-GB"/>
          </w:rPr>
          <w:t>http://committee.tta.or.kr/data/ttasDown.jsp?kind=ttastd&amp;pk_num=TTAT.3G-36.216V17.0.0</w:t>
        </w:r>
      </w:hyperlink>
    </w:p>
    <w:p w14:paraId="0162C58E" w14:textId="77777777" w:rsidR="00C556AE" w:rsidRPr="00182533" w:rsidRDefault="00C556AE" w:rsidP="00C556AE">
      <w:pPr>
        <w:pStyle w:val="Heading3"/>
      </w:pPr>
      <w:r w:rsidRPr="00182533">
        <w:lastRenderedPageBreak/>
        <w:t>2.1.3</w:t>
      </w:r>
      <w:r w:rsidRPr="00182533">
        <w:tab/>
        <w:t>Capas radioeléctricas 2 y 3</w:t>
      </w:r>
    </w:p>
    <w:p w14:paraId="454187B7" w14:textId="77777777" w:rsidR="00C556AE" w:rsidRPr="00182533" w:rsidRDefault="00C556AE" w:rsidP="00C556AE">
      <w:pPr>
        <w:pStyle w:val="Heading4"/>
      </w:pPr>
      <w:r w:rsidRPr="00182533">
        <w:t>2.1.3.1</w:t>
      </w:r>
      <w:r w:rsidRPr="00182533">
        <w:tab/>
        <w:t>TS 36.300</w:t>
      </w:r>
    </w:p>
    <w:p w14:paraId="7E005AFC" w14:textId="77777777" w:rsidR="00C556AE" w:rsidRPr="00182533" w:rsidRDefault="00C556AE" w:rsidP="00C556AE">
      <w:pPr>
        <w:pStyle w:val="Headingb"/>
        <w:rPr>
          <w:lang w:eastAsia="zh-CN"/>
        </w:rPr>
      </w:pPr>
      <w:r w:rsidRPr="00182533">
        <w:rPr>
          <w:lang w:eastAsia="zh-CN"/>
        </w:rPr>
        <w:t>Acceso radioeléctrico terrenal universal evolucionado (E-UTRA) y red de acceso radioeléctrico terrenal universal evolucionada (E</w:t>
      </w:r>
      <w:r w:rsidRPr="00182533">
        <w:rPr>
          <w:lang w:eastAsia="zh-CN"/>
        </w:rPr>
        <w:noBreakHyphen/>
        <w:t>UTRAN); descripción global; etapa 2</w:t>
      </w:r>
    </w:p>
    <w:p w14:paraId="6EAF633D" w14:textId="77777777" w:rsidR="00C556AE" w:rsidRPr="00182533" w:rsidRDefault="00C556AE" w:rsidP="00C556AE">
      <w:r w:rsidRPr="00182533">
        <w:t>En este documento se ofrece un resumen y la descripción global de la arquitectura del protocolo de la interfaz radioeléctrica de la E-UTRAN. Los pormenores de los protocolos de la interfaz radioeléctrica se recogen en las especificaciones acompañantes de la serie 36.</w:t>
      </w:r>
    </w:p>
    <w:p w14:paraId="383F5C27" w14:textId="77777777" w:rsidR="007C47C0" w:rsidRPr="00182533" w:rsidRDefault="007C47C0" w:rsidP="007C47C0">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7463E19B" w14:textId="6DD0D56C" w:rsidR="00CD50ED"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D50ED" w:rsidRPr="00182533">
        <w:rPr>
          <w:b/>
          <w:bCs/>
          <w:color w:val="000000"/>
          <w:sz w:val="18"/>
          <w:szCs w:val="18"/>
          <w:lang w:eastAsia="en-GB"/>
        </w:rPr>
        <w:t xml:space="preserve"> 10</w:t>
      </w:r>
    </w:p>
    <w:p w14:paraId="36D2EE72" w14:textId="4CCF2F26" w:rsidR="00CD50ED" w:rsidRPr="00C34319" w:rsidRDefault="00CD50ED"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STD-T120-36.300.V10.12.0</w:t>
      </w:r>
      <w:r w:rsidRPr="00C34319">
        <w:rPr>
          <w:color w:val="000000"/>
          <w:sz w:val="18"/>
          <w:szCs w:val="18"/>
          <w:lang w:val="en-GB" w:eastAsia="en-GB"/>
        </w:rPr>
        <w:tab/>
        <w:t>10.12.0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21" w:history="1">
        <w:r w:rsidR="00632BA2" w:rsidRPr="00C34319">
          <w:rPr>
            <w:rStyle w:val="Hyperlink"/>
            <w:sz w:val="18"/>
            <w:szCs w:val="18"/>
            <w:lang w:val="en-GB" w:eastAsia="en-GB"/>
          </w:rPr>
          <w:t>https://www.arib.or.jp/english/html/overview/doc/T120_T23_SPECS/ARIB-STD-T120/Rel10/36/A36300-ac0.pdf</w:t>
        </w:r>
      </w:hyperlink>
    </w:p>
    <w:p w14:paraId="55125E0F" w14:textId="27AA86FE" w:rsidR="00CD50ED" w:rsidRPr="00C34319"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ATIS.3GPP.36.300V10120</w:t>
      </w:r>
      <w:r w:rsidRPr="00C34319">
        <w:rPr>
          <w:color w:val="000000"/>
          <w:sz w:val="18"/>
          <w:szCs w:val="18"/>
          <w:lang w:val="en-GB" w:eastAsia="en-GB"/>
        </w:rPr>
        <w:tab/>
        <w:t>10.12.0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322" w:history="1">
        <w:r w:rsidR="00632BA2" w:rsidRPr="00C34319">
          <w:rPr>
            <w:rStyle w:val="Hyperlink"/>
            <w:sz w:val="18"/>
            <w:szCs w:val="18"/>
            <w:lang w:val="en-GB" w:eastAsia="en-GB"/>
          </w:rPr>
          <w:t>https://www.atis.org/3gpp-documents/Rel99-14/</w:t>
        </w:r>
      </w:hyperlink>
    </w:p>
    <w:p w14:paraId="3CAF4CB3" w14:textId="71BB0476" w:rsidR="00CD50ED" w:rsidRPr="00C34319" w:rsidRDefault="00CD50ED"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CCSA.36.300V10120</w:t>
      </w:r>
      <w:r w:rsidRPr="00C34319">
        <w:rPr>
          <w:color w:val="000000"/>
          <w:sz w:val="18"/>
          <w:szCs w:val="18"/>
          <w:lang w:val="en-GB" w:eastAsia="en-GB"/>
        </w:rPr>
        <w:tab/>
        <w:t>10.12.0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/12/2014</w:t>
      </w:r>
      <w:r w:rsidRPr="00C34319">
        <w:rPr>
          <w:color w:val="000000"/>
          <w:sz w:val="18"/>
          <w:szCs w:val="18"/>
          <w:lang w:val="en-GB" w:eastAsia="en-GB"/>
        </w:rPr>
        <w:tab/>
      </w:r>
      <w:hyperlink r:id="rId323" w:history="1">
        <w:r w:rsidR="00632BA2" w:rsidRPr="00C34319">
          <w:rPr>
            <w:rStyle w:val="Hyperlink"/>
            <w:sz w:val="18"/>
            <w:szCs w:val="18"/>
            <w:lang w:val="en-GB" w:eastAsia="en-GB"/>
          </w:rPr>
          <w:t>https://www.ccsa.org.cn/api/portalsFile/downloadOldFile?type=19&amp;oldFileUrl=ITU-R/M.2012-6/CCSA.36.300V10120.doc</w:t>
        </w:r>
      </w:hyperlink>
    </w:p>
    <w:p w14:paraId="2C1E5468" w14:textId="32515BE7" w:rsidR="00CD50ED" w:rsidRPr="005F2BAE"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136 300</w:t>
      </w:r>
      <w:r w:rsidRPr="005F2BAE">
        <w:rPr>
          <w:color w:val="000000"/>
          <w:sz w:val="18"/>
          <w:szCs w:val="18"/>
          <w:lang w:val="fr-FR" w:eastAsia="en-GB"/>
        </w:rPr>
        <w:tab/>
        <w:t>10.12.0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04</w:t>
      </w:r>
      <w:r w:rsidR="00D63672" w:rsidRPr="005F2BAE">
        <w:rPr>
          <w:color w:val="000000"/>
          <w:sz w:val="18"/>
          <w:szCs w:val="18"/>
          <w:lang w:val="fr-FR" w:eastAsia="en-GB"/>
        </w:rPr>
        <w:t>/02/2015</w:t>
      </w:r>
      <w:r w:rsidRPr="005F2BAE">
        <w:rPr>
          <w:color w:val="000000"/>
          <w:sz w:val="18"/>
          <w:szCs w:val="18"/>
          <w:lang w:val="fr-FR" w:eastAsia="en-GB"/>
        </w:rPr>
        <w:tab/>
      </w:r>
      <w:hyperlink r:id="rId324" w:history="1">
        <w:r w:rsidR="00632BA2" w:rsidRPr="005F2BAE">
          <w:rPr>
            <w:rStyle w:val="Hyperlink"/>
            <w:sz w:val="18"/>
            <w:szCs w:val="18"/>
            <w:lang w:val="fr-FR" w:eastAsia="en-GB"/>
          </w:rPr>
          <w:t>https://www.etsi.org/deliver/etsi_ts/136300_136399/136300/10.12.00_60/ts_136300v101200p.pdf</w:t>
        </w:r>
      </w:hyperlink>
    </w:p>
    <w:p w14:paraId="2298EA68" w14:textId="05FDBA91" w:rsidR="00CD50ED" w:rsidRPr="005F2BAE"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36.300-10.12.0 V1.0.0</w:t>
      </w:r>
      <w:r w:rsidRPr="005F2BAE">
        <w:rPr>
          <w:color w:val="000000"/>
          <w:sz w:val="18"/>
          <w:szCs w:val="18"/>
          <w:lang w:val="fr-FR" w:eastAsia="en-GB"/>
        </w:rPr>
        <w:tab/>
        <w:t>10.12.0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325" w:history="1">
        <w:r w:rsidR="00632BA2" w:rsidRPr="005F2BAE">
          <w:rPr>
            <w:rStyle w:val="Hyperlink"/>
            <w:sz w:val="18"/>
            <w:szCs w:val="18"/>
            <w:lang w:val="fr-FR" w:eastAsia="en-GB"/>
          </w:rPr>
          <w:t>https://members.tsdsi.in/index.php/s/ajGMJLWspBZy5xF</w:t>
        </w:r>
      </w:hyperlink>
    </w:p>
    <w:p w14:paraId="5F655C57" w14:textId="7F0E4815" w:rsidR="00CD50ED" w:rsidRPr="005F2BAE"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TTAT.3G-36.300V10.12.0</w:t>
      </w:r>
      <w:r w:rsidRPr="005F2BAE">
        <w:rPr>
          <w:color w:val="000000"/>
          <w:sz w:val="18"/>
          <w:szCs w:val="18"/>
          <w:lang w:val="fr-FR" w:eastAsia="en-GB"/>
        </w:rPr>
        <w:tab/>
        <w:t>10.12.0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326" w:history="1">
        <w:r w:rsidR="00632BA2" w:rsidRPr="005F2BAE">
          <w:rPr>
            <w:rStyle w:val="Hyperlink"/>
            <w:sz w:val="18"/>
            <w:szCs w:val="18"/>
            <w:lang w:val="fr-FR" w:eastAsia="en-GB"/>
          </w:rPr>
          <w:t>http://committee.tta.or.kr/data/ttasDown.jsp?kind=ttastd&amp;pk_num=TTAT.3G-36.300V10.12.0</w:t>
        </w:r>
      </w:hyperlink>
    </w:p>
    <w:p w14:paraId="4E945729" w14:textId="4ABE7283" w:rsidR="00CD50ED"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D50ED" w:rsidRPr="00182533">
        <w:rPr>
          <w:b/>
          <w:bCs/>
          <w:color w:val="000000"/>
          <w:sz w:val="18"/>
          <w:szCs w:val="18"/>
          <w:lang w:eastAsia="en-GB"/>
        </w:rPr>
        <w:t xml:space="preserve"> 11</w:t>
      </w:r>
    </w:p>
    <w:p w14:paraId="2BE0ACC4" w14:textId="4A5B7D44" w:rsidR="00CD50ED" w:rsidRPr="00C34319" w:rsidRDefault="00CD50ED"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STD-T120-36.300.V11.14.0</w:t>
      </w:r>
      <w:r w:rsidRPr="00C34319">
        <w:rPr>
          <w:color w:val="000000"/>
          <w:sz w:val="18"/>
          <w:szCs w:val="18"/>
          <w:lang w:val="en-GB" w:eastAsia="en-GB"/>
        </w:rPr>
        <w:tab/>
        <w:t>11.14.0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27" w:history="1">
        <w:r w:rsidR="00632BA2" w:rsidRPr="00C34319">
          <w:rPr>
            <w:rStyle w:val="Hyperlink"/>
            <w:sz w:val="18"/>
            <w:szCs w:val="18"/>
            <w:lang w:val="en-GB" w:eastAsia="en-GB"/>
          </w:rPr>
          <w:t>https://www.arib.or.jp/english/html/overview/doc/T120_T23_SPECS/ARIB-STD-T120/Rel11/36/A36300-be0.pdf</w:t>
        </w:r>
      </w:hyperlink>
    </w:p>
    <w:p w14:paraId="6550B21E" w14:textId="5CA52BE6" w:rsidR="00CD50ED" w:rsidRPr="00C34319"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ATIS.3GPP.36.300V11140</w:t>
      </w:r>
      <w:r w:rsidRPr="00C34319">
        <w:rPr>
          <w:color w:val="000000"/>
          <w:sz w:val="18"/>
          <w:szCs w:val="18"/>
          <w:lang w:val="en-GB" w:eastAsia="en-GB"/>
        </w:rPr>
        <w:tab/>
        <w:t>11.14.0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328" w:history="1">
        <w:r w:rsidR="00632BA2" w:rsidRPr="00C34319">
          <w:rPr>
            <w:rStyle w:val="Hyperlink"/>
            <w:sz w:val="18"/>
            <w:szCs w:val="18"/>
            <w:lang w:val="en-GB" w:eastAsia="en-GB"/>
          </w:rPr>
          <w:t>https://www.atis.org/3gpp-documents/Rel99-14/</w:t>
        </w:r>
      </w:hyperlink>
    </w:p>
    <w:p w14:paraId="63CE1DB6" w14:textId="61390422" w:rsidR="00CD50ED" w:rsidRPr="00C34319" w:rsidRDefault="00CD50ED"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CCSA.36.300V11140</w:t>
      </w:r>
      <w:r w:rsidRPr="00C34319">
        <w:rPr>
          <w:color w:val="000000"/>
          <w:sz w:val="18"/>
          <w:szCs w:val="18"/>
          <w:lang w:val="en-GB" w:eastAsia="en-GB"/>
        </w:rPr>
        <w:tab/>
        <w:t>11.14.0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/12/2015</w:t>
      </w:r>
      <w:r w:rsidRPr="00C34319">
        <w:rPr>
          <w:color w:val="000000"/>
          <w:sz w:val="18"/>
          <w:szCs w:val="18"/>
          <w:lang w:val="en-GB" w:eastAsia="en-GB"/>
        </w:rPr>
        <w:tab/>
      </w:r>
      <w:hyperlink r:id="rId329" w:history="1">
        <w:r w:rsidR="00632BA2" w:rsidRPr="00C34319">
          <w:rPr>
            <w:rStyle w:val="Hyperlink"/>
            <w:sz w:val="18"/>
            <w:szCs w:val="18"/>
            <w:lang w:val="en-GB" w:eastAsia="en-GB"/>
          </w:rPr>
          <w:t>https://www.ccsa.org.cn/api/portalsFile/downloadOldFile?type=19&amp;oldFileUrl=ITU-R/M.2012-6/CCSA.36.300V11140.doc</w:t>
        </w:r>
      </w:hyperlink>
    </w:p>
    <w:p w14:paraId="7556AFC6" w14:textId="5A5AB239" w:rsidR="00CD50ED" w:rsidRPr="005F2BAE"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136 300</w:t>
      </w:r>
      <w:r w:rsidRPr="005F2BAE">
        <w:rPr>
          <w:color w:val="000000"/>
          <w:sz w:val="18"/>
          <w:szCs w:val="18"/>
          <w:lang w:val="fr-FR" w:eastAsia="en-GB"/>
        </w:rPr>
        <w:tab/>
        <w:t>11.14.0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18</w:t>
      </w:r>
      <w:r w:rsidR="00D63672" w:rsidRPr="005F2BAE">
        <w:rPr>
          <w:color w:val="000000"/>
          <w:sz w:val="18"/>
          <w:szCs w:val="18"/>
          <w:lang w:val="fr-FR" w:eastAsia="en-GB"/>
        </w:rPr>
        <w:t>/01/2016</w:t>
      </w:r>
      <w:r w:rsidRPr="005F2BAE">
        <w:rPr>
          <w:color w:val="000000"/>
          <w:sz w:val="18"/>
          <w:szCs w:val="18"/>
          <w:lang w:val="fr-FR" w:eastAsia="en-GB"/>
        </w:rPr>
        <w:tab/>
      </w:r>
      <w:hyperlink r:id="rId330" w:history="1">
        <w:r w:rsidR="00632BA2" w:rsidRPr="005F2BAE">
          <w:rPr>
            <w:rStyle w:val="Hyperlink"/>
            <w:sz w:val="18"/>
            <w:szCs w:val="18"/>
            <w:lang w:val="fr-FR" w:eastAsia="en-GB"/>
          </w:rPr>
          <w:t>https://www.etsi.org/deliver/etsi_ts/136300_136399/136300/11.14.00_60/ts_136300v111400p.pdf</w:t>
        </w:r>
      </w:hyperlink>
    </w:p>
    <w:p w14:paraId="19A224E9" w14:textId="05226D3D" w:rsidR="00CD50ED" w:rsidRPr="005F2BAE"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36.300-11.14.0 V1.0.0</w:t>
      </w:r>
      <w:r w:rsidRPr="005F2BAE">
        <w:rPr>
          <w:color w:val="000000"/>
          <w:sz w:val="18"/>
          <w:szCs w:val="18"/>
          <w:lang w:val="fr-FR" w:eastAsia="en-GB"/>
        </w:rPr>
        <w:tab/>
        <w:t>11.14.0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331" w:history="1">
        <w:r w:rsidR="00632BA2" w:rsidRPr="005F2BAE">
          <w:rPr>
            <w:rStyle w:val="Hyperlink"/>
            <w:sz w:val="18"/>
            <w:szCs w:val="18"/>
            <w:lang w:val="fr-FR" w:eastAsia="en-GB"/>
          </w:rPr>
          <w:t>https://members.tsdsi.in/index.php/s/HCGqWySTCaQFj4y</w:t>
        </w:r>
      </w:hyperlink>
    </w:p>
    <w:p w14:paraId="7C6EBA5C" w14:textId="1167169E" w:rsidR="00CD50ED" w:rsidRPr="005F2BAE"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TTAT.3G-36.300V11.14.0</w:t>
      </w:r>
      <w:r w:rsidRPr="005F2BAE">
        <w:rPr>
          <w:color w:val="000000"/>
          <w:sz w:val="18"/>
          <w:szCs w:val="18"/>
          <w:lang w:val="fr-FR" w:eastAsia="en-GB"/>
        </w:rPr>
        <w:tab/>
        <w:t>11.14.0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332" w:history="1">
        <w:r w:rsidR="00632BA2" w:rsidRPr="005F2BAE">
          <w:rPr>
            <w:rStyle w:val="Hyperlink"/>
            <w:sz w:val="18"/>
            <w:szCs w:val="18"/>
            <w:lang w:val="fr-FR" w:eastAsia="en-GB"/>
          </w:rPr>
          <w:t>http://committee.tta.or.kr/data/ttasDown.jsp?kind=ttastd&amp;pk_num=TTAT.3G-36.300V11.14.0</w:t>
        </w:r>
      </w:hyperlink>
    </w:p>
    <w:p w14:paraId="3EF052B5" w14:textId="4DEEE37C" w:rsidR="00CD50ED"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D50ED" w:rsidRPr="00182533">
        <w:rPr>
          <w:b/>
          <w:bCs/>
          <w:color w:val="000000"/>
          <w:sz w:val="18"/>
          <w:szCs w:val="18"/>
          <w:lang w:eastAsia="en-GB"/>
        </w:rPr>
        <w:t xml:space="preserve"> 12</w:t>
      </w:r>
    </w:p>
    <w:p w14:paraId="24A1CA30" w14:textId="3044F993" w:rsidR="00CD50ED" w:rsidRPr="00C34319" w:rsidRDefault="00CD50ED"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STD-T120-36.300.V12.10.0</w:t>
      </w:r>
      <w:r w:rsidRPr="00C34319">
        <w:rPr>
          <w:color w:val="000000"/>
          <w:sz w:val="18"/>
          <w:szCs w:val="18"/>
          <w:lang w:val="en-GB" w:eastAsia="en-GB"/>
        </w:rPr>
        <w:tab/>
        <w:t>12.10.0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33" w:history="1">
        <w:r w:rsidR="00632BA2" w:rsidRPr="00C34319">
          <w:rPr>
            <w:rStyle w:val="Hyperlink"/>
            <w:sz w:val="18"/>
            <w:szCs w:val="18"/>
            <w:lang w:val="en-GB" w:eastAsia="en-GB"/>
          </w:rPr>
          <w:t>https://www.arib.or.jp/english/html/overview/doc/T120_T23_SPECS/ARIB-STD-T120/Rel12/36/A36300-ca0.pdf</w:t>
        </w:r>
      </w:hyperlink>
    </w:p>
    <w:p w14:paraId="6DD66482" w14:textId="57CED9AD" w:rsidR="00CD50ED" w:rsidRPr="00C34319"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ATIS.3GPP.36.300V12100</w:t>
      </w:r>
      <w:r w:rsidRPr="00C34319">
        <w:rPr>
          <w:color w:val="000000"/>
          <w:sz w:val="18"/>
          <w:szCs w:val="18"/>
          <w:lang w:val="en-GB" w:eastAsia="en-GB"/>
        </w:rPr>
        <w:tab/>
        <w:t>12.10.0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334" w:history="1">
        <w:r w:rsidR="00632BA2" w:rsidRPr="00C34319">
          <w:rPr>
            <w:rStyle w:val="Hyperlink"/>
            <w:sz w:val="18"/>
            <w:szCs w:val="18"/>
            <w:lang w:val="en-GB" w:eastAsia="en-GB"/>
          </w:rPr>
          <w:t>https://www.atis.org/3gpp-documents/Rel99-14/</w:t>
        </w:r>
      </w:hyperlink>
    </w:p>
    <w:p w14:paraId="54DABD98" w14:textId="217F910A" w:rsidR="00CD50ED" w:rsidRPr="00C34319" w:rsidRDefault="00CD50ED"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CCSA.36.300V12100</w:t>
      </w:r>
      <w:r w:rsidRPr="00C34319">
        <w:rPr>
          <w:color w:val="000000"/>
          <w:sz w:val="18"/>
          <w:szCs w:val="18"/>
          <w:lang w:val="en-GB" w:eastAsia="en-GB"/>
        </w:rPr>
        <w:tab/>
        <w:t>12.10.0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/06/2016</w:t>
      </w:r>
      <w:r w:rsidRPr="00C34319">
        <w:rPr>
          <w:color w:val="000000"/>
          <w:sz w:val="18"/>
          <w:szCs w:val="18"/>
          <w:lang w:val="en-GB" w:eastAsia="en-GB"/>
        </w:rPr>
        <w:tab/>
      </w:r>
      <w:hyperlink r:id="rId335" w:history="1">
        <w:r w:rsidR="00632BA2" w:rsidRPr="00C34319">
          <w:rPr>
            <w:rStyle w:val="Hyperlink"/>
            <w:sz w:val="18"/>
            <w:szCs w:val="18"/>
            <w:lang w:val="en-GB" w:eastAsia="en-GB"/>
          </w:rPr>
          <w:t>https://www.ccsa.org.cn/api/portalsFile/downloadOldFile?type=19&amp;oldFileUrl=ITU-R/M.2012-6/CCSA.36.300V12100.doc</w:t>
        </w:r>
      </w:hyperlink>
    </w:p>
    <w:p w14:paraId="66A85F7C" w14:textId="1F252B8C" w:rsidR="00CD50ED" w:rsidRPr="005F2BAE"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136 300</w:t>
      </w:r>
      <w:r w:rsidRPr="005F2BAE">
        <w:rPr>
          <w:color w:val="000000"/>
          <w:sz w:val="18"/>
          <w:szCs w:val="18"/>
          <w:lang w:val="fr-FR" w:eastAsia="en-GB"/>
        </w:rPr>
        <w:tab/>
        <w:t>12.10.0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24</w:t>
      </w:r>
      <w:r w:rsidR="00D63672" w:rsidRPr="005F2BAE">
        <w:rPr>
          <w:color w:val="000000"/>
          <w:sz w:val="18"/>
          <w:szCs w:val="18"/>
          <w:lang w:val="fr-FR" w:eastAsia="en-GB"/>
        </w:rPr>
        <w:t>/08/2016</w:t>
      </w:r>
      <w:r w:rsidRPr="005F2BAE">
        <w:rPr>
          <w:color w:val="000000"/>
          <w:sz w:val="18"/>
          <w:szCs w:val="18"/>
          <w:lang w:val="fr-FR" w:eastAsia="en-GB"/>
        </w:rPr>
        <w:tab/>
      </w:r>
      <w:hyperlink r:id="rId336" w:history="1">
        <w:r w:rsidR="00632BA2" w:rsidRPr="005F2BAE">
          <w:rPr>
            <w:rStyle w:val="Hyperlink"/>
            <w:sz w:val="18"/>
            <w:szCs w:val="18"/>
            <w:lang w:val="fr-FR" w:eastAsia="en-GB"/>
          </w:rPr>
          <w:t>https://www.etsi.org/deliver/etsi_ts/136300_136399/136300/12.10.00_60/ts_136300v121000p.pdf</w:t>
        </w:r>
      </w:hyperlink>
    </w:p>
    <w:p w14:paraId="64640E22" w14:textId="3E2BD4F9" w:rsidR="00CD50ED" w:rsidRPr="005F2BAE"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36.300-12.10.0 V1.0.0</w:t>
      </w:r>
      <w:r w:rsidRPr="005F2BAE">
        <w:rPr>
          <w:color w:val="000000"/>
          <w:spacing w:val="-2"/>
          <w:sz w:val="18"/>
          <w:szCs w:val="18"/>
          <w:lang w:val="fr-FR" w:eastAsia="en-GB"/>
        </w:rPr>
        <w:tab/>
      </w:r>
      <w:r w:rsidRPr="005F2BAE">
        <w:rPr>
          <w:color w:val="000000"/>
          <w:sz w:val="18"/>
          <w:szCs w:val="18"/>
          <w:lang w:val="fr-FR" w:eastAsia="en-GB"/>
        </w:rPr>
        <w:t>12.10.0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337" w:history="1">
        <w:r w:rsidR="00632BA2" w:rsidRPr="005F2BAE">
          <w:rPr>
            <w:rStyle w:val="Hyperlink"/>
            <w:sz w:val="18"/>
            <w:szCs w:val="18"/>
            <w:lang w:val="fr-FR" w:eastAsia="en-GB"/>
          </w:rPr>
          <w:t>https://members.tsdsi.in/index.php/s/XXwQ6CmwxDoLbmG</w:t>
        </w:r>
      </w:hyperlink>
    </w:p>
    <w:p w14:paraId="6D7F1261" w14:textId="77A4BFAF" w:rsidR="00CD50ED" w:rsidRPr="005F2BAE"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TTAT.3G-36.300V12.10.0</w:t>
      </w:r>
      <w:r w:rsidRPr="005F2BAE">
        <w:rPr>
          <w:color w:val="000000"/>
          <w:sz w:val="18"/>
          <w:szCs w:val="18"/>
          <w:lang w:val="fr-FR" w:eastAsia="en-GB"/>
        </w:rPr>
        <w:tab/>
        <w:t>12.10.0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338" w:history="1">
        <w:r w:rsidR="00632BA2" w:rsidRPr="005F2BAE">
          <w:rPr>
            <w:rStyle w:val="Hyperlink"/>
            <w:sz w:val="18"/>
            <w:szCs w:val="18"/>
            <w:lang w:val="fr-FR" w:eastAsia="en-GB"/>
          </w:rPr>
          <w:t>http://committee.tta.or.kr/data/ttasDown.jsp?kind=ttastd&amp;pk_num=TTAT.3G-36.300V12.10.0</w:t>
        </w:r>
      </w:hyperlink>
    </w:p>
    <w:p w14:paraId="3EF0FFE2" w14:textId="67D5C5BB" w:rsidR="00CD50ED"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CD50ED" w:rsidRPr="00182533">
        <w:rPr>
          <w:b/>
          <w:bCs/>
          <w:color w:val="000000"/>
          <w:sz w:val="18"/>
          <w:szCs w:val="18"/>
          <w:lang w:eastAsia="en-GB"/>
        </w:rPr>
        <w:t xml:space="preserve"> 13</w:t>
      </w:r>
    </w:p>
    <w:p w14:paraId="3E9569A0" w14:textId="6E6CF14F" w:rsidR="00CD50ED" w:rsidRPr="00C34319" w:rsidRDefault="00CD50ED" w:rsidP="00220C96">
      <w:pPr>
        <w:keepNext/>
        <w:keepLines/>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STD-T120-36.300.V13.14.0</w:t>
      </w:r>
      <w:r w:rsidRPr="00C34319">
        <w:rPr>
          <w:color w:val="000000"/>
          <w:sz w:val="18"/>
          <w:szCs w:val="18"/>
          <w:lang w:val="en-GB" w:eastAsia="en-GB"/>
        </w:rPr>
        <w:tab/>
        <w:t>13.14.0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39" w:history="1">
        <w:r w:rsidR="00632BA2" w:rsidRPr="00C34319">
          <w:rPr>
            <w:rStyle w:val="Hyperlink"/>
            <w:sz w:val="18"/>
            <w:szCs w:val="18"/>
            <w:lang w:val="en-GB" w:eastAsia="en-GB"/>
          </w:rPr>
          <w:t>https://www.arib.or.jp/english/html/overview/doc/T120_T23_SPECS/ARIB-STD-T120/Rel13/36/A36300-de0.pdf</w:t>
        </w:r>
      </w:hyperlink>
    </w:p>
    <w:p w14:paraId="050207E1" w14:textId="4CE78E2B" w:rsidR="00CD50ED" w:rsidRPr="00C34319" w:rsidRDefault="00CD50ED" w:rsidP="00220C96">
      <w:pPr>
        <w:keepNext/>
        <w:keepLines/>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ATIS.3GPP.36.300V13140</w:t>
      </w:r>
      <w:r w:rsidRPr="00C34319">
        <w:rPr>
          <w:color w:val="000000"/>
          <w:sz w:val="18"/>
          <w:szCs w:val="18"/>
          <w:lang w:val="en-GB" w:eastAsia="en-GB"/>
        </w:rPr>
        <w:tab/>
        <w:t>13.14.0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340" w:history="1">
        <w:r w:rsidR="00632BA2" w:rsidRPr="00C34319">
          <w:rPr>
            <w:rStyle w:val="Hyperlink"/>
            <w:sz w:val="18"/>
            <w:szCs w:val="18"/>
            <w:lang w:val="en-GB" w:eastAsia="en-GB"/>
          </w:rPr>
          <w:t>https://www.atis.org/3gpp-documents/Rel99-14/</w:t>
        </w:r>
      </w:hyperlink>
    </w:p>
    <w:p w14:paraId="39F4F3AB" w14:textId="1BB40360" w:rsidR="00CD50ED" w:rsidRPr="00C34319" w:rsidRDefault="00CD50ED" w:rsidP="00220C96">
      <w:pPr>
        <w:keepNext/>
        <w:keepLines/>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CCSA.36.300V13140</w:t>
      </w:r>
      <w:r w:rsidRPr="00C34319">
        <w:rPr>
          <w:color w:val="000000"/>
          <w:sz w:val="18"/>
          <w:szCs w:val="18"/>
          <w:lang w:val="en-GB" w:eastAsia="en-GB"/>
        </w:rPr>
        <w:tab/>
        <w:t>13.14.0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/03/2020</w:t>
      </w:r>
      <w:r w:rsidRPr="00C34319">
        <w:rPr>
          <w:color w:val="000000"/>
          <w:sz w:val="18"/>
          <w:szCs w:val="18"/>
          <w:lang w:val="en-GB" w:eastAsia="en-GB"/>
        </w:rPr>
        <w:tab/>
      </w:r>
      <w:hyperlink r:id="rId341" w:history="1">
        <w:r w:rsidR="00632BA2" w:rsidRPr="00C34319">
          <w:rPr>
            <w:rStyle w:val="Hyperlink"/>
            <w:sz w:val="18"/>
            <w:szCs w:val="18"/>
            <w:lang w:val="en-GB" w:eastAsia="en-GB"/>
          </w:rPr>
          <w:t>https://www.ccsa.org.cn/api/portalsFile/downloadOldFile?type=19&amp;oldFileUrl=ITU-R/M.2012-6/CCSA.36.300V13140.doc</w:t>
        </w:r>
      </w:hyperlink>
    </w:p>
    <w:p w14:paraId="0534B20E" w14:textId="58486E03" w:rsidR="00CD50ED" w:rsidRPr="005F2BAE"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136 300</w:t>
      </w:r>
      <w:r w:rsidRPr="005F2BAE">
        <w:rPr>
          <w:color w:val="000000"/>
          <w:sz w:val="18"/>
          <w:szCs w:val="18"/>
          <w:lang w:val="fr-FR" w:eastAsia="en-GB"/>
        </w:rPr>
        <w:tab/>
        <w:t>13.14.0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16</w:t>
      </w:r>
      <w:r w:rsidR="00D63672" w:rsidRPr="005F2BAE">
        <w:rPr>
          <w:color w:val="000000"/>
          <w:sz w:val="18"/>
          <w:szCs w:val="18"/>
          <w:lang w:val="fr-FR" w:eastAsia="en-GB"/>
        </w:rPr>
        <w:t>/04/2020</w:t>
      </w:r>
      <w:r w:rsidRPr="005F2BAE">
        <w:rPr>
          <w:color w:val="000000"/>
          <w:sz w:val="18"/>
          <w:szCs w:val="18"/>
          <w:lang w:val="fr-FR" w:eastAsia="en-GB"/>
        </w:rPr>
        <w:tab/>
      </w:r>
      <w:hyperlink r:id="rId342" w:history="1">
        <w:r w:rsidR="00632BA2" w:rsidRPr="005F2BAE">
          <w:rPr>
            <w:rStyle w:val="Hyperlink"/>
            <w:sz w:val="18"/>
            <w:szCs w:val="18"/>
            <w:lang w:val="fr-FR" w:eastAsia="en-GB"/>
          </w:rPr>
          <w:t>https://www.etsi.org/deliver/etsi_ts/136300_136399/136300/13.14.00_60/ts_136300v131400p.pdf</w:t>
        </w:r>
      </w:hyperlink>
    </w:p>
    <w:p w14:paraId="519F68C6" w14:textId="52D18E83" w:rsidR="00CD50ED" w:rsidRPr="005F2BAE"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36.300-13.14.0 V1.1.0</w:t>
      </w:r>
      <w:r w:rsidRPr="005F2BAE">
        <w:rPr>
          <w:color w:val="000000"/>
          <w:sz w:val="18"/>
          <w:szCs w:val="18"/>
          <w:lang w:val="fr-FR" w:eastAsia="en-GB"/>
        </w:rPr>
        <w:tab/>
        <w:t>13.14.0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343" w:history="1">
        <w:r w:rsidR="00632BA2" w:rsidRPr="005F2BAE">
          <w:rPr>
            <w:rStyle w:val="Hyperlink"/>
            <w:sz w:val="18"/>
            <w:szCs w:val="18"/>
            <w:lang w:val="fr-FR" w:eastAsia="en-GB"/>
          </w:rPr>
          <w:t>https://members.tsdsi.in/index.php/s/qqoXiKtiMnJDyy8</w:t>
        </w:r>
      </w:hyperlink>
    </w:p>
    <w:p w14:paraId="6B835BC7" w14:textId="56457581" w:rsidR="00CD50ED" w:rsidRPr="005F2BAE"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TTAT.3G-36.300V13.14.0</w:t>
      </w:r>
      <w:r w:rsidRPr="005F2BAE">
        <w:rPr>
          <w:color w:val="000000"/>
          <w:sz w:val="18"/>
          <w:szCs w:val="18"/>
          <w:lang w:val="fr-FR" w:eastAsia="en-GB"/>
        </w:rPr>
        <w:tab/>
        <w:t>13.14.0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344" w:history="1">
        <w:r w:rsidR="00632BA2" w:rsidRPr="005F2BAE">
          <w:rPr>
            <w:rStyle w:val="Hyperlink"/>
            <w:sz w:val="18"/>
            <w:szCs w:val="18"/>
            <w:lang w:val="fr-FR" w:eastAsia="en-GB"/>
          </w:rPr>
          <w:t>http://committee.tta.or.kr/data/ttasDown.jsp?kind=ttastd&amp;pk_num=TTAT.3G-36.300V13.14.0</w:t>
        </w:r>
      </w:hyperlink>
    </w:p>
    <w:p w14:paraId="2964D80E" w14:textId="2316591C" w:rsidR="00CD50ED"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D50ED" w:rsidRPr="00182533">
        <w:rPr>
          <w:b/>
          <w:bCs/>
          <w:color w:val="000000"/>
          <w:sz w:val="18"/>
          <w:szCs w:val="18"/>
          <w:lang w:eastAsia="en-GB"/>
        </w:rPr>
        <w:t xml:space="preserve"> 14</w:t>
      </w:r>
    </w:p>
    <w:p w14:paraId="1CC1672E" w14:textId="6B45B2FF" w:rsidR="00CD50ED" w:rsidRPr="00C34319" w:rsidRDefault="00CD50ED"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STD-T120-36.300.V14.13.0</w:t>
      </w:r>
      <w:r w:rsidRPr="00C34319">
        <w:rPr>
          <w:color w:val="000000"/>
          <w:sz w:val="18"/>
          <w:szCs w:val="18"/>
          <w:lang w:val="en-GB" w:eastAsia="en-GB"/>
        </w:rPr>
        <w:tab/>
        <w:t>14.13.0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45" w:history="1">
        <w:r w:rsidR="00632BA2" w:rsidRPr="00C34319">
          <w:rPr>
            <w:rStyle w:val="Hyperlink"/>
            <w:sz w:val="18"/>
            <w:szCs w:val="18"/>
            <w:lang w:val="en-GB" w:eastAsia="en-GB"/>
          </w:rPr>
          <w:t>https://www.arib.or.jp/english/html/overview/doc/T120_T23_SPECS/ARIB-STD-T120/Rel14/36/A36300-ed0.pdf</w:t>
        </w:r>
      </w:hyperlink>
    </w:p>
    <w:p w14:paraId="42A01E3C" w14:textId="7C959365" w:rsidR="00CD50ED" w:rsidRPr="00C34319"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ATIS.3GPP.36.300.V14.13.0</w:t>
      </w:r>
      <w:r w:rsidRPr="00C34319">
        <w:rPr>
          <w:color w:val="000000"/>
          <w:sz w:val="18"/>
          <w:szCs w:val="18"/>
          <w:lang w:val="en-GB" w:eastAsia="en-GB"/>
        </w:rPr>
        <w:tab/>
        <w:t>14.13.0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346" w:history="1">
        <w:r w:rsidR="00632BA2" w:rsidRPr="00C34319">
          <w:rPr>
            <w:rStyle w:val="Hyperlink"/>
            <w:sz w:val="18"/>
            <w:szCs w:val="18"/>
            <w:lang w:val="en-GB" w:eastAsia="en-GB"/>
          </w:rPr>
          <w:t>https://www.atis.org/3gpp-transpositions - Rel-14</w:t>
        </w:r>
      </w:hyperlink>
    </w:p>
    <w:p w14:paraId="13B4CB6D" w14:textId="0B439E83" w:rsidR="00CD50ED" w:rsidRPr="00C34319" w:rsidRDefault="00CD50ED"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CCSA.36.300V14130</w:t>
      </w:r>
      <w:r w:rsidRPr="00C34319">
        <w:rPr>
          <w:color w:val="000000"/>
          <w:sz w:val="18"/>
          <w:szCs w:val="18"/>
          <w:lang w:val="en-GB" w:eastAsia="en-GB"/>
        </w:rPr>
        <w:tab/>
        <w:t>14.13.0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/12/2020</w:t>
      </w:r>
      <w:r w:rsidRPr="00C34319">
        <w:rPr>
          <w:color w:val="000000"/>
          <w:sz w:val="18"/>
          <w:szCs w:val="18"/>
          <w:lang w:val="en-GB" w:eastAsia="en-GB"/>
        </w:rPr>
        <w:tab/>
      </w:r>
      <w:hyperlink r:id="rId347" w:history="1">
        <w:r w:rsidR="00632BA2" w:rsidRPr="00C34319">
          <w:rPr>
            <w:rStyle w:val="Hyperlink"/>
            <w:sz w:val="18"/>
            <w:szCs w:val="18"/>
            <w:lang w:val="en-GB" w:eastAsia="en-GB"/>
          </w:rPr>
          <w:t>https://www.ccsa.org.cn/api/portalsFile/downloadOldFile?type=19&amp;oldFileUrl=ITU-R/M.2012-6/CCSA.36.300V14130.doc</w:t>
        </w:r>
      </w:hyperlink>
    </w:p>
    <w:p w14:paraId="19ECD018" w14:textId="3DEDF4B4" w:rsidR="00CD50ED" w:rsidRPr="005F2BAE"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136 300</w:t>
      </w:r>
      <w:r w:rsidRPr="005F2BAE">
        <w:rPr>
          <w:color w:val="000000"/>
          <w:sz w:val="18"/>
          <w:szCs w:val="18"/>
          <w:lang w:val="fr-FR" w:eastAsia="en-GB"/>
        </w:rPr>
        <w:tab/>
        <w:t>14.13.0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20</w:t>
      </w:r>
      <w:r w:rsidR="00D63672" w:rsidRPr="005F2BAE">
        <w:rPr>
          <w:color w:val="000000"/>
          <w:sz w:val="18"/>
          <w:szCs w:val="18"/>
          <w:lang w:val="fr-FR" w:eastAsia="en-GB"/>
        </w:rPr>
        <w:t>/01/2021</w:t>
      </w:r>
      <w:r w:rsidRPr="005F2BAE">
        <w:rPr>
          <w:color w:val="000000"/>
          <w:sz w:val="18"/>
          <w:szCs w:val="18"/>
          <w:lang w:val="fr-FR" w:eastAsia="en-GB"/>
        </w:rPr>
        <w:tab/>
      </w:r>
      <w:hyperlink r:id="rId348" w:history="1">
        <w:r w:rsidR="00632BA2" w:rsidRPr="005F2BAE">
          <w:rPr>
            <w:rStyle w:val="Hyperlink"/>
            <w:sz w:val="18"/>
            <w:szCs w:val="18"/>
            <w:lang w:val="fr-FR" w:eastAsia="en-GB"/>
          </w:rPr>
          <w:t>https://www.etsi.org/deliver/etsi_ts/136300_136399/136300/14.13.00_60/ts_136300v141300p.pdf</w:t>
        </w:r>
      </w:hyperlink>
    </w:p>
    <w:p w14:paraId="2CF7E4BD" w14:textId="125242A1" w:rsidR="00CD50ED" w:rsidRPr="005F2BAE"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t>TSDSI STD T1.3GPP 36.3-14.13.0 V1.1.0</w:t>
      </w:r>
      <w:r w:rsidRPr="005F2BAE">
        <w:rPr>
          <w:color w:val="000000"/>
          <w:sz w:val="18"/>
          <w:szCs w:val="18"/>
          <w:lang w:val="fr-FR" w:eastAsia="en-GB"/>
        </w:rPr>
        <w:tab/>
        <w:t>14.13.0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17</w:t>
      </w:r>
      <w:r w:rsidR="00D63672" w:rsidRPr="005F2BAE">
        <w:rPr>
          <w:color w:val="000000"/>
          <w:sz w:val="18"/>
          <w:szCs w:val="18"/>
          <w:lang w:val="fr-FR" w:eastAsia="en-GB"/>
        </w:rPr>
        <w:t>/01/2023</w:t>
      </w:r>
      <w:r w:rsidRPr="005F2BAE">
        <w:rPr>
          <w:color w:val="000000"/>
          <w:sz w:val="18"/>
          <w:szCs w:val="18"/>
          <w:lang w:val="fr-FR" w:eastAsia="en-GB"/>
        </w:rPr>
        <w:tab/>
      </w:r>
      <w:hyperlink r:id="rId349" w:history="1">
        <w:r w:rsidR="00632BA2" w:rsidRPr="005F2BAE">
          <w:rPr>
            <w:rStyle w:val="Hyperlink"/>
            <w:sz w:val="18"/>
            <w:szCs w:val="18"/>
            <w:lang w:val="fr-FR" w:eastAsia="en-GB"/>
          </w:rPr>
          <w:t>https://members.tsdsi.in/s/RFKcJDWA9XNcWFn</w:t>
        </w:r>
      </w:hyperlink>
    </w:p>
    <w:p w14:paraId="3D0EED18" w14:textId="7AD2761E" w:rsidR="00CD50ED" w:rsidRPr="005F2BAE"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TTAT.3G-36.300V14.13.0</w:t>
      </w:r>
      <w:r w:rsidRPr="005F2BAE">
        <w:rPr>
          <w:color w:val="000000"/>
          <w:sz w:val="18"/>
          <w:szCs w:val="18"/>
          <w:lang w:val="fr-FR" w:eastAsia="en-GB"/>
        </w:rPr>
        <w:tab/>
        <w:t>14.13.0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16</w:t>
      </w:r>
      <w:r w:rsidR="00D63672" w:rsidRPr="005F2BAE">
        <w:rPr>
          <w:color w:val="000000"/>
          <w:sz w:val="18"/>
          <w:szCs w:val="18"/>
          <w:lang w:val="fr-FR" w:eastAsia="en-GB"/>
        </w:rPr>
        <w:t>/03/2023</w:t>
      </w:r>
      <w:r w:rsidRPr="005F2BAE">
        <w:rPr>
          <w:color w:val="000000"/>
          <w:sz w:val="18"/>
          <w:szCs w:val="18"/>
          <w:lang w:val="fr-FR" w:eastAsia="en-GB"/>
        </w:rPr>
        <w:tab/>
      </w:r>
      <w:hyperlink r:id="rId350" w:history="1">
        <w:r w:rsidR="00632BA2" w:rsidRPr="005F2BAE">
          <w:rPr>
            <w:rStyle w:val="Hyperlink"/>
            <w:sz w:val="18"/>
            <w:szCs w:val="18"/>
            <w:lang w:val="fr-FR" w:eastAsia="en-GB"/>
          </w:rPr>
          <w:t>http://committee.tta.or.kr/data/ttasDown.jsp?kind=ttastd&amp;pk_num=TTAT.3G-36.300V14.13.0</w:t>
        </w:r>
      </w:hyperlink>
    </w:p>
    <w:p w14:paraId="00AA81AC" w14:textId="795F1BB0" w:rsidR="00CD50ED"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D50ED" w:rsidRPr="00182533">
        <w:rPr>
          <w:b/>
          <w:bCs/>
          <w:color w:val="000000"/>
          <w:sz w:val="18"/>
          <w:szCs w:val="18"/>
          <w:lang w:eastAsia="en-GB"/>
        </w:rPr>
        <w:t xml:space="preserve"> 15</w:t>
      </w:r>
    </w:p>
    <w:p w14:paraId="283D4FB2" w14:textId="17731592" w:rsidR="00CD50ED" w:rsidRPr="00C34319" w:rsidRDefault="00CD50ED"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STD-T120-36.300.V15.14.0</w:t>
      </w:r>
      <w:r w:rsidRPr="00C34319">
        <w:rPr>
          <w:color w:val="000000"/>
          <w:sz w:val="18"/>
          <w:szCs w:val="18"/>
          <w:lang w:val="en-GB" w:eastAsia="en-GB"/>
        </w:rPr>
        <w:tab/>
        <w:t>15.14.0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51" w:history="1">
        <w:r w:rsidR="00632BA2" w:rsidRPr="00C34319">
          <w:rPr>
            <w:rStyle w:val="Hyperlink"/>
            <w:sz w:val="18"/>
            <w:szCs w:val="18"/>
            <w:lang w:val="en-GB" w:eastAsia="en-GB"/>
          </w:rPr>
          <w:t>https://www.arib.or.jp/english/html/overview/doc/T120_T23_SPECS/ARIB-STD-T120/Rel15/36/A36300-fe0.pdf</w:t>
        </w:r>
      </w:hyperlink>
    </w:p>
    <w:p w14:paraId="53271995" w14:textId="7B3A74F2" w:rsidR="00CD50ED" w:rsidRPr="00C34319"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ATIS.3GPP.36.300.V15.14.0</w:t>
      </w:r>
      <w:r w:rsidRPr="00C34319">
        <w:rPr>
          <w:color w:val="000000"/>
          <w:sz w:val="18"/>
          <w:szCs w:val="18"/>
          <w:lang w:val="en-GB" w:eastAsia="en-GB"/>
        </w:rPr>
        <w:tab/>
        <w:t>15.14.0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352" w:history="1">
        <w:r w:rsidR="00632BA2" w:rsidRPr="00C34319">
          <w:rPr>
            <w:rStyle w:val="Hyperlink"/>
            <w:sz w:val="18"/>
            <w:szCs w:val="18"/>
            <w:lang w:val="en-GB" w:eastAsia="en-GB"/>
          </w:rPr>
          <w:t>https://www.atis.org/3gpp-transpositions - Rel-15</w:t>
        </w:r>
      </w:hyperlink>
    </w:p>
    <w:p w14:paraId="1E0D5E22" w14:textId="3ACA62A4" w:rsidR="00CD50ED" w:rsidRPr="00C34319" w:rsidRDefault="00CD50ED"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CCSA.36.300V15140</w:t>
      </w:r>
      <w:r w:rsidRPr="00C34319">
        <w:rPr>
          <w:color w:val="000000"/>
          <w:sz w:val="18"/>
          <w:szCs w:val="18"/>
          <w:lang w:val="en-GB" w:eastAsia="en-GB"/>
        </w:rPr>
        <w:tab/>
        <w:t>15.14.0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/12/2022</w:t>
      </w:r>
      <w:r w:rsidRPr="00C34319">
        <w:rPr>
          <w:color w:val="000000"/>
          <w:sz w:val="18"/>
          <w:szCs w:val="18"/>
          <w:lang w:val="en-GB" w:eastAsia="en-GB"/>
        </w:rPr>
        <w:tab/>
      </w:r>
      <w:hyperlink r:id="rId353" w:history="1">
        <w:r w:rsidR="00632BA2" w:rsidRPr="00C34319">
          <w:rPr>
            <w:rStyle w:val="Hyperlink"/>
            <w:sz w:val="18"/>
            <w:szCs w:val="18"/>
            <w:lang w:val="en-GB" w:eastAsia="en-GB"/>
          </w:rPr>
          <w:t>https://www.ccsa.org.cn/api/portalsFile/downloadOldFile?type=19&amp;oldFileUrl=ITU-R/M.2012-6/CCSA.36.300V15140.doc</w:t>
        </w:r>
      </w:hyperlink>
    </w:p>
    <w:p w14:paraId="01E0F6DA" w14:textId="500A6465" w:rsidR="00CD50ED" w:rsidRPr="005F2BAE"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136 300</w:t>
      </w:r>
      <w:r w:rsidRPr="005F2BAE">
        <w:rPr>
          <w:color w:val="000000"/>
          <w:sz w:val="18"/>
          <w:szCs w:val="18"/>
          <w:lang w:val="fr-FR" w:eastAsia="en-GB"/>
        </w:rPr>
        <w:tab/>
        <w:t>15.14.0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20</w:t>
      </w:r>
      <w:r w:rsidR="00D63672" w:rsidRPr="005F2BAE">
        <w:rPr>
          <w:color w:val="000000"/>
          <w:sz w:val="18"/>
          <w:szCs w:val="18"/>
          <w:lang w:val="fr-FR" w:eastAsia="en-GB"/>
        </w:rPr>
        <w:t>/01/2023</w:t>
      </w:r>
      <w:r w:rsidRPr="005F2BAE">
        <w:rPr>
          <w:color w:val="000000"/>
          <w:sz w:val="18"/>
          <w:szCs w:val="18"/>
          <w:lang w:val="fr-FR" w:eastAsia="en-GB"/>
        </w:rPr>
        <w:tab/>
      </w:r>
      <w:hyperlink r:id="rId354" w:history="1">
        <w:r w:rsidR="00632BA2" w:rsidRPr="005F2BAE">
          <w:rPr>
            <w:rStyle w:val="Hyperlink"/>
            <w:sz w:val="18"/>
            <w:szCs w:val="18"/>
            <w:lang w:val="fr-FR" w:eastAsia="en-GB"/>
          </w:rPr>
          <w:t>https://www.etsi.org/deliver/etsi_ts/136300_136399/136300/15.14.00_60/ts_136300v151400p.pdf</w:t>
        </w:r>
      </w:hyperlink>
    </w:p>
    <w:p w14:paraId="2E6ABB06" w14:textId="27B5749A" w:rsidR="00CD50ED" w:rsidRPr="005F2BAE"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36.300-15.14.0 V1.2.0</w:t>
      </w:r>
      <w:r w:rsidRPr="005F2BAE">
        <w:rPr>
          <w:color w:val="000000"/>
          <w:sz w:val="18"/>
          <w:szCs w:val="18"/>
          <w:lang w:val="fr-FR" w:eastAsia="en-GB"/>
        </w:rPr>
        <w:tab/>
        <w:t>15.14.0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/05/2023</w:t>
      </w:r>
      <w:r w:rsidRPr="005F2BAE">
        <w:rPr>
          <w:color w:val="000000"/>
          <w:sz w:val="18"/>
          <w:szCs w:val="18"/>
          <w:lang w:val="fr-FR" w:eastAsia="en-GB"/>
        </w:rPr>
        <w:tab/>
      </w:r>
      <w:hyperlink r:id="rId355" w:history="1">
        <w:r w:rsidR="00632BA2" w:rsidRPr="005F2BAE">
          <w:rPr>
            <w:rStyle w:val="Hyperlink"/>
            <w:sz w:val="18"/>
            <w:szCs w:val="18"/>
            <w:lang w:val="fr-FR" w:eastAsia="en-GB"/>
          </w:rPr>
          <w:t>https://members.tsdsi.in/s/iPS7dTFXsrdfaW7</w:t>
        </w:r>
      </w:hyperlink>
    </w:p>
    <w:p w14:paraId="4F95A701" w14:textId="705B84A2" w:rsidR="00CD50ED" w:rsidRPr="005F2BAE"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TTAT.3G-36.300V15.14.0</w:t>
      </w:r>
      <w:r w:rsidRPr="005F2BAE">
        <w:rPr>
          <w:color w:val="000000"/>
          <w:sz w:val="18"/>
          <w:szCs w:val="18"/>
          <w:lang w:val="fr-FR" w:eastAsia="en-GB"/>
        </w:rPr>
        <w:tab/>
        <w:t>15.14.0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16</w:t>
      </w:r>
      <w:r w:rsidR="00D63672" w:rsidRPr="005F2BAE">
        <w:rPr>
          <w:color w:val="000000"/>
          <w:sz w:val="18"/>
          <w:szCs w:val="18"/>
          <w:lang w:val="fr-FR" w:eastAsia="en-GB"/>
        </w:rPr>
        <w:t>/03/2023</w:t>
      </w:r>
      <w:r w:rsidRPr="005F2BAE">
        <w:rPr>
          <w:color w:val="000000"/>
          <w:sz w:val="18"/>
          <w:szCs w:val="18"/>
          <w:lang w:val="fr-FR" w:eastAsia="en-GB"/>
        </w:rPr>
        <w:tab/>
      </w:r>
      <w:hyperlink r:id="rId356" w:history="1">
        <w:r w:rsidR="00632BA2" w:rsidRPr="005F2BAE">
          <w:rPr>
            <w:rStyle w:val="Hyperlink"/>
            <w:sz w:val="18"/>
            <w:szCs w:val="18"/>
            <w:lang w:val="fr-FR" w:eastAsia="en-GB"/>
          </w:rPr>
          <w:t>http://committee.tta.or.kr/data/ttasDown.jsp?kind=ttastd&amp;pk_num=TTAT.3G-36.300V15.14.0</w:t>
        </w:r>
      </w:hyperlink>
    </w:p>
    <w:p w14:paraId="3B34A954" w14:textId="78F0627A" w:rsidR="00CD50ED"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D50ED" w:rsidRPr="00182533">
        <w:rPr>
          <w:b/>
          <w:bCs/>
          <w:color w:val="000000"/>
          <w:sz w:val="18"/>
          <w:szCs w:val="18"/>
          <w:lang w:eastAsia="en-GB"/>
        </w:rPr>
        <w:t xml:space="preserve"> 16</w:t>
      </w:r>
    </w:p>
    <w:p w14:paraId="6E50DECB" w14:textId="74C3D236" w:rsidR="00CD50ED" w:rsidRPr="00C34319" w:rsidRDefault="00CD50ED"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STD-T120-36.300.V16.9.0</w:t>
      </w:r>
      <w:r w:rsidRPr="00C34319">
        <w:rPr>
          <w:color w:val="000000"/>
          <w:sz w:val="18"/>
          <w:szCs w:val="18"/>
          <w:lang w:val="en-GB" w:eastAsia="en-GB"/>
        </w:rPr>
        <w:tab/>
        <w:t>16.9.0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57" w:history="1">
        <w:r w:rsidR="00632BA2" w:rsidRPr="00C34319">
          <w:rPr>
            <w:rStyle w:val="Hyperlink"/>
            <w:sz w:val="18"/>
            <w:szCs w:val="18"/>
            <w:lang w:val="en-GB" w:eastAsia="en-GB"/>
          </w:rPr>
          <w:t>https://www.arib.or.jp/english/html/overview/doc/T120_T23_SPECS/ARIB-STD-T120/Rel16/36/A36300-g90.pdf</w:t>
        </w:r>
      </w:hyperlink>
    </w:p>
    <w:p w14:paraId="2F800570" w14:textId="0D58B86B" w:rsidR="00CD50ED" w:rsidRPr="00C34319"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ATIS.3GPP.36.300.V16.9.0</w:t>
      </w:r>
      <w:r w:rsidRPr="00C34319">
        <w:rPr>
          <w:color w:val="000000"/>
          <w:sz w:val="18"/>
          <w:szCs w:val="18"/>
          <w:lang w:val="en-GB" w:eastAsia="en-GB"/>
        </w:rPr>
        <w:tab/>
        <w:t>16.9.0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358" w:history="1">
        <w:r w:rsidR="00632BA2" w:rsidRPr="00C34319">
          <w:rPr>
            <w:rStyle w:val="Hyperlink"/>
            <w:sz w:val="18"/>
            <w:szCs w:val="18"/>
            <w:lang w:val="en-GB" w:eastAsia="en-GB"/>
          </w:rPr>
          <w:t>https://www.atis.org/3gpp-transpositions - Rel-16</w:t>
        </w:r>
      </w:hyperlink>
    </w:p>
    <w:p w14:paraId="5D5D5E8C" w14:textId="06BA67C1" w:rsidR="00CD50ED" w:rsidRPr="00C34319" w:rsidRDefault="00CD50ED"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CCSA.36.300V1690</w:t>
      </w:r>
      <w:r w:rsidRPr="00C34319">
        <w:rPr>
          <w:color w:val="000000"/>
          <w:sz w:val="18"/>
          <w:szCs w:val="18"/>
          <w:lang w:val="en-GB" w:eastAsia="en-GB"/>
        </w:rPr>
        <w:tab/>
        <w:t>16.9.0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/12/2022</w:t>
      </w:r>
      <w:r w:rsidRPr="00C34319">
        <w:rPr>
          <w:color w:val="000000"/>
          <w:sz w:val="18"/>
          <w:szCs w:val="18"/>
          <w:lang w:val="en-GB" w:eastAsia="en-GB"/>
        </w:rPr>
        <w:tab/>
      </w:r>
      <w:hyperlink r:id="rId359" w:history="1">
        <w:r w:rsidR="00632BA2" w:rsidRPr="00C34319">
          <w:rPr>
            <w:rStyle w:val="Hyperlink"/>
            <w:sz w:val="18"/>
            <w:szCs w:val="18"/>
            <w:lang w:val="en-GB" w:eastAsia="en-GB"/>
          </w:rPr>
          <w:t>https://www.ccsa.org.cn/api/portalsFile/downloadOldFile?type=19&amp;oldFileUrl=ITU-R/M.2012-6/CCSA.36.300V1690.doc</w:t>
        </w:r>
      </w:hyperlink>
    </w:p>
    <w:p w14:paraId="6200F7ED" w14:textId="0FAAC394" w:rsidR="00CD50ED" w:rsidRPr="005F2BAE"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136 300</w:t>
      </w:r>
      <w:r w:rsidRPr="005F2BAE">
        <w:rPr>
          <w:color w:val="000000"/>
          <w:sz w:val="18"/>
          <w:szCs w:val="18"/>
          <w:lang w:val="fr-FR" w:eastAsia="en-GB"/>
        </w:rPr>
        <w:tab/>
        <w:t>16.9.0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20</w:t>
      </w:r>
      <w:r w:rsidR="00D63672" w:rsidRPr="005F2BAE">
        <w:rPr>
          <w:color w:val="000000"/>
          <w:sz w:val="18"/>
          <w:szCs w:val="18"/>
          <w:lang w:val="fr-FR" w:eastAsia="en-GB"/>
        </w:rPr>
        <w:t>/01/2023</w:t>
      </w:r>
      <w:r w:rsidRPr="005F2BAE">
        <w:rPr>
          <w:color w:val="000000"/>
          <w:sz w:val="18"/>
          <w:szCs w:val="18"/>
          <w:lang w:val="fr-FR" w:eastAsia="en-GB"/>
        </w:rPr>
        <w:tab/>
      </w:r>
      <w:hyperlink r:id="rId360" w:history="1">
        <w:r w:rsidR="00632BA2" w:rsidRPr="005F2BAE">
          <w:rPr>
            <w:rStyle w:val="Hyperlink"/>
            <w:sz w:val="18"/>
            <w:szCs w:val="18"/>
            <w:lang w:val="fr-FR" w:eastAsia="en-GB"/>
          </w:rPr>
          <w:t>https://www.etsi.org/deliver/etsi_ts/136300_136399/136300/16.09.00_60/ts_136300v160900p.pdf</w:t>
        </w:r>
      </w:hyperlink>
    </w:p>
    <w:p w14:paraId="5A341B7C" w14:textId="465E4252" w:rsidR="00CD50ED" w:rsidRPr="005F2BAE"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36.300-16.9.0 V1.2.0</w:t>
      </w:r>
      <w:r w:rsidRPr="005F2BAE">
        <w:rPr>
          <w:color w:val="000000"/>
          <w:sz w:val="18"/>
          <w:szCs w:val="18"/>
          <w:lang w:val="fr-FR" w:eastAsia="en-GB"/>
        </w:rPr>
        <w:tab/>
        <w:t>16.9.0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/05/2023</w:t>
      </w:r>
      <w:r w:rsidRPr="005F2BAE">
        <w:rPr>
          <w:color w:val="000000"/>
          <w:sz w:val="18"/>
          <w:szCs w:val="18"/>
          <w:lang w:val="fr-FR" w:eastAsia="en-GB"/>
        </w:rPr>
        <w:tab/>
      </w:r>
      <w:hyperlink r:id="rId361" w:history="1">
        <w:r w:rsidR="00632BA2" w:rsidRPr="005F2BAE">
          <w:rPr>
            <w:rStyle w:val="Hyperlink"/>
            <w:sz w:val="18"/>
            <w:szCs w:val="18"/>
            <w:lang w:val="fr-FR" w:eastAsia="en-GB"/>
          </w:rPr>
          <w:t>https://members.tsdsi.in/s/cKno7LBFQB75WdS</w:t>
        </w:r>
      </w:hyperlink>
    </w:p>
    <w:p w14:paraId="1C0F3C77" w14:textId="4677C77A" w:rsidR="00CD50ED" w:rsidRPr="005F2BAE"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TTAT.3G-36.300V16.9.0</w:t>
      </w:r>
      <w:r w:rsidRPr="005F2BAE">
        <w:rPr>
          <w:color w:val="000000"/>
          <w:sz w:val="18"/>
          <w:szCs w:val="18"/>
          <w:lang w:val="fr-FR" w:eastAsia="en-GB"/>
        </w:rPr>
        <w:tab/>
        <w:t>16.9.0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16</w:t>
      </w:r>
      <w:r w:rsidR="00D63672" w:rsidRPr="005F2BAE">
        <w:rPr>
          <w:color w:val="000000"/>
          <w:sz w:val="18"/>
          <w:szCs w:val="18"/>
          <w:lang w:val="fr-FR" w:eastAsia="en-GB"/>
        </w:rPr>
        <w:t>/03/2023</w:t>
      </w:r>
      <w:r w:rsidRPr="005F2BAE">
        <w:rPr>
          <w:color w:val="000000"/>
          <w:sz w:val="18"/>
          <w:szCs w:val="18"/>
          <w:lang w:val="fr-FR" w:eastAsia="en-GB"/>
        </w:rPr>
        <w:tab/>
      </w:r>
      <w:hyperlink r:id="rId362" w:history="1">
        <w:r w:rsidR="00632BA2" w:rsidRPr="005F2BAE">
          <w:rPr>
            <w:rStyle w:val="Hyperlink"/>
            <w:sz w:val="18"/>
            <w:szCs w:val="18"/>
            <w:lang w:val="fr-FR" w:eastAsia="en-GB"/>
          </w:rPr>
          <w:t>http://committee.tta.or.kr/data/ttasDown.jsp?kind=ttastd&amp;pk_num=TTAT.3G-36.300V16.9.0</w:t>
        </w:r>
      </w:hyperlink>
    </w:p>
    <w:p w14:paraId="0F8F6199" w14:textId="63610955" w:rsidR="00CD50ED"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D50ED" w:rsidRPr="00182533">
        <w:rPr>
          <w:b/>
          <w:bCs/>
          <w:color w:val="000000"/>
          <w:sz w:val="18"/>
          <w:szCs w:val="18"/>
          <w:lang w:eastAsia="en-GB"/>
        </w:rPr>
        <w:t xml:space="preserve"> 17</w:t>
      </w:r>
    </w:p>
    <w:p w14:paraId="0A9FDF2F" w14:textId="1040BA90" w:rsidR="00CD50ED" w:rsidRPr="00C34319" w:rsidRDefault="00CD50ED"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STD-T120-36.300.V17.3.0</w:t>
      </w:r>
      <w:r w:rsidRPr="00C34319">
        <w:rPr>
          <w:color w:val="000000"/>
          <w:sz w:val="18"/>
          <w:szCs w:val="18"/>
          <w:lang w:val="en-GB" w:eastAsia="en-GB"/>
        </w:rPr>
        <w:tab/>
        <w:t>17.3.0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63" w:history="1">
        <w:r w:rsidR="00632BA2" w:rsidRPr="00C34319">
          <w:rPr>
            <w:rStyle w:val="Hyperlink"/>
            <w:sz w:val="18"/>
            <w:szCs w:val="18"/>
            <w:lang w:val="en-GB" w:eastAsia="en-GB"/>
          </w:rPr>
          <w:t>https://www.arib.or.jp/english/html/overview/doc/T120_T23_SPECS/ARIB-STD-T120/Rel17/36/A36300-h30.pdf</w:t>
        </w:r>
      </w:hyperlink>
    </w:p>
    <w:p w14:paraId="3241D52F" w14:textId="10CA3B85" w:rsidR="00CD50ED" w:rsidRPr="00C34319"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ATIS.3GPP.36.300.V17.3.0</w:t>
      </w:r>
      <w:r w:rsidRPr="00C34319">
        <w:rPr>
          <w:color w:val="000000"/>
          <w:sz w:val="18"/>
          <w:szCs w:val="18"/>
          <w:lang w:val="en-GB" w:eastAsia="en-GB"/>
        </w:rPr>
        <w:tab/>
        <w:t>17.3.0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364" w:history="1">
        <w:r w:rsidR="00632BA2" w:rsidRPr="00C34319">
          <w:rPr>
            <w:rStyle w:val="Hyperlink"/>
            <w:sz w:val="18"/>
            <w:szCs w:val="18"/>
            <w:lang w:val="en-GB" w:eastAsia="en-GB"/>
          </w:rPr>
          <w:t>https://www.atis.org/3gpp-transpositions - Rel-17</w:t>
        </w:r>
      </w:hyperlink>
    </w:p>
    <w:p w14:paraId="229C2E03" w14:textId="6597CDA6" w:rsidR="00CD50ED" w:rsidRPr="00C34319" w:rsidRDefault="00CD50ED"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CCSA.36.300V1730</w:t>
      </w:r>
      <w:r w:rsidRPr="00C34319">
        <w:rPr>
          <w:color w:val="000000"/>
          <w:sz w:val="18"/>
          <w:szCs w:val="18"/>
          <w:lang w:val="en-GB" w:eastAsia="en-GB"/>
        </w:rPr>
        <w:tab/>
        <w:t>17.3.0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/12/2022</w:t>
      </w:r>
      <w:r w:rsidRPr="00C34319">
        <w:rPr>
          <w:color w:val="000000"/>
          <w:sz w:val="18"/>
          <w:szCs w:val="18"/>
          <w:lang w:val="en-GB" w:eastAsia="en-GB"/>
        </w:rPr>
        <w:tab/>
      </w:r>
      <w:hyperlink r:id="rId365" w:history="1">
        <w:r w:rsidR="00632BA2" w:rsidRPr="00C34319">
          <w:rPr>
            <w:rStyle w:val="Hyperlink"/>
            <w:sz w:val="18"/>
            <w:szCs w:val="18"/>
            <w:lang w:val="en-GB" w:eastAsia="en-GB"/>
          </w:rPr>
          <w:t>https://www.ccsa.org.cn/api/portalsFile/downloadOldFile?type=19&amp;oldFileUrl=ITU-R/M.2012-6/CCSA.36.300V1730.doc</w:t>
        </w:r>
      </w:hyperlink>
    </w:p>
    <w:p w14:paraId="5C9DFCEF" w14:textId="32126AB1" w:rsidR="00CD50ED" w:rsidRPr="005F2BAE"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136 300</w:t>
      </w:r>
      <w:r w:rsidRPr="005F2BAE">
        <w:rPr>
          <w:color w:val="000000"/>
          <w:sz w:val="18"/>
          <w:szCs w:val="18"/>
          <w:lang w:val="fr-FR" w:eastAsia="en-GB"/>
        </w:rPr>
        <w:tab/>
        <w:t>17.3.0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20</w:t>
      </w:r>
      <w:r w:rsidR="00D63672" w:rsidRPr="005F2BAE">
        <w:rPr>
          <w:color w:val="000000"/>
          <w:sz w:val="18"/>
          <w:szCs w:val="18"/>
          <w:lang w:val="fr-FR" w:eastAsia="en-GB"/>
        </w:rPr>
        <w:t>/01/2023</w:t>
      </w:r>
      <w:r w:rsidRPr="005F2BAE">
        <w:rPr>
          <w:color w:val="000000"/>
          <w:sz w:val="18"/>
          <w:szCs w:val="18"/>
          <w:lang w:val="fr-FR" w:eastAsia="en-GB"/>
        </w:rPr>
        <w:tab/>
      </w:r>
      <w:hyperlink r:id="rId366" w:history="1">
        <w:r w:rsidR="00632BA2" w:rsidRPr="005F2BAE">
          <w:rPr>
            <w:rStyle w:val="Hyperlink"/>
            <w:sz w:val="18"/>
            <w:szCs w:val="18"/>
            <w:lang w:val="fr-FR" w:eastAsia="en-GB"/>
          </w:rPr>
          <w:t>https://www.etsi.org/deliver/etsi_ts/136300_136399/136300/17.03.00_60/ts_136300v170300p.pdf</w:t>
        </w:r>
      </w:hyperlink>
    </w:p>
    <w:p w14:paraId="33FD407B" w14:textId="74A07A30" w:rsidR="00CD50ED" w:rsidRPr="005F2BAE"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36.300 17.3.0 V1.3.0</w:t>
      </w:r>
      <w:r w:rsidRPr="005F2BAE">
        <w:rPr>
          <w:color w:val="000000"/>
          <w:sz w:val="18"/>
          <w:szCs w:val="18"/>
          <w:lang w:val="fr-FR" w:eastAsia="en-GB"/>
        </w:rPr>
        <w:tab/>
        <w:t>17.3.0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/05/2023</w:t>
      </w:r>
      <w:r w:rsidRPr="005F2BAE">
        <w:rPr>
          <w:color w:val="000000"/>
          <w:sz w:val="18"/>
          <w:szCs w:val="18"/>
          <w:lang w:val="fr-FR" w:eastAsia="en-GB"/>
        </w:rPr>
        <w:tab/>
      </w:r>
      <w:hyperlink r:id="rId367" w:history="1">
        <w:r w:rsidR="00632BA2" w:rsidRPr="005F2BAE">
          <w:rPr>
            <w:rStyle w:val="Hyperlink"/>
            <w:sz w:val="18"/>
            <w:szCs w:val="18"/>
            <w:lang w:val="fr-FR" w:eastAsia="en-GB"/>
          </w:rPr>
          <w:t>https://members.tsdsi.in/s/3e7Tz6SPq6zRNDK</w:t>
        </w:r>
      </w:hyperlink>
    </w:p>
    <w:p w14:paraId="159F787E" w14:textId="331D6395" w:rsidR="00CD50ED" w:rsidRPr="005F2BAE" w:rsidRDefault="00CD50ED" w:rsidP="00B94D7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TTAT.3G-36.300V17.3.0</w:t>
      </w:r>
      <w:r w:rsidRPr="005F2BAE">
        <w:rPr>
          <w:color w:val="000000"/>
          <w:sz w:val="18"/>
          <w:szCs w:val="18"/>
          <w:lang w:val="fr-FR" w:eastAsia="en-GB"/>
        </w:rPr>
        <w:tab/>
        <w:t>17.3.0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16</w:t>
      </w:r>
      <w:r w:rsidR="00D63672" w:rsidRPr="005F2BAE">
        <w:rPr>
          <w:color w:val="000000"/>
          <w:sz w:val="18"/>
          <w:szCs w:val="18"/>
          <w:lang w:val="fr-FR" w:eastAsia="en-GB"/>
        </w:rPr>
        <w:t>/03/2023</w:t>
      </w:r>
      <w:r w:rsidRPr="005F2BAE">
        <w:rPr>
          <w:color w:val="000000"/>
          <w:sz w:val="18"/>
          <w:szCs w:val="18"/>
          <w:lang w:val="fr-FR" w:eastAsia="en-GB"/>
        </w:rPr>
        <w:tab/>
      </w:r>
      <w:hyperlink r:id="rId368" w:history="1">
        <w:r w:rsidR="00632BA2" w:rsidRPr="005F2BAE">
          <w:rPr>
            <w:rStyle w:val="Hyperlink"/>
            <w:sz w:val="18"/>
            <w:szCs w:val="18"/>
            <w:lang w:val="fr-FR" w:eastAsia="en-GB"/>
          </w:rPr>
          <w:t>http://committee.tta.or.kr/data/ttasDown.jsp?kind=ttastd&amp;pk_num=TTAT.3G-36.300V17.3.0</w:t>
        </w:r>
      </w:hyperlink>
    </w:p>
    <w:p w14:paraId="09A74605" w14:textId="77777777" w:rsidR="00C556AE" w:rsidRPr="00182533" w:rsidRDefault="00C556AE" w:rsidP="00C556AE">
      <w:pPr>
        <w:pStyle w:val="Heading4"/>
      </w:pPr>
      <w:r w:rsidRPr="00182533">
        <w:lastRenderedPageBreak/>
        <w:t>2.1.3.2</w:t>
      </w:r>
      <w:r w:rsidRPr="00182533">
        <w:tab/>
        <w:t>TS 36.302</w:t>
      </w:r>
    </w:p>
    <w:p w14:paraId="7135DA2C" w14:textId="77777777" w:rsidR="00C556AE" w:rsidRPr="00182533" w:rsidRDefault="00C556AE" w:rsidP="00220C96">
      <w:pPr>
        <w:pStyle w:val="Headingb"/>
        <w:rPr>
          <w:lang w:eastAsia="zh-CN"/>
        </w:rPr>
      </w:pPr>
      <w:r w:rsidRPr="00182533">
        <w:rPr>
          <w:lang w:eastAsia="zh-CN"/>
        </w:rPr>
        <w:t xml:space="preserve">Acceso </w:t>
      </w:r>
      <w:r w:rsidRPr="00182533">
        <w:t>radioeléctrico</w:t>
      </w:r>
      <w:r w:rsidRPr="00182533">
        <w:rPr>
          <w:lang w:eastAsia="zh-CN"/>
        </w:rPr>
        <w:t xml:space="preserve"> terrenal universal evolucionado (E-UTRA); servicios prestados por la capa física</w:t>
      </w:r>
    </w:p>
    <w:p w14:paraId="39FFB834" w14:textId="77777777" w:rsidR="00C556AE" w:rsidRPr="00182533" w:rsidRDefault="00C556AE" w:rsidP="00220C96">
      <w:r w:rsidRPr="00182533">
        <w:t>Este documento es una especificación técnica de los servicios prestados por la capa física del E</w:t>
      </w:r>
      <w:r w:rsidRPr="00182533">
        <w:noBreakHyphen/>
        <w:t>UTRA a las capas superiores.</w:t>
      </w:r>
    </w:p>
    <w:p w14:paraId="77CA0020" w14:textId="77777777" w:rsidR="007C47C0" w:rsidRPr="00182533" w:rsidRDefault="007C47C0" w:rsidP="007C47C0">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19F51A80" w14:textId="2F4CA0A9" w:rsidR="000251EB"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0251EB" w:rsidRPr="00182533">
        <w:rPr>
          <w:b/>
          <w:bCs/>
          <w:color w:val="000000"/>
          <w:sz w:val="18"/>
          <w:szCs w:val="18"/>
          <w:lang w:eastAsia="en-GB"/>
        </w:rPr>
        <w:t xml:space="preserve"> 10</w:t>
      </w:r>
    </w:p>
    <w:p w14:paraId="6B064DFB" w14:textId="2F0FE5B3" w:rsidR="000251EB" w:rsidRPr="00C34319"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STD-T120-36.302.V10.6.0</w:t>
      </w:r>
      <w:r w:rsidRPr="00C34319">
        <w:rPr>
          <w:color w:val="000000"/>
          <w:sz w:val="18"/>
          <w:szCs w:val="18"/>
          <w:lang w:val="en-GB" w:eastAsia="en-GB"/>
        </w:rPr>
        <w:tab/>
        <w:t>10.6.0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69" w:history="1">
        <w:r w:rsidR="00632BA2" w:rsidRPr="00C34319">
          <w:rPr>
            <w:rStyle w:val="Hyperlink"/>
            <w:sz w:val="18"/>
            <w:szCs w:val="18"/>
            <w:lang w:val="en-GB" w:eastAsia="en-GB"/>
          </w:rPr>
          <w:t>https://www.arib.or.jp/english/html/overview/doc/T120_T23_SPECS/ARIB-STD-T120/Rel10/36/A36302-a60.pdf</w:t>
        </w:r>
      </w:hyperlink>
    </w:p>
    <w:p w14:paraId="6BEA79D6" w14:textId="4290E4A8" w:rsidR="000251EB" w:rsidRPr="00C34319"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ATIS.3GPP.36.302V1060</w:t>
      </w:r>
      <w:r w:rsidRPr="00C34319">
        <w:rPr>
          <w:color w:val="000000"/>
          <w:sz w:val="18"/>
          <w:szCs w:val="18"/>
          <w:lang w:val="en-GB" w:eastAsia="en-GB"/>
        </w:rPr>
        <w:tab/>
        <w:t>10.6.0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370" w:history="1">
        <w:r w:rsidR="00632BA2" w:rsidRPr="00C34319">
          <w:rPr>
            <w:rStyle w:val="Hyperlink"/>
            <w:sz w:val="18"/>
            <w:szCs w:val="18"/>
            <w:lang w:val="en-GB" w:eastAsia="en-GB"/>
          </w:rPr>
          <w:t>https://www.atis.org/3gpp-documents/Rel99-14/</w:t>
        </w:r>
      </w:hyperlink>
    </w:p>
    <w:p w14:paraId="1D50F710" w14:textId="783CDB86" w:rsidR="000251EB" w:rsidRPr="00C34319"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CCSA.36.302V1060</w:t>
      </w:r>
      <w:r w:rsidRPr="00C34319">
        <w:rPr>
          <w:color w:val="000000"/>
          <w:sz w:val="18"/>
          <w:szCs w:val="18"/>
          <w:lang w:val="en-GB" w:eastAsia="en-GB"/>
        </w:rPr>
        <w:tab/>
        <w:t>10.6.0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/09/2013</w:t>
      </w:r>
      <w:r w:rsidRPr="00C34319">
        <w:rPr>
          <w:color w:val="000000"/>
          <w:sz w:val="18"/>
          <w:szCs w:val="18"/>
          <w:lang w:val="en-GB" w:eastAsia="en-GB"/>
        </w:rPr>
        <w:tab/>
      </w:r>
      <w:hyperlink r:id="rId371" w:history="1">
        <w:r w:rsidR="00632BA2" w:rsidRPr="00C34319">
          <w:rPr>
            <w:rStyle w:val="Hyperlink"/>
            <w:sz w:val="18"/>
            <w:szCs w:val="18"/>
            <w:lang w:val="en-GB" w:eastAsia="en-GB"/>
          </w:rPr>
          <w:t>https://www.ccsa.org.cn/api/portalsFile/downloadOldFile?type=19&amp;oldFileUrl=ITU-R/M.2012-6/CCSA.36.302V1060.doc</w:t>
        </w:r>
      </w:hyperlink>
    </w:p>
    <w:p w14:paraId="4622DF14" w14:textId="2655ADFB" w:rsidR="000251EB" w:rsidRPr="005F2BAE"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136 302</w:t>
      </w:r>
      <w:r w:rsidRPr="005F2BAE">
        <w:rPr>
          <w:color w:val="000000"/>
          <w:sz w:val="18"/>
          <w:szCs w:val="18"/>
          <w:lang w:val="fr-FR" w:eastAsia="en-GB"/>
        </w:rPr>
        <w:tab/>
        <w:t>10.6.0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25</w:t>
      </w:r>
      <w:r w:rsidR="00D63672" w:rsidRPr="005F2BAE">
        <w:rPr>
          <w:color w:val="000000"/>
          <w:sz w:val="18"/>
          <w:szCs w:val="18"/>
          <w:lang w:val="fr-FR" w:eastAsia="en-GB"/>
        </w:rPr>
        <w:t>/09/2013</w:t>
      </w:r>
      <w:r w:rsidRPr="005F2BAE">
        <w:rPr>
          <w:color w:val="000000"/>
          <w:sz w:val="18"/>
          <w:szCs w:val="18"/>
          <w:lang w:val="fr-FR" w:eastAsia="en-GB"/>
        </w:rPr>
        <w:tab/>
      </w:r>
      <w:hyperlink r:id="rId372" w:history="1">
        <w:r w:rsidR="00632BA2" w:rsidRPr="005F2BAE">
          <w:rPr>
            <w:rStyle w:val="Hyperlink"/>
            <w:sz w:val="18"/>
            <w:szCs w:val="18"/>
            <w:lang w:val="fr-FR" w:eastAsia="en-GB"/>
          </w:rPr>
          <w:t>https://www.etsi.org/deliver/etsi_ts/136300_136399/136302/10.06.00_60/ts_136302v100600p.pdf</w:t>
        </w:r>
      </w:hyperlink>
    </w:p>
    <w:p w14:paraId="42D4D9EF" w14:textId="0AE21B60" w:rsidR="000251EB" w:rsidRPr="005F2BAE"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t>TSDSI STD T1.3GPP 36.302-10.6.0 V1.0.0</w:t>
      </w:r>
      <w:r w:rsidRPr="005F2BAE">
        <w:rPr>
          <w:color w:val="000000"/>
          <w:sz w:val="18"/>
          <w:szCs w:val="18"/>
          <w:lang w:val="fr-FR" w:eastAsia="en-GB"/>
        </w:rPr>
        <w:tab/>
        <w:t>10.6.0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373" w:history="1">
        <w:r w:rsidR="00632BA2" w:rsidRPr="005F2BAE">
          <w:rPr>
            <w:rStyle w:val="Hyperlink"/>
            <w:sz w:val="18"/>
            <w:szCs w:val="18"/>
            <w:lang w:val="fr-FR" w:eastAsia="en-GB"/>
          </w:rPr>
          <w:t>https://members.tsdsi.in/index.php/s/Q7EbHNYig2zKryi</w:t>
        </w:r>
      </w:hyperlink>
    </w:p>
    <w:p w14:paraId="7AB96D3A" w14:textId="22E95540" w:rsidR="000251EB" w:rsidRPr="005F2BAE"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TTAT.3G-36.302V10.6.0</w:t>
      </w:r>
      <w:r w:rsidRPr="005F2BAE">
        <w:rPr>
          <w:color w:val="000000"/>
          <w:sz w:val="18"/>
          <w:szCs w:val="18"/>
          <w:lang w:val="fr-FR" w:eastAsia="en-GB"/>
        </w:rPr>
        <w:tab/>
        <w:t>10.6.0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374" w:history="1">
        <w:r w:rsidR="00632BA2" w:rsidRPr="005F2BAE">
          <w:rPr>
            <w:rStyle w:val="Hyperlink"/>
            <w:sz w:val="18"/>
            <w:szCs w:val="18"/>
            <w:lang w:val="fr-FR" w:eastAsia="en-GB"/>
          </w:rPr>
          <w:t>http://committee.tta.or.kr/data/ttasDown.jsp?kind=ttastd&amp;pk_num=TTAT.3G-36.302V10.6.0</w:t>
        </w:r>
      </w:hyperlink>
    </w:p>
    <w:p w14:paraId="36A04E3F" w14:textId="60B88092" w:rsidR="000251EB"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0251EB" w:rsidRPr="00182533">
        <w:rPr>
          <w:b/>
          <w:bCs/>
          <w:color w:val="000000"/>
          <w:sz w:val="18"/>
          <w:szCs w:val="18"/>
          <w:lang w:eastAsia="en-GB"/>
        </w:rPr>
        <w:t xml:space="preserve"> 11</w:t>
      </w:r>
    </w:p>
    <w:p w14:paraId="3EE68A3F" w14:textId="13E12479" w:rsidR="000251EB" w:rsidRPr="00C34319"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STD-T120-36.302.V11.5.0</w:t>
      </w:r>
      <w:r w:rsidRPr="00C34319">
        <w:rPr>
          <w:color w:val="000000"/>
          <w:sz w:val="18"/>
          <w:szCs w:val="18"/>
          <w:lang w:val="en-GB" w:eastAsia="en-GB"/>
        </w:rPr>
        <w:tab/>
        <w:t>11.5.0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75" w:history="1">
        <w:r w:rsidR="00632BA2" w:rsidRPr="00C34319">
          <w:rPr>
            <w:rStyle w:val="Hyperlink"/>
            <w:sz w:val="18"/>
            <w:szCs w:val="18"/>
            <w:lang w:val="en-GB" w:eastAsia="en-GB"/>
          </w:rPr>
          <w:t>https://www.arib.or.jp/english/html/overview/doc/T120_T23_SPECS/ARIB-STD-T120/Rel11/36/A36302-b50.pdf</w:t>
        </w:r>
      </w:hyperlink>
    </w:p>
    <w:p w14:paraId="2D52780B" w14:textId="34811CE9" w:rsidR="000251EB" w:rsidRPr="00C34319"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ATIS.3GPP.36.302V1150</w:t>
      </w:r>
      <w:r w:rsidRPr="00C34319">
        <w:rPr>
          <w:color w:val="000000"/>
          <w:sz w:val="18"/>
          <w:szCs w:val="18"/>
          <w:lang w:val="en-GB" w:eastAsia="en-GB"/>
        </w:rPr>
        <w:tab/>
        <w:t>11.5.0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376" w:history="1">
        <w:r w:rsidR="00632BA2" w:rsidRPr="00C34319">
          <w:rPr>
            <w:rStyle w:val="Hyperlink"/>
            <w:sz w:val="18"/>
            <w:szCs w:val="18"/>
            <w:lang w:val="en-GB" w:eastAsia="en-GB"/>
          </w:rPr>
          <w:t>https://www.atis.org/3gpp-documents/Rel99-14/</w:t>
        </w:r>
      </w:hyperlink>
    </w:p>
    <w:p w14:paraId="4FD3F9B7" w14:textId="39B42FB5" w:rsidR="000251EB" w:rsidRPr="00C34319"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CCSA.36.302V1150</w:t>
      </w:r>
      <w:r w:rsidRPr="00C34319">
        <w:rPr>
          <w:color w:val="000000"/>
          <w:sz w:val="18"/>
          <w:szCs w:val="18"/>
          <w:lang w:val="en-GB" w:eastAsia="en-GB"/>
        </w:rPr>
        <w:tab/>
        <w:t>11.5.0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/03/2014</w:t>
      </w:r>
      <w:r w:rsidRPr="00C34319">
        <w:rPr>
          <w:color w:val="000000"/>
          <w:sz w:val="18"/>
          <w:szCs w:val="18"/>
          <w:lang w:val="en-GB" w:eastAsia="en-GB"/>
        </w:rPr>
        <w:tab/>
      </w:r>
      <w:hyperlink r:id="rId377" w:history="1">
        <w:r w:rsidR="00632BA2" w:rsidRPr="00C34319">
          <w:rPr>
            <w:rStyle w:val="Hyperlink"/>
            <w:sz w:val="18"/>
            <w:szCs w:val="18"/>
            <w:lang w:val="en-GB" w:eastAsia="en-GB"/>
          </w:rPr>
          <w:t>https://www.ccsa.org.cn/api/portalsFile/downloadOldFile?type=19&amp;oldFileUrl=ITU-R/M.2012-6/CCSA.36.302V1150.doc</w:t>
        </w:r>
      </w:hyperlink>
    </w:p>
    <w:p w14:paraId="121FB268" w14:textId="18A3347A" w:rsidR="000251EB" w:rsidRPr="005F2BAE"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136 302</w:t>
      </w:r>
      <w:r w:rsidRPr="005F2BAE">
        <w:rPr>
          <w:color w:val="000000"/>
          <w:sz w:val="18"/>
          <w:szCs w:val="18"/>
          <w:lang w:val="fr-FR" w:eastAsia="en-GB"/>
        </w:rPr>
        <w:tab/>
        <w:t>11.5.0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26</w:t>
      </w:r>
      <w:r w:rsidR="00D63672" w:rsidRPr="005F2BAE">
        <w:rPr>
          <w:color w:val="000000"/>
          <w:sz w:val="18"/>
          <w:szCs w:val="18"/>
          <w:lang w:val="fr-FR" w:eastAsia="en-GB"/>
        </w:rPr>
        <w:t>/03/2014</w:t>
      </w:r>
      <w:r w:rsidRPr="005F2BAE">
        <w:rPr>
          <w:color w:val="000000"/>
          <w:sz w:val="18"/>
          <w:szCs w:val="18"/>
          <w:lang w:val="fr-FR" w:eastAsia="en-GB"/>
        </w:rPr>
        <w:tab/>
      </w:r>
      <w:hyperlink r:id="rId378" w:history="1">
        <w:r w:rsidR="00632BA2" w:rsidRPr="005F2BAE">
          <w:rPr>
            <w:rStyle w:val="Hyperlink"/>
            <w:sz w:val="18"/>
            <w:szCs w:val="18"/>
            <w:lang w:val="fr-FR" w:eastAsia="en-GB"/>
          </w:rPr>
          <w:t>https://www.etsi.org/deliver/etsi_ts/136300_136399/136302/11.05.00_60/ts_136302v110500p.pdf</w:t>
        </w:r>
      </w:hyperlink>
    </w:p>
    <w:p w14:paraId="650BF9D9" w14:textId="11042E94" w:rsidR="000251EB" w:rsidRPr="005F2BAE"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t>TSDSI STD T1.3GPP 36.302-11.5.0 V1.0.0</w:t>
      </w:r>
      <w:r w:rsidRPr="005F2BAE">
        <w:rPr>
          <w:color w:val="000000"/>
          <w:sz w:val="18"/>
          <w:szCs w:val="18"/>
          <w:lang w:val="fr-FR" w:eastAsia="en-GB"/>
        </w:rPr>
        <w:tab/>
        <w:t>11.5.0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379" w:history="1">
        <w:r w:rsidR="00632BA2" w:rsidRPr="005F2BAE">
          <w:rPr>
            <w:rStyle w:val="Hyperlink"/>
            <w:sz w:val="18"/>
            <w:szCs w:val="18"/>
            <w:lang w:val="fr-FR" w:eastAsia="en-GB"/>
          </w:rPr>
          <w:t>https://members.tsdsi.in/index.php/s/8b79bPodtAKpxRE</w:t>
        </w:r>
      </w:hyperlink>
    </w:p>
    <w:p w14:paraId="177CF145" w14:textId="7E0389E6" w:rsidR="000251EB" w:rsidRPr="005F2BAE"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TTAT.3G-36.302V11.5.0</w:t>
      </w:r>
      <w:r w:rsidRPr="005F2BAE">
        <w:rPr>
          <w:color w:val="000000"/>
          <w:sz w:val="18"/>
          <w:szCs w:val="18"/>
          <w:lang w:val="fr-FR" w:eastAsia="en-GB"/>
        </w:rPr>
        <w:tab/>
        <w:t>11.5.0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380" w:history="1">
        <w:r w:rsidR="00632BA2" w:rsidRPr="005F2BAE">
          <w:rPr>
            <w:rStyle w:val="Hyperlink"/>
            <w:sz w:val="18"/>
            <w:szCs w:val="18"/>
            <w:lang w:val="fr-FR" w:eastAsia="en-GB"/>
          </w:rPr>
          <w:t>http://committee.tta.or.kr/data/ttasDown.jsp?kind=ttastd&amp;pk_num=TTAT.3G-36.302V11.5.0</w:t>
        </w:r>
      </w:hyperlink>
    </w:p>
    <w:p w14:paraId="2F40AC13" w14:textId="3C974BF7" w:rsidR="000251EB"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0251EB" w:rsidRPr="00182533">
        <w:rPr>
          <w:b/>
          <w:bCs/>
          <w:color w:val="000000"/>
          <w:sz w:val="18"/>
          <w:szCs w:val="18"/>
          <w:lang w:eastAsia="en-GB"/>
        </w:rPr>
        <w:t xml:space="preserve"> 12</w:t>
      </w:r>
    </w:p>
    <w:p w14:paraId="5F161DBB" w14:textId="005F55CB" w:rsidR="000251EB" w:rsidRPr="00C34319"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STD-T120-36.302.V12.8.0</w:t>
      </w:r>
      <w:r w:rsidRPr="00C34319">
        <w:rPr>
          <w:color w:val="000000"/>
          <w:sz w:val="18"/>
          <w:szCs w:val="18"/>
          <w:lang w:val="en-GB" w:eastAsia="en-GB"/>
        </w:rPr>
        <w:tab/>
        <w:t>12.8.0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81" w:history="1">
        <w:r w:rsidR="00632BA2" w:rsidRPr="00C34319">
          <w:rPr>
            <w:rStyle w:val="Hyperlink"/>
            <w:sz w:val="18"/>
            <w:szCs w:val="18"/>
            <w:lang w:val="en-GB" w:eastAsia="en-GB"/>
          </w:rPr>
          <w:t>https://www.arib.or.jp/english/html/overview/doc/T120_T23_SPECS/ARIB-STD-T120/Rel12/36/A36302-c80.pdf</w:t>
        </w:r>
      </w:hyperlink>
    </w:p>
    <w:p w14:paraId="6E7F7E0D" w14:textId="5CA366C5" w:rsidR="000251EB" w:rsidRPr="00C34319"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ATIS.3GPP.36.302V1280</w:t>
      </w:r>
      <w:r w:rsidRPr="00C34319">
        <w:rPr>
          <w:color w:val="000000"/>
          <w:sz w:val="18"/>
          <w:szCs w:val="18"/>
          <w:lang w:val="en-GB" w:eastAsia="en-GB"/>
        </w:rPr>
        <w:tab/>
        <w:t>12.8.0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382" w:history="1">
        <w:r w:rsidR="00632BA2" w:rsidRPr="00C34319">
          <w:rPr>
            <w:rStyle w:val="Hyperlink"/>
            <w:sz w:val="18"/>
            <w:szCs w:val="18"/>
            <w:lang w:val="en-GB" w:eastAsia="en-GB"/>
          </w:rPr>
          <w:t>https://www.atis.org/3gpp-documents/Rel99-14/</w:t>
        </w:r>
      </w:hyperlink>
    </w:p>
    <w:p w14:paraId="2C13A0E0" w14:textId="269A589D" w:rsidR="000251EB" w:rsidRPr="00C34319"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CCSA.36.302V1280</w:t>
      </w:r>
      <w:r w:rsidRPr="00C34319">
        <w:rPr>
          <w:color w:val="000000"/>
          <w:sz w:val="18"/>
          <w:szCs w:val="18"/>
          <w:lang w:val="en-GB" w:eastAsia="en-GB"/>
        </w:rPr>
        <w:tab/>
        <w:t>12.8.0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/09/2016</w:t>
      </w:r>
      <w:r w:rsidRPr="00C34319">
        <w:rPr>
          <w:color w:val="000000"/>
          <w:sz w:val="18"/>
          <w:szCs w:val="18"/>
          <w:lang w:val="en-GB" w:eastAsia="en-GB"/>
        </w:rPr>
        <w:tab/>
      </w:r>
      <w:hyperlink r:id="rId383" w:history="1">
        <w:r w:rsidR="00632BA2" w:rsidRPr="00C34319">
          <w:rPr>
            <w:rStyle w:val="Hyperlink"/>
            <w:sz w:val="18"/>
            <w:szCs w:val="18"/>
            <w:lang w:val="en-GB" w:eastAsia="en-GB"/>
          </w:rPr>
          <w:t>https://www.ccsa.org.cn/api/portalsFile/downloadOldFile?type=19&amp;oldFileUrl=ITU-R/M.2012-6/CCSA.36.302V1280.doc</w:t>
        </w:r>
      </w:hyperlink>
    </w:p>
    <w:p w14:paraId="080F7770" w14:textId="114412E8" w:rsidR="000251EB" w:rsidRPr="005F2BAE"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136 302</w:t>
      </w:r>
      <w:r w:rsidRPr="005F2BAE">
        <w:rPr>
          <w:color w:val="000000"/>
          <w:sz w:val="18"/>
          <w:szCs w:val="18"/>
          <w:lang w:val="fr-FR" w:eastAsia="en-GB"/>
        </w:rPr>
        <w:tab/>
        <w:t>12.8.0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05</w:t>
      </w:r>
      <w:r w:rsidR="00D63672" w:rsidRPr="005F2BAE">
        <w:rPr>
          <w:color w:val="000000"/>
          <w:sz w:val="18"/>
          <w:szCs w:val="18"/>
          <w:lang w:val="fr-FR" w:eastAsia="en-GB"/>
        </w:rPr>
        <w:t>/10/2016</w:t>
      </w:r>
      <w:r w:rsidRPr="005F2BAE">
        <w:rPr>
          <w:color w:val="000000"/>
          <w:sz w:val="18"/>
          <w:szCs w:val="18"/>
          <w:lang w:val="fr-FR" w:eastAsia="en-GB"/>
        </w:rPr>
        <w:tab/>
      </w:r>
      <w:hyperlink r:id="rId384" w:history="1">
        <w:r w:rsidR="00632BA2" w:rsidRPr="005F2BAE">
          <w:rPr>
            <w:rStyle w:val="Hyperlink"/>
            <w:sz w:val="18"/>
            <w:szCs w:val="18"/>
            <w:lang w:val="fr-FR" w:eastAsia="en-GB"/>
          </w:rPr>
          <w:t>https://www.etsi.org/deliver/etsi_ts/136300_136399/136302/12.08.00_60/ts_136302v120800p.pdf</w:t>
        </w:r>
      </w:hyperlink>
    </w:p>
    <w:p w14:paraId="5465B0CB" w14:textId="02DD56AD" w:rsidR="000251EB" w:rsidRPr="005F2BAE"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t>TSDSI STD T1.3GPP 36.302-12.8.0 V1.0.0</w:t>
      </w:r>
      <w:r w:rsidRPr="005F2BAE">
        <w:rPr>
          <w:color w:val="000000"/>
          <w:sz w:val="18"/>
          <w:szCs w:val="18"/>
          <w:lang w:val="fr-FR" w:eastAsia="en-GB"/>
        </w:rPr>
        <w:tab/>
        <w:t>12.8.0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385" w:history="1">
        <w:r w:rsidR="00632BA2" w:rsidRPr="005F2BAE">
          <w:rPr>
            <w:rStyle w:val="Hyperlink"/>
            <w:sz w:val="18"/>
            <w:szCs w:val="18"/>
            <w:lang w:val="fr-FR" w:eastAsia="en-GB"/>
          </w:rPr>
          <w:t>https://members.tsdsi.in/index.php/s/bSNWgG79FesyPmA</w:t>
        </w:r>
      </w:hyperlink>
    </w:p>
    <w:p w14:paraId="5C3C42EC" w14:textId="7B426DFE" w:rsidR="000251EB" w:rsidRPr="005F2BAE"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TTAT.3G-36.302V12.8.0</w:t>
      </w:r>
      <w:r w:rsidRPr="005F2BAE">
        <w:rPr>
          <w:color w:val="000000"/>
          <w:sz w:val="18"/>
          <w:szCs w:val="18"/>
          <w:lang w:val="fr-FR" w:eastAsia="en-GB"/>
        </w:rPr>
        <w:tab/>
        <w:t>12.8.0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386" w:history="1">
        <w:r w:rsidR="00632BA2" w:rsidRPr="005F2BAE">
          <w:rPr>
            <w:rStyle w:val="Hyperlink"/>
            <w:sz w:val="18"/>
            <w:szCs w:val="18"/>
            <w:lang w:val="fr-FR" w:eastAsia="en-GB"/>
          </w:rPr>
          <w:t>http://committee.tta.or.kr/data/ttasDown.jsp?kind=ttastd&amp;pk_num=TTAT.3G-36.302V12.8.0</w:t>
        </w:r>
      </w:hyperlink>
    </w:p>
    <w:p w14:paraId="0EE03626" w14:textId="677254B0" w:rsidR="000251EB"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0251EB" w:rsidRPr="00182533">
        <w:rPr>
          <w:b/>
          <w:bCs/>
          <w:color w:val="000000"/>
          <w:sz w:val="18"/>
          <w:szCs w:val="18"/>
          <w:lang w:eastAsia="en-GB"/>
        </w:rPr>
        <w:t xml:space="preserve"> 13</w:t>
      </w:r>
    </w:p>
    <w:p w14:paraId="4A89FE2F" w14:textId="5D93972A" w:rsidR="000251EB" w:rsidRPr="00C34319"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STD-T120-36.302.V13.8.0</w:t>
      </w:r>
      <w:r w:rsidRPr="00C34319">
        <w:rPr>
          <w:color w:val="000000"/>
          <w:sz w:val="18"/>
          <w:szCs w:val="18"/>
          <w:lang w:val="en-GB" w:eastAsia="en-GB"/>
        </w:rPr>
        <w:tab/>
        <w:t>13.8.0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87" w:history="1">
        <w:r w:rsidR="00632BA2" w:rsidRPr="00C34319">
          <w:rPr>
            <w:rStyle w:val="Hyperlink"/>
            <w:sz w:val="18"/>
            <w:szCs w:val="18"/>
            <w:lang w:val="en-GB" w:eastAsia="en-GB"/>
          </w:rPr>
          <w:t>https://www.arib.or.jp/english/html/overview/doc/T120_T23_SPECS/ARIB-STD-T120/Rel13/36/A36302-d80.pdf</w:t>
        </w:r>
      </w:hyperlink>
    </w:p>
    <w:p w14:paraId="2AE93BA0" w14:textId="225DBA62" w:rsidR="000251EB" w:rsidRPr="00C34319"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ATIS.3GPP.36.302V1380</w:t>
      </w:r>
      <w:r w:rsidRPr="00C34319">
        <w:rPr>
          <w:color w:val="000000"/>
          <w:sz w:val="18"/>
          <w:szCs w:val="18"/>
          <w:lang w:val="en-GB" w:eastAsia="en-GB"/>
        </w:rPr>
        <w:tab/>
        <w:t>13.8.0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388" w:history="1">
        <w:r w:rsidR="00632BA2" w:rsidRPr="00C34319">
          <w:rPr>
            <w:rStyle w:val="Hyperlink"/>
            <w:sz w:val="18"/>
            <w:szCs w:val="18"/>
            <w:lang w:val="en-GB" w:eastAsia="en-GB"/>
          </w:rPr>
          <w:t>https://www.atis.org/3gpp-documents/Rel99-14/</w:t>
        </w:r>
      </w:hyperlink>
    </w:p>
    <w:p w14:paraId="50A127D7" w14:textId="04AB7EDA" w:rsidR="000251EB" w:rsidRPr="00C34319"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CCSA.36.302V1380</w:t>
      </w:r>
      <w:r w:rsidRPr="00C34319">
        <w:rPr>
          <w:color w:val="000000"/>
          <w:sz w:val="18"/>
          <w:szCs w:val="18"/>
          <w:lang w:val="en-GB" w:eastAsia="en-GB"/>
        </w:rPr>
        <w:tab/>
        <w:t>13.8.0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/07/2020</w:t>
      </w:r>
      <w:r w:rsidRPr="00C34319">
        <w:rPr>
          <w:color w:val="000000"/>
          <w:sz w:val="18"/>
          <w:szCs w:val="18"/>
          <w:lang w:val="en-GB" w:eastAsia="en-GB"/>
        </w:rPr>
        <w:tab/>
      </w:r>
      <w:hyperlink r:id="rId389" w:history="1">
        <w:r w:rsidR="00632BA2" w:rsidRPr="00C34319">
          <w:rPr>
            <w:rStyle w:val="Hyperlink"/>
            <w:sz w:val="18"/>
            <w:szCs w:val="18"/>
            <w:lang w:val="en-GB" w:eastAsia="en-GB"/>
          </w:rPr>
          <w:t>https://www.ccsa.org.cn/api/portalsFile/downloadOldFile?type=19&amp;oldFileUrl=ITU-R/M.2012-6/CCSA.36.302V1380.doc</w:t>
        </w:r>
      </w:hyperlink>
    </w:p>
    <w:p w14:paraId="51823E38" w14:textId="6A1A227F" w:rsidR="000251EB" w:rsidRPr="005F2BAE"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136 302</w:t>
      </w:r>
      <w:r w:rsidRPr="005F2BAE">
        <w:rPr>
          <w:color w:val="000000"/>
          <w:sz w:val="18"/>
          <w:szCs w:val="18"/>
          <w:lang w:val="fr-FR" w:eastAsia="en-GB"/>
        </w:rPr>
        <w:tab/>
        <w:t>13.8.0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31</w:t>
      </w:r>
      <w:r w:rsidR="00D63672" w:rsidRPr="005F2BAE">
        <w:rPr>
          <w:color w:val="000000"/>
          <w:sz w:val="18"/>
          <w:szCs w:val="18"/>
          <w:lang w:val="fr-FR" w:eastAsia="en-GB"/>
        </w:rPr>
        <w:t>/07/2020</w:t>
      </w:r>
      <w:r w:rsidRPr="005F2BAE">
        <w:rPr>
          <w:color w:val="000000"/>
          <w:sz w:val="18"/>
          <w:szCs w:val="18"/>
          <w:lang w:val="fr-FR" w:eastAsia="en-GB"/>
        </w:rPr>
        <w:tab/>
      </w:r>
      <w:hyperlink r:id="rId390" w:history="1">
        <w:r w:rsidR="00632BA2" w:rsidRPr="005F2BAE">
          <w:rPr>
            <w:rStyle w:val="Hyperlink"/>
            <w:sz w:val="18"/>
            <w:szCs w:val="18"/>
            <w:lang w:val="fr-FR" w:eastAsia="en-GB"/>
          </w:rPr>
          <w:t>https://www.etsi.org/deliver/etsi_ts/136300_136399/136302/13.08.00_60/ts_136302v130800p.pdf</w:t>
        </w:r>
      </w:hyperlink>
    </w:p>
    <w:p w14:paraId="0C99BF64" w14:textId="0A727199" w:rsidR="000251EB" w:rsidRPr="005F2BAE"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t>TSDSI STD T1.3GPP 36.302-13.8.0 V1.1.0</w:t>
      </w:r>
      <w:r w:rsidRPr="005F2BAE">
        <w:rPr>
          <w:color w:val="000000"/>
          <w:sz w:val="18"/>
          <w:szCs w:val="18"/>
          <w:lang w:val="fr-FR" w:eastAsia="en-GB"/>
        </w:rPr>
        <w:tab/>
        <w:t>13.8.0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391" w:history="1">
        <w:r w:rsidR="00632BA2" w:rsidRPr="005F2BAE">
          <w:rPr>
            <w:rStyle w:val="Hyperlink"/>
            <w:sz w:val="18"/>
            <w:szCs w:val="18"/>
            <w:lang w:val="fr-FR" w:eastAsia="en-GB"/>
          </w:rPr>
          <w:t>https://members.tsdsi.in/index.php/s/dmnr2X5dsoQdHiW</w:t>
        </w:r>
      </w:hyperlink>
    </w:p>
    <w:p w14:paraId="01501907" w14:textId="01EE568B" w:rsidR="000251EB" w:rsidRPr="005F2BAE"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TTAT.3G-36.302V13.8.0</w:t>
      </w:r>
      <w:r w:rsidRPr="005F2BAE">
        <w:rPr>
          <w:color w:val="000000"/>
          <w:sz w:val="18"/>
          <w:szCs w:val="18"/>
          <w:lang w:val="fr-FR" w:eastAsia="en-GB"/>
        </w:rPr>
        <w:tab/>
        <w:t>13.8.0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392" w:history="1">
        <w:r w:rsidR="00632BA2" w:rsidRPr="005F2BAE">
          <w:rPr>
            <w:rStyle w:val="Hyperlink"/>
            <w:sz w:val="18"/>
            <w:szCs w:val="18"/>
            <w:lang w:val="fr-FR" w:eastAsia="en-GB"/>
          </w:rPr>
          <w:t>http://committee.tta.or.kr/data/ttasDown.jsp?kind=ttastd&amp;pk_num=TTAT.3G-36.302V13.8.0</w:t>
        </w:r>
      </w:hyperlink>
    </w:p>
    <w:p w14:paraId="78DCCFC5" w14:textId="58532EFE" w:rsidR="000251EB"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0251EB" w:rsidRPr="00182533">
        <w:rPr>
          <w:b/>
          <w:bCs/>
          <w:color w:val="000000"/>
          <w:sz w:val="18"/>
          <w:szCs w:val="18"/>
          <w:lang w:eastAsia="en-GB"/>
        </w:rPr>
        <w:t xml:space="preserve"> 14</w:t>
      </w:r>
    </w:p>
    <w:p w14:paraId="4A1BBB8B" w14:textId="44C82921" w:rsidR="000251EB" w:rsidRPr="00C34319"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STD-T120-36.302.V14.6.0</w:t>
      </w:r>
      <w:r w:rsidRPr="00C34319">
        <w:rPr>
          <w:color w:val="000000"/>
          <w:sz w:val="18"/>
          <w:szCs w:val="18"/>
          <w:lang w:val="en-GB" w:eastAsia="en-GB"/>
        </w:rPr>
        <w:tab/>
        <w:t>14.6.0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93" w:history="1">
        <w:r w:rsidR="00632BA2" w:rsidRPr="00C34319">
          <w:rPr>
            <w:rStyle w:val="Hyperlink"/>
            <w:sz w:val="18"/>
            <w:szCs w:val="18"/>
            <w:lang w:val="en-GB" w:eastAsia="en-GB"/>
          </w:rPr>
          <w:t>https://www.arib.or.jp/english/html/overview/doc/T120_T23_SPECS/ARIB-STD-T120/Rel14/36/A36302-e60.pdf</w:t>
        </w:r>
      </w:hyperlink>
    </w:p>
    <w:p w14:paraId="24F695FE" w14:textId="44B6A0FC" w:rsidR="000251EB" w:rsidRPr="00C34319"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ATIS.3GPP.36.302V1460</w:t>
      </w:r>
      <w:r w:rsidRPr="00C34319">
        <w:rPr>
          <w:color w:val="000000"/>
          <w:sz w:val="18"/>
          <w:szCs w:val="18"/>
          <w:lang w:val="en-GB" w:eastAsia="en-GB"/>
        </w:rPr>
        <w:tab/>
        <w:t>14.6.0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394" w:history="1">
        <w:r w:rsidR="00632BA2" w:rsidRPr="00C34319">
          <w:rPr>
            <w:rStyle w:val="Hyperlink"/>
            <w:sz w:val="18"/>
            <w:szCs w:val="18"/>
            <w:lang w:val="en-GB" w:eastAsia="en-GB"/>
          </w:rPr>
          <w:t>https://www.atis.org/3gpp-documents/Rel99-14/</w:t>
        </w:r>
      </w:hyperlink>
    </w:p>
    <w:p w14:paraId="22E50A97" w14:textId="0B63334E" w:rsidR="000251EB" w:rsidRPr="00C34319"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CCSA.36.302V1460</w:t>
      </w:r>
      <w:r w:rsidRPr="00C34319">
        <w:rPr>
          <w:color w:val="000000"/>
          <w:sz w:val="18"/>
          <w:szCs w:val="18"/>
          <w:lang w:val="en-GB" w:eastAsia="en-GB"/>
        </w:rPr>
        <w:tab/>
        <w:t>14.6.0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/07/2020</w:t>
      </w:r>
      <w:r w:rsidRPr="00C34319">
        <w:rPr>
          <w:color w:val="000000"/>
          <w:sz w:val="18"/>
          <w:szCs w:val="18"/>
          <w:lang w:val="en-GB" w:eastAsia="en-GB"/>
        </w:rPr>
        <w:tab/>
      </w:r>
      <w:hyperlink r:id="rId395" w:history="1">
        <w:r w:rsidR="00632BA2" w:rsidRPr="00C34319">
          <w:rPr>
            <w:rStyle w:val="Hyperlink"/>
            <w:sz w:val="18"/>
            <w:szCs w:val="18"/>
            <w:lang w:val="en-GB" w:eastAsia="en-GB"/>
          </w:rPr>
          <w:t>https://www.ccsa.org.cn/api/portalsFile/downloadOldFile?type=19&amp;oldFileUrl=ITU-R/M.2012-6/CCSA.36.302V1460.doc</w:t>
        </w:r>
      </w:hyperlink>
    </w:p>
    <w:p w14:paraId="47D40A1D" w14:textId="11580BA3" w:rsidR="000251EB" w:rsidRPr="005F2BAE"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136 302</w:t>
      </w:r>
      <w:r w:rsidRPr="005F2BAE">
        <w:rPr>
          <w:color w:val="000000"/>
          <w:sz w:val="18"/>
          <w:szCs w:val="18"/>
          <w:lang w:val="fr-FR" w:eastAsia="en-GB"/>
        </w:rPr>
        <w:tab/>
        <w:t>14.6.0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31</w:t>
      </w:r>
      <w:r w:rsidR="00D63672" w:rsidRPr="005F2BAE">
        <w:rPr>
          <w:color w:val="000000"/>
          <w:sz w:val="18"/>
          <w:szCs w:val="18"/>
          <w:lang w:val="fr-FR" w:eastAsia="en-GB"/>
        </w:rPr>
        <w:t>/07/2020</w:t>
      </w:r>
      <w:r w:rsidRPr="005F2BAE">
        <w:rPr>
          <w:color w:val="000000"/>
          <w:sz w:val="18"/>
          <w:szCs w:val="18"/>
          <w:lang w:val="fr-FR" w:eastAsia="en-GB"/>
        </w:rPr>
        <w:tab/>
      </w:r>
      <w:hyperlink r:id="rId396" w:history="1">
        <w:r w:rsidR="00632BA2" w:rsidRPr="005F2BAE">
          <w:rPr>
            <w:rStyle w:val="Hyperlink"/>
            <w:sz w:val="18"/>
            <w:szCs w:val="18"/>
            <w:lang w:val="fr-FR" w:eastAsia="en-GB"/>
          </w:rPr>
          <w:t>https://www.etsi.org/deliver/etsi_ts/136300_136399/136302/14.06.00_60/ts_136302v140600p.pdf</w:t>
        </w:r>
      </w:hyperlink>
    </w:p>
    <w:p w14:paraId="2C94CA69" w14:textId="040AFD84" w:rsidR="000251EB" w:rsidRPr="005F2BAE"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36.302-14.6.0 V1.1.0</w:t>
      </w:r>
      <w:r w:rsidRPr="005F2BAE">
        <w:rPr>
          <w:color w:val="000000"/>
          <w:sz w:val="18"/>
          <w:szCs w:val="18"/>
          <w:lang w:val="fr-FR" w:eastAsia="en-GB"/>
        </w:rPr>
        <w:tab/>
        <w:t>14.6.0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397" w:history="1">
        <w:r w:rsidR="00632BA2" w:rsidRPr="005F2BAE">
          <w:rPr>
            <w:rStyle w:val="Hyperlink"/>
            <w:sz w:val="18"/>
            <w:szCs w:val="18"/>
            <w:lang w:val="fr-FR" w:eastAsia="en-GB"/>
          </w:rPr>
          <w:t>https://members.tsdsi.in/index.php/s/ydpQPqjfY4ykjdp</w:t>
        </w:r>
      </w:hyperlink>
    </w:p>
    <w:p w14:paraId="6325E9BF" w14:textId="62E26D74" w:rsidR="000251EB" w:rsidRPr="005F2BAE"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TTAT.3G-36.302V14.6.0</w:t>
      </w:r>
      <w:r w:rsidRPr="005F2BAE">
        <w:rPr>
          <w:color w:val="000000"/>
          <w:sz w:val="18"/>
          <w:szCs w:val="18"/>
          <w:lang w:val="fr-FR" w:eastAsia="en-GB"/>
        </w:rPr>
        <w:tab/>
        <w:t>14.6.0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398" w:history="1">
        <w:r w:rsidR="00632BA2" w:rsidRPr="005F2BAE">
          <w:rPr>
            <w:rStyle w:val="Hyperlink"/>
            <w:sz w:val="18"/>
            <w:szCs w:val="18"/>
            <w:lang w:val="fr-FR" w:eastAsia="en-GB"/>
          </w:rPr>
          <w:t>http://committee.tta.or.kr/data/ttasDown.jsp?kind=ttastd&amp;pk_num=TTAT.3G-36.302V14.6.0</w:t>
        </w:r>
      </w:hyperlink>
    </w:p>
    <w:p w14:paraId="408528CA" w14:textId="3A5B7266" w:rsidR="000251EB" w:rsidRPr="00182533" w:rsidRDefault="00096313" w:rsidP="000251E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0251EB" w:rsidRPr="00182533">
        <w:rPr>
          <w:b/>
          <w:bCs/>
          <w:color w:val="000000"/>
          <w:sz w:val="18"/>
          <w:szCs w:val="18"/>
          <w:lang w:eastAsia="en-GB"/>
        </w:rPr>
        <w:t xml:space="preserve"> 15</w:t>
      </w:r>
    </w:p>
    <w:p w14:paraId="4F7AB682" w14:textId="1F588CA8" w:rsidR="000251EB" w:rsidRPr="00C34319"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STD-T120-36.302.V15.3.0</w:t>
      </w:r>
      <w:r w:rsidRPr="00C34319">
        <w:rPr>
          <w:color w:val="000000"/>
          <w:sz w:val="18"/>
          <w:szCs w:val="18"/>
          <w:lang w:val="en-GB" w:eastAsia="en-GB"/>
        </w:rPr>
        <w:tab/>
        <w:t>15.3.0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99" w:history="1">
        <w:r w:rsidR="00632BA2" w:rsidRPr="00C34319">
          <w:rPr>
            <w:rStyle w:val="Hyperlink"/>
            <w:sz w:val="18"/>
            <w:szCs w:val="18"/>
            <w:lang w:val="en-GB" w:eastAsia="en-GB"/>
          </w:rPr>
          <w:t>https://www.arib.or.jp/english/html/overview/doc/T120_T23_SPECS/ARIB-STD-T120/Rel15/36/A36302-f30.pdf</w:t>
        </w:r>
      </w:hyperlink>
    </w:p>
    <w:p w14:paraId="31B86CFF" w14:textId="660DC199" w:rsidR="000251EB" w:rsidRPr="00C34319"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ATIS.3GPP.36.302V1530</w:t>
      </w:r>
      <w:r w:rsidRPr="00C34319">
        <w:rPr>
          <w:color w:val="000000"/>
          <w:sz w:val="18"/>
          <w:szCs w:val="18"/>
          <w:lang w:val="en-GB" w:eastAsia="en-GB"/>
        </w:rPr>
        <w:tab/>
        <w:t>15.3.0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400" w:history="1">
        <w:r w:rsidR="00632BA2" w:rsidRPr="00C34319">
          <w:rPr>
            <w:rStyle w:val="Hyperlink"/>
            <w:sz w:val="18"/>
            <w:szCs w:val="18"/>
            <w:lang w:val="en-GB" w:eastAsia="en-GB"/>
          </w:rPr>
          <w:t>https://www.atis.org/3gpp-documents/Rel15/</w:t>
        </w:r>
      </w:hyperlink>
    </w:p>
    <w:p w14:paraId="0B3A4F54" w14:textId="0F1F9072" w:rsidR="000251EB" w:rsidRPr="00C34319"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CCSA.36.302V1530</w:t>
      </w:r>
      <w:r w:rsidRPr="00C34319">
        <w:rPr>
          <w:color w:val="000000"/>
          <w:sz w:val="18"/>
          <w:szCs w:val="18"/>
          <w:lang w:val="en-GB" w:eastAsia="en-GB"/>
        </w:rPr>
        <w:tab/>
        <w:t>15.3.0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/07/2020</w:t>
      </w:r>
      <w:r w:rsidRPr="00C34319">
        <w:rPr>
          <w:color w:val="000000"/>
          <w:sz w:val="18"/>
          <w:szCs w:val="18"/>
          <w:lang w:val="en-GB" w:eastAsia="en-GB"/>
        </w:rPr>
        <w:tab/>
      </w:r>
      <w:hyperlink r:id="rId401" w:history="1">
        <w:r w:rsidR="00632BA2" w:rsidRPr="00C34319">
          <w:rPr>
            <w:rStyle w:val="Hyperlink"/>
            <w:sz w:val="18"/>
            <w:szCs w:val="18"/>
            <w:lang w:val="en-GB" w:eastAsia="en-GB"/>
          </w:rPr>
          <w:t>https://www.ccsa.org.cn/api/portalsFile/downloadOldFile?type=19&amp;oldFileUrl=ITU-R/M.2012-6/CCSA.36.302V1530.doc</w:t>
        </w:r>
      </w:hyperlink>
    </w:p>
    <w:p w14:paraId="5701F114" w14:textId="58DCD7D4" w:rsidR="000251EB" w:rsidRPr="005F2BAE"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136 302</w:t>
      </w:r>
      <w:r w:rsidRPr="005F2BAE">
        <w:rPr>
          <w:color w:val="000000"/>
          <w:sz w:val="18"/>
          <w:szCs w:val="18"/>
          <w:lang w:val="fr-FR" w:eastAsia="en-GB"/>
        </w:rPr>
        <w:tab/>
        <w:t>15.3.0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31</w:t>
      </w:r>
      <w:r w:rsidR="00D63672" w:rsidRPr="005F2BAE">
        <w:rPr>
          <w:color w:val="000000"/>
          <w:sz w:val="18"/>
          <w:szCs w:val="18"/>
          <w:lang w:val="fr-FR" w:eastAsia="en-GB"/>
        </w:rPr>
        <w:t>/07/2020</w:t>
      </w:r>
      <w:r w:rsidRPr="005F2BAE">
        <w:rPr>
          <w:color w:val="000000"/>
          <w:sz w:val="18"/>
          <w:szCs w:val="18"/>
          <w:lang w:val="fr-FR" w:eastAsia="en-GB"/>
        </w:rPr>
        <w:tab/>
      </w:r>
      <w:hyperlink r:id="rId402" w:history="1">
        <w:r w:rsidR="00632BA2" w:rsidRPr="005F2BAE">
          <w:rPr>
            <w:rStyle w:val="Hyperlink"/>
            <w:sz w:val="18"/>
            <w:szCs w:val="18"/>
            <w:lang w:val="fr-FR" w:eastAsia="en-GB"/>
          </w:rPr>
          <w:t>https://www.etsi.org/deliver/etsi_ts/136300_136399/136302/15.03.00_60/ts_136302v150300p.pdf</w:t>
        </w:r>
      </w:hyperlink>
    </w:p>
    <w:p w14:paraId="008A6283" w14:textId="687E6ED4" w:rsidR="000251EB" w:rsidRPr="005F2BAE"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36.302-15.3.0 V1.0.0</w:t>
      </w:r>
      <w:r w:rsidRPr="005F2BAE">
        <w:rPr>
          <w:color w:val="000000"/>
          <w:sz w:val="18"/>
          <w:szCs w:val="18"/>
          <w:lang w:val="fr-FR" w:eastAsia="en-GB"/>
        </w:rPr>
        <w:tab/>
        <w:t>15.3.0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403" w:history="1">
        <w:r w:rsidR="00632BA2" w:rsidRPr="005F2BAE">
          <w:rPr>
            <w:rStyle w:val="Hyperlink"/>
            <w:sz w:val="18"/>
            <w:szCs w:val="18"/>
            <w:lang w:val="fr-FR" w:eastAsia="en-GB"/>
          </w:rPr>
          <w:t>https://members.tsdsi.in/index.php/s/cwDCA7K772aMqcB</w:t>
        </w:r>
      </w:hyperlink>
    </w:p>
    <w:p w14:paraId="57F1F1B0" w14:textId="35E72A86" w:rsidR="000251EB" w:rsidRPr="005F2BAE"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TTAT.3G-36.302V15.3.0</w:t>
      </w:r>
      <w:r w:rsidRPr="005F2BAE">
        <w:rPr>
          <w:color w:val="000000"/>
          <w:sz w:val="18"/>
          <w:szCs w:val="18"/>
          <w:lang w:val="fr-FR" w:eastAsia="en-GB"/>
        </w:rPr>
        <w:tab/>
        <w:t>15.3.0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11</w:t>
      </w:r>
      <w:r w:rsidR="00D63672" w:rsidRPr="005F2BAE">
        <w:rPr>
          <w:color w:val="000000"/>
          <w:sz w:val="18"/>
          <w:szCs w:val="18"/>
          <w:lang w:val="fr-FR" w:eastAsia="en-GB"/>
        </w:rPr>
        <w:t>/09/2020</w:t>
      </w:r>
      <w:r w:rsidRPr="005F2BAE">
        <w:rPr>
          <w:color w:val="000000"/>
          <w:sz w:val="18"/>
          <w:szCs w:val="18"/>
          <w:lang w:val="fr-FR" w:eastAsia="en-GB"/>
        </w:rPr>
        <w:tab/>
      </w:r>
      <w:hyperlink r:id="rId404" w:history="1">
        <w:r w:rsidR="00632BA2" w:rsidRPr="005F2BAE">
          <w:rPr>
            <w:rStyle w:val="Hyperlink"/>
            <w:sz w:val="18"/>
            <w:szCs w:val="18"/>
            <w:lang w:val="fr-FR" w:eastAsia="en-GB"/>
          </w:rPr>
          <w:t>http://committee.tta.or.kr/data/ttasDown.jsp?kind=ttastd&amp;pk_num=TTAT.3G-36.302V15.3.0</w:t>
        </w:r>
      </w:hyperlink>
    </w:p>
    <w:p w14:paraId="77D1CC52" w14:textId="3CFA2F66" w:rsidR="000251EB"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0251EB" w:rsidRPr="00182533">
        <w:rPr>
          <w:b/>
          <w:bCs/>
          <w:color w:val="000000"/>
          <w:sz w:val="18"/>
          <w:szCs w:val="18"/>
          <w:lang w:eastAsia="en-GB"/>
        </w:rPr>
        <w:t xml:space="preserve"> 16</w:t>
      </w:r>
    </w:p>
    <w:p w14:paraId="469853DC" w14:textId="3EEA3731" w:rsidR="000251EB" w:rsidRPr="00C34319"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STD-T120-36.302.V16.1.0</w:t>
      </w:r>
      <w:r w:rsidRPr="00C34319">
        <w:rPr>
          <w:color w:val="000000"/>
          <w:sz w:val="18"/>
          <w:szCs w:val="18"/>
          <w:lang w:val="en-GB" w:eastAsia="en-GB"/>
        </w:rPr>
        <w:tab/>
        <w:t>16.1.0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405" w:history="1">
        <w:r w:rsidR="00632BA2" w:rsidRPr="00C34319">
          <w:rPr>
            <w:rStyle w:val="Hyperlink"/>
            <w:sz w:val="18"/>
            <w:szCs w:val="18"/>
            <w:lang w:val="en-GB" w:eastAsia="en-GB"/>
          </w:rPr>
          <w:t>https://www.arib.or.jp/english/html/overview/doc/T120_T23_SPECS/ARIB-STD-T120/Rel16/36/A36302-g10.pdf</w:t>
        </w:r>
      </w:hyperlink>
    </w:p>
    <w:p w14:paraId="5CD5F251" w14:textId="0ED57F2C" w:rsidR="000251EB" w:rsidRPr="00C34319"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ATIS.3GPP.36.302V1610</w:t>
      </w:r>
      <w:r w:rsidRPr="00C34319">
        <w:rPr>
          <w:color w:val="000000"/>
          <w:sz w:val="18"/>
          <w:szCs w:val="18"/>
          <w:lang w:val="en-GB" w:eastAsia="en-GB"/>
        </w:rPr>
        <w:tab/>
        <w:t>16.1.0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406" w:history="1">
        <w:r w:rsidR="00632BA2" w:rsidRPr="00C34319">
          <w:rPr>
            <w:rStyle w:val="Hyperlink"/>
            <w:sz w:val="18"/>
            <w:szCs w:val="18"/>
            <w:lang w:val="en-GB" w:eastAsia="en-GB"/>
          </w:rPr>
          <w:t>https://www.atis.org/3gpp-documents/Rel16/</w:t>
        </w:r>
      </w:hyperlink>
    </w:p>
    <w:p w14:paraId="16BDEDA3" w14:textId="5D847825" w:rsidR="000251EB" w:rsidRPr="00C34319"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CCSA.36.302V1610</w:t>
      </w:r>
      <w:r w:rsidRPr="00C34319">
        <w:rPr>
          <w:color w:val="000000"/>
          <w:sz w:val="18"/>
          <w:szCs w:val="18"/>
          <w:lang w:val="en-GB" w:eastAsia="en-GB"/>
        </w:rPr>
        <w:tab/>
        <w:t>16.1.0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/07/2020</w:t>
      </w:r>
      <w:r w:rsidRPr="00C34319">
        <w:rPr>
          <w:color w:val="000000"/>
          <w:sz w:val="18"/>
          <w:szCs w:val="18"/>
          <w:lang w:val="en-GB" w:eastAsia="en-GB"/>
        </w:rPr>
        <w:tab/>
      </w:r>
      <w:hyperlink r:id="rId407" w:history="1">
        <w:r w:rsidR="00632BA2" w:rsidRPr="00C34319">
          <w:rPr>
            <w:rStyle w:val="Hyperlink"/>
            <w:sz w:val="18"/>
            <w:szCs w:val="18"/>
            <w:lang w:val="en-GB" w:eastAsia="en-GB"/>
          </w:rPr>
          <w:t>https://www.ccsa.org.cn/api/portalsFile/downloadOldFile?type=19&amp;oldFileUrl=ITU-R/M.2012-6/CCSA.36.302V1610.doc</w:t>
        </w:r>
      </w:hyperlink>
    </w:p>
    <w:p w14:paraId="0F524263" w14:textId="2BCB9E11" w:rsidR="000251EB" w:rsidRPr="005F2BAE"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136 302</w:t>
      </w:r>
      <w:r w:rsidRPr="005F2BAE">
        <w:rPr>
          <w:color w:val="000000"/>
          <w:sz w:val="18"/>
          <w:szCs w:val="18"/>
          <w:lang w:val="fr-FR" w:eastAsia="en-GB"/>
        </w:rPr>
        <w:tab/>
        <w:t>16.1.0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/07/2020</w:t>
      </w:r>
      <w:r w:rsidRPr="005F2BAE">
        <w:rPr>
          <w:color w:val="000000"/>
          <w:sz w:val="18"/>
          <w:szCs w:val="18"/>
          <w:lang w:val="fr-FR" w:eastAsia="en-GB"/>
        </w:rPr>
        <w:tab/>
      </w:r>
      <w:hyperlink r:id="rId408" w:history="1">
        <w:r w:rsidR="00632BA2" w:rsidRPr="005F2BAE">
          <w:rPr>
            <w:rStyle w:val="Hyperlink"/>
            <w:sz w:val="18"/>
            <w:szCs w:val="18"/>
            <w:lang w:val="fr-FR" w:eastAsia="en-GB"/>
          </w:rPr>
          <w:t>https://www.etsi.org/deliver/etsi_ts/136300_136399/136302/16.01.00_60/ts_136302v160100p.pdf</w:t>
        </w:r>
      </w:hyperlink>
    </w:p>
    <w:p w14:paraId="61C97DF8" w14:textId="42465396" w:rsidR="000251EB" w:rsidRPr="005F2BAE"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36.302-16.1.0 V1.0.0</w:t>
      </w:r>
      <w:r w:rsidRPr="005F2BAE">
        <w:rPr>
          <w:color w:val="000000"/>
          <w:sz w:val="18"/>
          <w:szCs w:val="18"/>
          <w:lang w:val="fr-FR" w:eastAsia="en-GB"/>
        </w:rPr>
        <w:tab/>
        <w:t>16.1.0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409" w:history="1">
        <w:r w:rsidR="00632BA2" w:rsidRPr="005F2BAE">
          <w:rPr>
            <w:rStyle w:val="Hyperlink"/>
            <w:sz w:val="18"/>
            <w:szCs w:val="18"/>
            <w:lang w:val="fr-FR" w:eastAsia="en-GB"/>
          </w:rPr>
          <w:t>https://members.tsdsi.in/index.php/s/CzsjbiJL6YjCQtR</w:t>
        </w:r>
      </w:hyperlink>
    </w:p>
    <w:p w14:paraId="09F2812B" w14:textId="1453E03A" w:rsidR="000251EB" w:rsidRPr="005F2BAE"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TTAT.3G-36.302V16.1.0</w:t>
      </w:r>
      <w:r w:rsidRPr="005F2BAE">
        <w:rPr>
          <w:color w:val="000000"/>
          <w:sz w:val="18"/>
          <w:szCs w:val="18"/>
          <w:lang w:val="fr-FR" w:eastAsia="en-GB"/>
        </w:rPr>
        <w:tab/>
        <w:t>16.1.0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11</w:t>
      </w:r>
      <w:r w:rsidR="00D63672" w:rsidRPr="005F2BAE">
        <w:rPr>
          <w:color w:val="000000"/>
          <w:sz w:val="18"/>
          <w:szCs w:val="18"/>
          <w:lang w:val="fr-FR" w:eastAsia="en-GB"/>
        </w:rPr>
        <w:t>/09/2020</w:t>
      </w:r>
      <w:r w:rsidRPr="005F2BAE">
        <w:rPr>
          <w:color w:val="000000"/>
          <w:sz w:val="18"/>
          <w:szCs w:val="18"/>
          <w:lang w:val="fr-FR" w:eastAsia="en-GB"/>
        </w:rPr>
        <w:tab/>
      </w:r>
      <w:hyperlink r:id="rId410" w:history="1">
        <w:r w:rsidR="00632BA2" w:rsidRPr="005F2BAE">
          <w:rPr>
            <w:rStyle w:val="Hyperlink"/>
            <w:sz w:val="18"/>
            <w:szCs w:val="18"/>
            <w:lang w:val="fr-FR" w:eastAsia="en-GB"/>
          </w:rPr>
          <w:t>http://committee.tta.or.kr/data/ttasDown.jsp?kind=ttastd&amp;pk_num=TTAT.3G-36.302V16.1.0</w:t>
        </w:r>
      </w:hyperlink>
    </w:p>
    <w:p w14:paraId="3751FB94" w14:textId="6CDE06A6" w:rsidR="000251EB"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0251EB" w:rsidRPr="00182533">
        <w:rPr>
          <w:b/>
          <w:bCs/>
          <w:color w:val="000000"/>
          <w:sz w:val="18"/>
          <w:szCs w:val="18"/>
          <w:lang w:eastAsia="en-GB"/>
        </w:rPr>
        <w:t xml:space="preserve"> 17</w:t>
      </w:r>
    </w:p>
    <w:p w14:paraId="5F2D3601" w14:textId="6A1BE3F9" w:rsidR="000251EB" w:rsidRPr="00C34319" w:rsidRDefault="000251EB" w:rsidP="00275B73">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STD-T120-36.302.V17.0.0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411" w:history="1">
        <w:r w:rsidR="00275B73" w:rsidRPr="00C34319">
          <w:rPr>
            <w:rStyle w:val="Hyperlink"/>
            <w:sz w:val="18"/>
            <w:szCs w:val="18"/>
            <w:lang w:val="en-GB" w:eastAsia="en-GB"/>
          </w:rPr>
          <w:t>https://www.arib.or.jp/english/html/overview/doc/T120_T23_SPECS/ARIB-STD-T120/Rel17/36/A36302-h00.pdf</w:t>
        </w:r>
      </w:hyperlink>
    </w:p>
    <w:p w14:paraId="647DAB03" w14:textId="6E7F2065" w:rsidR="000251EB" w:rsidRPr="00C34319"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ATIS.3GPP.36.302.V17.0.0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412" w:history="1">
        <w:r w:rsidR="00275B73" w:rsidRPr="00C34319">
          <w:rPr>
            <w:rStyle w:val="Hyperlink"/>
            <w:sz w:val="18"/>
            <w:szCs w:val="18"/>
            <w:lang w:val="en-GB" w:eastAsia="en-GB"/>
          </w:rPr>
          <w:t>https://www.atis.org/3gpp-transpositions - Rel-17</w:t>
        </w:r>
      </w:hyperlink>
    </w:p>
    <w:p w14:paraId="44168C73" w14:textId="1B82414B" w:rsidR="000251EB" w:rsidRPr="00C34319" w:rsidRDefault="000251EB" w:rsidP="00275B73">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CCSA.36.302V1700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/03/2022</w:t>
      </w:r>
      <w:r w:rsidRPr="00C34319">
        <w:rPr>
          <w:color w:val="000000"/>
          <w:sz w:val="18"/>
          <w:szCs w:val="18"/>
          <w:lang w:val="en-GB" w:eastAsia="en-GB"/>
        </w:rPr>
        <w:tab/>
      </w:r>
      <w:hyperlink r:id="rId413" w:history="1">
        <w:r w:rsidR="00275B73" w:rsidRPr="00C34319">
          <w:rPr>
            <w:rStyle w:val="Hyperlink"/>
            <w:sz w:val="18"/>
            <w:szCs w:val="18"/>
            <w:lang w:val="en-GB" w:eastAsia="en-GB"/>
          </w:rPr>
          <w:t>https://www.ccsa.org.cn/api/portalsFile/downloadOldFile?type=19&amp;oldFileUrl=ITU-R/M.2012-6/CCSA.36.302V1700.doc</w:t>
        </w:r>
      </w:hyperlink>
    </w:p>
    <w:p w14:paraId="3016E302" w14:textId="6F45DAD1" w:rsidR="000251EB" w:rsidRPr="005F2BAE"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136 302</w:t>
      </w:r>
      <w:r w:rsidRPr="005F2BAE">
        <w:rPr>
          <w:color w:val="000000"/>
          <w:sz w:val="18"/>
          <w:szCs w:val="18"/>
          <w:lang w:val="fr-FR" w:eastAsia="en-GB"/>
        </w:rPr>
        <w:tab/>
        <w:t>17.0.0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09</w:t>
      </w:r>
      <w:r w:rsidR="00D63672" w:rsidRPr="005F2BAE">
        <w:rPr>
          <w:color w:val="000000"/>
          <w:sz w:val="18"/>
          <w:szCs w:val="18"/>
          <w:lang w:val="fr-FR" w:eastAsia="en-GB"/>
        </w:rPr>
        <w:t>/05/2022</w:t>
      </w:r>
      <w:r w:rsidRPr="005F2BAE">
        <w:rPr>
          <w:color w:val="000000"/>
          <w:sz w:val="18"/>
          <w:szCs w:val="18"/>
          <w:lang w:val="fr-FR" w:eastAsia="en-GB"/>
        </w:rPr>
        <w:tab/>
      </w:r>
      <w:hyperlink r:id="rId414" w:history="1">
        <w:r w:rsidR="00275B73" w:rsidRPr="005F2BAE">
          <w:rPr>
            <w:rStyle w:val="Hyperlink"/>
            <w:sz w:val="18"/>
            <w:szCs w:val="18"/>
            <w:lang w:val="fr-FR" w:eastAsia="en-GB"/>
          </w:rPr>
          <w:t>https://www.etsi.org/deliver/etsi_ts/136300_136399/136302/17.00.00_60/ts_136302v170000p.pdf</w:t>
        </w:r>
      </w:hyperlink>
    </w:p>
    <w:p w14:paraId="790F8549" w14:textId="2D18F890" w:rsidR="000251EB" w:rsidRPr="005F2BAE"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36.302-17.0.0 V1.0.0</w:t>
      </w:r>
      <w:r w:rsidRPr="005F2BAE">
        <w:rPr>
          <w:color w:val="000000"/>
          <w:sz w:val="18"/>
          <w:szCs w:val="18"/>
          <w:lang w:val="fr-FR" w:eastAsia="en-GB"/>
        </w:rPr>
        <w:tab/>
        <w:t>17.0.0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29</w:t>
      </w:r>
      <w:r w:rsidR="00D63672" w:rsidRPr="005F2BAE">
        <w:rPr>
          <w:color w:val="000000"/>
          <w:sz w:val="18"/>
          <w:szCs w:val="18"/>
          <w:lang w:val="fr-FR" w:eastAsia="en-GB"/>
        </w:rPr>
        <w:t>/07/2022</w:t>
      </w:r>
      <w:r w:rsidRPr="005F2BAE">
        <w:rPr>
          <w:color w:val="000000"/>
          <w:sz w:val="18"/>
          <w:szCs w:val="18"/>
          <w:lang w:val="fr-FR" w:eastAsia="en-GB"/>
        </w:rPr>
        <w:tab/>
      </w:r>
      <w:hyperlink r:id="rId415" w:history="1">
        <w:r w:rsidR="00275B73" w:rsidRPr="005F2BAE">
          <w:rPr>
            <w:rStyle w:val="Hyperlink"/>
            <w:sz w:val="18"/>
            <w:szCs w:val="18"/>
            <w:lang w:val="fr-FR" w:eastAsia="en-GB"/>
          </w:rPr>
          <w:t>https://members.tsdsi.in/s/fQp7mMYTBgmgQci</w:t>
        </w:r>
      </w:hyperlink>
    </w:p>
    <w:p w14:paraId="63793F3F" w14:textId="557E0A40" w:rsidR="000251EB" w:rsidRPr="005F2BAE"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TTAT.3G-36.302V17.0.0</w:t>
      </w:r>
      <w:r w:rsidRPr="005F2BAE">
        <w:rPr>
          <w:color w:val="000000"/>
          <w:sz w:val="18"/>
          <w:szCs w:val="18"/>
          <w:lang w:val="fr-FR" w:eastAsia="en-GB"/>
        </w:rPr>
        <w:tab/>
        <w:t>17.0.0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05</w:t>
      </w:r>
      <w:r w:rsidR="00D63672" w:rsidRPr="005F2BAE">
        <w:rPr>
          <w:color w:val="000000"/>
          <w:sz w:val="18"/>
          <w:szCs w:val="18"/>
          <w:lang w:val="fr-FR" w:eastAsia="en-GB"/>
        </w:rPr>
        <w:t>/08/2022</w:t>
      </w:r>
      <w:r w:rsidRPr="005F2BAE">
        <w:rPr>
          <w:color w:val="000000"/>
          <w:sz w:val="18"/>
          <w:szCs w:val="18"/>
          <w:lang w:val="fr-FR" w:eastAsia="en-GB"/>
        </w:rPr>
        <w:tab/>
      </w:r>
      <w:hyperlink r:id="rId416" w:history="1">
        <w:r w:rsidR="00275B73" w:rsidRPr="005F2BAE">
          <w:rPr>
            <w:rStyle w:val="Hyperlink"/>
            <w:sz w:val="18"/>
            <w:szCs w:val="18"/>
            <w:lang w:val="fr-FR" w:eastAsia="en-GB"/>
          </w:rPr>
          <w:t>http://committee.tta.or.kr/data/ttasDown.jsp?kind=ttastd&amp;pk_num=TTAT.3G-36.302V17.0.0</w:t>
        </w:r>
      </w:hyperlink>
    </w:p>
    <w:p w14:paraId="5ABC2DF7" w14:textId="77777777" w:rsidR="00C556AE" w:rsidRPr="00182533" w:rsidRDefault="00C556AE" w:rsidP="00C556AE">
      <w:pPr>
        <w:pStyle w:val="Heading4"/>
      </w:pPr>
      <w:r w:rsidRPr="00182533">
        <w:lastRenderedPageBreak/>
        <w:t>2.1.3.3</w:t>
      </w:r>
      <w:r w:rsidRPr="00182533">
        <w:tab/>
        <w:t>TS 36.304</w:t>
      </w:r>
    </w:p>
    <w:p w14:paraId="003C4DA7" w14:textId="77777777" w:rsidR="00C556AE" w:rsidRPr="00182533" w:rsidRDefault="00C556AE" w:rsidP="00C556AE">
      <w:pPr>
        <w:pStyle w:val="Headingb"/>
        <w:rPr>
          <w:lang w:eastAsia="zh-CN"/>
        </w:rPr>
      </w:pPr>
      <w:r w:rsidRPr="00182533">
        <w:rPr>
          <w:lang w:eastAsia="zh-CN"/>
        </w:rPr>
        <w:t>Acceso radioeléctrico terrenal universal evolucionado (E-UTRA); procedimientos del equipo de usuario (UE) en modo reposo</w:t>
      </w:r>
    </w:p>
    <w:p w14:paraId="247BA8E1" w14:textId="77777777" w:rsidR="00C556AE" w:rsidRPr="00182533" w:rsidRDefault="00C556AE" w:rsidP="00220C96">
      <w:pPr>
        <w:keepNext/>
        <w:keepLines/>
      </w:pPr>
      <w:r w:rsidRPr="00182533">
        <w:t>En este documento se especifican la parte del estrato de acceso (AS) de los procedimientos del modo reposo aplicables al UE. En este documento se especifica el modelo de división funcional entre el NAS y el AS del UE. Este documento se aplica a todos los UE que soportan como mínimo el E</w:t>
      </w:r>
      <w:r w:rsidRPr="00182533">
        <w:noBreakHyphen/>
        <w:t>UTRA, entre ellos los UE multi</w:t>
      </w:r>
      <w:r w:rsidRPr="00182533">
        <w:noBreakHyphen/>
        <w:t>RAT descritos en las especificaciones 3GPP, en los siguientes casos: i) cuando la UE está acampada en una célula E</w:t>
      </w:r>
      <w:r w:rsidRPr="00182533">
        <w:noBreakHyphen/>
        <w:t>UTRA; ii) cuando la UE está buscando una célula donde acampar.</w:t>
      </w:r>
    </w:p>
    <w:p w14:paraId="5DF05A5E" w14:textId="77777777" w:rsidR="007C47C0" w:rsidRPr="00182533" w:rsidRDefault="007C47C0" w:rsidP="007C47C0">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1D15E0A5" w14:textId="66458B46" w:rsidR="000251EB"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0251EB" w:rsidRPr="00182533">
        <w:rPr>
          <w:b/>
          <w:bCs/>
          <w:color w:val="000000"/>
          <w:sz w:val="18"/>
          <w:szCs w:val="18"/>
          <w:lang w:eastAsia="en-GB"/>
        </w:rPr>
        <w:t xml:space="preserve"> 10</w:t>
      </w:r>
    </w:p>
    <w:p w14:paraId="6B57E8EA" w14:textId="4A285B90" w:rsidR="000251EB" w:rsidRPr="00C34319" w:rsidRDefault="000251EB" w:rsidP="00275B73">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STD-T120-36.304.V10.9.0</w:t>
      </w:r>
      <w:r w:rsidRPr="00C34319">
        <w:rPr>
          <w:color w:val="000000"/>
          <w:sz w:val="18"/>
          <w:szCs w:val="18"/>
          <w:lang w:val="en-GB" w:eastAsia="en-GB"/>
        </w:rPr>
        <w:tab/>
        <w:t>10.9.0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417" w:history="1">
        <w:r w:rsidR="00275B73" w:rsidRPr="00C34319">
          <w:rPr>
            <w:rStyle w:val="Hyperlink"/>
            <w:sz w:val="18"/>
            <w:szCs w:val="18"/>
            <w:lang w:val="en-GB" w:eastAsia="en-GB"/>
          </w:rPr>
          <w:t>https://www.arib.or.jp/english/html/overview/doc/T120_T23_SPECS/ARIB-STD-T120/Rel10/36/A36304-a90.pdf</w:t>
        </w:r>
      </w:hyperlink>
    </w:p>
    <w:p w14:paraId="268F4415" w14:textId="0E226BD2" w:rsidR="000251EB" w:rsidRPr="00C34319"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ATIS.3GPP.36.304V1090</w:t>
      </w:r>
      <w:r w:rsidRPr="00C34319">
        <w:rPr>
          <w:color w:val="000000"/>
          <w:sz w:val="18"/>
          <w:szCs w:val="18"/>
          <w:lang w:val="en-GB" w:eastAsia="en-GB"/>
        </w:rPr>
        <w:tab/>
        <w:t>10.9.0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418" w:history="1">
        <w:r w:rsidR="00275B73" w:rsidRPr="00C34319">
          <w:rPr>
            <w:rStyle w:val="Hyperlink"/>
            <w:sz w:val="18"/>
            <w:szCs w:val="18"/>
            <w:lang w:val="en-GB" w:eastAsia="en-GB"/>
          </w:rPr>
          <w:t>https://www.atis.org/3gpp-documents/Rel99-14/</w:t>
        </w:r>
      </w:hyperlink>
    </w:p>
    <w:p w14:paraId="6133A2D5" w14:textId="29BC0D26" w:rsidR="000251EB" w:rsidRPr="00C34319" w:rsidRDefault="000251EB" w:rsidP="00275B73">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CCSA.36.304V1090</w:t>
      </w:r>
      <w:r w:rsidRPr="00C34319">
        <w:rPr>
          <w:color w:val="000000"/>
          <w:sz w:val="18"/>
          <w:szCs w:val="18"/>
          <w:lang w:val="en-GB" w:eastAsia="en-GB"/>
        </w:rPr>
        <w:tab/>
        <w:t>10.9.0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/12/2015</w:t>
      </w:r>
      <w:r w:rsidRPr="00C34319">
        <w:rPr>
          <w:color w:val="000000"/>
          <w:sz w:val="18"/>
          <w:szCs w:val="18"/>
          <w:lang w:val="en-GB" w:eastAsia="en-GB"/>
        </w:rPr>
        <w:tab/>
      </w:r>
      <w:hyperlink r:id="rId419" w:history="1">
        <w:r w:rsidR="00275B73" w:rsidRPr="00C34319">
          <w:rPr>
            <w:rStyle w:val="Hyperlink"/>
            <w:sz w:val="18"/>
            <w:szCs w:val="18"/>
            <w:lang w:val="en-GB" w:eastAsia="en-GB"/>
          </w:rPr>
          <w:t>https://www.ccsa.org.cn/api/portalsFile/downloadOldFile?type=19&amp;oldFileUrl=ITU-R/M.2012-6/CCSA.36.304V1090.doc</w:t>
        </w:r>
      </w:hyperlink>
    </w:p>
    <w:p w14:paraId="14FAB0FB" w14:textId="4542E8D2" w:rsidR="000251EB" w:rsidRPr="005F2BAE"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136 304</w:t>
      </w:r>
      <w:r w:rsidRPr="005F2BAE">
        <w:rPr>
          <w:color w:val="000000"/>
          <w:sz w:val="18"/>
          <w:szCs w:val="18"/>
          <w:lang w:val="fr-FR" w:eastAsia="en-GB"/>
        </w:rPr>
        <w:tab/>
        <w:t>10.9.0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18</w:t>
      </w:r>
      <w:r w:rsidR="00D63672" w:rsidRPr="005F2BAE">
        <w:rPr>
          <w:color w:val="000000"/>
          <w:sz w:val="18"/>
          <w:szCs w:val="18"/>
          <w:lang w:val="fr-FR" w:eastAsia="en-GB"/>
        </w:rPr>
        <w:t>/01/2016</w:t>
      </w:r>
      <w:r w:rsidRPr="005F2BAE">
        <w:rPr>
          <w:color w:val="000000"/>
          <w:sz w:val="18"/>
          <w:szCs w:val="18"/>
          <w:lang w:val="fr-FR" w:eastAsia="en-GB"/>
        </w:rPr>
        <w:tab/>
      </w:r>
      <w:hyperlink r:id="rId420" w:history="1">
        <w:r w:rsidR="00275B73" w:rsidRPr="005F2BAE">
          <w:rPr>
            <w:rStyle w:val="Hyperlink"/>
            <w:sz w:val="18"/>
            <w:szCs w:val="18"/>
            <w:lang w:val="fr-FR" w:eastAsia="en-GB"/>
          </w:rPr>
          <w:t>https://www.etsi.org/deliver/etsi_ts/136300_136399/136304/10.09.00_60/ts_136304v100900p.pdf</w:t>
        </w:r>
      </w:hyperlink>
    </w:p>
    <w:p w14:paraId="70643A5D" w14:textId="7A9EF666" w:rsidR="000251EB" w:rsidRPr="005F2BAE"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36.304-10.9.0 V1.0.0</w:t>
      </w:r>
      <w:r w:rsidRPr="005F2BAE">
        <w:rPr>
          <w:color w:val="000000"/>
          <w:sz w:val="18"/>
          <w:szCs w:val="18"/>
          <w:lang w:val="fr-FR" w:eastAsia="en-GB"/>
        </w:rPr>
        <w:tab/>
        <w:t>10.9.0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421" w:history="1">
        <w:r w:rsidR="00275B73" w:rsidRPr="005F2BAE">
          <w:rPr>
            <w:rStyle w:val="Hyperlink"/>
            <w:sz w:val="18"/>
            <w:szCs w:val="18"/>
            <w:lang w:val="fr-FR" w:eastAsia="en-GB"/>
          </w:rPr>
          <w:t>https://members.tsdsi.in/index.php/s/NnzoPWNZQ7b2o6g</w:t>
        </w:r>
      </w:hyperlink>
    </w:p>
    <w:p w14:paraId="501FEFEE" w14:textId="4ED06CCD" w:rsidR="000251EB" w:rsidRPr="005F2BAE"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TTAT.3G-36.304V10.9.0</w:t>
      </w:r>
      <w:r w:rsidRPr="005F2BAE">
        <w:rPr>
          <w:color w:val="000000"/>
          <w:sz w:val="18"/>
          <w:szCs w:val="18"/>
          <w:lang w:val="fr-FR" w:eastAsia="en-GB"/>
        </w:rPr>
        <w:tab/>
        <w:t>10.9.0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422" w:history="1">
        <w:r w:rsidR="00275B73" w:rsidRPr="005F2BAE">
          <w:rPr>
            <w:rStyle w:val="Hyperlink"/>
            <w:sz w:val="18"/>
            <w:szCs w:val="18"/>
            <w:lang w:val="fr-FR" w:eastAsia="en-GB"/>
          </w:rPr>
          <w:t>http://committee.tta.or.kr/data/ttasDown.jsp?kind=ttastd&amp;pk_num=TTAT.3G-36.304V10.9.0</w:t>
        </w:r>
      </w:hyperlink>
    </w:p>
    <w:p w14:paraId="744457E6" w14:textId="550075C1" w:rsidR="000251EB"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0251EB" w:rsidRPr="00182533">
        <w:rPr>
          <w:b/>
          <w:bCs/>
          <w:color w:val="000000"/>
          <w:sz w:val="18"/>
          <w:szCs w:val="18"/>
          <w:lang w:eastAsia="en-GB"/>
        </w:rPr>
        <w:t xml:space="preserve"> 11</w:t>
      </w:r>
    </w:p>
    <w:p w14:paraId="7CECF59B" w14:textId="38B4EF97" w:rsidR="000251EB" w:rsidRPr="00C34319" w:rsidRDefault="000251EB" w:rsidP="00275B73">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STD-T120-36.304.V11.7.0</w:t>
      </w:r>
      <w:r w:rsidRPr="00C34319">
        <w:rPr>
          <w:color w:val="000000"/>
          <w:sz w:val="18"/>
          <w:szCs w:val="18"/>
          <w:lang w:val="en-GB" w:eastAsia="en-GB"/>
        </w:rPr>
        <w:tab/>
        <w:t>11.7.0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423" w:history="1">
        <w:r w:rsidR="00275B73" w:rsidRPr="00C34319">
          <w:rPr>
            <w:rStyle w:val="Hyperlink"/>
            <w:sz w:val="18"/>
            <w:szCs w:val="18"/>
            <w:lang w:val="en-GB" w:eastAsia="en-GB"/>
          </w:rPr>
          <w:t>https://www.arib.or.jp/english/html/overview/doc/T120_T23_SPECS/ARIB-STD-T120/Rel11/36/A36304-b70.pdf</w:t>
        </w:r>
      </w:hyperlink>
      <w:r w:rsidR="00275B73" w:rsidRPr="00C34319">
        <w:rPr>
          <w:color w:val="000000"/>
          <w:sz w:val="18"/>
          <w:szCs w:val="18"/>
          <w:lang w:val="en-GB" w:eastAsia="en-GB"/>
        </w:rPr>
        <w:t xml:space="preserve"> </w:t>
      </w:r>
    </w:p>
    <w:p w14:paraId="2997409C" w14:textId="3C674BAE" w:rsidR="000251EB" w:rsidRPr="00C34319"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ATIS.3GPP.36.304V1170</w:t>
      </w:r>
      <w:r w:rsidRPr="00C34319">
        <w:rPr>
          <w:color w:val="000000"/>
          <w:sz w:val="18"/>
          <w:szCs w:val="18"/>
          <w:lang w:val="en-GB" w:eastAsia="en-GB"/>
        </w:rPr>
        <w:tab/>
        <w:t>11.7.0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424" w:history="1">
        <w:r w:rsidR="00275B73" w:rsidRPr="00C34319">
          <w:rPr>
            <w:rStyle w:val="Hyperlink"/>
            <w:sz w:val="18"/>
            <w:szCs w:val="18"/>
            <w:lang w:val="en-GB" w:eastAsia="en-GB"/>
          </w:rPr>
          <w:t>https://www.atis.org/3gpp-documents/Rel99-14/</w:t>
        </w:r>
      </w:hyperlink>
    </w:p>
    <w:p w14:paraId="2A96598B" w14:textId="5AF7B06D" w:rsidR="000251EB" w:rsidRPr="00C34319" w:rsidRDefault="000251EB" w:rsidP="00275B73">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CCSA.36.304V1170</w:t>
      </w:r>
      <w:r w:rsidRPr="00C34319">
        <w:rPr>
          <w:color w:val="000000"/>
          <w:sz w:val="18"/>
          <w:szCs w:val="18"/>
          <w:lang w:val="en-GB" w:eastAsia="en-GB"/>
        </w:rPr>
        <w:tab/>
        <w:t>11.7.0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/12/2015</w:t>
      </w:r>
      <w:r w:rsidRPr="00C34319">
        <w:rPr>
          <w:color w:val="000000"/>
          <w:sz w:val="18"/>
          <w:szCs w:val="18"/>
          <w:lang w:val="en-GB" w:eastAsia="en-GB"/>
        </w:rPr>
        <w:tab/>
      </w:r>
      <w:hyperlink r:id="rId425" w:history="1">
        <w:r w:rsidR="00275B73" w:rsidRPr="00C34319">
          <w:rPr>
            <w:rStyle w:val="Hyperlink"/>
            <w:sz w:val="18"/>
            <w:szCs w:val="18"/>
            <w:lang w:val="en-GB" w:eastAsia="en-GB"/>
          </w:rPr>
          <w:t>https://www.ccsa.org.cn/api/portalsFile/downloadOldFile?type=19&amp;oldFileUrl=ITU-R/M.2012-6/CCSA.36.304V1170.doc</w:t>
        </w:r>
      </w:hyperlink>
    </w:p>
    <w:p w14:paraId="64F5FE2A" w14:textId="397E75B2" w:rsidR="000251EB" w:rsidRPr="005F2BAE"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136 304</w:t>
      </w:r>
      <w:r w:rsidRPr="005F2BAE">
        <w:rPr>
          <w:color w:val="000000"/>
          <w:sz w:val="18"/>
          <w:szCs w:val="18"/>
          <w:lang w:val="fr-FR" w:eastAsia="en-GB"/>
        </w:rPr>
        <w:tab/>
        <w:t>11.7.0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18</w:t>
      </w:r>
      <w:r w:rsidR="00D63672" w:rsidRPr="005F2BAE">
        <w:rPr>
          <w:color w:val="000000"/>
          <w:sz w:val="18"/>
          <w:szCs w:val="18"/>
          <w:lang w:val="fr-FR" w:eastAsia="en-GB"/>
        </w:rPr>
        <w:t>/01/2016</w:t>
      </w:r>
      <w:r w:rsidRPr="005F2BAE">
        <w:rPr>
          <w:color w:val="000000"/>
          <w:sz w:val="18"/>
          <w:szCs w:val="18"/>
          <w:lang w:val="fr-FR" w:eastAsia="en-GB"/>
        </w:rPr>
        <w:tab/>
      </w:r>
      <w:hyperlink r:id="rId426" w:history="1">
        <w:r w:rsidR="00275B73" w:rsidRPr="005F2BAE">
          <w:rPr>
            <w:rStyle w:val="Hyperlink"/>
            <w:sz w:val="18"/>
            <w:szCs w:val="18"/>
            <w:lang w:val="fr-FR" w:eastAsia="en-GB"/>
          </w:rPr>
          <w:t>https://www.etsi.org/deliver/etsi_ts/136300_136399/136304/11.07.00_60/ts_136304v110700p.pdf</w:t>
        </w:r>
      </w:hyperlink>
    </w:p>
    <w:p w14:paraId="4C2474D6" w14:textId="24004857" w:rsidR="000251EB" w:rsidRPr="005F2BAE"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36.304-11.7.0 V1.0.0</w:t>
      </w:r>
      <w:r w:rsidRPr="005F2BAE">
        <w:rPr>
          <w:color w:val="000000"/>
          <w:sz w:val="18"/>
          <w:szCs w:val="18"/>
          <w:lang w:val="fr-FR" w:eastAsia="en-GB"/>
        </w:rPr>
        <w:tab/>
        <w:t>11.7.0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427" w:history="1">
        <w:r w:rsidR="00275B73" w:rsidRPr="005F2BAE">
          <w:rPr>
            <w:rStyle w:val="Hyperlink"/>
            <w:sz w:val="18"/>
            <w:szCs w:val="18"/>
            <w:lang w:val="fr-FR" w:eastAsia="en-GB"/>
          </w:rPr>
          <w:t>https://members.tsdsi.in/index.php/s/w6FQjGKcXbnw9k5</w:t>
        </w:r>
      </w:hyperlink>
    </w:p>
    <w:p w14:paraId="2DA31EF1" w14:textId="64EC4167" w:rsidR="000251EB" w:rsidRPr="005F2BAE"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TTAT.3G-36.304V11.7.0</w:t>
      </w:r>
      <w:r w:rsidRPr="005F2BAE">
        <w:rPr>
          <w:color w:val="000000"/>
          <w:sz w:val="18"/>
          <w:szCs w:val="18"/>
          <w:lang w:val="fr-FR" w:eastAsia="en-GB"/>
        </w:rPr>
        <w:tab/>
        <w:t>11.7.0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428" w:history="1">
        <w:r w:rsidR="00275B73" w:rsidRPr="005F2BAE">
          <w:rPr>
            <w:rStyle w:val="Hyperlink"/>
            <w:sz w:val="18"/>
            <w:szCs w:val="18"/>
            <w:lang w:val="fr-FR" w:eastAsia="en-GB"/>
          </w:rPr>
          <w:t>http://committee.tta.or.kr/data/ttasDown.jsp?kind=ttastd&amp;pk_num=TTAT.3G-36.304V11.7.0</w:t>
        </w:r>
      </w:hyperlink>
    </w:p>
    <w:p w14:paraId="65E6DE49" w14:textId="79288827" w:rsidR="000251EB" w:rsidRPr="00182533" w:rsidRDefault="00096313" w:rsidP="000251E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0251EB" w:rsidRPr="00182533">
        <w:rPr>
          <w:b/>
          <w:bCs/>
          <w:color w:val="000000"/>
          <w:sz w:val="18"/>
          <w:szCs w:val="18"/>
          <w:lang w:eastAsia="en-GB"/>
        </w:rPr>
        <w:t xml:space="preserve"> 12</w:t>
      </w:r>
    </w:p>
    <w:p w14:paraId="64EA9572" w14:textId="36012C97" w:rsidR="000251EB" w:rsidRPr="00C34319" w:rsidRDefault="000251EB" w:rsidP="00275B73">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STD-T120-36.304.V12.8.0</w:t>
      </w:r>
      <w:r w:rsidRPr="00C34319">
        <w:rPr>
          <w:color w:val="000000"/>
          <w:sz w:val="18"/>
          <w:szCs w:val="18"/>
          <w:lang w:val="en-GB" w:eastAsia="en-GB"/>
        </w:rPr>
        <w:tab/>
        <w:t>12.8.0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429" w:history="1">
        <w:r w:rsidR="00275B73" w:rsidRPr="00C34319">
          <w:rPr>
            <w:rStyle w:val="Hyperlink"/>
            <w:sz w:val="18"/>
            <w:szCs w:val="18"/>
            <w:lang w:val="en-GB" w:eastAsia="en-GB"/>
          </w:rPr>
          <w:t>https://www.arib.or.jp/english/html/overview/doc/T120_T23_SPECS/ARIB-STD-T120/Rel12/36/A36304-c80.pdf</w:t>
        </w:r>
      </w:hyperlink>
    </w:p>
    <w:p w14:paraId="16742B15" w14:textId="045E62D4" w:rsidR="000251EB" w:rsidRPr="00C34319"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ATIS.3GPP.36.304V1280</w:t>
      </w:r>
      <w:r w:rsidRPr="00C34319">
        <w:rPr>
          <w:color w:val="000000"/>
          <w:sz w:val="18"/>
          <w:szCs w:val="18"/>
          <w:lang w:val="en-GB" w:eastAsia="en-GB"/>
        </w:rPr>
        <w:tab/>
        <w:t>12.8.0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430" w:history="1">
        <w:r w:rsidR="00275B73" w:rsidRPr="00C34319">
          <w:rPr>
            <w:rStyle w:val="Hyperlink"/>
            <w:sz w:val="18"/>
            <w:szCs w:val="18"/>
            <w:lang w:val="en-GB" w:eastAsia="en-GB"/>
          </w:rPr>
          <w:t>https://www.atis.org/3gpp-documents/Rel99-14/</w:t>
        </w:r>
      </w:hyperlink>
    </w:p>
    <w:p w14:paraId="01A570FE" w14:textId="0B349040" w:rsidR="000251EB" w:rsidRPr="00C34319" w:rsidRDefault="000251EB" w:rsidP="00275B73">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CCSA.36.304V1280</w:t>
      </w:r>
      <w:r w:rsidRPr="00C34319">
        <w:rPr>
          <w:color w:val="000000"/>
          <w:sz w:val="18"/>
          <w:szCs w:val="18"/>
          <w:lang w:val="en-GB" w:eastAsia="en-GB"/>
        </w:rPr>
        <w:tab/>
        <w:t>12.8.0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/06/2016</w:t>
      </w:r>
      <w:r w:rsidRPr="00C34319">
        <w:rPr>
          <w:color w:val="000000"/>
          <w:sz w:val="18"/>
          <w:szCs w:val="18"/>
          <w:lang w:val="en-GB" w:eastAsia="en-GB"/>
        </w:rPr>
        <w:tab/>
      </w:r>
      <w:hyperlink r:id="rId431" w:history="1">
        <w:r w:rsidR="00275B73" w:rsidRPr="00C34319">
          <w:rPr>
            <w:rStyle w:val="Hyperlink"/>
            <w:sz w:val="18"/>
            <w:szCs w:val="18"/>
            <w:lang w:val="en-GB" w:eastAsia="en-GB"/>
          </w:rPr>
          <w:t>https://www.ccsa.org.cn/api/portalsFile/downloadOldFile?type=19&amp;oldFileUrl=ITU-R/M.2012-6/CCSA.36.304V1280.doc</w:t>
        </w:r>
      </w:hyperlink>
    </w:p>
    <w:p w14:paraId="42EC61C4" w14:textId="7BCF9A16" w:rsidR="000251EB" w:rsidRPr="005F2BAE"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136 304</w:t>
      </w:r>
      <w:r w:rsidRPr="005F2BAE">
        <w:rPr>
          <w:color w:val="000000"/>
          <w:sz w:val="18"/>
          <w:szCs w:val="18"/>
          <w:lang w:val="fr-FR" w:eastAsia="en-GB"/>
        </w:rPr>
        <w:tab/>
        <w:t>12.8.0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25</w:t>
      </w:r>
      <w:r w:rsidR="00D63672" w:rsidRPr="005F2BAE">
        <w:rPr>
          <w:color w:val="000000"/>
          <w:sz w:val="18"/>
          <w:szCs w:val="18"/>
          <w:lang w:val="fr-FR" w:eastAsia="en-GB"/>
        </w:rPr>
        <w:t>/08/2016</w:t>
      </w:r>
      <w:r w:rsidRPr="005F2BAE">
        <w:rPr>
          <w:color w:val="000000"/>
          <w:sz w:val="18"/>
          <w:szCs w:val="18"/>
          <w:lang w:val="fr-FR" w:eastAsia="en-GB"/>
        </w:rPr>
        <w:tab/>
      </w:r>
      <w:hyperlink r:id="rId432" w:history="1">
        <w:r w:rsidR="00275B73" w:rsidRPr="005F2BAE">
          <w:rPr>
            <w:rStyle w:val="Hyperlink"/>
            <w:sz w:val="18"/>
            <w:szCs w:val="18"/>
            <w:lang w:val="fr-FR" w:eastAsia="en-GB"/>
          </w:rPr>
          <w:t>https://www.etsi.org/deliver/etsi_ts/136300_136399/136304/12.08.00_60/ts_136304v120800p.pdf</w:t>
        </w:r>
      </w:hyperlink>
    </w:p>
    <w:p w14:paraId="016F7D77" w14:textId="2CE03DA4" w:rsidR="000251EB" w:rsidRPr="005F2BAE"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36.304-12.8.0 V1.0.0</w:t>
      </w:r>
      <w:r w:rsidRPr="005F2BAE">
        <w:rPr>
          <w:color w:val="000000"/>
          <w:sz w:val="18"/>
          <w:szCs w:val="18"/>
          <w:lang w:val="fr-FR" w:eastAsia="en-GB"/>
        </w:rPr>
        <w:tab/>
        <w:t>12.8.0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433" w:history="1">
        <w:r w:rsidR="00275B73" w:rsidRPr="005F2BAE">
          <w:rPr>
            <w:rStyle w:val="Hyperlink"/>
            <w:sz w:val="18"/>
            <w:szCs w:val="18"/>
            <w:lang w:val="fr-FR" w:eastAsia="en-GB"/>
          </w:rPr>
          <w:t>https://members.tsdsi.in/index.php/s/jxX8S4W7xC8zFdZ</w:t>
        </w:r>
      </w:hyperlink>
    </w:p>
    <w:p w14:paraId="2D2CF455" w14:textId="16CAA3AC" w:rsidR="000251EB" w:rsidRPr="005F2BAE"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TTAT.3G-36.304V12.8.0</w:t>
      </w:r>
      <w:r w:rsidRPr="005F2BAE">
        <w:rPr>
          <w:color w:val="000000"/>
          <w:sz w:val="18"/>
          <w:szCs w:val="18"/>
          <w:lang w:val="fr-FR" w:eastAsia="en-GB"/>
        </w:rPr>
        <w:tab/>
        <w:t>12.8.0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434" w:history="1">
        <w:r w:rsidR="00275B73" w:rsidRPr="005F2BAE">
          <w:rPr>
            <w:rStyle w:val="Hyperlink"/>
            <w:sz w:val="18"/>
            <w:szCs w:val="18"/>
            <w:lang w:val="fr-FR" w:eastAsia="en-GB"/>
          </w:rPr>
          <w:t>http://committee.tta.or.kr/data/ttasDown.jsp?kind=ttastd&amp;pk_num=TTAT.3G-36.304V12.8.0</w:t>
        </w:r>
      </w:hyperlink>
    </w:p>
    <w:p w14:paraId="30A619E7" w14:textId="3B7A7D4F" w:rsidR="000251EB"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0251EB" w:rsidRPr="00182533">
        <w:rPr>
          <w:b/>
          <w:bCs/>
          <w:color w:val="000000"/>
          <w:sz w:val="18"/>
          <w:szCs w:val="18"/>
          <w:lang w:eastAsia="en-GB"/>
        </w:rPr>
        <w:t xml:space="preserve"> 13</w:t>
      </w:r>
    </w:p>
    <w:p w14:paraId="6F3C7AA9" w14:textId="00F2A563" w:rsidR="000251EB" w:rsidRPr="00C34319" w:rsidRDefault="000251EB" w:rsidP="00220C96">
      <w:pPr>
        <w:keepNext/>
        <w:keepLines/>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STD-T120-36.304.V13.8.0</w:t>
      </w:r>
      <w:r w:rsidRPr="00C34319">
        <w:rPr>
          <w:color w:val="000000"/>
          <w:sz w:val="18"/>
          <w:szCs w:val="18"/>
          <w:lang w:val="en-GB" w:eastAsia="en-GB"/>
        </w:rPr>
        <w:tab/>
        <w:t>13.8.0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435" w:history="1">
        <w:r w:rsidR="00275B73" w:rsidRPr="00C34319">
          <w:rPr>
            <w:rStyle w:val="Hyperlink"/>
            <w:sz w:val="18"/>
            <w:szCs w:val="18"/>
            <w:lang w:val="en-GB" w:eastAsia="en-GB"/>
          </w:rPr>
          <w:t>https://www.arib.or.jp/english/html/overview/doc/T120_T23_SPECS/ARIB-STD-T120/Rel13/36/A36304-d80.pdf</w:t>
        </w:r>
      </w:hyperlink>
    </w:p>
    <w:p w14:paraId="7E3A8F61" w14:textId="7F92BC95" w:rsidR="000251EB" w:rsidRPr="00C34319" w:rsidRDefault="000251EB" w:rsidP="00220C96">
      <w:pPr>
        <w:keepNext/>
        <w:keepLines/>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ATIS.3GPP.36.304V1380</w:t>
      </w:r>
      <w:r w:rsidRPr="00C34319">
        <w:rPr>
          <w:color w:val="000000"/>
          <w:sz w:val="18"/>
          <w:szCs w:val="18"/>
          <w:lang w:val="en-GB" w:eastAsia="en-GB"/>
        </w:rPr>
        <w:tab/>
        <w:t>13.8.0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436" w:history="1">
        <w:r w:rsidR="00275B73" w:rsidRPr="00C34319">
          <w:rPr>
            <w:rStyle w:val="Hyperlink"/>
            <w:sz w:val="18"/>
            <w:szCs w:val="18"/>
            <w:lang w:val="en-GB" w:eastAsia="en-GB"/>
          </w:rPr>
          <w:t>https://www.atis.org/3gpp-documents/Rel99-14/</w:t>
        </w:r>
      </w:hyperlink>
    </w:p>
    <w:p w14:paraId="279B66B7" w14:textId="085CEA35" w:rsidR="000251EB" w:rsidRPr="00C34319" w:rsidRDefault="000251EB" w:rsidP="00220C96">
      <w:pPr>
        <w:keepNext/>
        <w:keepLines/>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CCSA.36.304V1380</w:t>
      </w:r>
      <w:r w:rsidRPr="00C34319">
        <w:rPr>
          <w:color w:val="000000"/>
          <w:sz w:val="18"/>
          <w:szCs w:val="18"/>
          <w:lang w:val="en-GB" w:eastAsia="en-GB"/>
        </w:rPr>
        <w:tab/>
        <w:t>13.8.0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/12/2017</w:t>
      </w:r>
      <w:r w:rsidRPr="00C34319">
        <w:rPr>
          <w:color w:val="000000"/>
          <w:sz w:val="18"/>
          <w:szCs w:val="18"/>
          <w:lang w:val="en-GB" w:eastAsia="en-GB"/>
        </w:rPr>
        <w:tab/>
      </w:r>
      <w:hyperlink r:id="rId437" w:history="1">
        <w:r w:rsidR="00275B73" w:rsidRPr="00C34319">
          <w:rPr>
            <w:rStyle w:val="Hyperlink"/>
            <w:sz w:val="18"/>
            <w:szCs w:val="18"/>
            <w:lang w:val="en-GB" w:eastAsia="en-GB"/>
          </w:rPr>
          <w:t>https://www.ccsa.org.cn/api/portalsFile/downloadOldFile?type=19&amp;oldFileUrl=ITU-R/M.2012-6/CCSA.36.304V1380.doc</w:t>
        </w:r>
      </w:hyperlink>
    </w:p>
    <w:p w14:paraId="0FC0324E" w14:textId="47CBDB5B" w:rsidR="000251EB" w:rsidRPr="005F2BAE"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136 304</w:t>
      </w:r>
      <w:r w:rsidRPr="005F2BAE">
        <w:rPr>
          <w:color w:val="000000"/>
          <w:sz w:val="18"/>
          <w:szCs w:val="18"/>
          <w:lang w:val="fr-FR" w:eastAsia="en-GB"/>
        </w:rPr>
        <w:tab/>
        <w:t>13.8.0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17</w:t>
      </w:r>
      <w:r w:rsidR="00D63672" w:rsidRPr="005F2BAE">
        <w:rPr>
          <w:color w:val="000000"/>
          <w:sz w:val="18"/>
          <w:szCs w:val="18"/>
          <w:lang w:val="fr-FR" w:eastAsia="en-GB"/>
        </w:rPr>
        <w:t>/01/2018</w:t>
      </w:r>
      <w:r w:rsidRPr="005F2BAE">
        <w:rPr>
          <w:color w:val="000000"/>
          <w:sz w:val="18"/>
          <w:szCs w:val="18"/>
          <w:lang w:val="fr-FR" w:eastAsia="en-GB"/>
        </w:rPr>
        <w:tab/>
      </w:r>
      <w:hyperlink r:id="rId438" w:history="1">
        <w:r w:rsidR="00275B73" w:rsidRPr="005F2BAE">
          <w:rPr>
            <w:rStyle w:val="Hyperlink"/>
            <w:sz w:val="18"/>
            <w:szCs w:val="18"/>
            <w:lang w:val="fr-FR" w:eastAsia="en-GB"/>
          </w:rPr>
          <w:t>https://www.etsi.org/deliver/etsi_ts/136300_136399/136304/13.08.00_60/ts_136304v130800p.pdf</w:t>
        </w:r>
      </w:hyperlink>
    </w:p>
    <w:p w14:paraId="5B569A2C" w14:textId="5533B1A1" w:rsidR="000251EB" w:rsidRPr="005F2BAE"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36.304-13.8.0 V1.0.0</w:t>
      </w:r>
      <w:r w:rsidRPr="005F2BAE">
        <w:rPr>
          <w:color w:val="000000"/>
          <w:sz w:val="18"/>
          <w:szCs w:val="18"/>
          <w:lang w:val="fr-FR" w:eastAsia="en-GB"/>
        </w:rPr>
        <w:tab/>
        <w:t>13.8.0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439" w:history="1">
        <w:r w:rsidR="00275B73" w:rsidRPr="005F2BAE">
          <w:rPr>
            <w:rStyle w:val="Hyperlink"/>
            <w:sz w:val="18"/>
            <w:szCs w:val="18"/>
            <w:lang w:val="fr-FR" w:eastAsia="en-GB"/>
          </w:rPr>
          <w:t>https://members.tsdsi.in/index.php/s/Hr8rGe6RXrN4syS</w:t>
        </w:r>
      </w:hyperlink>
    </w:p>
    <w:p w14:paraId="246580E6" w14:textId="598EA774" w:rsidR="000251EB" w:rsidRPr="005F2BAE"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TTAT.3G-36.304V13.8.0</w:t>
      </w:r>
      <w:r w:rsidRPr="005F2BAE">
        <w:rPr>
          <w:color w:val="000000"/>
          <w:sz w:val="18"/>
          <w:szCs w:val="18"/>
          <w:lang w:val="fr-FR" w:eastAsia="en-GB"/>
        </w:rPr>
        <w:tab/>
        <w:t>13.8.0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440" w:history="1">
        <w:r w:rsidR="00275B73" w:rsidRPr="005F2BAE">
          <w:rPr>
            <w:rStyle w:val="Hyperlink"/>
            <w:sz w:val="18"/>
            <w:szCs w:val="18"/>
            <w:lang w:val="fr-FR" w:eastAsia="en-GB"/>
          </w:rPr>
          <w:t>http://committee.tta.or.kr/data/ttasDown.jsp?kind=ttastd&amp;pk_num=TTAT.3G-36.304V13.8.0</w:t>
        </w:r>
      </w:hyperlink>
    </w:p>
    <w:p w14:paraId="650EB525" w14:textId="6B05E7AB" w:rsidR="000251EB"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0251EB" w:rsidRPr="00182533">
        <w:rPr>
          <w:b/>
          <w:bCs/>
          <w:color w:val="000000"/>
          <w:sz w:val="18"/>
          <w:szCs w:val="18"/>
          <w:lang w:eastAsia="en-GB"/>
        </w:rPr>
        <w:t xml:space="preserve"> 14</w:t>
      </w:r>
    </w:p>
    <w:p w14:paraId="00483220" w14:textId="5C93525F" w:rsidR="000251EB" w:rsidRPr="00C34319" w:rsidRDefault="000251EB" w:rsidP="00275B73">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STD-T120-36.304.V14.7.0</w:t>
      </w:r>
      <w:r w:rsidRPr="00C34319">
        <w:rPr>
          <w:color w:val="000000"/>
          <w:sz w:val="18"/>
          <w:szCs w:val="18"/>
          <w:lang w:val="en-GB" w:eastAsia="en-GB"/>
        </w:rPr>
        <w:tab/>
        <w:t>14.7.0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441" w:history="1">
        <w:r w:rsidR="00275B73" w:rsidRPr="00C34319">
          <w:rPr>
            <w:rStyle w:val="Hyperlink"/>
            <w:sz w:val="18"/>
            <w:szCs w:val="18"/>
            <w:lang w:val="en-GB" w:eastAsia="en-GB"/>
          </w:rPr>
          <w:t>https://www.arib.or.jp/english/html/overview/doc/T120_T23_SPECS/ARIB-STD-T120/Rel14/36/A36304-e70.pdf</w:t>
        </w:r>
      </w:hyperlink>
    </w:p>
    <w:p w14:paraId="6CB79564" w14:textId="3F2C38A0" w:rsidR="000251EB" w:rsidRPr="00C34319"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ATIS.3GPP.36.304V1470</w:t>
      </w:r>
      <w:r w:rsidRPr="00C34319">
        <w:rPr>
          <w:color w:val="000000"/>
          <w:sz w:val="18"/>
          <w:szCs w:val="18"/>
          <w:lang w:val="en-GB" w:eastAsia="en-GB"/>
        </w:rPr>
        <w:tab/>
        <w:t>14.7.0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442" w:history="1">
        <w:r w:rsidR="00275B73" w:rsidRPr="00C34319">
          <w:rPr>
            <w:rStyle w:val="Hyperlink"/>
            <w:sz w:val="18"/>
            <w:szCs w:val="18"/>
            <w:lang w:val="en-GB" w:eastAsia="en-GB"/>
          </w:rPr>
          <w:t>https://www.atis.org/3gpp-documents/Rel99-14/</w:t>
        </w:r>
      </w:hyperlink>
    </w:p>
    <w:p w14:paraId="59EB1E21" w14:textId="0B09A56A" w:rsidR="000251EB" w:rsidRPr="00C34319" w:rsidRDefault="000251EB" w:rsidP="00275B73">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CCSA.36.304V1470</w:t>
      </w:r>
      <w:r w:rsidRPr="00C34319">
        <w:rPr>
          <w:color w:val="000000"/>
          <w:sz w:val="18"/>
          <w:szCs w:val="18"/>
          <w:lang w:val="en-GB" w:eastAsia="en-GB"/>
        </w:rPr>
        <w:tab/>
        <w:t>14.7.0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/09/2018</w:t>
      </w:r>
      <w:r w:rsidRPr="00C34319">
        <w:rPr>
          <w:color w:val="000000"/>
          <w:sz w:val="18"/>
          <w:szCs w:val="18"/>
          <w:lang w:val="en-GB" w:eastAsia="en-GB"/>
        </w:rPr>
        <w:tab/>
      </w:r>
      <w:hyperlink r:id="rId443" w:history="1">
        <w:r w:rsidR="00275B73" w:rsidRPr="00C34319">
          <w:rPr>
            <w:rStyle w:val="Hyperlink"/>
            <w:sz w:val="18"/>
            <w:szCs w:val="18"/>
            <w:lang w:val="en-GB" w:eastAsia="en-GB"/>
          </w:rPr>
          <w:t>https://www.ccsa.org.cn/api/portalsFile/downloadOldFile?type=19&amp;oldFileUrl=ITU-R/M.2012-6/CCSA.36.304V1470.doc</w:t>
        </w:r>
      </w:hyperlink>
    </w:p>
    <w:p w14:paraId="2BEFC982" w14:textId="64E76A90" w:rsidR="000251EB" w:rsidRPr="005F2BAE"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136 304</w:t>
      </w:r>
      <w:r w:rsidRPr="005F2BAE">
        <w:rPr>
          <w:color w:val="000000"/>
          <w:sz w:val="18"/>
          <w:szCs w:val="18"/>
          <w:lang w:val="fr-FR" w:eastAsia="en-GB"/>
        </w:rPr>
        <w:tab/>
        <w:t>14.7.0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17</w:t>
      </w:r>
      <w:r w:rsidR="00D63672" w:rsidRPr="005F2BAE">
        <w:rPr>
          <w:color w:val="000000"/>
          <w:sz w:val="18"/>
          <w:szCs w:val="18"/>
          <w:lang w:val="fr-FR" w:eastAsia="en-GB"/>
        </w:rPr>
        <w:t>/10/2018</w:t>
      </w:r>
      <w:r w:rsidRPr="005F2BAE">
        <w:rPr>
          <w:color w:val="000000"/>
          <w:sz w:val="18"/>
          <w:szCs w:val="18"/>
          <w:lang w:val="fr-FR" w:eastAsia="en-GB"/>
        </w:rPr>
        <w:tab/>
      </w:r>
      <w:hyperlink r:id="rId444" w:history="1">
        <w:r w:rsidR="00275B73" w:rsidRPr="005F2BAE">
          <w:rPr>
            <w:rStyle w:val="Hyperlink"/>
            <w:sz w:val="18"/>
            <w:szCs w:val="18"/>
            <w:lang w:val="fr-FR" w:eastAsia="en-GB"/>
          </w:rPr>
          <w:t>https://www.etsi.org/deliver/etsi_ts/136300_136399/136304/14.07.00_60/ts_136304v140700p.pdf</w:t>
        </w:r>
      </w:hyperlink>
    </w:p>
    <w:p w14:paraId="29123AD2" w14:textId="55C21216" w:rsidR="000251EB" w:rsidRPr="005F2BAE"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36.304-14.7.0 V1.1.0</w:t>
      </w:r>
      <w:r w:rsidRPr="005F2BAE">
        <w:rPr>
          <w:color w:val="000000"/>
          <w:sz w:val="18"/>
          <w:szCs w:val="18"/>
          <w:lang w:val="fr-FR" w:eastAsia="en-GB"/>
        </w:rPr>
        <w:tab/>
        <w:t>14.7.0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445" w:history="1">
        <w:r w:rsidR="00275B73" w:rsidRPr="005F2BAE">
          <w:rPr>
            <w:rStyle w:val="Hyperlink"/>
            <w:sz w:val="18"/>
            <w:szCs w:val="18"/>
            <w:lang w:val="fr-FR" w:eastAsia="en-GB"/>
          </w:rPr>
          <w:t>https://members.tsdsi.in/index.php/s/jYXc6a2KfwEFSLc</w:t>
        </w:r>
      </w:hyperlink>
    </w:p>
    <w:p w14:paraId="3B6765C7" w14:textId="401A16D9" w:rsidR="000251EB" w:rsidRPr="005F2BAE"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TTAT.3G-36.304V14.7.0</w:t>
      </w:r>
      <w:r w:rsidRPr="005F2BAE">
        <w:rPr>
          <w:color w:val="000000"/>
          <w:sz w:val="18"/>
          <w:szCs w:val="18"/>
          <w:lang w:val="fr-FR" w:eastAsia="en-GB"/>
        </w:rPr>
        <w:tab/>
        <w:t>14.7.0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446" w:history="1">
        <w:r w:rsidR="00275B73" w:rsidRPr="005F2BAE">
          <w:rPr>
            <w:rStyle w:val="Hyperlink"/>
            <w:sz w:val="18"/>
            <w:szCs w:val="18"/>
            <w:lang w:val="fr-FR" w:eastAsia="en-GB"/>
          </w:rPr>
          <w:t>http://committee.tta.or.kr/data/ttasDown.jsp?kind=ttastd&amp;pk_num=TTAT.3G-36.304V14.7.0</w:t>
        </w:r>
      </w:hyperlink>
    </w:p>
    <w:p w14:paraId="08B854D2" w14:textId="073EB4A5" w:rsidR="000251EB"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0251EB" w:rsidRPr="00182533">
        <w:rPr>
          <w:b/>
          <w:bCs/>
          <w:color w:val="000000"/>
          <w:sz w:val="18"/>
          <w:szCs w:val="18"/>
          <w:lang w:eastAsia="en-GB"/>
        </w:rPr>
        <w:t xml:space="preserve"> 15</w:t>
      </w:r>
    </w:p>
    <w:p w14:paraId="229AA161" w14:textId="61E22A38" w:rsidR="000251EB" w:rsidRPr="00C34319" w:rsidRDefault="000251EB" w:rsidP="00275B73">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STD-T120-36.304.V15.8.0</w:t>
      </w:r>
      <w:r w:rsidRPr="00C34319">
        <w:rPr>
          <w:color w:val="000000"/>
          <w:sz w:val="18"/>
          <w:szCs w:val="18"/>
          <w:lang w:val="en-GB" w:eastAsia="en-GB"/>
        </w:rPr>
        <w:tab/>
        <w:t>15.8.0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447" w:history="1">
        <w:r w:rsidR="00275B73" w:rsidRPr="00C34319">
          <w:rPr>
            <w:rStyle w:val="Hyperlink"/>
            <w:sz w:val="18"/>
            <w:szCs w:val="18"/>
            <w:lang w:val="en-GB" w:eastAsia="en-GB"/>
          </w:rPr>
          <w:t>https://www.arib.or.jp/english/html/overview/doc/T120_T23_SPECS/ARIB-STD-T120/Rel15/36/A36304-f80.pdf</w:t>
        </w:r>
      </w:hyperlink>
    </w:p>
    <w:p w14:paraId="212DDCB5" w14:textId="04F5B937" w:rsidR="000251EB" w:rsidRPr="00C34319"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ATIS.3GPP.36.304.V15.8.0</w:t>
      </w:r>
      <w:r w:rsidRPr="00C34319">
        <w:rPr>
          <w:color w:val="000000"/>
          <w:sz w:val="18"/>
          <w:szCs w:val="18"/>
          <w:lang w:val="en-GB" w:eastAsia="en-GB"/>
        </w:rPr>
        <w:tab/>
        <w:t>15.8.0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448" w:history="1">
        <w:r w:rsidR="00275B73" w:rsidRPr="00C34319">
          <w:rPr>
            <w:rStyle w:val="Hyperlink"/>
            <w:sz w:val="18"/>
            <w:szCs w:val="18"/>
            <w:lang w:val="en-GB" w:eastAsia="en-GB"/>
          </w:rPr>
          <w:t>https://www.atis.org/3gpp-transpositions - Rel-15</w:t>
        </w:r>
      </w:hyperlink>
    </w:p>
    <w:p w14:paraId="7778D6C1" w14:textId="3B10E7ED" w:rsidR="000251EB" w:rsidRPr="00C34319" w:rsidRDefault="000251EB" w:rsidP="00275B73">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CCSA.36.304V1580</w:t>
      </w:r>
      <w:r w:rsidRPr="00C34319">
        <w:rPr>
          <w:color w:val="000000"/>
          <w:sz w:val="18"/>
          <w:szCs w:val="18"/>
          <w:lang w:val="en-GB" w:eastAsia="en-GB"/>
        </w:rPr>
        <w:tab/>
        <w:t>15.8.0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/03/2022</w:t>
      </w:r>
      <w:r w:rsidRPr="00C34319">
        <w:rPr>
          <w:color w:val="000000"/>
          <w:sz w:val="18"/>
          <w:szCs w:val="18"/>
          <w:lang w:val="en-GB" w:eastAsia="en-GB"/>
        </w:rPr>
        <w:tab/>
      </w:r>
      <w:hyperlink r:id="rId449" w:history="1">
        <w:r w:rsidR="00275B73" w:rsidRPr="00C34319">
          <w:rPr>
            <w:rStyle w:val="Hyperlink"/>
            <w:sz w:val="18"/>
            <w:szCs w:val="18"/>
            <w:lang w:val="en-GB" w:eastAsia="en-GB"/>
          </w:rPr>
          <w:t>https://www.ccsa.org.cn/api/portalsFile/downloadOldFile?type=19&amp;oldFileUrl=ITU-R/M.2012-6/CCSA.36.304V1580.doc</w:t>
        </w:r>
      </w:hyperlink>
    </w:p>
    <w:p w14:paraId="71D3A37F" w14:textId="79B35391" w:rsidR="000251EB" w:rsidRPr="005F2BAE"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136 304</w:t>
      </w:r>
      <w:r w:rsidRPr="005F2BAE">
        <w:rPr>
          <w:color w:val="000000"/>
          <w:sz w:val="18"/>
          <w:szCs w:val="18"/>
          <w:lang w:val="fr-FR" w:eastAsia="en-GB"/>
        </w:rPr>
        <w:tab/>
        <w:t>15.8.0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09</w:t>
      </w:r>
      <w:r w:rsidR="00D63672" w:rsidRPr="005F2BAE">
        <w:rPr>
          <w:color w:val="000000"/>
          <w:sz w:val="18"/>
          <w:szCs w:val="18"/>
          <w:lang w:val="fr-FR" w:eastAsia="en-GB"/>
        </w:rPr>
        <w:t>/05/2022</w:t>
      </w:r>
      <w:r w:rsidRPr="005F2BAE">
        <w:rPr>
          <w:color w:val="000000"/>
          <w:sz w:val="18"/>
          <w:szCs w:val="18"/>
          <w:lang w:val="fr-FR" w:eastAsia="en-GB"/>
        </w:rPr>
        <w:tab/>
      </w:r>
      <w:hyperlink r:id="rId450" w:history="1">
        <w:r w:rsidR="00275B73" w:rsidRPr="005F2BAE">
          <w:rPr>
            <w:rStyle w:val="Hyperlink"/>
            <w:sz w:val="18"/>
            <w:szCs w:val="18"/>
            <w:lang w:val="fr-FR" w:eastAsia="en-GB"/>
          </w:rPr>
          <w:t>https://www.etsi.org/deliver/etsi_ts/136300_136399/136304/15.08.00_60/ts_136304v150800p.pdf</w:t>
        </w:r>
      </w:hyperlink>
    </w:p>
    <w:p w14:paraId="5F3422DD" w14:textId="16C026F4" w:rsidR="000251EB" w:rsidRPr="005F2BAE"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36.304-15.8.0 V1.1.0</w:t>
      </w:r>
      <w:r w:rsidRPr="005F2BAE">
        <w:rPr>
          <w:color w:val="000000"/>
          <w:sz w:val="18"/>
          <w:szCs w:val="18"/>
          <w:lang w:val="fr-FR" w:eastAsia="en-GB"/>
        </w:rPr>
        <w:tab/>
        <w:t>15.8.0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01</w:t>
      </w:r>
      <w:r w:rsidR="00D63672" w:rsidRPr="005F2BAE">
        <w:rPr>
          <w:color w:val="000000"/>
          <w:sz w:val="18"/>
          <w:szCs w:val="18"/>
          <w:lang w:val="fr-FR" w:eastAsia="en-GB"/>
        </w:rPr>
        <w:t>/11/2022</w:t>
      </w:r>
      <w:r w:rsidRPr="005F2BAE">
        <w:rPr>
          <w:color w:val="000000"/>
          <w:sz w:val="18"/>
          <w:szCs w:val="18"/>
          <w:lang w:val="fr-FR" w:eastAsia="en-GB"/>
        </w:rPr>
        <w:tab/>
      </w:r>
      <w:hyperlink r:id="rId451" w:history="1">
        <w:r w:rsidR="00275B73" w:rsidRPr="005F2BAE">
          <w:rPr>
            <w:rStyle w:val="Hyperlink"/>
            <w:sz w:val="18"/>
            <w:szCs w:val="18"/>
            <w:lang w:val="fr-FR" w:eastAsia="en-GB"/>
          </w:rPr>
          <w:t>https://members.tsdsi.in/s/p2cryGpngrEDrWb</w:t>
        </w:r>
      </w:hyperlink>
    </w:p>
    <w:p w14:paraId="6E2A6F7E" w14:textId="30B34FCB" w:rsidR="000251EB" w:rsidRPr="005F2BAE"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TTAT.3G-36.304V15.8.0</w:t>
      </w:r>
      <w:r w:rsidRPr="005F2BAE">
        <w:rPr>
          <w:color w:val="000000"/>
          <w:sz w:val="18"/>
          <w:szCs w:val="18"/>
          <w:lang w:val="fr-FR" w:eastAsia="en-GB"/>
        </w:rPr>
        <w:tab/>
        <w:t>15.8.0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05</w:t>
      </w:r>
      <w:r w:rsidR="00D63672" w:rsidRPr="005F2BAE">
        <w:rPr>
          <w:color w:val="000000"/>
          <w:sz w:val="18"/>
          <w:szCs w:val="18"/>
          <w:lang w:val="fr-FR" w:eastAsia="en-GB"/>
        </w:rPr>
        <w:t>/08/2022</w:t>
      </w:r>
      <w:r w:rsidRPr="005F2BAE">
        <w:rPr>
          <w:color w:val="000000"/>
          <w:sz w:val="18"/>
          <w:szCs w:val="18"/>
          <w:lang w:val="fr-FR" w:eastAsia="en-GB"/>
        </w:rPr>
        <w:tab/>
      </w:r>
      <w:hyperlink r:id="rId452" w:history="1">
        <w:r w:rsidR="00275B73" w:rsidRPr="005F2BAE">
          <w:rPr>
            <w:rStyle w:val="Hyperlink"/>
            <w:sz w:val="18"/>
            <w:szCs w:val="18"/>
            <w:lang w:val="fr-FR" w:eastAsia="en-GB"/>
          </w:rPr>
          <w:t>http://committee.tta.or.kr/data/ttasDown.jsp?kind=ttastd&amp;pk_num=TTAT.3G-36.304V15.8.0</w:t>
        </w:r>
      </w:hyperlink>
    </w:p>
    <w:p w14:paraId="6D043499" w14:textId="3C8C3FB9" w:rsidR="000251EB"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0251EB" w:rsidRPr="00182533">
        <w:rPr>
          <w:b/>
          <w:bCs/>
          <w:color w:val="000000"/>
          <w:sz w:val="18"/>
          <w:szCs w:val="18"/>
          <w:lang w:eastAsia="en-GB"/>
        </w:rPr>
        <w:t xml:space="preserve"> 16</w:t>
      </w:r>
    </w:p>
    <w:p w14:paraId="5562CD4A" w14:textId="39ECA79B" w:rsidR="000251EB" w:rsidRPr="00C34319" w:rsidRDefault="000251EB" w:rsidP="00275B73">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STD-T120-36.304.V16.7.0</w:t>
      </w:r>
      <w:r w:rsidRPr="00C34319">
        <w:rPr>
          <w:color w:val="000000"/>
          <w:sz w:val="18"/>
          <w:szCs w:val="18"/>
          <w:lang w:val="en-GB" w:eastAsia="en-GB"/>
        </w:rPr>
        <w:tab/>
        <w:t>16.7.0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453" w:history="1">
        <w:r w:rsidR="00275B73" w:rsidRPr="00C34319">
          <w:rPr>
            <w:rStyle w:val="Hyperlink"/>
            <w:sz w:val="18"/>
            <w:szCs w:val="18"/>
            <w:lang w:val="en-GB" w:eastAsia="en-GB"/>
          </w:rPr>
          <w:t>https://www.arib.or.jp/english/html/overview/doc/T120_T23_SPECS/ARIB-STD-T120/Rel16/36/A36304-g70.pdf</w:t>
        </w:r>
      </w:hyperlink>
    </w:p>
    <w:p w14:paraId="4A6A6587" w14:textId="6CE4AC40" w:rsidR="000251EB" w:rsidRPr="00C34319"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ATIS.3GPP.36.304.V16.7.0</w:t>
      </w:r>
      <w:r w:rsidRPr="00C34319">
        <w:rPr>
          <w:color w:val="000000"/>
          <w:sz w:val="18"/>
          <w:szCs w:val="18"/>
          <w:lang w:val="en-GB" w:eastAsia="en-GB"/>
        </w:rPr>
        <w:tab/>
        <w:t>16.7.0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454" w:history="1">
        <w:r w:rsidR="00275B73" w:rsidRPr="00C34319">
          <w:rPr>
            <w:rStyle w:val="Hyperlink"/>
            <w:sz w:val="18"/>
            <w:szCs w:val="18"/>
            <w:lang w:val="en-GB" w:eastAsia="en-GB"/>
          </w:rPr>
          <w:t>https://www.atis.org/3gpp-transpositions - Rel-16</w:t>
        </w:r>
      </w:hyperlink>
    </w:p>
    <w:p w14:paraId="6EC5B71E" w14:textId="6A10F07F" w:rsidR="000251EB" w:rsidRPr="00C34319" w:rsidRDefault="000251EB" w:rsidP="00275B73">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CCSA.36.304V1670</w:t>
      </w:r>
      <w:r w:rsidRPr="00C34319">
        <w:rPr>
          <w:color w:val="000000"/>
          <w:sz w:val="18"/>
          <w:szCs w:val="18"/>
          <w:lang w:val="en-GB" w:eastAsia="en-GB"/>
        </w:rPr>
        <w:tab/>
        <w:t>16.7.0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/03/2022</w:t>
      </w:r>
      <w:r w:rsidRPr="00C34319">
        <w:rPr>
          <w:color w:val="000000"/>
          <w:sz w:val="18"/>
          <w:szCs w:val="18"/>
          <w:lang w:val="en-GB" w:eastAsia="en-GB"/>
        </w:rPr>
        <w:tab/>
      </w:r>
      <w:hyperlink r:id="rId455" w:history="1">
        <w:r w:rsidR="00275B73" w:rsidRPr="00C34319">
          <w:rPr>
            <w:rStyle w:val="Hyperlink"/>
            <w:sz w:val="18"/>
            <w:szCs w:val="18"/>
            <w:lang w:val="en-GB" w:eastAsia="en-GB"/>
          </w:rPr>
          <w:t>https://www.ccsa.org.cn/api/portalsFile/downloadOldFile?type=19&amp;oldFileUrl=ITU-R/M.2012-6/CCSA.36.304V1670.doc</w:t>
        </w:r>
      </w:hyperlink>
    </w:p>
    <w:p w14:paraId="320EFA40" w14:textId="6F4F4E00" w:rsidR="000251EB" w:rsidRPr="005F2BAE"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136 304</w:t>
      </w:r>
      <w:r w:rsidRPr="005F2BAE">
        <w:rPr>
          <w:color w:val="000000"/>
          <w:sz w:val="18"/>
          <w:szCs w:val="18"/>
          <w:lang w:val="fr-FR" w:eastAsia="en-GB"/>
        </w:rPr>
        <w:tab/>
        <w:t>16.7.0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09</w:t>
      </w:r>
      <w:r w:rsidR="00D63672" w:rsidRPr="005F2BAE">
        <w:rPr>
          <w:color w:val="000000"/>
          <w:sz w:val="18"/>
          <w:szCs w:val="18"/>
          <w:lang w:val="fr-FR" w:eastAsia="en-GB"/>
        </w:rPr>
        <w:t>/05/2022</w:t>
      </w:r>
      <w:r w:rsidRPr="005F2BAE">
        <w:rPr>
          <w:color w:val="000000"/>
          <w:sz w:val="18"/>
          <w:szCs w:val="18"/>
          <w:lang w:val="fr-FR" w:eastAsia="en-GB"/>
        </w:rPr>
        <w:tab/>
      </w:r>
      <w:hyperlink r:id="rId456" w:history="1">
        <w:r w:rsidR="00275B73" w:rsidRPr="005F2BAE">
          <w:rPr>
            <w:rStyle w:val="Hyperlink"/>
            <w:sz w:val="18"/>
            <w:szCs w:val="18"/>
            <w:lang w:val="fr-FR" w:eastAsia="en-GB"/>
          </w:rPr>
          <w:t>https://www.etsi.org/deliver/etsi_ts/136300_136399/136304/16.07.00_60/ts_136304v160700p.pdf</w:t>
        </w:r>
      </w:hyperlink>
    </w:p>
    <w:p w14:paraId="03A348F0" w14:textId="7F91535C" w:rsidR="000251EB" w:rsidRPr="005F2BAE"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36.304-16.7.0 V1.1.0</w:t>
      </w:r>
      <w:r w:rsidRPr="005F2BAE">
        <w:rPr>
          <w:color w:val="000000"/>
          <w:sz w:val="18"/>
          <w:szCs w:val="18"/>
          <w:lang w:val="fr-FR" w:eastAsia="en-GB"/>
        </w:rPr>
        <w:tab/>
        <w:t>16.7.0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01</w:t>
      </w:r>
      <w:r w:rsidR="00D63672" w:rsidRPr="005F2BAE">
        <w:rPr>
          <w:color w:val="000000"/>
          <w:sz w:val="18"/>
          <w:szCs w:val="18"/>
          <w:lang w:val="fr-FR" w:eastAsia="en-GB"/>
        </w:rPr>
        <w:t>/11/2022</w:t>
      </w:r>
      <w:r w:rsidRPr="005F2BAE">
        <w:rPr>
          <w:color w:val="000000"/>
          <w:sz w:val="18"/>
          <w:szCs w:val="18"/>
          <w:lang w:val="fr-FR" w:eastAsia="en-GB"/>
        </w:rPr>
        <w:tab/>
      </w:r>
      <w:hyperlink r:id="rId457" w:history="1">
        <w:r w:rsidR="00275B73" w:rsidRPr="005F2BAE">
          <w:rPr>
            <w:rStyle w:val="Hyperlink"/>
            <w:sz w:val="18"/>
            <w:szCs w:val="18"/>
            <w:lang w:val="fr-FR" w:eastAsia="en-GB"/>
          </w:rPr>
          <w:t>https://members.tsdsi.in/s/rkfYPfS4nEwmEBX</w:t>
        </w:r>
      </w:hyperlink>
    </w:p>
    <w:p w14:paraId="2A31D0F1" w14:textId="1C3D9962" w:rsidR="000251EB" w:rsidRPr="005F2BAE"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TTAT.3G-36.304V16.7.0</w:t>
      </w:r>
      <w:r w:rsidRPr="005F2BAE">
        <w:rPr>
          <w:color w:val="000000"/>
          <w:sz w:val="18"/>
          <w:szCs w:val="18"/>
          <w:lang w:val="fr-FR" w:eastAsia="en-GB"/>
        </w:rPr>
        <w:tab/>
        <w:t>16.7.0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05</w:t>
      </w:r>
      <w:r w:rsidR="00D63672" w:rsidRPr="005F2BAE">
        <w:rPr>
          <w:color w:val="000000"/>
          <w:sz w:val="18"/>
          <w:szCs w:val="18"/>
          <w:lang w:val="fr-FR" w:eastAsia="en-GB"/>
        </w:rPr>
        <w:t>/08/2022</w:t>
      </w:r>
      <w:r w:rsidRPr="005F2BAE">
        <w:rPr>
          <w:color w:val="000000"/>
          <w:sz w:val="18"/>
          <w:szCs w:val="18"/>
          <w:lang w:val="fr-FR" w:eastAsia="en-GB"/>
        </w:rPr>
        <w:tab/>
      </w:r>
      <w:hyperlink r:id="rId458" w:history="1">
        <w:r w:rsidR="00275B73" w:rsidRPr="005F2BAE">
          <w:rPr>
            <w:rStyle w:val="Hyperlink"/>
            <w:sz w:val="18"/>
            <w:szCs w:val="18"/>
            <w:lang w:val="fr-FR" w:eastAsia="en-GB"/>
          </w:rPr>
          <w:t>http://committee.tta.or.kr/data/ttasDown.jsp?kind=ttastd&amp;pk_num=TTAT.3G-36.304V16.7.0</w:t>
        </w:r>
      </w:hyperlink>
    </w:p>
    <w:p w14:paraId="54297867" w14:textId="7EE432E4" w:rsidR="000251EB"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0251EB" w:rsidRPr="00182533">
        <w:rPr>
          <w:b/>
          <w:bCs/>
          <w:color w:val="000000"/>
          <w:sz w:val="18"/>
          <w:szCs w:val="18"/>
          <w:lang w:eastAsia="en-GB"/>
        </w:rPr>
        <w:t xml:space="preserve"> 17</w:t>
      </w:r>
    </w:p>
    <w:p w14:paraId="55FCF2DD" w14:textId="1E49E8A7" w:rsidR="000251EB" w:rsidRPr="00C34319" w:rsidRDefault="000251EB"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STD-T120-36.304.V17.3.0</w:t>
      </w:r>
      <w:r w:rsidRPr="00C34319">
        <w:rPr>
          <w:color w:val="000000"/>
          <w:sz w:val="18"/>
          <w:szCs w:val="18"/>
          <w:lang w:val="en-GB" w:eastAsia="en-GB"/>
        </w:rPr>
        <w:tab/>
        <w:t>17.3.0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459" w:history="1">
        <w:r w:rsidR="00273484" w:rsidRPr="00C34319">
          <w:rPr>
            <w:rStyle w:val="Hyperlink"/>
            <w:sz w:val="18"/>
            <w:szCs w:val="18"/>
            <w:lang w:val="en-GB" w:eastAsia="en-GB"/>
          </w:rPr>
          <w:t>https://www.arib.or.jp/english/html/overview/doc/T120_T23_SPECS/ARIB-STD-T120/Rel17/36/A36304-h30.pdf</w:t>
        </w:r>
      </w:hyperlink>
    </w:p>
    <w:p w14:paraId="63FDF441" w14:textId="7A8E3790" w:rsidR="000251EB" w:rsidRPr="00C34319"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ATIS.3GPP.36.304.V17.3.0</w:t>
      </w:r>
      <w:r w:rsidRPr="00C34319">
        <w:rPr>
          <w:color w:val="000000"/>
          <w:sz w:val="18"/>
          <w:szCs w:val="18"/>
          <w:lang w:val="en-GB" w:eastAsia="en-GB"/>
        </w:rPr>
        <w:tab/>
        <w:t>17.3.0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460" w:history="1">
        <w:r w:rsidR="00273484" w:rsidRPr="00C34319">
          <w:rPr>
            <w:rStyle w:val="Hyperlink"/>
            <w:sz w:val="18"/>
            <w:szCs w:val="18"/>
            <w:lang w:val="en-GB" w:eastAsia="en-GB"/>
          </w:rPr>
          <w:t>https://www.atis.org/3gpp-transpositions - Rel-17</w:t>
        </w:r>
      </w:hyperlink>
    </w:p>
    <w:p w14:paraId="20905801" w14:textId="2EDEDA39" w:rsidR="000251EB" w:rsidRPr="00C34319" w:rsidRDefault="000251EB"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CCSA.36.304V1730</w:t>
      </w:r>
      <w:r w:rsidRPr="00C34319">
        <w:rPr>
          <w:color w:val="000000"/>
          <w:sz w:val="18"/>
          <w:szCs w:val="18"/>
          <w:lang w:val="en-GB" w:eastAsia="en-GB"/>
        </w:rPr>
        <w:tab/>
        <w:t>17.3.0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/12/2022</w:t>
      </w:r>
      <w:r w:rsidRPr="00C34319">
        <w:rPr>
          <w:color w:val="000000"/>
          <w:sz w:val="18"/>
          <w:szCs w:val="18"/>
          <w:lang w:val="en-GB" w:eastAsia="en-GB"/>
        </w:rPr>
        <w:tab/>
      </w:r>
      <w:hyperlink r:id="rId461" w:history="1">
        <w:r w:rsidR="00273484" w:rsidRPr="00C34319">
          <w:rPr>
            <w:rStyle w:val="Hyperlink"/>
            <w:sz w:val="18"/>
            <w:szCs w:val="18"/>
            <w:lang w:val="en-GB" w:eastAsia="en-GB"/>
          </w:rPr>
          <w:t>https://www.ccsa.org.cn/api/portalsFile/downloadOldFile?type=19&amp;oldFileUrl=ITU-R/M.2012-6/CCSA.36.304V1730.doc</w:t>
        </w:r>
      </w:hyperlink>
    </w:p>
    <w:p w14:paraId="5C8CD18A" w14:textId="7F10936F" w:rsidR="000251EB" w:rsidRPr="005F2BAE"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136 304</w:t>
      </w:r>
      <w:r w:rsidRPr="005F2BAE">
        <w:rPr>
          <w:color w:val="000000"/>
          <w:sz w:val="18"/>
          <w:szCs w:val="18"/>
          <w:lang w:val="fr-FR" w:eastAsia="en-GB"/>
        </w:rPr>
        <w:tab/>
        <w:t>17.3.0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20</w:t>
      </w:r>
      <w:r w:rsidR="00D63672" w:rsidRPr="005F2BAE">
        <w:rPr>
          <w:color w:val="000000"/>
          <w:sz w:val="18"/>
          <w:szCs w:val="18"/>
          <w:lang w:val="fr-FR" w:eastAsia="en-GB"/>
        </w:rPr>
        <w:t>/01/2023</w:t>
      </w:r>
      <w:r w:rsidRPr="005F2BAE">
        <w:rPr>
          <w:color w:val="000000"/>
          <w:sz w:val="18"/>
          <w:szCs w:val="18"/>
          <w:lang w:val="fr-FR" w:eastAsia="en-GB"/>
        </w:rPr>
        <w:tab/>
      </w:r>
      <w:hyperlink r:id="rId462" w:history="1">
        <w:r w:rsidR="00273484" w:rsidRPr="005F2BAE">
          <w:rPr>
            <w:rStyle w:val="Hyperlink"/>
            <w:sz w:val="18"/>
            <w:szCs w:val="18"/>
            <w:lang w:val="fr-FR" w:eastAsia="en-GB"/>
          </w:rPr>
          <w:t>https://www.etsi.org/deliver/etsi_ts/136300_136399/136304/17.03.00_60/ts_136304v170300p.pdf</w:t>
        </w:r>
      </w:hyperlink>
    </w:p>
    <w:p w14:paraId="214F774C" w14:textId="1419BFA6" w:rsidR="000251EB" w:rsidRPr="005F2BAE"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36.304 17.3.0 V1.3.0</w:t>
      </w:r>
      <w:r w:rsidRPr="005F2BAE">
        <w:rPr>
          <w:color w:val="000000"/>
          <w:sz w:val="18"/>
          <w:szCs w:val="18"/>
          <w:lang w:val="fr-FR" w:eastAsia="en-GB"/>
        </w:rPr>
        <w:tab/>
        <w:t>17.3.0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/05/2023</w:t>
      </w:r>
      <w:r w:rsidRPr="005F2BAE">
        <w:rPr>
          <w:color w:val="000000"/>
          <w:sz w:val="18"/>
          <w:szCs w:val="18"/>
          <w:lang w:val="fr-FR" w:eastAsia="en-GB"/>
        </w:rPr>
        <w:tab/>
      </w:r>
      <w:hyperlink r:id="rId463" w:history="1">
        <w:r w:rsidR="00273484" w:rsidRPr="005F2BAE">
          <w:rPr>
            <w:rStyle w:val="Hyperlink"/>
            <w:sz w:val="18"/>
            <w:szCs w:val="18"/>
            <w:lang w:val="fr-FR" w:eastAsia="en-GB"/>
          </w:rPr>
          <w:t>https://members.tsdsi.in/s/sNiCGPHTGp5joYg</w:t>
        </w:r>
      </w:hyperlink>
    </w:p>
    <w:p w14:paraId="00A06220" w14:textId="3BBE82EB" w:rsidR="000251EB" w:rsidRPr="005F2BAE" w:rsidRDefault="000251EB" w:rsidP="00632B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TTAT.3G-36.304V17.3.0</w:t>
      </w:r>
      <w:r w:rsidRPr="005F2BAE">
        <w:rPr>
          <w:color w:val="000000"/>
          <w:sz w:val="18"/>
          <w:szCs w:val="18"/>
          <w:lang w:val="fr-FR" w:eastAsia="en-GB"/>
        </w:rPr>
        <w:tab/>
        <w:t>17.3.0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16</w:t>
      </w:r>
      <w:r w:rsidR="00D63672" w:rsidRPr="005F2BAE">
        <w:rPr>
          <w:color w:val="000000"/>
          <w:sz w:val="18"/>
          <w:szCs w:val="18"/>
          <w:lang w:val="fr-FR" w:eastAsia="en-GB"/>
        </w:rPr>
        <w:t>/03/2023</w:t>
      </w:r>
      <w:r w:rsidRPr="005F2BAE">
        <w:rPr>
          <w:color w:val="000000"/>
          <w:sz w:val="18"/>
          <w:szCs w:val="18"/>
          <w:lang w:val="fr-FR" w:eastAsia="en-GB"/>
        </w:rPr>
        <w:tab/>
      </w:r>
      <w:hyperlink r:id="rId464" w:history="1">
        <w:r w:rsidR="00273484" w:rsidRPr="005F2BAE">
          <w:rPr>
            <w:rStyle w:val="Hyperlink"/>
            <w:sz w:val="18"/>
            <w:szCs w:val="18"/>
            <w:lang w:val="fr-FR" w:eastAsia="en-GB"/>
          </w:rPr>
          <w:t>http://committee.tta.or.kr/data/ttasDown.jsp?kind=ttastd&amp;pk_num=TTAT.3G-36.304V17.3.0</w:t>
        </w:r>
      </w:hyperlink>
    </w:p>
    <w:p w14:paraId="60FE4583" w14:textId="77777777" w:rsidR="00C556AE" w:rsidRPr="00182533" w:rsidRDefault="00C556AE" w:rsidP="00C556AE">
      <w:pPr>
        <w:pStyle w:val="Heading4"/>
      </w:pPr>
      <w:r w:rsidRPr="00182533">
        <w:lastRenderedPageBreak/>
        <w:t>2.1.3.4</w:t>
      </w:r>
      <w:r w:rsidRPr="00182533">
        <w:tab/>
        <w:t>TS 36.305</w:t>
      </w:r>
    </w:p>
    <w:p w14:paraId="15BD8EAE" w14:textId="77777777" w:rsidR="00C556AE" w:rsidRPr="00182533" w:rsidRDefault="00C556AE" w:rsidP="00C556AE">
      <w:pPr>
        <w:pStyle w:val="Headingb"/>
        <w:rPr>
          <w:lang w:eastAsia="zh-CN"/>
        </w:rPr>
      </w:pPr>
      <w:r w:rsidRPr="00182533">
        <w:rPr>
          <w:lang w:eastAsia="zh-CN"/>
        </w:rPr>
        <w:t>Red de acceso radioeléctrico terrenal universal evolucionada (E-UTRAN); especificación funcional de la etapa 2 del posicionamiento del equipo de usuario (UE) en la E</w:t>
      </w:r>
      <w:r w:rsidRPr="00182533">
        <w:rPr>
          <w:lang w:eastAsia="zh-CN"/>
        </w:rPr>
        <w:noBreakHyphen/>
        <w:t>UTRAN</w:t>
      </w:r>
    </w:p>
    <w:p w14:paraId="241765C1" w14:textId="77777777" w:rsidR="00C556AE" w:rsidRPr="00182533" w:rsidRDefault="00C556AE" w:rsidP="00C556AE">
      <w:r w:rsidRPr="00182533">
        <w:t>En este documento se especifica la etapa 2 de la función de posicionamiento del UE en la E</w:t>
      </w:r>
      <w:r w:rsidRPr="00182533">
        <w:noBreakHyphen/>
        <w:t>UTRAN, que ofrece los mecanismos de soporte o ayuda al cálculo de la posición geográfica del UE. El propósito de esta especificación de la etapa 2 es definir la arquitectura de posicionamiento del UE en la E</w:t>
      </w:r>
      <w:r w:rsidRPr="00182533">
        <w:noBreakHyphen/>
        <w:t>UTRAN, las entidades funcionales y las operaciones de soporte de los métodos de posicionamiento. Esta descripción se circunscribe al estrato de acceso de la E-UTRAN. Esta especificación de la etapa 2 trata de los métodos de posicionamiento de la E</w:t>
      </w:r>
      <w:r w:rsidRPr="00182533">
        <w:noBreakHyphen/>
        <w:t>UTRAN, las descripciones de estado y los flujos de mensajes para soportar el posicionamiento del UE.</w:t>
      </w:r>
    </w:p>
    <w:p w14:paraId="03607CC8" w14:textId="77777777" w:rsidR="007C47C0" w:rsidRPr="00182533" w:rsidRDefault="007C47C0" w:rsidP="007C47C0">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5A758932" w14:textId="0CDE7CD8" w:rsidR="000251EB"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0251EB" w:rsidRPr="00182533">
        <w:rPr>
          <w:b/>
          <w:bCs/>
          <w:color w:val="000000"/>
          <w:sz w:val="18"/>
          <w:szCs w:val="18"/>
          <w:lang w:eastAsia="en-GB"/>
        </w:rPr>
        <w:t xml:space="preserve"> 10</w:t>
      </w:r>
    </w:p>
    <w:p w14:paraId="6A1D1AAE" w14:textId="2486402B" w:rsidR="000251EB" w:rsidRPr="00C34319" w:rsidRDefault="000251EB"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STD-T120-36.305.V10.5.0</w:t>
      </w:r>
      <w:r w:rsidRPr="00C34319">
        <w:rPr>
          <w:color w:val="000000"/>
          <w:sz w:val="18"/>
          <w:szCs w:val="18"/>
          <w:lang w:val="en-GB" w:eastAsia="en-GB"/>
        </w:rPr>
        <w:tab/>
        <w:t>10.5.0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465" w:history="1">
        <w:r w:rsidR="00273484" w:rsidRPr="00C34319">
          <w:rPr>
            <w:rStyle w:val="Hyperlink"/>
            <w:sz w:val="18"/>
            <w:szCs w:val="18"/>
            <w:lang w:val="en-GB" w:eastAsia="en-GB"/>
          </w:rPr>
          <w:t>https://www.arib.or.jp/english/html/overview/doc/T120_T23_SPECS/ARIB-STD-T120/Rel10/36/A36305-a50.pdf</w:t>
        </w:r>
      </w:hyperlink>
    </w:p>
    <w:p w14:paraId="7995650B" w14:textId="5D604887" w:rsidR="000251EB" w:rsidRPr="00C34319" w:rsidRDefault="000251EB"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ATIS.3GPP.36.305V1050</w:t>
      </w:r>
      <w:r w:rsidRPr="00C34319">
        <w:rPr>
          <w:color w:val="000000"/>
          <w:sz w:val="18"/>
          <w:szCs w:val="18"/>
          <w:lang w:val="en-GB" w:eastAsia="en-GB"/>
        </w:rPr>
        <w:tab/>
        <w:t>10.5.0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466" w:history="1">
        <w:r w:rsidR="00273484" w:rsidRPr="00C34319">
          <w:rPr>
            <w:rStyle w:val="Hyperlink"/>
            <w:sz w:val="18"/>
            <w:szCs w:val="18"/>
            <w:lang w:val="en-GB" w:eastAsia="en-GB"/>
          </w:rPr>
          <w:t>https://www.atis.org/3gpp-documents/Rel99-14/</w:t>
        </w:r>
      </w:hyperlink>
    </w:p>
    <w:p w14:paraId="73523D0C" w14:textId="0D306883" w:rsidR="000251EB" w:rsidRPr="00C34319" w:rsidRDefault="000251EB"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CCSA.36.305V1050</w:t>
      </w:r>
      <w:r w:rsidRPr="00C34319">
        <w:rPr>
          <w:color w:val="000000"/>
          <w:sz w:val="18"/>
          <w:szCs w:val="18"/>
          <w:lang w:val="en-GB" w:eastAsia="en-GB"/>
        </w:rPr>
        <w:tab/>
        <w:t>10.5.0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273484" w:rsidRPr="00C34319">
        <w:rPr>
          <w:color w:val="000000"/>
          <w:sz w:val="18"/>
          <w:szCs w:val="18"/>
          <w:lang w:val="en-GB" w:eastAsia="en-GB"/>
        </w:rPr>
        <w:t>/</w:t>
      </w:r>
      <w:r w:rsidRPr="00C34319">
        <w:rPr>
          <w:color w:val="000000"/>
          <w:sz w:val="18"/>
          <w:szCs w:val="18"/>
          <w:lang w:val="en-GB" w:eastAsia="en-GB"/>
        </w:rPr>
        <w:t>12</w:t>
      </w:r>
      <w:r w:rsidR="00273484" w:rsidRPr="00C34319">
        <w:rPr>
          <w:color w:val="000000"/>
          <w:sz w:val="18"/>
          <w:szCs w:val="18"/>
          <w:lang w:val="en-GB" w:eastAsia="en-GB"/>
        </w:rPr>
        <w:t>/</w:t>
      </w:r>
      <w:r w:rsidRPr="00C34319">
        <w:rPr>
          <w:color w:val="000000"/>
          <w:sz w:val="18"/>
          <w:szCs w:val="18"/>
          <w:lang w:val="en-GB" w:eastAsia="en-GB"/>
        </w:rPr>
        <w:t>2012</w:t>
      </w:r>
      <w:r w:rsidRPr="00C34319">
        <w:rPr>
          <w:color w:val="000000"/>
          <w:sz w:val="18"/>
          <w:szCs w:val="18"/>
          <w:lang w:val="en-GB" w:eastAsia="en-GB"/>
        </w:rPr>
        <w:tab/>
      </w:r>
      <w:hyperlink r:id="rId467" w:history="1">
        <w:r w:rsidR="00273484" w:rsidRPr="00C34319">
          <w:rPr>
            <w:rStyle w:val="Hyperlink"/>
            <w:sz w:val="18"/>
            <w:szCs w:val="18"/>
            <w:lang w:val="en-GB" w:eastAsia="en-GB"/>
          </w:rPr>
          <w:t>https://www.ccsa.org.cn/api/portalsFile/downloadOldFile?type=19&amp;oldFileUrl=ITU-R/M.2012-6/CCSA.36.305V1050.doc</w:t>
        </w:r>
      </w:hyperlink>
    </w:p>
    <w:p w14:paraId="34FCDE7C" w14:textId="38AA7082" w:rsidR="000251EB" w:rsidRPr="005F2BAE" w:rsidRDefault="000251EB"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136 305</w:t>
      </w:r>
      <w:r w:rsidRPr="005F2BAE">
        <w:rPr>
          <w:color w:val="000000"/>
          <w:sz w:val="18"/>
          <w:szCs w:val="18"/>
          <w:lang w:val="fr-FR" w:eastAsia="en-GB"/>
        </w:rPr>
        <w:tab/>
        <w:t>10.5.0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07</w:t>
      </w:r>
      <w:r w:rsidR="00D63672" w:rsidRPr="005F2BAE">
        <w:rPr>
          <w:color w:val="000000"/>
          <w:sz w:val="18"/>
          <w:szCs w:val="18"/>
          <w:lang w:val="fr-FR" w:eastAsia="en-GB"/>
        </w:rPr>
        <w:t>/02/2013</w:t>
      </w:r>
      <w:r w:rsidRPr="005F2BAE">
        <w:rPr>
          <w:color w:val="000000"/>
          <w:sz w:val="18"/>
          <w:szCs w:val="18"/>
          <w:lang w:val="fr-FR" w:eastAsia="en-GB"/>
        </w:rPr>
        <w:tab/>
      </w:r>
      <w:hyperlink r:id="rId468" w:history="1">
        <w:r w:rsidR="00273484" w:rsidRPr="005F2BAE">
          <w:rPr>
            <w:rStyle w:val="Hyperlink"/>
            <w:sz w:val="18"/>
            <w:szCs w:val="18"/>
            <w:lang w:val="fr-FR" w:eastAsia="en-GB"/>
          </w:rPr>
          <w:t>https://www.etsi.org/deliver/etsi_ts/136300_136399/136305/10.05.00_60/ts_136305v100500p.pdf</w:t>
        </w:r>
      </w:hyperlink>
    </w:p>
    <w:p w14:paraId="63F00EE4" w14:textId="58490760" w:rsidR="000251EB" w:rsidRPr="005F2BAE" w:rsidRDefault="000251EB"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36.305-10.5.0 V1.0.0</w:t>
      </w:r>
      <w:r w:rsidRPr="005F2BAE">
        <w:rPr>
          <w:color w:val="000000"/>
          <w:sz w:val="18"/>
          <w:szCs w:val="18"/>
          <w:lang w:val="fr-FR" w:eastAsia="en-GB"/>
        </w:rPr>
        <w:tab/>
        <w:t>10.5.0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469" w:history="1">
        <w:r w:rsidR="00273484" w:rsidRPr="005F2BAE">
          <w:rPr>
            <w:rStyle w:val="Hyperlink"/>
            <w:sz w:val="18"/>
            <w:szCs w:val="18"/>
            <w:lang w:val="fr-FR" w:eastAsia="en-GB"/>
          </w:rPr>
          <w:t>https://members.tsdsi.in/index.php/s/xjmqnW5PwQf4FWr</w:t>
        </w:r>
      </w:hyperlink>
    </w:p>
    <w:p w14:paraId="0B78247C" w14:textId="316AE60B" w:rsidR="000251EB" w:rsidRPr="005F2BAE" w:rsidRDefault="000251EB"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TTAT.3G-36.305V10.5.0</w:t>
      </w:r>
      <w:r w:rsidRPr="005F2BAE">
        <w:rPr>
          <w:color w:val="000000"/>
          <w:sz w:val="18"/>
          <w:szCs w:val="18"/>
          <w:lang w:val="fr-FR" w:eastAsia="en-GB"/>
        </w:rPr>
        <w:tab/>
        <w:t>10.5.0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470" w:history="1">
        <w:r w:rsidR="00273484" w:rsidRPr="005F2BAE">
          <w:rPr>
            <w:rStyle w:val="Hyperlink"/>
            <w:sz w:val="18"/>
            <w:szCs w:val="18"/>
            <w:lang w:val="fr-FR" w:eastAsia="en-GB"/>
          </w:rPr>
          <w:t>http://committee.tta.or.kr/data/ttasDown.jsp?kind=ttastd&amp;pk_num=TTAT.3G-36.305V10.5.0</w:t>
        </w:r>
      </w:hyperlink>
    </w:p>
    <w:p w14:paraId="1B1C72DB" w14:textId="1A9068A9" w:rsidR="000251EB"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0251EB" w:rsidRPr="00182533">
        <w:rPr>
          <w:b/>
          <w:bCs/>
          <w:color w:val="000000"/>
          <w:sz w:val="18"/>
          <w:szCs w:val="18"/>
          <w:lang w:eastAsia="en-GB"/>
        </w:rPr>
        <w:t xml:space="preserve"> 11</w:t>
      </w:r>
    </w:p>
    <w:p w14:paraId="2D6EEBD0" w14:textId="09EB5B17" w:rsidR="000251EB" w:rsidRPr="00C34319" w:rsidRDefault="000251EB"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STD-T120-36.305.V11.3.0</w:t>
      </w:r>
      <w:r w:rsidRPr="00C34319">
        <w:rPr>
          <w:color w:val="000000"/>
          <w:sz w:val="18"/>
          <w:szCs w:val="18"/>
          <w:lang w:val="en-GB" w:eastAsia="en-GB"/>
        </w:rPr>
        <w:tab/>
        <w:t>11.3.0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471" w:history="1">
        <w:r w:rsidR="00273484" w:rsidRPr="00C34319">
          <w:rPr>
            <w:rStyle w:val="Hyperlink"/>
            <w:sz w:val="18"/>
            <w:szCs w:val="18"/>
            <w:lang w:val="en-GB" w:eastAsia="en-GB"/>
          </w:rPr>
          <w:t>https://www.arib.or.jp/english/html/overview/doc/T120_T23_SPECS/ARIB-STD-T120/Rel11/36/A36305-b30.pdf</w:t>
        </w:r>
      </w:hyperlink>
    </w:p>
    <w:p w14:paraId="13596381" w14:textId="11A7A396" w:rsidR="000251EB" w:rsidRPr="00C34319" w:rsidRDefault="000251EB"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ATIS.3GPP.36.305V1130</w:t>
      </w:r>
      <w:r w:rsidRPr="00C34319">
        <w:rPr>
          <w:color w:val="000000"/>
          <w:sz w:val="18"/>
          <w:szCs w:val="18"/>
          <w:lang w:val="en-GB" w:eastAsia="en-GB"/>
        </w:rPr>
        <w:tab/>
        <w:t>11.3.0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472" w:history="1">
        <w:r w:rsidR="00273484" w:rsidRPr="00C34319">
          <w:rPr>
            <w:rStyle w:val="Hyperlink"/>
            <w:sz w:val="18"/>
            <w:szCs w:val="18"/>
            <w:lang w:val="en-GB" w:eastAsia="en-GB"/>
          </w:rPr>
          <w:t>https://www.atis.org/3gpp-documents/Rel99-14/</w:t>
        </w:r>
      </w:hyperlink>
    </w:p>
    <w:p w14:paraId="674B16A4" w14:textId="1799CC89" w:rsidR="000251EB" w:rsidRPr="00C34319" w:rsidRDefault="000251EB"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CCSA.36.305V1130</w:t>
      </w:r>
      <w:r w:rsidRPr="00C34319">
        <w:rPr>
          <w:color w:val="000000"/>
          <w:sz w:val="18"/>
          <w:szCs w:val="18"/>
          <w:lang w:val="en-GB" w:eastAsia="en-GB"/>
        </w:rPr>
        <w:tab/>
        <w:t>11.3.0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/03/2013</w:t>
      </w:r>
      <w:r w:rsidRPr="00C34319">
        <w:rPr>
          <w:color w:val="000000"/>
          <w:sz w:val="18"/>
          <w:szCs w:val="18"/>
          <w:lang w:val="en-GB" w:eastAsia="en-GB"/>
        </w:rPr>
        <w:tab/>
      </w:r>
      <w:hyperlink r:id="rId473" w:history="1">
        <w:r w:rsidR="00273484" w:rsidRPr="00C34319">
          <w:rPr>
            <w:rStyle w:val="Hyperlink"/>
            <w:sz w:val="18"/>
            <w:szCs w:val="18"/>
            <w:lang w:val="en-GB" w:eastAsia="en-GB"/>
          </w:rPr>
          <w:t>https://www.ccsa.org.cn/api/portalsFile/downloadOldFile?type=19&amp;oldFileUrl=ITU-R/M.2012-6/CCSA.36.305V1130.doc</w:t>
        </w:r>
      </w:hyperlink>
    </w:p>
    <w:p w14:paraId="46B0760F" w14:textId="0601D397" w:rsidR="000251EB" w:rsidRPr="005F2BAE" w:rsidRDefault="000251EB"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136 305</w:t>
      </w:r>
      <w:r w:rsidRPr="005F2BAE">
        <w:rPr>
          <w:color w:val="000000"/>
          <w:sz w:val="18"/>
          <w:szCs w:val="18"/>
          <w:lang w:val="fr-FR" w:eastAsia="en-GB"/>
        </w:rPr>
        <w:tab/>
        <w:t>11.3.0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19</w:t>
      </w:r>
      <w:r w:rsidR="00D63672" w:rsidRPr="005F2BAE">
        <w:rPr>
          <w:color w:val="000000"/>
          <w:sz w:val="18"/>
          <w:szCs w:val="18"/>
          <w:lang w:val="fr-FR" w:eastAsia="en-GB"/>
        </w:rPr>
        <w:t>/04/2013</w:t>
      </w:r>
      <w:r w:rsidRPr="005F2BAE">
        <w:rPr>
          <w:color w:val="000000"/>
          <w:sz w:val="18"/>
          <w:szCs w:val="18"/>
          <w:lang w:val="fr-FR" w:eastAsia="en-GB"/>
        </w:rPr>
        <w:tab/>
      </w:r>
      <w:hyperlink r:id="rId474" w:history="1">
        <w:r w:rsidR="00273484" w:rsidRPr="005F2BAE">
          <w:rPr>
            <w:rStyle w:val="Hyperlink"/>
            <w:sz w:val="18"/>
            <w:szCs w:val="18"/>
            <w:lang w:val="fr-FR" w:eastAsia="en-GB"/>
          </w:rPr>
          <w:t>https://www.etsi.org/deliver/etsi_ts/136300_136399/136305/11.03.00_60/ts_136305v110300p.pdf</w:t>
        </w:r>
      </w:hyperlink>
    </w:p>
    <w:p w14:paraId="7AADE72D" w14:textId="3019CD35" w:rsidR="000251EB" w:rsidRPr="005F2BAE" w:rsidRDefault="000251EB"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36.305-11.3.0 V1.0.0</w:t>
      </w:r>
      <w:r w:rsidRPr="005F2BAE">
        <w:rPr>
          <w:color w:val="000000"/>
          <w:sz w:val="18"/>
          <w:szCs w:val="18"/>
          <w:lang w:val="fr-FR" w:eastAsia="en-GB"/>
        </w:rPr>
        <w:tab/>
        <w:t>11.3.0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475" w:history="1">
        <w:r w:rsidR="00273484" w:rsidRPr="005F2BAE">
          <w:rPr>
            <w:rStyle w:val="Hyperlink"/>
            <w:sz w:val="18"/>
            <w:szCs w:val="18"/>
            <w:lang w:val="fr-FR" w:eastAsia="en-GB"/>
          </w:rPr>
          <w:t>https://members.tsdsi.in/index.php/s/WgdWCDQTiqztnB2</w:t>
        </w:r>
      </w:hyperlink>
    </w:p>
    <w:p w14:paraId="7C8A9F5B" w14:textId="4848C28B" w:rsidR="000251EB" w:rsidRPr="005F2BAE" w:rsidRDefault="000251EB"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TTAT.3G-36.305V11.3.0</w:t>
      </w:r>
      <w:r w:rsidRPr="005F2BAE">
        <w:rPr>
          <w:color w:val="000000"/>
          <w:sz w:val="18"/>
          <w:szCs w:val="18"/>
          <w:lang w:val="fr-FR" w:eastAsia="en-GB"/>
        </w:rPr>
        <w:tab/>
        <w:t>11.3.0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476" w:history="1">
        <w:r w:rsidR="00273484" w:rsidRPr="005F2BAE">
          <w:rPr>
            <w:rStyle w:val="Hyperlink"/>
            <w:sz w:val="18"/>
            <w:szCs w:val="18"/>
            <w:lang w:val="fr-FR" w:eastAsia="en-GB"/>
          </w:rPr>
          <w:t>http://committee.tta.or.kr/data/ttasDown.jsp?kind=ttastd&amp;pk_num=TTAT.3G-36.305V11.3.0</w:t>
        </w:r>
      </w:hyperlink>
    </w:p>
    <w:p w14:paraId="6D10698E" w14:textId="75F04C9C" w:rsidR="000251EB"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0251EB" w:rsidRPr="00182533">
        <w:rPr>
          <w:b/>
          <w:bCs/>
          <w:color w:val="000000"/>
          <w:sz w:val="18"/>
          <w:szCs w:val="18"/>
          <w:lang w:eastAsia="en-GB"/>
        </w:rPr>
        <w:t xml:space="preserve"> 12</w:t>
      </w:r>
    </w:p>
    <w:p w14:paraId="29AE6466" w14:textId="07BC0D2F" w:rsidR="000251EB" w:rsidRPr="00C34319" w:rsidRDefault="000251EB" w:rsidP="009D1CA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STD-T120-36.305.V12.2.0</w:t>
      </w:r>
      <w:r w:rsidRPr="00C34319">
        <w:rPr>
          <w:color w:val="000000"/>
          <w:sz w:val="18"/>
          <w:szCs w:val="18"/>
          <w:lang w:val="en-GB" w:eastAsia="en-GB"/>
        </w:rPr>
        <w:tab/>
        <w:t>12.2.0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477" w:history="1">
        <w:r w:rsidR="009D1CA6" w:rsidRPr="00C34319">
          <w:rPr>
            <w:rStyle w:val="Hyperlink"/>
            <w:sz w:val="18"/>
            <w:szCs w:val="18"/>
            <w:lang w:val="en-GB" w:eastAsia="en-GB"/>
          </w:rPr>
          <w:t>https://www.arib.or.jp/english/html/overview/doc/T120_T23_SPECS/ARIB-STD-T120/Rel12/36/A36305-c20.pdf</w:t>
        </w:r>
      </w:hyperlink>
    </w:p>
    <w:p w14:paraId="224E619E" w14:textId="489C4148" w:rsidR="000251EB" w:rsidRPr="00C34319" w:rsidRDefault="000251EB"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ATIS.3GPP.36.305V1220</w:t>
      </w:r>
      <w:r w:rsidRPr="00C34319">
        <w:rPr>
          <w:color w:val="000000"/>
          <w:sz w:val="18"/>
          <w:szCs w:val="18"/>
          <w:lang w:val="en-GB" w:eastAsia="en-GB"/>
        </w:rPr>
        <w:tab/>
        <w:t>12.2.0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478" w:history="1">
        <w:r w:rsidR="009D1CA6" w:rsidRPr="00C34319">
          <w:rPr>
            <w:rStyle w:val="Hyperlink"/>
            <w:sz w:val="18"/>
            <w:szCs w:val="18"/>
            <w:lang w:val="en-GB" w:eastAsia="en-GB"/>
          </w:rPr>
          <w:t>https://www.atis.org/3gpp-documents/Rel99-14/</w:t>
        </w:r>
      </w:hyperlink>
    </w:p>
    <w:p w14:paraId="3403A598" w14:textId="27DCEFB5" w:rsidR="000251EB" w:rsidRPr="00C34319" w:rsidRDefault="000251EB" w:rsidP="009D1CA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CCSA.36.305V1220</w:t>
      </w:r>
      <w:r w:rsidRPr="00C34319">
        <w:rPr>
          <w:color w:val="000000"/>
          <w:sz w:val="18"/>
          <w:szCs w:val="18"/>
          <w:lang w:val="en-GB" w:eastAsia="en-GB"/>
        </w:rPr>
        <w:tab/>
        <w:t>12.2.0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/12/2014</w:t>
      </w:r>
      <w:r w:rsidRPr="00C34319">
        <w:rPr>
          <w:color w:val="000000"/>
          <w:sz w:val="18"/>
          <w:szCs w:val="18"/>
          <w:lang w:val="en-GB" w:eastAsia="en-GB"/>
        </w:rPr>
        <w:tab/>
      </w:r>
      <w:hyperlink r:id="rId479" w:history="1">
        <w:r w:rsidR="009D1CA6" w:rsidRPr="00C34319">
          <w:rPr>
            <w:rStyle w:val="Hyperlink"/>
            <w:sz w:val="18"/>
            <w:szCs w:val="18"/>
            <w:lang w:val="en-GB" w:eastAsia="en-GB"/>
          </w:rPr>
          <w:t>https://www.ccsa.org.cn/api/portalsFile/downloadOldFile?type=19&amp;oldFileUrl=ITU-R/M.2012-6/CCSA.36.305V1220.doc</w:t>
        </w:r>
      </w:hyperlink>
    </w:p>
    <w:p w14:paraId="0AF47EBB" w14:textId="1D64FAD6" w:rsidR="000251EB" w:rsidRPr="005F2BAE" w:rsidRDefault="000251EB"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136 305</w:t>
      </w:r>
      <w:r w:rsidRPr="005F2BAE">
        <w:rPr>
          <w:color w:val="000000"/>
          <w:sz w:val="18"/>
          <w:szCs w:val="18"/>
          <w:lang w:val="fr-FR" w:eastAsia="en-GB"/>
        </w:rPr>
        <w:tab/>
        <w:t>12.2.0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04</w:t>
      </w:r>
      <w:r w:rsidR="00D63672" w:rsidRPr="005F2BAE">
        <w:rPr>
          <w:color w:val="000000"/>
          <w:sz w:val="18"/>
          <w:szCs w:val="18"/>
          <w:lang w:val="fr-FR" w:eastAsia="en-GB"/>
        </w:rPr>
        <w:t>/02/2015</w:t>
      </w:r>
      <w:r w:rsidRPr="005F2BAE">
        <w:rPr>
          <w:color w:val="000000"/>
          <w:sz w:val="18"/>
          <w:szCs w:val="18"/>
          <w:lang w:val="fr-FR" w:eastAsia="en-GB"/>
        </w:rPr>
        <w:tab/>
      </w:r>
      <w:hyperlink r:id="rId480" w:history="1">
        <w:r w:rsidR="009D1CA6" w:rsidRPr="005F2BAE">
          <w:rPr>
            <w:rStyle w:val="Hyperlink"/>
            <w:sz w:val="18"/>
            <w:szCs w:val="18"/>
            <w:lang w:val="fr-FR" w:eastAsia="en-GB"/>
          </w:rPr>
          <w:t>https://www.etsi.org/deliver/etsi_ts/136300_136399/136305/12.02.00_60/ts_136305v120200p.pdf</w:t>
        </w:r>
      </w:hyperlink>
    </w:p>
    <w:p w14:paraId="60AE7C7C" w14:textId="77D6811C" w:rsidR="000251EB" w:rsidRPr="005F2BAE" w:rsidRDefault="000251EB"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36.305-12.2.0 V1.0.0</w:t>
      </w:r>
      <w:r w:rsidRPr="005F2BAE">
        <w:rPr>
          <w:color w:val="000000"/>
          <w:sz w:val="18"/>
          <w:szCs w:val="18"/>
          <w:lang w:val="fr-FR" w:eastAsia="en-GB"/>
        </w:rPr>
        <w:tab/>
        <w:t>12.2.0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481" w:history="1">
        <w:r w:rsidR="009D1CA6" w:rsidRPr="005F2BAE">
          <w:rPr>
            <w:rStyle w:val="Hyperlink"/>
            <w:sz w:val="18"/>
            <w:szCs w:val="18"/>
            <w:lang w:val="fr-FR" w:eastAsia="en-GB"/>
          </w:rPr>
          <w:t>https://members.tsdsi.in/index.php/s/JoayxmdQwYT4gy4</w:t>
        </w:r>
      </w:hyperlink>
    </w:p>
    <w:p w14:paraId="20EA95DD" w14:textId="249511FB" w:rsidR="000251EB" w:rsidRPr="005F2BAE" w:rsidRDefault="000251EB"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TTAT.3G-36.305V12.2.0</w:t>
      </w:r>
      <w:r w:rsidRPr="005F2BAE">
        <w:rPr>
          <w:color w:val="000000"/>
          <w:sz w:val="18"/>
          <w:szCs w:val="18"/>
          <w:lang w:val="fr-FR" w:eastAsia="en-GB"/>
        </w:rPr>
        <w:tab/>
        <w:t>12.2.0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482" w:history="1">
        <w:r w:rsidR="009D1CA6" w:rsidRPr="005F2BAE">
          <w:rPr>
            <w:rStyle w:val="Hyperlink"/>
            <w:sz w:val="18"/>
            <w:szCs w:val="18"/>
            <w:lang w:val="fr-FR" w:eastAsia="en-GB"/>
          </w:rPr>
          <w:t>http://committee.tta.or.kr/data/ttasDown.jsp?kind=ttastd&amp;pk_num=TTAT.3G-36.305V12.2.0</w:t>
        </w:r>
      </w:hyperlink>
    </w:p>
    <w:p w14:paraId="6283F994" w14:textId="1DD98E77" w:rsidR="000251EB"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0251EB" w:rsidRPr="00182533">
        <w:rPr>
          <w:b/>
          <w:bCs/>
          <w:color w:val="000000"/>
          <w:sz w:val="18"/>
          <w:szCs w:val="18"/>
          <w:lang w:eastAsia="en-GB"/>
        </w:rPr>
        <w:t xml:space="preserve"> 13</w:t>
      </w:r>
    </w:p>
    <w:p w14:paraId="7C0A88BD" w14:textId="14816B1A" w:rsidR="000251EB" w:rsidRPr="00C34319" w:rsidRDefault="000251EB" w:rsidP="00220C96">
      <w:pPr>
        <w:keepNext/>
        <w:keepLines/>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STD-T120-36.305.V13.0.0</w:t>
      </w:r>
      <w:r w:rsidRPr="00C34319">
        <w:rPr>
          <w:color w:val="000000"/>
          <w:sz w:val="18"/>
          <w:szCs w:val="18"/>
          <w:lang w:val="en-GB" w:eastAsia="en-GB"/>
        </w:rPr>
        <w:tab/>
        <w:t>13.0.0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483" w:history="1">
        <w:r w:rsidR="009D1CA6" w:rsidRPr="00C34319">
          <w:rPr>
            <w:rStyle w:val="Hyperlink"/>
            <w:sz w:val="18"/>
            <w:szCs w:val="18"/>
            <w:lang w:val="en-GB" w:eastAsia="en-GB"/>
          </w:rPr>
          <w:t>https://www.arib.or.jp/english/html/overview/doc/T120_T23_SPECS/ARIB-STD-T120/Rel13/36/A36305-d00.pdf</w:t>
        </w:r>
      </w:hyperlink>
    </w:p>
    <w:p w14:paraId="3B2CC308" w14:textId="337A93FF" w:rsidR="000251EB" w:rsidRPr="00C34319" w:rsidRDefault="000251EB" w:rsidP="00220C96">
      <w:pPr>
        <w:keepNext/>
        <w:keepLines/>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ATIS.3GPP.36.305V1300</w:t>
      </w:r>
      <w:r w:rsidRPr="00C34319">
        <w:rPr>
          <w:color w:val="000000"/>
          <w:sz w:val="18"/>
          <w:szCs w:val="18"/>
          <w:lang w:val="en-GB" w:eastAsia="en-GB"/>
        </w:rPr>
        <w:tab/>
        <w:t>13.0.0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484" w:history="1">
        <w:r w:rsidR="009D1CA6" w:rsidRPr="00C34319">
          <w:rPr>
            <w:rStyle w:val="Hyperlink"/>
            <w:sz w:val="18"/>
            <w:szCs w:val="18"/>
            <w:lang w:val="en-GB" w:eastAsia="en-GB"/>
          </w:rPr>
          <w:t>https://www.atis.org/3gpp-documents/Rel99-14/</w:t>
        </w:r>
      </w:hyperlink>
    </w:p>
    <w:p w14:paraId="3F42D3DC" w14:textId="5ED326AE" w:rsidR="000251EB" w:rsidRPr="00C34319" w:rsidRDefault="000251EB" w:rsidP="009D1CA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CCSA.36.305V1300</w:t>
      </w:r>
      <w:r w:rsidRPr="00C34319">
        <w:rPr>
          <w:color w:val="000000"/>
          <w:sz w:val="18"/>
          <w:szCs w:val="18"/>
          <w:lang w:val="en-GB" w:eastAsia="en-GB"/>
        </w:rPr>
        <w:tab/>
        <w:t>13.0.0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/12/2015</w:t>
      </w:r>
      <w:r w:rsidRPr="00C34319">
        <w:rPr>
          <w:color w:val="000000"/>
          <w:sz w:val="18"/>
          <w:szCs w:val="18"/>
          <w:lang w:val="en-GB" w:eastAsia="en-GB"/>
        </w:rPr>
        <w:tab/>
      </w:r>
      <w:hyperlink r:id="rId485" w:history="1">
        <w:r w:rsidR="009D1CA6" w:rsidRPr="00C34319">
          <w:rPr>
            <w:rStyle w:val="Hyperlink"/>
            <w:sz w:val="18"/>
            <w:szCs w:val="18"/>
            <w:lang w:val="en-GB" w:eastAsia="en-GB"/>
          </w:rPr>
          <w:t>https://www.ccsa.org.cn/api/portalsFile/downloadOldFile?type=19&amp;oldFileUrl=ITU-R/M.2012-6/CCSA.36.305V1300.doc</w:t>
        </w:r>
      </w:hyperlink>
    </w:p>
    <w:p w14:paraId="01C6837B" w14:textId="105792EC" w:rsidR="000251EB" w:rsidRPr="005F2BAE" w:rsidRDefault="000251EB"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136 305</w:t>
      </w:r>
      <w:r w:rsidRPr="005F2BAE">
        <w:rPr>
          <w:color w:val="000000"/>
          <w:sz w:val="18"/>
          <w:szCs w:val="18"/>
          <w:lang w:val="fr-FR" w:eastAsia="en-GB"/>
        </w:rPr>
        <w:tab/>
        <w:t>13.0.0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27</w:t>
      </w:r>
      <w:r w:rsidR="00D63672" w:rsidRPr="005F2BAE">
        <w:rPr>
          <w:color w:val="000000"/>
          <w:sz w:val="18"/>
          <w:szCs w:val="18"/>
          <w:lang w:val="fr-FR" w:eastAsia="en-GB"/>
        </w:rPr>
        <w:t>/01/2016</w:t>
      </w:r>
      <w:r w:rsidRPr="005F2BAE">
        <w:rPr>
          <w:color w:val="000000"/>
          <w:sz w:val="18"/>
          <w:szCs w:val="18"/>
          <w:lang w:val="fr-FR" w:eastAsia="en-GB"/>
        </w:rPr>
        <w:tab/>
      </w:r>
      <w:hyperlink r:id="rId486" w:history="1">
        <w:r w:rsidR="009D1CA6" w:rsidRPr="005F2BAE">
          <w:rPr>
            <w:rStyle w:val="Hyperlink"/>
            <w:sz w:val="18"/>
            <w:szCs w:val="18"/>
            <w:lang w:val="fr-FR" w:eastAsia="en-GB"/>
          </w:rPr>
          <w:t>https://www.etsi.org/deliver/etsi_ts/136300_136399/136305/13.00.00_60/ts_136305v130000p.pdf</w:t>
        </w:r>
      </w:hyperlink>
    </w:p>
    <w:p w14:paraId="37AEB005" w14:textId="129425FA" w:rsidR="000251EB" w:rsidRPr="005F2BAE" w:rsidRDefault="000251EB"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36.305-13.0.0 V1.0.0</w:t>
      </w:r>
      <w:r w:rsidRPr="005F2BAE">
        <w:rPr>
          <w:color w:val="000000"/>
          <w:sz w:val="18"/>
          <w:szCs w:val="18"/>
          <w:lang w:val="fr-FR" w:eastAsia="en-GB"/>
        </w:rPr>
        <w:tab/>
        <w:t>13.0.0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487" w:history="1">
        <w:r w:rsidR="009D1CA6" w:rsidRPr="005F2BAE">
          <w:rPr>
            <w:rStyle w:val="Hyperlink"/>
            <w:sz w:val="18"/>
            <w:szCs w:val="18"/>
            <w:lang w:val="fr-FR" w:eastAsia="en-GB"/>
          </w:rPr>
          <w:t>https://members.tsdsi.in/index.php/s/LCnMmDbWpkbH62J</w:t>
        </w:r>
      </w:hyperlink>
    </w:p>
    <w:p w14:paraId="43A37B59" w14:textId="59C7C5FC" w:rsidR="000251EB" w:rsidRPr="005F2BAE" w:rsidRDefault="000251EB"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TTAT.3G-36.305V13.0.0</w:t>
      </w:r>
      <w:r w:rsidRPr="005F2BAE">
        <w:rPr>
          <w:color w:val="000000"/>
          <w:sz w:val="18"/>
          <w:szCs w:val="18"/>
          <w:lang w:val="fr-FR" w:eastAsia="en-GB"/>
        </w:rPr>
        <w:tab/>
        <w:t>13.0.0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488" w:history="1">
        <w:r w:rsidR="009D1CA6" w:rsidRPr="005F2BAE">
          <w:rPr>
            <w:rStyle w:val="Hyperlink"/>
            <w:sz w:val="18"/>
            <w:szCs w:val="18"/>
            <w:lang w:val="fr-FR" w:eastAsia="en-GB"/>
          </w:rPr>
          <w:t>http://committee.tta.or.kr/data/ttasDown.jsp?kind=ttastd&amp;pk_num=TTAT.3G-36.305V13.0.0</w:t>
        </w:r>
      </w:hyperlink>
    </w:p>
    <w:p w14:paraId="71BFD368" w14:textId="0FA6AC22" w:rsidR="000251EB"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0251EB" w:rsidRPr="00182533">
        <w:rPr>
          <w:b/>
          <w:bCs/>
          <w:color w:val="000000"/>
          <w:sz w:val="18"/>
          <w:szCs w:val="18"/>
          <w:lang w:eastAsia="en-GB"/>
        </w:rPr>
        <w:t xml:space="preserve"> 14</w:t>
      </w:r>
    </w:p>
    <w:p w14:paraId="671E20F5" w14:textId="56D811D5" w:rsidR="000251EB" w:rsidRPr="00C34319" w:rsidRDefault="000251EB" w:rsidP="009D1CA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STD-T120-36.305.V14.3.0</w:t>
      </w:r>
      <w:r w:rsidRPr="00C34319">
        <w:rPr>
          <w:color w:val="000000"/>
          <w:sz w:val="18"/>
          <w:szCs w:val="18"/>
          <w:lang w:val="en-GB" w:eastAsia="en-GB"/>
        </w:rPr>
        <w:tab/>
        <w:t>14.3.0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489" w:history="1">
        <w:r w:rsidR="009D1CA6" w:rsidRPr="00C34319">
          <w:rPr>
            <w:rStyle w:val="Hyperlink"/>
            <w:sz w:val="18"/>
            <w:szCs w:val="18"/>
            <w:lang w:val="en-GB" w:eastAsia="en-GB"/>
          </w:rPr>
          <w:t>https://www.arib.or.jp/english/html/overview/doc/T120_T23_SPECS/ARIB-STD-T120/Rel14/36/A36305-e30.pdf</w:t>
        </w:r>
      </w:hyperlink>
    </w:p>
    <w:p w14:paraId="09E351AA" w14:textId="17E7E567" w:rsidR="000251EB" w:rsidRPr="00C34319" w:rsidRDefault="000251EB"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ATIS.3GPP.36.305V1430</w:t>
      </w:r>
      <w:r w:rsidRPr="00C34319">
        <w:rPr>
          <w:color w:val="000000"/>
          <w:sz w:val="18"/>
          <w:szCs w:val="18"/>
          <w:lang w:val="en-GB" w:eastAsia="en-GB"/>
        </w:rPr>
        <w:tab/>
        <w:t>14.3.0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490" w:history="1">
        <w:r w:rsidR="009D1CA6" w:rsidRPr="00C34319">
          <w:rPr>
            <w:rStyle w:val="Hyperlink"/>
            <w:sz w:val="18"/>
            <w:szCs w:val="18"/>
            <w:lang w:val="en-GB" w:eastAsia="en-GB"/>
          </w:rPr>
          <w:t>https://www.atis.org/3gpp-documents/Rel99-14/</w:t>
        </w:r>
      </w:hyperlink>
    </w:p>
    <w:p w14:paraId="70C0A77E" w14:textId="51AFAF72" w:rsidR="000251EB" w:rsidRPr="00C34319" w:rsidRDefault="000251EB" w:rsidP="009D1CA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CCSA.36.305V1430</w:t>
      </w:r>
      <w:r w:rsidRPr="00C34319">
        <w:rPr>
          <w:color w:val="000000"/>
          <w:sz w:val="18"/>
          <w:szCs w:val="18"/>
          <w:lang w:val="en-GB" w:eastAsia="en-GB"/>
        </w:rPr>
        <w:tab/>
        <w:t>14.3.0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/09/2017</w:t>
      </w:r>
      <w:r w:rsidRPr="00C34319">
        <w:rPr>
          <w:color w:val="000000"/>
          <w:sz w:val="18"/>
          <w:szCs w:val="18"/>
          <w:lang w:val="en-GB" w:eastAsia="en-GB"/>
        </w:rPr>
        <w:tab/>
      </w:r>
      <w:hyperlink r:id="rId491" w:history="1">
        <w:r w:rsidR="009D1CA6" w:rsidRPr="00C34319">
          <w:rPr>
            <w:rStyle w:val="Hyperlink"/>
            <w:sz w:val="18"/>
            <w:szCs w:val="18"/>
            <w:lang w:val="en-GB" w:eastAsia="en-GB"/>
          </w:rPr>
          <w:t>https://www.ccsa.org.cn/api/portalsFile/downloadOldFile?type=19&amp;oldFileUrl=ITU-R/M.2012-6/CCSA.36.305V1430.doc</w:t>
        </w:r>
      </w:hyperlink>
    </w:p>
    <w:p w14:paraId="29E68A94" w14:textId="618494C2" w:rsidR="000251EB" w:rsidRPr="005F2BAE" w:rsidRDefault="000251EB"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136 305</w:t>
      </w:r>
      <w:r w:rsidRPr="005F2BAE">
        <w:rPr>
          <w:color w:val="000000"/>
          <w:sz w:val="18"/>
          <w:szCs w:val="18"/>
          <w:lang w:val="fr-FR" w:eastAsia="en-GB"/>
        </w:rPr>
        <w:tab/>
        <w:t>14.3.0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09</w:t>
      </w:r>
      <w:r w:rsidR="00D63672" w:rsidRPr="005F2BAE">
        <w:rPr>
          <w:color w:val="000000"/>
          <w:sz w:val="18"/>
          <w:szCs w:val="18"/>
          <w:lang w:val="fr-FR" w:eastAsia="en-GB"/>
        </w:rPr>
        <w:t>/10/2017</w:t>
      </w:r>
      <w:r w:rsidRPr="005F2BAE">
        <w:rPr>
          <w:color w:val="000000"/>
          <w:sz w:val="18"/>
          <w:szCs w:val="18"/>
          <w:lang w:val="fr-FR" w:eastAsia="en-GB"/>
        </w:rPr>
        <w:tab/>
      </w:r>
      <w:hyperlink r:id="rId492" w:history="1">
        <w:r w:rsidR="009D1CA6" w:rsidRPr="005F2BAE">
          <w:rPr>
            <w:rStyle w:val="Hyperlink"/>
            <w:sz w:val="18"/>
            <w:szCs w:val="18"/>
            <w:lang w:val="fr-FR" w:eastAsia="en-GB"/>
          </w:rPr>
          <w:t>https://www.etsi.org/deliver/etsi_ts/136300_136399/136305/14.03.00_60/ts_136305v140300p.pdf</w:t>
        </w:r>
      </w:hyperlink>
    </w:p>
    <w:p w14:paraId="0C5F28B6" w14:textId="79A11B0D" w:rsidR="000251EB" w:rsidRPr="005F2BAE" w:rsidRDefault="000251EB"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36.305-14.3.0 V1.0.0</w:t>
      </w:r>
      <w:r w:rsidRPr="005F2BAE">
        <w:rPr>
          <w:color w:val="000000"/>
          <w:sz w:val="18"/>
          <w:szCs w:val="18"/>
          <w:lang w:val="fr-FR" w:eastAsia="en-GB"/>
        </w:rPr>
        <w:tab/>
        <w:t>14.3.0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493" w:history="1">
        <w:r w:rsidR="009D1CA6" w:rsidRPr="005F2BAE">
          <w:rPr>
            <w:rStyle w:val="Hyperlink"/>
            <w:sz w:val="18"/>
            <w:szCs w:val="18"/>
            <w:lang w:val="fr-FR" w:eastAsia="en-GB"/>
          </w:rPr>
          <w:t>https://members.tsdsi.in/index.php/s/bF3YAgBCANrQcSB</w:t>
        </w:r>
      </w:hyperlink>
    </w:p>
    <w:p w14:paraId="39A97288" w14:textId="0DDC6669" w:rsidR="000251EB" w:rsidRPr="005F2BAE" w:rsidRDefault="000251EB"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TTAT.3G-36.305V14.3.0</w:t>
      </w:r>
      <w:r w:rsidRPr="005F2BAE">
        <w:rPr>
          <w:color w:val="000000"/>
          <w:sz w:val="18"/>
          <w:szCs w:val="18"/>
          <w:lang w:val="fr-FR" w:eastAsia="en-GB"/>
        </w:rPr>
        <w:tab/>
        <w:t>14.3.0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494" w:history="1">
        <w:r w:rsidR="009D1CA6" w:rsidRPr="005F2BAE">
          <w:rPr>
            <w:rStyle w:val="Hyperlink"/>
            <w:sz w:val="18"/>
            <w:szCs w:val="18"/>
            <w:lang w:val="fr-FR" w:eastAsia="en-GB"/>
          </w:rPr>
          <w:t>http://committee.tta.or.kr/data/ttasDown.jsp?kind=ttastd&amp;pk_num=TTAT.3G-36.305V14.3.0</w:t>
        </w:r>
      </w:hyperlink>
    </w:p>
    <w:p w14:paraId="349BAFE3" w14:textId="51E97EB9" w:rsidR="000251EB"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0251EB" w:rsidRPr="00182533">
        <w:rPr>
          <w:b/>
          <w:bCs/>
          <w:color w:val="000000"/>
          <w:sz w:val="18"/>
          <w:szCs w:val="18"/>
          <w:lang w:eastAsia="en-GB"/>
        </w:rPr>
        <w:t xml:space="preserve"> 15</w:t>
      </w:r>
    </w:p>
    <w:p w14:paraId="53B76132" w14:textId="4AF00484" w:rsidR="000251EB" w:rsidRPr="00C34319" w:rsidRDefault="000251EB" w:rsidP="009D1CA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STD-T120-36.305.V15.5.0</w:t>
      </w:r>
      <w:r w:rsidRPr="00C34319">
        <w:rPr>
          <w:color w:val="000000"/>
          <w:sz w:val="18"/>
          <w:szCs w:val="18"/>
          <w:lang w:val="en-GB" w:eastAsia="en-GB"/>
        </w:rPr>
        <w:tab/>
        <w:t>15.5.0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495" w:history="1">
        <w:r w:rsidR="009D1CA6" w:rsidRPr="00C34319">
          <w:rPr>
            <w:rStyle w:val="Hyperlink"/>
            <w:sz w:val="18"/>
            <w:szCs w:val="18"/>
            <w:lang w:val="en-GB" w:eastAsia="en-GB"/>
          </w:rPr>
          <w:t>https://www.arib.or.jp/english/html/overview/doc/T120_T23_SPECS/ARIB-STD-T120/Rel15/36/A36305-f50.pdf</w:t>
        </w:r>
      </w:hyperlink>
    </w:p>
    <w:p w14:paraId="3D188AD0" w14:textId="60D90A00" w:rsidR="000251EB" w:rsidRPr="00C34319" w:rsidRDefault="000251EB"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ATIS.3GPP.36.305V1550</w:t>
      </w:r>
      <w:r w:rsidRPr="00C34319">
        <w:rPr>
          <w:color w:val="000000"/>
          <w:sz w:val="18"/>
          <w:szCs w:val="18"/>
          <w:lang w:val="en-GB" w:eastAsia="en-GB"/>
        </w:rPr>
        <w:tab/>
        <w:t>15.5.0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496" w:history="1">
        <w:r w:rsidR="009D1CA6" w:rsidRPr="00C34319">
          <w:rPr>
            <w:rStyle w:val="Hyperlink"/>
            <w:sz w:val="18"/>
            <w:szCs w:val="18"/>
            <w:lang w:val="en-GB" w:eastAsia="en-GB"/>
          </w:rPr>
          <w:t>https://www.atis.org/3gpp-documents/Rel15/</w:t>
        </w:r>
      </w:hyperlink>
    </w:p>
    <w:p w14:paraId="71922A9F" w14:textId="48B16B35" w:rsidR="000251EB" w:rsidRPr="00C34319" w:rsidRDefault="000251EB" w:rsidP="009D1CA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CCSA.36.305V1550</w:t>
      </w:r>
      <w:r w:rsidRPr="00C34319">
        <w:rPr>
          <w:color w:val="000000"/>
          <w:sz w:val="18"/>
          <w:szCs w:val="18"/>
          <w:lang w:val="en-GB" w:eastAsia="en-GB"/>
        </w:rPr>
        <w:tab/>
        <w:t>15.5.0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/07/2020</w:t>
      </w:r>
      <w:r w:rsidRPr="00C34319">
        <w:rPr>
          <w:color w:val="000000"/>
          <w:sz w:val="18"/>
          <w:szCs w:val="18"/>
          <w:lang w:val="en-GB" w:eastAsia="en-GB"/>
        </w:rPr>
        <w:tab/>
      </w:r>
      <w:hyperlink r:id="rId497" w:history="1">
        <w:r w:rsidR="009D1CA6" w:rsidRPr="00C34319">
          <w:rPr>
            <w:rStyle w:val="Hyperlink"/>
            <w:sz w:val="18"/>
            <w:szCs w:val="18"/>
            <w:lang w:val="en-GB" w:eastAsia="en-GB"/>
          </w:rPr>
          <w:t>https://www.ccsa.org.cn/api/portalsFile/downloadOldFile?type=19&amp;oldFileUrl=ITU-R/M.2012-6/CCSA.36.305V1550.doc</w:t>
        </w:r>
      </w:hyperlink>
    </w:p>
    <w:p w14:paraId="0F7A0688" w14:textId="1BF3C8E4" w:rsidR="000251EB" w:rsidRPr="005F2BAE" w:rsidRDefault="000251EB"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136 305</w:t>
      </w:r>
      <w:r w:rsidRPr="005F2BAE">
        <w:rPr>
          <w:color w:val="000000"/>
          <w:sz w:val="18"/>
          <w:szCs w:val="18"/>
          <w:lang w:val="fr-FR" w:eastAsia="en-GB"/>
        </w:rPr>
        <w:tab/>
        <w:t>15.5.0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31</w:t>
      </w:r>
      <w:r w:rsidR="00D63672" w:rsidRPr="005F2BAE">
        <w:rPr>
          <w:color w:val="000000"/>
          <w:sz w:val="18"/>
          <w:szCs w:val="18"/>
          <w:lang w:val="fr-FR" w:eastAsia="en-GB"/>
        </w:rPr>
        <w:t>/07/2020</w:t>
      </w:r>
      <w:r w:rsidRPr="005F2BAE">
        <w:rPr>
          <w:color w:val="000000"/>
          <w:sz w:val="18"/>
          <w:szCs w:val="18"/>
          <w:lang w:val="fr-FR" w:eastAsia="en-GB"/>
        </w:rPr>
        <w:tab/>
      </w:r>
      <w:hyperlink r:id="rId498" w:history="1">
        <w:r w:rsidR="009D1CA6" w:rsidRPr="005F2BAE">
          <w:rPr>
            <w:rStyle w:val="Hyperlink"/>
            <w:sz w:val="18"/>
            <w:szCs w:val="18"/>
            <w:lang w:val="fr-FR" w:eastAsia="en-GB"/>
          </w:rPr>
          <w:t>https://www.etsi.org/deliver/etsi_ts/136300_136399/136305/15.05.00_60/ts_136305v150500p.pdf</w:t>
        </w:r>
      </w:hyperlink>
    </w:p>
    <w:p w14:paraId="5759511E" w14:textId="4EC02F36" w:rsidR="000251EB" w:rsidRPr="005F2BAE" w:rsidRDefault="000251EB"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36.305-15.5.0 V1.0.0</w:t>
      </w:r>
      <w:r w:rsidRPr="005F2BAE">
        <w:rPr>
          <w:color w:val="000000"/>
          <w:sz w:val="18"/>
          <w:szCs w:val="18"/>
          <w:lang w:val="fr-FR" w:eastAsia="en-GB"/>
        </w:rPr>
        <w:tab/>
        <w:t>15.5.0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499" w:history="1">
        <w:r w:rsidR="009D1CA6" w:rsidRPr="005F2BAE">
          <w:rPr>
            <w:rStyle w:val="Hyperlink"/>
            <w:sz w:val="18"/>
            <w:szCs w:val="18"/>
            <w:lang w:val="fr-FR" w:eastAsia="en-GB"/>
          </w:rPr>
          <w:t>https://members.tsdsi.in/index.php/s/HXRJ3fxtcr2RK8b</w:t>
        </w:r>
      </w:hyperlink>
    </w:p>
    <w:p w14:paraId="1889D134" w14:textId="7E255379" w:rsidR="000251EB" w:rsidRPr="005F2BAE" w:rsidRDefault="000251EB"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TTAT.3G-36.305V15.5.0</w:t>
      </w:r>
      <w:r w:rsidRPr="005F2BAE">
        <w:rPr>
          <w:color w:val="000000"/>
          <w:sz w:val="18"/>
          <w:szCs w:val="18"/>
          <w:lang w:val="fr-FR" w:eastAsia="en-GB"/>
        </w:rPr>
        <w:tab/>
        <w:t>15.5.0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11</w:t>
      </w:r>
      <w:r w:rsidR="00D63672" w:rsidRPr="005F2BAE">
        <w:rPr>
          <w:color w:val="000000"/>
          <w:sz w:val="18"/>
          <w:szCs w:val="18"/>
          <w:lang w:val="fr-FR" w:eastAsia="en-GB"/>
        </w:rPr>
        <w:t>/09/2020</w:t>
      </w:r>
      <w:r w:rsidRPr="005F2BAE">
        <w:rPr>
          <w:color w:val="000000"/>
          <w:sz w:val="18"/>
          <w:szCs w:val="18"/>
          <w:lang w:val="fr-FR" w:eastAsia="en-GB"/>
        </w:rPr>
        <w:tab/>
      </w:r>
      <w:hyperlink r:id="rId500" w:history="1">
        <w:r w:rsidR="009D1CA6" w:rsidRPr="005F2BAE">
          <w:rPr>
            <w:rStyle w:val="Hyperlink"/>
            <w:sz w:val="18"/>
            <w:szCs w:val="18"/>
            <w:lang w:val="fr-FR" w:eastAsia="en-GB"/>
          </w:rPr>
          <w:t>http://committee.tta.or.kr/data/ttasDown.jsp?kind=ttastd&amp;pk_num=TTAT.3G-36.305V15.5.0</w:t>
        </w:r>
      </w:hyperlink>
    </w:p>
    <w:p w14:paraId="7A2B818B" w14:textId="29B1B530" w:rsidR="000251EB"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0251EB" w:rsidRPr="00182533">
        <w:rPr>
          <w:b/>
          <w:bCs/>
          <w:color w:val="000000"/>
          <w:sz w:val="18"/>
          <w:szCs w:val="18"/>
          <w:lang w:eastAsia="en-GB"/>
        </w:rPr>
        <w:t xml:space="preserve"> 16</w:t>
      </w:r>
    </w:p>
    <w:p w14:paraId="7215A089" w14:textId="2DFA08AB" w:rsidR="000251EB" w:rsidRPr="00C34319" w:rsidRDefault="000251EB" w:rsidP="009D1CA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STD-T120-36.305.V16.4.0</w:t>
      </w:r>
      <w:r w:rsidRPr="00C34319">
        <w:rPr>
          <w:color w:val="000000"/>
          <w:sz w:val="18"/>
          <w:szCs w:val="18"/>
          <w:lang w:val="en-GB" w:eastAsia="en-GB"/>
        </w:rPr>
        <w:tab/>
        <w:t>16.4.0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501" w:history="1">
        <w:r w:rsidR="009D1CA6" w:rsidRPr="00C34319">
          <w:rPr>
            <w:rStyle w:val="Hyperlink"/>
            <w:sz w:val="18"/>
            <w:szCs w:val="18"/>
            <w:lang w:val="en-GB" w:eastAsia="en-GB"/>
          </w:rPr>
          <w:t>https://www.arib.or.jp/english/html/overview/doc/T120_T23_SPECS/ARIB-STD-T120/Rel16/36/A36305-g40.pdf</w:t>
        </w:r>
      </w:hyperlink>
    </w:p>
    <w:p w14:paraId="42BCAF77" w14:textId="0CCA5D3C" w:rsidR="000251EB" w:rsidRPr="00C34319" w:rsidRDefault="000251EB"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ATIS.3GPP.36.305.V16.4.0</w:t>
      </w:r>
      <w:r w:rsidRPr="00C34319">
        <w:rPr>
          <w:color w:val="000000"/>
          <w:sz w:val="18"/>
          <w:szCs w:val="18"/>
          <w:lang w:val="en-GB" w:eastAsia="en-GB"/>
        </w:rPr>
        <w:tab/>
        <w:t>16.4.0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502" w:history="1">
        <w:r w:rsidR="009D1CA6" w:rsidRPr="00C34319">
          <w:rPr>
            <w:rStyle w:val="Hyperlink"/>
            <w:sz w:val="18"/>
            <w:szCs w:val="18"/>
            <w:lang w:val="en-GB" w:eastAsia="en-GB"/>
          </w:rPr>
          <w:t>https://www.atis.org/3gpp-transpositions - Rel-16</w:t>
        </w:r>
      </w:hyperlink>
    </w:p>
    <w:p w14:paraId="5BA44045" w14:textId="197208D2" w:rsidR="000251EB" w:rsidRPr="00C34319" w:rsidRDefault="000251EB" w:rsidP="009D1CA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CCSA.36.305V1640</w:t>
      </w:r>
      <w:r w:rsidRPr="00C34319">
        <w:rPr>
          <w:color w:val="000000"/>
          <w:sz w:val="18"/>
          <w:szCs w:val="18"/>
          <w:lang w:val="en-GB" w:eastAsia="en-GB"/>
        </w:rPr>
        <w:tab/>
        <w:t>16.4.0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/09/2021</w:t>
      </w:r>
      <w:r w:rsidRPr="00C34319">
        <w:rPr>
          <w:color w:val="000000"/>
          <w:sz w:val="18"/>
          <w:szCs w:val="18"/>
          <w:lang w:val="en-GB" w:eastAsia="en-GB"/>
        </w:rPr>
        <w:tab/>
      </w:r>
      <w:hyperlink r:id="rId503" w:history="1">
        <w:r w:rsidR="009D1CA6" w:rsidRPr="00C34319">
          <w:rPr>
            <w:rStyle w:val="Hyperlink"/>
            <w:sz w:val="18"/>
            <w:szCs w:val="18"/>
            <w:lang w:val="en-GB" w:eastAsia="en-GB"/>
          </w:rPr>
          <w:t>https://www.ccsa.org.cn/api/portalsFile/downloadOldFile?type=19&amp;oldFileUrl=ITU-R/M.2012-6/CCSA.36.305V1640.doc</w:t>
        </w:r>
      </w:hyperlink>
    </w:p>
    <w:p w14:paraId="47428151" w14:textId="6FC62B8D" w:rsidR="000251EB" w:rsidRPr="005F2BAE" w:rsidRDefault="000251EB"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136 305</w:t>
      </w:r>
      <w:r w:rsidRPr="005F2BAE">
        <w:rPr>
          <w:color w:val="000000"/>
          <w:sz w:val="18"/>
          <w:szCs w:val="18"/>
          <w:lang w:val="fr-FR" w:eastAsia="en-GB"/>
        </w:rPr>
        <w:tab/>
        <w:t>16.4.0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06</w:t>
      </w:r>
      <w:r w:rsidR="00D63672" w:rsidRPr="005F2BAE">
        <w:rPr>
          <w:color w:val="000000"/>
          <w:sz w:val="18"/>
          <w:szCs w:val="18"/>
          <w:lang w:val="fr-FR" w:eastAsia="en-GB"/>
        </w:rPr>
        <w:t>/10/2021</w:t>
      </w:r>
      <w:r w:rsidRPr="005F2BAE">
        <w:rPr>
          <w:color w:val="000000"/>
          <w:sz w:val="18"/>
          <w:szCs w:val="18"/>
          <w:lang w:val="fr-FR" w:eastAsia="en-GB"/>
        </w:rPr>
        <w:tab/>
      </w:r>
      <w:hyperlink r:id="rId504" w:history="1">
        <w:r w:rsidR="009D1CA6" w:rsidRPr="005F2BAE">
          <w:rPr>
            <w:rStyle w:val="Hyperlink"/>
            <w:sz w:val="18"/>
            <w:szCs w:val="18"/>
            <w:lang w:val="fr-FR" w:eastAsia="en-GB"/>
          </w:rPr>
          <w:t>https://www.etsi.org/deliver/etsi_ts/136300_136399/136305/16.04.00_60/ts_136305v160400p.pdf</w:t>
        </w:r>
      </w:hyperlink>
    </w:p>
    <w:p w14:paraId="5D67C9A1" w14:textId="7F684414" w:rsidR="000251EB" w:rsidRPr="005F2BAE" w:rsidRDefault="000251EB"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36.305-16.4.0 V1.1.0</w:t>
      </w:r>
      <w:r w:rsidRPr="005F2BAE">
        <w:rPr>
          <w:color w:val="000000"/>
          <w:sz w:val="18"/>
          <w:szCs w:val="18"/>
          <w:lang w:val="fr-FR" w:eastAsia="en-GB"/>
        </w:rPr>
        <w:tab/>
        <w:t>16.4.0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01</w:t>
      </w:r>
      <w:r w:rsidR="00D63672" w:rsidRPr="005F2BAE">
        <w:rPr>
          <w:color w:val="000000"/>
          <w:sz w:val="18"/>
          <w:szCs w:val="18"/>
          <w:lang w:val="fr-FR" w:eastAsia="en-GB"/>
        </w:rPr>
        <w:t>/11/2022</w:t>
      </w:r>
      <w:r w:rsidRPr="005F2BAE">
        <w:rPr>
          <w:color w:val="000000"/>
          <w:sz w:val="18"/>
          <w:szCs w:val="18"/>
          <w:lang w:val="fr-FR" w:eastAsia="en-GB"/>
        </w:rPr>
        <w:tab/>
      </w:r>
      <w:hyperlink r:id="rId505" w:history="1">
        <w:r w:rsidR="009D1CA6" w:rsidRPr="005F2BAE">
          <w:rPr>
            <w:rStyle w:val="Hyperlink"/>
            <w:sz w:val="18"/>
            <w:szCs w:val="18"/>
            <w:lang w:val="fr-FR" w:eastAsia="en-GB"/>
          </w:rPr>
          <w:t>https://members.tsdsi.in/s/9MH59o4kysjgn8Y</w:t>
        </w:r>
      </w:hyperlink>
    </w:p>
    <w:p w14:paraId="71AF1115" w14:textId="45288EF9" w:rsidR="000251EB" w:rsidRPr="005F2BAE" w:rsidRDefault="000251EB"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TTAT.3G-36.305V16.4.0</w:t>
      </w:r>
      <w:r w:rsidRPr="005F2BAE">
        <w:rPr>
          <w:color w:val="000000"/>
          <w:sz w:val="18"/>
          <w:szCs w:val="18"/>
          <w:lang w:val="fr-FR" w:eastAsia="en-GB"/>
        </w:rPr>
        <w:tab/>
        <w:t>16.4.0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27</w:t>
      </w:r>
      <w:r w:rsidR="00D63672" w:rsidRPr="005F2BAE">
        <w:rPr>
          <w:color w:val="000000"/>
          <w:sz w:val="18"/>
          <w:szCs w:val="18"/>
          <w:lang w:val="fr-FR" w:eastAsia="en-GB"/>
        </w:rPr>
        <w:t>/01/2022</w:t>
      </w:r>
      <w:r w:rsidRPr="005F2BAE">
        <w:rPr>
          <w:color w:val="000000"/>
          <w:sz w:val="18"/>
          <w:szCs w:val="18"/>
          <w:lang w:val="fr-FR" w:eastAsia="en-GB"/>
        </w:rPr>
        <w:tab/>
      </w:r>
      <w:hyperlink r:id="rId506" w:history="1">
        <w:r w:rsidR="009D1CA6" w:rsidRPr="005F2BAE">
          <w:rPr>
            <w:rStyle w:val="Hyperlink"/>
            <w:sz w:val="18"/>
            <w:szCs w:val="18"/>
            <w:lang w:val="fr-FR" w:eastAsia="en-GB"/>
          </w:rPr>
          <w:t>http://committee.tta.or.kr/data/ttasDown.jsp?kind=ttastd&amp;pk_num=TTAT.3G-36.305V16.4.0</w:t>
        </w:r>
      </w:hyperlink>
    </w:p>
    <w:p w14:paraId="642F4C89" w14:textId="54AB8EFA" w:rsidR="000251EB"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0251EB" w:rsidRPr="00182533">
        <w:rPr>
          <w:b/>
          <w:bCs/>
          <w:color w:val="000000"/>
          <w:sz w:val="18"/>
          <w:szCs w:val="18"/>
          <w:lang w:eastAsia="en-GB"/>
        </w:rPr>
        <w:t xml:space="preserve"> 17</w:t>
      </w:r>
    </w:p>
    <w:p w14:paraId="059811FE" w14:textId="292276AA" w:rsidR="000251EB" w:rsidRPr="00C34319" w:rsidRDefault="000251EB" w:rsidP="009D1CA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STD-T120-36.305.V17.2.0</w:t>
      </w:r>
      <w:r w:rsidRPr="00C34319">
        <w:rPr>
          <w:color w:val="000000"/>
          <w:sz w:val="18"/>
          <w:szCs w:val="18"/>
          <w:lang w:val="en-GB" w:eastAsia="en-GB"/>
        </w:rPr>
        <w:tab/>
        <w:t>17.2.0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507" w:history="1">
        <w:r w:rsidR="009D1CA6" w:rsidRPr="00C34319">
          <w:rPr>
            <w:rStyle w:val="Hyperlink"/>
            <w:sz w:val="18"/>
            <w:szCs w:val="18"/>
            <w:lang w:val="en-GB" w:eastAsia="en-GB"/>
          </w:rPr>
          <w:t>https://www.arib.or.jp/english/html/overview/doc/T120_T23_SPECS/ARIB-STD-T120/Rel17/36/A36305-h20.pdf</w:t>
        </w:r>
      </w:hyperlink>
    </w:p>
    <w:p w14:paraId="35F6F82B" w14:textId="585E9933" w:rsidR="000251EB" w:rsidRPr="00C34319" w:rsidRDefault="000251EB"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ATIS.3GPP.36.305.V17.2.0</w:t>
      </w:r>
      <w:r w:rsidRPr="00C34319">
        <w:rPr>
          <w:color w:val="000000"/>
          <w:sz w:val="18"/>
          <w:szCs w:val="18"/>
          <w:lang w:val="en-GB" w:eastAsia="en-GB"/>
        </w:rPr>
        <w:tab/>
        <w:t>17.2.0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508" w:history="1">
        <w:r w:rsidR="009D1CA6" w:rsidRPr="00C34319">
          <w:rPr>
            <w:rStyle w:val="Hyperlink"/>
            <w:sz w:val="18"/>
            <w:szCs w:val="18"/>
            <w:lang w:val="en-GB" w:eastAsia="en-GB"/>
          </w:rPr>
          <w:t>https://www.atis.org/3gpp-transpositions - Rel-17</w:t>
        </w:r>
      </w:hyperlink>
    </w:p>
    <w:p w14:paraId="5E9B5A9E" w14:textId="0877038D" w:rsidR="000251EB" w:rsidRPr="00C34319" w:rsidRDefault="000251EB" w:rsidP="009D1CA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CCSA.36.305V1720</w:t>
      </w:r>
      <w:r w:rsidRPr="00C34319">
        <w:rPr>
          <w:color w:val="000000"/>
          <w:sz w:val="18"/>
          <w:szCs w:val="18"/>
          <w:lang w:val="en-GB" w:eastAsia="en-GB"/>
        </w:rPr>
        <w:tab/>
        <w:t>17.2.0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/09/2022</w:t>
      </w:r>
      <w:r w:rsidRPr="00C34319">
        <w:rPr>
          <w:color w:val="000000"/>
          <w:sz w:val="18"/>
          <w:szCs w:val="18"/>
          <w:lang w:val="en-GB" w:eastAsia="en-GB"/>
        </w:rPr>
        <w:tab/>
      </w:r>
      <w:hyperlink r:id="rId509" w:history="1">
        <w:r w:rsidR="009D1CA6" w:rsidRPr="00C34319">
          <w:rPr>
            <w:rStyle w:val="Hyperlink"/>
            <w:sz w:val="18"/>
            <w:szCs w:val="18"/>
            <w:lang w:val="en-GB" w:eastAsia="en-GB"/>
          </w:rPr>
          <w:t>https://www.ccsa.org.cn/api/portalsFile/downloadOldFile?type=19&amp;oldFileUrl=ITU-R/M.2012-6/CCSA.36.305V1720.doc</w:t>
        </w:r>
      </w:hyperlink>
    </w:p>
    <w:p w14:paraId="08F046CE" w14:textId="500B61AB" w:rsidR="000251EB" w:rsidRPr="005F2BAE" w:rsidRDefault="000251EB"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136 305</w:t>
      </w:r>
      <w:r w:rsidRPr="005F2BAE">
        <w:rPr>
          <w:color w:val="000000"/>
          <w:sz w:val="18"/>
          <w:szCs w:val="18"/>
          <w:lang w:val="fr-FR" w:eastAsia="en-GB"/>
        </w:rPr>
        <w:tab/>
        <w:t>17.2.0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20</w:t>
      </w:r>
      <w:r w:rsidR="00D63672" w:rsidRPr="005F2BAE">
        <w:rPr>
          <w:color w:val="000000"/>
          <w:sz w:val="18"/>
          <w:szCs w:val="18"/>
          <w:lang w:val="fr-FR" w:eastAsia="en-GB"/>
        </w:rPr>
        <w:t>/10/2022</w:t>
      </w:r>
      <w:r w:rsidRPr="005F2BAE">
        <w:rPr>
          <w:color w:val="000000"/>
          <w:sz w:val="18"/>
          <w:szCs w:val="18"/>
          <w:lang w:val="fr-FR" w:eastAsia="en-GB"/>
        </w:rPr>
        <w:tab/>
      </w:r>
      <w:hyperlink r:id="rId510" w:history="1">
        <w:r w:rsidR="009D1CA6" w:rsidRPr="005F2BAE">
          <w:rPr>
            <w:rStyle w:val="Hyperlink"/>
            <w:sz w:val="18"/>
            <w:szCs w:val="18"/>
            <w:lang w:val="fr-FR" w:eastAsia="en-GB"/>
          </w:rPr>
          <w:t>https://www.etsi.org/deliver/etsi_ts/136300_136399/136305/17.02.00_60/ts_136305v170200p.pdf</w:t>
        </w:r>
      </w:hyperlink>
    </w:p>
    <w:p w14:paraId="04D8F36E" w14:textId="16663111" w:rsidR="000251EB" w:rsidRPr="005F2BAE" w:rsidRDefault="000251EB"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36.305-17.2.0 V1.2.0</w:t>
      </w:r>
      <w:r w:rsidRPr="005F2BAE">
        <w:rPr>
          <w:color w:val="000000"/>
          <w:sz w:val="18"/>
          <w:szCs w:val="18"/>
          <w:lang w:val="fr-FR" w:eastAsia="en-GB"/>
        </w:rPr>
        <w:tab/>
        <w:t>17.2.0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17</w:t>
      </w:r>
      <w:r w:rsidR="00D63672" w:rsidRPr="005F2BAE">
        <w:rPr>
          <w:color w:val="000000"/>
          <w:sz w:val="18"/>
          <w:szCs w:val="18"/>
          <w:lang w:val="fr-FR" w:eastAsia="en-GB"/>
        </w:rPr>
        <w:t>/01/2023</w:t>
      </w:r>
      <w:r w:rsidRPr="005F2BAE">
        <w:rPr>
          <w:color w:val="000000"/>
          <w:sz w:val="18"/>
          <w:szCs w:val="18"/>
          <w:lang w:val="fr-FR" w:eastAsia="en-GB"/>
        </w:rPr>
        <w:tab/>
      </w:r>
      <w:hyperlink r:id="rId511" w:history="1">
        <w:r w:rsidR="009D1CA6" w:rsidRPr="005F2BAE">
          <w:rPr>
            <w:rStyle w:val="Hyperlink"/>
            <w:sz w:val="18"/>
            <w:szCs w:val="18"/>
            <w:lang w:val="fr-FR" w:eastAsia="en-GB"/>
          </w:rPr>
          <w:t>https://members.tsdsi.in/s/CDdsHiEXiyyRpqp</w:t>
        </w:r>
      </w:hyperlink>
    </w:p>
    <w:p w14:paraId="11FF64FB" w14:textId="201CBBFB" w:rsidR="000251EB" w:rsidRPr="005F2BAE" w:rsidRDefault="000251EB"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TTAT.3G-36.305V17.2.0</w:t>
      </w:r>
      <w:r w:rsidRPr="005F2BAE">
        <w:rPr>
          <w:color w:val="000000"/>
          <w:sz w:val="18"/>
          <w:szCs w:val="18"/>
          <w:lang w:val="fr-FR" w:eastAsia="en-GB"/>
        </w:rPr>
        <w:tab/>
        <w:t>17.2.0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11</w:t>
      </w:r>
      <w:r w:rsidR="00D63672" w:rsidRPr="005F2BAE">
        <w:rPr>
          <w:color w:val="000000"/>
          <w:sz w:val="18"/>
          <w:szCs w:val="18"/>
          <w:lang w:val="fr-FR" w:eastAsia="en-GB"/>
        </w:rPr>
        <w:t>/01/2023</w:t>
      </w:r>
      <w:r w:rsidRPr="005F2BAE">
        <w:rPr>
          <w:color w:val="000000"/>
          <w:sz w:val="18"/>
          <w:szCs w:val="18"/>
          <w:lang w:val="fr-FR" w:eastAsia="en-GB"/>
        </w:rPr>
        <w:tab/>
      </w:r>
      <w:hyperlink r:id="rId512" w:history="1">
        <w:r w:rsidR="009D1CA6" w:rsidRPr="005F2BAE">
          <w:rPr>
            <w:rStyle w:val="Hyperlink"/>
            <w:sz w:val="18"/>
            <w:szCs w:val="18"/>
            <w:lang w:val="fr-FR" w:eastAsia="en-GB"/>
          </w:rPr>
          <w:t>http://committee.tta.or.kr/data/ttasDown.jsp?kind=ttastd&amp;pk_num=TTAT.3G-36.305V17.2.0</w:t>
        </w:r>
      </w:hyperlink>
    </w:p>
    <w:p w14:paraId="40E1131B" w14:textId="77777777" w:rsidR="00C556AE" w:rsidRPr="00182533" w:rsidRDefault="00C556AE" w:rsidP="00C556AE">
      <w:pPr>
        <w:pStyle w:val="Heading4"/>
      </w:pPr>
      <w:r w:rsidRPr="00182533">
        <w:lastRenderedPageBreak/>
        <w:t>2.1.3.5</w:t>
      </w:r>
      <w:r w:rsidRPr="00182533">
        <w:tab/>
        <w:t>TS 36.306</w:t>
      </w:r>
    </w:p>
    <w:p w14:paraId="15A6C1F0" w14:textId="77777777" w:rsidR="00C556AE" w:rsidRPr="00182533" w:rsidRDefault="00C556AE" w:rsidP="00C556AE">
      <w:pPr>
        <w:pStyle w:val="Headingb"/>
        <w:rPr>
          <w:lang w:eastAsia="zh-CN"/>
        </w:rPr>
      </w:pPr>
      <w:r w:rsidRPr="00182533">
        <w:rPr>
          <w:lang w:eastAsia="zh-CN"/>
        </w:rPr>
        <w:t xml:space="preserve">Acceso </w:t>
      </w:r>
      <w:r w:rsidRPr="00182533">
        <w:t>radioeléctrico</w:t>
      </w:r>
      <w:r w:rsidRPr="00182533">
        <w:rPr>
          <w:lang w:eastAsia="zh-CN"/>
        </w:rPr>
        <w:t xml:space="preserve"> terrenal universal evolucionado (E-UTRA); capacidades de acceso radioeléctrico del equipo de usuario (UE)</w:t>
      </w:r>
    </w:p>
    <w:p w14:paraId="396AC079" w14:textId="77777777" w:rsidR="00C556AE" w:rsidRPr="00182533" w:rsidRDefault="00C556AE" w:rsidP="00C556AE">
      <w:pPr>
        <w:keepNext/>
        <w:keepLines/>
      </w:pPr>
      <w:r w:rsidRPr="00182533">
        <w:t>En este documento se definen los parámetros de la capacidad de acceso radioeléctrico del UE E</w:t>
      </w:r>
      <w:r w:rsidRPr="00182533">
        <w:noBreakHyphen/>
        <w:t>UTRA.</w:t>
      </w:r>
    </w:p>
    <w:p w14:paraId="710C1E8E" w14:textId="77777777" w:rsidR="007C47C0" w:rsidRPr="00182533" w:rsidRDefault="007C47C0" w:rsidP="007C47C0">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58B12C1B" w14:textId="0A5AE559" w:rsidR="00DE7549"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DE7549" w:rsidRPr="00182533">
        <w:rPr>
          <w:b/>
          <w:bCs/>
          <w:color w:val="000000"/>
          <w:sz w:val="18"/>
          <w:szCs w:val="18"/>
          <w:lang w:eastAsia="en-GB"/>
        </w:rPr>
        <w:t xml:space="preserve"> 10</w:t>
      </w:r>
    </w:p>
    <w:p w14:paraId="1FF5E087" w14:textId="08FFF317" w:rsidR="00DE7549" w:rsidRPr="00C34319" w:rsidRDefault="00DE7549" w:rsidP="009D1CA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STD-T120-36.306.V10.15.0</w:t>
      </w:r>
      <w:r w:rsidRPr="00C34319">
        <w:rPr>
          <w:color w:val="000000"/>
          <w:sz w:val="18"/>
          <w:szCs w:val="18"/>
          <w:lang w:val="en-GB" w:eastAsia="en-GB"/>
        </w:rPr>
        <w:tab/>
        <w:t>10.15.0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513" w:history="1">
        <w:r w:rsidR="009D1CA6" w:rsidRPr="00C34319">
          <w:rPr>
            <w:rStyle w:val="Hyperlink"/>
            <w:sz w:val="18"/>
            <w:szCs w:val="18"/>
            <w:lang w:val="en-GB" w:eastAsia="en-GB"/>
          </w:rPr>
          <w:t>https://www.arib.or.jp/english/html/overview/doc/T120_T23_SPECS/ARIB-STD-T120/Rel10/36/A36306-af0.pdf</w:t>
        </w:r>
      </w:hyperlink>
    </w:p>
    <w:p w14:paraId="36B350EB" w14:textId="4048DD12" w:rsidR="00DE7549" w:rsidRPr="00C34319"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ATIS.3GPP.36.306V10150</w:t>
      </w:r>
      <w:r w:rsidRPr="00C34319">
        <w:rPr>
          <w:color w:val="000000"/>
          <w:sz w:val="18"/>
          <w:szCs w:val="18"/>
          <w:lang w:val="en-GB" w:eastAsia="en-GB"/>
        </w:rPr>
        <w:tab/>
        <w:t>10.15.0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514" w:history="1">
        <w:r w:rsidR="009D1CA6" w:rsidRPr="00C34319">
          <w:rPr>
            <w:rStyle w:val="Hyperlink"/>
            <w:sz w:val="18"/>
            <w:szCs w:val="18"/>
            <w:lang w:val="en-GB" w:eastAsia="en-GB"/>
          </w:rPr>
          <w:t>https://www.atis.org/3gpp-documents/Rel99-14/</w:t>
        </w:r>
      </w:hyperlink>
    </w:p>
    <w:p w14:paraId="183411DA" w14:textId="0A0B75E5" w:rsidR="00DE7549" w:rsidRPr="00C34319" w:rsidRDefault="00DE7549" w:rsidP="009D1CA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CCSA.36.306V10150</w:t>
      </w:r>
      <w:r w:rsidRPr="00C34319">
        <w:rPr>
          <w:color w:val="000000"/>
          <w:sz w:val="18"/>
          <w:szCs w:val="18"/>
          <w:lang w:val="en-GB" w:eastAsia="en-GB"/>
        </w:rPr>
        <w:tab/>
        <w:t>10.15.0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/12/2015</w:t>
      </w:r>
      <w:r w:rsidRPr="00C34319">
        <w:rPr>
          <w:color w:val="000000"/>
          <w:sz w:val="18"/>
          <w:szCs w:val="18"/>
          <w:lang w:val="en-GB" w:eastAsia="en-GB"/>
        </w:rPr>
        <w:tab/>
      </w:r>
      <w:hyperlink r:id="rId515" w:history="1">
        <w:r w:rsidR="009D1CA6" w:rsidRPr="00C34319">
          <w:rPr>
            <w:rStyle w:val="Hyperlink"/>
            <w:sz w:val="18"/>
            <w:szCs w:val="18"/>
            <w:lang w:val="en-GB" w:eastAsia="en-GB"/>
          </w:rPr>
          <w:t>https://www.ccsa.org.cn/api/portalsFile/downloadOldFile?type=19&amp;oldFileUrl=ITU-R/M.2012-6/CCSA.36.306V10150.doc</w:t>
        </w:r>
      </w:hyperlink>
    </w:p>
    <w:p w14:paraId="209DA0CE" w14:textId="63F00B2D" w:rsidR="00DE7549" w:rsidRPr="005F2BAE"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136 306</w:t>
      </w:r>
      <w:r w:rsidRPr="005F2BAE">
        <w:rPr>
          <w:color w:val="000000"/>
          <w:sz w:val="18"/>
          <w:szCs w:val="18"/>
          <w:lang w:val="fr-FR" w:eastAsia="en-GB"/>
        </w:rPr>
        <w:tab/>
        <w:t>10.15.0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28</w:t>
      </w:r>
      <w:r w:rsidR="00D63672" w:rsidRPr="005F2BAE">
        <w:rPr>
          <w:color w:val="000000"/>
          <w:sz w:val="18"/>
          <w:szCs w:val="18"/>
          <w:lang w:val="fr-FR" w:eastAsia="en-GB"/>
        </w:rPr>
        <w:t>/01/2016</w:t>
      </w:r>
      <w:r w:rsidRPr="005F2BAE">
        <w:rPr>
          <w:color w:val="000000"/>
          <w:sz w:val="18"/>
          <w:szCs w:val="18"/>
          <w:lang w:val="fr-FR" w:eastAsia="en-GB"/>
        </w:rPr>
        <w:tab/>
      </w:r>
      <w:hyperlink r:id="rId516" w:history="1">
        <w:r w:rsidR="009D1CA6" w:rsidRPr="005F2BAE">
          <w:rPr>
            <w:rStyle w:val="Hyperlink"/>
            <w:sz w:val="18"/>
            <w:szCs w:val="18"/>
            <w:lang w:val="fr-FR" w:eastAsia="en-GB"/>
          </w:rPr>
          <w:t>https://www.etsi.org/deliver/etsi_ts/136300_136399/136306/10.15.00_60/ts_136306v101500p.pdf</w:t>
        </w:r>
      </w:hyperlink>
    </w:p>
    <w:p w14:paraId="5A2EB2AF" w14:textId="34193243" w:rsidR="00DE7549" w:rsidRPr="005F2BAE"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36.306-10.15.0 V1.0.0</w:t>
      </w:r>
      <w:r w:rsidRPr="005F2BAE">
        <w:rPr>
          <w:color w:val="000000"/>
          <w:sz w:val="18"/>
          <w:szCs w:val="18"/>
          <w:lang w:val="fr-FR" w:eastAsia="en-GB"/>
        </w:rPr>
        <w:tab/>
        <w:t>10.15.0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517" w:history="1">
        <w:r w:rsidR="009D1CA6" w:rsidRPr="005F2BAE">
          <w:rPr>
            <w:rStyle w:val="Hyperlink"/>
            <w:sz w:val="18"/>
            <w:szCs w:val="18"/>
            <w:lang w:val="fr-FR" w:eastAsia="en-GB"/>
          </w:rPr>
          <w:t>https://members.tsdsi.in/index.php/s/2kJ6i3M3DBKkbfZ</w:t>
        </w:r>
      </w:hyperlink>
    </w:p>
    <w:p w14:paraId="4C89D816" w14:textId="550BE9B9" w:rsidR="00DE7549" w:rsidRPr="005F2BAE"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TTAT.3G-36.306V10.15.0</w:t>
      </w:r>
      <w:r w:rsidRPr="005F2BAE">
        <w:rPr>
          <w:color w:val="000000"/>
          <w:sz w:val="18"/>
          <w:szCs w:val="18"/>
          <w:lang w:val="fr-FR" w:eastAsia="en-GB"/>
        </w:rPr>
        <w:tab/>
        <w:t>10.15.0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518" w:history="1">
        <w:r w:rsidR="009D1CA6" w:rsidRPr="005F2BAE">
          <w:rPr>
            <w:rStyle w:val="Hyperlink"/>
            <w:sz w:val="18"/>
            <w:szCs w:val="18"/>
            <w:lang w:val="fr-FR" w:eastAsia="en-GB"/>
          </w:rPr>
          <w:t>http://committee.tta.or.kr/data/ttasDown.jsp?kind=ttastd&amp;pk_num=TTAT.3G-36.306V10.15.0</w:t>
        </w:r>
      </w:hyperlink>
    </w:p>
    <w:p w14:paraId="5F33AF23" w14:textId="48F553F7" w:rsidR="00DE7549"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DE7549" w:rsidRPr="00182533">
        <w:rPr>
          <w:b/>
          <w:bCs/>
          <w:color w:val="000000"/>
          <w:sz w:val="18"/>
          <w:szCs w:val="18"/>
          <w:lang w:eastAsia="en-GB"/>
        </w:rPr>
        <w:t xml:space="preserve"> 11</w:t>
      </w:r>
    </w:p>
    <w:p w14:paraId="5CD2C82D" w14:textId="7111E3DF" w:rsidR="00DE7549" w:rsidRPr="00C34319" w:rsidRDefault="00DE7549" w:rsidP="009D1CA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STD-T120-36.306.V11.14.0</w:t>
      </w:r>
      <w:r w:rsidRPr="00C34319">
        <w:rPr>
          <w:color w:val="000000"/>
          <w:sz w:val="18"/>
          <w:szCs w:val="18"/>
          <w:lang w:val="en-GB" w:eastAsia="en-GB"/>
        </w:rPr>
        <w:tab/>
        <w:t>11.14.0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519" w:history="1">
        <w:r w:rsidR="009D1CA6" w:rsidRPr="00C34319">
          <w:rPr>
            <w:rStyle w:val="Hyperlink"/>
            <w:sz w:val="18"/>
            <w:szCs w:val="18"/>
            <w:lang w:val="en-GB" w:eastAsia="en-GB"/>
          </w:rPr>
          <w:t>https://www.arib.or.jp/english/html/overview/doc/T120_T23_SPECS/ARIB-STD-T120/Rel11/36/A36306-be0.pdf</w:t>
        </w:r>
      </w:hyperlink>
    </w:p>
    <w:p w14:paraId="1D5646DC" w14:textId="649BDF04" w:rsidR="00DE7549" w:rsidRPr="00C34319"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ATIS.3GPP.36.306V11140</w:t>
      </w:r>
      <w:r w:rsidRPr="00C34319">
        <w:rPr>
          <w:color w:val="000000"/>
          <w:sz w:val="18"/>
          <w:szCs w:val="18"/>
          <w:lang w:val="en-GB" w:eastAsia="en-GB"/>
        </w:rPr>
        <w:tab/>
        <w:t>11.14.0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520" w:history="1">
        <w:r w:rsidR="009D1CA6" w:rsidRPr="00C34319">
          <w:rPr>
            <w:rStyle w:val="Hyperlink"/>
            <w:sz w:val="18"/>
            <w:szCs w:val="18"/>
            <w:lang w:val="en-GB" w:eastAsia="en-GB"/>
          </w:rPr>
          <w:t>https://www.atis.org/3gpp-documents/Rel99-14/</w:t>
        </w:r>
      </w:hyperlink>
    </w:p>
    <w:p w14:paraId="11E9179A" w14:textId="3D93CAEC" w:rsidR="00DE7549" w:rsidRPr="00C34319" w:rsidRDefault="00DE7549" w:rsidP="009D1CA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CCSA.36.306V11140</w:t>
      </w:r>
      <w:r w:rsidRPr="00C34319">
        <w:rPr>
          <w:color w:val="000000"/>
          <w:sz w:val="18"/>
          <w:szCs w:val="18"/>
          <w:lang w:val="en-GB" w:eastAsia="en-GB"/>
        </w:rPr>
        <w:tab/>
        <w:t>11.14.0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/12/2016</w:t>
      </w:r>
      <w:r w:rsidRPr="00C34319">
        <w:rPr>
          <w:color w:val="000000"/>
          <w:sz w:val="18"/>
          <w:szCs w:val="18"/>
          <w:lang w:val="en-GB" w:eastAsia="en-GB"/>
        </w:rPr>
        <w:tab/>
      </w:r>
      <w:hyperlink r:id="rId521" w:history="1">
        <w:r w:rsidR="009D1CA6" w:rsidRPr="00C34319">
          <w:rPr>
            <w:rStyle w:val="Hyperlink"/>
            <w:sz w:val="18"/>
            <w:szCs w:val="18"/>
            <w:lang w:val="en-GB" w:eastAsia="en-GB"/>
          </w:rPr>
          <w:t>https://www.ccsa.org.cn/api/portalsFile/downloadOldFile?type=19&amp;oldFileUrl=ITU-R/M.2012-6/CCSA.36.306V11140.doc</w:t>
        </w:r>
      </w:hyperlink>
    </w:p>
    <w:p w14:paraId="363B32D5" w14:textId="1105903E" w:rsidR="00DE7549" w:rsidRPr="005F2BAE"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136 306</w:t>
      </w:r>
      <w:r w:rsidRPr="005F2BAE">
        <w:rPr>
          <w:color w:val="000000"/>
          <w:sz w:val="18"/>
          <w:szCs w:val="18"/>
          <w:lang w:val="fr-FR" w:eastAsia="en-GB"/>
        </w:rPr>
        <w:tab/>
        <w:t>11.14.0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16</w:t>
      </w:r>
      <w:r w:rsidR="00D63672" w:rsidRPr="005F2BAE">
        <w:rPr>
          <w:color w:val="000000"/>
          <w:sz w:val="18"/>
          <w:szCs w:val="18"/>
          <w:lang w:val="fr-FR" w:eastAsia="en-GB"/>
        </w:rPr>
        <w:t>/02/2017</w:t>
      </w:r>
      <w:r w:rsidRPr="005F2BAE">
        <w:rPr>
          <w:color w:val="000000"/>
          <w:sz w:val="18"/>
          <w:szCs w:val="18"/>
          <w:lang w:val="fr-FR" w:eastAsia="en-GB"/>
        </w:rPr>
        <w:tab/>
      </w:r>
      <w:hyperlink r:id="rId522" w:history="1">
        <w:r w:rsidR="009D1CA6" w:rsidRPr="005F2BAE">
          <w:rPr>
            <w:rStyle w:val="Hyperlink"/>
            <w:sz w:val="18"/>
            <w:szCs w:val="18"/>
            <w:lang w:val="fr-FR" w:eastAsia="en-GB"/>
          </w:rPr>
          <w:t>https://www.etsi.org/deliver/etsi_ts/136300_136399/136306/11.14.00_60/ts_136306v111400p.pdf</w:t>
        </w:r>
      </w:hyperlink>
    </w:p>
    <w:p w14:paraId="1819DE96" w14:textId="610CC164" w:rsidR="00DE7549" w:rsidRPr="005F2BAE"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36.306-11.14.0 V1.0.0</w:t>
      </w:r>
      <w:r w:rsidRPr="005F2BAE">
        <w:rPr>
          <w:color w:val="000000"/>
          <w:sz w:val="18"/>
          <w:szCs w:val="18"/>
          <w:lang w:val="fr-FR" w:eastAsia="en-GB"/>
        </w:rPr>
        <w:tab/>
        <w:t>11.14.0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523" w:history="1">
        <w:r w:rsidR="009D1CA6" w:rsidRPr="005F2BAE">
          <w:rPr>
            <w:rStyle w:val="Hyperlink"/>
            <w:sz w:val="18"/>
            <w:szCs w:val="18"/>
            <w:lang w:val="fr-FR" w:eastAsia="en-GB"/>
          </w:rPr>
          <w:t>https://members.tsdsi.in/index.php/s/eGBKHZRsbk32Ex5</w:t>
        </w:r>
      </w:hyperlink>
    </w:p>
    <w:p w14:paraId="337CE5BA" w14:textId="4B4A2898" w:rsidR="00DE7549" w:rsidRPr="005F2BAE"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TTAT.3G-36.306V11.14.0</w:t>
      </w:r>
      <w:r w:rsidRPr="005F2BAE">
        <w:rPr>
          <w:color w:val="000000"/>
          <w:sz w:val="18"/>
          <w:szCs w:val="18"/>
          <w:lang w:val="fr-FR" w:eastAsia="en-GB"/>
        </w:rPr>
        <w:tab/>
        <w:t>11.14.0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524" w:history="1">
        <w:r w:rsidR="009D1CA6" w:rsidRPr="005F2BAE">
          <w:rPr>
            <w:rStyle w:val="Hyperlink"/>
            <w:sz w:val="18"/>
            <w:szCs w:val="18"/>
            <w:lang w:val="fr-FR" w:eastAsia="en-GB"/>
          </w:rPr>
          <w:t>http://committee.tta.or.kr/data/ttasDown.jsp?kind=ttastd&amp;pk_num=TTAT.3G-36.306V11.14.0</w:t>
        </w:r>
      </w:hyperlink>
    </w:p>
    <w:p w14:paraId="5985E41D" w14:textId="50699670" w:rsidR="00DE7549" w:rsidRPr="00182533" w:rsidRDefault="00096313" w:rsidP="00DE7549">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DE7549" w:rsidRPr="00182533">
        <w:rPr>
          <w:b/>
          <w:bCs/>
          <w:color w:val="000000"/>
          <w:sz w:val="18"/>
          <w:szCs w:val="18"/>
          <w:lang w:eastAsia="en-GB"/>
        </w:rPr>
        <w:t xml:space="preserve"> 12</w:t>
      </w:r>
    </w:p>
    <w:p w14:paraId="008D1AAF" w14:textId="7B2FD0C2" w:rsidR="00DE7549" w:rsidRPr="00C34319" w:rsidRDefault="00DE7549" w:rsidP="009D1CA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STD-T120-36.306.V12.13.0</w:t>
      </w:r>
      <w:r w:rsidRPr="00C34319">
        <w:rPr>
          <w:color w:val="000000"/>
          <w:sz w:val="18"/>
          <w:szCs w:val="18"/>
          <w:lang w:val="en-GB" w:eastAsia="en-GB"/>
        </w:rPr>
        <w:tab/>
        <w:t>12.13.0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525" w:history="1">
        <w:r w:rsidR="009D1CA6" w:rsidRPr="00C34319">
          <w:rPr>
            <w:rStyle w:val="Hyperlink"/>
            <w:sz w:val="18"/>
            <w:szCs w:val="18"/>
            <w:lang w:val="en-GB" w:eastAsia="en-GB"/>
          </w:rPr>
          <w:t>https://www.arib.or.jp/english/html/overview/doc/T120_T23_SPECS/ARIB-STD-T120/Rel12/36/A36306-cd0.pdf</w:t>
        </w:r>
      </w:hyperlink>
    </w:p>
    <w:p w14:paraId="40455F80" w14:textId="4EDEFE5F" w:rsidR="00DE7549" w:rsidRPr="00C34319"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ATIS.3GPP.36.306V12130</w:t>
      </w:r>
      <w:r w:rsidRPr="00C34319">
        <w:rPr>
          <w:color w:val="000000"/>
          <w:sz w:val="18"/>
          <w:szCs w:val="18"/>
          <w:lang w:val="en-GB" w:eastAsia="en-GB"/>
        </w:rPr>
        <w:tab/>
        <w:t>12.13.0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526" w:history="1">
        <w:r w:rsidR="009D1CA6" w:rsidRPr="00C34319">
          <w:rPr>
            <w:rStyle w:val="Hyperlink"/>
            <w:sz w:val="18"/>
            <w:szCs w:val="18"/>
            <w:lang w:val="en-GB" w:eastAsia="en-GB"/>
          </w:rPr>
          <w:t>https://www.atis.org/3gpp-documents/Rel99-14/</w:t>
        </w:r>
      </w:hyperlink>
    </w:p>
    <w:p w14:paraId="406D869F" w14:textId="3A4D2B5B" w:rsidR="00DE7549" w:rsidRPr="00C34319" w:rsidRDefault="00DE7549" w:rsidP="009D1CA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CCSA.36.306V12130</w:t>
      </w:r>
      <w:r w:rsidRPr="00C34319">
        <w:rPr>
          <w:color w:val="000000"/>
          <w:sz w:val="18"/>
          <w:szCs w:val="18"/>
          <w:lang w:val="en-GB" w:eastAsia="en-GB"/>
        </w:rPr>
        <w:tab/>
        <w:t>12.13.0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/09/2017</w:t>
      </w:r>
      <w:r w:rsidRPr="00C34319">
        <w:rPr>
          <w:color w:val="000000"/>
          <w:sz w:val="18"/>
          <w:szCs w:val="18"/>
          <w:lang w:val="en-GB" w:eastAsia="en-GB"/>
        </w:rPr>
        <w:tab/>
      </w:r>
      <w:hyperlink r:id="rId527" w:history="1">
        <w:r w:rsidR="009D1CA6" w:rsidRPr="00C34319">
          <w:rPr>
            <w:rStyle w:val="Hyperlink"/>
            <w:sz w:val="18"/>
            <w:szCs w:val="18"/>
            <w:lang w:val="en-GB" w:eastAsia="en-GB"/>
          </w:rPr>
          <w:t>https://www.ccsa.org.cn/api/portalsFile/downloadOldFile?type=19&amp;oldFileUrl=ITU-R/M.2012-6/CCSA.36.306V12130.doc</w:t>
        </w:r>
      </w:hyperlink>
    </w:p>
    <w:p w14:paraId="44D24DE4" w14:textId="1F82CD8F" w:rsidR="00DE7549" w:rsidRPr="005F2BAE"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136 306</w:t>
      </w:r>
      <w:r w:rsidRPr="005F2BAE">
        <w:rPr>
          <w:color w:val="000000"/>
          <w:sz w:val="18"/>
          <w:szCs w:val="18"/>
          <w:lang w:val="fr-FR" w:eastAsia="en-GB"/>
        </w:rPr>
        <w:tab/>
        <w:t>12.13.0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09</w:t>
      </w:r>
      <w:r w:rsidR="00D63672" w:rsidRPr="005F2BAE">
        <w:rPr>
          <w:color w:val="000000"/>
          <w:sz w:val="18"/>
          <w:szCs w:val="18"/>
          <w:lang w:val="fr-FR" w:eastAsia="en-GB"/>
        </w:rPr>
        <w:t>/10/2017</w:t>
      </w:r>
      <w:r w:rsidRPr="005F2BAE">
        <w:rPr>
          <w:color w:val="000000"/>
          <w:sz w:val="18"/>
          <w:szCs w:val="18"/>
          <w:lang w:val="fr-FR" w:eastAsia="en-GB"/>
        </w:rPr>
        <w:tab/>
      </w:r>
      <w:hyperlink r:id="rId528" w:history="1">
        <w:r w:rsidR="009D1CA6" w:rsidRPr="005F2BAE">
          <w:rPr>
            <w:rStyle w:val="Hyperlink"/>
            <w:sz w:val="18"/>
            <w:szCs w:val="18"/>
            <w:lang w:val="fr-FR" w:eastAsia="en-GB"/>
          </w:rPr>
          <w:t>https://www.etsi.org/deliver/etsi_ts/136300_136399/136306/12.13.00_60/ts_136306v121300p.pdf</w:t>
        </w:r>
      </w:hyperlink>
    </w:p>
    <w:p w14:paraId="5302EC48" w14:textId="0C1AE65D" w:rsidR="00DE7549" w:rsidRPr="005F2BAE"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36.306-12.13.0 V1.0.0</w:t>
      </w:r>
      <w:r w:rsidRPr="005F2BAE">
        <w:rPr>
          <w:color w:val="000000"/>
          <w:sz w:val="18"/>
          <w:szCs w:val="18"/>
          <w:lang w:val="fr-FR" w:eastAsia="en-GB"/>
        </w:rPr>
        <w:tab/>
        <w:t>12.13.0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529" w:history="1">
        <w:r w:rsidR="009D1CA6" w:rsidRPr="005F2BAE">
          <w:rPr>
            <w:rStyle w:val="Hyperlink"/>
            <w:sz w:val="18"/>
            <w:szCs w:val="18"/>
            <w:lang w:val="fr-FR" w:eastAsia="en-GB"/>
          </w:rPr>
          <w:t>https://members.tsdsi.in/index.php/s/2DrPYbCjsL54Fj2</w:t>
        </w:r>
      </w:hyperlink>
    </w:p>
    <w:p w14:paraId="322F78CC" w14:textId="0ACAFD4E" w:rsidR="00DE7549" w:rsidRPr="005F2BAE"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TTAT.3G-36.306V12.13.0</w:t>
      </w:r>
      <w:r w:rsidRPr="005F2BAE">
        <w:rPr>
          <w:color w:val="000000"/>
          <w:sz w:val="18"/>
          <w:szCs w:val="18"/>
          <w:lang w:val="fr-FR" w:eastAsia="en-GB"/>
        </w:rPr>
        <w:tab/>
        <w:t>12.13.0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530" w:history="1">
        <w:r w:rsidR="009D1CA6" w:rsidRPr="005F2BAE">
          <w:rPr>
            <w:rStyle w:val="Hyperlink"/>
            <w:sz w:val="18"/>
            <w:szCs w:val="18"/>
            <w:lang w:val="fr-FR" w:eastAsia="en-GB"/>
          </w:rPr>
          <w:t>http://committee.tta.or.kr/data/ttasDown.jsp?kind=ttastd&amp;pk_num=TTAT.3G-36.306V12.13.0</w:t>
        </w:r>
      </w:hyperlink>
    </w:p>
    <w:p w14:paraId="623A0080" w14:textId="6C27D030" w:rsidR="00DE7549"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DE7549" w:rsidRPr="00182533">
        <w:rPr>
          <w:b/>
          <w:bCs/>
          <w:color w:val="000000"/>
          <w:sz w:val="18"/>
          <w:szCs w:val="18"/>
          <w:lang w:eastAsia="en-GB"/>
        </w:rPr>
        <w:t xml:space="preserve"> 13</w:t>
      </w:r>
    </w:p>
    <w:p w14:paraId="663218E5" w14:textId="513BB92E" w:rsidR="00DE7549" w:rsidRPr="00C34319" w:rsidRDefault="00DE7549" w:rsidP="009D1CA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STD-T120-36.306.V13.13.0</w:t>
      </w:r>
      <w:r w:rsidRPr="00C34319">
        <w:rPr>
          <w:color w:val="000000"/>
          <w:sz w:val="18"/>
          <w:szCs w:val="18"/>
          <w:lang w:val="en-GB" w:eastAsia="en-GB"/>
        </w:rPr>
        <w:tab/>
        <w:t>13.13.0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531" w:history="1">
        <w:r w:rsidR="009D1CA6" w:rsidRPr="00C34319">
          <w:rPr>
            <w:rStyle w:val="Hyperlink"/>
            <w:sz w:val="18"/>
            <w:szCs w:val="18"/>
            <w:lang w:val="en-GB" w:eastAsia="en-GB"/>
          </w:rPr>
          <w:t>https://www.arib.or.jp/english/html/overview/doc/T120_T23_SPECS/ARIB-STD-T120/Rel13/36/A36306-dd0.pdf</w:t>
        </w:r>
      </w:hyperlink>
    </w:p>
    <w:p w14:paraId="2AF206B3" w14:textId="5D331AEE" w:rsidR="00DE7549" w:rsidRPr="00C34319"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ATIS.3GPP.36.306V13130</w:t>
      </w:r>
      <w:r w:rsidRPr="00C34319">
        <w:rPr>
          <w:color w:val="000000"/>
          <w:sz w:val="18"/>
          <w:szCs w:val="18"/>
          <w:lang w:val="en-GB" w:eastAsia="en-GB"/>
        </w:rPr>
        <w:tab/>
        <w:t>13.13.0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532" w:history="1">
        <w:r w:rsidR="009D1CA6" w:rsidRPr="00C34319">
          <w:rPr>
            <w:rStyle w:val="Hyperlink"/>
            <w:sz w:val="18"/>
            <w:szCs w:val="18"/>
            <w:lang w:val="en-GB" w:eastAsia="en-GB"/>
          </w:rPr>
          <w:t>https://www.atis.org/3gpp-documents/Rel99-14/</w:t>
        </w:r>
      </w:hyperlink>
    </w:p>
    <w:p w14:paraId="21F7BE05" w14:textId="4D19BB74" w:rsidR="00DE7549" w:rsidRPr="00C34319" w:rsidRDefault="00DE7549" w:rsidP="009D1CA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CCSA.36.306V13130</w:t>
      </w:r>
      <w:r w:rsidRPr="00C34319">
        <w:rPr>
          <w:color w:val="000000"/>
          <w:sz w:val="18"/>
          <w:szCs w:val="18"/>
          <w:lang w:val="en-GB" w:eastAsia="en-GB"/>
        </w:rPr>
        <w:tab/>
        <w:t>13.13.0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/07/2020</w:t>
      </w:r>
      <w:r w:rsidRPr="00C34319">
        <w:rPr>
          <w:color w:val="000000"/>
          <w:sz w:val="18"/>
          <w:szCs w:val="18"/>
          <w:lang w:val="en-GB" w:eastAsia="en-GB"/>
        </w:rPr>
        <w:tab/>
      </w:r>
      <w:hyperlink r:id="rId533" w:history="1">
        <w:r w:rsidR="009D1CA6" w:rsidRPr="00C34319">
          <w:rPr>
            <w:rStyle w:val="Hyperlink"/>
            <w:sz w:val="18"/>
            <w:szCs w:val="18"/>
            <w:lang w:val="en-GB" w:eastAsia="en-GB"/>
          </w:rPr>
          <w:t>https://www.ccsa.org.cn/api/portalsFile/downloadOldFile?type=19&amp;oldFileUrl=ITU-R/M.2012-6/CCSA.36.306V13130.doc</w:t>
        </w:r>
      </w:hyperlink>
    </w:p>
    <w:p w14:paraId="38419A1D" w14:textId="5CE346EB" w:rsidR="00DE7549" w:rsidRPr="005F2BAE"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136 306</w:t>
      </w:r>
      <w:r w:rsidRPr="005F2BAE">
        <w:rPr>
          <w:color w:val="000000"/>
          <w:sz w:val="18"/>
          <w:szCs w:val="18"/>
          <w:lang w:val="fr-FR" w:eastAsia="en-GB"/>
        </w:rPr>
        <w:tab/>
        <w:t>13.13.0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31</w:t>
      </w:r>
      <w:r w:rsidR="00D63672" w:rsidRPr="005F2BAE">
        <w:rPr>
          <w:color w:val="000000"/>
          <w:sz w:val="18"/>
          <w:szCs w:val="18"/>
          <w:lang w:val="fr-FR" w:eastAsia="en-GB"/>
        </w:rPr>
        <w:t>/07/2020</w:t>
      </w:r>
      <w:r w:rsidRPr="005F2BAE">
        <w:rPr>
          <w:color w:val="000000"/>
          <w:sz w:val="18"/>
          <w:szCs w:val="18"/>
          <w:lang w:val="fr-FR" w:eastAsia="en-GB"/>
        </w:rPr>
        <w:tab/>
      </w:r>
      <w:hyperlink r:id="rId534" w:history="1">
        <w:r w:rsidR="009D1CA6" w:rsidRPr="005F2BAE">
          <w:rPr>
            <w:rStyle w:val="Hyperlink"/>
            <w:sz w:val="18"/>
            <w:szCs w:val="18"/>
            <w:lang w:val="fr-FR" w:eastAsia="en-GB"/>
          </w:rPr>
          <w:t>https://www.etsi.org/deliver/etsi_ts/136300_136399/136306/13.13.00_60/ts_136306v131300p.pdf</w:t>
        </w:r>
      </w:hyperlink>
    </w:p>
    <w:p w14:paraId="47C20B46" w14:textId="4263C8AE" w:rsidR="00DE7549" w:rsidRPr="005F2BAE"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36.306-13.8.0 V1.0.0</w:t>
      </w:r>
      <w:r w:rsidRPr="005F2BAE">
        <w:rPr>
          <w:color w:val="000000"/>
          <w:sz w:val="18"/>
          <w:szCs w:val="18"/>
          <w:lang w:val="fr-FR" w:eastAsia="en-GB"/>
        </w:rPr>
        <w:tab/>
        <w:t>13.13.0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535" w:history="1">
        <w:r w:rsidR="009D1CA6" w:rsidRPr="005F2BAE">
          <w:rPr>
            <w:rStyle w:val="Hyperlink"/>
            <w:sz w:val="18"/>
            <w:szCs w:val="18"/>
            <w:lang w:val="fr-FR" w:eastAsia="en-GB"/>
          </w:rPr>
          <w:t>https://members.tsdsi.in/index.php/s/DWSYyCkwXw7meqM</w:t>
        </w:r>
      </w:hyperlink>
    </w:p>
    <w:p w14:paraId="7A3753DE" w14:textId="34C96EF6" w:rsidR="00DE7549" w:rsidRPr="005F2BAE"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TTAT.3G-36.306V13.13.0</w:t>
      </w:r>
      <w:r w:rsidRPr="005F2BAE">
        <w:rPr>
          <w:color w:val="000000"/>
          <w:sz w:val="18"/>
          <w:szCs w:val="18"/>
          <w:lang w:val="fr-FR" w:eastAsia="en-GB"/>
        </w:rPr>
        <w:tab/>
        <w:t>13.13.0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536" w:history="1">
        <w:r w:rsidR="009D1CA6" w:rsidRPr="005F2BAE">
          <w:rPr>
            <w:rStyle w:val="Hyperlink"/>
            <w:sz w:val="18"/>
            <w:szCs w:val="18"/>
            <w:lang w:val="fr-FR" w:eastAsia="en-GB"/>
          </w:rPr>
          <w:t>http://committee.tta.or.kr/data/ttasDown.jsp?kind=ttastd&amp;pk_num=TTAT.3G-36.306V13.13.0</w:t>
        </w:r>
      </w:hyperlink>
    </w:p>
    <w:p w14:paraId="37996AE1" w14:textId="2B14B962" w:rsidR="00DE7549"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DE7549" w:rsidRPr="00182533">
        <w:rPr>
          <w:b/>
          <w:bCs/>
          <w:color w:val="000000"/>
          <w:sz w:val="18"/>
          <w:szCs w:val="18"/>
          <w:lang w:eastAsia="en-GB"/>
        </w:rPr>
        <w:t xml:space="preserve"> 14</w:t>
      </w:r>
    </w:p>
    <w:p w14:paraId="13A5FDB4" w14:textId="0D09C0FC" w:rsidR="00DE7549" w:rsidRPr="00C34319" w:rsidRDefault="00DE7549" w:rsidP="009D1CA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STD-T120-36.306.V14.12.0</w:t>
      </w:r>
      <w:r w:rsidRPr="00C34319">
        <w:rPr>
          <w:color w:val="000000"/>
          <w:sz w:val="18"/>
          <w:szCs w:val="18"/>
          <w:lang w:val="en-GB" w:eastAsia="en-GB"/>
        </w:rPr>
        <w:tab/>
        <w:t>14.12.0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537" w:history="1">
        <w:r w:rsidR="009D1CA6" w:rsidRPr="00C34319">
          <w:rPr>
            <w:rStyle w:val="Hyperlink"/>
            <w:sz w:val="18"/>
            <w:szCs w:val="18"/>
            <w:lang w:val="en-GB" w:eastAsia="en-GB"/>
          </w:rPr>
          <w:t>https://www.arib.or.jp/english/html/overview/doc/T120_T23_SPECS/ARIB-STD-T120/Rel14/36/A36306-ec0.pdf</w:t>
        </w:r>
      </w:hyperlink>
    </w:p>
    <w:p w14:paraId="62028C33" w14:textId="4B2C2756" w:rsidR="00DE7549" w:rsidRPr="00C34319"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ATIS.3GPP.36.306V14120</w:t>
      </w:r>
      <w:r w:rsidRPr="00C34319">
        <w:rPr>
          <w:color w:val="000000"/>
          <w:sz w:val="18"/>
          <w:szCs w:val="18"/>
          <w:lang w:val="en-GB" w:eastAsia="en-GB"/>
        </w:rPr>
        <w:tab/>
        <w:t>14.12.0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538" w:history="1">
        <w:r w:rsidR="009D1CA6" w:rsidRPr="00C34319">
          <w:rPr>
            <w:rStyle w:val="Hyperlink"/>
            <w:sz w:val="18"/>
            <w:szCs w:val="18"/>
            <w:lang w:val="en-GB" w:eastAsia="en-GB"/>
          </w:rPr>
          <w:t>https://www.atis.org/3gpp-documents/Rel99-14/</w:t>
        </w:r>
      </w:hyperlink>
    </w:p>
    <w:p w14:paraId="16C96802" w14:textId="07B298F7" w:rsidR="00DE7549" w:rsidRPr="00C34319" w:rsidRDefault="00DE7549" w:rsidP="009D1CA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CCSA.36.306V14120</w:t>
      </w:r>
      <w:r w:rsidRPr="00C34319">
        <w:rPr>
          <w:color w:val="000000"/>
          <w:sz w:val="18"/>
          <w:szCs w:val="18"/>
          <w:lang w:val="en-GB" w:eastAsia="en-GB"/>
        </w:rPr>
        <w:tab/>
        <w:t>14.12.0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/07/2020</w:t>
      </w:r>
      <w:r w:rsidRPr="00C34319">
        <w:rPr>
          <w:color w:val="000000"/>
          <w:sz w:val="18"/>
          <w:szCs w:val="18"/>
          <w:lang w:val="en-GB" w:eastAsia="en-GB"/>
        </w:rPr>
        <w:tab/>
      </w:r>
      <w:hyperlink r:id="rId539" w:history="1">
        <w:r w:rsidR="009D1CA6" w:rsidRPr="00C34319">
          <w:rPr>
            <w:rStyle w:val="Hyperlink"/>
            <w:sz w:val="18"/>
            <w:szCs w:val="18"/>
            <w:lang w:val="en-GB" w:eastAsia="en-GB"/>
          </w:rPr>
          <w:t>https://www.ccsa.org.cn/api/portalsFile/downloadOldFile?type=19&amp;oldFileUrl=ITU-R/M.2012-6/CCSA.36.306V14120.doc</w:t>
        </w:r>
      </w:hyperlink>
    </w:p>
    <w:p w14:paraId="47A7C248" w14:textId="745DCE07" w:rsidR="00DE7549" w:rsidRPr="005F2BAE"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136 306</w:t>
      </w:r>
      <w:r w:rsidRPr="005F2BAE">
        <w:rPr>
          <w:color w:val="000000"/>
          <w:sz w:val="18"/>
          <w:szCs w:val="18"/>
          <w:lang w:val="fr-FR" w:eastAsia="en-GB"/>
        </w:rPr>
        <w:tab/>
        <w:t>14.12.0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31</w:t>
      </w:r>
      <w:r w:rsidR="00D63672" w:rsidRPr="005F2BAE">
        <w:rPr>
          <w:color w:val="000000"/>
          <w:sz w:val="18"/>
          <w:szCs w:val="18"/>
          <w:lang w:val="fr-FR" w:eastAsia="en-GB"/>
        </w:rPr>
        <w:t>/07/2020</w:t>
      </w:r>
      <w:r w:rsidRPr="005F2BAE">
        <w:rPr>
          <w:color w:val="000000"/>
          <w:sz w:val="18"/>
          <w:szCs w:val="18"/>
          <w:lang w:val="fr-FR" w:eastAsia="en-GB"/>
        </w:rPr>
        <w:tab/>
      </w:r>
      <w:hyperlink r:id="rId540" w:history="1">
        <w:r w:rsidR="009D1CA6" w:rsidRPr="005F2BAE">
          <w:rPr>
            <w:rStyle w:val="Hyperlink"/>
            <w:sz w:val="18"/>
            <w:szCs w:val="18"/>
            <w:lang w:val="fr-FR" w:eastAsia="en-GB"/>
          </w:rPr>
          <w:t>https://www.etsi.org/deliver/etsi_ts/136300_136399/136306/14.12.00_60/ts_136306v141200p.pdf</w:t>
        </w:r>
      </w:hyperlink>
    </w:p>
    <w:p w14:paraId="09D52EC8" w14:textId="4610E759" w:rsidR="00DE7549" w:rsidRPr="005F2BAE"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36.306-14.12.0 V1.1.0</w:t>
      </w:r>
      <w:r w:rsidRPr="005F2BAE">
        <w:rPr>
          <w:color w:val="000000"/>
          <w:sz w:val="18"/>
          <w:szCs w:val="18"/>
          <w:lang w:val="fr-FR" w:eastAsia="en-GB"/>
        </w:rPr>
        <w:tab/>
        <w:t>14.12.0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541" w:history="1">
        <w:r w:rsidR="009D1CA6" w:rsidRPr="005F2BAE">
          <w:rPr>
            <w:rStyle w:val="Hyperlink"/>
            <w:sz w:val="18"/>
            <w:szCs w:val="18"/>
            <w:lang w:val="fr-FR" w:eastAsia="en-GB"/>
          </w:rPr>
          <w:t>https://members.tsdsi.in/index.php/s/yMjM3Ra83DkPw2Q</w:t>
        </w:r>
      </w:hyperlink>
    </w:p>
    <w:p w14:paraId="52707457" w14:textId="05E24300" w:rsidR="00DE7549" w:rsidRPr="005F2BAE"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TTAT.3G-36.306V14.12.0</w:t>
      </w:r>
      <w:r w:rsidRPr="005F2BAE">
        <w:rPr>
          <w:color w:val="000000"/>
          <w:sz w:val="18"/>
          <w:szCs w:val="18"/>
          <w:lang w:val="fr-FR" w:eastAsia="en-GB"/>
        </w:rPr>
        <w:tab/>
        <w:t>14.12.0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542" w:history="1">
        <w:r w:rsidR="009D1CA6" w:rsidRPr="005F2BAE">
          <w:rPr>
            <w:rStyle w:val="Hyperlink"/>
            <w:sz w:val="18"/>
            <w:szCs w:val="18"/>
            <w:lang w:val="fr-FR" w:eastAsia="en-GB"/>
          </w:rPr>
          <w:t>http://committee.tta.or.kr/data/ttasDown.jsp?kind=ttastd&amp;pk_num=TTAT.3G-36.306V14.12.0</w:t>
        </w:r>
      </w:hyperlink>
    </w:p>
    <w:p w14:paraId="3F2C0499" w14:textId="25BC25DB" w:rsidR="00DE7549"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DE7549" w:rsidRPr="00182533">
        <w:rPr>
          <w:b/>
          <w:bCs/>
          <w:color w:val="000000"/>
          <w:sz w:val="18"/>
          <w:szCs w:val="18"/>
          <w:lang w:eastAsia="en-GB"/>
        </w:rPr>
        <w:t xml:space="preserve"> 15</w:t>
      </w:r>
    </w:p>
    <w:p w14:paraId="16B93701" w14:textId="4F08D623" w:rsidR="00DE7549" w:rsidRPr="00C34319" w:rsidRDefault="00DE7549" w:rsidP="009D1CA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STD-T120-36.306.V15.11.0</w:t>
      </w:r>
      <w:r w:rsidRPr="00C34319">
        <w:rPr>
          <w:color w:val="000000"/>
          <w:sz w:val="18"/>
          <w:szCs w:val="18"/>
          <w:lang w:val="en-GB" w:eastAsia="en-GB"/>
        </w:rPr>
        <w:tab/>
        <w:t>15.11.0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543" w:history="1">
        <w:r w:rsidR="009D1CA6" w:rsidRPr="00C34319">
          <w:rPr>
            <w:rStyle w:val="Hyperlink"/>
            <w:sz w:val="18"/>
            <w:szCs w:val="18"/>
            <w:lang w:val="en-GB" w:eastAsia="en-GB"/>
          </w:rPr>
          <w:t>https://www.arib.or.jp/english/html/overview/doc/T120_T23_SPECS/ARIB-STD-T120/Rel15/36/A36306-fb0.pdf</w:t>
        </w:r>
      </w:hyperlink>
    </w:p>
    <w:p w14:paraId="5A7FD789" w14:textId="51BF4EEE" w:rsidR="00DE7549" w:rsidRPr="00C34319"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ATIS.3GPP.36.306.V15.11.0</w:t>
      </w:r>
      <w:r w:rsidRPr="00C34319">
        <w:rPr>
          <w:color w:val="000000"/>
          <w:sz w:val="18"/>
          <w:szCs w:val="18"/>
          <w:lang w:val="en-GB" w:eastAsia="en-GB"/>
        </w:rPr>
        <w:tab/>
        <w:t>15.11.0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544" w:history="1">
        <w:r w:rsidR="009D1CA6" w:rsidRPr="00C34319">
          <w:rPr>
            <w:rStyle w:val="Hyperlink"/>
            <w:sz w:val="18"/>
            <w:szCs w:val="18"/>
            <w:lang w:val="en-GB" w:eastAsia="en-GB"/>
          </w:rPr>
          <w:t>https://www.atis.org/3gpp-transpositions - Rel-15</w:t>
        </w:r>
      </w:hyperlink>
    </w:p>
    <w:p w14:paraId="757C891E" w14:textId="00D63E36" w:rsidR="00DE7549" w:rsidRPr="00C34319" w:rsidRDefault="00DE7549" w:rsidP="009D1CA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CCSA.36.306V15110</w:t>
      </w:r>
      <w:r w:rsidRPr="00C34319">
        <w:rPr>
          <w:color w:val="000000"/>
          <w:sz w:val="18"/>
          <w:szCs w:val="18"/>
          <w:lang w:val="en-GB" w:eastAsia="en-GB"/>
        </w:rPr>
        <w:tab/>
        <w:t>15.11.0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/12/2021</w:t>
      </w:r>
      <w:r w:rsidRPr="00C34319">
        <w:rPr>
          <w:color w:val="000000"/>
          <w:sz w:val="18"/>
          <w:szCs w:val="18"/>
          <w:lang w:val="en-GB" w:eastAsia="en-GB"/>
        </w:rPr>
        <w:tab/>
      </w:r>
      <w:hyperlink r:id="rId545" w:history="1">
        <w:r w:rsidR="009D1CA6" w:rsidRPr="00C34319">
          <w:rPr>
            <w:rStyle w:val="Hyperlink"/>
            <w:sz w:val="18"/>
            <w:szCs w:val="18"/>
            <w:lang w:val="en-GB" w:eastAsia="en-GB"/>
          </w:rPr>
          <w:t>https://www.ccsa.org.cn/api/portalsFile/downloadOldFile?type=19&amp;oldFileUrl=ITU-R/M.2012-6/CCSA.36.306V15110.doc</w:t>
        </w:r>
      </w:hyperlink>
    </w:p>
    <w:p w14:paraId="45A548BF" w14:textId="5790D4FF" w:rsidR="00DE7549" w:rsidRPr="005F2BAE"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136 306</w:t>
      </w:r>
      <w:r w:rsidRPr="005F2BAE">
        <w:rPr>
          <w:color w:val="000000"/>
          <w:sz w:val="18"/>
          <w:szCs w:val="18"/>
          <w:lang w:val="fr-FR" w:eastAsia="en-GB"/>
        </w:rPr>
        <w:tab/>
        <w:t>15.11.0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20</w:t>
      </w:r>
      <w:r w:rsidR="00D63672" w:rsidRPr="005F2BAE">
        <w:rPr>
          <w:color w:val="000000"/>
          <w:sz w:val="18"/>
          <w:szCs w:val="18"/>
          <w:lang w:val="fr-FR" w:eastAsia="en-GB"/>
        </w:rPr>
        <w:t>/01/2022</w:t>
      </w:r>
      <w:r w:rsidRPr="005F2BAE">
        <w:rPr>
          <w:color w:val="000000"/>
          <w:sz w:val="18"/>
          <w:szCs w:val="18"/>
          <w:lang w:val="fr-FR" w:eastAsia="en-GB"/>
        </w:rPr>
        <w:tab/>
      </w:r>
      <w:hyperlink r:id="rId546" w:history="1">
        <w:r w:rsidR="009D1CA6" w:rsidRPr="005F2BAE">
          <w:rPr>
            <w:rStyle w:val="Hyperlink"/>
            <w:sz w:val="18"/>
            <w:szCs w:val="18"/>
            <w:lang w:val="fr-FR" w:eastAsia="en-GB"/>
          </w:rPr>
          <w:t>https://www.etsi.org/deliver/etsi_ts/136300_136399/136306/15.11.00_60/ts_136306v151100p.pdf</w:t>
        </w:r>
      </w:hyperlink>
    </w:p>
    <w:p w14:paraId="70E4A32C" w14:textId="428014CE" w:rsidR="00DE7549" w:rsidRPr="005F2BAE"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36.306-15.11.0 V1.1.0</w:t>
      </w:r>
      <w:r w:rsidRPr="005F2BAE">
        <w:rPr>
          <w:color w:val="000000"/>
          <w:spacing w:val="-2"/>
          <w:sz w:val="18"/>
          <w:szCs w:val="18"/>
          <w:lang w:val="fr-FR" w:eastAsia="en-GB"/>
        </w:rPr>
        <w:tab/>
      </w:r>
      <w:r w:rsidRPr="005F2BAE">
        <w:rPr>
          <w:color w:val="000000"/>
          <w:sz w:val="18"/>
          <w:szCs w:val="18"/>
          <w:lang w:val="fr-FR" w:eastAsia="en-GB"/>
        </w:rPr>
        <w:t>15.11.0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01</w:t>
      </w:r>
      <w:r w:rsidR="00D63672" w:rsidRPr="005F2BAE">
        <w:rPr>
          <w:color w:val="000000"/>
          <w:sz w:val="18"/>
          <w:szCs w:val="18"/>
          <w:lang w:val="fr-FR" w:eastAsia="en-GB"/>
        </w:rPr>
        <w:t>/11/2022</w:t>
      </w:r>
      <w:r w:rsidRPr="005F2BAE">
        <w:rPr>
          <w:color w:val="000000"/>
          <w:sz w:val="18"/>
          <w:szCs w:val="18"/>
          <w:lang w:val="fr-FR" w:eastAsia="en-GB"/>
        </w:rPr>
        <w:tab/>
      </w:r>
      <w:hyperlink r:id="rId547" w:history="1">
        <w:r w:rsidR="009D1CA6" w:rsidRPr="005F2BAE">
          <w:rPr>
            <w:rStyle w:val="Hyperlink"/>
            <w:sz w:val="18"/>
            <w:szCs w:val="18"/>
            <w:lang w:val="fr-FR" w:eastAsia="en-GB"/>
          </w:rPr>
          <w:t>https://members.tsdsi.in/s/6A2BsydY9YJL6Ta</w:t>
        </w:r>
      </w:hyperlink>
    </w:p>
    <w:p w14:paraId="0E54BC62" w14:textId="35E555F4" w:rsidR="00DE7549" w:rsidRPr="005F2BAE"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TTAT.3G-36.306V15.11.0</w:t>
      </w:r>
      <w:r w:rsidRPr="005F2BAE">
        <w:rPr>
          <w:color w:val="000000"/>
          <w:sz w:val="18"/>
          <w:szCs w:val="18"/>
          <w:lang w:val="fr-FR" w:eastAsia="en-GB"/>
        </w:rPr>
        <w:tab/>
        <w:t>15.11.0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14</w:t>
      </w:r>
      <w:r w:rsidR="00D63672" w:rsidRPr="005F2BAE">
        <w:rPr>
          <w:color w:val="000000"/>
          <w:sz w:val="18"/>
          <w:szCs w:val="18"/>
          <w:lang w:val="fr-FR" w:eastAsia="en-GB"/>
        </w:rPr>
        <w:t>/03/2022</w:t>
      </w:r>
      <w:r w:rsidRPr="005F2BAE">
        <w:rPr>
          <w:color w:val="000000"/>
          <w:sz w:val="18"/>
          <w:szCs w:val="18"/>
          <w:lang w:val="fr-FR" w:eastAsia="en-GB"/>
        </w:rPr>
        <w:tab/>
      </w:r>
      <w:hyperlink r:id="rId548" w:history="1">
        <w:r w:rsidR="009D1CA6" w:rsidRPr="005F2BAE">
          <w:rPr>
            <w:rStyle w:val="Hyperlink"/>
            <w:sz w:val="18"/>
            <w:szCs w:val="18"/>
            <w:lang w:val="fr-FR" w:eastAsia="en-GB"/>
          </w:rPr>
          <w:t>http://committee.tta.or.kr/data/ttasDown.jsp?kind=ttastd&amp;pk_num=TTAT.3G-36.306V15.11.0</w:t>
        </w:r>
      </w:hyperlink>
    </w:p>
    <w:p w14:paraId="63CBB691" w14:textId="45AAD9D6" w:rsidR="00DE7549"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DE7549" w:rsidRPr="00182533">
        <w:rPr>
          <w:b/>
          <w:bCs/>
          <w:color w:val="000000"/>
          <w:sz w:val="18"/>
          <w:szCs w:val="18"/>
          <w:lang w:eastAsia="en-GB"/>
        </w:rPr>
        <w:t xml:space="preserve"> 16</w:t>
      </w:r>
    </w:p>
    <w:p w14:paraId="1927D702" w14:textId="31DDA820" w:rsidR="00DE7549" w:rsidRPr="00C34319" w:rsidRDefault="00DE7549" w:rsidP="009D1CA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STD-T120-36.306.V16.10.0</w:t>
      </w:r>
      <w:r w:rsidRPr="00C34319">
        <w:rPr>
          <w:color w:val="000000"/>
          <w:sz w:val="18"/>
          <w:szCs w:val="18"/>
          <w:lang w:val="en-GB" w:eastAsia="en-GB"/>
        </w:rPr>
        <w:tab/>
        <w:t>16.10.0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549" w:history="1">
        <w:r w:rsidR="009D1CA6" w:rsidRPr="00C34319">
          <w:rPr>
            <w:rStyle w:val="Hyperlink"/>
            <w:sz w:val="18"/>
            <w:szCs w:val="18"/>
            <w:lang w:val="en-GB" w:eastAsia="en-GB"/>
          </w:rPr>
          <w:t>https://www.arib.or.jp/english/html/overview/doc/T120_T23_SPECS/ARIB-STD-T120/Rel16/36/A36306-ga0.pdf</w:t>
        </w:r>
      </w:hyperlink>
    </w:p>
    <w:p w14:paraId="287024A5" w14:textId="67AE7864" w:rsidR="00DE7549" w:rsidRPr="00C34319"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ATIS.3GPP.36.306.V16.10.0</w:t>
      </w:r>
      <w:r w:rsidRPr="00C34319">
        <w:rPr>
          <w:color w:val="000000"/>
          <w:sz w:val="18"/>
          <w:szCs w:val="18"/>
          <w:lang w:val="en-GB" w:eastAsia="en-GB"/>
        </w:rPr>
        <w:tab/>
        <w:t>16.10.0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550" w:history="1">
        <w:r w:rsidR="009D1CA6" w:rsidRPr="00C34319">
          <w:rPr>
            <w:rStyle w:val="Hyperlink"/>
            <w:sz w:val="18"/>
            <w:szCs w:val="18"/>
            <w:lang w:val="en-GB" w:eastAsia="en-GB"/>
          </w:rPr>
          <w:t>https://www.atis.org/3gpp-transpositions - Rel-16</w:t>
        </w:r>
      </w:hyperlink>
    </w:p>
    <w:p w14:paraId="713A9B44" w14:textId="10873ECA" w:rsidR="00DE7549" w:rsidRPr="00C34319" w:rsidRDefault="00DE7549" w:rsidP="009D1CA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CCSA.36.306V16100</w:t>
      </w:r>
      <w:r w:rsidRPr="00C34319">
        <w:rPr>
          <w:color w:val="000000"/>
          <w:sz w:val="18"/>
          <w:szCs w:val="18"/>
          <w:lang w:val="en-GB" w:eastAsia="en-GB"/>
        </w:rPr>
        <w:tab/>
        <w:t>16.10.0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/09/2022</w:t>
      </w:r>
      <w:r w:rsidRPr="00C34319">
        <w:rPr>
          <w:color w:val="000000"/>
          <w:sz w:val="18"/>
          <w:szCs w:val="18"/>
          <w:lang w:val="en-GB" w:eastAsia="en-GB"/>
        </w:rPr>
        <w:tab/>
      </w:r>
      <w:hyperlink r:id="rId551" w:history="1">
        <w:r w:rsidR="009D1CA6" w:rsidRPr="00C34319">
          <w:rPr>
            <w:rStyle w:val="Hyperlink"/>
            <w:sz w:val="18"/>
            <w:szCs w:val="18"/>
            <w:lang w:val="en-GB" w:eastAsia="en-GB"/>
          </w:rPr>
          <w:t>https://www.ccsa.org.cn/api/portalsFile/downloadOldFile?type=19&amp;oldFileUrl=ITU-R/M.2012-6/CCSA.36.306V16100.doc</w:t>
        </w:r>
      </w:hyperlink>
    </w:p>
    <w:p w14:paraId="70636AEC" w14:textId="7F2626C7" w:rsidR="00DE7549" w:rsidRPr="005F2BAE"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136 306</w:t>
      </w:r>
      <w:r w:rsidRPr="005F2BAE">
        <w:rPr>
          <w:color w:val="000000"/>
          <w:sz w:val="18"/>
          <w:szCs w:val="18"/>
          <w:lang w:val="fr-FR" w:eastAsia="en-GB"/>
        </w:rPr>
        <w:tab/>
        <w:t>16.10.0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20</w:t>
      </w:r>
      <w:r w:rsidR="00D63672" w:rsidRPr="005F2BAE">
        <w:rPr>
          <w:color w:val="000000"/>
          <w:sz w:val="18"/>
          <w:szCs w:val="18"/>
          <w:lang w:val="fr-FR" w:eastAsia="en-GB"/>
        </w:rPr>
        <w:t>/10/2022</w:t>
      </w:r>
      <w:r w:rsidRPr="005F2BAE">
        <w:rPr>
          <w:color w:val="000000"/>
          <w:sz w:val="18"/>
          <w:szCs w:val="18"/>
          <w:lang w:val="fr-FR" w:eastAsia="en-GB"/>
        </w:rPr>
        <w:tab/>
      </w:r>
      <w:hyperlink r:id="rId552" w:history="1">
        <w:r w:rsidR="009D1CA6" w:rsidRPr="005F2BAE">
          <w:rPr>
            <w:rStyle w:val="Hyperlink"/>
            <w:sz w:val="18"/>
            <w:szCs w:val="18"/>
            <w:lang w:val="fr-FR" w:eastAsia="en-GB"/>
          </w:rPr>
          <w:t>https://www.etsi.org/deliver/etsi_ts/136300_136399/136306/16.10.00_60/ts_136306v161000p.pdf</w:t>
        </w:r>
      </w:hyperlink>
    </w:p>
    <w:p w14:paraId="3109DD3E" w14:textId="38A92643" w:rsidR="00DE7549" w:rsidRPr="005F2BAE"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36.306-16.10.0 V1.2.0</w:t>
      </w:r>
      <w:r w:rsidRPr="005F2BAE">
        <w:rPr>
          <w:color w:val="000000"/>
          <w:spacing w:val="-2"/>
          <w:sz w:val="18"/>
          <w:szCs w:val="18"/>
          <w:lang w:val="fr-FR" w:eastAsia="en-GB"/>
        </w:rPr>
        <w:tab/>
      </w:r>
      <w:r w:rsidRPr="005F2BAE">
        <w:rPr>
          <w:color w:val="000000"/>
          <w:sz w:val="18"/>
          <w:szCs w:val="18"/>
          <w:lang w:val="fr-FR" w:eastAsia="en-GB"/>
        </w:rPr>
        <w:t>16.10.0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17</w:t>
      </w:r>
      <w:r w:rsidR="00D63672" w:rsidRPr="005F2BAE">
        <w:rPr>
          <w:color w:val="000000"/>
          <w:sz w:val="18"/>
          <w:szCs w:val="18"/>
          <w:lang w:val="fr-FR" w:eastAsia="en-GB"/>
        </w:rPr>
        <w:t>/01/2023</w:t>
      </w:r>
      <w:r w:rsidRPr="005F2BAE">
        <w:rPr>
          <w:color w:val="000000"/>
          <w:sz w:val="18"/>
          <w:szCs w:val="18"/>
          <w:lang w:val="fr-FR" w:eastAsia="en-GB"/>
        </w:rPr>
        <w:tab/>
      </w:r>
      <w:hyperlink r:id="rId553" w:history="1">
        <w:r w:rsidR="009D1CA6" w:rsidRPr="005F2BAE">
          <w:rPr>
            <w:rStyle w:val="Hyperlink"/>
            <w:sz w:val="18"/>
            <w:szCs w:val="18"/>
            <w:lang w:val="fr-FR" w:eastAsia="en-GB"/>
          </w:rPr>
          <w:t>https://members.tsdsi.in/s/cWjBtZCNxXm7kTz</w:t>
        </w:r>
      </w:hyperlink>
    </w:p>
    <w:p w14:paraId="62795097" w14:textId="52C25B1A" w:rsidR="00DE7549" w:rsidRPr="005F2BAE"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TTAT.3G-36.306V16.10.0</w:t>
      </w:r>
      <w:r w:rsidRPr="005F2BAE">
        <w:rPr>
          <w:color w:val="000000"/>
          <w:sz w:val="18"/>
          <w:szCs w:val="18"/>
          <w:lang w:val="fr-FR" w:eastAsia="en-GB"/>
        </w:rPr>
        <w:tab/>
        <w:t>16.10.0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11</w:t>
      </w:r>
      <w:r w:rsidR="00D63672" w:rsidRPr="005F2BAE">
        <w:rPr>
          <w:color w:val="000000"/>
          <w:sz w:val="18"/>
          <w:szCs w:val="18"/>
          <w:lang w:val="fr-FR" w:eastAsia="en-GB"/>
        </w:rPr>
        <w:t>/01/2023</w:t>
      </w:r>
      <w:r w:rsidRPr="005F2BAE">
        <w:rPr>
          <w:color w:val="000000"/>
          <w:sz w:val="18"/>
          <w:szCs w:val="18"/>
          <w:lang w:val="fr-FR" w:eastAsia="en-GB"/>
        </w:rPr>
        <w:tab/>
      </w:r>
      <w:hyperlink r:id="rId554" w:history="1">
        <w:r w:rsidR="009D1CA6" w:rsidRPr="005F2BAE">
          <w:rPr>
            <w:rStyle w:val="Hyperlink"/>
            <w:sz w:val="18"/>
            <w:szCs w:val="18"/>
            <w:lang w:val="fr-FR" w:eastAsia="en-GB"/>
          </w:rPr>
          <w:t>http://committee.tta.or.kr/data/ttasDown.jsp?kind=ttastd&amp;pk_num=TTAT.3G-36.306V16.10.0</w:t>
        </w:r>
      </w:hyperlink>
    </w:p>
    <w:p w14:paraId="63158C1E" w14:textId="38D79CC2" w:rsidR="00DE7549"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DE7549" w:rsidRPr="00182533">
        <w:rPr>
          <w:b/>
          <w:bCs/>
          <w:color w:val="000000"/>
          <w:sz w:val="18"/>
          <w:szCs w:val="18"/>
          <w:lang w:eastAsia="en-GB"/>
        </w:rPr>
        <w:t xml:space="preserve"> 17</w:t>
      </w:r>
    </w:p>
    <w:p w14:paraId="4CAD3DE1" w14:textId="32C64C3B" w:rsidR="00DE7549" w:rsidRPr="00C34319" w:rsidRDefault="00DE7549" w:rsidP="009D1CA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STD-T120-36.306.V17.3.0</w:t>
      </w:r>
      <w:r w:rsidRPr="00C34319">
        <w:rPr>
          <w:color w:val="000000"/>
          <w:sz w:val="18"/>
          <w:szCs w:val="18"/>
          <w:lang w:val="en-GB" w:eastAsia="en-GB"/>
        </w:rPr>
        <w:tab/>
        <w:t>17.3.0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555" w:history="1">
        <w:r w:rsidR="009D1CA6" w:rsidRPr="00C34319">
          <w:rPr>
            <w:rStyle w:val="Hyperlink"/>
            <w:sz w:val="18"/>
            <w:szCs w:val="18"/>
            <w:lang w:val="en-GB" w:eastAsia="en-GB"/>
          </w:rPr>
          <w:t>https://www.arib.or.jp/english/html/overview/doc/T120_T23_SPECS/ARIB-STD-T120/Rel17/36/A36306-h30.pdf</w:t>
        </w:r>
      </w:hyperlink>
    </w:p>
    <w:p w14:paraId="2D2BB88E" w14:textId="0DE507A9" w:rsidR="00DE7549" w:rsidRPr="00C34319"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ATIS.3GPP.36.306.V17.3.0</w:t>
      </w:r>
      <w:r w:rsidRPr="00C34319">
        <w:rPr>
          <w:color w:val="000000"/>
          <w:sz w:val="18"/>
          <w:szCs w:val="18"/>
          <w:lang w:val="en-GB" w:eastAsia="en-GB"/>
        </w:rPr>
        <w:tab/>
        <w:t>17.3.0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556" w:history="1">
        <w:r w:rsidR="009D1CA6" w:rsidRPr="00C34319">
          <w:rPr>
            <w:rStyle w:val="Hyperlink"/>
            <w:sz w:val="18"/>
            <w:szCs w:val="18"/>
            <w:lang w:val="en-GB" w:eastAsia="en-GB"/>
          </w:rPr>
          <w:t>https://www.atis.org/3gpp-transpositions - Rel-17</w:t>
        </w:r>
      </w:hyperlink>
    </w:p>
    <w:p w14:paraId="0153F4EF" w14:textId="353E5224" w:rsidR="00DE7549" w:rsidRPr="00C34319" w:rsidRDefault="00DE7549" w:rsidP="009D1CA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CCSA.36.306V1730</w:t>
      </w:r>
      <w:r w:rsidRPr="00C34319">
        <w:rPr>
          <w:color w:val="000000"/>
          <w:sz w:val="18"/>
          <w:szCs w:val="18"/>
          <w:lang w:val="en-GB" w:eastAsia="en-GB"/>
        </w:rPr>
        <w:tab/>
        <w:t>17.3.0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/12/2022</w:t>
      </w:r>
      <w:r w:rsidRPr="00C34319">
        <w:rPr>
          <w:color w:val="000000"/>
          <w:sz w:val="18"/>
          <w:szCs w:val="18"/>
          <w:lang w:val="en-GB" w:eastAsia="en-GB"/>
        </w:rPr>
        <w:tab/>
      </w:r>
      <w:hyperlink r:id="rId557" w:history="1">
        <w:r w:rsidR="009D1CA6" w:rsidRPr="00C34319">
          <w:rPr>
            <w:rStyle w:val="Hyperlink"/>
            <w:sz w:val="18"/>
            <w:szCs w:val="18"/>
            <w:lang w:val="en-GB" w:eastAsia="en-GB"/>
          </w:rPr>
          <w:t>https://www.ccsa.org.cn/api/portalsFile/downloadOldFile?type=19&amp;oldFileUrl=ITU-R/M.2012-6/CCSA.36.306V1730.doc</w:t>
        </w:r>
      </w:hyperlink>
    </w:p>
    <w:p w14:paraId="0CE82408" w14:textId="3F3DCD49" w:rsidR="00DE7549" w:rsidRPr="005F2BAE"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136 306</w:t>
      </w:r>
      <w:r w:rsidRPr="005F2BAE">
        <w:rPr>
          <w:color w:val="000000"/>
          <w:sz w:val="18"/>
          <w:szCs w:val="18"/>
          <w:lang w:val="fr-FR" w:eastAsia="en-GB"/>
        </w:rPr>
        <w:tab/>
        <w:t>17.3.0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20</w:t>
      </w:r>
      <w:r w:rsidR="00D63672" w:rsidRPr="005F2BAE">
        <w:rPr>
          <w:color w:val="000000"/>
          <w:sz w:val="18"/>
          <w:szCs w:val="18"/>
          <w:lang w:val="fr-FR" w:eastAsia="en-GB"/>
        </w:rPr>
        <w:t>/01/2023</w:t>
      </w:r>
      <w:r w:rsidRPr="005F2BAE">
        <w:rPr>
          <w:color w:val="000000"/>
          <w:sz w:val="18"/>
          <w:szCs w:val="18"/>
          <w:lang w:val="fr-FR" w:eastAsia="en-GB"/>
        </w:rPr>
        <w:tab/>
      </w:r>
      <w:hyperlink r:id="rId558" w:history="1">
        <w:r w:rsidR="009D1CA6" w:rsidRPr="005F2BAE">
          <w:rPr>
            <w:rStyle w:val="Hyperlink"/>
            <w:sz w:val="18"/>
            <w:szCs w:val="18"/>
            <w:lang w:val="fr-FR" w:eastAsia="en-GB"/>
          </w:rPr>
          <w:t>https://www.etsi.org/deliver/etsi_ts/136300_136399/136306/17.03.00_60/ts_136306v170300p.pdf</w:t>
        </w:r>
      </w:hyperlink>
    </w:p>
    <w:p w14:paraId="40BB0B04" w14:textId="0F4D6CFC" w:rsidR="00DE7549" w:rsidRPr="005F2BAE"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36.306 17.3.0 V1.3.0</w:t>
      </w:r>
      <w:r w:rsidRPr="005F2BAE">
        <w:rPr>
          <w:color w:val="000000"/>
          <w:spacing w:val="-2"/>
          <w:sz w:val="18"/>
          <w:szCs w:val="18"/>
          <w:lang w:val="fr-FR" w:eastAsia="en-GB"/>
        </w:rPr>
        <w:tab/>
      </w:r>
      <w:r w:rsidRPr="005F2BAE">
        <w:rPr>
          <w:color w:val="000000"/>
          <w:sz w:val="18"/>
          <w:szCs w:val="18"/>
          <w:lang w:val="fr-FR" w:eastAsia="en-GB"/>
        </w:rPr>
        <w:t>17.3.0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/05/2023</w:t>
      </w:r>
      <w:r w:rsidRPr="005F2BAE">
        <w:rPr>
          <w:color w:val="000000"/>
          <w:sz w:val="18"/>
          <w:szCs w:val="18"/>
          <w:lang w:val="fr-FR" w:eastAsia="en-GB"/>
        </w:rPr>
        <w:tab/>
      </w:r>
      <w:hyperlink r:id="rId559" w:history="1">
        <w:r w:rsidR="009D1CA6" w:rsidRPr="005F2BAE">
          <w:rPr>
            <w:rStyle w:val="Hyperlink"/>
            <w:sz w:val="18"/>
            <w:szCs w:val="18"/>
            <w:lang w:val="fr-FR" w:eastAsia="en-GB"/>
          </w:rPr>
          <w:t>https://members.tsdsi.in/s/e8HfNfx5bqKdw7B</w:t>
        </w:r>
      </w:hyperlink>
    </w:p>
    <w:p w14:paraId="62A28210" w14:textId="4C91585C" w:rsidR="00DE7549" w:rsidRPr="005F2BAE"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TTAT.3G-36.306V17.3.0</w:t>
      </w:r>
      <w:r w:rsidRPr="005F2BAE">
        <w:rPr>
          <w:color w:val="000000"/>
          <w:sz w:val="18"/>
          <w:szCs w:val="18"/>
          <w:lang w:val="fr-FR" w:eastAsia="en-GB"/>
        </w:rPr>
        <w:tab/>
        <w:t>17.3.0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16</w:t>
      </w:r>
      <w:r w:rsidR="00D63672" w:rsidRPr="005F2BAE">
        <w:rPr>
          <w:color w:val="000000"/>
          <w:sz w:val="18"/>
          <w:szCs w:val="18"/>
          <w:lang w:val="fr-FR" w:eastAsia="en-GB"/>
        </w:rPr>
        <w:t>/03/2023</w:t>
      </w:r>
      <w:r w:rsidRPr="005F2BAE">
        <w:rPr>
          <w:color w:val="000000"/>
          <w:sz w:val="18"/>
          <w:szCs w:val="18"/>
          <w:lang w:val="fr-FR" w:eastAsia="en-GB"/>
        </w:rPr>
        <w:tab/>
      </w:r>
      <w:hyperlink r:id="rId560" w:history="1">
        <w:r w:rsidR="009D1CA6" w:rsidRPr="005F2BAE">
          <w:rPr>
            <w:rStyle w:val="Hyperlink"/>
            <w:sz w:val="18"/>
            <w:szCs w:val="18"/>
            <w:lang w:val="fr-FR" w:eastAsia="en-GB"/>
          </w:rPr>
          <w:t>http://committee.tta.or.kr/data/ttasDown.jsp?kind=ttastd&amp;pk_num=TTAT.3G-36.306V17.3.0</w:t>
        </w:r>
      </w:hyperlink>
    </w:p>
    <w:p w14:paraId="2D287EF5" w14:textId="77777777" w:rsidR="00C556AE" w:rsidRPr="00182533" w:rsidRDefault="00C556AE" w:rsidP="00C556AE">
      <w:pPr>
        <w:pStyle w:val="Heading4"/>
      </w:pPr>
      <w:r w:rsidRPr="00182533">
        <w:lastRenderedPageBreak/>
        <w:t>2.1.3.6</w:t>
      </w:r>
      <w:r w:rsidRPr="00182533">
        <w:tab/>
        <w:t>TS 36.314</w:t>
      </w:r>
    </w:p>
    <w:p w14:paraId="059B44B7" w14:textId="77777777" w:rsidR="00C556AE" w:rsidRPr="00182533" w:rsidRDefault="00C556AE" w:rsidP="00C556AE">
      <w:pPr>
        <w:pStyle w:val="Headingb"/>
        <w:rPr>
          <w:lang w:eastAsia="zh-CN"/>
        </w:rPr>
      </w:pPr>
      <w:r w:rsidRPr="00182533">
        <w:rPr>
          <w:lang w:eastAsia="zh-CN"/>
        </w:rPr>
        <w:t>Acceso radioeléctrico terrenal universal evolucionado (E-UTRA); capa 2 – mediciones</w:t>
      </w:r>
    </w:p>
    <w:p w14:paraId="30A7CD70" w14:textId="77777777" w:rsidR="00C556AE" w:rsidRPr="00182533" w:rsidRDefault="00C556AE" w:rsidP="00220C96">
      <w:pPr>
        <w:keepNext/>
        <w:keepLines/>
      </w:pPr>
      <w:r w:rsidRPr="00182533">
        <w:t>Este documento contiene la descripción y definición de las mediciones realizadas por la E</w:t>
      </w:r>
      <w:r w:rsidRPr="00182533">
        <w:noBreakHyphen/>
        <w:t>UTRAN que se transfieren por interfaces normalizadas a fin de soportar las operaciones de radioenlace del E-UTRA, la gestión de recursos radioeléctricos (RRM), las operaciones y mantenimiento (OAM) de la red y las redes autoorganizadas (SON).</w:t>
      </w:r>
    </w:p>
    <w:p w14:paraId="222CEE69" w14:textId="77777777" w:rsidR="007C47C0" w:rsidRPr="00182533" w:rsidRDefault="007C47C0" w:rsidP="007C47C0">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6FE9B5E7" w14:textId="2A57EFA6" w:rsidR="00DE7549"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DE7549" w:rsidRPr="00182533">
        <w:rPr>
          <w:b/>
          <w:bCs/>
          <w:color w:val="000000"/>
          <w:sz w:val="18"/>
          <w:szCs w:val="18"/>
          <w:lang w:eastAsia="en-GB"/>
        </w:rPr>
        <w:t xml:space="preserve"> 10</w:t>
      </w:r>
    </w:p>
    <w:p w14:paraId="73F4505B" w14:textId="673C925C" w:rsidR="00DE7549" w:rsidRPr="00C34319" w:rsidRDefault="00DE7549" w:rsidP="00431C8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STD-T120-36.314.V10.2.0</w:t>
      </w:r>
      <w:r w:rsidRPr="00C34319">
        <w:rPr>
          <w:color w:val="000000"/>
          <w:sz w:val="18"/>
          <w:szCs w:val="18"/>
          <w:lang w:val="en-GB" w:eastAsia="en-GB"/>
        </w:rPr>
        <w:tab/>
        <w:t>10.2.0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561" w:history="1">
        <w:r w:rsidR="00431C85" w:rsidRPr="00C34319">
          <w:rPr>
            <w:rStyle w:val="Hyperlink"/>
            <w:sz w:val="18"/>
            <w:szCs w:val="18"/>
            <w:lang w:val="en-GB" w:eastAsia="en-GB"/>
          </w:rPr>
          <w:t>https://www.arib.or.jp/english/html/overview/doc/T120_T23_SPECS/ARIB-STD-T120/Rel10/36/A36314-a20.pdf</w:t>
        </w:r>
      </w:hyperlink>
    </w:p>
    <w:p w14:paraId="7EBBB38F" w14:textId="43CC7F5C" w:rsidR="00DE7549" w:rsidRPr="00C34319"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ATIS.3GPP.36.314V1020</w:t>
      </w:r>
      <w:r w:rsidRPr="00C34319">
        <w:rPr>
          <w:color w:val="000000"/>
          <w:sz w:val="18"/>
          <w:szCs w:val="18"/>
          <w:lang w:val="en-GB" w:eastAsia="en-GB"/>
        </w:rPr>
        <w:tab/>
        <w:t>10.2.0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562" w:history="1">
        <w:r w:rsidR="00431C85" w:rsidRPr="00C34319">
          <w:rPr>
            <w:rStyle w:val="Hyperlink"/>
            <w:sz w:val="18"/>
            <w:szCs w:val="18"/>
            <w:lang w:val="en-GB" w:eastAsia="en-GB"/>
          </w:rPr>
          <w:t>https://www.atis.org/3gpp-documents/Rel99-14/</w:t>
        </w:r>
      </w:hyperlink>
    </w:p>
    <w:p w14:paraId="01E46293" w14:textId="358DBC7A" w:rsidR="00DE7549" w:rsidRPr="00C34319" w:rsidRDefault="00DE7549" w:rsidP="00431C8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CCSA.36.314V1020</w:t>
      </w:r>
      <w:r w:rsidRPr="00C34319">
        <w:rPr>
          <w:color w:val="000000"/>
          <w:sz w:val="18"/>
          <w:szCs w:val="18"/>
          <w:lang w:val="en-GB" w:eastAsia="en-GB"/>
        </w:rPr>
        <w:tab/>
        <w:t>10.2.0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431C85" w:rsidRPr="00C34319">
        <w:rPr>
          <w:color w:val="000000"/>
          <w:sz w:val="18"/>
          <w:szCs w:val="18"/>
          <w:lang w:val="en-GB" w:eastAsia="en-GB"/>
        </w:rPr>
        <w:t>/</w:t>
      </w:r>
      <w:r w:rsidRPr="00C34319">
        <w:rPr>
          <w:color w:val="000000"/>
          <w:sz w:val="18"/>
          <w:szCs w:val="18"/>
          <w:lang w:val="en-GB" w:eastAsia="en-GB"/>
        </w:rPr>
        <w:t>09</w:t>
      </w:r>
      <w:r w:rsidR="00431C85" w:rsidRPr="00C34319">
        <w:rPr>
          <w:color w:val="000000"/>
          <w:sz w:val="18"/>
          <w:szCs w:val="18"/>
          <w:lang w:val="en-GB" w:eastAsia="en-GB"/>
        </w:rPr>
        <w:t>/</w:t>
      </w:r>
      <w:r w:rsidRPr="00C34319">
        <w:rPr>
          <w:color w:val="000000"/>
          <w:sz w:val="18"/>
          <w:szCs w:val="18"/>
          <w:lang w:val="en-GB" w:eastAsia="en-GB"/>
        </w:rPr>
        <w:t>2011</w:t>
      </w:r>
      <w:r w:rsidRPr="00C34319">
        <w:rPr>
          <w:color w:val="000000"/>
          <w:sz w:val="18"/>
          <w:szCs w:val="18"/>
          <w:lang w:val="en-GB" w:eastAsia="en-GB"/>
        </w:rPr>
        <w:tab/>
      </w:r>
      <w:hyperlink r:id="rId563" w:history="1">
        <w:r w:rsidR="00431C85" w:rsidRPr="00C34319">
          <w:rPr>
            <w:rStyle w:val="Hyperlink"/>
            <w:sz w:val="18"/>
            <w:szCs w:val="18"/>
            <w:lang w:val="en-GB" w:eastAsia="en-GB"/>
          </w:rPr>
          <w:t>https://www.ccsa.org.cn/api/portalsFile/downloadOldFile?type=19&amp;oldFileUrl=ITU-R/M.2012-6/CCSA.36.314V1020.doc</w:t>
        </w:r>
      </w:hyperlink>
    </w:p>
    <w:p w14:paraId="31A64AFD" w14:textId="787DA2CE" w:rsidR="00DE7549" w:rsidRPr="005F2BAE"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136 314</w:t>
      </w:r>
      <w:r w:rsidRPr="005F2BAE">
        <w:rPr>
          <w:color w:val="000000"/>
          <w:sz w:val="18"/>
          <w:szCs w:val="18"/>
          <w:lang w:val="fr-FR" w:eastAsia="en-GB"/>
        </w:rPr>
        <w:tab/>
        <w:t>10.2.0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04</w:t>
      </w:r>
      <w:r w:rsidR="00431C85" w:rsidRPr="005F2BAE">
        <w:rPr>
          <w:color w:val="000000"/>
          <w:sz w:val="18"/>
          <w:szCs w:val="18"/>
          <w:lang w:val="fr-FR" w:eastAsia="en-GB"/>
        </w:rPr>
        <w:t>/</w:t>
      </w:r>
      <w:r w:rsidRPr="005F2BAE">
        <w:rPr>
          <w:color w:val="000000"/>
          <w:sz w:val="18"/>
          <w:szCs w:val="18"/>
          <w:lang w:val="fr-FR" w:eastAsia="en-GB"/>
        </w:rPr>
        <w:t>11</w:t>
      </w:r>
      <w:r w:rsidR="00431C85" w:rsidRPr="005F2BAE">
        <w:rPr>
          <w:color w:val="000000"/>
          <w:sz w:val="18"/>
          <w:szCs w:val="18"/>
          <w:lang w:val="fr-FR" w:eastAsia="en-GB"/>
        </w:rPr>
        <w:t>/</w:t>
      </w:r>
      <w:r w:rsidRPr="005F2BAE">
        <w:rPr>
          <w:color w:val="000000"/>
          <w:sz w:val="18"/>
          <w:szCs w:val="18"/>
          <w:lang w:val="fr-FR" w:eastAsia="en-GB"/>
        </w:rPr>
        <w:t>2011</w:t>
      </w:r>
      <w:r w:rsidRPr="005F2BAE">
        <w:rPr>
          <w:color w:val="000000"/>
          <w:sz w:val="18"/>
          <w:szCs w:val="18"/>
          <w:lang w:val="fr-FR" w:eastAsia="en-GB"/>
        </w:rPr>
        <w:tab/>
      </w:r>
      <w:hyperlink r:id="rId564" w:history="1">
        <w:r w:rsidR="00431C85" w:rsidRPr="005F2BAE">
          <w:rPr>
            <w:rStyle w:val="Hyperlink"/>
            <w:sz w:val="18"/>
            <w:szCs w:val="18"/>
            <w:lang w:val="fr-FR" w:eastAsia="en-GB"/>
          </w:rPr>
          <w:t>https://www.etsi.org/deliver/etsi_ts/136300_136399/136314/10.02.00_60/ts_136314v100200p.pdf</w:t>
        </w:r>
      </w:hyperlink>
    </w:p>
    <w:p w14:paraId="53979E7C" w14:textId="58027184" w:rsidR="00DE7549" w:rsidRPr="005F2BAE"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36.314-10.2.0 V1.0.0</w:t>
      </w:r>
      <w:r w:rsidRPr="005F2BAE">
        <w:rPr>
          <w:color w:val="000000"/>
          <w:spacing w:val="-2"/>
          <w:sz w:val="18"/>
          <w:szCs w:val="18"/>
          <w:lang w:val="fr-FR" w:eastAsia="en-GB"/>
        </w:rPr>
        <w:tab/>
      </w:r>
      <w:r w:rsidRPr="005F2BAE">
        <w:rPr>
          <w:color w:val="000000"/>
          <w:sz w:val="18"/>
          <w:szCs w:val="18"/>
          <w:lang w:val="fr-FR" w:eastAsia="en-GB"/>
        </w:rPr>
        <w:t>10.2.0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565" w:history="1">
        <w:r w:rsidR="00431C85" w:rsidRPr="005F2BAE">
          <w:rPr>
            <w:rStyle w:val="Hyperlink"/>
            <w:sz w:val="18"/>
            <w:szCs w:val="18"/>
            <w:lang w:val="fr-FR" w:eastAsia="en-GB"/>
          </w:rPr>
          <w:t>https://members.tsdsi.in/index.php/s/5gmcGt2tp8SfoDg</w:t>
        </w:r>
      </w:hyperlink>
    </w:p>
    <w:p w14:paraId="7AA7CBF7" w14:textId="162F1B07" w:rsidR="00DE7549" w:rsidRPr="005F2BAE"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TTAT.3G-36.314V10.2.0</w:t>
      </w:r>
      <w:r w:rsidRPr="005F2BAE">
        <w:rPr>
          <w:color w:val="000000"/>
          <w:sz w:val="18"/>
          <w:szCs w:val="18"/>
          <w:lang w:val="fr-FR" w:eastAsia="en-GB"/>
        </w:rPr>
        <w:tab/>
        <w:t>10.2.0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566" w:history="1">
        <w:r w:rsidR="00431C85" w:rsidRPr="005F2BAE">
          <w:rPr>
            <w:rStyle w:val="Hyperlink"/>
            <w:sz w:val="18"/>
            <w:szCs w:val="18"/>
            <w:lang w:val="fr-FR" w:eastAsia="en-GB"/>
          </w:rPr>
          <w:t>http://committee.tta.or.kr/data/ttasDown.jsp?kind=ttastd&amp;pk_num=TTAT.3G-36.314V10.2.0</w:t>
        </w:r>
      </w:hyperlink>
    </w:p>
    <w:p w14:paraId="1248C988" w14:textId="064D78C1" w:rsidR="00DE7549"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DE7549" w:rsidRPr="00182533">
        <w:rPr>
          <w:b/>
          <w:bCs/>
          <w:color w:val="000000"/>
          <w:sz w:val="18"/>
          <w:szCs w:val="18"/>
          <w:lang w:eastAsia="en-GB"/>
        </w:rPr>
        <w:t xml:space="preserve"> 11</w:t>
      </w:r>
    </w:p>
    <w:p w14:paraId="0D681132" w14:textId="4DB13E32" w:rsidR="00DE7549" w:rsidRPr="00C34319" w:rsidRDefault="00DE7549" w:rsidP="00431C8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STD-T120-36.314.V11.1.0</w:t>
      </w:r>
      <w:r w:rsidRPr="00C34319">
        <w:rPr>
          <w:color w:val="000000"/>
          <w:sz w:val="18"/>
          <w:szCs w:val="18"/>
          <w:lang w:val="en-GB" w:eastAsia="en-GB"/>
        </w:rPr>
        <w:tab/>
        <w:t>11.1.0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567" w:history="1">
        <w:r w:rsidR="00431C85" w:rsidRPr="00C34319">
          <w:rPr>
            <w:rStyle w:val="Hyperlink"/>
            <w:sz w:val="18"/>
            <w:szCs w:val="18"/>
            <w:lang w:val="en-GB" w:eastAsia="en-GB"/>
          </w:rPr>
          <w:t>https://www.arib.or.jp/english/html/overview/doc/T120_T23_SPECS/ARIB-STD-T120/Rel11/36/A36314-b10.pdf</w:t>
        </w:r>
      </w:hyperlink>
    </w:p>
    <w:p w14:paraId="6C6853C6" w14:textId="5B8BA9D3" w:rsidR="00DE7549" w:rsidRPr="00C34319"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ATIS.3GPP.36.314V1110</w:t>
      </w:r>
      <w:r w:rsidRPr="00C34319">
        <w:rPr>
          <w:color w:val="000000"/>
          <w:sz w:val="18"/>
          <w:szCs w:val="18"/>
          <w:lang w:val="en-GB" w:eastAsia="en-GB"/>
        </w:rPr>
        <w:tab/>
        <w:t>11.1.0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568" w:history="1">
        <w:r w:rsidR="00431C85" w:rsidRPr="00C34319">
          <w:rPr>
            <w:rStyle w:val="Hyperlink"/>
            <w:sz w:val="18"/>
            <w:szCs w:val="18"/>
            <w:lang w:val="en-GB" w:eastAsia="en-GB"/>
          </w:rPr>
          <w:t>https://www.atis.org/3gpp-documents/Rel99-14/</w:t>
        </w:r>
      </w:hyperlink>
    </w:p>
    <w:p w14:paraId="7962BE00" w14:textId="7DAF5318" w:rsidR="00DE7549" w:rsidRPr="00C34319" w:rsidRDefault="00DE7549" w:rsidP="00431C8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CCSA.36.314V1110</w:t>
      </w:r>
      <w:r w:rsidRPr="00C34319">
        <w:rPr>
          <w:color w:val="000000"/>
          <w:sz w:val="18"/>
          <w:szCs w:val="18"/>
          <w:lang w:val="en-GB" w:eastAsia="en-GB"/>
        </w:rPr>
        <w:tab/>
        <w:t>11.1.0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431C85" w:rsidRPr="00C34319">
        <w:rPr>
          <w:color w:val="000000"/>
          <w:sz w:val="18"/>
          <w:szCs w:val="18"/>
          <w:lang w:val="en-GB" w:eastAsia="en-GB"/>
        </w:rPr>
        <w:t>/</w:t>
      </w:r>
      <w:r w:rsidRPr="00C34319">
        <w:rPr>
          <w:color w:val="000000"/>
          <w:sz w:val="18"/>
          <w:szCs w:val="18"/>
          <w:lang w:val="en-GB" w:eastAsia="en-GB"/>
        </w:rPr>
        <w:t>12</w:t>
      </w:r>
      <w:r w:rsidR="00431C85" w:rsidRPr="00C34319">
        <w:rPr>
          <w:color w:val="000000"/>
          <w:sz w:val="18"/>
          <w:szCs w:val="18"/>
          <w:lang w:val="en-GB" w:eastAsia="en-GB"/>
        </w:rPr>
        <w:t>/</w:t>
      </w:r>
      <w:r w:rsidRPr="00C34319">
        <w:rPr>
          <w:color w:val="000000"/>
          <w:sz w:val="18"/>
          <w:szCs w:val="18"/>
          <w:lang w:val="en-GB" w:eastAsia="en-GB"/>
        </w:rPr>
        <w:t>2012</w:t>
      </w:r>
      <w:r w:rsidRPr="00C34319">
        <w:rPr>
          <w:color w:val="000000"/>
          <w:sz w:val="18"/>
          <w:szCs w:val="18"/>
          <w:lang w:val="en-GB" w:eastAsia="en-GB"/>
        </w:rPr>
        <w:tab/>
      </w:r>
      <w:hyperlink r:id="rId569" w:history="1">
        <w:r w:rsidR="00431C85" w:rsidRPr="00C34319">
          <w:rPr>
            <w:rStyle w:val="Hyperlink"/>
            <w:sz w:val="18"/>
            <w:szCs w:val="18"/>
            <w:lang w:val="en-GB" w:eastAsia="en-GB"/>
          </w:rPr>
          <w:t>https://www.ccsa.org.cn/api/portalsFile/downloadOldFile?type=19&amp;oldFileUrl=ITU-R/M.2012-6/CCSA.36.314V1110.doc</w:t>
        </w:r>
      </w:hyperlink>
    </w:p>
    <w:p w14:paraId="5C1FF591" w14:textId="74F2D5E1" w:rsidR="00DE7549" w:rsidRPr="005F2BAE"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136 314</w:t>
      </w:r>
      <w:r w:rsidRPr="005F2BAE">
        <w:rPr>
          <w:color w:val="000000"/>
          <w:sz w:val="18"/>
          <w:szCs w:val="18"/>
          <w:lang w:val="fr-FR" w:eastAsia="en-GB"/>
        </w:rPr>
        <w:tab/>
        <w:t>11.1.0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12</w:t>
      </w:r>
      <w:r w:rsidR="00D63672" w:rsidRPr="005F2BAE">
        <w:rPr>
          <w:color w:val="000000"/>
          <w:sz w:val="18"/>
          <w:szCs w:val="18"/>
          <w:lang w:val="fr-FR" w:eastAsia="en-GB"/>
        </w:rPr>
        <w:t>/02/2013</w:t>
      </w:r>
      <w:r w:rsidRPr="005F2BAE">
        <w:rPr>
          <w:color w:val="000000"/>
          <w:sz w:val="18"/>
          <w:szCs w:val="18"/>
          <w:lang w:val="fr-FR" w:eastAsia="en-GB"/>
        </w:rPr>
        <w:tab/>
      </w:r>
      <w:hyperlink r:id="rId570" w:history="1">
        <w:r w:rsidR="00431C85" w:rsidRPr="005F2BAE">
          <w:rPr>
            <w:rStyle w:val="Hyperlink"/>
            <w:sz w:val="18"/>
            <w:szCs w:val="18"/>
            <w:lang w:val="fr-FR" w:eastAsia="en-GB"/>
          </w:rPr>
          <w:t>https://www.etsi.org/deliver/etsi_ts/136300_136399/136314/11.01.00_60/ts_136314v110100p.pdf</w:t>
        </w:r>
      </w:hyperlink>
    </w:p>
    <w:p w14:paraId="511CA759" w14:textId="725DA104" w:rsidR="00DE7549" w:rsidRPr="005F2BAE"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36.314-11.1.0 V1.0.0</w:t>
      </w:r>
      <w:r w:rsidRPr="005F2BAE">
        <w:rPr>
          <w:color w:val="000000"/>
          <w:spacing w:val="-2"/>
          <w:sz w:val="18"/>
          <w:szCs w:val="18"/>
          <w:lang w:val="fr-FR" w:eastAsia="en-GB"/>
        </w:rPr>
        <w:tab/>
      </w:r>
      <w:r w:rsidRPr="005F2BAE">
        <w:rPr>
          <w:color w:val="000000"/>
          <w:sz w:val="18"/>
          <w:szCs w:val="18"/>
          <w:lang w:val="fr-FR" w:eastAsia="en-GB"/>
        </w:rPr>
        <w:t>11.1.0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571" w:history="1">
        <w:r w:rsidR="00431C85" w:rsidRPr="005F2BAE">
          <w:rPr>
            <w:rStyle w:val="Hyperlink"/>
            <w:sz w:val="18"/>
            <w:szCs w:val="18"/>
            <w:lang w:val="fr-FR" w:eastAsia="en-GB"/>
          </w:rPr>
          <w:t>https://members.tsdsi.in/index.php/s/tGLXCfZ6qK7oem4</w:t>
        </w:r>
      </w:hyperlink>
    </w:p>
    <w:p w14:paraId="534CDBD8" w14:textId="63DF1562" w:rsidR="00DE7549" w:rsidRPr="005F2BAE"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TTAT.3G-36.314V11.1.0</w:t>
      </w:r>
      <w:r w:rsidRPr="005F2BAE">
        <w:rPr>
          <w:color w:val="000000"/>
          <w:sz w:val="18"/>
          <w:szCs w:val="18"/>
          <w:lang w:val="fr-FR" w:eastAsia="en-GB"/>
        </w:rPr>
        <w:tab/>
        <w:t>11.1.0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572" w:history="1">
        <w:r w:rsidR="00431C85" w:rsidRPr="005F2BAE">
          <w:rPr>
            <w:rStyle w:val="Hyperlink"/>
            <w:sz w:val="18"/>
            <w:szCs w:val="18"/>
            <w:lang w:val="fr-FR" w:eastAsia="en-GB"/>
          </w:rPr>
          <w:t>http://committee.tta.or.kr/data/ttasDown.jsp?kind=ttastd&amp;pk_num=TTAT.3G-36.314V11.1.0</w:t>
        </w:r>
      </w:hyperlink>
    </w:p>
    <w:p w14:paraId="469AD77E" w14:textId="74234B35" w:rsidR="00DE7549"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DE7549" w:rsidRPr="00182533">
        <w:rPr>
          <w:b/>
          <w:bCs/>
          <w:color w:val="000000"/>
          <w:sz w:val="18"/>
          <w:szCs w:val="18"/>
          <w:lang w:eastAsia="en-GB"/>
        </w:rPr>
        <w:t xml:space="preserve"> 12</w:t>
      </w:r>
    </w:p>
    <w:p w14:paraId="3D49D770" w14:textId="5A5A452D" w:rsidR="00DE7549" w:rsidRPr="00C34319" w:rsidRDefault="00DE7549" w:rsidP="00431C8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STD-T120-36.314.V12.0.0</w:t>
      </w:r>
      <w:r w:rsidRPr="00C34319">
        <w:rPr>
          <w:color w:val="000000"/>
          <w:sz w:val="18"/>
          <w:szCs w:val="18"/>
          <w:lang w:val="en-GB" w:eastAsia="en-GB"/>
        </w:rPr>
        <w:tab/>
        <w:t>12.0.0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573" w:history="1">
        <w:r w:rsidR="00431C85" w:rsidRPr="00C34319">
          <w:rPr>
            <w:rStyle w:val="Hyperlink"/>
            <w:sz w:val="18"/>
            <w:szCs w:val="18"/>
            <w:lang w:val="en-GB" w:eastAsia="en-GB"/>
          </w:rPr>
          <w:t>https://www.arib.or.jp/english/html/overview/doc/T120_T23_SPECS/ARIB-STD-T120/Rel12/36/A36314-c00.pdf</w:t>
        </w:r>
      </w:hyperlink>
    </w:p>
    <w:p w14:paraId="54DAB549" w14:textId="63D7A6B4" w:rsidR="00DE7549" w:rsidRPr="00C34319"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ATIS.3GPP.36.314V1200</w:t>
      </w:r>
      <w:r w:rsidRPr="00C34319">
        <w:rPr>
          <w:color w:val="000000"/>
          <w:sz w:val="18"/>
          <w:szCs w:val="18"/>
          <w:lang w:val="en-GB" w:eastAsia="en-GB"/>
        </w:rPr>
        <w:tab/>
        <w:t>12.0.0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574" w:history="1">
        <w:r w:rsidR="00431C85" w:rsidRPr="00C34319">
          <w:rPr>
            <w:rStyle w:val="Hyperlink"/>
            <w:sz w:val="18"/>
            <w:szCs w:val="18"/>
            <w:lang w:val="en-GB" w:eastAsia="en-GB"/>
          </w:rPr>
          <w:t>https://www.atis.org/3gpp-documents/Rel99-14/</w:t>
        </w:r>
      </w:hyperlink>
    </w:p>
    <w:p w14:paraId="656983F0" w14:textId="549F516C" w:rsidR="00DE7549" w:rsidRPr="00C34319" w:rsidRDefault="00DE7549" w:rsidP="00431C8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CCSA.36.314V1200</w:t>
      </w:r>
      <w:r w:rsidRPr="00C34319">
        <w:rPr>
          <w:color w:val="000000"/>
          <w:sz w:val="18"/>
          <w:szCs w:val="18"/>
          <w:lang w:val="en-GB" w:eastAsia="en-GB"/>
        </w:rPr>
        <w:tab/>
        <w:t>12.0.0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/09/2014</w:t>
      </w:r>
      <w:r w:rsidRPr="00C34319">
        <w:rPr>
          <w:color w:val="000000"/>
          <w:sz w:val="18"/>
          <w:szCs w:val="18"/>
          <w:lang w:val="en-GB" w:eastAsia="en-GB"/>
        </w:rPr>
        <w:tab/>
      </w:r>
      <w:hyperlink r:id="rId575" w:history="1">
        <w:r w:rsidR="00431C85" w:rsidRPr="00C34319">
          <w:rPr>
            <w:rStyle w:val="Hyperlink"/>
            <w:sz w:val="18"/>
            <w:szCs w:val="18"/>
            <w:lang w:val="en-GB" w:eastAsia="en-GB"/>
          </w:rPr>
          <w:t>https://www.ccsa.org.cn/api/portalsFile/downloadOldFile?type=19&amp;oldFileUrl=ITU-R/M.2012-6/CCSA.36.314V1200.doc</w:t>
        </w:r>
      </w:hyperlink>
    </w:p>
    <w:p w14:paraId="1BF786E6" w14:textId="4D2E067B" w:rsidR="00DE7549" w:rsidRPr="005F2BAE"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136 314</w:t>
      </w:r>
      <w:r w:rsidRPr="005F2BAE">
        <w:rPr>
          <w:color w:val="000000"/>
          <w:sz w:val="18"/>
          <w:szCs w:val="18"/>
          <w:lang w:val="fr-FR" w:eastAsia="en-GB"/>
        </w:rPr>
        <w:tab/>
        <w:t>12.0.0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29</w:t>
      </w:r>
      <w:r w:rsidR="00D63672" w:rsidRPr="005F2BAE">
        <w:rPr>
          <w:color w:val="000000"/>
          <w:sz w:val="18"/>
          <w:szCs w:val="18"/>
          <w:lang w:val="fr-FR" w:eastAsia="en-GB"/>
        </w:rPr>
        <w:t>/09/2014</w:t>
      </w:r>
      <w:r w:rsidRPr="005F2BAE">
        <w:rPr>
          <w:color w:val="000000"/>
          <w:sz w:val="18"/>
          <w:szCs w:val="18"/>
          <w:lang w:val="fr-FR" w:eastAsia="en-GB"/>
        </w:rPr>
        <w:tab/>
      </w:r>
      <w:hyperlink r:id="rId576" w:history="1">
        <w:r w:rsidR="00431C85" w:rsidRPr="005F2BAE">
          <w:rPr>
            <w:rStyle w:val="Hyperlink"/>
            <w:sz w:val="18"/>
            <w:szCs w:val="18"/>
            <w:lang w:val="fr-FR" w:eastAsia="en-GB"/>
          </w:rPr>
          <w:t>https://www.etsi.org/deliver/etsi_ts/136300_136399/136314/12.00.00_60/ts_136314v120000p.pdf</w:t>
        </w:r>
      </w:hyperlink>
    </w:p>
    <w:p w14:paraId="01FEF0F0" w14:textId="4BB81EE8" w:rsidR="00DE7549" w:rsidRPr="005F2BAE"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36.314-12.0.0 V1.0.0</w:t>
      </w:r>
      <w:r w:rsidRPr="005F2BAE">
        <w:rPr>
          <w:color w:val="000000"/>
          <w:spacing w:val="-2"/>
          <w:sz w:val="18"/>
          <w:szCs w:val="18"/>
          <w:lang w:val="fr-FR" w:eastAsia="en-GB"/>
        </w:rPr>
        <w:tab/>
      </w:r>
      <w:r w:rsidRPr="005F2BAE">
        <w:rPr>
          <w:color w:val="000000"/>
          <w:sz w:val="18"/>
          <w:szCs w:val="18"/>
          <w:lang w:val="fr-FR" w:eastAsia="en-GB"/>
        </w:rPr>
        <w:t>12.0.0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577" w:history="1">
        <w:r w:rsidR="00431C85" w:rsidRPr="005F2BAE">
          <w:rPr>
            <w:rStyle w:val="Hyperlink"/>
            <w:sz w:val="18"/>
            <w:szCs w:val="18"/>
            <w:lang w:val="fr-FR" w:eastAsia="en-GB"/>
          </w:rPr>
          <w:t>https://members.tsdsi.in/index.php/s/i6RNLRGik8seB2J</w:t>
        </w:r>
      </w:hyperlink>
    </w:p>
    <w:p w14:paraId="2C6DD053" w14:textId="775E5889" w:rsidR="00DE7549" w:rsidRPr="005F2BAE"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TTAT.3G-36.314V12.0.0</w:t>
      </w:r>
      <w:r w:rsidRPr="005F2BAE">
        <w:rPr>
          <w:color w:val="000000"/>
          <w:sz w:val="18"/>
          <w:szCs w:val="18"/>
          <w:lang w:val="fr-FR" w:eastAsia="en-GB"/>
        </w:rPr>
        <w:tab/>
        <w:t>12.0.0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578" w:history="1">
        <w:r w:rsidR="00431C85" w:rsidRPr="005F2BAE">
          <w:rPr>
            <w:rStyle w:val="Hyperlink"/>
            <w:sz w:val="18"/>
            <w:szCs w:val="18"/>
            <w:lang w:val="fr-FR" w:eastAsia="en-GB"/>
          </w:rPr>
          <w:t>http://committee.tta.or.kr/data/ttasDown.jsp?kind=ttastd&amp;pk_num=TTAT.3G-36.314V12.0.0</w:t>
        </w:r>
      </w:hyperlink>
    </w:p>
    <w:p w14:paraId="0BDDCF48" w14:textId="0A94F561" w:rsidR="00DE7549"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DE7549" w:rsidRPr="00182533">
        <w:rPr>
          <w:b/>
          <w:bCs/>
          <w:color w:val="000000"/>
          <w:sz w:val="18"/>
          <w:szCs w:val="18"/>
          <w:lang w:eastAsia="en-GB"/>
        </w:rPr>
        <w:t xml:space="preserve"> 13</w:t>
      </w:r>
    </w:p>
    <w:p w14:paraId="5765C071" w14:textId="58139DAC" w:rsidR="00DE7549" w:rsidRPr="00C34319" w:rsidRDefault="00DE7549" w:rsidP="00220C96">
      <w:pPr>
        <w:keepNext/>
        <w:keepLines/>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STD-T120-36.314.V13.1.0</w:t>
      </w:r>
      <w:r w:rsidRPr="00C34319">
        <w:rPr>
          <w:color w:val="000000"/>
          <w:sz w:val="18"/>
          <w:szCs w:val="18"/>
          <w:lang w:val="en-GB" w:eastAsia="en-GB"/>
        </w:rPr>
        <w:tab/>
        <w:t>13.1.0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579" w:history="1">
        <w:r w:rsidR="00431C85" w:rsidRPr="00C34319">
          <w:rPr>
            <w:rStyle w:val="Hyperlink"/>
            <w:sz w:val="18"/>
            <w:szCs w:val="18"/>
            <w:lang w:val="en-GB" w:eastAsia="en-GB"/>
          </w:rPr>
          <w:t>https://www.arib.or.jp/english/html/overview/doc/T120_T23_SPECS/ARIB-STD-T120/Rel13/36/A36314-d10.pdf</w:t>
        </w:r>
      </w:hyperlink>
    </w:p>
    <w:p w14:paraId="75948D3C" w14:textId="7A030D06" w:rsidR="00DE7549" w:rsidRPr="00C34319" w:rsidRDefault="00DE7549" w:rsidP="00220C96">
      <w:pPr>
        <w:keepNext/>
        <w:keepLines/>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ATIS.3GPP.36.314V1310</w:t>
      </w:r>
      <w:r w:rsidRPr="00C34319">
        <w:rPr>
          <w:color w:val="000000"/>
          <w:sz w:val="18"/>
          <w:szCs w:val="18"/>
          <w:lang w:val="en-GB" w:eastAsia="en-GB"/>
        </w:rPr>
        <w:tab/>
        <w:t>13.1.0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580" w:history="1">
        <w:r w:rsidR="00431C85" w:rsidRPr="00C34319">
          <w:rPr>
            <w:rStyle w:val="Hyperlink"/>
            <w:sz w:val="18"/>
            <w:szCs w:val="18"/>
            <w:lang w:val="en-GB" w:eastAsia="en-GB"/>
          </w:rPr>
          <w:t>https://www.atis.org/3gpp-documents/Rel99-14/</w:t>
        </w:r>
      </w:hyperlink>
    </w:p>
    <w:p w14:paraId="5EFB1CFF" w14:textId="5FFE5386" w:rsidR="00DE7549" w:rsidRPr="00C34319" w:rsidRDefault="00DE7549" w:rsidP="00220C96">
      <w:pPr>
        <w:keepNext/>
        <w:keepLines/>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CCSA.36.314V1310</w:t>
      </w:r>
      <w:r w:rsidRPr="00C34319">
        <w:rPr>
          <w:color w:val="000000"/>
          <w:sz w:val="18"/>
          <w:szCs w:val="18"/>
          <w:lang w:val="en-GB" w:eastAsia="en-GB"/>
        </w:rPr>
        <w:tab/>
        <w:t>13.1.0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/03/2016</w:t>
      </w:r>
      <w:r w:rsidRPr="00C34319">
        <w:rPr>
          <w:color w:val="000000"/>
          <w:sz w:val="18"/>
          <w:szCs w:val="18"/>
          <w:lang w:val="en-GB" w:eastAsia="en-GB"/>
        </w:rPr>
        <w:tab/>
      </w:r>
      <w:hyperlink r:id="rId581" w:history="1">
        <w:r w:rsidR="00431C85" w:rsidRPr="00C34319">
          <w:rPr>
            <w:rStyle w:val="Hyperlink"/>
            <w:sz w:val="18"/>
            <w:szCs w:val="18"/>
            <w:lang w:val="en-GB" w:eastAsia="en-GB"/>
          </w:rPr>
          <w:t>https://www.ccsa.org.cn/api/portalsFile/downloadOldFile?type=19&amp;oldFileUrl=ITU-R/M.2012-6/CCSA.36.314V1310.doc</w:t>
        </w:r>
      </w:hyperlink>
    </w:p>
    <w:p w14:paraId="6294598C" w14:textId="663D9B2E" w:rsidR="00DE7549" w:rsidRPr="005F2BAE" w:rsidRDefault="00DE7549" w:rsidP="00220C96">
      <w:pPr>
        <w:keepNext/>
        <w:keepLines/>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136 314</w:t>
      </w:r>
      <w:r w:rsidRPr="005F2BAE">
        <w:rPr>
          <w:color w:val="000000"/>
          <w:sz w:val="18"/>
          <w:szCs w:val="18"/>
          <w:lang w:val="fr-FR" w:eastAsia="en-GB"/>
        </w:rPr>
        <w:tab/>
        <w:t>13.1.0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27</w:t>
      </w:r>
      <w:r w:rsidR="00D63672" w:rsidRPr="005F2BAE">
        <w:rPr>
          <w:color w:val="000000"/>
          <w:sz w:val="18"/>
          <w:szCs w:val="18"/>
          <w:lang w:val="fr-FR" w:eastAsia="en-GB"/>
        </w:rPr>
        <w:t>/04/2016</w:t>
      </w:r>
      <w:r w:rsidRPr="005F2BAE">
        <w:rPr>
          <w:color w:val="000000"/>
          <w:sz w:val="18"/>
          <w:szCs w:val="18"/>
          <w:lang w:val="fr-FR" w:eastAsia="en-GB"/>
        </w:rPr>
        <w:tab/>
      </w:r>
      <w:hyperlink r:id="rId582" w:history="1">
        <w:r w:rsidR="00431C85" w:rsidRPr="005F2BAE">
          <w:rPr>
            <w:rStyle w:val="Hyperlink"/>
            <w:sz w:val="18"/>
            <w:szCs w:val="18"/>
            <w:lang w:val="fr-FR" w:eastAsia="en-GB"/>
          </w:rPr>
          <w:t>https://www.etsi.org/deliver/etsi_ts/136300_136399/136314/13.01.00_60/ts_136314v130100p.pdf</w:t>
        </w:r>
      </w:hyperlink>
    </w:p>
    <w:p w14:paraId="703C33D0" w14:textId="5F1F504A" w:rsidR="00DE7549" w:rsidRPr="005F2BAE" w:rsidRDefault="00DE7549" w:rsidP="00220C96">
      <w:pPr>
        <w:keepNext/>
        <w:keepLines/>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36.314-13.1.0 V1.0.0</w:t>
      </w:r>
      <w:r w:rsidRPr="005F2BAE">
        <w:rPr>
          <w:color w:val="000000"/>
          <w:spacing w:val="-2"/>
          <w:sz w:val="18"/>
          <w:szCs w:val="18"/>
          <w:lang w:val="fr-FR" w:eastAsia="en-GB"/>
        </w:rPr>
        <w:tab/>
      </w:r>
      <w:r w:rsidRPr="005F2BAE">
        <w:rPr>
          <w:color w:val="000000"/>
          <w:sz w:val="18"/>
          <w:szCs w:val="18"/>
          <w:lang w:val="fr-FR" w:eastAsia="en-GB"/>
        </w:rPr>
        <w:t>13.1.0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583" w:history="1">
        <w:r w:rsidR="00431C85" w:rsidRPr="005F2BAE">
          <w:rPr>
            <w:rStyle w:val="Hyperlink"/>
            <w:sz w:val="18"/>
            <w:szCs w:val="18"/>
            <w:lang w:val="fr-FR" w:eastAsia="en-GB"/>
          </w:rPr>
          <w:t>https://members.tsdsi.in/index.php/s/8oirGq4tYJsBXsA</w:t>
        </w:r>
      </w:hyperlink>
    </w:p>
    <w:p w14:paraId="509C983D" w14:textId="68B9FC5B" w:rsidR="00DE7549" w:rsidRPr="005F2BAE"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TTAT.3G-36.314V13.1.0</w:t>
      </w:r>
      <w:r w:rsidRPr="005F2BAE">
        <w:rPr>
          <w:color w:val="000000"/>
          <w:sz w:val="18"/>
          <w:szCs w:val="18"/>
          <w:lang w:val="fr-FR" w:eastAsia="en-GB"/>
        </w:rPr>
        <w:tab/>
        <w:t>13.1.0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584" w:history="1">
        <w:r w:rsidR="00CB5796" w:rsidRPr="005F2BAE">
          <w:rPr>
            <w:rStyle w:val="Hyperlink"/>
            <w:sz w:val="18"/>
            <w:szCs w:val="18"/>
            <w:lang w:val="fr-FR" w:eastAsia="en-GB"/>
          </w:rPr>
          <w:t>http://committee.tta.or.kr/data/ttasDown.jsp?kind=ttastd&amp;pk_num=TTAT.3G-36.314V13.1.0</w:t>
        </w:r>
      </w:hyperlink>
    </w:p>
    <w:p w14:paraId="228948BC" w14:textId="42789C15" w:rsidR="00DE7549"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DE7549" w:rsidRPr="00182533">
        <w:rPr>
          <w:b/>
          <w:bCs/>
          <w:color w:val="000000"/>
          <w:sz w:val="18"/>
          <w:szCs w:val="18"/>
          <w:lang w:eastAsia="en-GB"/>
        </w:rPr>
        <w:t xml:space="preserve"> 14</w:t>
      </w:r>
    </w:p>
    <w:p w14:paraId="07B80F58" w14:textId="445D16FF" w:rsidR="00DE7549" w:rsidRPr="00C34319" w:rsidRDefault="00DE7549" w:rsidP="00CB579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STD-T120-36.314.V14.0.0</w:t>
      </w:r>
      <w:r w:rsidRPr="00C34319">
        <w:rPr>
          <w:color w:val="000000"/>
          <w:sz w:val="18"/>
          <w:szCs w:val="18"/>
          <w:lang w:val="en-GB" w:eastAsia="en-GB"/>
        </w:rPr>
        <w:tab/>
        <w:t>14.0.0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585" w:history="1">
        <w:r w:rsidR="00CB5796" w:rsidRPr="00C34319">
          <w:rPr>
            <w:rStyle w:val="Hyperlink"/>
            <w:sz w:val="18"/>
            <w:szCs w:val="18"/>
            <w:lang w:val="en-GB" w:eastAsia="en-GB"/>
          </w:rPr>
          <w:t>https://www.arib.or.jp/english/html/overview/doc/T120_T23_SPECS/ARIB-STD-T120/Rel14/36/A36314-e00.pdf</w:t>
        </w:r>
      </w:hyperlink>
    </w:p>
    <w:p w14:paraId="3B315B8A" w14:textId="4EC6532B" w:rsidR="00DE7549" w:rsidRPr="00C34319"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ATIS.3GPP.36.314V1400</w:t>
      </w:r>
      <w:r w:rsidRPr="00C34319">
        <w:rPr>
          <w:color w:val="000000"/>
          <w:sz w:val="18"/>
          <w:szCs w:val="18"/>
          <w:lang w:val="en-GB" w:eastAsia="en-GB"/>
        </w:rPr>
        <w:tab/>
        <w:t>14.0.0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586" w:history="1">
        <w:r w:rsidR="00CB5796" w:rsidRPr="00C34319">
          <w:rPr>
            <w:rStyle w:val="Hyperlink"/>
            <w:sz w:val="18"/>
            <w:szCs w:val="18"/>
            <w:lang w:val="en-GB" w:eastAsia="en-GB"/>
          </w:rPr>
          <w:t>https://www.atis.org/3gpp-documents/Rel99-14/</w:t>
        </w:r>
      </w:hyperlink>
    </w:p>
    <w:p w14:paraId="6F919C4A" w14:textId="0961F0D8" w:rsidR="00DE7549" w:rsidRPr="00C34319" w:rsidRDefault="00DE7549" w:rsidP="00CB579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CCSA.36.314V1400</w:t>
      </w:r>
      <w:r w:rsidRPr="00C34319">
        <w:rPr>
          <w:color w:val="000000"/>
          <w:sz w:val="18"/>
          <w:szCs w:val="18"/>
          <w:lang w:val="en-GB" w:eastAsia="en-GB"/>
        </w:rPr>
        <w:tab/>
        <w:t>14.0.0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/03/2017</w:t>
      </w:r>
      <w:r w:rsidRPr="00C34319">
        <w:rPr>
          <w:color w:val="000000"/>
          <w:sz w:val="18"/>
          <w:szCs w:val="18"/>
          <w:lang w:val="en-GB" w:eastAsia="en-GB"/>
        </w:rPr>
        <w:tab/>
      </w:r>
      <w:hyperlink r:id="rId587" w:history="1">
        <w:r w:rsidR="00CB5796" w:rsidRPr="00C34319">
          <w:rPr>
            <w:rStyle w:val="Hyperlink"/>
            <w:sz w:val="18"/>
            <w:szCs w:val="18"/>
            <w:lang w:val="en-GB" w:eastAsia="en-GB"/>
          </w:rPr>
          <w:t>https://www.ccsa.org.cn/api/portalsFile/downloadOldFile?type=19&amp;oldFileUrl=ITU-R/M.2012-6/CCSA.36.314V1400.doc</w:t>
        </w:r>
      </w:hyperlink>
    </w:p>
    <w:p w14:paraId="4025B6F2" w14:textId="12EA8333" w:rsidR="00DE7549" w:rsidRPr="005F2BAE"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136 314</w:t>
      </w:r>
      <w:r w:rsidRPr="005F2BAE">
        <w:rPr>
          <w:color w:val="000000"/>
          <w:sz w:val="18"/>
          <w:szCs w:val="18"/>
          <w:lang w:val="fr-FR" w:eastAsia="en-GB"/>
        </w:rPr>
        <w:tab/>
        <w:t>14.0.0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11</w:t>
      </w:r>
      <w:r w:rsidR="00D63672" w:rsidRPr="005F2BAE">
        <w:rPr>
          <w:color w:val="000000"/>
          <w:sz w:val="18"/>
          <w:szCs w:val="18"/>
          <w:lang w:val="fr-FR" w:eastAsia="en-GB"/>
        </w:rPr>
        <w:t>/04/2017</w:t>
      </w:r>
      <w:r w:rsidRPr="005F2BAE">
        <w:rPr>
          <w:color w:val="000000"/>
          <w:sz w:val="18"/>
          <w:szCs w:val="18"/>
          <w:lang w:val="fr-FR" w:eastAsia="en-GB"/>
        </w:rPr>
        <w:tab/>
      </w:r>
      <w:hyperlink r:id="rId588" w:history="1">
        <w:r w:rsidR="00CB5796" w:rsidRPr="005F2BAE">
          <w:rPr>
            <w:rStyle w:val="Hyperlink"/>
            <w:sz w:val="18"/>
            <w:szCs w:val="18"/>
            <w:lang w:val="fr-FR" w:eastAsia="en-GB"/>
          </w:rPr>
          <w:t>https://www.etsi.org/deliver/etsi_ts/136300_136399/136314/14.00.00_60/ts_136314v140000p.pdf</w:t>
        </w:r>
      </w:hyperlink>
    </w:p>
    <w:p w14:paraId="01E849B2" w14:textId="3B400BF4" w:rsidR="00DE7549" w:rsidRPr="005F2BAE"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36.314-14.0.0 V1.0.0</w:t>
      </w:r>
      <w:r w:rsidRPr="005F2BAE">
        <w:rPr>
          <w:color w:val="000000"/>
          <w:spacing w:val="-2"/>
          <w:sz w:val="18"/>
          <w:szCs w:val="18"/>
          <w:lang w:val="fr-FR" w:eastAsia="en-GB"/>
        </w:rPr>
        <w:tab/>
      </w:r>
      <w:r w:rsidRPr="005F2BAE">
        <w:rPr>
          <w:color w:val="000000"/>
          <w:sz w:val="18"/>
          <w:szCs w:val="18"/>
          <w:lang w:val="fr-FR" w:eastAsia="en-GB"/>
        </w:rPr>
        <w:t>14.0.0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589" w:history="1">
        <w:r w:rsidR="00CB5796" w:rsidRPr="005F2BAE">
          <w:rPr>
            <w:rStyle w:val="Hyperlink"/>
            <w:sz w:val="18"/>
            <w:szCs w:val="18"/>
            <w:lang w:val="fr-FR" w:eastAsia="en-GB"/>
          </w:rPr>
          <w:t>https://members.tsdsi.in/index.php/s/e2YEGk2TNcf6EPx</w:t>
        </w:r>
      </w:hyperlink>
    </w:p>
    <w:p w14:paraId="475FD4BB" w14:textId="74BC1E4D" w:rsidR="00DE7549" w:rsidRPr="005F2BAE"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TTAT.3G-36.314V14.0.0</w:t>
      </w:r>
      <w:r w:rsidRPr="005F2BAE">
        <w:rPr>
          <w:color w:val="000000"/>
          <w:sz w:val="18"/>
          <w:szCs w:val="18"/>
          <w:lang w:val="fr-FR" w:eastAsia="en-GB"/>
        </w:rPr>
        <w:tab/>
        <w:t>14.0.0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590" w:history="1">
        <w:r w:rsidR="00CB5796" w:rsidRPr="005F2BAE">
          <w:rPr>
            <w:rStyle w:val="Hyperlink"/>
            <w:sz w:val="18"/>
            <w:szCs w:val="18"/>
            <w:lang w:val="fr-FR" w:eastAsia="en-GB"/>
          </w:rPr>
          <w:t>http://committee.tta.or.kr/data/ttasDown.jsp?kind=ttastd&amp;pk_num=TTAT.3G-36.314V14.0.0</w:t>
        </w:r>
      </w:hyperlink>
    </w:p>
    <w:p w14:paraId="4270E413" w14:textId="387BA2CF" w:rsidR="00DE7549" w:rsidRPr="00182533" w:rsidRDefault="00096313" w:rsidP="00DE7549">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DE7549" w:rsidRPr="00182533">
        <w:rPr>
          <w:b/>
          <w:bCs/>
          <w:color w:val="000000"/>
          <w:sz w:val="18"/>
          <w:szCs w:val="18"/>
          <w:lang w:eastAsia="en-GB"/>
        </w:rPr>
        <w:t xml:space="preserve"> 15</w:t>
      </w:r>
    </w:p>
    <w:p w14:paraId="7FEA8B15" w14:textId="599AEACC" w:rsidR="00DE7549" w:rsidRPr="00C34319" w:rsidRDefault="00DE7549" w:rsidP="00CB579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STD-T120-36.314.V15.2.0</w:t>
      </w:r>
      <w:r w:rsidRPr="00C34319">
        <w:rPr>
          <w:color w:val="000000"/>
          <w:sz w:val="18"/>
          <w:szCs w:val="18"/>
          <w:lang w:val="en-GB" w:eastAsia="en-GB"/>
        </w:rPr>
        <w:tab/>
        <w:t>15.2.0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591" w:history="1">
        <w:r w:rsidR="00CB5796" w:rsidRPr="00C34319">
          <w:rPr>
            <w:rStyle w:val="Hyperlink"/>
            <w:sz w:val="18"/>
            <w:szCs w:val="18"/>
            <w:lang w:val="en-GB" w:eastAsia="en-GB"/>
          </w:rPr>
          <w:t>https://www.arib.or.jp/english/html/overview/doc/T120_T23_SPECS/ARIB-STD-T120/Rel15/36/A36314-f20.pdf</w:t>
        </w:r>
      </w:hyperlink>
    </w:p>
    <w:p w14:paraId="63E6B131" w14:textId="62B2C2E7" w:rsidR="00DE7549" w:rsidRPr="00C34319"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ATIS.3GPP.36.314V1520</w:t>
      </w:r>
      <w:r w:rsidRPr="00C34319">
        <w:rPr>
          <w:color w:val="000000"/>
          <w:sz w:val="18"/>
          <w:szCs w:val="18"/>
          <w:lang w:val="en-GB" w:eastAsia="en-GB"/>
        </w:rPr>
        <w:tab/>
        <w:t>15.2.0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592" w:history="1">
        <w:r w:rsidR="00CB5796" w:rsidRPr="00C34319">
          <w:rPr>
            <w:rStyle w:val="Hyperlink"/>
            <w:sz w:val="18"/>
            <w:szCs w:val="18"/>
            <w:lang w:val="en-GB" w:eastAsia="en-GB"/>
          </w:rPr>
          <w:t>https://www.atis.org/3gpp-documents/Rel15/</w:t>
        </w:r>
      </w:hyperlink>
    </w:p>
    <w:p w14:paraId="24289BB7" w14:textId="60558778" w:rsidR="00DE7549" w:rsidRPr="00C34319" w:rsidRDefault="00DE7549" w:rsidP="00CB579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CCSA.36.314V1520</w:t>
      </w:r>
      <w:r w:rsidRPr="00C34319">
        <w:rPr>
          <w:color w:val="000000"/>
          <w:sz w:val="18"/>
          <w:szCs w:val="18"/>
          <w:lang w:val="en-GB" w:eastAsia="en-GB"/>
        </w:rPr>
        <w:tab/>
        <w:t>15.2.0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/12/2018</w:t>
      </w:r>
      <w:r w:rsidRPr="00C34319">
        <w:rPr>
          <w:color w:val="000000"/>
          <w:sz w:val="18"/>
          <w:szCs w:val="18"/>
          <w:lang w:val="en-GB" w:eastAsia="en-GB"/>
        </w:rPr>
        <w:tab/>
      </w:r>
      <w:hyperlink r:id="rId593" w:history="1">
        <w:r w:rsidR="00CB5796" w:rsidRPr="00C34319">
          <w:rPr>
            <w:rStyle w:val="Hyperlink"/>
            <w:sz w:val="18"/>
            <w:szCs w:val="18"/>
            <w:lang w:val="en-GB" w:eastAsia="en-GB"/>
          </w:rPr>
          <w:t>https://www.ccsa.org.cn/api/portalsFile/downloadOldFile?type=19&amp;oldFileUrl=ITU-R/M.2012-6/CCSA.36.314V1520.doc</w:t>
        </w:r>
      </w:hyperlink>
    </w:p>
    <w:p w14:paraId="44EA7912" w14:textId="51F00BEF" w:rsidR="00DE7549" w:rsidRPr="005F2BAE"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136 314</w:t>
      </w:r>
      <w:r w:rsidRPr="005F2BAE">
        <w:rPr>
          <w:color w:val="000000"/>
          <w:sz w:val="18"/>
          <w:szCs w:val="18"/>
          <w:lang w:val="fr-FR" w:eastAsia="en-GB"/>
        </w:rPr>
        <w:tab/>
        <w:t>15.2.0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17</w:t>
      </w:r>
      <w:r w:rsidR="00D63672" w:rsidRPr="005F2BAE">
        <w:rPr>
          <w:color w:val="000000"/>
          <w:sz w:val="18"/>
          <w:szCs w:val="18"/>
          <w:lang w:val="fr-FR" w:eastAsia="en-GB"/>
        </w:rPr>
        <w:t>/04/2019</w:t>
      </w:r>
      <w:r w:rsidRPr="005F2BAE">
        <w:rPr>
          <w:color w:val="000000"/>
          <w:sz w:val="18"/>
          <w:szCs w:val="18"/>
          <w:lang w:val="fr-FR" w:eastAsia="en-GB"/>
        </w:rPr>
        <w:tab/>
      </w:r>
      <w:hyperlink r:id="rId594" w:history="1">
        <w:r w:rsidR="00CB5796" w:rsidRPr="005F2BAE">
          <w:rPr>
            <w:rStyle w:val="Hyperlink"/>
            <w:sz w:val="18"/>
            <w:szCs w:val="18"/>
            <w:lang w:val="fr-FR" w:eastAsia="en-GB"/>
          </w:rPr>
          <w:t>https://www.etsi.org/deliver/etsi_ts/136300_136399/136314/15.02.00_60/ts_136314v150200p.pdf</w:t>
        </w:r>
      </w:hyperlink>
    </w:p>
    <w:p w14:paraId="72338D37" w14:textId="7F056EB3" w:rsidR="00DE7549" w:rsidRPr="005F2BAE"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36.314-15.2.0 V1.0.0</w:t>
      </w:r>
      <w:r w:rsidRPr="005F2BAE">
        <w:rPr>
          <w:color w:val="000000"/>
          <w:spacing w:val="-2"/>
          <w:sz w:val="18"/>
          <w:szCs w:val="18"/>
          <w:lang w:val="fr-FR" w:eastAsia="en-GB"/>
        </w:rPr>
        <w:tab/>
      </w:r>
      <w:r w:rsidRPr="005F2BAE">
        <w:rPr>
          <w:color w:val="000000"/>
          <w:sz w:val="18"/>
          <w:szCs w:val="18"/>
          <w:lang w:val="fr-FR" w:eastAsia="en-GB"/>
        </w:rPr>
        <w:t>15.2.0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595" w:history="1">
        <w:r w:rsidR="00CB5796" w:rsidRPr="005F2BAE">
          <w:rPr>
            <w:rStyle w:val="Hyperlink"/>
            <w:sz w:val="18"/>
            <w:szCs w:val="18"/>
            <w:lang w:val="fr-FR" w:eastAsia="en-GB"/>
          </w:rPr>
          <w:t>https://members.tsdsi.in/index.php/s/5QmYq3a9BaHpdH9</w:t>
        </w:r>
      </w:hyperlink>
    </w:p>
    <w:p w14:paraId="3EBD637A" w14:textId="47EE696E" w:rsidR="00DE7549" w:rsidRPr="005F2BAE"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TTAT.3G-36.314V15.2.0</w:t>
      </w:r>
      <w:r w:rsidRPr="005F2BAE">
        <w:rPr>
          <w:color w:val="000000"/>
          <w:sz w:val="18"/>
          <w:szCs w:val="18"/>
          <w:lang w:val="fr-FR" w:eastAsia="en-GB"/>
        </w:rPr>
        <w:tab/>
        <w:t>15.2.0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11</w:t>
      </w:r>
      <w:r w:rsidR="00D63672" w:rsidRPr="005F2BAE">
        <w:rPr>
          <w:color w:val="000000"/>
          <w:sz w:val="18"/>
          <w:szCs w:val="18"/>
          <w:lang w:val="fr-FR" w:eastAsia="en-GB"/>
        </w:rPr>
        <w:t>/09/2020</w:t>
      </w:r>
      <w:r w:rsidRPr="005F2BAE">
        <w:rPr>
          <w:color w:val="000000"/>
          <w:sz w:val="18"/>
          <w:szCs w:val="18"/>
          <w:lang w:val="fr-FR" w:eastAsia="en-GB"/>
        </w:rPr>
        <w:tab/>
      </w:r>
      <w:hyperlink r:id="rId596" w:history="1">
        <w:r w:rsidR="00CB5796" w:rsidRPr="005F2BAE">
          <w:rPr>
            <w:rStyle w:val="Hyperlink"/>
            <w:sz w:val="18"/>
            <w:szCs w:val="18"/>
            <w:lang w:val="fr-FR" w:eastAsia="en-GB"/>
          </w:rPr>
          <w:t>http://committee.tta.or.kr/data/ttasDown.jsp?kind=ttastd&amp;pk_num=TTAT.3G-36.314V15.2.0</w:t>
        </w:r>
      </w:hyperlink>
    </w:p>
    <w:p w14:paraId="029E19C3" w14:textId="3A5DEC56" w:rsidR="00DE7549"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DE7549" w:rsidRPr="00182533">
        <w:rPr>
          <w:b/>
          <w:bCs/>
          <w:color w:val="000000"/>
          <w:sz w:val="18"/>
          <w:szCs w:val="18"/>
          <w:lang w:eastAsia="en-GB"/>
        </w:rPr>
        <w:t xml:space="preserve"> 16</w:t>
      </w:r>
    </w:p>
    <w:p w14:paraId="064F0A89" w14:textId="4FCE98C8" w:rsidR="00DE7549" w:rsidRPr="00C34319" w:rsidRDefault="00DE7549" w:rsidP="00CB579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STD-T120-36.314.V16.0.0</w:t>
      </w:r>
      <w:r w:rsidRPr="00C34319">
        <w:rPr>
          <w:color w:val="000000"/>
          <w:sz w:val="18"/>
          <w:szCs w:val="18"/>
          <w:lang w:val="en-GB" w:eastAsia="en-GB"/>
        </w:rPr>
        <w:tab/>
        <w:t>16.0.0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597" w:history="1">
        <w:r w:rsidR="00CB5796" w:rsidRPr="00C34319">
          <w:rPr>
            <w:rStyle w:val="Hyperlink"/>
            <w:sz w:val="18"/>
            <w:szCs w:val="18"/>
            <w:lang w:val="en-GB" w:eastAsia="en-GB"/>
          </w:rPr>
          <w:t>https://www.arib.or.jp/english/html/overview/doc/T120_T23_SPECS/ARIB-STD-T120/Rel16/36/A36314-g00.pdf</w:t>
        </w:r>
      </w:hyperlink>
    </w:p>
    <w:p w14:paraId="2153E232" w14:textId="08C6C914" w:rsidR="00DE7549" w:rsidRPr="00C34319"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ATIS.3GPP.36.314V1600</w:t>
      </w:r>
      <w:r w:rsidRPr="00C34319">
        <w:rPr>
          <w:color w:val="000000"/>
          <w:sz w:val="18"/>
          <w:szCs w:val="18"/>
          <w:lang w:val="en-GB" w:eastAsia="en-GB"/>
        </w:rPr>
        <w:tab/>
        <w:t>16.0.0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598" w:history="1">
        <w:r w:rsidR="00CB5796" w:rsidRPr="00C34319">
          <w:rPr>
            <w:rStyle w:val="Hyperlink"/>
            <w:sz w:val="18"/>
            <w:szCs w:val="18"/>
            <w:lang w:val="en-GB" w:eastAsia="en-GB"/>
          </w:rPr>
          <w:t>https://www.atis.org/3gpp-documents/Rel16/</w:t>
        </w:r>
      </w:hyperlink>
    </w:p>
    <w:p w14:paraId="2A195A05" w14:textId="0394BC75" w:rsidR="00DE7549" w:rsidRPr="00C34319" w:rsidRDefault="00DE7549" w:rsidP="00CB579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CCSA.36.314V1600</w:t>
      </w:r>
      <w:r w:rsidRPr="00C34319">
        <w:rPr>
          <w:color w:val="000000"/>
          <w:sz w:val="18"/>
          <w:szCs w:val="18"/>
          <w:lang w:val="en-GB" w:eastAsia="en-GB"/>
        </w:rPr>
        <w:tab/>
        <w:t>16.0.0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/07/2020</w:t>
      </w:r>
      <w:r w:rsidRPr="00C34319">
        <w:rPr>
          <w:color w:val="000000"/>
          <w:sz w:val="18"/>
          <w:szCs w:val="18"/>
          <w:lang w:val="en-GB" w:eastAsia="en-GB"/>
        </w:rPr>
        <w:tab/>
      </w:r>
      <w:hyperlink r:id="rId599" w:history="1">
        <w:r w:rsidR="00CB5796" w:rsidRPr="00C34319">
          <w:rPr>
            <w:rStyle w:val="Hyperlink"/>
            <w:sz w:val="18"/>
            <w:szCs w:val="18"/>
            <w:lang w:val="en-GB" w:eastAsia="en-GB"/>
          </w:rPr>
          <w:t>https://www.ccsa.org.cn/api/portalsFile/downloadOldFile?type=19&amp;oldFileUrl=ITU-R/M.2012-6/CCSA.36.314V1600.doc</w:t>
        </w:r>
      </w:hyperlink>
    </w:p>
    <w:p w14:paraId="299F2F72" w14:textId="224C93D4" w:rsidR="00DE7549" w:rsidRPr="005F2BAE"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136 314</w:t>
      </w:r>
      <w:r w:rsidRPr="005F2BAE">
        <w:rPr>
          <w:color w:val="000000"/>
          <w:sz w:val="18"/>
          <w:szCs w:val="18"/>
          <w:lang w:val="fr-FR" w:eastAsia="en-GB"/>
        </w:rPr>
        <w:tab/>
        <w:t>16.0.0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31</w:t>
      </w:r>
      <w:r w:rsidR="00D63672" w:rsidRPr="005F2BAE">
        <w:rPr>
          <w:color w:val="000000"/>
          <w:sz w:val="18"/>
          <w:szCs w:val="18"/>
          <w:lang w:val="fr-FR" w:eastAsia="en-GB"/>
        </w:rPr>
        <w:t>/07/2020</w:t>
      </w:r>
      <w:r w:rsidRPr="005F2BAE">
        <w:rPr>
          <w:color w:val="000000"/>
          <w:sz w:val="18"/>
          <w:szCs w:val="18"/>
          <w:lang w:val="fr-FR" w:eastAsia="en-GB"/>
        </w:rPr>
        <w:tab/>
      </w:r>
      <w:hyperlink r:id="rId600" w:history="1">
        <w:r w:rsidR="00CB5796" w:rsidRPr="005F2BAE">
          <w:rPr>
            <w:rStyle w:val="Hyperlink"/>
            <w:sz w:val="18"/>
            <w:szCs w:val="18"/>
            <w:lang w:val="fr-FR" w:eastAsia="en-GB"/>
          </w:rPr>
          <w:t>https://www.etsi.org/deliver/etsi_ts/136300_136399/136314/16.00.00_60/ts_136314v160000p.pdf</w:t>
        </w:r>
      </w:hyperlink>
    </w:p>
    <w:p w14:paraId="5AEBFE65" w14:textId="62BDB412" w:rsidR="00DE7549" w:rsidRPr="005F2BAE"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36.314-16.0.0 V1.0.0</w:t>
      </w:r>
      <w:r w:rsidRPr="005F2BAE">
        <w:rPr>
          <w:color w:val="000000"/>
          <w:spacing w:val="-2"/>
          <w:sz w:val="18"/>
          <w:szCs w:val="18"/>
          <w:lang w:val="fr-FR" w:eastAsia="en-GB"/>
        </w:rPr>
        <w:tab/>
      </w:r>
      <w:r w:rsidRPr="005F2BAE">
        <w:rPr>
          <w:color w:val="000000"/>
          <w:sz w:val="18"/>
          <w:szCs w:val="18"/>
          <w:lang w:val="fr-FR" w:eastAsia="en-GB"/>
        </w:rPr>
        <w:t>16.0.0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601" w:history="1">
        <w:r w:rsidR="00CB5796" w:rsidRPr="005F2BAE">
          <w:rPr>
            <w:rStyle w:val="Hyperlink"/>
            <w:sz w:val="18"/>
            <w:szCs w:val="18"/>
            <w:lang w:val="fr-FR" w:eastAsia="en-GB"/>
          </w:rPr>
          <w:t>https://members.tsdsi.in/index.php/s/5BcnS8fdPrk3kpn</w:t>
        </w:r>
      </w:hyperlink>
    </w:p>
    <w:p w14:paraId="2A8B3FF2" w14:textId="1E84468D" w:rsidR="00DE7549" w:rsidRPr="005F2BAE"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TTAT.3G-36.314V16.0.0</w:t>
      </w:r>
      <w:r w:rsidRPr="005F2BAE">
        <w:rPr>
          <w:color w:val="000000"/>
          <w:sz w:val="18"/>
          <w:szCs w:val="18"/>
          <w:lang w:val="fr-FR" w:eastAsia="en-GB"/>
        </w:rPr>
        <w:tab/>
        <w:t>16.0.0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11</w:t>
      </w:r>
      <w:r w:rsidR="00D63672" w:rsidRPr="005F2BAE">
        <w:rPr>
          <w:color w:val="000000"/>
          <w:sz w:val="18"/>
          <w:szCs w:val="18"/>
          <w:lang w:val="fr-FR" w:eastAsia="en-GB"/>
        </w:rPr>
        <w:t>/09/2020</w:t>
      </w:r>
      <w:r w:rsidRPr="005F2BAE">
        <w:rPr>
          <w:color w:val="000000"/>
          <w:sz w:val="18"/>
          <w:szCs w:val="18"/>
          <w:lang w:val="fr-FR" w:eastAsia="en-GB"/>
        </w:rPr>
        <w:tab/>
      </w:r>
      <w:hyperlink r:id="rId602" w:history="1">
        <w:r w:rsidR="00CB5796" w:rsidRPr="005F2BAE">
          <w:rPr>
            <w:rStyle w:val="Hyperlink"/>
            <w:sz w:val="18"/>
            <w:szCs w:val="18"/>
            <w:lang w:val="fr-FR" w:eastAsia="en-GB"/>
          </w:rPr>
          <w:t>http://committee.tta.or.kr/data/ttasDown.jsp?kind=ttastd&amp;pk_num=TTAT.3G-36.314V16.0.0</w:t>
        </w:r>
      </w:hyperlink>
    </w:p>
    <w:p w14:paraId="3B210194" w14:textId="647E1FAB" w:rsidR="00DE7549"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DE7549" w:rsidRPr="00182533">
        <w:rPr>
          <w:b/>
          <w:bCs/>
          <w:color w:val="000000"/>
          <w:sz w:val="18"/>
          <w:szCs w:val="18"/>
          <w:lang w:eastAsia="en-GB"/>
        </w:rPr>
        <w:t xml:space="preserve"> 17</w:t>
      </w:r>
    </w:p>
    <w:p w14:paraId="7C465C5C" w14:textId="00D7181D" w:rsidR="00DE7549" w:rsidRPr="00C34319" w:rsidRDefault="00DE7549" w:rsidP="00CB579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STD-T120-36.314.V17.0.0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603" w:history="1">
        <w:r w:rsidR="00CB5796" w:rsidRPr="00C34319">
          <w:rPr>
            <w:rStyle w:val="Hyperlink"/>
            <w:sz w:val="18"/>
            <w:szCs w:val="18"/>
            <w:lang w:val="en-GB" w:eastAsia="en-GB"/>
          </w:rPr>
          <w:t>https://www.arib.or.jp/english/html/overview/doc/T120_T23_SPECS/ARIB-STD-T120/Rel17/36/A36314-h00.pdf</w:t>
        </w:r>
      </w:hyperlink>
    </w:p>
    <w:p w14:paraId="32522E35" w14:textId="0F0AED12" w:rsidR="00DE7549" w:rsidRPr="00C34319"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ATIS.3GPP.36.314.V17.0.0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604" w:history="1">
        <w:r w:rsidR="00CB5796" w:rsidRPr="00C34319">
          <w:rPr>
            <w:rStyle w:val="Hyperlink"/>
            <w:sz w:val="18"/>
            <w:szCs w:val="18"/>
            <w:lang w:val="en-GB" w:eastAsia="en-GB"/>
          </w:rPr>
          <w:t>https://www.atis.org/3gpp-transpositions - Rel-17</w:t>
        </w:r>
      </w:hyperlink>
    </w:p>
    <w:p w14:paraId="15C3799A" w14:textId="283015B7" w:rsidR="00DE7549" w:rsidRPr="00C34319" w:rsidRDefault="00DE7549" w:rsidP="00CB579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CCSA.36.314V1700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/03/2022</w:t>
      </w:r>
      <w:r w:rsidRPr="00C34319">
        <w:rPr>
          <w:color w:val="000000"/>
          <w:sz w:val="18"/>
          <w:szCs w:val="18"/>
          <w:lang w:val="en-GB" w:eastAsia="en-GB"/>
        </w:rPr>
        <w:tab/>
      </w:r>
      <w:hyperlink r:id="rId605" w:history="1">
        <w:r w:rsidR="00CB5796" w:rsidRPr="00C34319">
          <w:rPr>
            <w:rStyle w:val="Hyperlink"/>
            <w:sz w:val="18"/>
            <w:szCs w:val="18"/>
            <w:lang w:val="en-GB" w:eastAsia="en-GB"/>
          </w:rPr>
          <w:t>https://www.ccsa.org.cn/api/portalsFile/downloadOldFile?type=19&amp;oldFileUrl=ITU-R/M.2012-6/CCSA.36.314V1700.doc</w:t>
        </w:r>
      </w:hyperlink>
    </w:p>
    <w:p w14:paraId="071CD454" w14:textId="29A11259" w:rsidR="00DE7549" w:rsidRPr="005F2BAE"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136 314</w:t>
      </w:r>
      <w:r w:rsidRPr="005F2BAE">
        <w:rPr>
          <w:color w:val="000000"/>
          <w:sz w:val="18"/>
          <w:szCs w:val="18"/>
          <w:lang w:val="fr-FR" w:eastAsia="en-GB"/>
        </w:rPr>
        <w:tab/>
        <w:t>17.0.0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09</w:t>
      </w:r>
      <w:r w:rsidR="00D63672" w:rsidRPr="005F2BAE">
        <w:rPr>
          <w:color w:val="000000"/>
          <w:sz w:val="18"/>
          <w:szCs w:val="18"/>
          <w:lang w:val="fr-FR" w:eastAsia="en-GB"/>
        </w:rPr>
        <w:t>/05/2022</w:t>
      </w:r>
      <w:r w:rsidRPr="005F2BAE">
        <w:rPr>
          <w:color w:val="000000"/>
          <w:sz w:val="18"/>
          <w:szCs w:val="18"/>
          <w:lang w:val="fr-FR" w:eastAsia="en-GB"/>
        </w:rPr>
        <w:tab/>
      </w:r>
      <w:hyperlink r:id="rId606" w:history="1">
        <w:r w:rsidR="00CB5796" w:rsidRPr="005F2BAE">
          <w:rPr>
            <w:rStyle w:val="Hyperlink"/>
            <w:sz w:val="18"/>
            <w:szCs w:val="18"/>
            <w:lang w:val="fr-FR" w:eastAsia="en-GB"/>
          </w:rPr>
          <w:t>https://www.etsi.org/deliver/etsi_ts/136300_136399/136314/17.00.00_60/ts_136314v170000p.pdf</w:t>
        </w:r>
      </w:hyperlink>
    </w:p>
    <w:p w14:paraId="780A43A6" w14:textId="7937F8E6" w:rsidR="00DE7549" w:rsidRPr="005F2BAE"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36.314-17.0.0 V1.0.0</w:t>
      </w:r>
      <w:r w:rsidRPr="005F2BAE">
        <w:rPr>
          <w:color w:val="000000"/>
          <w:spacing w:val="-2"/>
          <w:sz w:val="18"/>
          <w:szCs w:val="18"/>
          <w:lang w:val="fr-FR" w:eastAsia="en-GB"/>
        </w:rPr>
        <w:tab/>
      </w:r>
      <w:r w:rsidRPr="005F2BAE">
        <w:rPr>
          <w:color w:val="000000"/>
          <w:sz w:val="18"/>
          <w:szCs w:val="18"/>
          <w:lang w:val="fr-FR" w:eastAsia="en-GB"/>
        </w:rPr>
        <w:t>17.0.0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29</w:t>
      </w:r>
      <w:r w:rsidR="00D63672" w:rsidRPr="005F2BAE">
        <w:rPr>
          <w:color w:val="000000"/>
          <w:sz w:val="18"/>
          <w:szCs w:val="18"/>
          <w:lang w:val="fr-FR" w:eastAsia="en-GB"/>
        </w:rPr>
        <w:t>/07/2022</w:t>
      </w:r>
      <w:r w:rsidRPr="005F2BAE">
        <w:rPr>
          <w:color w:val="000000"/>
          <w:sz w:val="18"/>
          <w:szCs w:val="18"/>
          <w:lang w:val="fr-FR" w:eastAsia="en-GB"/>
        </w:rPr>
        <w:tab/>
      </w:r>
      <w:hyperlink r:id="rId607" w:history="1">
        <w:r w:rsidR="00CB5796" w:rsidRPr="005F2BAE">
          <w:rPr>
            <w:rStyle w:val="Hyperlink"/>
            <w:sz w:val="18"/>
            <w:szCs w:val="18"/>
            <w:lang w:val="fr-FR" w:eastAsia="en-GB"/>
          </w:rPr>
          <w:t>https://members.tsdsi.in/s/WwrAHxRQrJPLBD2</w:t>
        </w:r>
      </w:hyperlink>
    </w:p>
    <w:p w14:paraId="3CD22CCB" w14:textId="3E79716F" w:rsidR="00DE7549" w:rsidRPr="005F2BAE" w:rsidRDefault="00DE7549" w:rsidP="0027348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TTAT.3G-36.314V17.0.0</w:t>
      </w:r>
      <w:r w:rsidRPr="005F2BAE">
        <w:rPr>
          <w:color w:val="000000"/>
          <w:sz w:val="18"/>
          <w:szCs w:val="18"/>
          <w:lang w:val="fr-FR" w:eastAsia="en-GB"/>
        </w:rPr>
        <w:tab/>
        <w:t>17.0.0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05</w:t>
      </w:r>
      <w:r w:rsidR="00D63672" w:rsidRPr="005F2BAE">
        <w:rPr>
          <w:color w:val="000000"/>
          <w:sz w:val="18"/>
          <w:szCs w:val="18"/>
          <w:lang w:val="fr-FR" w:eastAsia="en-GB"/>
        </w:rPr>
        <w:t>/08/2022</w:t>
      </w:r>
      <w:r w:rsidRPr="005F2BAE">
        <w:rPr>
          <w:color w:val="000000"/>
          <w:sz w:val="18"/>
          <w:szCs w:val="18"/>
          <w:lang w:val="fr-FR" w:eastAsia="en-GB"/>
        </w:rPr>
        <w:tab/>
      </w:r>
      <w:hyperlink r:id="rId608" w:history="1">
        <w:r w:rsidR="00CB5796" w:rsidRPr="005F2BAE">
          <w:rPr>
            <w:rStyle w:val="Hyperlink"/>
            <w:sz w:val="18"/>
            <w:szCs w:val="18"/>
            <w:lang w:val="fr-FR" w:eastAsia="en-GB"/>
          </w:rPr>
          <w:t>http://committee.tta.or.kr/data/ttasDown.jsp?kind=ttastd&amp;pk_num=TTAT.3G-36.314V17.0.0</w:t>
        </w:r>
      </w:hyperlink>
    </w:p>
    <w:p w14:paraId="0B0EFDB5" w14:textId="77777777" w:rsidR="00C556AE" w:rsidRPr="00182533" w:rsidRDefault="00C556AE" w:rsidP="00C556AE">
      <w:pPr>
        <w:pStyle w:val="Heading4"/>
      </w:pPr>
      <w:r w:rsidRPr="00182533">
        <w:lastRenderedPageBreak/>
        <w:t>2.1.3.7</w:t>
      </w:r>
      <w:r w:rsidRPr="00182533">
        <w:tab/>
        <w:t>TS 36.321</w:t>
      </w:r>
    </w:p>
    <w:p w14:paraId="5927AE97" w14:textId="77777777" w:rsidR="00C556AE" w:rsidRPr="00182533" w:rsidRDefault="00C556AE" w:rsidP="00220C96">
      <w:pPr>
        <w:pStyle w:val="Headingb"/>
        <w:rPr>
          <w:lang w:eastAsia="zh-CN"/>
        </w:rPr>
      </w:pPr>
      <w:r w:rsidRPr="00182533">
        <w:rPr>
          <w:lang w:eastAsia="zh-CN"/>
        </w:rPr>
        <w:t>Acceso radioeléctrico terrenal universal evolucionado (E-UTRA); especificación del protocolo del control de acceso al medio (MAC)</w:t>
      </w:r>
    </w:p>
    <w:p w14:paraId="6261CCA4" w14:textId="77777777" w:rsidR="00C556AE" w:rsidRPr="00182533" w:rsidRDefault="00C556AE" w:rsidP="002E451D">
      <w:r w:rsidRPr="00182533">
        <w:t>En este documento se especifica el protocolo del control de acceso al medio (MAC) del E</w:t>
      </w:r>
      <w:r w:rsidRPr="00182533">
        <w:noBreakHyphen/>
        <w:t>UTRA.</w:t>
      </w:r>
    </w:p>
    <w:p w14:paraId="2924E058" w14:textId="77777777" w:rsidR="007C47C0" w:rsidRPr="00182533" w:rsidRDefault="007C47C0" w:rsidP="007C47C0">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5B3A25AF" w14:textId="7D1E208D" w:rsidR="00DE7549"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DE7549" w:rsidRPr="00182533">
        <w:rPr>
          <w:b/>
          <w:bCs/>
          <w:color w:val="000000"/>
          <w:sz w:val="18"/>
          <w:szCs w:val="18"/>
          <w:lang w:eastAsia="en-GB"/>
        </w:rPr>
        <w:t xml:space="preserve"> 10</w:t>
      </w:r>
    </w:p>
    <w:p w14:paraId="60C48503" w14:textId="518C6F02" w:rsidR="00DE7549" w:rsidRPr="00C34319" w:rsidRDefault="00DE7549"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STD-T120-36.321.V10.10.0</w:t>
      </w:r>
      <w:r w:rsidRPr="00C34319">
        <w:rPr>
          <w:color w:val="000000"/>
          <w:sz w:val="18"/>
          <w:szCs w:val="18"/>
          <w:lang w:val="en-GB" w:eastAsia="en-GB"/>
        </w:rPr>
        <w:tab/>
        <w:t>10.10.0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609" w:history="1">
        <w:r w:rsidR="00A430F9" w:rsidRPr="00C34319">
          <w:rPr>
            <w:rStyle w:val="Hyperlink"/>
            <w:sz w:val="18"/>
            <w:szCs w:val="18"/>
            <w:lang w:val="en-GB" w:eastAsia="en-GB"/>
          </w:rPr>
          <w:t>https://www.arib.or.jp/english/html/overview/doc/T120_T23_SPECS/ARIB-STD-T120/Rel10/36/A36321-aa0.pdf</w:t>
        </w:r>
      </w:hyperlink>
    </w:p>
    <w:p w14:paraId="6E2FA724" w14:textId="0D90DEB7" w:rsidR="00DE7549" w:rsidRPr="00C34319" w:rsidRDefault="00DE7549"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ATIS.3GPP.36.321V10100</w:t>
      </w:r>
      <w:r w:rsidRPr="00C34319">
        <w:rPr>
          <w:color w:val="000000"/>
          <w:sz w:val="18"/>
          <w:szCs w:val="18"/>
          <w:lang w:val="en-GB" w:eastAsia="en-GB"/>
        </w:rPr>
        <w:tab/>
        <w:t>10.10.0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610" w:history="1">
        <w:r w:rsidR="00A430F9" w:rsidRPr="00C34319">
          <w:rPr>
            <w:rStyle w:val="Hyperlink"/>
            <w:sz w:val="18"/>
            <w:szCs w:val="18"/>
            <w:lang w:val="en-GB" w:eastAsia="en-GB"/>
          </w:rPr>
          <w:t>https://www.atis.org/3gpp-documents/Rel99-14/</w:t>
        </w:r>
      </w:hyperlink>
    </w:p>
    <w:p w14:paraId="352C153A" w14:textId="10B52A21" w:rsidR="00DE7549" w:rsidRPr="00C34319" w:rsidRDefault="00DE7549"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CCSA.36.321V10100</w:t>
      </w:r>
      <w:r w:rsidRPr="00C34319">
        <w:rPr>
          <w:color w:val="000000"/>
          <w:sz w:val="18"/>
          <w:szCs w:val="18"/>
          <w:lang w:val="en-GB" w:eastAsia="en-GB"/>
        </w:rPr>
        <w:tab/>
        <w:t>10.10.0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/12/2013</w:t>
      </w:r>
      <w:r w:rsidRPr="00C34319">
        <w:rPr>
          <w:color w:val="000000"/>
          <w:sz w:val="18"/>
          <w:szCs w:val="18"/>
          <w:lang w:val="en-GB" w:eastAsia="en-GB"/>
        </w:rPr>
        <w:tab/>
      </w:r>
      <w:hyperlink r:id="rId611" w:history="1">
        <w:r w:rsidR="00A430F9" w:rsidRPr="00C34319">
          <w:rPr>
            <w:rStyle w:val="Hyperlink"/>
            <w:sz w:val="18"/>
            <w:szCs w:val="18"/>
            <w:lang w:val="en-GB" w:eastAsia="en-GB"/>
          </w:rPr>
          <w:t>https://www.ccsa.org.cn/api/portalsFile/downloadOldFile?type=19&amp;oldFileUrl=ITU-R/M.2012-6/CCSA.36.321V10100.doc</w:t>
        </w:r>
      </w:hyperlink>
    </w:p>
    <w:p w14:paraId="7737235D" w14:textId="60371294" w:rsidR="00DE7549" w:rsidRPr="005F2BAE" w:rsidRDefault="00DE7549"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136 321</w:t>
      </w:r>
      <w:r w:rsidRPr="005F2BAE">
        <w:rPr>
          <w:color w:val="000000"/>
          <w:sz w:val="18"/>
          <w:szCs w:val="18"/>
          <w:lang w:val="fr-FR" w:eastAsia="en-GB"/>
        </w:rPr>
        <w:tab/>
        <w:t>10.10.0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28</w:t>
      </w:r>
      <w:r w:rsidR="00D63672" w:rsidRPr="005F2BAE">
        <w:rPr>
          <w:color w:val="000000"/>
          <w:sz w:val="18"/>
          <w:szCs w:val="18"/>
          <w:lang w:val="fr-FR" w:eastAsia="en-GB"/>
        </w:rPr>
        <w:t>/01/2014</w:t>
      </w:r>
      <w:r w:rsidRPr="005F2BAE">
        <w:rPr>
          <w:color w:val="000000"/>
          <w:sz w:val="18"/>
          <w:szCs w:val="18"/>
          <w:lang w:val="fr-FR" w:eastAsia="en-GB"/>
        </w:rPr>
        <w:tab/>
      </w:r>
      <w:hyperlink r:id="rId612" w:history="1">
        <w:r w:rsidR="00A430F9" w:rsidRPr="005F2BAE">
          <w:rPr>
            <w:rStyle w:val="Hyperlink"/>
            <w:sz w:val="18"/>
            <w:szCs w:val="18"/>
            <w:lang w:val="fr-FR" w:eastAsia="en-GB"/>
          </w:rPr>
          <w:t>https://www.etsi.org/deliver/etsi_ts/136300_136399/136321/10.10.00_60/ts_136321v101000p.pdf</w:t>
        </w:r>
      </w:hyperlink>
    </w:p>
    <w:p w14:paraId="1954AA10" w14:textId="198364AD" w:rsidR="00DE7549" w:rsidRPr="005F2BAE" w:rsidRDefault="00DE7549"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36.321-10.10.0 V1.0.0</w:t>
      </w:r>
      <w:r w:rsidRPr="005F2BAE">
        <w:rPr>
          <w:color w:val="000000"/>
          <w:spacing w:val="-2"/>
          <w:sz w:val="18"/>
          <w:szCs w:val="18"/>
          <w:lang w:val="fr-FR" w:eastAsia="en-GB"/>
        </w:rPr>
        <w:tab/>
      </w:r>
      <w:r w:rsidRPr="005F2BAE">
        <w:rPr>
          <w:color w:val="000000"/>
          <w:sz w:val="18"/>
          <w:szCs w:val="18"/>
          <w:lang w:val="fr-FR" w:eastAsia="en-GB"/>
        </w:rPr>
        <w:t>10.10.0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613" w:history="1">
        <w:r w:rsidR="00A430F9" w:rsidRPr="005F2BAE">
          <w:rPr>
            <w:rStyle w:val="Hyperlink"/>
            <w:sz w:val="18"/>
            <w:szCs w:val="18"/>
            <w:lang w:val="fr-FR" w:eastAsia="en-GB"/>
          </w:rPr>
          <w:t>https://members.tsdsi.in/index.php/s/MB44bcWyQEcALwC</w:t>
        </w:r>
      </w:hyperlink>
    </w:p>
    <w:p w14:paraId="600CE447" w14:textId="437054D5" w:rsidR="00DE7549" w:rsidRPr="005F2BAE" w:rsidRDefault="00DE7549"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TTAT.3G-36.321V10.10.0</w:t>
      </w:r>
      <w:r w:rsidRPr="005F2BAE">
        <w:rPr>
          <w:color w:val="000000"/>
          <w:sz w:val="18"/>
          <w:szCs w:val="18"/>
          <w:lang w:val="fr-FR" w:eastAsia="en-GB"/>
        </w:rPr>
        <w:tab/>
        <w:t>10.10.0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614" w:history="1">
        <w:r w:rsidR="00A430F9" w:rsidRPr="005F2BAE">
          <w:rPr>
            <w:rStyle w:val="Hyperlink"/>
            <w:sz w:val="18"/>
            <w:szCs w:val="18"/>
            <w:lang w:val="fr-FR" w:eastAsia="en-GB"/>
          </w:rPr>
          <w:t>http://committee.tta.or.kr/data/ttasDown.jsp?kind=ttastd&amp;pk_num=TTAT.3G-36.321V10.10.0</w:t>
        </w:r>
      </w:hyperlink>
    </w:p>
    <w:p w14:paraId="699E6809" w14:textId="7B2617E1" w:rsidR="00DE7549"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DE7549" w:rsidRPr="00182533">
        <w:rPr>
          <w:b/>
          <w:bCs/>
          <w:color w:val="000000"/>
          <w:sz w:val="18"/>
          <w:szCs w:val="18"/>
          <w:lang w:eastAsia="en-GB"/>
        </w:rPr>
        <w:t xml:space="preserve"> 11</w:t>
      </w:r>
    </w:p>
    <w:p w14:paraId="7D09FEDA" w14:textId="71098823" w:rsidR="00DE7549" w:rsidRPr="00C34319" w:rsidRDefault="00DE7549"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STD-T120-36.321.V11.6.0</w:t>
      </w:r>
      <w:r w:rsidRPr="00C34319">
        <w:rPr>
          <w:color w:val="000000"/>
          <w:sz w:val="18"/>
          <w:szCs w:val="18"/>
          <w:lang w:val="en-GB" w:eastAsia="en-GB"/>
        </w:rPr>
        <w:tab/>
        <w:t>11.6.0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615" w:history="1">
        <w:r w:rsidR="00A430F9" w:rsidRPr="00C34319">
          <w:rPr>
            <w:rStyle w:val="Hyperlink"/>
            <w:sz w:val="18"/>
            <w:szCs w:val="18"/>
            <w:lang w:val="en-GB" w:eastAsia="en-GB"/>
          </w:rPr>
          <w:t>https://www.arib.or.jp/english/html/overview/doc/T120_T23_SPECS/ARIB-STD-T120/Rel11/36/A36321-b60.pdf</w:t>
        </w:r>
      </w:hyperlink>
    </w:p>
    <w:p w14:paraId="0382EC62" w14:textId="73D04FAB" w:rsidR="00DE7549" w:rsidRPr="00C34319" w:rsidRDefault="00DE7549"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ATIS.3GPP.36.321V1160</w:t>
      </w:r>
      <w:r w:rsidRPr="00C34319">
        <w:rPr>
          <w:color w:val="000000"/>
          <w:sz w:val="18"/>
          <w:szCs w:val="18"/>
          <w:lang w:val="en-GB" w:eastAsia="en-GB"/>
        </w:rPr>
        <w:tab/>
        <w:t>11.6.0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616" w:history="1">
        <w:r w:rsidR="00A430F9" w:rsidRPr="00C34319">
          <w:rPr>
            <w:rStyle w:val="Hyperlink"/>
            <w:sz w:val="18"/>
            <w:szCs w:val="18"/>
            <w:lang w:val="en-GB" w:eastAsia="en-GB"/>
          </w:rPr>
          <w:t>https://www.atis.org/3gpp-documents/Rel99-14/</w:t>
        </w:r>
      </w:hyperlink>
    </w:p>
    <w:p w14:paraId="50B31064" w14:textId="1CA049E6" w:rsidR="00DE7549" w:rsidRPr="00C34319" w:rsidRDefault="00DE7549"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CCSA.36.321V1160</w:t>
      </w:r>
      <w:r w:rsidRPr="00C34319">
        <w:rPr>
          <w:color w:val="000000"/>
          <w:sz w:val="18"/>
          <w:szCs w:val="18"/>
          <w:lang w:val="en-GB" w:eastAsia="en-GB"/>
        </w:rPr>
        <w:tab/>
        <w:t>11.6.0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/03/2015</w:t>
      </w:r>
      <w:r w:rsidRPr="00C34319">
        <w:rPr>
          <w:color w:val="000000"/>
          <w:sz w:val="18"/>
          <w:szCs w:val="18"/>
          <w:lang w:val="en-GB" w:eastAsia="en-GB"/>
        </w:rPr>
        <w:tab/>
      </w:r>
      <w:hyperlink r:id="rId617" w:history="1">
        <w:r w:rsidR="00A430F9" w:rsidRPr="00C34319">
          <w:rPr>
            <w:rStyle w:val="Hyperlink"/>
            <w:sz w:val="18"/>
            <w:szCs w:val="18"/>
            <w:lang w:val="en-GB" w:eastAsia="en-GB"/>
          </w:rPr>
          <w:t>https://www.ccsa.org.cn/api/portalsFile/downloadOldFile?type=19&amp;oldFileUrl=ITU-R/M.2012-6/CCSA.36.321V1160.doc</w:t>
        </w:r>
      </w:hyperlink>
    </w:p>
    <w:p w14:paraId="0088AD4A" w14:textId="29692B68" w:rsidR="00DE7549" w:rsidRPr="005F2BAE" w:rsidRDefault="00DE7549"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136 321</w:t>
      </w:r>
      <w:r w:rsidRPr="005F2BAE">
        <w:rPr>
          <w:color w:val="000000"/>
          <w:sz w:val="18"/>
          <w:szCs w:val="18"/>
          <w:lang w:val="fr-FR" w:eastAsia="en-GB"/>
        </w:rPr>
        <w:tab/>
        <w:t>11.6.0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21</w:t>
      </w:r>
      <w:r w:rsidR="00D63672" w:rsidRPr="005F2BAE">
        <w:rPr>
          <w:color w:val="000000"/>
          <w:sz w:val="18"/>
          <w:szCs w:val="18"/>
          <w:lang w:val="fr-FR" w:eastAsia="en-GB"/>
        </w:rPr>
        <w:t>/04/2015</w:t>
      </w:r>
      <w:r w:rsidRPr="005F2BAE">
        <w:rPr>
          <w:color w:val="000000"/>
          <w:sz w:val="18"/>
          <w:szCs w:val="18"/>
          <w:lang w:val="fr-FR" w:eastAsia="en-GB"/>
        </w:rPr>
        <w:tab/>
      </w:r>
      <w:hyperlink r:id="rId618" w:history="1">
        <w:r w:rsidR="00A430F9" w:rsidRPr="005F2BAE">
          <w:rPr>
            <w:rStyle w:val="Hyperlink"/>
            <w:sz w:val="18"/>
            <w:szCs w:val="18"/>
            <w:lang w:val="fr-FR" w:eastAsia="en-GB"/>
          </w:rPr>
          <w:t>https://www.etsi.org/deliver/etsi_ts/136300_136399/136321/11.06.00_60/ts_136321v110600p.pdf</w:t>
        </w:r>
      </w:hyperlink>
    </w:p>
    <w:p w14:paraId="166CA503" w14:textId="1F1A1CD3" w:rsidR="00DE7549" w:rsidRPr="005F2BAE" w:rsidRDefault="00DE7549"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36.321-11.6.0 V1.0.0</w:t>
      </w:r>
      <w:r w:rsidRPr="005F2BAE">
        <w:rPr>
          <w:color w:val="000000"/>
          <w:spacing w:val="-2"/>
          <w:sz w:val="18"/>
          <w:szCs w:val="18"/>
          <w:lang w:val="fr-FR" w:eastAsia="en-GB"/>
        </w:rPr>
        <w:tab/>
      </w:r>
      <w:r w:rsidRPr="005F2BAE">
        <w:rPr>
          <w:color w:val="000000"/>
          <w:sz w:val="18"/>
          <w:szCs w:val="18"/>
          <w:lang w:val="fr-FR" w:eastAsia="en-GB"/>
        </w:rPr>
        <w:t>11.6.0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619" w:history="1">
        <w:r w:rsidR="00A430F9" w:rsidRPr="005F2BAE">
          <w:rPr>
            <w:rStyle w:val="Hyperlink"/>
            <w:sz w:val="18"/>
            <w:szCs w:val="18"/>
            <w:lang w:val="fr-FR" w:eastAsia="en-GB"/>
          </w:rPr>
          <w:t>https://members.tsdsi.in/index.php/s/pkoCZHcFcq5nikR</w:t>
        </w:r>
      </w:hyperlink>
    </w:p>
    <w:p w14:paraId="61030F3F" w14:textId="0BDAFA98" w:rsidR="00DE7549" w:rsidRPr="005F2BAE" w:rsidRDefault="00DE7549"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TTAT.3G-36.321V11.6.0</w:t>
      </w:r>
      <w:r w:rsidRPr="005F2BAE">
        <w:rPr>
          <w:color w:val="000000"/>
          <w:sz w:val="18"/>
          <w:szCs w:val="18"/>
          <w:lang w:val="fr-FR" w:eastAsia="en-GB"/>
        </w:rPr>
        <w:tab/>
        <w:t>11.6.0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620" w:history="1">
        <w:r w:rsidR="00A430F9" w:rsidRPr="005F2BAE">
          <w:rPr>
            <w:rStyle w:val="Hyperlink"/>
            <w:sz w:val="18"/>
            <w:szCs w:val="18"/>
            <w:lang w:val="fr-FR" w:eastAsia="en-GB"/>
          </w:rPr>
          <w:t>http://committee.tta.or.kr/data/ttasDown.jsp?kind=ttastd&amp;pk_num=TTAT.3G-36.321V11.6.0</w:t>
        </w:r>
      </w:hyperlink>
    </w:p>
    <w:p w14:paraId="4D6CE134" w14:textId="4F00D2E3" w:rsidR="00DE7549" w:rsidRPr="00182533" w:rsidRDefault="00096313" w:rsidP="00DE7549">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DE7549" w:rsidRPr="00182533">
        <w:rPr>
          <w:b/>
          <w:bCs/>
          <w:color w:val="000000"/>
          <w:sz w:val="18"/>
          <w:szCs w:val="18"/>
          <w:lang w:eastAsia="en-GB"/>
        </w:rPr>
        <w:t xml:space="preserve"> 12</w:t>
      </w:r>
    </w:p>
    <w:p w14:paraId="65086D0B" w14:textId="519AE688" w:rsidR="00DE7549" w:rsidRPr="00C34319" w:rsidRDefault="00DE7549"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STD-T120-36.321.V12.10.0</w:t>
      </w:r>
      <w:r w:rsidRPr="00C34319">
        <w:rPr>
          <w:color w:val="000000"/>
          <w:sz w:val="18"/>
          <w:szCs w:val="18"/>
          <w:lang w:val="en-GB" w:eastAsia="en-GB"/>
        </w:rPr>
        <w:tab/>
        <w:t>12.10.0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621" w:history="1">
        <w:r w:rsidR="00A430F9" w:rsidRPr="00C34319">
          <w:rPr>
            <w:rStyle w:val="Hyperlink"/>
            <w:sz w:val="18"/>
            <w:szCs w:val="18"/>
            <w:lang w:val="en-GB" w:eastAsia="en-GB"/>
          </w:rPr>
          <w:t>https://www.arib.or.jp/english/html/overview/doc/T120_T23_SPECS/ARIB-STD-T120/Rel12/36/A36321-ca0.pdf</w:t>
        </w:r>
      </w:hyperlink>
    </w:p>
    <w:p w14:paraId="0F4C2115" w14:textId="3E2F471B" w:rsidR="00DE7549" w:rsidRPr="00C34319" w:rsidRDefault="00DE7549"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ATIS.3GPP.36.321V12100</w:t>
      </w:r>
      <w:r w:rsidRPr="00C34319">
        <w:rPr>
          <w:color w:val="000000"/>
          <w:sz w:val="18"/>
          <w:szCs w:val="18"/>
          <w:lang w:val="en-GB" w:eastAsia="en-GB"/>
        </w:rPr>
        <w:tab/>
        <w:t>12.10.0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622" w:history="1">
        <w:r w:rsidR="00A430F9" w:rsidRPr="00C34319">
          <w:rPr>
            <w:rStyle w:val="Hyperlink"/>
            <w:sz w:val="18"/>
            <w:szCs w:val="18"/>
            <w:lang w:val="en-GB" w:eastAsia="en-GB"/>
          </w:rPr>
          <w:t>https://www.atis.org/3gpp-documents/Rel99-14/</w:t>
        </w:r>
      </w:hyperlink>
    </w:p>
    <w:p w14:paraId="769DCD2F" w14:textId="4774AA62" w:rsidR="00DE7549" w:rsidRPr="00C34319" w:rsidRDefault="00DE7549"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CCSA.36.321V12100</w:t>
      </w:r>
      <w:r w:rsidRPr="00C34319">
        <w:rPr>
          <w:color w:val="000000"/>
          <w:sz w:val="18"/>
          <w:szCs w:val="18"/>
          <w:lang w:val="en-GB" w:eastAsia="en-GB"/>
        </w:rPr>
        <w:tab/>
        <w:t>12.10.0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/09/2017</w:t>
      </w:r>
      <w:r w:rsidRPr="00C34319">
        <w:rPr>
          <w:color w:val="000000"/>
          <w:sz w:val="18"/>
          <w:szCs w:val="18"/>
          <w:lang w:val="en-GB" w:eastAsia="en-GB"/>
        </w:rPr>
        <w:tab/>
      </w:r>
      <w:hyperlink r:id="rId623" w:history="1">
        <w:r w:rsidR="00A430F9" w:rsidRPr="00C34319">
          <w:rPr>
            <w:rStyle w:val="Hyperlink"/>
            <w:sz w:val="18"/>
            <w:szCs w:val="18"/>
            <w:lang w:val="en-GB" w:eastAsia="en-GB"/>
          </w:rPr>
          <w:t>https://www.ccsa.org.cn/api/portalsFile/downloadOldFile?type=19&amp;oldFileUrl=ITU-R/M.2012-6/CCSA.36.321V12100.doc</w:t>
        </w:r>
      </w:hyperlink>
    </w:p>
    <w:p w14:paraId="1ED58ADF" w14:textId="0D65D430" w:rsidR="00DE7549" w:rsidRPr="005F2BAE" w:rsidRDefault="00DE7549"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136 321</w:t>
      </w:r>
      <w:r w:rsidRPr="005F2BAE">
        <w:rPr>
          <w:color w:val="000000"/>
          <w:sz w:val="18"/>
          <w:szCs w:val="18"/>
          <w:lang w:val="fr-FR" w:eastAsia="en-GB"/>
        </w:rPr>
        <w:tab/>
        <w:t>12.10.0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09</w:t>
      </w:r>
      <w:r w:rsidR="00D63672" w:rsidRPr="005F2BAE">
        <w:rPr>
          <w:color w:val="000000"/>
          <w:sz w:val="18"/>
          <w:szCs w:val="18"/>
          <w:lang w:val="fr-FR" w:eastAsia="en-GB"/>
        </w:rPr>
        <w:t>/10/2017</w:t>
      </w:r>
      <w:r w:rsidRPr="005F2BAE">
        <w:rPr>
          <w:color w:val="000000"/>
          <w:sz w:val="18"/>
          <w:szCs w:val="18"/>
          <w:lang w:val="fr-FR" w:eastAsia="en-GB"/>
        </w:rPr>
        <w:tab/>
      </w:r>
      <w:hyperlink r:id="rId624" w:history="1">
        <w:r w:rsidR="00A430F9" w:rsidRPr="005F2BAE">
          <w:rPr>
            <w:rStyle w:val="Hyperlink"/>
            <w:sz w:val="18"/>
            <w:szCs w:val="18"/>
            <w:lang w:val="fr-FR" w:eastAsia="en-GB"/>
          </w:rPr>
          <w:t>https://www.etsi.org/deliver/etsi_ts/136300_136399/136321/12.10.00_60/ts_136321v121000p.pdf</w:t>
        </w:r>
      </w:hyperlink>
    </w:p>
    <w:p w14:paraId="013D5E2A" w14:textId="1FAF5E48" w:rsidR="00DE7549" w:rsidRPr="005F2BAE" w:rsidRDefault="00DE7549"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36.321-12.10.0 V1.0.0</w:t>
      </w:r>
      <w:r w:rsidRPr="005F2BAE">
        <w:rPr>
          <w:color w:val="000000"/>
          <w:spacing w:val="-2"/>
          <w:sz w:val="18"/>
          <w:szCs w:val="18"/>
          <w:lang w:val="fr-FR" w:eastAsia="en-GB"/>
        </w:rPr>
        <w:tab/>
      </w:r>
      <w:r w:rsidRPr="005F2BAE">
        <w:rPr>
          <w:color w:val="000000"/>
          <w:sz w:val="18"/>
          <w:szCs w:val="18"/>
          <w:lang w:val="fr-FR" w:eastAsia="en-GB"/>
        </w:rPr>
        <w:t>12.10.0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625" w:history="1">
        <w:r w:rsidR="00A430F9" w:rsidRPr="005F2BAE">
          <w:rPr>
            <w:rStyle w:val="Hyperlink"/>
            <w:sz w:val="18"/>
            <w:szCs w:val="18"/>
            <w:lang w:val="fr-FR" w:eastAsia="en-GB"/>
          </w:rPr>
          <w:t>https://members.tsdsi.in/index.php/s/eay7KbSBijFwCEx</w:t>
        </w:r>
      </w:hyperlink>
    </w:p>
    <w:p w14:paraId="2A5219DF" w14:textId="42B43D6F" w:rsidR="00DE7549" w:rsidRPr="005F2BAE" w:rsidRDefault="00DE7549"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TTA</w:t>
      </w:r>
      <w:r w:rsidRPr="005F2BAE">
        <w:rPr>
          <w:color w:val="000000"/>
          <w:sz w:val="18"/>
          <w:szCs w:val="18"/>
          <w:lang w:val="fr-FR" w:eastAsia="en-GB"/>
        </w:rPr>
        <w:tab/>
        <w:t>TTAT.3G-36.321V12.10.0</w:t>
      </w:r>
      <w:r w:rsidRPr="005F2BAE">
        <w:rPr>
          <w:color w:val="000000"/>
          <w:sz w:val="18"/>
          <w:szCs w:val="18"/>
          <w:lang w:val="fr-FR" w:eastAsia="en-GB"/>
        </w:rPr>
        <w:tab/>
        <w:t>12.10.0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02</w:t>
      </w:r>
      <w:r w:rsidR="00D63672" w:rsidRPr="005F2BAE">
        <w:rPr>
          <w:color w:val="000000"/>
          <w:sz w:val="18"/>
          <w:szCs w:val="18"/>
          <w:lang w:val="fr-FR" w:eastAsia="en-GB"/>
        </w:rPr>
        <w:t>/08/2021</w:t>
      </w:r>
      <w:r w:rsidRPr="005F2BAE">
        <w:rPr>
          <w:color w:val="000000"/>
          <w:sz w:val="18"/>
          <w:szCs w:val="18"/>
          <w:lang w:val="fr-FR" w:eastAsia="en-GB"/>
        </w:rPr>
        <w:tab/>
      </w:r>
      <w:hyperlink r:id="rId626" w:history="1">
        <w:r w:rsidR="00A430F9" w:rsidRPr="005F2BAE">
          <w:rPr>
            <w:rStyle w:val="Hyperlink"/>
            <w:sz w:val="18"/>
            <w:szCs w:val="18"/>
            <w:lang w:val="fr-FR" w:eastAsia="en-GB"/>
          </w:rPr>
          <w:t>http://committee.tta.or.kr/data/ttasDown.jsp?kind=ttastd&amp;pk_num=TTAT.3G-36.321V12.10.0</w:t>
        </w:r>
      </w:hyperlink>
    </w:p>
    <w:p w14:paraId="2AB744B9" w14:textId="3AA160AA" w:rsidR="00DE7549"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DE7549" w:rsidRPr="00182533">
        <w:rPr>
          <w:b/>
          <w:bCs/>
          <w:color w:val="000000"/>
          <w:sz w:val="18"/>
          <w:szCs w:val="18"/>
          <w:lang w:eastAsia="en-GB"/>
        </w:rPr>
        <w:t xml:space="preserve"> 13</w:t>
      </w:r>
    </w:p>
    <w:p w14:paraId="53D441D6" w14:textId="699D0DDF" w:rsidR="00DE7549" w:rsidRPr="00C34319" w:rsidRDefault="00DE7549"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STD-T120-36.321.V13.9.0</w:t>
      </w:r>
      <w:r w:rsidRPr="00C34319">
        <w:rPr>
          <w:color w:val="000000"/>
          <w:sz w:val="18"/>
          <w:szCs w:val="18"/>
          <w:lang w:val="en-GB" w:eastAsia="en-GB"/>
        </w:rPr>
        <w:tab/>
        <w:t>13.9.0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627" w:history="1">
        <w:r w:rsidR="00A430F9" w:rsidRPr="00C34319">
          <w:rPr>
            <w:rStyle w:val="Hyperlink"/>
            <w:sz w:val="18"/>
            <w:szCs w:val="18"/>
            <w:lang w:val="en-GB" w:eastAsia="en-GB"/>
          </w:rPr>
          <w:t>https://www.arib.or.jp/english/html/overview/doc/T120_T23_SPECS/ARIB-STD-T120/Rel13/36/A36321-d90.pdf</w:t>
        </w:r>
      </w:hyperlink>
    </w:p>
    <w:p w14:paraId="10EEA206" w14:textId="4CEE010D" w:rsidR="00DE7549" w:rsidRPr="00C34319" w:rsidRDefault="00DE7549"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ATIS.3GPP.36.321V1390</w:t>
      </w:r>
      <w:r w:rsidRPr="00C34319">
        <w:rPr>
          <w:color w:val="000000"/>
          <w:sz w:val="18"/>
          <w:szCs w:val="18"/>
          <w:lang w:val="en-GB" w:eastAsia="en-GB"/>
        </w:rPr>
        <w:tab/>
        <w:t>13.9.0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628" w:history="1">
        <w:r w:rsidR="00A430F9" w:rsidRPr="00C34319">
          <w:rPr>
            <w:rStyle w:val="Hyperlink"/>
            <w:sz w:val="18"/>
            <w:szCs w:val="18"/>
            <w:lang w:val="en-GB" w:eastAsia="en-GB"/>
          </w:rPr>
          <w:t>https://www.atis.org/3gpp-documents/Rel99-14/</w:t>
        </w:r>
      </w:hyperlink>
    </w:p>
    <w:p w14:paraId="2DCA71EF" w14:textId="25277592" w:rsidR="00DE7549" w:rsidRPr="00C34319" w:rsidRDefault="00DE7549"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CCSA.36.321V1390</w:t>
      </w:r>
      <w:r w:rsidRPr="00C34319">
        <w:rPr>
          <w:color w:val="000000"/>
          <w:sz w:val="18"/>
          <w:szCs w:val="18"/>
          <w:lang w:val="en-GB" w:eastAsia="en-GB"/>
        </w:rPr>
        <w:tab/>
        <w:t>13.9.0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/07/2018</w:t>
      </w:r>
      <w:r w:rsidRPr="00C34319">
        <w:rPr>
          <w:color w:val="000000"/>
          <w:sz w:val="18"/>
          <w:szCs w:val="18"/>
          <w:lang w:val="en-GB" w:eastAsia="en-GB"/>
        </w:rPr>
        <w:tab/>
      </w:r>
      <w:hyperlink r:id="rId629" w:history="1">
        <w:r w:rsidR="00A430F9" w:rsidRPr="00C34319">
          <w:rPr>
            <w:rStyle w:val="Hyperlink"/>
            <w:sz w:val="18"/>
            <w:szCs w:val="18"/>
            <w:lang w:val="en-GB" w:eastAsia="en-GB"/>
          </w:rPr>
          <w:t>https://www.ccsa.org.cn/api/portalsFile/downloadOldFile?type=19&amp;oldFileUrl=ITU-R/M.2012-6/CCSA.36.321V1390.doc</w:t>
        </w:r>
      </w:hyperlink>
    </w:p>
    <w:p w14:paraId="4A81A8AD" w14:textId="19760737" w:rsidR="00DE7549" w:rsidRPr="005F2BAE" w:rsidRDefault="00DE7549"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ETSI</w:t>
      </w:r>
      <w:r w:rsidRPr="005F2BAE">
        <w:rPr>
          <w:color w:val="000000"/>
          <w:sz w:val="18"/>
          <w:szCs w:val="18"/>
          <w:lang w:val="fr-FR" w:eastAsia="en-GB"/>
        </w:rPr>
        <w:tab/>
        <w:t>ETSI TS 136 321</w:t>
      </w:r>
      <w:r w:rsidRPr="005F2BAE">
        <w:rPr>
          <w:color w:val="000000"/>
          <w:sz w:val="18"/>
          <w:szCs w:val="18"/>
          <w:lang w:val="fr-FR" w:eastAsia="en-GB"/>
        </w:rPr>
        <w:tab/>
        <w:t>13.9.0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16</w:t>
      </w:r>
      <w:r w:rsidR="00D63672" w:rsidRPr="005F2BAE">
        <w:rPr>
          <w:color w:val="000000"/>
          <w:sz w:val="18"/>
          <w:szCs w:val="18"/>
          <w:lang w:val="fr-FR" w:eastAsia="en-GB"/>
        </w:rPr>
        <w:t>/07/2018</w:t>
      </w:r>
      <w:r w:rsidRPr="005F2BAE">
        <w:rPr>
          <w:color w:val="000000"/>
          <w:sz w:val="18"/>
          <w:szCs w:val="18"/>
          <w:lang w:val="fr-FR" w:eastAsia="en-GB"/>
        </w:rPr>
        <w:tab/>
      </w:r>
      <w:hyperlink r:id="rId630" w:history="1">
        <w:r w:rsidR="00A430F9" w:rsidRPr="005F2BAE">
          <w:rPr>
            <w:rStyle w:val="Hyperlink"/>
            <w:sz w:val="18"/>
            <w:szCs w:val="18"/>
            <w:lang w:val="fr-FR" w:eastAsia="en-GB"/>
          </w:rPr>
          <w:t>https://www.etsi.org/deliver/etsi_ts/136300_136399/136321/13.09.00_60/ts_136321v130900p.pdf</w:t>
        </w:r>
      </w:hyperlink>
    </w:p>
    <w:p w14:paraId="6B30E04B" w14:textId="25520C10" w:rsidR="00DE7549" w:rsidRPr="005F2BAE" w:rsidRDefault="00DE7549"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5F2BAE">
        <w:rPr>
          <w:color w:val="000000"/>
          <w:sz w:val="18"/>
          <w:szCs w:val="18"/>
          <w:lang w:val="fr-FR" w:eastAsia="en-GB"/>
        </w:rPr>
        <w:t>TSDSI</w:t>
      </w:r>
      <w:r w:rsidRPr="005F2BAE">
        <w:rPr>
          <w:color w:val="000000"/>
          <w:sz w:val="18"/>
          <w:szCs w:val="18"/>
          <w:lang w:val="fr-FR" w:eastAsia="en-GB"/>
        </w:rPr>
        <w:tab/>
      </w:r>
      <w:r w:rsidRPr="005F2BAE">
        <w:rPr>
          <w:color w:val="000000"/>
          <w:spacing w:val="-2"/>
          <w:sz w:val="18"/>
          <w:szCs w:val="18"/>
          <w:lang w:val="fr-FR" w:eastAsia="en-GB"/>
        </w:rPr>
        <w:t>TSDSI STD T1.3GPP 36.321-13.9.0 V1.1.0</w:t>
      </w:r>
      <w:r w:rsidRPr="005F2BAE">
        <w:rPr>
          <w:color w:val="000000"/>
          <w:spacing w:val="-2"/>
          <w:sz w:val="18"/>
          <w:szCs w:val="18"/>
          <w:lang w:val="fr-FR" w:eastAsia="en-GB"/>
        </w:rPr>
        <w:tab/>
      </w:r>
      <w:r w:rsidRPr="005F2BAE">
        <w:rPr>
          <w:color w:val="000000"/>
          <w:sz w:val="18"/>
          <w:szCs w:val="18"/>
          <w:lang w:val="fr-FR" w:eastAsia="en-GB"/>
        </w:rPr>
        <w:t>13.9.0</w:t>
      </w:r>
      <w:r w:rsidRPr="005F2BAE">
        <w:rPr>
          <w:color w:val="000000"/>
          <w:sz w:val="18"/>
          <w:szCs w:val="18"/>
          <w:lang w:val="fr-FR" w:eastAsia="en-GB"/>
        </w:rPr>
        <w:tab/>
      </w:r>
      <w:r w:rsidR="00702A28" w:rsidRPr="005F2BAE">
        <w:rPr>
          <w:color w:val="000000"/>
          <w:sz w:val="18"/>
          <w:szCs w:val="18"/>
          <w:lang w:val="fr-FR" w:eastAsia="en-GB"/>
        </w:rPr>
        <w:t>Publicado</w:t>
      </w:r>
      <w:r w:rsidRPr="005F2BAE">
        <w:rPr>
          <w:color w:val="000000"/>
          <w:sz w:val="18"/>
          <w:szCs w:val="18"/>
          <w:lang w:val="fr-FR" w:eastAsia="en-GB"/>
        </w:rPr>
        <w:tab/>
        <w:t>30</w:t>
      </w:r>
      <w:r w:rsidR="00D63672" w:rsidRPr="005F2BAE">
        <w:rPr>
          <w:color w:val="000000"/>
          <w:sz w:val="18"/>
          <w:szCs w:val="18"/>
          <w:lang w:val="fr-FR" w:eastAsia="en-GB"/>
        </w:rPr>
        <w:t>/08/2021</w:t>
      </w:r>
      <w:r w:rsidRPr="005F2BAE">
        <w:rPr>
          <w:color w:val="000000"/>
          <w:sz w:val="18"/>
          <w:szCs w:val="18"/>
          <w:lang w:val="fr-FR" w:eastAsia="en-GB"/>
        </w:rPr>
        <w:tab/>
      </w:r>
      <w:hyperlink r:id="rId631" w:history="1">
        <w:r w:rsidR="00A430F9" w:rsidRPr="005F2BAE">
          <w:rPr>
            <w:rStyle w:val="Hyperlink"/>
            <w:sz w:val="18"/>
            <w:szCs w:val="18"/>
            <w:lang w:val="fr-FR" w:eastAsia="en-GB"/>
          </w:rPr>
          <w:t>https://members.tsdsi.in/index.php/s/jqpKbKDfMyQyT3Z</w:t>
        </w:r>
      </w:hyperlink>
    </w:p>
    <w:p w14:paraId="4D198938" w14:textId="614DF0CD" w:rsidR="00DE7549" w:rsidRPr="0034407F" w:rsidRDefault="00DE7549"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TTAT.3G-36.321V13.9.0</w:t>
      </w:r>
      <w:r w:rsidRPr="0034407F">
        <w:rPr>
          <w:color w:val="000000"/>
          <w:sz w:val="18"/>
          <w:szCs w:val="18"/>
          <w:lang w:val="fr-FR" w:eastAsia="en-GB"/>
        </w:rPr>
        <w:tab/>
        <w:t>13.9.0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632" w:history="1">
        <w:r w:rsidR="00A430F9" w:rsidRPr="0034407F">
          <w:rPr>
            <w:rStyle w:val="Hyperlink"/>
            <w:sz w:val="18"/>
            <w:szCs w:val="18"/>
            <w:lang w:val="fr-FR" w:eastAsia="en-GB"/>
          </w:rPr>
          <w:t>http://committee.tta.or.kr/data/ttasDown.jsp?kind=ttastd&amp;pk_num=TTAT.3G-36.321V13.9.0</w:t>
        </w:r>
      </w:hyperlink>
    </w:p>
    <w:p w14:paraId="67B1F971" w14:textId="232C2301" w:rsidR="00DE7549"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DE7549" w:rsidRPr="00182533">
        <w:rPr>
          <w:b/>
          <w:bCs/>
          <w:color w:val="000000"/>
          <w:sz w:val="18"/>
          <w:szCs w:val="18"/>
          <w:lang w:eastAsia="en-GB"/>
        </w:rPr>
        <w:t xml:space="preserve"> 14</w:t>
      </w:r>
    </w:p>
    <w:p w14:paraId="31BB448F" w14:textId="5E0372C3" w:rsidR="00DE7549" w:rsidRPr="00C34319" w:rsidRDefault="00DE7549"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STD-T120-36.321.V14.13.0</w:t>
      </w:r>
      <w:r w:rsidRPr="00C34319">
        <w:rPr>
          <w:color w:val="000000"/>
          <w:sz w:val="18"/>
          <w:szCs w:val="18"/>
          <w:lang w:val="en-GB" w:eastAsia="en-GB"/>
        </w:rPr>
        <w:tab/>
        <w:t>14.13.0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633" w:history="1">
        <w:r w:rsidR="00A430F9" w:rsidRPr="00C34319">
          <w:rPr>
            <w:rStyle w:val="Hyperlink"/>
            <w:sz w:val="18"/>
            <w:szCs w:val="18"/>
            <w:lang w:val="en-GB" w:eastAsia="en-GB"/>
          </w:rPr>
          <w:t>https://www.arib.or.jp/english/html/overview/doc/T120_T23_SPECS/ARIB-STD-T120/Rel14/36/A36321-ed0.pdf</w:t>
        </w:r>
      </w:hyperlink>
    </w:p>
    <w:p w14:paraId="7841F9FD" w14:textId="7ADEF8C7" w:rsidR="00DE7549" w:rsidRPr="00C34319" w:rsidRDefault="00DE7549"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ATIS.3GPP.36.321.V14.13.0</w:t>
      </w:r>
      <w:r w:rsidRPr="00C34319">
        <w:rPr>
          <w:color w:val="000000"/>
          <w:sz w:val="18"/>
          <w:szCs w:val="18"/>
          <w:lang w:val="en-GB" w:eastAsia="en-GB"/>
        </w:rPr>
        <w:tab/>
        <w:t>14.13.0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634" w:history="1">
        <w:r w:rsidR="00A430F9" w:rsidRPr="00C34319">
          <w:rPr>
            <w:rStyle w:val="Hyperlink"/>
            <w:sz w:val="18"/>
            <w:szCs w:val="18"/>
            <w:lang w:val="en-GB" w:eastAsia="en-GB"/>
          </w:rPr>
          <w:t>https://www.atis.org/3gpp-transpositions - Rel-14</w:t>
        </w:r>
      </w:hyperlink>
    </w:p>
    <w:p w14:paraId="16204929" w14:textId="2F814E34" w:rsidR="00DE7549" w:rsidRPr="00C34319" w:rsidRDefault="00DE7549"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CCSA.36.321V14130</w:t>
      </w:r>
      <w:r w:rsidRPr="00C34319">
        <w:rPr>
          <w:color w:val="000000"/>
          <w:sz w:val="18"/>
          <w:szCs w:val="18"/>
          <w:lang w:val="en-GB" w:eastAsia="en-GB"/>
        </w:rPr>
        <w:tab/>
        <w:t>14.13.0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/09/2020</w:t>
      </w:r>
      <w:r w:rsidRPr="00C34319">
        <w:rPr>
          <w:color w:val="000000"/>
          <w:sz w:val="18"/>
          <w:szCs w:val="18"/>
          <w:lang w:val="en-GB" w:eastAsia="en-GB"/>
        </w:rPr>
        <w:tab/>
      </w:r>
      <w:hyperlink r:id="rId635" w:history="1">
        <w:r w:rsidR="00A430F9" w:rsidRPr="00C34319">
          <w:rPr>
            <w:rStyle w:val="Hyperlink"/>
            <w:sz w:val="18"/>
            <w:szCs w:val="18"/>
            <w:lang w:val="en-GB" w:eastAsia="en-GB"/>
          </w:rPr>
          <w:t>https://www.ccsa.org.cn/api/portalsFile/downloadOldFile?type=19&amp;oldFileUrl=ITU-R/M.2012-6/CCSA.36.321V14130.doc</w:t>
        </w:r>
      </w:hyperlink>
    </w:p>
    <w:p w14:paraId="6FA3733F" w14:textId="26514E35" w:rsidR="00DE7549" w:rsidRPr="0034407F" w:rsidRDefault="00DE7549"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136 321</w:t>
      </w:r>
      <w:r w:rsidRPr="0034407F">
        <w:rPr>
          <w:color w:val="000000"/>
          <w:sz w:val="18"/>
          <w:szCs w:val="18"/>
          <w:lang w:val="fr-FR" w:eastAsia="en-GB"/>
        </w:rPr>
        <w:tab/>
        <w:t>14.13.0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/11/2020</w:t>
      </w:r>
      <w:r w:rsidRPr="0034407F">
        <w:rPr>
          <w:color w:val="000000"/>
          <w:sz w:val="18"/>
          <w:szCs w:val="18"/>
          <w:lang w:val="fr-FR" w:eastAsia="en-GB"/>
        </w:rPr>
        <w:tab/>
      </w:r>
      <w:hyperlink r:id="rId636" w:history="1">
        <w:r w:rsidR="00A430F9" w:rsidRPr="0034407F">
          <w:rPr>
            <w:rStyle w:val="Hyperlink"/>
            <w:sz w:val="18"/>
            <w:szCs w:val="18"/>
            <w:lang w:val="fr-FR" w:eastAsia="en-GB"/>
          </w:rPr>
          <w:t>https://www.etsi.org/deliver/etsi_ts/136300_136399/136321/14.13.00_60/ts_136321v141300p.pdf</w:t>
        </w:r>
      </w:hyperlink>
    </w:p>
    <w:p w14:paraId="6C89316B" w14:textId="1F6CFE82" w:rsidR="00DE7549" w:rsidRPr="0034407F" w:rsidRDefault="00DE7549"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36.321-14.13.0 V1.1.0</w:t>
      </w:r>
      <w:r w:rsidRPr="0034407F">
        <w:rPr>
          <w:color w:val="000000"/>
          <w:spacing w:val="-2"/>
          <w:sz w:val="18"/>
          <w:szCs w:val="18"/>
          <w:lang w:val="fr-FR" w:eastAsia="en-GB"/>
        </w:rPr>
        <w:tab/>
      </w:r>
      <w:r w:rsidRPr="0034407F">
        <w:rPr>
          <w:color w:val="000000"/>
          <w:sz w:val="18"/>
          <w:szCs w:val="18"/>
          <w:lang w:val="fr-FR" w:eastAsia="en-GB"/>
        </w:rPr>
        <w:t>14.13.0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/01/2023</w:t>
      </w:r>
      <w:r w:rsidRPr="0034407F">
        <w:rPr>
          <w:color w:val="000000"/>
          <w:sz w:val="18"/>
          <w:szCs w:val="18"/>
          <w:lang w:val="fr-FR" w:eastAsia="en-GB"/>
        </w:rPr>
        <w:tab/>
      </w:r>
      <w:hyperlink r:id="rId637" w:history="1">
        <w:r w:rsidR="00A430F9" w:rsidRPr="0034407F">
          <w:rPr>
            <w:rStyle w:val="Hyperlink"/>
            <w:sz w:val="18"/>
            <w:szCs w:val="18"/>
            <w:lang w:val="fr-FR" w:eastAsia="en-GB"/>
          </w:rPr>
          <w:t>https://members.tsdsi.in/s/qQnx8qM8qeeQcaA</w:t>
        </w:r>
      </w:hyperlink>
    </w:p>
    <w:p w14:paraId="6639C7AF" w14:textId="6A73C9D3" w:rsidR="00DE7549" w:rsidRPr="0034407F" w:rsidRDefault="00DE7549"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TTAT.3G-36.321V14.13.0</w:t>
      </w:r>
      <w:r w:rsidRPr="0034407F">
        <w:rPr>
          <w:color w:val="000000"/>
          <w:sz w:val="18"/>
          <w:szCs w:val="18"/>
          <w:lang w:val="fr-FR" w:eastAsia="en-GB"/>
        </w:rPr>
        <w:tab/>
        <w:t>14.13.0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638" w:history="1">
        <w:r w:rsidR="00A430F9" w:rsidRPr="0034407F">
          <w:rPr>
            <w:rStyle w:val="Hyperlink"/>
            <w:sz w:val="18"/>
            <w:szCs w:val="18"/>
            <w:lang w:val="fr-FR" w:eastAsia="en-GB"/>
          </w:rPr>
          <w:t>http://committee.tta.or.kr/data/ttasDown.jsp?kind=ttastd&amp;pk_num=TTAT.3G-36.321V14.13.0</w:t>
        </w:r>
      </w:hyperlink>
    </w:p>
    <w:p w14:paraId="51AE817B" w14:textId="22EC0B99" w:rsidR="00DE7549"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DE7549" w:rsidRPr="00182533">
        <w:rPr>
          <w:b/>
          <w:bCs/>
          <w:color w:val="000000"/>
          <w:sz w:val="18"/>
          <w:szCs w:val="18"/>
          <w:lang w:eastAsia="en-GB"/>
        </w:rPr>
        <w:t xml:space="preserve"> 15</w:t>
      </w:r>
    </w:p>
    <w:p w14:paraId="2EAA1DA8" w14:textId="2F8E7902" w:rsidR="00DE7549" w:rsidRPr="00C34319" w:rsidRDefault="00DE7549"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STD-T120-36.321.V15.11.0</w:t>
      </w:r>
      <w:r w:rsidRPr="00C34319">
        <w:rPr>
          <w:color w:val="000000"/>
          <w:sz w:val="18"/>
          <w:szCs w:val="18"/>
          <w:lang w:val="en-GB" w:eastAsia="en-GB"/>
        </w:rPr>
        <w:tab/>
        <w:t>15.11.0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639" w:history="1">
        <w:r w:rsidR="00A430F9" w:rsidRPr="00C34319">
          <w:rPr>
            <w:rStyle w:val="Hyperlink"/>
            <w:sz w:val="18"/>
            <w:szCs w:val="18"/>
            <w:lang w:val="en-GB" w:eastAsia="en-GB"/>
          </w:rPr>
          <w:t>https://www.arib.or.jp/english/html/overview/doc/T120_T23_SPECS/ARIB-STD-T120/Rel15/36/A36321-fb0.pdf</w:t>
        </w:r>
      </w:hyperlink>
    </w:p>
    <w:p w14:paraId="4F4084EE" w14:textId="6E708AD0" w:rsidR="00DE7549" w:rsidRPr="00C34319" w:rsidRDefault="00DE7549"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ATIS.3GPP.36.321.V15.11.0</w:t>
      </w:r>
      <w:r w:rsidRPr="00C34319">
        <w:rPr>
          <w:color w:val="000000"/>
          <w:sz w:val="18"/>
          <w:szCs w:val="18"/>
          <w:lang w:val="en-GB" w:eastAsia="en-GB"/>
        </w:rPr>
        <w:tab/>
        <w:t>15.11.0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640" w:history="1">
        <w:r w:rsidR="00A430F9" w:rsidRPr="00C34319">
          <w:rPr>
            <w:rStyle w:val="Hyperlink"/>
            <w:sz w:val="18"/>
            <w:szCs w:val="18"/>
            <w:lang w:val="en-GB" w:eastAsia="en-GB"/>
          </w:rPr>
          <w:t>https://www.atis.org/3gpp-transpositions - Rel-15</w:t>
        </w:r>
      </w:hyperlink>
    </w:p>
    <w:p w14:paraId="79388290" w14:textId="51B4B644" w:rsidR="00DE7549" w:rsidRPr="00C34319" w:rsidRDefault="00DE7549"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CCSA.36.321V15110</w:t>
      </w:r>
      <w:r w:rsidRPr="00C34319">
        <w:rPr>
          <w:color w:val="000000"/>
          <w:sz w:val="18"/>
          <w:szCs w:val="18"/>
          <w:lang w:val="en-GB" w:eastAsia="en-GB"/>
        </w:rPr>
        <w:tab/>
        <w:t>15.11.0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/12/2020</w:t>
      </w:r>
      <w:r w:rsidRPr="00C34319">
        <w:rPr>
          <w:color w:val="000000"/>
          <w:sz w:val="18"/>
          <w:szCs w:val="18"/>
          <w:lang w:val="en-GB" w:eastAsia="en-GB"/>
        </w:rPr>
        <w:tab/>
      </w:r>
      <w:hyperlink r:id="rId641" w:history="1">
        <w:r w:rsidR="00A430F9" w:rsidRPr="00C34319">
          <w:rPr>
            <w:rStyle w:val="Hyperlink"/>
            <w:sz w:val="18"/>
            <w:szCs w:val="18"/>
            <w:lang w:val="en-GB" w:eastAsia="en-GB"/>
          </w:rPr>
          <w:t>https://www.ccsa.org.cn/api/portalsFile/downloadOldFile?type=19&amp;oldFileUrl=ITU-R/M.2012-6/CCSA.36.321V15110.doc</w:t>
        </w:r>
      </w:hyperlink>
    </w:p>
    <w:p w14:paraId="07F5C1EE" w14:textId="652D5A23" w:rsidR="00DE7549" w:rsidRPr="0034407F" w:rsidRDefault="00DE7549"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136 321</w:t>
      </w:r>
      <w:r w:rsidRPr="0034407F">
        <w:rPr>
          <w:color w:val="000000"/>
          <w:sz w:val="18"/>
          <w:szCs w:val="18"/>
          <w:lang w:val="fr-FR" w:eastAsia="en-GB"/>
        </w:rPr>
        <w:tab/>
        <w:t>15.11.0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20</w:t>
      </w:r>
      <w:r w:rsidR="00D63672" w:rsidRPr="0034407F">
        <w:rPr>
          <w:color w:val="000000"/>
          <w:sz w:val="18"/>
          <w:szCs w:val="18"/>
          <w:lang w:val="fr-FR" w:eastAsia="en-GB"/>
        </w:rPr>
        <w:t>/01/2021</w:t>
      </w:r>
      <w:r w:rsidRPr="0034407F">
        <w:rPr>
          <w:color w:val="000000"/>
          <w:sz w:val="18"/>
          <w:szCs w:val="18"/>
          <w:lang w:val="fr-FR" w:eastAsia="en-GB"/>
        </w:rPr>
        <w:tab/>
      </w:r>
      <w:hyperlink r:id="rId642" w:history="1">
        <w:r w:rsidR="00A430F9" w:rsidRPr="0034407F">
          <w:rPr>
            <w:rStyle w:val="Hyperlink"/>
            <w:sz w:val="18"/>
            <w:szCs w:val="18"/>
            <w:lang w:val="fr-FR" w:eastAsia="en-GB"/>
          </w:rPr>
          <w:t>https://www.etsi.org/deliver/etsi_ts/136300_136399/136321/15.11.00_60/ts_136321v151100p.pdf</w:t>
        </w:r>
      </w:hyperlink>
    </w:p>
    <w:p w14:paraId="7A1D856C" w14:textId="34022A43" w:rsidR="00DE7549" w:rsidRPr="0034407F" w:rsidRDefault="00DE7549"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36.321-15.11.0 V1.1.0</w:t>
      </w:r>
      <w:r w:rsidRPr="0034407F">
        <w:rPr>
          <w:color w:val="000000"/>
          <w:spacing w:val="-2"/>
          <w:sz w:val="18"/>
          <w:szCs w:val="18"/>
          <w:lang w:val="fr-FR" w:eastAsia="en-GB"/>
        </w:rPr>
        <w:tab/>
      </w:r>
      <w:r w:rsidRPr="0034407F">
        <w:rPr>
          <w:color w:val="000000"/>
          <w:sz w:val="18"/>
          <w:szCs w:val="18"/>
          <w:lang w:val="fr-FR" w:eastAsia="en-GB"/>
        </w:rPr>
        <w:t>15.11.0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/11/2022</w:t>
      </w:r>
      <w:r w:rsidRPr="0034407F">
        <w:rPr>
          <w:color w:val="000000"/>
          <w:sz w:val="18"/>
          <w:szCs w:val="18"/>
          <w:lang w:val="fr-FR" w:eastAsia="en-GB"/>
        </w:rPr>
        <w:tab/>
      </w:r>
      <w:hyperlink r:id="rId643" w:history="1">
        <w:r w:rsidR="00A430F9" w:rsidRPr="0034407F">
          <w:rPr>
            <w:rStyle w:val="Hyperlink"/>
            <w:sz w:val="18"/>
            <w:szCs w:val="18"/>
            <w:lang w:val="fr-FR" w:eastAsia="en-GB"/>
          </w:rPr>
          <w:t>https://members.tsdsi.in/s/xEHHx2KLpZAnrKa</w:t>
        </w:r>
      </w:hyperlink>
    </w:p>
    <w:p w14:paraId="599488C1" w14:textId="6506A376" w:rsidR="00DE7549" w:rsidRPr="0034407F" w:rsidRDefault="00DE7549"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TTAT.3G-36.321V15.11.0</w:t>
      </w:r>
      <w:r w:rsidRPr="0034407F">
        <w:rPr>
          <w:color w:val="000000"/>
          <w:sz w:val="18"/>
          <w:szCs w:val="18"/>
          <w:lang w:val="fr-FR" w:eastAsia="en-GB"/>
        </w:rPr>
        <w:tab/>
        <w:t>15.11.0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644" w:history="1">
        <w:r w:rsidR="00A430F9" w:rsidRPr="0034407F">
          <w:rPr>
            <w:rStyle w:val="Hyperlink"/>
            <w:sz w:val="18"/>
            <w:szCs w:val="18"/>
            <w:lang w:val="fr-FR" w:eastAsia="en-GB"/>
          </w:rPr>
          <w:t>http://committee.tta.or.kr/data/ttasDown.jsp?kind=ttastd&amp;pk_num=TTAT.3G-36.321V15.11.0</w:t>
        </w:r>
      </w:hyperlink>
    </w:p>
    <w:p w14:paraId="324F2C28" w14:textId="5FA010B9" w:rsidR="00DE7549"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DE7549" w:rsidRPr="00182533">
        <w:rPr>
          <w:b/>
          <w:bCs/>
          <w:color w:val="000000"/>
          <w:sz w:val="18"/>
          <w:szCs w:val="18"/>
          <w:lang w:eastAsia="en-GB"/>
        </w:rPr>
        <w:t xml:space="preserve"> 16</w:t>
      </w:r>
    </w:p>
    <w:p w14:paraId="225DBE6B" w14:textId="56141C30" w:rsidR="00DE7549" w:rsidRPr="00C34319" w:rsidRDefault="00DE7549"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STD-T120-36.321.V16.8.0</w:t>
      </w:r>
      <w:r w:rsidRPr="00C34319">
        <w:rPr>
          <w:color w:val="000000"/>
          <w:sz w:val="18"/>
          <w:szCs w:val="18"/>
          <w:lang w:val="en-GB" w:eastAsia="en-GB"/>
        </w:rPr>
        <w:tab/>
        <w:t>16.8.0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645" w:history="1">
        <w:r w:rsidR="00A430F9" w:rsidRPr="00C34319">
          <w:rPr>
            <w:rStyle w:val="Hyperlink"/>
            <w:sz w:val="18"/>
            <w:szCs w:val="18"/>
            <w:lang w:val="en-GB" w:eastAsia="en-GB"/>
          </w:rPr>
          <w:t>https://www.arib.or.jp/english/html/overview/doc/T120_T23_SPECS/ARIB-STD-T120/Rel16/36/A36321-g80.pdf</w:t>
        </w:r>
      </w:hyperlink>
    </w:p>
    <w:p w14:paraId="015ED815" w14:textId="2B8E2FEE" w:rsidR="00DE7549" w:rsidRPr="00C34319" w:rsidRDefault="00DE7549"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ATIS.3GPP.36.321.V16.8.0</w:t>
      </w:r>
      <w:r w:rsidRPr="00C34319">
        <w:rPr>
          <w:color w:val="000000"/>
          <w:sz w:val="18"/>
          <w:szCs w:val="18"/>
          <w:lang w:val="en-GB" w:eastAsia="en-GB"/>
        </w:rPr>
        <w:tab/>
        <w:t>16.8.0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646" w:history="1">
        <w:r w:rsidR="00A430F9" w:rsidRPr="00C34319">
          <w:rPr>
            <w:rStyle w:val="Hyperlink"/>
            <w:sz w:val="18"/>
            <w:szCs w:val="18"/>
            <w:lang w:val="en-GB" w:eastAsia="en-GB"/>
          </w:rPr>
          <w:t>https://www.atis.org/3gpp-transpositions - Rel-16</w:t>
        </w:r>
      </w:hyperlink>
    </w:p>
    <w:p w14:paraId="2E943C80" w14:textId="52111269" w:rsidR="00DE7549" w:rsidRPr="00C34319" w:rsidRDefault="00DE7549"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CCSA.36.321V1680</w:t>
      </w:r>
      <w:r w:rsidRPr="00C34319">
        <w:rPr>
          <w:color w:val="000000"/>
          <w:sz w:val="18"/>
          <w:szCs w:val="18"/>
          <w:lang w:val="en-GB" w:eastAsia="en-GB"/>
        </w:rPr>
        <w:tab/>
        <w:t>16.8.0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/06/2022</w:t>
      </w:r>
      <w:r w:rsidRPr="00C34319">
        <w:rPr>
          <w:color w:val="000000"/>
          <w:sz w:val="18"/>
          <w:szCs w:val="18"/>
          <w:lang w:val="en-GB" w:eastAsia="en-GB"/>
        </w:rPr>
        <w:tab/>
      </w:r>
      <w:hyperlink r:id="rId647" w:history="1">
        <w:r w:rsidR="00A430F9" w:rsidRPr="00C34319">
          <w:rPr>
            <w:rStyle w:val="Hyperlink"/>
            <w:sz w:val="18"/>
            <w:szCs w:val="18"/>
            <w:lang w:val="en-GB" w:eastAsia="en-GB"/>
          </w:rPr>
          <w:t>https://www.ccsa.org.cn/api/portalsFile/downloadOldFile?type=19&amp;oldFileUrl=ITU-R/M.2012-6/CCSA.36.321V1680.doc</w:t>
        </w:r>
      </w:hyperlink>
    </w:p>
    <w:p w14:paraId="07E1CE0D" w14:textId="3FB396A6" w:rsidR="00DE7549" w:rsidRPr="0034407F" w:rsidRDefault="00DE7549"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136 321</w:t>
      </w:r>
      <w:r w:rsidRPr="0034407F">
        <w:rPr>
          <w:color w:val="000000"/>
          <w:sz w:val="18"/>
          <w:szCs w:val="18"/>
          <w:lang w:val="fr-FR" w:eastAsia="en-GB"/>
        </w:rPr>
        <w:tab/>
        <w:t>16.8.0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/08/2022</w:t>
      </w:r>
      <w:r w:rsidRPr="0034407F">
        <w:rPr>
          <w:color w:val="000000"/>
          <w:sz w:val="18"/>
          <w:szCs w:val="18"/>
          <w:lang w:val="fr-FR" w:eastAsia="en-GB"/>
        </w:rPr>
        <w:tab/>
      </w:r>
      <w:hyperlink r:id="rId648" w:history="1">
        <w:r w:rsidR="00A430F9" w:rsidRPr="0034407F">
          <w:rPr>
            <w:rStyle w:val="Hyperlink"/>
            <w:sz w:val="18"/>
            <w:szCs w:val="18"/>
            <w:lang w:val="fr-FR" w:eastAsia="en-GB"/>
          </w:rPr>
          <w:t>https://www.etsi.org/deliver/etsi_ts/136300_136399/136321/16.08.00_60/ts_136321v160800p.pdf</w:t>
        </w:r>
      </w:hyperlink>
    </w:p>
    <w:p w14:paraId="7CAA75A4" w14:textId="39B1BB66" w:rsidR="00DE7549" w:rsidRPr="0034407F" w:rsidRDefault="00DE7549"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36.321-16.8.0 V1.1.0</w:t>
      </w:r>
      <w:r w:rsidRPr="0034407F">
        <w:rPr>
          <w:color w:val="000000"/>
          <w:spacing w:val="-2"/>
          <w:sz w:val="18"/>
          <w:szCs w:val="18"/>
          <w:lang w:val="fr-FR" w:eastAsia="en-GB"/>
        </w:rPr>
        <w:tab/>
      </w:r>
      <w:r w:rsidRPr="0034407F">
        <w:rPr>
          <w:color w:val="000000"/>
          <w:sz w:val="18"/>
          <w:szCs w:val="18"/>
          <w:lang w:val="fr-FR" w:eastAsia="en-GB"/>
        </w:rPr>
        <w:t>16.8.0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/11/2022</w:t>
      </w:r>
      <w:r w:rsidRPr="0034407F">
        <w:rPr>
          <w:color w:val="000000"/>
          <w:sz w:val="18"/>
          <w:szCs w:val="18"/>
          <w:lang w:val="fr-FR" w:eastAsia="en-GB"/>
        </w:rPr>
        <w:tab/>
      </w:r>
      <w:hyperlink r:id="rId649" w:history="1">
        <w:r w:rsidR="00A430F9" w:rsidRPr="0034407F">
          <w:rPr>
            <w:rStyle w:val="Hyperlink"/>
            <w:sz w:val="18"/>
            <w:szCs w:val="18"/>
            <w:lang w:val="fr-FR" w:eastAsia="en-GB"/>
          </w:rPr>
          <w:t>https://members.tsdsi.in/s/CJCW5ZJAKKHk2nH</w:t>
        </w:r>
      </w:hyperlink>
    </w:p>
    <w:p w14:paraId="326FFD84" w14:textId="6C53E712" w:rsidR="00DE7549" w:rsidRPr="0034407F" w:rsidRDefault="00DE7549"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TTAT.3G-36.321V16.8.0</w:t>
      </w:r>
      <w:r w:rsidRPr="0034407F">
        <w:rPr>
          <w:color w:val="000000"/>
          <w:sz w:val="18"/>
          <w:szCs w:val="18"/>
          <w:lang w:val="fr-FR" w:eastAsia="en-GB"/>
        </w:rPr>
        <w:tab/>
        <w:t>16.8.0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/10/2022</w:t>
      </w:r>
      <w:r w:rsidRPr="0034407F">
        <w:rPr>
          <w:color w:val="000000"/>
          <w:sz w:val="18"/>
          <w:szCs w:val="18"/>
          <w:lang w:val="fr-FR" w:eastAsia="en-GB"/>
        </w:rPr>
        <w:tab/>
      </w:r>
      <w:hyperlink r:id="rId650" w:history="1">
        <w:r w:rsidR="00A430F9" w:rsidRPr="0034407F">
          <w:rPr>
            <w:rStyle w:val="Hyperlink"/>
            <w:sz w:val="18"/>
            <w:szCs w:val="18"/>
            <w:lang w:val="fr-FR" w:eastAsia="en-GB"/>
          </w:rPr>
          <w:t>http://committee.tta.or.kr/data/ttasDown.jsp?kind=ttastd&amp;pk_num=TTAT.3G-36.321V16.8.0</w:t>
        </w:r>
      </w:hyperlink>
    </w:p>
    <w:p w14:paraId="0D5D8699" w14:textId="6A299491" w:rsidR="00DE7549"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DE7549" w:rsidRPr="00182533">
        <w:rPr>
          <w:b/>
          <w:bCs/>
          <w:color w:val="000000"/>
          <w:sz w:val="18"/>
          <w:szCs w:val="18"/>
          <w:lang w:eastAsia="en-GB"/>
        </w:rPr>
        <w:t xml:space="preserve"> 17</w:t>
      </w:r>
    </w:p>
    <w:p w14:paraId="580166A9" w14:textId="51681960" w:rsidR="00DE7549" w:rsidRPr="00C34319" w:rsidRDefault="00DE7549"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STD-T120-36.321.V17.3.0</w:t>
      </w:r>
      <w:r w:rsidRPr="00C34319">
        <w:rPr>
          <w:color w:val="000000"/>
          <w:sz w:val="18"/>
          <w:szCs w:val="18"/>
          <w:lang w:val="en-GB" w:eastAsia="en-GB"/>
        </w:rPr>
        <w:tab/>
        <w:t>17.3.0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651" w:history="1">
        <w:r w:rsidR="00A430F9" w:rsidRPr="00C34319">
          <w:rPr>
            <w:rStyle w:val="Hyperlink"/>
            <w:sz w:val="18"/>
            <w:szCs w:val="18"/>
            <w:lang w:val="en-GB" w:eastAsia="en-GB"/>
          </w:rPr>
          <w:t>https://www.arib.or.jp/english/html/overview/doc/T120_T23_SPECS/ARIB-STD-T120/Rel17/36/A36321-h30.pdf</w:t>
        </w:r>
      </w:hyperlink>
    </w:p>
    <w:p w14:paraId="48CC3B62" w14:textId="28640C94" w:rsidR="00DE7549" w:rsidRPr="00C34319" w:rsidRDefault="00DE7549"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ATIS.3GPP.36.321.V17.3.0</w:t>
      </w:r>
      <w:r w:rsidRPr="00C34319">
        <w:rPr>
          <w:color w:val="000000"/>
          <w:sz w:val="18"/>
          <w:szCs w:val="18"/>
          <w:lang w:val="en-GB" w:eastAsia="en-GB"/>
        </w:rPr>
        <w:tab/>
        <w:t>17.3.0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652" w:history="1">
        <w:r w:rsidR="00A430F9" w:rsidRPr="00C34319">
          <w:rPr>
            <w:rStyle w:val="Hyperlink"/>
            <w:sz w:val="18"/>
            <w:szCs w:val="18"/>
            <w:lang w:val="en-GB" w:eastAsia="en-GB"/>
          </w:rPr>
          <w:t>https://www.atis.org/3gpp-transpositions - Rel-17</w:t>
        </w:r>
      </w:hyperlink>
    </w:p>
    <w:p w14:paraId="5E0EFE35" w14:textId="5C689791" w:rsidR="00DE7549" w:rsidRPr="00C34319" w:rsidRDefault="00DE7549"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CCSA.36.321V1730</w:t>
      </w:r>
      <w:r w:rsidRPr="00C34319">
        <w:rPr>
          <w:color w:val="000000"/>
          <w:sz w:val="18"/>
          <w:szCs w:val="18"/>
          <w:lang w:val="en-GB" w:eastAsia="en-GB"/>
        </w:rPr>
        <w:tab/>
        <w:t>17.3.0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/12/2022</w:t>
      </w:r>
      <w:r w:rsidRPr="00C34319">
        <w:rPr>
          <w:color w:val="000000"/>
          <w:sz w:val="18"/>
          <w:szCs w:val="18"/>
          <w:lang w:val="en-GB" w:eastAsia="en-GB"/>
        </w:rPr>
        <w:tab/>
      </w:r>
      <w:hyperlink r:id="rId653" w:history="1">
        <w:r w:rsidR="00A430F9" w:rsidRPr="00C34319">
          <w:rPr>
            <w:rStyle w:val="Hyperlink"/>
            <w:sz w:val="18"/>
            <w:szCs w:val="18"/>
            <w:lang w:val="en-GB" w:eastAsia="en-GB"/>
          </w:rPr>
          <w:t>https://www.ccsa.org.cn/api/portalsFile/downloadOldFile?type=19&amp;oldFileUrl=ITU-R/M.2012-6/CCSA.36.321V1730.doc</w:t>
        </w:r>
      </w:hyperlink>
    </w:p>
    <w:p w14:paraId="003B2EC5" w14:textId="4882BE93" w:rsidR="00DE7549" w:rsidRPr="0034407F" w:rsidRDefault="00DE7549"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136 321</w:t>
      </w:r>
      <w:r w:rsidRPr="0034407F">
        <w:rPr>
          <w:color w:val="000000"/>
          <w:sz w:val="18"/>
          <w:szCs w:val="18"/>
          <w:lang w:val="fr-FR" w:eastAsia="en-GB"/>
        </w:rPr>
        <w:tab/>
        <w:t>17.3.0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20</w:t>
      </w:r>
      <w:r w:rsidR="00D63672" w:rsidRPr="0034407F">
        <w:rPr>
          <w:color w:val="000000"/>
          <w:sz w:val="18"/>
          <w:szCs w:val="18"/>
          <w:lang w:val="fr-FR" w:eastAsia="en-GB"/>
        </w:rPr>
        <w:t>/01/2023</w:t>
      </w:r>
      <w:r w:rsidRPr="0034407F">
        <w:rPr>
          <w:color w:val="000000"/>
          <w:sz w:val="18"/>
          <w:szCs w:val="18"/>
          <w:lang w:val="fr-FR" w:eastAsia="en-GB"/>
        </w:rPr>
        <w:tab/>
      </w:r>
      <w:hyperlink r:id="rId654" w:history="1">
        <w:r w:rsidR="00A430F9" w:rsidRPr="0034407F">
          <w:rPr>
            <w:rStyle w:val="Hyperlink"/>
            <w:sz w:val="18"/>
            <w:szCs w:val="18"/>
            <w:lang w:val="fr-FR" w:eastAsia="en-GB"/>
          </w:rPr>
          <w:t>https://www.etsi.org/deliver/etsi_ts/136300_136399/136321/17.03.00_60/ts_136321v170300p.pdf</w:t>
        </w:r>
      </w:hyperlink>
    </w:p>
    <w:p w14:paraId="797DE42D" w14:textId="0E7CE58F" w:rsidR="00DE7549" w:rsidRPr="0034407F" w:rsidRDefault="00DE7549"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36.321 17.3.0 V1.3.0</w:t>
      </w:r>
      <w:r w:rsidRPr="0034407F">
        <w:rPr>
          <w:color w:val="000000"/>
          <w:spacing w:val="-2"/>
          <w:sz w:val="18"/>
          <w:szCs w:val="18"/>
          <w:lang w:val="fr-FR" w:eastAsia="en-GB"/>
        </w:rPr>
        <w:tab/>
      </w:r>
      <w:r w:rsidRPr="0034407F">
        <w:rPr>
          <w:color w:val="000000"/>
          <w:sz w:val="18"/>
          <w:szCs w:val="18"/>
          <w:lang w:val="fr-FR" w:eastAsia="en-GB"/>
        </w:rPr>
        <w:t>17.3.0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655" w:history="1">
        <w:r w:rsidR="00A430F9" w:rsidRPr="0034407F">
          <w:rPr>
            <w:rStyle w:val="Hyperlink"/>
            <w:sz w:val="18"/>
            <w:szCs w:val="18"/>
            <w:lang w:val="fr-FR" w:eastAsia="en-GB"/>
          </w:rPr>
          <w:t>https://members.tsdsi.in/s/oRML3LDaPMyTNwG</w:t>
        </w:r>
      </w:hyperlink>
    </w:p>
    <w:p w14:paraId="6DA77D6B" w14:textId="53B63ED0" w:rsidR="00DE7549" w:rsidRPr="0034407F" w:rsidRDefault="00DE7549"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TTAT.3G-36.321V17.3.0</w:t>
      </w:r>
      <w:r w:rsidRPr="0034407F">
        <w:rPr>
          <w:color w:val="000000"/>
          <w:sz w:val="18"/>
          <w:szCs w:val="18"/>
          <w:lang w:val="fr-FR" w:eastAsia="en-GB"/>
        </w:rPr>
        <w:tab/>
        <w:t>17.3.0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656" w:history="1">
        <w:r w:rsidR="00A430F9" w:rsidRPr="0034407F">
          <w:rPr>
            <w:rStyle w:val="Hyperlink"/>
            <w:sz w:val="18"/>
            <w:szCs w:val="18"/>
            <w:lang w:val="fr-FR" w:eastAsia="en-GB"/>
          </w:rPr>
          <w:t>http://committee.tta.or.kr/data/ttasDown.jsp?kind=ttastd&amp;pk_num=TTAT.3G-36.321V17.3.0</w:t>
        </w:r>
      </w:hyperlink>
    </w:p>
    <w:p w14:paraId="35606F05" w14:textId="77777777" w:rsidR="00C556AE" w:rsidRPr="00182533" w:rsidRDefault="00C556AE" w:rsidP="00C556AE">
      <w:pPr>
        <w:pStyle w:val="Heading4"/>
        <w:tabs>
          <w:tab w:val="left" w:pos="5103"/>
        </w:tabs>
      </w:pPr>
      <w:r w:rsidRPr="00182533">
        <w:lastRenderedPageBreak/>
        <w:t>2.1.3.8</w:t>
      </w:r>
      <w:r w:rsidRPr="00182533">
        <w:tab/>
        <w:t>TS 36.322</w:t>
      </w:r>
    </w:p>
    <w:p w14:paraId="4F8FDB92" w14:textId="77777777" w:rsidR="00C556AE" w:rsidRPr="00182533" w:rsidRDefault="00C556AE" w:rsidP="002E451D">
      <w:pPr>
        <w:pStyle w:val="Headingb"/>
        <w:rPr>
          <w:lang w:eastAsia="zh-CN"/>
        </w:rPr>
      </w:pPr>
      <w:r w:rsidRPr="00182533">
        <w:rPr>
          <w:lang w:eastAsia="zh-CN"/>
        </w:rPr>
        <w:t xml:space="preserve">Acceso radioeléctrico terrenal </w:t>
      </w:r>
      <w:r w:rsidRPr="00182533">
        <w:t>universal</w:t>
      </w:r>
      <w:r w:rsidRPr="00182533">
        <w:rPr>
          <w:lang w:eastAsia="zh-CN"/>
        </w:rPr>
        <w:t xml:space="preserve"> evolucionado (E-UTRA); especificación del protocolo de control del radioenlace (RLC)</w:t>
      </w:r>
    </w:p>
    <w:p w14:paraId="5CE75830" w14:textId="77777777" w:rsidR="00C556AE" w:rsidRPr="00182533" w:rsidRDefault="00C556AE" w:rsidP="00220C96">
      <w:pPr>
        <w:keepNext/>
        <w:keepLines/>
      </w:pPr>
      <w:r w:rsidRPr="00182533">
        <w:t>En este documento se especifica el protocolo del control del radioenlace (RLC) E-UTRA.</w:t>
      </w:r>
    </w:p>
    <w:p w14:paraId="7ECDF1BD" w14:textId="77777777" w:rsidR="007C47C0" w:rsidRPr="00182533" w:rsidRDefault="007C47C0" w:rsidP="007C47C0">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313F874E" w14:textId="2FCE285B" w:rsidR="002D33F5"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2D33F5" w:rsidRPr="00182533">
        <w:rPr>
          <w:b/>
          <w:bCs/>
          <w:color w:val="000000"/>
          <w:sz w:val="18"/>
          <w:szCs w:val="18"/>
          <w:lang w:eastAsia="en-GB"/>
        </w:rPr>
        <w:t xml:space="preserve"> 10</w:t>
      </w:r>
    </w:p>
    <w:p w14:paraId="6D3691BA" w14:textId="1834F3BA" w:rsidR="002D33F5" w:rsidRPr="00C34319" w:rsidRDefault="002D33F5"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STD-T120-36.322.V10.0.0</w:t>
      </w:r>
      <w:r w:rsidRPr="00C34319">
        <w:rPr>
          <w:color w:val="000000"/>
          <w:sz w:val="18"/>
          <w:szCs w:val="18"/>
          <w:lang w:val="en-GB" w:eastAsia="en-GB"/>
        </w:rPr>
        <w:tab/>
        <w:t>10.0.0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657" w:history="1">
        <w:r w:rsidR="00A430F9" w:rsidRPr="00C34319">
          <w:rPr>
            <w:rStyle w:val="Hyperlink"/>
            <w:sz w:val="18"/>
            <w:szCs w:val="18"/>
            <w:lang w:val="en-GB" w:eastAsia="en-GB"/>
          </w:rPr>
          <w:t>https://www.arib.or.jp/english/html/overview/doc/T120_T23_SPECS/ARIB-STD-T120/Rel10/36/A36322-a00.pdf</w:t>
        </w:r>
      </w:hyperlink>
    </w:p>
    <w:p w14:paraId="618176F7" w14:textId="7C19858C" w:rsidR="002D33F5" w:rsidRPr="00C34319" w:rsidRDefault="002D33F5"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ATIS.3GPP.36.322V1000</w:t>
      </w:r>
      <w:r w:rsidRPr="00C34319">
        <w:rPr>
          <w:color w:val="000000"/>
          <w:sz w:val="18"/>
          <w:szCs w:val="18"/>
          <w:lang w:val="en-GB" w:eastAsia="en-GB"/>
        </w:rPr>
        <w:tab/>
        <w:t>10.0.0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658" w:history="1">
        <w:r w:rsidR="00A430F9" w:rsidRPr="00C34319">
          <w:rPr>
            <w:rStyle w:val="Hyperlink"/>
            <w:sz w:val="18"/>
            <w:szCs w:val="18"/>
            <w:lang w:val="en-GB" w:eastAsia="en-GB"/>
          </w:rPr>
          <w:t>https://www.atis.org/3gpp-documents/Rel99-14/</w:t>
        </w:r>
      </w:hyperlink>
    </w:p>
    <w:p w14:paraId="3EBDDF3C" w14:textId="6E615D4F" w:rsidR="002D33F5" w:rsidRPr="00C34319" w:rsidRDefault="002D33F5"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CCSA.36.322V1000</w:t>
      </w:r>
      <w:r w:rsidRPr="00C34319">
        <w:rPr>
          <w:color w:val="000000"/>
          <w:sz w:val="18"/>
          <w:szCs w:val="18"/>
          <w:lang w:val="en-GB" w:eastAsia="en-GB"/>
        </w:rPr>
        <w:tab/>
        <w:t>10.0.0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A430F9" w:rsidRPr="00C34319">
        <w:rPr>
          <w:color w:val="000000"/>
          <w:sz w:val="18"/>
          <w:szCs w:val="18"/>
          <w:lang w:val="en-GB" w:eastAsia="en-GB"/>
        </w:rPr>
        <w:t>/</w:t>
      </w:r>
      <w:r w:rsidRPr="00C34319">
        <w:rPr>
          <w:color w:val="000000"/>
          <w:sz w:val="18"/>
          <w:szCs w:val="18"/>
          <w:lang w:val="en-GB" w:eastAsia="en-GB"/>
        </w:rPr>
        <w:t>12</w:t>
      </w:r>
      <w:r w:rsidR="00A430F9" w:rsidRPr="00C34319">
        <w:rPr>
          <w:color w:val="000000"/>
          <w:sz w:val="18"/>
          <w:szCs w:val="18"/>
          <w:lang w:val="en-GB" w:eastAsia="en-GB"/>
        </w:rPr>
        <w:t>/</w:t>
      </w:r>
      <w:r w:rsidRPr="00C34319">
        <w:rPr>
          <w:color w:val="000000"/>
          <w:sz w:val="18"/>
          <w:szCs w:val="18"/>
          <w:lang w:val="en-GB" w:eastAsia="en-GB"/>
        </w:rPr>
        <w:t>2010</w:t>
      </w:r>
      <w:r w:rsidRPr="00C34319">
        <w:rPr>
          <w:color w:val="000000"/>
          <w:sz w:val="18"/>
          <w:szCs w:val="18"/>
          <w:lang w:val="en-GB" w:eastAsia="en-GB"/>
        </w:rPr>
        <w:tab/>
      </w:r>
      <w:hyperlink r:id="rId659" w:history="1">
        <w:r w:rsidR="00A430F9" w:rsidRPr="00C34319">
          <w:rPr>
            <w:rStyle w:val="Hyperlink"/>
            <w:sz w:val="18"/>
            <w:szCs w:val="18"/>
            <w:lang w:val="en-GB" w:eastAsia="en-GB"/>
          </w:rPr>
          <w:t>https://www.ccsa.org.cn/api/portalsFile/downloadOldFile?type=19&amp;oldFileUrl=ITU-R/M.2012-6/CCSA.36.322V1000.doc</w:t>
        </w:r>
      </w:hyperlink>
    </w:p>
    <w:p w14:paraId="1529E428" w14:textId="5861000D" w:rsidR="002D33F5" w:rsidRPr="0034407F" w:rsidRDefault="002D33F5"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136 322</w:t>
      </w:r>
      <w:r w:rsidRPr="0034407F">
        <w:rPr>
          <w:color w:val="000000"/>
          <w:sz w:val="18"/>
          <w:szCs w:val="18"/>
          <w:lang w:val="fr-FR" w:eastAsia="en-GB"/>
        </w:rPr>
        <w:tab/>
        <w:t>10.0.0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14</w:t>
      </w:r>
      <w:r w:rsidR="00A430F9" w:rsidRPr="0034407F">
        <w:rPr>
          <w:color w:val="000000"/>
          <w:sz w:val="18"/>
          <w:szCs w:val="18"/>
          <w:lang w:val="fr-FR" w:eastAsia="en-GB"/>
        </w:rPr>
        <w:t>/</w:t>
      </w:r>
      <w:r w:rsidRPr="0034407F">
        <w:rPr>
          <w:color w:val="000000"/>
          <w:sz w:val="18"/>
          <w:szCs w:val="18"/>
          <w:lang w:val="fr-FR" w:eastAsia="en-GB"/>
        </w:rPr>
        <w:t>01</w:t>
      </w:r>
      <w:r w:rsidR="00A430F9" w:rsidRPr="0034407F">
        <w:rPr>
          <w:color w:val="000000"/>
          <w:sz w:val="18"/>
          <w:szCs w:val="18"/>
          <w:lang w:val="fr-FR" w:eastAsia="en-GB"/>
        </w:rPr>
        <w:t>/</w:t>
      </w:r>
      <w:r w:rsidRPr="0034407F">
        <w:rPr>
          <w:color w:val="000000"/>
          <w:sz w:val="18"/>
          <w:szCs w:val="18"/>
          <w:lang w:val="fr-FR" w:eastAsia="en-GB"/>
        </w:rPr>
        <w:t>2011</w:t>
      </w:r>
      <w:r w:rsidRPr="0034407F">
        <w:rPr>
          <w:color w:val="000000"/>
          <w:sz w:val="18"/>
          <w:szCs w:val="18"/>
          <w:lang w:val="fr-FR" w:eastAsia="en-GB"/>
        </w:rPr>
        <w:tab/>
      </w:r>
      <w:hyperlink r:id="rId660" w:history="1">
        <w:r w:rsidR="00A430F9" w:rsidRPr="0034407F">
          <w:rPr>
            <w:rStyle w:val="Hyperlink"/>
            <w:sz w:val="18"/>
            <w:szCs w:val="18"/>
            <w:lang w:val="fr-FR" w:eastAsia="en-GB"/>
          </w:rPr>
          <w:t>https://www.etsi.org/deliver/etsi_ts/136300_136399/136322/10.00.00_60/ts_136322v100000p.pdf</w:t>
        </w:r>
      </w:hyperlink>
    </w:p>
    <w:p w14:paraId="03228077" w14:textId="63B2194C" w:rsidR="002D33F5" w:rsidRPr="0034407F" w:rsidRDefault="002D33F5"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36.322-10.0.0 V1.0.0</w:t>
      </w:r>
      <w:r w:rsidRPr="0034407F">
        <w:rPr>
          <w:color w:val="000000"/>
          <w:spacing w:val="-2"/>
          <w:sz w:val="18"/>
          <w:szCs w:val="18"/>
          <w:lang w:val="fr-FR" w:eastAsia="en-GB"/>
        </w:rPr>
        <w:tab/>
      </w:r>
      <w:r w:rsidRPr="0034407F">
        <w:rPr>
          <w:color w:val="000000"/>
          <w:sz w:val="18"/>
          <w:szCs w:val="18"/>
          <w:lang w:val="fr-FR" w:eastAsia="en-GB"/>
        </w:rPr>
        <w:t>10.0.0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661" w:history="1">
        <w:r w:rsidR="00A430F9" w:rsidRPr="0034407F">
          <w:rPr>
            <w:rStyle w:val="Hyperlink"/>
            <w:sz w:val="18"/>
            <w:szCs w:val="18"/>
            <w:lang w:val="fr-FR" w:eastAsia="en-GB"/>
          </w:rPr>
          <w:t>https://members.tsdsi.in/index.php/s/R8dkysc5p36JBAa</w:t>
        </w:r>
      </w:hyperlink>
    </w:p>
    <w:p w14:paraId="5DA715F8" w14:textId="2DD53CE2" w:rsidR="002D33F5" w:rsidRPr="0034407F" w:rsidRDefault="002D33F5"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TTAT.3G-36.322V10.0.0</w:t>
      </w:r>
      <w:r w:rsidRPr="0034407F">
        <w:rPr>
          <w:color w:val="000000"/>
          <w:sz w:val="18"/>
          <w:szCs w:val="18"/>
          <w:lang w:val="fr-FR" w:eastAsia="en-GB"/>
        </w:rPr>
        <w:tab/>
        <w:t>10.0.0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662" w:history="1">
        <w:r w:rsidR="00A430F9" w:rsidRPr="0034407F">
          <w:rPr>
            <w:rStyle w:val="Hyperlink"/>
            <w:sz w:val="18"/>
            <w:szCs w:val="18"/>
            <w:lang w:val="fr-FR" w:eastAsia="en-GB"/>
          </w:rPr>
          <w:t>http://committee.tta.or.kr/data/ttasDown.jsp?kind=ttastd&amp;pk_num=TTAT.3G-36.322V10.0.0</w:t>
        </w:r>
      </w:hyperlink>
    </w:p>
    <w:p w14:paraId="6E02A289" w14:textId="40FD945A" w:rsidR="002D33F5"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2D33F5" w:rsidRPr="00182533">
        <w:rPr>
          <w:b/>
          <w:bCs/>
          <w:color w:val="000000"/>
          <w:sz w:val="18"/>
          <w:szCs w:val="18"/>
          <w:lang w:eastAsia="en-GB"/>
        </w:rPr>
        <w:t xml:space="preserve"> 11</w:t>
      </w:r>
    </w:p>
    <w:p w14:paraId="762251A2" w14:textId="321C3EDA" w:rsidR="002D33F5" w:rsidRPr="00C34319" w:rsidRDefault="002D33F5"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STD-T120-36.322.V11.0.0</w:t>
      </w:r>
      <w:r w:rsidRPr="00C34319">
        <w:rPr>
          <w:color w:val="000000"/>
          <w:sz w:val="18"/>
          <w:szCs w:val="18"/>
          <w:lang w:val="en-GB" w:eastAsia="en-GB"/>
        </w:rPr>
        <w:tab/>
        <w:t>11.0.0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663" w:history="1">
        <w:r w:rsidR="00A430F9" w:rsidRPr="00C34319">
          <w:rPr>
            <w:rStyle w:val="Hyperlink"/>
            <w:sz w:val="18"/>
            <w:szCs w:val="18"/>
            <w:lang w:val="en-GB" w:eastAsia="en-GB"/>
          </w:rPr>
          <w:t>https://www.arib.or.jp/english/html/overview/doc/T120_T23_SPECS/ARIB-STD-T120/Rel11/36/A36322-b00.pdf</w:t>
        </w:r>
      </w:hyperlink>
    </w:p>
    <w:p w14:paraId="1DA2BB66" w14:textId="666D93B7" w:rsidR="002D33F5" w:rsidRPr="00C34319" w:rsidRDefault="002D33F5"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ATIS.3GPP.36.322V1100</w:t>
      </w:r>
      <w:r w:rsidRPr="00C34319">
        <w:rPr>
          <w:color w:val="000000"/>
          <w:sz w:val="18"/>
          <w:szCs w:val="18"/>
          <w:lang w:val="en-GB" w:eastAsia="en-GB"/>
        </w:rPr>
        <w:tab/>
        <w:t>11.0.0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664" w:history="1">
        <w:r w:rsidR="00A430F9" w:rsidRPr="00C34319">
          <w:rPr>
            <w:rStyle w:val="Hyperlink"/>
            <w:sz w:val="18"/>
            <w:szCs w:val="18"/>
            <w:lang w:val="en-GB" w:eastAsia="en-GB"/>
          </w:rPr>
          <w:t>https://www.atis.org/3gpp-documents/Rel99-14/</w:t>
        </w:r>
      </w:hyperlink>
    </w:p>
    <w:p w14:paraId="06FC022A" w14:textId="2084F744" w:rsidR="002D33F5" w:rsidRPr="00C34319" w:rsidRDefault="002D33F5"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CCSA.36.322V1100</w:t>
      </w:r>
      <w:r w:rsidRPr="00C34319">
        <w:rPr>
          <w:color w:val="000000"/>
          <w:sz w:val="18"/>
          <w:szCs w:val="18"/>
          <w:lang w:val="en-GB" w:eastAsia="en-GB"/>
        </w:rPr>
        <w:tab/>
        <w:t>11.0.0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A430F9" w:rsidRPr="00C34319">
        <w:rPr>
          <w:color w:val="000000"/>
          <w:sz w:val="18"/>
          <w:szCs w:val="18"/>
          <w:lang w:val="en-GB" w:eastAsia="en-GB"/>
        </w:rPr>
        <w:t>/</w:t>
      </w:r>
      <w:r w:rsidRPr="00C34319">
        <w:rPr>
          <w:color w:val="000000"/>
          <w:sz w:val="18"/>
          <w:szCs w:val="18"/>
          <w:lang w:val="en-GB" w:eastAsia="en-GB"/>
        </w:rPr>
        <w:t>09</w:t>
      </w:r>
      <w:r w:rsidR="00A430F9" w:rsidRPr="00C34319">
        <w:rPr>
          <w:color w:val="000000"/>
          <w:sz w:val="18"/>
          <w:szCs w:val="18"/>
          <w:lang w:val="en-GB" w:eastAsia="en-GB"/>
        </w:rPr>
        <w:t>/</w:t>
      </w:r>
      <w:r w:rsidRPr="00C34319">
        <w:rPr>
          <w:color w:val="000000"/>
          <w:sz w:val="18"/>
          <w:szCs w:val="18"/>
          <w:lang w:val="en-GB" w:eastAsia="en-GB"/>
        </w:rPr>
        <w:t>2012</w:t>
      </w:r>
      <w:r w:rsidRPr="00C34319">
        <w:rPr>
          <w:color w:val="000000"/>
          <w:sz w:val="18"/>
          <w:szCs w:val="18"/>
          <w:lang w:val="en-GB" w:eastAsia="en-GB"/>
        </w:rPr>
        <w:tab/>
      </w:r>
      <w:hyperlink r:id="rId665" w:history="1">
        <w:r w:rsidR="00A430F9" w:rsidRPr="00C34319">
          <w:rPr>
            <w:rStyle w:val="Hyperlink"/>
            <w:sz w:val="18"/>
            <w:szCs w:val="18"/>
            <w:lang w:val="en-GB" w:eastAsia="en-GB"/>
          </w:rPr>
          <w:t>https://www.ccsa.org.cn/api/portalsFile/downloadOldFile?type=19&amp;oldFileUrl=ITU-R/M.2012-6/CCSA.36.322V1100.doc</w:t>
        </w:r>
      </w:hyperlink>
    </w:p>
    <w:p w14:paraId="0CEBAB06" w14:textId="25E65388" w:rsidR="002D33F5" w:rsidRPr="0034407F" w:rsidRDefault="002D33F5"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136 322</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A430F9" w:rsidRPr="0034407F">
        <w:rPr>
          <w:color w:val="000000"/>
          <w:sz w:val="18"/>
          <w:szCs w:val="18"/>
          <w:lang w:val="fr-FR" w:eastAsia="en-GB"/>
        </w:rPr>
        <w:t>/</w:t>
      </w:r>
      <w:r w:rsidRPr="0034407F">
        <w:rPr>
          <w:color w:val="000000"/>
          <w:sz w:val="18"/>
          <w:szCs w:val="18"/>
          <w:lang w:val="fr-FR" w:eastAsia="en-GB"/>
        </w:rPr>
        <w:t>10</w:t>
      </w:r>
      <w:r w:rsidR="00A430F9" w:rsidRPr="0034407F">
        <w:rPr>
          <w:color w:val="000000"/>
          <w:sz w:val="18"/>
          <w:szCs w:val="18"/>
          <w:lang w:val="fr-FR" w:eastAsia="en-GB"/>
        </w:rPr>
        <w:t>/</w:t>
      </w:r>
      <w:r w:rsidRPr="0034407F">
        <w:rPr>
          <w:color w:val="000000"/>
          <w:sz w:val="18"/>
          <w:szCs w:val="18"/>
          <w:lang w:val="fr-FR" w:eastAsia="en-GB"/>
        </w:rPr>
        <w:t>2012</w:t>
      </w:r>
      <w:r w:rsidRPr="0034407F">
        <w:rPr>
          <w:color w:val="000000"/>
          <w:sz w:val="18"/>
          <w:szCs w:val="18"/>
          <w:lang w:val="fr-FR" w:eastAsia="en-GB"/>
        </w:rPr>
        <w:tab/>
      </w:r>
      <w:hyperlink r:id="rId666" w:history="1">
        <w:r w:rsidR="00A430F9" w:rsidRPr="0034407F">
          <w:rPr>
            <w:rStyle w:val="Hyperlink"/>
            <w:sz w:val="18"/>
            <w:szCs w:val="18"/>
            <w:lang w:val="fr-FR" w:eastAsia="en-GB"/>
          </w:rPr>
          <w:t>https://www.etsi.org/deliver/etsi_ts/136300_136399/136322/11.00.00_60/ts_136322v110000p.pdf</w:t>
        </w:r>
      </w:hyperlink>
    </w:p>
    <w:p w14:paraId="480CCDA3" w14:textId="17655BB1" w:rsidR="002D33F5" w:rsidRPr="0034407F" w:rsidRDefault="002D33F5"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36.322-11.0.0 V1.0.0</w:t>
      </w:r>
      <w:r w:rsidRPr="0034407F">
        <w:rPr>
          <w:color w:val="000000"/>
          <w:spacing w:val="-2"/>
          <w:sz w:val="18"/>
          <w:szCs w:val="18"/>
          <w:lang w:val="fr-FR" w:eastAsia="en-GB"/>
        </w:rPr>
        <w:tab/>
      </w:r>
      <w:r w:rsidRPr="0034407F">
        <w:rPr>
          <w:color w:val="000000"/>
          <w:sz w:val="18"/>
          <w:szCs w:val="18"/>
          <w:lang w:val="fr-FR" w:eastAsia="en-GB"/>
        </w:rPr>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667" w:history="1">
        <w:r w:rsidR="00A430F9" w:rsidRPr="0034407F">
          <w:rPr>
            <w:rStyle w:val="Hyperlink"/>
            <w:sz w:val="18"/>
            <w:szCs w:val="18"/>
            <w:lang w:val="fr-FR" w:eastAsia="en-GB"/>
          </w:rPr>
          <w:t>https://members.tsdsi.in/index.php/s/WKibimcf4Z7SB7b</w:t>
        </w:r>
      </w:hyperlink>
    </w:p>
    <w:p w14:paraId="2E39B27E" w14:textId="30F35D79" w:rsidR="002D33F5" w:rsidRPr="0034407F" w:rsidRDefault="002D33F5"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TTAT.3G-36.322V11.0.0</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668" w:history="1">
        <w:r w:rsidR="00A430F9" w:rsidRPr="0034407F">
          <w:rPr>
            <w:rStyle w:val="Hyperlink"/>
            <w:sz w:val="18"/>
            <w:szCs w:val="18"/>
            <w:lang w:val="fr-FR" w:eastAsia="en-GB"/>
          </w:rPr>
          <w:t>http://committee.tta.or.kr/data/ttasDown.jsp?kind=ttastd&amp;pk_num=TTAT.3G-36.322V11.0.0</w:t>
        </w:r>
      </w:hyperlink>
    </w:p>
    <w:p w14:paraId="7681622A" w14:textId="1AE8B5A4" w:rsidR="002D33F5"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2D33F5" w:rsidRPr="00182533">
        <w:rPr>
          <w:b/>
          <w:bCs/>
          <w:color w:val="000000"/>
          <w:sz w:val="18"/>
          <w:szCs w:val="18"/>
          <w:lang w:eastAsia="en-GB"/>
        </w:rPr>
        <w:t xml:space="preserve"> 12</w:t>
      </w:r>
    </w:p>
    <w:p w14:paraId="5C9FCFA8" w14:textId="7BFD070F" w:rsidR="002D33F5" w:rsidRPr="00C34319" w:rsidRDefault="002D33F5"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STD-T120-36.322.V12.4.0</w:t>
      </w:r>
      <w:r w:rsidRPr="00C34319">
        <w:rPr>
          <w:color w:val="000000"/>
          <w:sz w:val="18"/>
          <w:szCs w:val="18"/>
          <w:lang w:val="en-GB" w:eastAsia="en-GB"/>
        </w:rPr>
        <w:tab/>
        <w:t>12.4.0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669" w:history="1">
        <w:r w:rsidR="00A430F9" w:rsidRPr="00C34319">
          <w:rPr>
            <w:rStyle w:val="Hyperlink"/>
            <w:sz w:val="18"/>
            <w:szCs w:val="18"/>
            <w:lang w:val="en-GB" w:eastAsia="en-GB"/>
          </w:rPr>
          <w:t>https://www.arib.or.jp/english/html/overview/doc/T120_T23_SPECS/ARIB-STD-T120/Rel12/36/A36322-c40.pdf</w:t>
        </w:r>
      </w:hyperlink>
    </w:p>
    <w:p w14:paraId="79EE372B" w14:textId="4FF1E4A7" w:rsidR="002D33F5" w:rsidRPr="00C34319" w:rsidRDefault="002D33F5"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ATIS.3GPP.36.322V1240</w:t>
      </w:r>
      <w:r w:rsidRPr="00C34319">
        <w:rPr>
          <w:color w:val="000000"/>
          <w:sz w:val="18"/>
          <w:szCs w:val="18"/>
          <w:lang w:val="en-GB" w:eastAsia="en-GB"/>
        </w:rPr>
        <w:tab/>
        <w:t>12.4.0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670" w:history="1">
        <w:r w:rsidR="00A430F9" w:rsidRPr="00C34319">
          <w:rPr>
            <w:rStyle w:val="Hyperlink"/>
            <w:sz w:val="18"/>
            <w:szCs w:val="18"/>
            <w:lang w:val="en-GB" w:eastAsia="en-GB"/>
          </w:rPr>
          <w:t>https://www.atis.org/3gpp-documents/Rel99-14/</w:t>
        </w:r>
      </w:hyperlink>
    </w:p>
    <w:p w14:paraId="42C77657" w14:textId="5D16B1CE" w:rsidR="002D33F5" w:rsidRPr="00C34319" w:rsidRDefault="002D33F5"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CCSA.36.322V1240</w:t>
      </w:r>
      <w:r w:rsidRPr="00C34319">
        <w:rPr>
          <w:color w:val="000000"/>
          <w:sz w:val="18"/>
          <w:szCs w:val="18"/>
          <w:lang w:val="en-GB" w:eastAsia="en-GB"/>
        </w:rPr>
        <w:tab/>
        <w:t>12.4.0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/06/2016</w:t>
      </w:r>
      <w:r w:rsidRPr="00C34319">
        <w:rPr>
          <w:color w:val="000000"/>
          <w:sz w:val="18"/>
          <w:szCs w:val="18"/>
          <w:lang w:val="en-GB" w:eastAsia="en-GB"/>
        </w:rPr>
        <w:tab/>
      </w:r>
      <w:hyperlink r:id="rId671" w:history="1">
        <w:r w:rsidR="00A430F9" w:rsidRPr="00C34319">
          <w:rPr>
            <w:rStyle w:val="Hyperlink"/>
            <w:sz w:val="18"/>
            <w:szCs w:val="18"/>
            <w:lang w:val="en-GB" w:eastAsia="en-GB"/>
          </w:rPr>
          <w:t>https://www.ccsa.org.cn/api/portalsFile/downloadOldFile?type=19&amp;oldFileUrl=ITU-R/M.2012-6/CCSA.36.322V1240.doc</w:t>
        </w:r>
      </w:hyperlink>
    </w:p>
    <w:p w14:paraId="7913BC0C" w14:textId="3EF2824A" w:rsidR="002D33F5" w:rsidRPr="0034407F" w:rsidRDefault="002D33F5"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136 322</w:t>
      </w:r>
      <w:r w:rsidRPr="0034407F">
        <w:rPr>
          <w:color w:val="000000"/>
          <w:sz w:val="18"/>
          <w:szCs w:val="18"/>
          <w:lang w:val="fr-FR" w:eastAsia="en-GB"/>
        </w:rPr>
        <w:tab/>
        <w:t>12.4.0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25</w:t>
      </w:r>
      <w:r w:rsidR="00D63672" w:rsidRPr="0034407F">
        <w:rPr>
          <w:color w:val="000000"/>
          <w:sz w:val="18"/>
          <w:szCs w:val="18"/>
          <w:lang w:val="fr-FR" w:eastAsia="en-GB"/>
        </w:rPr>
        <w:t>/08/2016</w:t>
      </w:r>
      <w:r w:rsidRPr="0034407F">
        <w:rPr>
          <w:color w:val="000000"/>
          <w:sz w:val="18"/>
          <w:szCs w:val="18"/>
          <w:lang w:val="fr-FR" w:eastAsia="en-GB"/>
        </w:rPr>
        <w:tab/>
      </w:r>
      <w:hyperlink r:id="rId672" w:history="1">
        <w:r w:rsidR="00A430F9" w:rsidRPr="0034407F">
          <w:rPr>
            <w:rStyle w:val="Hyperlink"/>
            <w:sz w:val="18"/>
            <w:szCs w:val="18"/>
            <w:lang w:val="fr-FR" w:eastAsia="en-GB"/>
          </w:rPr>
          <w:t>https://www.etsi.org/deliver/etsi_ts/136300_136399/136322/12.04.00_60/ts_136322v120400p.pdf</w:t>
        </w:r>
      </w:hyperlink>
    </w:p>
    <w:p w14:paraId="05220D67" w14:textId="74798F69" w:rsidR="002D33F5" w:rsidRPr="0034407F" w:rsidRDefault="002D33F5"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36.322-12.4.0 V1.0.0</w:t>
      </w:r>
      <w:r w:rsidRPr="0034407F">
        <w:rPr>
          <w:color w:val="000000"/>
          <w:spacing w:val="-2"/>
          <w:sz w:val="18"/>
          <w:szCs w:val="18"/>
          <w:lang w:val="fr-FR" w:eastAsia="en-GB"/>
        </w:rPr>
        <w:tab/>
      </w:r>
      <w:r w:rsidRPr="0034407F">
        <w:rPr>
          <w:color w:val="000000"/>
          <w:sz w:val="18"/>
          <w:szCs w:val="18"/>
          <w:lang w:val="fr-FR" w:eastAsia="en-GB"/>
        </w:rPr>
        <w:t>12.4.0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673" w:history="1">
        <w:r w:rsidR="00A430F9" w:rsidRPr="0034407F">
          <w:rPr>
            <w:rStyle w:val="Hyperlink"/>
            <w:sz w:val="18"/>
            <w:szCs w:val="18"/>
            <w:lang w:val="fr-FR" w:eastAsia="en-GB"/>
          </w:rPr>
          <w:t>https://members.tsdsi.in/index.php/s/oaJLz9tA8wZ5GZA</w:t>
        </w:r>
      </w:hyperlink>
    </w:p>
    <w:p w14:paraId="0668D168" w14:textId="75E740BA" w:rsidR="002D33F5" w:rsidRPr="0034407F" w:rsidRDefault="002D33F5"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TTAT.3G-36.322V12.4.0</w:t>
      </w:r>
      <w:r w:rsidRPr="0034407F">
        <w:rPr>
          <w:color w:val="000000"/>
          <w:sz w:val="18"/>
          <w:szCs w:val="18"/>
          <w:lang w:val="fr-FR" w:eastAsia="en-GB"/>
        </w:rPr>
        <w:tab/>
        <w:t>12.4.0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674" w:history="1">
        <w:r w:rsidR="00A430F9" w:rsidRPr="0034407F">
          <w:rPr>
            <w:rStyle w:val="Hyperlink"/>
            <w:sz w:val="18"/>
            <w:szCs w:val="18"/>
            <w:lang w:val="fr-FR" w:eastAsia="en-GB"/>
          </w:rPr>
          <w:t>http://committee.tta.or.kr/data/ttasDown.jsp?kind=ttastd&amp;pk_num=TTAT.3G-36.322V12.4.0</w:t>
        </w:r>
      </w:hyperlink>
    </w:p>
    <w:p w14:paraId="7E3643F7" w14:textId="61DEB996" w:rsidR="002D33F5"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2D33F5" w:rsidRPr="00182533">
        <w:rPr>
          <w:b/>
          <w:bCs/>
          <w:color w:val="000000"/>
          <w:sz w:val="18"/>
          <w:szCs w:val="18"/>
          <w:lang w:eastAsia="en-GB"/>
        </w:rPr>
        <w:t xml:space="preserve"> 13</w:t>
      </w:r>
    </w:p>
    <w:p w14:paraId="02DA5BFC" w14:textId="6D8EE2CF" w:rsidR="002D33F5" w:rsidRPr="00C34319" w:rsidRDefault="002D33F5"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STD-T120-36.322.V13.4.0</w:t>
      </w:r>
      <w:r w:rsidRPr="00C34319">
        <w:rPr>
          <w:color w:val="000000"/>
          <w:sz w:val="18"/>
          <w:szCs w:val="18"/>
          <w:lang w:val="en-GB" w:eastAsia="en-GB"/>
        </w:rPr>
        <w:tab/>
        <w:t>13.4.0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675" w:history="1">
        <w:r w:rsidR="00A430F9" w:rsidRPr="00C34319">
          <w:rPr>
            <w:rStyle w:val="Hyperlink"/>
            <w:sz w:val="18"/>
            <w:szCs w:val="18"/>
            <w:lang w:val="en-GB" w:eastAsia="en-GB"/>
          </w:rPr>
          <w:t>https://www.arib.or.jp/english/html/overview/doc/T120_T23_SPECS/ARIB-STD-T120/Rel13/36/A36322-d40.pdf</w:t>
        </w:r>
      </w:hyperlink>
    </w:p>
    <w:p w14:paraId="0E0792C4" w14:textId="40B83D2D" w:rsidR="002D33F5" w:rsidRPr="00C34319" w:rsidRDefault="002D33F5"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ATIS.3GPP.36.322V1340</w:t>
      </w:r>
      <w:r w:rsidRPr="00C34319">
        <w:rPr>
          <w:color w:val="000000"/>
          <w:sz w:val="18"/>
          <w:szCs w:val="18"/>
          <w:lang w:val="en-GB" w:eastAsia="en-GB"/>
        </w:rPr>
        <w:tab/>
        <w:t>13.4.0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676" w:history="1">
        <w:r w:rsidR="00A430F9" w:rsidRPr="00C34319">
          <w:rPr>
            <w:rStyle w:val="Hyperlink"/>
            <w:sz w:val="18"/>
            <w:szCs w:val="18"/>
            <w:lang w:val="en-GB" w:eastAsia="en-GB"/>
          </w:rPr>
          <w:t>https://www.atis.org/3gpp-documents/Rel99-14/</w:t>
        </w:r>
      </w:hyperlink>
    </w:p>
    <w:p w14:paraId="53960FDE" w14:textId="5B8991ED" w:rsidR="002D33F5" w:rsidRPr="00C34319" w:rsidRDefault="002D33F5"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CCSA.36.322V1340</w:t>
      </w:r>
      <w:r w:rsidRPr="00C34319">
        <w:rPr>
          <w:color w:val="000000"/>
          <w:sz w:val="18"/>
          <w:szCs w:val="18"/>
          <w:lang w:val="en-GB" w:eastAsia="en-GB"/>
        </w:rPr>
        <w:tab/>
        <w:t>13.4.0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/09/2017</w:t>
      </w:r>
      <w:r w:rsidRPr="00C34319">
        <w:rPr>
          <w:color w:val="000000"/>
          <w:sz w:val="18"/>
          <w:szCs w:val="18"/>
          <w:lang w:val="en-GB" w:eastAsia="en-GB"/>
        </w:rPr>
        <w:tab/>
      </w:r>
      <w:hyperlink r:id="rId677" w:history="1">
        <w:r w:rsidR="00A430F9" w:rsidRPr="00C34319">
          <w:rPr>
            <w:rStyle w:val="Hyperlink"/>
            <w:sz w:val="18"/>
            <w:szCs w:val="18"/>
            <w:lang w:val="en-GB" w:eastAsia="en-GB"/>
          </w:rPr>
          <w:t>https://www.ccsa.org.cn/api/portalsFile/downloadOldFile?type=19&amp;oldFileUrl=ITU-R/M.2012-6/CCSA.36.322V1340.doc</w:t>
        </w:r>
      </w:hyperlink>
    </w:p>
    <w:p w14:paraId="3EEB9E00" w14:textId="3A7C9C42" w:rsidR="002D33F5" w:rsidRPr="0034407F" w:rsidRDefault="002D33F5"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136 322</w:t>
      </w:r>
      <w:r w:rsidRPr="0034407F">
        <w:rPr>
          <w:color w:val="000000"/>
          <w:sz w:val="18"/>
          <w:szCs w:val="18"/>
          <w:lang w:val="fr-FR" w:eastAsia="en-GB"/>
        </w:rPr>
        <w:tab/>
        <w:t>13.4.0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09</w:t>
      </w:r>
      <w:r w:rsidR="00D63672" w:rsidRPr="0034407F">
        <w:rPr>
          <w:color w:val="000000"/>
          <w:sz w:val="18"/>
          <w:szCs w:val="18"/>
          <w:lang w:val="fr-FR" w:eastAsia="en-GB"/>
        </w:rPr>
        <w:t>/10/2017</w:t>
      </w:r>
      <w:r w:rsidRPr="0034407F">
        <w:rPr>
          <w:color w:val="000000"/>
          <w:sz w:val="18"/>
          <w:szCs w:val="18"/>
          <w:lang w:val="fr-FR" w:eastAsia="en-GB"/>
        </w:rPr>
        <w:tab/>
      </w:r>
      <w:hyperlink r:id="rId678" w:history="1">
        <w:r w:rsidR="00A430F9" w:rsidRPr="0034407F">
          <w:rPr>
            <w:rStyle w:val="Hyperlink"/>
            <w:sz w:val="18"/>
            <w:szCs w:val="18"/>
            <w:lang w:val="fr-FR" w:eastAsia="en-GB"/>
          </w:rPr>
          <w:t>https://www.etsi.org/deliver/etsi_ts/136300_136399/136322/13.04.00_60/ts_136322v130400p.pdf</w:t>
        </w:r>
      </w:hyperlink>
    </w:p>
    <w:p w14:paraId="7019447B" w14:textId="45342090" w:rsidR="002D33F5" w:rsidRPr="0034407F" w:rsidRDefault="002D33F5"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36.322-13.4.0 V1.0.0</w:t>
      </w:r>
      <w:r w:rsidRPr="0034407F">
        <w:rPr>
          <w:color w:val="000000"/>
          <w:spacing w:val="-2"/>
          <w:sz w:val="18"/>
          <w:szCs w:val="18"/>
          <w:lang w:val="fr-FR" w:eastAsia="en-GB"/>
        </w:rPr>
        <w:tab/>
      </w:r>
      <w:r w:rsidRPr="0034407F">
        <w:rPr>
          <w:color w:val="000000"/>
          <w:sz w:val="18"/>
          <w:szCs w:val="18"/>
          <w:lang w:val="fr-FR" w:eastAsia="en-GB"/>
        </w:rPr>
        <w:t>13.4.0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679" w:history="1">
        <w:r w:rsidR="00A430F9" w:rsidRPr="0034407F">
          <w:rPr>
            <w:rStyle w:val="Hyperlink"/>
            <w:sz w:val="18"/>
            <w:szCs w:val="18"/>
            <w:lang w:val="fr-FR" w:eastAsia="en-GB"/>
          </w:rPr>
          <w:t>https://members.tsdsi.in/index.php/s/kNWXwgr5TqfZ4N6</w:t>
        </w:r>
      </w:hyperlink>
    </w:p>
    <w:p w14:paraId="146524C3" w14:textId="019DB119" w:rsidR="002D33F5" w:rsidRPr="0034407F" w:rsidRDefault="002D33F5"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TTAT.3G-36.322V13.4.0</w:t>
      </w:r>
      <w:r w:rsidRPr="0034407F">
        <w:rPr>
          <w:color w:val="000000"/>
          <w:sz w:val="18"/>
          <w:szCs w:val="18"/>
          <w:lang w:val="fr-FR" w:eastAsia="en-GB"/>
        </w:rPr>
        <w:tab/>
        <w:t>13.4.0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680" w:history="1">
        <w:r w:rsidR="00A430F9" w:rsidRPr="0034407F">
          <w:rPr>
            <w:rStyle w:val="Hyperlink"/>
            <w:sz w:val="18"/>
            <w:szCs w:val="18"/>
            <w:lang w:val="fr-FR" w:eastAsia="en-GB"/>
          </w:rPr>
          <w:t>http://committee.tta.or.kr/data/ttasDown.jsp?kind=ttastd&amp;pk_num=TTAT.3G-36.322V13.4.0</w:t>
        </w:r>
      </w:hyperlink>
    </w:p>
    <w:p w14:paraId="07400CE8" w14:textId="7330DDAF" w:rsidR="002D33F5"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2D33F5" w:rsidRPr="00182533">
        <w:rPr>
          <w:b/>
          <w:bCs/>
          <w:color w:val="000000"/>
          <w:sz w:val="18"/>
          <w:szCs w:val="18"/>
          <w:lang w:eastAsia="en-GB"/>
        </w:rPr>
        <w:t xml:space="preserve"> 14</w:t>
      </w:r>
    </w:p>
    <w:p w14:paraId="3F3BDF5F" w14:textId="2C203232" w:rsidR="002D33F5" w:rsidRPr="00C34319" w:rsidRDefault="002D33F5"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STD-T120-36.322.V14.1.0</w:t>
      </w:r>
      <w:r w:rsidRPr="00C34319">
        <w:rPr>
          <w:color w:val="000000"/>
          <w:sz w:val="18"/>
          <w:szCs w:val="18"/>
          <w:lang w:val="en-GB" w:eastAsia="en-GB"/>
        </w:rPr>
        <w:tab/>
        <w:t>14.1.0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681" w:history="1">
        <w:r w:rsidR="00A430F9" w:rsidRPr="00C34319">
          <w:rPr>
            <w:rStyle w:val="Hyperlink"/>
            <w:sz w:val="18"/>
            <w:szCs w:val="18"/>
            <w:lang w:val="en-GB" w:eastAsia="en-GB"/>
          </w:rPr>
          <w:t>https://www.arib.or.jp/english/html/overview/doc/T120_T23_SPECS/ARIB-STD-T120/Rel14/36/A36322-e10.pdf</w:t>
        </w:r>
      </w:hyperlink>
    </w:p>
    <w:p w14:paraId="76F5171A" w14:textId="0F41BFC7" w:rsidR="002D33F5" w:rsidRPr="00C34319" w:rsidRDefault="002D33F5"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ATIS.3GPP.36.322V1410</w:t>
      </w:r>
      <w:r w:rsidRPr="00C34319">
        <w:rPr>
          <w:color w:val="000000"/>
          <w:sz w:val="18"/>
          <w:szCs w:val="18"/>
          <w:lang w:val="en-GB" w:eastAsia="en-GB"/>
        </w:rPr>
        <w:tab/>
        <w:t>14.1.0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682" w:history="1">
        <w:r w:rsidR="00A430F9" w:rsidRPr="00C34319">
          <w:rPr>
            <w:rStyle w:val="Hyperlink"/>
            <w:sz w:val="18"/>
            <w:szCs w:val="18"/>
            <w:lang w:val="en-GB" w:eastAsia="en-GB"/>
          </w:rPr>
          <w:t>https://www.atis.org/3gpp-documents/Rel99-14/</w:t>
        </w:r>
      </w:hyperlink>
    </w:p>
    <w:p w14:paraId="3384273F" w14:textId="7A340D65" w:rsidR="002D33F5" w:rsidRPr="00C34319" w:rsidRDefault="002D33F5"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CCSA.36.322V1410</w:t>
      </w:r>
      <w:r w:rsidRPr="00C34319">
        <w:rPr>
          <w:color w:val="000000"/>
          <w:sz w:val="18"/>
          <w:szCs w:val="18"/>
          <w:lang w:val="en-GB" w:eastAsia="en-GB"/>
        </w:rPr>
        <w:tab/>
        <w:t>14.1.0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/09/2017</w:t>
      </w:r>
      <w:r w:rsidRPr="00C34319">
        <w:rPr>
          <w:color w:val="000000"/>
          <w:sz w:val="18"/>
          <w:szCs w:val="18"/>
          <w:lang w:val="en-GB" w:eastAsia="en-GB"/>
        </w:rPr>
        <w:tab/>
      </w:r>
      <w:hyperlink r:id="rId683" w:history="1">
        <w:r w:rsidR="00A430F9" w:rsidRPr="00C34319">
          <w:rPr>
            <w:rStyle w:val="Hyperlink"/>
            <w:sz w:val="18"/>
            <w:szCs w:val="18"/>
            <w:lang w:val="en-GB" w:eastAsia="en-GB"/>
          </w:rPr>
          <w:t>https://www.ccsa.org.cn/api/portalsFile/downloadOldFile?type=19&amp;oldFileUrl=ITU-R/M.2012-6/CCSA.36.322V1410.doc</w:t>
        </w:r>
      </w:hyperlink>
    </w:p>
    <w:p w14:paraId="6FE27DD1" w14:textId="2015B3B6" w:rsidR="002D33F5" w:rsidRPr="0034407F" w:rsidRDefault="002D33F5"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136 322</w:t>
      </w:r>
      <w:r w:rsidRPr="0034407F">
        <w:rPr>
          <w:color w:val="000000"/>
          <w:sz w:val="18"/>
          <w:szCs w:val="18"/>
          <w:lang w:val="fr-FR" w:eastAsia="en-GB"/>
        </w:rPr>
        <w:tab/>
        <w:t>14.1.0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09</w:t>
      </w:r>
      <w:r w:rsidR="00D63672" w:rsidRPr="0034407F">
        <w:rPr>
          <w:color w:val="000000"/>
          <w:sz w:val="18"/>
          <w:szCs w:val="18"/>
          <w:lang w:val="fr-FR" w:eastAsia="en-GB"/>
        </w:rPr>
        <w:t>/10/2017</w:t>
      </w:r>
      <w:r w:rsidRPr="0034407F">
        <w:rPr>
          <w:color w:val="000000"/>
          <w:sz w:val="18"/>
          <w:szCs w:val="18"/>
          <w:lang w:val="fr-FR" w:eastAsia="en-GB"/>
        </w:rPr>
        <w:tab/>
      </w:r>
      <w:hyperlink r:id="rId684" w:history="1">
        <w:r w:rsidR="00A430F9" w:rsidRPr="0034407F">
          <w:rPr>
            <w:rStyle w:val="Hyperlink"/>
            <w:sz w:val="18"/>
            <w:szCs w:val="18"/>
            <w:lang w:val="fr-FR" w:eastAsia="en-GB"/>
          </w:rPr>
          <w:t>https://www.etsi.org/deliver/etsi_ts/136300_136399/136322/14.01.00_60/ts_136322v140100p.pdf</w:t>
        </w:r>
      </w:hyperlink>
    </w:p>
    <w:p w14:paraId="5F01A446" w14:textId="22CCF5D0" w:rsidR="002D33F5" w:rsidRPr="0034407F" w:rsidRDefault="002D33F5"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36.322-14.1.0 V1.0.0</w:t>
      </w:r>
      <w:r w:rsidRPr="0034407F">
        <w:rPr>
          <w:color w:val="000000"/>
          <w:spacing w:val="-2"/>
          <w:sz w:val="18"/>
          <w:szCs w:val="18"/>
          <w:lang w:val="fr-FR" w:eastAsia="en-GB"/>
        </w:rPr>
        <w:tab/>
      </w:r>
      <w:r w:rsidRPr="0034407F">
        <w:rPr>
          <w:color w:val="000000"/>
          <w:sz w:val="18"/>
          <w:szCs w:val="18"/>
          <w:lang w:val="fr-FR" w:eastAsia="en-GB"/>
        </w:rPr>
        <w:t>14.1.0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685" w:history="1">
        <w:r w:rsidR="00A430F9" w:rsidRPr="0034407F">
          <w:rPr>
            <w:rStyle w:val="Hyperlink"/>
            <w:sz w:val="18"/>
            <w:szCs w:val="18"/>
            <w:lang w:val="fr-FR" w:eastAsia="en-GB"/>
          </w:rPr>
          <w:t>https://members.tsdsi.in/index.php/s/TzRoGfkECEGpqHn</w:t>
        </w:r>
      </w:hyperlink>
    </w:p>
    <w:p w14:paraId="5D07FA41" w14:textId="7AC912FB" w:rsidR="002D33F5" w:rsidRPr="0034407F" w:rsidRDefault="002D33F5"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TTAT.3G-36.322V14.1.0</w:t>
      </w:r>
      <w:r w:rsidRPr="0034407F">
        <w:rPr>
          <w:color w:val="000000"/>
          <w:sz w:val="18"/>
          <w:szCs w:val="18"/>
          <w:lang w:val="fr-FR" w:eastAsia="en-GB"/>
        </w:rPr>
        <w:tab/>
        <w:t>14.1.0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686" w:history="1">
        <w:r w:rsidR="00A430F9" w:rsidRPr="0034407F">
          <w:rPr>
            <w:rStyle w:val="Hyperlink"/>
            <w:sz w:val="18"/>
            <w:szCs w:val="18"/>
            <w:lang w:val="fr-FR" w:eastAsia="en-GB"/>
          </w:rPr>
          <w:t>http://committee.tta.or.kr/data/ttasDown.jsp?kind=ttastd&amp;pk_num=TTAT.3G-36.322V14.1.0</w:t>
        </w:r>
      </w:hyperlink>
    </w:p>
    <w:p w14:paraId="16186DE0" w14:textId="74B1E55E" w:rsidR="002D33F5" w:rsidRPr="00182533" w:rsidRDefault="00096313" w:rsidP="002D33F5">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2D33F5" w:rsidRPr="00182533">
        <w:rPr>
          <w:b/>
          <w:bCs/>
          <w:color w:val="000000"/>
          <w:sz w:val="18"/>
          <w:szCs w:val="18"/>
          <w:lang w:eastAsia="en-GB"/>
        </w:rPr>
        <w:t xml:space="preserve"> 15</w:t>
      </w:r>
    </w:p>
    <w:p w14:paraId="423BF12F" w14:textId="2D56C010" w:rsidR="002D33F5" w:rsidRPr="00C34319" w:rsidRDefault="002D33F5"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STD-T120-36.322.V15.4.0</w:t>
      </w:r>
      <w:r w:rsidRPr="00C34319">
        <w:rPr>
          <w:color w:val="000000"/>
          <w:sz w:val="18"/>
          <w:szCs w:val="18"/>
          <w:lang w:val="en-GB" w:eastAsia="en-GB"/>
        </w:rPr>
        <w:tab/>
        <w:t>15.4.0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687" w:history="1">
        <w:r w:rsidR="00A430F9" w:rsidRPr="00C34319">
          <w:rPr>
            <w:rStyle w:val="Hyperlink"/>
            <w:sz w:val="18"/>
            <w:szCs w:val="18"/>
            <w:lang w:val="en-GB" w:eastAsia="en-GB"/>
          </w:rPr>
          <w:t>https://www.arib.or.jp/english/html/overview/doc/T120_T23_SPECS/ARIB-STD-T120/Rel15/36/A36322-f40.pdf</w:t>
        </w:r>
      </w:hyperlink>
    </w:p>
    <w:p w14:paraId="10A06481" w14:textId="616619F9" w:rsidR="002D33F5" w:rsidRPr="00C34319" w:rsidRDefault="002D33F5"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ATIS.3GPP.36.322V1540</w:t>
      </w:r>
      <w:r w:rsidRPr="00C34319">
        <w:rPr>
          <w:color w:val="000000"/>
          <w:sz w:val="18"/>
          <w:szCs w:val="18"/>
          <w:lang w:val="en-GB" w:eastAsia="en-GB"/>
        </w:rPr>
        <w:tab/>
        <w:t>15.4.0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688" w:history="1">
        <w:r w:rsidR="00A430F9" w:rsidRPr="00C34319">
          <w:rPr>
            <w:rStyle w:val="Hyperlink"/>
            <w:sz w:val="18"/>
            <w:szCs w:val="18"/>
            <w:lang w:val="en-GB" w:eastAsia="en-GB"/>
          </w:rPr>
          <w:t>https://www.atis.org/3gpp-documents/Rel15/</w:t>
        </w:r>
      </w:hyperlink>
    </w:p>
    <w:p w14:paraId="743C66D3" w14:textId="4E4E7899" w:rsidR="002D33F5" w:rsidRPr="00C34319" w:rsidRDefault="002D33F5"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CCSA.36.322V1540</w:t>
      </w:r>
      <w:r w:rsidRPr="00C34319">
        <w:rPr>
          <w:color w:val="000000"/>
          <w:sz w:val="18"/>
          <w:szCs w:val="18"/>
          <w:lang w:val="en-GB" w:eastAsia="en-GB"/>
        </w:rPr>
        <w:tab/>
        <w:t>15.4.0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/07/2020</w:t>
      </w:r>
      <w:r w:rsidRPr="00C34319">
        <w:rPr>
          <w:color w:val="000000"/>
          <w:sz w:val="18"/>
          <w:szCs w:val="18"/>
          <w:lang w:val="en-GB" w:eastAsia="en-GB"/>
        </w:rPr>
        <w:tab/>
      </w:r>
      <w:hyperlink r:id="rId689" w:history="1">
        <w:r w:rsidR="00A430F9" w:rsidRPr="00C34319">
          <w:rPr>
            <w:rStyle w:val="Hyperlink"/>
            <w:sz w:val="18"/>
            <w:szCs w:val="18"/>
            <w:lang w:val="en-GB" w:eastAsia="en-GB"/>
          </w:rPr>
          <w:t>https://www.ccsa.org.cn/api/portalsFile/downloadOldFile?type=19&amp;oldFileUrl=ITU-R/M.2012-6/CCSA.36.322V1540.doc</w:t>
        </w:r>
      </w:hyperlink>
    </w:p>
    <w:p w14:paraId="4C41B52C" w14:textId="37B7E0DD" w:rsidR="002D33F5" w:rsidRPr="0034407F" w:rsidRDefault="002D33F5"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136 322</w:t>
      </w:r>
      <w:r w:rsidRPr="0034407F">
        <w:rPr>
          <w:color w:val="000000"/>
          <w:sz w:val="18"/>
          <w:szCs w:val="18"/>
          <w:lang w:val="fr-FR" w:eastAsia="en-GB"/>
        </w:rPr>
        <w:tab/>
        <w:t>15.4.0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31</w:t>
      </w:r>
      <w:r w:rsidR="00D63672" w:rsidRPr="0034407F">
        <w:rPr>
          <w:color w:val="000000"/>
          <w:sz w:val="18"/>
          <w:szCs w:val="18"/>
          <w:lang w:val="fr-FR" w:eastAsia="en-GB"/>
        </w:rPr>
        <w:t>/07/2020</w:t>
      </w:r>
      <w:r w:rsidRPr="0034407F">
        <w:rPr>
          <w:color w:val="000000"/>
          <w:sz w:val="18"/>
          <w:szCs w:val="18"/>
          <w:lang w:val="fr-FR" w:eastAsia="en-GB"/>
        </w:rPr>
        <w:tab/>
      </w:r>
      <w:hyperlink r:id="rId690" w:history="1">
        <w:r w:rsidR="00A430F9" w:rsidRPr="0034407F">
          <w:rPr>
            <w:rStyle w:val="Hyperlink"/>
            <w:sz w:val="18"/>
            <w:szCs w:val="18"/>
            <w:lang w:val="fr-FR" w:eastAsia="en-GB"/>
          </w:rPr>
          <w:t>https://www.etsi.org/deliver/etsi_ts/136300_136399/136322/15.04.00_60/ts_136322v150400p.pdf</w:t>
        </w:r>
      </w:hyperlink>
    </w:p>
    <w:p w14:paraId="0FD03107" w14:textId="0139A355" w:rsidR="002D33F5" w:rsidRPr="0034407F" w:rsidRDefault="002D33F5"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36.322-15.4.0 V1.0.0</w:t>
      </w:r>
      <w:r w:rsidRPr="0034407F">
        <w:rPr>
          <w:color w:val="000000"/>
          <w:spacing w:val="-2"/>
          <w:sz w:val="18"/>
          <w:szCs w:val="18"/>
          <w:lang w:val="fr-FR" w:eastAsia="en-GB"/>
        </w:rPr>
        <w:tab/>
      </w:r>
      <w:r w:rsidRPr="0034407F">
        <w:rPr>
          <w:color w:val="000000"/>
          <w:sz w:val="18"/>
          <w:szCs w:val="18"/>
          <w:lang w:val="fr-FR" w:eastAsia="en-GB"/>
        </w:rPr>
        <w:t>15.4.0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691" w:history="1">
        <w:r w:rsidR="00A430F9" w:rsidRPr="0034407F">
          <w:rPr>
            <w:rStyle w:val="Hyperlink"/>
            <w:sz w:val="18"/>
            <w:szCs w:val="18"/>
            <w:lang w:val="fr-FR" w:eastAsia="en-GB"/>
          </w:rPr>
          <w:t>https://members.tsdsi.in/index.php/s/aX4PCAK4LzzaByX</w:t>
        </w:r>
      </w:hyperlink>
    </w:p>
    <w:p w14:paraId="40F59D6E" w14:textId="67BAB77A" w:rsidR="002D33F5" w:rsidRPr="0034407F" w:rsidRDefault="002D33F5"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TTAT.3G-36.322V15.4.0</w:t>
      </w:r>
      <w:r w:rsidRPr="0034407F">
        <w:rPr>
          <w:color w:val="000000"/>
          <w:sz w:val="18"/>
          <w:szCs w:val="18"/>
          <w:lang w:val="fr-FR" w:eastAsia="en-GB"/>
        </w:rPr>
        <w:tab/>
        <w:t>15.4.0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692" w:history="1">
        <w:r w:rsidR="00A430F9" w:rsidRPr="0034407F">
          <w:rPr>
            <w:rStyle w:val="Hyperlink"/>
            <w:sz w:val="18"/>
            <w:szCs w:val="18"/>
            <w:lang w:val="fr-FR" w:eastAsia="en-GB"/>
          </w:rPr>
          <w:t>http://committee.tta.or.kr/data/ttasDown.jsp?kind=ttastd&amp;pk_num=TTAT.3G-36.322V15.4.0</w:t>
        </w:r>
      </w:hyperlink>
    </w:p>
    <w:p w14:paraId="29A54E2B" w14:textId="768236C0" w:rsidR="002D33F5"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2D33F5" w:rsidRPr="00182533">
        <w:rPr>
          <w:b/>
          <w:bCs/>
          <w:color w:val="000000"/>
          <w:sz w:val="18"/>
          <w:szCs w:val="18"/>
          <w:lang w:eastAsia="en-GB"/>
        </w:rPr>
        <w:t xml:space="preserve"> 16</w:t>
      </w:r>
    </w:p>
    <w:p w14:paraId="45B48CDB" w14:textId="1460512E" w:rsidR="002D33F5" w:rsidRPr="00C34319" w:rsidRDefault="002D33F5"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STD-T120-36.322.V16.0.0</w:t>
      </w:r>
      <w:r w:rsidRPr="00C34319">
        <w:rPr>
          <w:color w:val="000000"/>
          <w:sz w:val="18"/>
          <w:szCs w:val="18"/>
          <w:lang w:val="en-GB" w:eastAsia="en-GB"/>
        </w:rPr>
        <w:tab/>
        <w:t>16.0.0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693" w:history="1">
        <w:r w:rsidR="00A430F9" w:rsidRPr="00C34319">
          <w:rPr>
            <w:rStyle w:val="Hyperlink"/>
            <w:sz w:val="18"/>
            <w:szCs w:val="18"/>
            <w:lang w:val="en-GB" w:eastAsia="en-GB"/>
          </w:rPr>
          <w:t>https://www.arib.or.jp/english/html/overview/doc/T120_T23_SPECS/ARIB-STD-T120/Rel16/36/A36322-g00.pdf</w:t>
        </w:r>
      </w:hyperlink>
    </w:p>
    <w:p w14:paraId="3A8C811B" w14:textId="789FE21F" w:rsidR="002D33F5" w:rsidRPr="00C34319" w:rsidRDefault="002D33F5"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ATIS.3GPP.36.322V1600</w:t>
      </w:r>
      <w:r w:rsidRPr="00C34319">
        <w:rPr>
          <w:color w:val="000000"/>
          <w:sz w:val="18"/>
          <w:szCs w:val="18"/>
          <w:lang w:val="en-GB" w:eastAsia="en-GB"/>
        </w:rPr>
        <w:tab/>
        <w:t>16.0.0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694" w:history="1">
        <w:r w:rsidR="00A430F9" w:rsidRPr="00C34319">
          <w:rPr>
            <w:rStyle w:val="Hyperlink"/>
            <w:sz w:val="18"/>
            <w:szCs w:val="18"/>
            <w:lang w:val="en-GB" w:eastAsia="en-GB"/>
          </w:rPr>
          <w:t>https://www.atis.org/3gpp-documents/Rel16/</w:t>
        </w:r>
      </w:hyperlink>
    </w:p>
    <w:p w14:paraId="3B41B097" w14:textId="5D17237C" w:rsidR="002D33F5" w:rsidRPr="00C34319" w:rsidRDefault="002D33F5"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CCSA.36.322V1600</w:t>
      </w:r>
      <w:r w:rsidRPr="00C34319">
        <w:rPr>
          <w:color w:val="000000"/>
          <w:sz w:val="18"/>
          <w:szCs w:val="18"/>
          <w:lang w:val="en-GB" w:eastAsia="en-GB"/>
        </w:rPr>
        <w:tab/>
        <w:t>16.0.0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/07/2020</w:t>
      </w:r>
      <w:r w:rsidRPr="00C34319">
        <w:rPr>
          <w:color w:val="000000"/>
          <w:sz w:val="18"/>
          <w:szCs w:val="18"/>
          <w:lang w:val="en-GB" w:eastAsia="en-GB"/>
        </w:rPr>
        <w:tab/>
      </w:r>
      <w:hyperlink r:id="rId695" w:history="1">
        <w:r w:rsidR="00A430F9" w:rsidRPr="00C34319">
          <w:rPr>
            <w:rStyle w:val="Hyperlink"/>
            <w:sz w:val="18"/>
            <w:szCs w:val="18"/>
            <w:lang w:val="en-GB" w:eastAsia="en-GB"/>
          </w:rPr>
          <w:t>https://www.ccsa.org.cn/api/portalsFile/downloadOldFile?type=19&amp;oldFileUrl=ITU-R/M.2012-6/CCSA.36.322V1600.doc</w:t>
        </w:r>
      </w:hyperlink>
    </w:p>
    <w:p w14:paraId="62206B24" w14:textId="64AF2AE1" w:rsidR="002D33F5" w:rsidRPr="0034407F" w:rsidRDefault="002D33F5"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136 322</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31</w:t>
      </w:r>
      <w:r w:rsidR="00D63672" w:rsidRPr="0034407F">
        <w:rPr>
          <w:color w:val="000000"/>
          <w:sz w:val="18"/>
          <w:szCs w:val="18"/>
          <w:lang w:val="fr-FR" w:eastAsia="en-GB"/>
        </w:rPr>
        <w:t>/07/2020</w:t>
      </w:r>
      <w:r w:rsidRPr="0034407F">
        <w:rPr>
          <w:color w:val="000000"/>
          <w:sz w:val="18"/>
          <w:szCs w:val="18"/>
          <w:lang w:val="fr-FR" w:eastAsia="en-GB"/>
        </w:rPr>
        <w:tab/>
      </w:r>
      <w:hyperlink r:id="rId696" w:history="1">
        <w:r w:rsidR="00A430F9" w:rsidRPr="0034407F">
          <w:rPr>
            <w:rStyle w:val="Hyperlink"/>
            <w:sz w:val="18"/>
            <w:szCs w:val="18"/>
            <w:lang w:val="fr-FR" w:eastAsia="en-GB"/>
          </w:rPr>
          <w:t>https://www.etsi.org/deliver/etsi_ts/136300_136399/136322/16.00.00_60/ts_136322v160000p.pdf</w:t>
        </w:r>
      </w:hyperlink>
    </w:p>
    <w:p w14:paraId="10BB3F90" w14:textId="6417D619" w:rsidR="002D33F5" w:rsidRPr="0034407F" w:rsidRDefault="002D33F5"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36.322-16.0.0 V1.0.0</w:t>
      </w:r>
      <w:r w:rsidRPr="0034407F">
        <w:rPr>
          <w:color w:val="000000"/>
          <w:spacing w:val="-2"/>
          <w:sz w:val="18"/>
          <w:szCs w:val="18"/>
          <w:lang w:val="fr-FR" w:eastAsia="en-GB"/>
        </w:rPr>
        <w:tab/>
      </w:r>
      <w:r w:rsidRPr="0034407F">
        <w:rPr>
          <w:color w:val="000000"/>
          <w:sz w:val="18"/>
          <w:szCs w:val="18"/>
          <w:lang w:val="fr-FR" w:eastAsia="en-GB"/>
        </w:rPr>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697" w:history="1">
        <w:r w:rsidR="00A430F9" w:rsidRPr="0034407F">
          <w:rPr>
            <w:rStyle w:val="Hyperlink"/>
            <w:sz w:val="18"/>
            <w:szCs w:val="18"/>
            <w:lang w:val="fr-FR" w:eastAsia="en-GB"/>
          </w:rPr>
          <w:t>https://members.tsdsi.in/index.php/s/RjPMqqcxkMFt2gL</w:t>
        </w:r>
      </w:hyperlink>
    </w:p>
    <w:p w14:paraId="7A8237F9" w14:textId="38901668" w:rsidR="002D33F5" w:rsidRPr="0034407F" w:rsidRDefault="002D33F5"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TTAT.3G-36.322V16.0.0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698" w:history="1">
        <w:r w:rsidR="00A430F9" w:rsidRPr="0034407F">
          <w:rPr>
            <w:rStyle w:val="Hyperlink"/>
            <w:sz w:val="18"/>
            <w:szCs w:val="18"/>
            <w:lang w:val="fr-FR" w:eastAsia="en-GB"/>
          </w:rPr>
          <w:t>http://committee.tta.or.kr/data/ttasDown.jsp?kind=ttastd&amp;pk_num=TTAT.3G-36.322V16.0.0</w:t>
        </w:r>
      </w:hyperlink>
    </w:p>
    <w:p w14:paraId="70AA424A" w14:textId="30F07A93" w:rsidR="002D33F5"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2D33F5" w:rsidRPr="00182533">
        <w:rPr>
          <w:b/>
          <w:bCs/>
          <w:color w:val="000000"/>
          <w:sz w:val="18"/>
          <w:szCs w:val="18"/>
          <w:lang w:eastAsia="en-GB"/>
        </w:rPr>
        <w:t xml:space="preserve"> 17</w:t>
      </w:r>
    </w:p>
    <w:p w14:paraId="4EBE1462" w14:textId="5D4DBBAB" w:rsidR="002D33F5" w:rsidRPr="00C34319" w:rsidRDefault="002D33F5"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STD-T120-36.322.V17.0.0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699" w:history="1">
        <w:r w:rsidR="00A430F9" w:rsidRPr="00C34319">
          <w:rPr>
            <w:rStyle w:val="Hyperlink"/>
            <w:sz w:val="18"/>
            <w:szCs w:val="18"/>
            <w:lang w:val="en-GB" w:eastAsia="en-GB"/>
          </w:rPr>
          <w:t>https://www.arib.or.jp/english/html/overview/doc/T120_T23_SPECS/ARIB-STD-T120/Rel17/36/A36322-h00.pdf</w:t>
        </w:r>
      </w:hyperlink>
    </w:p>
    <w:p w14:paraId="6D20C50C" w14:textId="15CCD0BD" w:rsidR="002D33F5" w:rsidRPr="00C34319" w:rsidRDefault="002D33F5"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ATIS.3GPP.36.322.V17.0.0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700" w:history="1">
        <w:r w:rsidR="00A430F9" w:rsidRPr="00C34319">
          <w:rPr>
            <w:rStyle w:val="Hyperlink"/>
            <w:sz w:val="18"/>
            <w:szCs w:val="18"/>
            <w:lang w:val="en-GB" w:eastAsia="en-GB"/>
          </w:rPr>
          <w:t>https://www.atis.org/3gpp-transpositions - Rel-17</w:t>
        </w:r>
      </w:hyperlink>
    </w:p>
    <w:p w14:paraId="1D344836" w14:textId="0CB9E96E" w:rsidR="002D33F5" w:rsidRPr="00C34319" w:rsidRDefault="002D33F5"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CCSA.36.322V1700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/03/2022</w:t>
      </w:r>
      <w:r w:rsidRPr="00C34319">
        <w:rPr>
          <w:color w:val="000000"/>
          <w:sz w:val="18"/>
          <w:szCs w:val="18"/>
          <w:lang w:val="en-GB" w:eastAsia="en-GB"/>
        </w:rPr>
        <w:tab/>
      </w:r>
      <w:hyperlink r:id="rId701" w:history="1">
        <w:r w:rsidR="00A430F9" w:rsidRPr="00C34319">
          <w:rPr>
            <w:rStyle w:val="Hyperlink"/>
            <w:sz w:val="18"/>
            <w:szCs w:val="18"/>
            <w:lang w:val="en-GB" w:eastAsia="en-GB"/>
          </w:rPr>
          <w:t>https://www.ccsa.org.cn/api/portalsFile/downloadOldFile?type=19&amp;oldFileUrl=ITU-R/M.2012-6/CCSA.36.322V1700.doc</w:t>
        </w:r>
      </w:hyperlink>
    </w:p>
    <w:p w14:paraId="79C2F3FD" w14:textId="1988E1C5" w:rsidR="002D33F5" w:rsidRPr="0034407F" w:rsidRDefault="002D33F5"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136 322</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09</w:t>
      </w:r>
      <w:r w:rsidR="00D63672" w:rsidRPr="0034407F">
        <w:rPr>
          <w:color w:val="000000"/>
          <w:sz w:val="18"/>
          <w:szCs w:val="18"/>
          <w:lang w:val="fr-FR" w:eastAsia="en-GB"/>
        </w:rPr>
        <w:t>/05/2022</w:t>
      </w:r>
      <w:r w:rsidRPr="0034407F">
        <w:rPr>
          <w:color w:val="000000"/>
          <w:sz w:val="18"/>
          <w:szCs w:val="18"/>
          <w:lang w:val="fr-FR" w:eastAsia="en-GB"/>
        </w:rPr>
        <w:tab/>
      </w:r>
      <w:hyperlink r:id="rId702" w:history="1">
        <w:r w:rsidR="00A430F9" w:rsidRPr="0034407F">
          <w:rPr>
            <w:rStyle w:val="Hyperlink"/>
            <w:sz w:val="18"/>
            <w:szCs w:val="18"/>
            <w:lang w:val="fr-FR" w:eastAsia="en-GB"/>
          </w:rPr>
          <w:t>https://www.etsi.org/deliver/etsi_ts/136300_136399/136322/17.00.00_60/ts_136322v170000p.pdf</w:t>
        </w:r>
      </w:hyperlink>
    </w:p>
    <w:p w14:paraId="47172FD7" w14:textId="40B72205" w:rsidR="002D33F5" w:rsidRPr="0034407F" w:rsidRDefault="002D33F5"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36.322-17.0.0 V1.0.0</w:t>
      </w:r>
      <w:r w:rsidRPr="0034407F">
        <w:rPr>
          <w:color w:val="000000"/>
          <w:spacing w:val="-2"/>
          <w:sz w:val="18"/>
          <w:szCs w:val="18"/>
          <w:lang w:val="fr-FR" w:eastAsia="en-GB"/>
        </w:rPr>
        <w:tab/>
      </w:r>
      <w:r w:rsidRPr="0034407F">
        <w:rPr>
          <w:color w:val="000000"/>
          <w:sz w:val="18"/>
          <w:szCs w:val="18"/>
          <w:lang w:val="fr-FR" w:eastAsia="en-GB"/>
        </w:rPr>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/11/2022</w:t>
      </w:r>
      <w:r w:rsidRPr="0034407F">
        <w:rPr>
          <w:color w:val="000000"/>
          <w:sz w:val="18"/>
          <w:szCs w:val="18"/>
          <w:lang w:val="fr-FR" w:eastAsia="en-GB"/>
        </w:rPr>
        <w:tab/>
      </w:r>
      <w:hyperlink r:id="rId703" w:history="1">
        <w:r w:rsidR="00A430F9" w:rsidRPr="0034407F">
          <w:rPr>
            <w:rStyle w:val="Hyperlink"/>
            <w:sz w:val="18"/>
            <w:szCs w:val="18"/>
            <w:lang w:val="fr-FR" w:eastAsia="en-GB"/>
          </w:rPr>
          <w:t>https://members.tsdsi.in/s/5PdEsQ5jxmSLKYJ</w:t>
        </w:r>
      </w:hyperlink>
    </w:p>
    <w:p w14:paraId="5F93198E" w14:textId="111810B8" w:rsidR="002D33F5" w:rsidRPr="0034407F" w:rsidRDefault="002D33F5" w:rsidP="00A430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TTAT.3G-36.322V17.0.0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704" w:history="1">
        <w:r w:rsidR="00A430F9" w:rsidRPr="0034407F">
          <w:rPr>
            <w:rStyle w:val="Hyperlink"/>
            <w:sz w:val="18"/>
            <w:szCs w:val="18"/>
            <w:lang w:val="fr-FR" w:eastAsia="en-GB"/>
          </w:rPr>
          <w:t>http://committee.tta.or.kr/data/ttasDown.jsp?kind=ttastd&amp;pk_num=TTAT.3G-36.322V17.0.0</w:t>
        </w:r>
      </w:hyperlink>
    </w:p>
    <w:p w14:paraId="0E0DCD4D" w14:textId="77777777" w:rsidR="00C556AE" w:rsidRPr="00700C43" w:rsidRDefault="00C556AE" w:rsidP="00C556AE">
      <w:pPr>
        <w:pStyle w:val="Heading4"/>
      </w:pPr>
      <w:r w:rsidRPr="00700C43">
        <w:lastRenderedPageBreak/>
        <w:t>2.1.3.9</w:t>
      </w:r>
      <w:r w:rsidRPr="00700C43">
        <w:tab/>
        <w:t>TS 36.323</w:t>
      </w:r>
    </w:p>
    <w:p w14:paraId="4289AA50" w14:textId="77777777" w:rsidR="00C556AE" w:rsidRPr="00700C43" w:rsidRDefault="00C556AE" w:rsidP="00C556AE">
      <w:pPr>
        <w:pStyle w:val="Headingb"/>
        <w:rPr>
          <w:lang w:eastAsia="zh-CN"/>
        </w:rPr>
      </w:pPr>
      <w:r w:rsidRPr="00700C43">
        <w:t>Acceso</w:t>
      </w:r>
      <w:r w:rsidRPr="00700C43">
        <w:rPr>
          <w:lang w:eastAsia="zh-CN"/>
        </w:rPr>
        <w:t xml:space="preserve"> radioeléctrico terrenal universal evolucionado (E-UTRA); especificación del protocolo de convergencia de paquetes de datos (PDCP)</w:t>
      </w:r>
    </w:p>
    <w:p w14:paraId="36579767" w14:textId="77777777" w:rsidR="00C556AE" w:rsidRPr="00700C43" w:rsidRDefault="00C556AE" w:rsidP="00220C96">
      <w:pPr>
        <w:keepNext/>
        <w:keepLines/>
      </w:pPr>
      <w:r w:rsidRPr="00700C43">
        <w:t>En este documento se especifica el protocolo de convergencia de paquetes de datos (PDCP) E</w:t>
      </w:r>
      <w:r w:rsidRPr="00700C43">
        <w:noBreakHyphen/>
        <w:t>UTRA.</w:t>
      </w:r>
    </w:p>
    <w:p w14:paraId="25E2632E" w14:textId="77777777" w:rsidR="007C47C0" w:rsidRPr="00182533" w:rsidRDefault="007C47C0" w:rsidP="007C47C0">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2B2C4380" w14:textId="628350CE" w:rsidR="002D33F5"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2D33F5" w:rsidRPr="00182533">
        <w:rPr>
          <w:b/>
          <w:bCs/>
          <w:color w:val="000000"/>
          <w:sz w:val="18"/>
          <w:szCs w:val="18"/>
          <w:lang w:eastAsia="en-GB"/>
        </w:rPr>
        <w:t xml:space="preserve"> 10</w:t>
      </w:r>
    </w:p>
    <w:p w14:paraId="5C264FE7" w14:textId="0F0965A0" w:rsidR="002D33F5" w:rsidRPr="00C34319" w:rsidRDefault="002D33F5" w:rsidP="00B4138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STD-T120-36.323.V10.3.0</w:t>
      </w:r>
      <w:r w:rsidRPr="00C34319">
        <w:rPr>
          <w:color w:val="000000"/>
          <w:sz w:val="18"/>
          <w:szCs w:val="18"/>
          <w:lang w:val="en-GB" w:eastAsia="en-GB"/>
        </w:rPr>
        <w:tab/>
        <w:t>10.3.0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705" w:history="1">
        <w:r w:rsidR="00B41387" w:rsidRPr="00C34319">
          <w:rPr>
            <w:rStyle w:val="Hyperlink"/>
            <w:sz w:val="18"/>
            <w:szCs w:val="18"/>
            <w:lang w:val="en-GB" w:eastAsia="en-GB"/>
          </w:rPr>
          <w:t>https://www.arib.or.jp/english/html/overview/doc/T120_T23_SPECS/ARIB-STD-T120/Rel10/36/A36323-a30.pdf</w:t>
        </w:r>
      </w:hyperlink>
    </w:p>
    <w:p w14:paraId="44D438EB" w14:textId="70C8C46A" w:rsidR="002D33F5" w:rsidRPr="00C34319"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ATIS.3GPP.36.323V1030</w:t>
      </w:r>
      <w:r w:rsidRPr="00C34319">
        <w:rPr>
          <w:color w:val="000000"/>
          <w:sz w:val="18"/>
          <w:szCs w:val="18"/>
          <w:lang w:val="en-GB" w:eastAsia="en-GB"/>
        </w:rPr>
        <w:tab/>
        <w:t>10.3.0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706" w:history="1">
        <w:r w:rsidR="00C955A2" w:rsidRPr="00C34319">
          <w:rPr>
            <w:rStyle w:val="Hyperlink"/>
            <w:sz w:val="18"/>
            <w:szCs w:val="18"/>
            <w:lang w:val="en-GB" w:eastAsia="en-GB"/>
          </w:rPr>
          <w:t>https://www.atis.org/3gpp-documents/Rel99-14/</w:t>
        </w:r>
      </w:hyperlink>
    </w:p>
    <w:p w14:paraId="1C986DB5" w14:textId="4898EC98" w:rsidR="002D33F5" w:rsidRPr="00C34319"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CCSA.36.323V1030</w:t>
      </w:r>
      <w:r w:rsidRPr="00C34319">
        <w:rPr>
          <w:color w:val="000000"/>
          <w:sz w:val="18"/>
          <w:szCs w:val="18"/>
          <w:lang w:val="en-GB" w:eastAsia="en-GB"/>
        </w:rPr>
        <w:tab/>
        <w:t>10.3.0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/06/2014</w:t>
      </w:r>
      <w:r w:rsidRPr="00C34319">
        <w:rPr>
          <w:color w:val="000000"/>
          <w:sz w:val="18"/>
          <w:szCs w:val="18"/>
          <w:lang w:val="en-GB" w:eastAsia="en-GB"/>
        </w:rPr>
        <w:tab/>
      </w:r>
      <w:hyperlink r:id="rId707" w:history="1">
        <w:r w:rsidR="00C955A2" w:rsidRPr="00C34319">
          <w:rPr>
            <w:rStyle w:val="Hyperlink"/>
            <w:sz w:val="18"/>
            <w:szCs w:val="18"/>
            <w:lang w:val="en-GB" w:eastAsia="en-GB"/>
          </w:rPr>
          <w:t>https://www.ccsa.org.cn/api/portalsFile/downloadOldFile?type=19&amp;oldFileUrl=ITU-R/M.2012-6/CCSA.36.323V1030.doc</w:t>
        </w:r>
      </w:hyperlink>
    </w:p>
    <w:p w14:paraId="1EB58688" w14:textId="5C93ED19" w:rsidR="002D33F5" w:rsidRPr="0034407F"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136 323</w:t>
      </w:r>
      <w:r w:rsidRPr="0034407F">
        <w:rPr>
          <w:color w:val="000000"/>
          <w:sz w:val="18"/>
          <w:szCs w:val="18"/>
          <w:lang w:val="fr-FR" w:eastAsia="en-GB"/>
        </w:rPr>
        <w:tab/>
        <w:t>10.3.0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22</w:t>
      </w:r>
      <w:r w:rsidR="00D63672" w:rsidRPr="0034407F">
        <w:rPr>
          <w:color w:val="000000"/>
          <w:sz w:val="18"/>
          <w:szCs w:val="18"/>
          <w:lang w:val="fr-FR" w:eastAsia="en-GB"/>
        </w:rPr>
        <w:t>/07/2014</w:t>
      </w:r>
      <w:r w:rsidRPr="0034407F">
        <w:rPr>
          <w:color w:val="000000"/>
          <w:sz w:val="18"/>
          <w:szCs w:val="18"/>
          <w:lang w:val="fr-FR" w:eastAsia="en-GB"/>
        </w:rPr>
        <w:tab/>
      </w:r>
      <w:hyperlink r:id="rId708" w:history="1">
        <w:r w:rsidR="00C955A2" w:rsidRPr="0034407F">
          <w:rPr>
            <w:rStyle w:val="Hyperlink"/>
            <w:sz w:val="18"/>
            <w:szCs w:val="18"/>
            <w:lang w:val="fr-FR" w:eastAsia="en-GB"/>
          </w:rPr>
          <w:t>https://www.etsi.org/deliver/etsi_ts/136300_136399/136323/10.03.00_60/ts_136323v100300p.pdf</w:t>
        </w:r>
      </w:hyperlink>
    </w:p>
    <w:p w14:paraId="34F6D7B7" w14:textId="2629FC51" w:rsidR="002D33F5" w:rsidRPr="0034407F"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36.323-10.3.0 V1.0.0</w:t>
      </w:r>
      <w:r w:rsidRPr="0034407F">
        <w:rPr>
          <w:color w:val="000000"/>
          <w:spacing w:val="-2"/>
          <w:sz w:val="18"/>
          <w:szCs w:val="18"/>
          <w:lang w:val="fr-FR" w:eastAsia="en-GB"/>
        </w:rPr>
        <w:tab/>
      </w:r>
      <w:r w:rsidRPr="0034407F">
        <w:rPr>
          <w:color w:val="000000"/>
          <w:sz w:val="18"/>
          <w:szCs w:val="18"/>
          <w:lang w:val="fr-FR" w:eastAsia="en-GB"/>
        </w:rPr>
        <w:t>10.3.0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709" w:history="1">
        <w:r w:rsidR="00C955A2" w:rsidRPr="0034407F">
          <w:rPr>
            <w:rStyle w:val="Hyperlink"/>
            <w:sz w:val="18"/>
            <w:szCs w:val="18"/>
            <w:lang w:val="fr-FR" w:eastAsia="en-GB"/>
          </w:rPr>
          <w:t>https://members.tsdsi.in/index.php/s/w6b6yCNo7D636sw</w:t>
        </w:r>
      </w:hyperlink>
    </w:p>
    <w:p w14:paraId="7CBE45D1" w14:textId="43EAF78E" w:rsidR="002D33F5" w:rsidRPr="0034407F"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TTAT.3G-36.323V10.3.0</w:t>
      </w:r>
      <w:r w:rsidRPr="0034407F">
        <w:rPr>
          <w:color w:val="000000"/>
          <w:sz w:val="18"/>
          <w:szCs w:val="18"/>
          <w:lang w:val="fr-FR" w:eastAsia="en-GB"/>
        </w:rPr>
        <w:tab/>
        <w:t>10.3.0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710" w:history="1">
        <w:r w:rsidR="00C955A2" w:rsidRPr="0034407F">
          <w:rPr>
            <w:rStyle w:val="Hyperlink"/>
            <w:sz w:val="18"/>
            <w:szCs w:val="18"/>
            <w:lang w:val="fr-FR" w:eastAsia="en-GB"/>
          </w:rPr>
          <w:t>http://committee.tta.or.kr/data/ttasDown.jsp?kind=ttastd&amp;pk_num=TTAT.3G-36.323V10.3.0</w:t>
        </w:r>
      </w:hyperlink>
    </w:p>
    <w:p w14:paraId="2A8967ED" w14:textId="77399501" w:rsidR="002D33F5"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2D33F5" w:rsidRPr="00182533">
        <w:rPr>
          <w:b/>
          <w:bCs/>
          <w:color w:val="000000"/>
          <w:sz w:val="18"/>
          <w:szCs w:val="18"/>
          <w:lang w:eastAsia="en-GB"/>
        </w:rPr>
        <w:t xml:space="preserve"> 11</w:t>
      </w:r>
    </w:p>
    <w:p w14:paraId="7464B275" w14:textId="725E5B43" w:rsidR="002D33F5" w:rsidRPr="00C34319"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STD-T120-36.323.V11.4.0</w:t>
      </w:r>
      <w:r w:rsidRPr="00C34319">
        <w:rPr>
          <w:color w:val="000000"/>
          <w:sz w:val="18"/>
          <w:szCs w:val="18"/>
          <w:lang w:val="en-GB" w:eastAsia="en-GB"/>
        </w:rPr>
        <w:tab/>
        <w:t>11.4.0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711" w:history="1">
        <w:r w:rsidR="00C955A2" w:rsidRPr="00C34319">
          <w:rPr>
            <w:rStyle w:val="Hyperlink"/>
            <w:sz w:val="18"/>
            <w:szCs w:val="18"/>
            <w:lang w:val="en-GB" w:eastAsia="en-GB"/>
          </w:rPr>
          <w:t>https://www.arib.or.jp/english/html/overview/doc/T120_T23_SPECS/ARIB-STD-T120/Rel11/36/A36323-b40.pdf</w:t>
        </w:r>
      </w:hyperlink>
    </w:p>
    <w:p w14:paraId="561F17A8" w14:textId="77DFCC78" w:rsidR="002D33F5" w:rsidRPr="00C34319"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ATIS.3GPP.36.323V1140</w:t>
      </w:r>
      <w:r w:rsidRPr="00C34319">
        <w:rPr>
          <w:color w:val="000000"/>
          <w:sz w:val="18"/>
          <w:szCs w:val="18"/>
          <w:lang w:val="en-GB" w:eastAsia="en-GB"/>
        </w:rPr>
        <w:tab/>
        <w:t>11.4.0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712" w:history="1">
        <w:r w:rsidR="00C955A2" w:rsidRPr="00C34319">
          <w:rPr>
            <w:rStyle w:val="Hyperlink"/>
            <w:sz w:val="18"/>
            <w:szCs w:val="18"/>
            <w:lang w:val="en-GB" w:eastAsia="en-GB"/>
          </w:rPr>
          <w:t>https://www.atis.org/3gpp-documents/Rel99-14/</w:t>
        </w:r>
      </w:hyperlink>
    </w:p>
    <w:p w14:paraId="01DB6A44" w14:textId="254340C8" w:rsidR="002D33F5" w:rsidRPr="00C34319"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CCSA.36.323V1140</w:t>
      </w:r>
      <w:r w:rsidRPr="00C34319">
        <w:rPr>
          <w:color w:val="000000"/>
          <w:sz w:val="18"/>
          <w:szCs w:val="18"/>
          <w:lang w:val="en-GB" w:eastAsia="en-GB"/>
        </w:rPr>
        <w:tab/>
        <w:t>11.4.0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/09/2014</w:t>
      </w:r>
      <w:r w:rsidRPr="00C34319">
        <w:rPr>
          <w:color w:val="000000"/>
          <w:sz w:val="18"/>
          <w:szCs w:val="18"/>
          <w:lang w:val="en-GB" w:eastAsia="en-GB"/>
        </w:rPr>
        <w:tab/>
      </w:r>
      <w:hyperlink r:id="rId713" w:history="1">
        <w:r w:rsidR="00C955A2" w:rsidRPr="00C34319">
          <w:rPr>
            <w:rStyle w:val="Hyperlink"/>
            <w:sz w:val="18"/>
            <w:szCs w:val="18"/>
            <w:lang w:val="en-GB" w:eastAsia="en-GB"/>
          </w:rPr>
          <w:t>https://www.ccsa.org.cn/api/portalsFile/downloadOldFile?type=19&amp;oldFileUrl=ITU-R/M.2012-6/CCSA.36.323V1140.doc</w:t>
        </w:r>
      </w:hyperlink>
    </w:p>
    <w:p w14:paraId="59886B33" w14:textId="0A437958" w:rsidR="002D33F5" w:rsidRPr="0034407F"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136 323</w:t>
      </w:r>
      <w:r w:rsidRPr="0034407F">
        <w:rPr>
          <w:color w:val="000000"/>
          <w:sz w:val="18"/>
          <w:szCs w:val="18"/>
          <w:lang w:val="fr-FR" w:eastAsia="en-GB"/>
        </w:rPr>
        <w:tab/>
        <w:t>11.4.0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/09/2014</w:t>
      </w:r>
      <w:r w:rsidRPr="0034407F">
        <w:rPr>
          <w:color w:val="000000"/>
          <w:sz w:val="18"/>
          <w:szCs w:val="18"/>
          <w:lang w:val="fr-FR" w:eastAsia="en-GB"/>
        </w:rPr>
        <w:tab/>
      </w:r>
      <w:hyperlink r:id="rId714" w:history="1">
        <w:r w:rsidR="00C955A2" w:rsidRPr="0034407F">
          <w:rPr>
            <w:rStyle w:val="Hyperlink"/>
            <w:sz w:val="18"/>
            <w:szCs w:val="18"/>
            <w:lang w:val="fr-FR" w:eastAsia="en-GB"/>
          </w:rPr>
          <w:t>https://www.etsi.org/deliver/etsi_ts/136300_136399/136323/11.04.00_60/ts_136323v110400p.pdf</w:t>
        </w:r>
      </w:hyperlink>
    </w:p>
    <w:p w14:paraId="61855BB8" w14:textId="22D21F51" w:rsidR="002D33F5" w:rsidRPr="0034407F"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36.323-11.4.0 V1.0.0</w:t>
      </w:r>
      <w:r w:rsidRPr="0034407F">
        <w:rPr>
          <w:color w:val="000000"/>
          <w:spacing w:val="-2"/>
          <w:sz w:val="18"/>
          <w:szCs w:val="18"/>
          <w:lang w:val="fr-FR" w:eastAsia="en-GB"/>
        </w:rPr>
        <w:tab/>
      </w:r>
      <w:r w:rsidRPr="0034407F">
        <w:rPr>
          <w:color w:val="000000"/>
          <w:sz w:val="18"/>
          <w:szCs w:val="18"/>
          <w:lang w:val="fr-FR" w:eastAsia="en-GB"/>
        </w:rPr>
        <w:t>11.4.0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715" w:history="1">
        <w:r w:rsidR="00C955A2" w:rsidRPr="0034407F">
          <w:rPr>
            <w:rStyle w:val="Hyperlink"/>
            <w:sz w:val="18"/>
            <w:szCs w:val="18"/>
            <w:lang w:val="fr-FR" w:eastAsia="en-GB"/>
          </w:rPr>
          <w:t>https://members.tsdsi.in/index.php/s/aDjpo6iP6fLJpg8</w:t>
        </w:r>
      </w:hyperlink>
    </w:p>
    <w:p w14:paraId="541C8AAB" w14:textId="6F7F137F" w:rsidR="002D33F5" w:rsidRPr="0034407F"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TTAT.3G-36.323V11.4.0</w:t>
      </w:r>
      <w:r w:rsidRPr="0034407F">
        <w:rPr>
          <w:color w:val="000000"/>
          <w:sz w:val="18"/>
          <w:szCs w:val="18"/>
          <w:lang w:val="fr-FR" w:eastAsia="en-GB"/>
        </w:rPr>
        <w:tab/>
        <w:t>11.4.0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716" w:history="1">
        <w:r w:rsidR="00C955A2" w:rsidRPr="0034407F">
          <w:rPr>
            <w:rStyle w:val="Hyperlink"/>
            <w:sz w:val="18"/>
            <w:szCs w:val="18"/>
            <w:lang w:val="fr-FR" w:eastAsia="en-GB"/>
          </w:rPr>
          <w:t>http://committee.tta.or.kr/data/ttasDown.jsp?kind=ttastd&amp;pk_num=TTAT.3G-36.323V11.4.0</w:t>
        </w:r>
      </w:hyperlink>
    </w:p>
    <w:p w14:paraId="6600A061" w14:textId="277DDF1C" w:rsidR="002D33F5" w:rsidRPr="00182533" w:rsidRDefault="00096313" w:rsidP="002D33F5">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2D33F5" w:rsidRPr="00182533">
        <w:rPr>
          <w:b/>
          <w:bCs/>
          <w:color w:val="000000"/>
          <w:sz w:val="18"/>
          <w:szCs w:val="18"/>
          <w:lang w:eastAsia="en-GB"/>
        </w:rPr>
        <w:t xml:space="preserve"> 12</w:t>
      </w:r>
    </w:p>
    <w:p w14:paraId="41159669" w14:textId="2C26484B" w:rsidR="002D33F5" w:rsidRPr="00C34319"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STD-T120-36.323.V12.6.0</w:t>
      </w:r>
      <w:r w:rsidRPr="00C34319">
        <w:rPr>
          <w:color w:val="000000"/>
          <w:sz w:val="18"/>
          <w:szCs w:val="18"/>
          <w:lang w:val="en-GB" w:eastAsia="en-GB"/>
        </w:rPr>
        <w:tab/>
        <w:t>12.6.0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717" w:history="1">
        <w:r w:rsidR="00C955A2" w:rsidRPr="00C34319">
          <w:rPr>
            <w:rStyle w:val="Hyperlink"/>
            <w:sz w:val="18"/>
            <w:szCs w:val="18"/>
            <w:lang w:val="en-GB" w:eastAsia="en-GB"/>
          </w:rPr>
          <w:t>https://www.arib.or.jp/english/html/overview/doc/T120_T23_SPECS/ARIB-STD-T120/Rel12/36/A36323-c60.pdf</w:t>
        </w:r>
      </w:hyperlink>
    </w:p>
    <w:p w14:paraId="74380692" w14:textId="700C8AE0" w:rsidR="002D33F5" w:rsidRPr="00C34319"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ATIS.3GPP.36.323V1260</w:t>
      </w:r>
      <w:r w:rsidRPr="00C34319">
        <w:rPr>
          <w:color w:val="000000"/>
          <w:sz w:val="18"/>
          <w:szCs w:val="18"/>
          <w:lang w:val="en-GB" w:eastAsia="en-GB"/>
        </w:rPr>
        <w:tab/>
        <w:t>12.6.0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718" w:history="1">
        <w:r w:rsidR="00C955A2" w:rsidRPr="00C34319">
          <w:rPr>
            <w:rStyle w:val="Hyperlink"/>
            <w:sz w:val="18"/>
            <w:szCs w:val="18"/>
            <w:lang w:val="en-GB" w:eastAsia="en-GB"/>
          </w:rPr>
          <w:t>https://www.atis.org/3gpp-documents/Rel99-14/</w:t>
        </w:r>
      </w:hyperlink>
    </w:p>
    <w:p w14:paraId="2460F35F" w14:textId="525A698F" w:rsidR="002D33F5" w:rsidRPr="00C34319"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CCSA.36.323V1260</w:t>
      </w:r>
      <w:r w:rsidRPr="00C34319">
        <w:rPr>
          <w:color w:val="000000"/>
          <w:sz w:val="18"/>
          <w:szCs w:val="18"/>
          <w:lang w:val="en-GB" w:eastAsia="en-GB"/>
        </w:rPr>
        <w:tab/>
        <w:t>12.6.0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/06/2016</w:t>
      </w:r>
      <w:r w:rsidRPr="00C34319">
        <w:rPr>
          <w:color w:val="000000"/>
          <w:sz w:val="18"/>
          <w:szCs w:val="18"/>
          <w:lang w:val="en-GB" w:eastAsia="en-GB"/>
        </w:rPr>
        <w:tab/>
      </w:r>
      <w:hyperlink r:id="rId719" w:history="1">
        <w:r w:rsidR="00C955A2" w:rsidRPr="00C34319">
          <w:rPr>
            <w:rStyle w:val="Hyperlink"/>
            <w:sz w:val="18"/>
            <w:szCs w:val="18"/>
            <w:lang w:val="en-GB" w:eastAsia="en-GB"/>
          </w:rPr>
          <w:t>https://www.ccsa.org.cn/api/portalsFile/downloadOldFile?type=19&amp;oldFileUrl=ITU-R/M.2012-6/CCSA.36.323V1260.doc</w:t>
        </w:r>
      </w:hyperlink>
    </w:p>
    <w:p w14:paraId="36653F61" w14:textId="3F15548B" w:rsidR="002D33F5" w:rsidRPr="0034407F"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136 323</w:t>
      </w:r>
      <w:r w:rsidRPr="0034407F">
        <w:rPr>
          <w:color w:val="000000"/>
          <w:sz w:val="18"/>
          <w:szCs w:val="18"/>
          <w:lang w:val="fr-FR" w:eastAsia="en-GB"/>
        </w:rPr>
        <w:tab/>
        <w:t>12.6.0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25</w:t>
      </w:r>
      <w:r w:rsidR="00D63672" w:rsidRPr="0034407F">
        <w:rPr>
          <w:color w:val="000000"/>
          <w:sz w:val="18"/>
          <w:szCs w:val="18"/>
          <w:lang w:val="fr-FR" w:eastAsia="en-GB"/>
        </w:rPr>
        <w:t>/08/2016</w:t>
      </w:r>
      <w:r w:rsidRPr="0034407F">
        <w:rPr>
          <w:color w:val="000000"/>
          <w:sz w:val="18"/>
          <w:szCs w:val="18"/>
          <w:lang w:val="fr-FR" w:eastAsia="en-GB"/>
        </w:rPr>
        <w:tab/>
      </w:r>
      <w:hyperlink r:id="rId720" w:history="1">
        <w:r w:rsidR="00C955A2" w:rsidRPr="0034407F">
          <w:rPr>
            <w:rStyle w:val="Hyperlink"/>
            <w:sz w:val="18"/>
            <w:szCs w:val="18"/>
            <w:lang w:val="fr-FR" w:eastAsia="en-GB"/>
          </w:rPr>
          <w:t>https://www.etsi.org/deliver/etsi_ts/136300_136399/136323/12.06.00_60/ts_136323v120600p.pdf</w:t>
        </w:r>
      </w:hyperlink>
    </w:p>
    <w:p w14:paraId="653D4B18" w14:textId="2955230D" w:rsidR="002D33F5" w:rsidRPr="0034407F"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36.323-12.6.0 V1.0.0</w:t>
      </w:r>
      <w:r w:rsidRPr="0034407F">
        <w:rPr>
          <w:color w:val="000000"/>
          <w:spacing w:val="-2"/>
          <w:sz w:val="18"/>
          <w:szCs w:val="18"/>
          <w:lang w:val="fr-FR" w:eastAsia="en-GB"/>
        </w:rPr>
        <w:tab/>
      </w:r>
      <w:r w:rsidRPr="0034407F">
        <w:rPr>
          <w:color w:val="000000"/>
          <w:sz w:val="18"/>
          <w:szCs w:val="18"/>
          <w:lang w:val="fr-FR" w:eastAsia="en-GB"/>
        </w:rPr>
        <w:t>12.6.0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721" w:history="1">
        <w:r w:rsidR="00C955A2" w:rsidRPr="0034407F">
          <w:rPr>
            <w:rStyle w:val="Hyperlink"/>
            <w:sz w:val="18"/>
            <w:szCs w:val="18"/>
            <w:lang w:val="fr-FR" w:eastAsia="en-GB"/>
          </w:rPr>
          <w:t>https://members.tsdsi.in/index.php/s/DxEpbAatGw847zp</w:t>
        </w:r>
      </w:hyperlink>
    </w:p>
    <w:p w14:paraId="7B76D645" w14:textId="47D3B129" w:rsidR="002D33F5" w:rsidRPr="0034407F"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TTAT.3G-36.323V12.6.0</w:t>
      </w:r>
      <w:r w:rsidRPr="0034407F">
        <w:rPr>
          <w:color w:val="000000"/>
          <w:sz w:val="18"/>
          <w:szCs w:val="18"/>
          <w:lang w:val="fr-FR" w:eastAsia="en-GB"/>
        </w:rPr>
        <w:tab/>
        <w:t>12.6.0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722" w:history="1">
        <w:r w:rsidR="00C955A2" w:rsidRPr="0034407F">
          <w:rPr>
            <w:rStyle w:val="Hyperlink"/>
            <w:sz w:val="18"/>
            <w:szCs w:val="18"/>
            <w:lang w:val="fr-FR" w:eastAsia="en-GB"/>
          </w:rPr>
          <w:t>http://committee.tta.or.kr/data/ttasDown.jsp?kind=ttastd&amp;pk_num=TTAT.3G-36.323V12.6.0</w:t>
        </w:r>
      </w:hyperlink>
    </w:p>
    <w:p w14:paraId="19070D41" w14:textId="222D3147" w:rsidR="002D33F5"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2D33F5" w:rsidRPr="00182533">
        <w:rPr>
          <w:b/>
          <w:bCs/>
          <w:color w:val="000000"/>
          <w:sz w:val="18"/>
          <w:szCs w:val="18"/>
          <w:lang w:eastAsia="en-GB"/>
        </w:rPr>
        <w:t xml:space="preserve"> 13</w:t>
      </w:r>
    </w:p>
    <w:p w14:paraId="3E943794" w14:textId="3B914489" w:rsidR="002D33F5" w:rsidRPr="00C34319"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STD-T120-36.323.V13.6.0</w:t>
      </w:r>
      <w:r w:rsidRPr="00C34319">
        <w:rPr>
          <w:color w:val="000000"/>
          <w:sz w:val="18"/>
          <w:szCs w:val="18"/>
          <w:lang w:val="en-GB" w:eastAsia="en-GB"/>
        </w:rPr>
        <w:tab/>
        <w:t>13.6.0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723" w:history="1">
        <w:r w:rsidR="00C955A2" w:rsidRPr="00C34319">
          <w:rPr>
            <w:rStyle w:val="Hyperlink"/>
            <w:sz w:val="18"/>
            <w:szCs w:val="18"/>
            <w:lang w:val="en-GB" w:eastAsia="en-GB"/>
          </w:rPr>
          <w:t>https://www.arib.or.jp/english/html/overview/doc/T120_T23_SPECS/ARIB-STD-T120/Rel13/36/A36323-d60.pdf</w:t>
        </w:r>
      </w:hyperlink>
    </w:p>
    <w:p w14:paraId="5724EEBF" w14:textId="7C0A1DBB" w:rsidR="002D33F5" w:rsidRPr="00C34319"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ATIS.3GPP.36.323V1360</w:t>
      </w:r>
      <w:r w:rsidRPr="00C34319">
        <w:rPr>
          <w:color w:val="000000"/>
          <w:sz w:val="18"/>
          <w:szCs w:val="18"/>
          <w:lang w:val="en-GB" w:eastAsia="en-GB"/>
        </w:rPr>
        <w:tab/>
        <w:t>13.6.0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724" w:history="1">
        <w:r w:rsidR="00C955A2" w:rsidRPr="00C34319">
          <w:rPr>
            <w:rStyle w:val="Hyperlink"/>
            <w:sz w:val="18"/>
            <w:szCs w:val="18"/>
            <w:lang w:val="en-GB" w:eastAsia="en-GB"/>
          </w:rPr>
          <w:t>https://www.atis.org/3gpp-documents/Rel99-14/</w:t>
        </w:r>
      </w:hyperlink>
    </w:p>
    <w:p w14:paraId="3EE80841" w14:textId="3CE2597F" w:rsidR="002D33F5" w:rsidRPr="00C34319"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CCSA.36.323V1360</w:t>
      </w:r>
      <w:r w:rsidRPr="00C34319">
        <w:rPr>
          <w:color w:val="000000"/>
          <w:sz w:val="18"/>
          <w:szCs w:val="18"/>
          <w:lang w:val="en-GB" w:eastAsia="en-GB"/>
        </w:rPr>
        <w:tab/>
        <w:t>13.6.0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/06/2017</w:t>
      </w:r>
      <w:r w:rsidRPr="00C34319">
        <w:rPr>
          <w:color w:val="000000"/>
          <w:sz w:val="18"/>
          <w:szCs w:val="18"/>
          <w:lang w:val="en-GB" w:eastAsia="en-GB"/>
        </w:rPr>
        <w:tab/>
      </w:r>
      <w:hyperlink r:id="rId725" w:history="1">
        <w:r w:rsidR="00C955A2" w:rsidRPr="00C34319">
          <w:rPr>
            <w:rStyle w:val="Hyperlink"/>
            <w:sz w:val="18"/>
            <w:szCs w:val="18"/>
            <w:lang w:val="en-GB" w:eastAsia="en-GB"/>
          </w:rPr>
          <w:t>https://www.ccsa.org.cn/api/portalsFile/downloadOldFile?type=19&amp;oldFileUrl=ITU-R/M.2012-6/CCSA.36.323V1360.doc</w:t>
        </w:r>
      </w:hyperlink>
    </w:p>
    <w:p w14:paraId="66916A8C" w14:textId="69C7D5DA" w:rsidR="002D33F5" w:rsidRPr="0034407F"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136 323</w:t>
      </w:r>
      <w:r w:rsidRPr="0034407F">
        <w:rPr>
          <w:color w:val="000000"/>
          <w:sz w:val="18"/>
          <w:szCs w:val="18"/>
          <w:lang w:val="fr-FR" w:eastAsia="en-GB"/>
        </w:rPr>
        <w:tab/>
        <w:t>13.6.0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27</w:t>
      </w:r>
      <w:r w:rsidR="00D63672" w:rsidRPr="0034407F">
        <w:rPr>
          <w:color w:val="000000"/>
          <w:sz w:val="18"/>
          <w:szCs w:val="18"/>
          <w:lang w:val="fr-FR" w:eastAsia="en-GB"/>
        </w:rPr>
        <w:t>/07/2017</w:t>
      </w:r>
      <w:r w:rsidRPr="0034407F">
        <w:rPr>
          <w:color w:val="000000"/>
          <w:sz w:val="18"/>
          <w:szCs w:val="18"/>
          <w:lang w:val="fr-FR" w:eastAsia="en-GB"/>
        </w:rPr>
        <w:tab/>
      </w:r>
      <w:hyperlink r:id="rId726" w:history="1">
        <w:r w:rsidR="00C955A2" w:rsidRPr="0034407F">
          <w:rPr>
            <w:rStyle w:val="Hyperlink"/>
            <w:sz w:val="18"/>
            <w:szCs w:val="18"/>
            <w:lang w:val="fr-FR" w:eastAsia="en-GB"/>
          </w:rPr>
          <w:t>https://www.etsi.org/deliver/etsi_ts/136300_136399/136323/13.06.00_60/ts_136323v130600p.pdf</w:t>
        </w:r>
      </w:hyperlink>
    </w:p>
    <w:p w14:paraId="73B15AE4" w14:textId="7AAA512D" w:rsidR="002D33F5" w:rsidRPr="0034407F"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36.323-13.6.0 V1.0.0</w:t>
      </w:r>
      <w:r w:rsidRPr="0034407F">
        <w:rPr>
          <w:color w:val="000000"/>
          <w:spacing w:val="-2"/>
          <w:sz w:val="18"/>
          <w:szCs w:val="18"/>
          <w:lang w:val="fr-FR" w:eastAsia="en-GB"/>
        </w:rPr>
        <w:tab/>
      </w:r>
      <w:r w:rsidRPr="0034407F">
        <w:rPr>
          <w:color w:val="000000"/>
          <w:sz w:val="18"/>
          <w:szCs w:val="18"/>
          <w:lang w:val="fr-FR" w:eastAsia="en-GB"/>
        </w:rPr>
        <w:t>13.6.0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727" w:history="1">
        <w:r w:rsidR="00C955A2" w:rsidRPr="0034407F">
          <w:rPr>
            <w:rStyle w:val="Hyperlink"/>
            <w:sz w:val="18"/>
            <w:szCs w:val="18"/>
            <w:lang w:val="fr-FR" w:eastAsia="en-GB"/>
          </w:rPr>
          <w:t>https://members.tsdsi.in/index.php/s/coH9DtTTyqcY9SD</w:t>
        </w:r>
      </w:hyperlink>
    </w:p>
    <w:p w14:paraId="75F8DB74" w14:textId="7DD8C732" w:rsidR="002D33F5" w:rsidRPr="0034407F"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TTAT.3G-36.323V13.6.0</w:t>
      </w:r>
      <w:r w:rsidRPr="0034407F">
        <w:rPr>
          <w:color w:val="000000"/>
          <w:sz w:val="18"/>
          <w:szCs w:val="18"/>
          <w:lang w:val="fr-FR" w:eastAsia="en-GB"/>
        </w:rPr>
        <w:tab/>
        <w:t>13.6.0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728" w:history="1">
        <w:r w:rsidR="00C955A2" w:rsidRPr="0034407F">
          <w:rPr>
            <w:rStyle w:val="Hyperlink"/>
            <w:sz w:val="18"/>
            <w:szCs w:val="18"/>
            <w:lang w:val="fr-FR" w:eastAsia="en-GB"/>
          </w:rPr>
          <w:t>http://committee.tta.or.kr/data/ttasDown.jsp?kind=ttastd&amp;pk_num=TTAT.3G-36.323V13.6.0</w:t>
        </w:r>
      </w:hyperlink>
      <w:r w:rsidR="00C955A2" w:rsidRPr="0034407F">
        <w:rPr>
          <w:color w:val="000000"/>
          <w:sz w:val="18"/>
          <w:szCs w:val="18"/>
          <w:lang w:val="fr-FR" w:eastAsia="en-GB"/>
        </w:rPr>
        <w:t xml:space="preserve"> </w:t>
      </w:r>
    </w:p>
    <w:p w14:paraId="6707F071" w14:textId="0C96B9C4" w:rsidR="002D33F5"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2D33F5" w:rsidRPr="00182533">
        <w:rPr>
          <w:b/>
          <w:bCs/>
          <w:color w:val="000000"/>
          <w:sz w:val="18"/>
          <w:szCs w:val="18"/>
          <w:lang w:eastAsia="en-GB"/>
        </w:rPr>
        <w:t xml:space="preserve"> 14</w:t>
      </w:r>
    </w:p>
    <w:p w14:paraId="36A01045" w14:textId="4F967D50" w:rsidR="002D33F5" w:rsidRPr="00C34319"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STD-T120-36.323.V14.5.0</w:t>
      </w:r>
      <w:r w:rsidRPr="00C34319">
        <w:rPr>
          <w:color w:val="000000"/>
          <w:sz w:val="18"/>
          <w:szCs w:val="18"/>
          <w:lang w:val="en-GB" w:eastAsia="en-GB"/>
        </w:rPr>
        <w:tab/>
        <w:t>14.5.0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729" w:history="1">
        <w:r w:rsidR="00C955A2" w:rsidRPr="00C34319">
          <w:rPr>
            <w:rStyle w:val="Hyperlink"/>
            <w:sz w:val="18"/>
            <w:szCs w:val="18"/>
            <w:lang w:val="en-GB" w:eastAsia="en-GB"/>
          </w:rPr>
          <w:t>https://www.arib.or.jp/english/html/overview/doc/T120_T23_SPECS/ARIB-STD-T120/Rel14/36/A36323-e50.pdf</w:t>
        </w:r>
      </w:hyperlink>
    </w:p>
    <w:p w14:paraId="359CEC27" w14:textId="339F3A30" w:rsidR="002D33F5" w:rsidRPr="00C34319"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ATIS.3GPP.36.323V1450</w:t>
      </w:r>
      <w:r w:rsidRPr="00C34319">
        <w:rPr>
          <w:color w:val="000000"/>
          <w:sz w:val="18"/>
          <w:szCs w:val="18"/>
          <w:lang w:val="en-GB" w:eastAsia="en-GB"/>
        </w:rPr>
        <w:tab/>
        <w:t>14.5.0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730" w:history="1">
        <w:r w:rsidR="00C955A2" w:rsidRPr="00C34319">
          <w:rPr>
            <w:rStyle w:val="Hyperlink"/>
            <w:sz w:val="18"/>
            <w:szCs w:val="18"/>
            <w:lang w:val="en-GB" w:eastAsia="en-GB"/>
          </w:rPr>
          <w:t>https://www.atis.org/3gpp-documents/Rel99-14/</w:t>
        </w:r>
      </w:hyperlink>
    </w:p>
    <w:p w14:paraId="601C59C6" w14:textId="4AEC6F02" w:rsidR="002D33F5" w:rsidRPr="00C34319"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CCSA.36.323V1450</w:t>
      </w:r>
      <w:r w:rsidRPr="00C34319">
        <w:rPr>
          <w:color w:val="000000"/>
          <w:sz w:val="18"/>
          <w:szCs w:val="18"/>
          <w:lang w:val="en-GB" w:eastAsia="en-GB"/>
        </w:rPr>
        <w:tab/>
        <w:t>14.5.0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/12/2017</w:t>
      </w:r>
      <w:r w:rsidRPr="00C34319">
        <w:rPr>
          <w:color w:val="000000"/>
          <w:sz w:val="18"/>
          <w:szCs w:val="18"/>
          <w:lang w:val="en-GB" w:eastAsia="en-GB"/>
        </w:rPr>
        <w:tab/>
      </w:r>
      <w:hyperlink r:id="rId731" w:history="1">
        <w:r w:rsidR="00C955A2" w:rsidRPr="00C34319">
          <w:rPr>
            <w:rStyle w:val="Hyperlink"/>
            <w:sz w:val="18"/>
            <w:szCs w:val="18"/>
            <w:lang w:val="en-GB" w:eastAsia="en-GB"/>
          </w:rPr>
          <w:t>https://www.ccsa.org.cn/api/portalsFile/downloadOldFile?type=19&amp;oldFileUrl=ITU-R/M.2012-6/CCSA.36.323V1450.doc</w:t>
        </w:r>
      </w:hyperlink>
    </w:p>
    <w:p w14:paraId="3AACF751" w14:textId="4D6438BA" w:rsidR="002D33F5" w:rsidRPr="0034407F"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136 323</w:t>
      </w:r>
      <w:r w:rsidRPr="0034407F">
        <w:rPr>
          <w:color w:val="000000"/>
          <w:sz w:val="18"/>
          <w:szCs w:val="18"/>
          <w:lang w:val="fr-FR" w:eastAsia="en-GB"/>
        </w:rPr>
        <w:tab/>
        <w:t>14.5.0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19</w:t>
      </w:r>
      <w:r w:rsidR="00D63672" w:rsidRPr="0034407F">
        <w:rPr>
          <w:color w:val="000000"/>
          <w:sz w:val="18"/>
          <w:szCs w:val="18"/>
          <w:lang w:val="fr-FR" w:eastAsia="en-GB"/>
        </w:rPr>
        <w:t>/01/2018</w:t>
      </w:r>
      <w:r w:rsidRPr="0034407F">
        <w:rPr>
          <w:color w:val="000000"/>
          <w:sz w:val="18"/>
          <w:szCs w:val="18"/>
          <w:lang w:val="fr-FR" w:eastAsia="en-GB"/>
        </w:rPr>
        <w:tab/>
      </w:r>
      <w:hyperlink r:id="rId732" w:history="1">
        <w:r w:rsidR="00C955A2" w:rsidRPr="0034407F">
          <w:rPr>
            <w:rStyle w:val="Hyperlink"/>
            <w:sz w:val="18"/>
            <w:szCs w:val="18"/>
            <w:lang w:val="fr-FR" w:eastAsia="en-GB"/>
          </w:rPr>
          <w:t>https://www.etsi.org/deliver/etsi_ts/136300_136399/136323/14.05.00_60/ts_136323v140500p.pdf</w:t>
        </w:r>
      </w:hyperlink>
    </w:p>
    <w:p w14:paraId="1898B7F8" w14:textId="41D77C22" w:rsidR="002D33F5" w:rsidRPr="0034407F"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36.323-14.5.0 V1.0.0</w:t>
      </w:r>
      <w:r w:rsidRPr="0034407F">
        <w:rPr>
          <w:color w:val="000000"/>
          <w:spacing w:val="-2"/>
          <w:sz w:val="18"/>
          <w:szCs w:val="18"/>
          <w:lang w:val="fr-FR" w:eastAsia="en-GB"/>
        </w:rPr>
        <w:tab/>
      </w:r>
      <w:r w:rsidRPr="0034407F">
        <w:rPr>
          <w:color w:val="000000"/>
          <w:sz w:val="18"/>
          <w:szCs w:val="18"/>
          <w:lang w:val="fr-FR" w:eastAsia="en-GB"/>
        </w:rPr>
        <w:t>14.5.0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733" w:history="1">
        <w:r w:rsidR="00C955A2" w:rsidRPr="0034407F">
          <w:rPr>
            <w:rStyle w:val="Hyperlink"/>
            <w:sz w:val="18"/>
            <w:szCs w:val="18"/>
            <w:lang w:val="fr-FR" w:eastAsia="en-GB"/>
          </w:rPr>
          <w:t>https://members.tsdsi.in/index.php/s/gcPzHTsWnM8grag</w:t>
        </w:r>
      </w:hyperlink>
    </w:p>
    <w:p w14:paraId="35D65AE5" w14:textId="25AEE7D3" w:rsidR="002D33F5" w:rsidRPr="0034407F"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TTAT.3G-36.323V14.5.0</w:t>
      </w:r>
      <w:r w:rsidRPr="0034407F">
        <w:rPr>
          <w:color w:val="000000"/>
          <w:sz w:val="18"/>
          <w:szCs w:val="18"/>
          <w:lang w:val="fr-FR" w:eastAsia="en-GB"/>
        </w:rPr>
        <w:tab/>
        <w:t>14.5.0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734" w:history="1">
        <w:r w:rsidR="00C955A2" w:rsidRPr="0034407F">
          <w:rPr>
            <w:rStyle w:val="Hyperlink"/>
            <w:sz w:val="18"/>
            <w:szCs w:val="18"/>
            <w:lang w:val="fr-FR" w:eastAsia="en-GB"/>
          </w:rPr>
          <w:t>http://committee.tta.or.kr/data/ttasDown.jsp?kind=ttastd&amp;pk_num=TTAT.3G-36.323V14.5.0</w:t>
        </w:r>
      </w:hyperlink>
    </w:p>
    <w:p w14:paraId="7B69C6B3" w14:textId="6D08C2A9" w:rsidR="002D33F5"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2D33F5" w:rsidRPr="00182533">
        <w:rPr>
          <w:b/>
          <w:bCs/>
          <w:color w:val="000000"/>
          <w:sz w:val="18"/>
          <w:szCs w:val="18"/>
          <w:lang w:eastAsia="en-GB"/>
        </w:rPr>
        <w:t xml:space="preserve"> 15</w:t>
      </w:r>
    </w:p>
    <w:p w14:paraId="23F8B41F" w14:textId="59C2B4CF" w:rsidR="002D33F5" w:rsidRPr="00C34319"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STD-T120-36.323.V15.7.0</w:t>
      </w:r>
      <w:r w:rsidRPr="00C34319">
        <w:rPr>
          <w:color w:val="000000"/>
          <w:sz w:val="18"/>
          <w:szCs w:val="18"/>
          <w:lang w:val="en-GB" w:eastAsia="en-GB"/>
        </w:rPr>
        <w:tab/>
        <w:t>15.7.0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735" w:history="1">
        <w:r w:rsidR="00C955A2" w:rsidRPr="00C34319">
          <w:rPr>
            <w:rStyle w:val="Hyperlink"/>
            <w:sz w:val="18"/>
            <w:szCs w:val="18"/>
            <w:lang w:val="en-GB" w:eastAsia="en-GB"/>
          </w:rPr>
          <w:t>https://www.arib.or.jp/english/html/overview/doc/T120_T23_SPECS/ARIB-STD-T120/Rel15/36/A36323-f70.pdf</w:t>
        </w:r>
      </w:hyperlink>
    </w:p>
    <w:p w14:paraId="1722BCBE" w14:textId="7A0E62FD" w:rsidR="002D33F5" w:rsidRPr="00C34319"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ATIS.3GPP.36.323.V15.7.0</w:t>
      </w:r>
      <w:r w:rsidRPr="00C34319">
        <w:rPr>
          <w:color w:val="000000"/>
          <w:sz w:val="18"/>
          <w:szCs w:val="18"/>
          <w:lang w:val="en-GB" w:eastAsia="en-GB"/>
        </w:rPr>
        <w:tab/>
        <w:t>15.7.0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736" w:history="1">
        <w:r w:rsidR="00C955A2" w:rsidRPr="00C34319">
          <w:rPr>
            <w:rStyle w:val="Hyperlink"/>
            <w:sz w:val="18"/>
            <w:szCs w:val="18"/>
            <w:lang w:val="en-GB" w:eastAsia="en-GB"/>
          </w:rPr>
          <w:t>https://www.atis.org/3gpp-transpositions - Rel-15</w:t>
        </w:r>
      </w:hyperlink>
    </w:p>
    <w:p w14:paraId="2AAF7055" w14:textId="4369490A" w:rsidR="002D33F5" w:rsidRPr="00C34319"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CCSA.36.323V1570</w:t>
      </w:r>
      <w:r w:rsidRPr="00C34319">
        <w:rPr>
          <w:color w:val="000000"/>
          <w:sz w:val="18"/>
          <w:szCs w:val="18"/>
          <w:lang w:val="en-GB" w:eastAsia="en-GB"/>
        </w:rPr>
        <w:tab/>
        <w:t>15.7.0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/12/2021</w:t>
      </w:r>
      <w:r w:rsidRPr="00C34319">
        <w:rPr>
          <w:color w:val="000000"/>
          <w:sz w:val="18"/>
          <w:szCs w:val="18"/>
          <w:lang w:val="en-GB" w:eastAsia="en-GB"/>
        </w:rPr>
        <w:tab/>
      </w:r>
      <w:hyperlink r:id="rId737" w:history="1">
        <w:r w:rsidR="00C955A2" w:rsidRPr="00C34319">
          <w:rPr>
            <w:rStyle w:val="Hyperlink"/>
            <w:sz w:val="18"/>
            <w:szCs w:val="18"/>
            <w:lang w:val="en-GB" w:eastAsia="en-GB"/>
          </w:rPr>
          <w:t>https://www.ccsa.org.cn/api/portalsFile/downloadOldFile?type=19&amp;oldFileUrl=ITU-R/M.2012-6/CCSA.36.323V1570.doc</w:t>
        </w:r>
      </w:hyperlink>
    </w:p>
    <w:p w14:paraId="27754645" w14:textId="53C40F86" w:rsidR="002D33F5" w:rsidRPr="0034407F"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136 323</w:t>
      </w:r>
      <w:r w:rsidRPr="0034407F">
        <w:rPr>
          <w:color w:val="000000"/>
          <w:sz w:val="18"/>
          <w:szCs w:val="18"/>
          <w:lang w:val="fr-FR" w:eastAsia="en-GB"/>
        </w:rPr>
        <w:tab/>
        <w:t>15.7.0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20</w:t>
      </w:r>
      <w:r w:rsidR="00D63672" w:rsidRPr="0034407F">
        <w:rPr>
          <w:color w:val="000000"/>
          <w:sz w:val="18"/>
          <w:szCs w:val="18"/>
          <w:lang w:val="fr-FR" w:eastAsia="en-GB"/>
        </w:rPr>
        <w:t>/01/2022</w:t>
      </w:r>
      <w:r w:rsidRPr="0034407F">
        <w:rPr>
          <w:color w:val="000000"/>
          <w:sz w:val="18"/>
          <w:szCs w:val="18"/>
          <w:lang w:val="fr-FR" w:eastAsia="en-GB"/>
        </w:rPr>
        <w:tab/>
      </w:r>
      <w:hyperlink r:id="rId738" w:history="1">
        <w:r w:rsidR="00C955A2" w:rsidRPr="0034407F">
          <w:rPr>
            <w:rStyle w:val="Hyperlink"/>
            <w:sz w:val="18"/>
            <w:szCs w:val="18"/>
            <w:lang w:val="fr-FR" w:eastAsia="en-GB"/>
          </w:rPr>
          <w:t>https://www.etsi.org/deliver/etsi_ts/136300_136399/136323/15.07.00_60/ts_136323v150700p.pdf</w:t>
        </w:r>
      </w:hyperlink>
    </w:p>
    <w:p w14:paraId="5915934A" w14:textId="7DE90CD5" w:rsidR="002D33F5" w:rsidRPr="0034407F"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36.323-15.7.0 V1.1.0</w:t>
      </w:r>
      <w:r w:rsidRPr="0034407F">
        <w:rPr>
          <w:color w:val="000000"/>
          <w:spacing w:val="-2"/>
          <w:sz w:val="18"/>
          <w:szCs w:val="18"/>
          <w:lang w:val="fr-FR" w:eastAsia="en-GB"/>
        </w:rPr>
        <w:tab/>
      </w:r>
      <w:r w:rsidRPr="0034407F">
        <w:rPr>
          <w:color w:val="000000"/>
          <w:sz w:val="18"/>
          <w:szCs w:val="18"/>
          <w:lang w:val="fr-FR" w:eastAsia="en-GB"/>
        </w:rPr>
        <w:t>15.7.0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/11/2022</w:t>
      </w:r>
      <w:r w:rsidRPr="0034407F">
        <w:rPr>
          <w:color w:val="000000"/>
          <w:sz w:val="18"/>
          <w:szCs w:val="18"/>
          <w:lang w:val="fr-FR" w:eastAsia="en-GB"/>
        </w:rPr>
        <w:tab/>
      </w:r>
      <w:hyperlink r:id="rId739" w:history="1">
        <w:r w:rsidR="00C955A2" w:rsidRPr="0034407F">
          <w:rPr>
            <w:rStyle w:val="Hyperlink"/>
            <w:sz w:val="18"/>
            <w:szCs w:val="18"/>
            <w:lang w:val="fr-FR" w:eastAsia="en-GB"/>
          </w:rPr>
          <w:t>https://members.tsdsi.in/s/BBLTcFk8xLAk4iL</w:t>
        </w:r>
      </w:hyperlink>
    </w:p>
    <w:p w14:paraId="2BC07000" w14:textId="64450A26" w:rsidR="002D33F5" w:rsidRPr="0034407F"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TTAT.3G-36.323V15.7.0</w:t>
      </w:r>
      <w:r w:rsidRPr="0034407F">
        <w:rPr>
          <w:color w:val="000000"/>
          <w:sz w:val="18"/>
          <w:szCs w:val="18"/>
          <w:lang w:val="fr-FR" w:eastAsia="en-GB"/>
        </w:rPr>
        <w:tab/>
        <w:t>15.7.0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14</w:t>
      </w:r>
      <w:r w:rsidR="00D63672" w:rsidRPr="0034407F">
        <w:rPr>
          <w:color w:val="000000"/>
          <w:sz w:val="18"/>
          <w:szCs w:val="18"/>
          <w:lang w:val="fr-FR" w:eastAsia="en-GB"/>
        </w:rPr>
        <w:t>/03/2022</w:t>
      </w:r>
      <w:r w:rsidRPr="0034407F">
        <w:rPr>
          <w:color w:val="000000"/>
          <w:sz w:val="18"/>
          <w:szCs w:val="18"/>
          <w:lang w:val="fr-FR" w:eastAsia="en-GB"/>
        </w:rPr>
        <w:tab/>
      </w:r>
      <w:hyperlink r:id="rId740" w:history="1">
        <w:r w:rsidR="00C955A2" w:rsidRPr="0034407F">
          <w:rPr>
            <w:rStyle w:val="Hyperlink"/>
            <w:sz w:val="18"/>
            <w:szCs w:val="18"/>
            <w:lang w:val="fr-FR" w:eastAsia="en-GB"/>
          </w:rPr>
          <w:t>http://committee.tta.or.kr/data/ttasDown.jsp?kind=ttastd&amp;pk_num=TTAT.3G-36.323V15.7.0</w:t>
        </w:r>
      </w:hyperlink>
    </w:p>
    <w:p w14:paraId="10957BFB" w14:textId="0F65020A" w:rsidR="002D33F5"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2D33F5" w:rsidRPr="00182533">
        <w:rPr>
          <w:b/>
          <w:bCs/>
          <w:color w:val="000000"/>
          <w:sz w:val="18"/>
          <w:szCs w:val="18"/>
          <w:lang w:eastAsia="en-GB"/>
        </w:rPr>
        <w:t xml:space="preserve"> 16</w:t>
      </w:r>
    </w:p>
    <w:p w14:paraId="51C206B4" w14:textId="64395A1D" w:rsidR="002D33F5" w:rsidRPr="00C34319"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STD-T120-36.323.V16.7.0</w:t>
      </w:r>
      <w:r w:rsidRPr="00C34319">
        <w:rPr>
          <w:color w:val="000000"/>
          <w:sz w:val="18"/>
          <w:szCs w:val="18"/>
          <w:lang w:val="en-GB" w:eastAsia="en-GB"/>
        </w:rPr>
        <w:tab/>
        <w:t>16.7.0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741" w:history="1">
        <w:r w:rsidR="00C955A2" w:rsidRPr="00C34319">
          <w:rPr>
            <w:rStyle w:val="Hyperlink"/>
            <w:sz w:val="18"/>
            <w:szCs w:val="18"/>
            <w:lang w:val="en-GB" w:eastAsia="en-GB"/>
          </w:rPr>
          <w:t>https://www.arib.or.jp/english/html/overview/doc/T120_T23_SPECS/ARIB-STD-T120/Rel16/36/A36323-g70.pdf</w:t>
        </w:r>
      </w:hyperlink>
    </w:p>
    <w:p w14:paraId="1B87FBEA" w14:textId="5031B079" w:rsidR="002D33F5" w:rsidRPr="00C34319"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ATIS.3GPP.36.323.V16.7.0</w:t>
      </w:r>
      <w:r w:rsidRPr="00C34319">
        <w:rPr>
          <w:color w:val="000000"/>
          <w:sz w:val="18"/>
          <w:szCs w:val="18"/>
          <w:lang w:val="en-GB" w:eastAsia="en-GB"/>
        </w:rPr>
        <w:tab/>
        <w:t>16.7.0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742" w:history="1">
        <w:r w:rsidR="00C955A2" w:rsidRPr="00C34319">
          <w:rPr>
            <w:rStyle w:val="Hyperlink"/>
            <w:sz w:val="18"/>
            <w:szCs w:val="18"/>
            <w:lang w:val="en-GB" w:eastAsia="en-GB"/>
          </w:rPr>
          <w:t>https://www.atis.org/3gpp-transpositions - Rel-16</w:t>
        </w:r>
      </w:hyperlink>
    </w:p>
    <w:p w14:paraId="4AD7EF4A" w14:textId="5AC53722" w:rsidR="002D33F5" w:rsidRPr="00C34319"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CCSA.36.323V1670</w:t>
      </w:r>
      <w:r w:rsidRPr="00C34319">
        <w:rPr>
          <w:color w:val="000000"/>
          <w:sz w:val="18"/>
          <w:szCs w:val="18"/>
          <w:lang w:val="en-GB" w:eastAsia="en-GB"/>
        </w:rPr>
        <w:tab/>
        <w:t>16.7.0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/12/2022</w:t>
      </w:r>
      <w:r w:rsidRPr="00C34319">
        <w:rPr>
          <w:color w:val="000000"/>
          <w:sz w:val="18"/>
          <w:szCs w:val="18"/>
          <w:lang w:val="en-GB" w:eastAsia="en-GB"/>
        </w:rPr>
        <w:tab/>
      </w:r>
      <w:hyperlink r:id="rId743" w:history="1">
        <w:r w:rsidR="00C955A2" w:rsidRPr="00C34319">
          <w:rPr>
            <w:rStyle w:val="Hyperlink"/>
            <w:sz w:val="18"/>
            <w:szCs w:val="18"/>
            <w:lang w:val="en-GB" w:eastAsia="en-GB"/>
          </w:rPr>
          <w:t>https://www.ccsa.org.cn/api/portalsFile/downloadOldFile?type=19&amp;oldFileUrl=ITU-R/M.2012-6/CCSA.36.323V1670.doc</w:t>
        </w:r>
      </w:hyperlink>
    </w:p>
    <w:p w14:paraId="5903B4F6" w14:textId="3E82E9A8" w:rsidR="002D33F5" w:rsidRPr="0034407F"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136 323</w:t>
      </w:r>
      <w:r w:rsidRPr="0034407F">
        <w:rPr>
          <w:color w:val="000000"/>
          <w:sz w:val="18"/>
          <w:szCs w:val="18"/>
          <w:lang w:val="fr-FR" w:eastAsia="en-GB"/>
        </w:rPr>
        <w:tab/>
        <w:t>16.7.0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20</w:t>
      </w:r>
      <w:r w:rsidR="00D63672" w:rsidRPr="0034407F">
        <w:rPr>
          <w:color w:val="000000"/>
          <w:sz w:val="18"/>
          <w:szCs w:val="18"/>
          <w:lang w:val="fr-FR" w:eastAsia="en-GB"/>
        </w:rPr>
        <w:t>/01/2023</w:t>
      </w:r>
      <w:r w:rsidRPr="0034407F">
        <w:rPr>
          <w:color w:val="000000"/>
          <w:sz w:val="18"/>
          <w:szCs w:val="18"/>
          <w:lang w:val="fr-FR" w:eastAsia="en-GB"/>
        </w:rPr>
        <w:tab/>
      </w:r>
      <w:hyperlink r:id="rId744" w:history="1">
        <w:r w:rsidR="00C955A2" w:rsidRPr="0034407F">
          <w:rPr>
            <w:rStyle w:val="Hyperlink"/>
            <w:sz w:val="18"/>
            <w:szCs w:val="18"/>
            <w:lang w:val="fr-FR" w:eastAsia="en-GB"/>
          </w:rPr>
          <w:t>https://www.etsi.org/deliver/etsi_ts/136300_136399/136323/16.07.00_60/ts_136323v160700p.pdf</w:t>
        </w:r>
      </w:hyperlink>
    </w:p>
    <w:p w14:paraId="7E421B5A" w14:textId="5B095132" w:rsidR="002D33F5" w:rsidRPr="0034407F"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36.323 16.7.0 V1.2.0</w:t>
      </w:r>
      <w:r w:rsidRPr="0034407F">
        <w:rPr>
          <w:color w:val="000000"/>
          <w:spacing w:val="-2"/>
          <w:sz w:val="18"/>
          <w:szCs w:val="18"/>
          <w:lang w:val="fr-FR" w:eastAsia="en-GB"/>
        </w:rPr>
        <w:tab/>
      </w:r>
      <w:r w:rsidRPr="0034407F">
        <w:rPr>
          <w:color w:val="000000"/>
          <w:sz w:val="18"/>
          <w:szCs w:val="18"/>
          <w:lang w:val="fr-FR" w:eastAsia="en-GB"/>
        </w:rPr>
        <w:t>16.7.0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745" w:history="1">
        <w:r w:rsidR="00C955A2" w:rsidRPr="0034407F">
          <w:rPr>
            <w:rStyle w:val="Hyperlink"/>
            <w:sz w:val="18"/>
            <w:szCs w:val="18"/>
            <w:lang w:val="fr-FR" w:eastAsia="en-GB"/>
          </w:rPr>
          <w:t>https://members.tsdsi.in/s/dMnx8ztmQdXZH3x</w:t>
        </w:r>
      </w:hyperlink>
    </w:p>
    <w:p w14:paraId="492051AB" w14:textId="59A52D22" w:rsidR="002D33F5" w:rsidRPr="0034407F"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TTAT.3G-36.323V16.7.0</w:t>
      </w:r>
      <w:r w:rsidRPr="0034407F">
        <w:rPr>
          <w:color w:val="000000"/>
          <w:sz w:val="18"/>
          <w:szCs w:val="18"/>
          <w:lang w:val="fr-FR" w:eastAsia="en-GB"/>
        </w:rPr>
        <w:tab/>
        <w:t>16.7.0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746" w:history="1">
        <w:r w:rsidR="00C955A2" w:rsidRPr="0034407F">
          <w:rPr>
            <w:rStyle w:val="Hyperlink"/>
            <w:sz w:val="18"/>
            <w:szCs w:val="18"/>
            <w:lang w:val="fr-FR" w:eastAsia="en-GB"/>
          </w:rPr>
          <w:t>http://committee.tta.or.kr/data/ttasDown.jsp?kind=ttastd&amp;pk_num=TTAT.3G-36.323V16.7.0</w:t>
        </w:r>
      </w:hyperlink>
    </w:p>
    <w:p w14:paraId="77E9DE44" w14:textId="5B3AE903" w:rsidR="002D33F5"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2D33F5" w:rsidRPr="00182533">
        <w:rPr>
          <w:b/>
          <w:bCs/>
          <w:color w:val="000000"/>
          <w:sz w:val="18"/>
          <w:szCs w:val="18"/>
          <w:lang w:eastAsia="en-GB"/>
        </w:rPr>
        <w:t xml:space="preserve"> 17</w:t>
      </w:r>
    </w:p>
    <w:p w14:paraId="6200CC0A" w14:textId="619C5658" w:rsidR="002D33F5" w:rsidRPr="00C34319"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STD-T120-36.323.V17.2.0</w:t>
      </w:r>
      <w:r w:rsidRPr="00C34319">
        <w:rPr>
          <w:color w:val="000000"/>
          <w:sz w:val="18"/>
          <w:szCs w:val="18"/>
          <w:lang w:val="en-GB" w:eastAsia="en-GB"/>
        </w:rPr>
        <w:tab/>
        <w:t>17.2.0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747" w:history="1">
        <w:r w:rsidR="00C955A2" w:rsidRPr="00C34319">
          <w:rPr>
            <w:rStyle w:val="Hyperlink"/>
            <w:sz w:val="18"/>
            <w:szCs w:val="18"/>
            <w:lang w:val="en-GB" w:eastAsia="en-GB"/>
          </w:rPr>
          <w:t>https://www.arib.or.jp/english/html/overview/doc/T120_T23_SPECS/ARIB-STD-T120/Rel17/36/A36323-h20.pdf</w:t>
        </w:r>
      </w:hyperlink>
    </w:p>
    <w:p w14:paraId="53A086DB" w14:textId="490BB44E" w:rsidR="002D33F5" w:rsidRPr="00C34319"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ATIS.3GPP.36.323.V17.2.0</w:t>
      </w:r>
      <w:r w:rsidRPr="00C34319">
        <w:rPr>
          <w:color w:val="000000"/>
          <w:sz w:val="18"/>
          <w:szCs w:val="18"/>
          <w:lang w:val="en-GB" w:eastAsia="en-GB"/>
        </w:rPr>
        <w:tab/>
        <w:t>17.2.0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748" w:history="1">
        <w:r w:rsidR="00C955A2" w:rsidRPr="00C34319">
          <w:rPr>
            <w:rStyle w:val="Hyperlink"/>
            <w:sz w:val="18"/>
            <w:szCs w:val="18"/>
            <w:lang w:val="en-GB" w:eastAsia="en-GB"/>
          </w:rPr>
          <w:t>https://www.atis.org/3gpp-transpositions - Rel-17</w:t>
        </w:r>
      </w:hyperlink>
    </w:p>
    <w:p w14:paraId="506256A0" w14:textId="6A09075F" w:rsidR="002D33F5" w:rsidRPr="00C34319"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CCSA.36.323V1720</w:t>
      </w:r>
      <w:r w:rsidRPr="00C34319">
        <w:rPr>
          <w:color w:val="000000"/>
          <w:sz w:val="18"/>
          <w:szCs w:val="18"/>
          <w:lang w:val="en-GB" w:eastAsia="en-GB"/>
        </w:rPr>
        <w:tab/>
        <w:t>17.2.0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/12/2022</w:t>
      </w:r>
      <w:r w:rsidRPr="00C34319">
        <w:rPr>
          <w:color w:val="000000"/>
          <w:sz w:val="18"/>
          <w:szCs w:val="18"/>
          <w:lang w:val="en-GB" w:eastAsia="en-GB"/>
        </w:rPr>
        <w:tab/>
      </w:r>
      <w:hyperlink r:id="rId749" w:history="1">
        <w:r w:rsidR="00C955A2" w:rsidRPr="00C34319">
          <w:rPr>
            <w:rStyle w:val="Hyperlink"/>
            <w:sz w:val="18"/>
            <w:szCs w:val="18"/>
            <w:lang w:val="en-GB" w:eastAsia="en-GB"/>
          </w:rPr>
          <w:t>https://www.ccsa.org.cn/api/portalsFile/downloadOldFile?type=19&amp;oldFileUrl=ITU-R/M.2012-6/CCSA.36.323V1720.doc</w:t>
        </w:r>
      </w:hyperlink>
    </w:p>
    <w:p w14:paraId="67A21482" w14:textId="1559708B" w:rsidR="002D33F5" w:rsidRPr="0034407F"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136 323</w:t>
      </w:r>
      <w:r w:rsidRPr="0034407F">
        <w:rPr>
          <w:color w:val="000000"/>
          <w:sz w:val="18"/>
          <w:szCs w:val="18"/>
          <w:lang w:val="fr-FR" w:eastAsia="en-GB"/>
        </w:rPr>
        <w:tab/>
        <w:t>17.2.0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20</w:t>
      </w:r>
      <w:r w:rsidR="00D63672" w:rsidRPr="0034407F">
        <w:rPr>
          <w:color w:val="000000"/>
          <w:sz w:val="18"/>
          <w:szCs w:val="18"/>
          <w:lang w:val="fr-FR" w:eastAsia="en-GB"/>
        </w:rPr>
        <w:t>/01/2023</w:t>
      </w:r>
      <w:r w:rsidRPr="0034407F">
        <w:rPr>
          <w:color w:val="000000"/>
          <w:sz w:val="18"/>
          <w:szCs w:val="18"/>
          <w:lang w:val="fr-FR" w:eastAsia="en-GB"/>
        </w:rPr>
        <w:tab/>
      </w:r>
      <w:hyperlink r:id="rId750" w:history="1">
        <w:r w:rsidR="00C955A2" w:rsidRPr="0034407F">
          <w:rPr>
            <w:rStyle w:val="Hyperlink"/>
            <w:sz w:val="18"/>
            <w:szCs w:val="18"/>
            <w:lang w:val="fr-FR" w:eastAsia="en-GB"/>
          </w:rPr>
          <w:t>https://www.etsi.org/deliver/etsi_ts/136300_136399/136323/17.02.00_60/ts_136323v170200p.pdf</w:t>
        </w:r>
      </w:hyperlink>
    </w:p>
    <w:p w14:paraId="4FF9BE01" w14:textId="08F64E79" w:rsidR="002D33F5" w:rsidRPr="0034407F"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36.323 17.2.0 V1.2.0</w:t>
      </w:r>
      <w:r w:rsidRPr="0034407F">
        <w:rPr>
          <w:color w:val="000000"/>
          <w:spacing w:val="-2"/>
          <w:sz w:val="18"/>
          <w:szCs w:val="18"/>
          <w:lang w:val="fr-FR" w:eastAsia="en-GB"/>
        </w:rPr>
        <w:tab/>
      </w:r>
      <w:r w:rsidRPr="0034407F">
        <w:rPr>
          <w:color w:val="000000"/>
          <w:sz w:val="18"/>
          <w:szCs w:val="18"/>
          <w:lang w:val="fr-FR" w:eastAsia="en-GB"/>
        </w:rPr>
        <w:t>17.2.0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751" w:history="1">
        <w:r w:rsidR="00C955A2" w:rsidRPr="0034407F">
          <w:rPr>
            <w:rStyle w:val="Hyperlink"/>
            <w:sz w:val="18"/>
            <w:szCs w:val="18"/>
            <w:lang w:val="fr-FR" w:eastAsia="en-GB"/>
          </w:rPr>
          <w:t>https://members.tsdsi.in/s/nqMRwxftqRJSxN3</w:t>
        </w:r>
      </w:hyperlink>
    </w:p>
    <w:p w14:paraId="3AFB1317" w14:textId="27432D40" w:rsidR="002D33F5" w:rsidRPr="0034407F"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TTAT.3G-36.323V17.2.0</w:t>
      </w:r>
      <w:r w:rsidRPr="0034407F">
        <w:rPr>
          <w:color w:val="000000"/>
          <w:sz w:val="18"/>
          <w:szCs w:val="18"/>
          <w:lang w:val="fr-FR" w:eastAsia="en-GB"/>
        </w:rPr>
        <w:tab/>
        <w:t>17.2.0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752" w:history="1">
        <w:r w:rsidR="00C955A2" w:rsidRPr="0034407F">
          <w:rPr>
            <w:rStyle w:val="Hyperlink"/>
            <w:sz w:val="18"/>
            <w:szCs w:val="18"/>
            <w:lang w:val="fr-FR" w:eastAsia="en-GB"/>
          </w:rPr>
          <w:t>http://committee.tta.or.kr/data/ttasDown.jsp?kind=ttastd&amp;pk_num=TTAT.3G-36.323V17.2.0</w:t>
        </w:r>
      </w:hyperlink>
    </w:p>
    <w:p w14:paraId="5CA0924A" w14:textId="77777777" w:rsidR="00C556AE" w:rsidRPr="00182533" w:rsidRDefault="00C556AE" w:rsidP="00C556AE">
      <w:pPr>
        <w:pStyle w:val="Heading4"/>
      </w:pPr>
      <w:r w:rsidRPr="00182533">
        <w:lastRenderedPageBreak/>
        <w:t>2.1.3.10</w:t>
      </w:r>
      <w:r w:rsidRPr="00182533">
        <w:tab/>
        <w:t>TS 36.331</w:t>
      </w:r>
    </w:p>
    <w:p w14:paraId="17191759" w14:textId="77777777" w:rsidR="00C556AE" w:rsidRPr="00182533" w:rsidRDefault="00C556AE" w:rsidP="00C556AE">
      <w:pPr>
        <w:pStyle w:val="Headingb"/>
        <w:rPr>
          <w:lang w:eastAsia="zh-CN"/>
        </w:rPr>
      </w:pPr>
      <w:r w:rsidRPr="00182533">
        <w:rPr>
          <w:lang w:eastAsia="zh-CN"/>
        </w:rPr>
        <w:t>Acceso radioeléctrico terrenal universal evolucionado (E-UTRA); especificación del protocolo de control de recursos radioeléctricos (RRC)</w:t>
      </w:r>
    </w:p>
    <w:p w14:paraId="38A16B7A" w14:textId="77777777" w:rsidR="00C556AE" w:rsidRPr="00182533" w:rsidRDefault="00C556AE" w:rsidP="00220C96">
      <w:pPr>
        <w:keepNext/>
        <w:keepLines/>
      </w:pPr>
      <w:r w:rsidRPr="00182533">
        <w:t>En este documento se especifica el protocolo del control de recursos radioeléctricos para la interfaz radioeléctrica entre el UE y la E-UTRAN así como la interfaz radioeléctrica entre la RN y la E</w:t>
      </w:r>
      <w:r w:rsidRPr="00182533">
        <w:noBreakHyphen/>
        <w:t>UTRAN. También son objeto de este documento: i) la información sobre radiocomunicaciones transportada en un contenedor transparente entre el eNB origen y el eNB destino durante el traspaso entre eNB; ii) la información sobre radiocomunicaciones transportada en un contenedor transparente entre el eNB origen o destino y otro sistema cuando se efectúa un traspaso entre RAT.</w:t>
      </w:r>
    </w:p>
    <w:p w14:paraId="7BE15F62" w14:textId="77777777" w:rsidR="007C47C0" w:rsidRPr="00182533" w:rsidRDefault="007C47C0" w:rsidP="007C47C0">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42A2DB8B" w14:textId="75105A71" w:rsidR="002D33F5"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2D33F5" w:rsidRPr="00182533">
        <w:rPr>
          <w:b/>
          <w:bCs/>
          <w:color w:val="000000"/>
          <w:sz w:val="18"/>
          <w:szCs w:val="18"/>
          <w:lang w:eastAsia="en-GB"/>
        </w:rPr>
        <w:t xml:space="preserve"> 10</w:t>
      </w:r>
    </w:p>
    <w:p w14:paraId="7CCD4A5F" w14:textId="27E443A3" w:rsidR="002D33F5" w:rsidRPr="00C34319"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STD-T120-36.331.V10.22.0</w:t>
      </w:r>
      <w:r w:rsidRPr="00C34319">
        <w:rPr>
          <w:color w:val="000000"/>
          <w:sz w:val="18"/>
          <w:szCs w:val="18"/>
          <w:lang w:val="en-GB" w:eastAsia="en-GB"/>
        </w:rPr>
        <w:tab/>
        <w:t>10.22.0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753" w:history="1">
        <w:r w:rsidR="00C955A2" w:rsidRPr="00C34319">
          <w:rPr>
            <w:rStyle w:val="Hyperlink"/>
            <w:sz w:val="18"/>
            <w:szCs w:val="18"/>
            <w:lang w:val="en-GB" w:eastAsia="en-GB"/>
          </w:rPr>
          <w:t>https://www.arib.or.jp/english/html/overview/doc/T120_T23_SPECS/ARIB-STD-T120/Rel10/36/A36331-am0.pdf</w:t>
        </w:r>
      </w:hyperlink>
    </w:p>
    <w:p w14:paraId="6AAB0769" w14:textId="33746FA9" w:rsidR="002D33F5" w:rsidRPr="00C34319"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ATIS.3GPP.36.331V10220</w:t>
      </w:r>
      <w:r w:rsidRPr="00C34319">
        <w:rPr>
          <w:color w:val="000000"/>
          <w:sz w:val="18"/>
          <w:szCs w:val="18"/>
          <w:lang w:val="en-GB" w:eastAsia="en-GB"/>
        </w:rPr>
        <w:tab/>
        <w:t>10.22.0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754" w:history="1">
        <w:r w:rsidR="00C955A2" w:rsidRPr="00C34319">
          <w:rPr>
            <w:rStyle w:val="Hyperlink"/>
            <w:sz w:val="18"/>
            <w:szCs w:val="18"/>
            <w:lang w:val="en-GB" w:eastAsia="en-GB"/>
          </w:rPr>
          <w:t>https://www.atis.org/3gpp-documents/Rel99-14/</w:t>
        </w:r>
      </w:hyperlink>
    </w:p>
    <w:p w14:paraId="3E482C60" w14:textId="1623EE79" w:rsidR="002D33F5" w:rsidRPr="00C34319"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CCSA.36.331V10220</w:t>
      </w:r>
      <w:r w:rsidRPr="00C34319">
        <w:rPr>
          <w:color w:val="000000"/>
          <w:sz w:val="18"/>
          <w:szCs w:val="18"/>
          <w:lang w:val="en-GB" w:eastAsia="en-GB"/>
        </w:rPr>
        <w:tab/>
        <w:t>10.22.0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/06/2018</w:t>
      </w:r>
      <w:r w:rsidRPr="00C34319">
        <w:rPr>
          <w:color w:val="000000"/>
          <w:sz w:val="18"/>
          <w:szCs w:val="18"/>
          <w:lang w:val="en-GB" w:eastAsia="en-GB"/>
        </w:rPr>
        <w:tab/>
      </w:r>
      <w:hyperlink r:id="rId755" w:history="1">
        <w:r w:rsidR="00C955A2" w:rsidRPr="00C34319">
          <w:rPr>
            <w:rStyle w:val="Hyperlink"/>
            <w:sz w:val="18"/>
            <w:szCs w:val="18"/>
            <w:lang w:val="en-GB" w:eastAsia="en-GB"/>
          </w:rPr>
          <w:t>https://www.ccsa.org.cn/api/portalsFile/downloadOldFile?type=19&amp;oldFileUrl=ITU-R/M.2012-6/CCSA.36.331V10220.doc</w:t>
        </w:r>
      </w:hyperlink>
    </w:p>
    <w:p w14:paraId="71DB218F" w14:textId="4C9E2E0F" w:rsidR="002D33F5" w:rsidRPr="0034407F"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136 331</w:t>
      </w:r>
      <w:r w:rsidRPr="0034407F">
        <w:rPr>
          <w:color w:val="000000"/>
          <w:sz w:val="18"/>
          <w:szCs w:val="18"/>
          <w:lang w:val="fr-FR" w:eastAsia="en-GB"/>
        </w:rPr>
        <w:tab/>
        <w:t>10.22.0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25</w:t>
      </w:r>
      <w:r w:rsidR="00D63672" w:rsidRPr="0034407F">
        <w:rPr>
          <w:color w:val="000000"/>
          <w:sz w:val="18"/>
          <w:szCs w:val="18"/>
          <w:lang w:val="fr-FR" w:eastAsia="en-GB"/>
        </w:rPr>
        <w:t>/07/2018</w:t>
      </w:r>
      <w:r w:rsidRPr="0034407F">
        <w:rPr>
          <w:color w:val="000000"/>
          <w:sz w:val="18"/>
          <w:szCs w:val="18"/>
          <w:lang w:val="fr-FR" w:eastAsia="en-GB"/>
        </w:rPr>
        <w:tab/>
      </w:r>
      <w:hyperlink r:id="rId756" w:history="1">
        <w:r w:rsidR="00C955A2" w:rsidRPr="0034407F">
          <w:rPr>
            <w:rStyle w:val="Hyperlink"/>
            <w:sz w:val="18"/>
            <w:szCs w:val="18"/>
            <w:lang w:val="fr-FR" w:eastAsia="en-GB"/>
          </w:rPr>
          <w:t>https://www.etsi.org/deliver/etsi_ts/136300_136399/136331/10.22.00_60/ts_136331v102200p.pdf</w:t>
        </w:r>
      </w:hyperlink>
    </w:p>
    <w:p w14:paraId="7EA35E1C" w14:textId="0F529D6A" w:rsidR="002D33F5" w:rsidRPr="0034407F"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36.331-10.22.0 V1.1.0</w:t>
      </w:r>
      <w:r w:rsidRPr="0034407F">
        <w:rPr>
          <w:color w:val="000000"/>
          <w:spacing w:val="-2"/>
          <w:sz w:val="18"/>
          <w:szCs w:val="18"/>
          <w:lang w:val="fr-FR" w:eastAsia="en-GB"/>
        </w:rPr>
        <w:tab/>
      </w:r>
      <w:r w:rsidRPr="0034407F">
        <w:rPr>
          <w:color w:val="000000"/>
          <w:sz w:val="18"/>
          <w:szCs w:val="18"/>
          <w:lang w:val="fr-FR" w:eastAsia="en-GB"/>
        </w:rPr>
        <w:t>10.22.0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757" w:history="1">
        <w:r w:rsidR="00C955A2" w:rsidRPr="0034407F">
          <w:rPr>
            <w:rStyle w:val="Hyperlink"/>
            <w:sz w:val="18"/>
            <w:szCs w:val="18"/>
            <w:lang w:val="fr-FR" w:eastAsia="en-GB"/>
          </w:rPr>
          <w:t>https://members.tsdsi.in/index.php/s/mgmeip5DCfsyHSN</w:t>
        </w:r>
      </w:hyperlink>
    </w:p>
    <w:p w14:paraId="5C5E5F6B" w14:textId="145DECE6" w:rsidR="002D33F5" w:rsidRPr="0034407F"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TTAT.3G-36.331V10.22.0</w:t>
      </w:r>
      <w:r w:rsidRPr="0034407F">
        <w:rPr>
          <w:color w:val="000000"/>
          <w:sz w:val="18"/>
          <w:szCs w:val="18"/>
          <w:lang w:val="fr-FR" w:eastAsia="en-GB"/>
        </w:rPr>
        <w:tab/>
        <w:t>10.22.0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758" w:history="1">
        <w:r w:rsidR="00C955A2" w:rsidRPr="0034407F">
          <w:rPr>
            <w:rStyle w:val="Hyperlink"/>
            <w:sz w:val="18"/>
            <w:szCs w:val="18"/>
            <w:lang w:val="fr-FR" w:eastAsia="en-GB"/>
          </w:rPr>
          <w:t>http://committee.tta.or.kr/data/ttasDown.jsp?kind=ttastd&amp;pk_num=TTAT.3G-36.331V10.22.0</w:t>
        </w:r>
      </w:hyperlink>
    </w:p>
    <w:p w14:paraId="2B7F6077" w14:textId="4A764E40" w:rsidR="002D33F5"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2D33F5" w:rsidRPr="00182533">
        <w:rPr>
          <w:b/>
          <w:bCs/>
          <w:color w:val="000000"/>
          <w:sz w:val="18"/>
          <w:szCs w:val="18"/>
          <w:lang w:eastAsia="en-GB"/>
        </w:rPr>
        <w:t xml:space="preserve"> 11</w:t>
      </w:r>
    </w:p>
    <w:p w14:paraId="50A491D7" w14:textId="1B94F712" w:rsidR="002D33F5" w:rsidRPr="00C34319"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STD-T120-36.331.V11.19.0</w:t>
      </w:r>
      <w:r w:rsidRPr="00C34319">
        <w:rPr>
          <w:color w:val="000000"/>
          <w:sz w:val="18"/>
          <w:szCs w:val="18"/>
          <w:lang w:val="en-GB" w:eastAsia="en-GB"/>
        </w:rPr>
        <w:tab/>
        <w:t>11.19.0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759" w:history="1">
        <w:r w:rsidR="00C955A2" w:rsidRPr="00C34319">
          <w:rPr>
            <w:rStyle w:val="Hyperlink"/>
            <w:sz w:val="18"/>
            <w:szCs w:val="18"/>
            <w:lang w:val="en-GB" w:eastAsia="en-GB"/>
          </w:rPr>
          <w:t>https://www.arib.or.jp/english/html/overview/doc/T120_T23_SPECS/ARIB-STD-T120/Rel11/36/A36331-bj0.pdf</w:t>
        </w:r>
      </w:hyperlink>
    </w:p>
    <w:p w14:paraId="547BD26D" w14:textId="1C645DB7" w:rsidR="002D33F5" w:rsidRPr="00C34319"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ATIS.3GPP.36.331V11190</w:t>
      </w:r>
      <w:r w:rsidRPr="00C34319">
        <w:rPr>
          <w:color w:val="000000"/>
          <w:sz w:val="18"/>
          <w:szCs w:val="18"/>
          <w:lang w:val="en-GB" w:eastAsia="en-GB"/>
        </w:rPr>
        <w:tab/>
        <w:t>11.19.0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760" w:history="1">
        <w:r w:rsidR="00C955A2" w:rsidRPr="00C34319">
          <w:rPr>
            <w:rStyle w:val="Hyperlink"/>
            <w:sz w:val="18"/>
            <w:szCs w:val="18"/>
            <w:lang w:val="en-GB" w:eastAsia="en-GB"/>
          </w:rPr>
          <w:t>https://www.atis.org/3gpp-documents/Rel99-14/</w:t>
        </w:r>
      </w:hyperlink>
    </w:p>
    <w:p w14:paraId="2D4479F6" w14:textId="58C5242A" w:rsidR="002D33F5" w:rsidRPr="00C34319"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CCSA.36.331V11190</w:t>
      </w:r>
      <w:r w:rsidRPr="00C34319">
        <w:rPr>
          <w:color w:val="000000"/>
          <w:sz w:val="18"/>
          <w:szCs w:val="18"/>
          <w:lang w:val="en-GB" w:eastAsia="en-GB"/>
        </w:rPr>
        <w:tab/>
        <w:t>11.19.0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/06/2018</w:t>
      </w:r>
      <w:r w:rsidRPr="00C34319">
        <w:rPr>
          <w:color w:val="000000"/>
          <w:sz w:val="18"/>
          <w:szCs w:val="18"/>
          <w:lang w:val="en-GB" w:eastAsia="en-GB"/>
        </w:rPr>
        <w:tab/>
      </w:r>
      <w:hyperlink r:id="rId761" w:history="1">
        <w:r w:rsidR="00C955A2" w:rsidRPr="00C34319">
          <w:rPr>
            <w:rStyle w:val="Hyperlink"/>
            <w:sz w:val="18"/>
            <w:szCs w:val="18"/>
            <w:lang w:val="en-GB" w:eastAsia="en-GB"/>
          </w:rPr>
          <w:t>https://www.ccsa.org.cn/api/portalsFile/downloadOldFile?type=19&amp;oldFileUrl=ITU-R/M.2012-6/CCSA.36.331V11190.doc</w:t>
        </w:r>
      </w:hyperlink>
    </w:p>
    <w:p w14:paraId="3707AE74" w14:textId="3DD98185" w:rsidR="002D33F5" w:rsidRPr="0034407F"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136 331</w:t>
      </w:r>
      <w:r w:rsidRPr="0034407F">
        <w:rPr>
          <w:color w:val="000000"/>
          <w:sz w:val="18"/>
          <w:szCs w:val="18"/>
          <w:lang w:val="fr-FR" w:eastAsia="en-GB"/>
        </w:rPr>
        <w:tab/>
        <w:t>11.19.0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25</w:t>
      </w:r>
      <w:r w:rsidR="00D63672" w:rsidRPr="0034407F">
        <w:rPr>
          <w:color w:val="000000"/>
          <w:sz w:val="18"/>
          <w:szCs w:val="18"/>
          <w:lang w:val="fr-FR" w:eastAsia="en-GB"/>
        </w:rPr>
        <w:t>/07/2018</w:t>
      </w:r>
      <w:r w:rsidRPr="0034407F">
        <w:rPr>
          <w:color w:val="000000"/>
          <w:sz w:val="18"/>
          <w:szCs w:val="18"/>
          <w:lang w:val="fr-FR" w:eastAsia="en-GB"/>
        </w:rPr>
        <w:tab/>
      </w:r>
      <w:hyperlink r:id="rId762" w:history="1">
        <w:r w:rsidR="00C955A2" w:rsidRPr="0034407F">
          <w:rPr>
            <w:rStyle w:val="Hyperlink"/>
            <w:sz w:val="18"/>
            <w:szCs w:val="18"/>
            <w:lang w:val="fr-FR" w:eastAsia="en-GB"/>
          </w:rPr>
          <w:t>https://www.etsi.org/deliver/etsi_ts/136300_136399/136331/11.19.00_60/ts_136331v111900p.pdf</w:t>
        </w:r>
      </w:hyperlink>
    </w:p>
    <w:p w14:paraId="3CBC7B0C" w14:textId="1A5B189E" w:rsidR="002D33F5" w:rsidRPr="0034407F"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36.331-11.19.0 V1.1.0</w:t>
      </w:r>
      <w:r w:rsidRPr="0034407F">
        <w:rPr>
          <w:color w:val="000000"/>
          <w:spacing w:val="-2"/>
          <w:sz w:val="18"/>
          <w:szCs w:val="18"/>
          <w:lang w:val="fr-FR" w:eastAsia="en-GB"/>
        </w:rPr>
        <w:tab/>
      </w:r>
      <w:r w:rsidRPr="0034407F">
        <w:rPr>
          <w:color w:val="000000"/>
          <w:sz w:val="18"/>
          <w:szCs w:val="18"/>
          <w:lang w:val="fr-FR" w:eastAsia="en-GB"/>
        </w:rPr>
        <w:t>11.19.0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763" w:history="1">
        <w:r w:rsidR="00C955A2" w:rsidRPr="0034407F">
          <w:rPr>
            <w:rStyle w:val="Hyperlink"/>
            <w:sz w:val="18"/>
            <w:szCs w:val="18"/>
            <w:lang w:val="fr-FR" w:eastAsia="en-GB"/>
          </w:rPr>
          <w:t>https://members.tsdsi.in/index.php/s/8Pmite7jcgPHbas</w:t>
        </w:r>
      </w:hyperlink>
    </w:p>
    <w:p w14:paraId="25C94C35" w14:textId="568C0035" w:rsidR="002D33F5" w:rsidRPr="0034407F"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TTAT.3G-36.331V11.19.0</w:t>
      </w:r>
      <w:r w:rsidRPr="0034407F">
        <w:rPr>
          <w:color w:val="000000"/>
          <w:sz w:val="18"/>
          <w:szCs w:val="18"/>
          <w:lang w:val="fr-FR" w:eastAsia="en-GB"/>
        </w:rPr>
        <w:tab/>
        <w:t>11.19.0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764" w:history="1">
        <w:r w:rsidR="00C955A2" w:rsidRPr="0034407F">
          <w:rPr>
            <w:rStyle w:val="Hyperlink"/>
            <w:sz w:val="18"/>
            <w:szCs w:val="18"/>
            <w:lang w:val="fr-FR" w:eastAsia="en-GB"/>
          </w:rPr>
          <w:t>http://committee.tta.or.kr/data/ttasDown.jsp?kind=ttastd&amp;pk_num=TTAT.3G-36.331V11.19.0</w:t>
        </w:r>
      </w:hyperlink>
    </w:p>
    <w:p w14:paraId="367D66B8" w14:textId="776018B5" w:rsidR="002D33F5"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2D33F5" w:rsidRPr="00182533">
        <w:rPr>
          <w:b/>
          <w:bCs/>
          <w:color w:val="000000"/>
          <w:sz w:val="18"/>
          <w:szCs w:val="18"/>
          <w:lang w:eastAsia="en-GB"/>
        </w:rPr>
        <w:t xml:space="preserve"> 12</w:t>
      </w:r>
    </w:p>
    <w:p w14:paraId="03DA760B" w14:textId="5218C2B7" w:rsidR="002D33F5" w:rsidRPr="00C34319"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STD-T120-36.331.V12.20.0</w:t>
      </w:r>
      <w:r w:rsidRPr="00C34319">
        <w:rPr>
          <w:color w:val="000000"/>
          <w:sz w:val="18"/>
          <w:szCs w:val="18"/>
          <w:lang w:val="en-GB" w:eastAsia="en-GB"/>
        </w:rPr>
        <w:tab/>
        <w:t>12.20.0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765" w:history="1">
        <w:r w:rsidR="00C955A2" w:rsidRPr="00C34319">
          <w:rPr>
            <w:rStyle w:val="Hyperlink"/>
            <w:sz w:val="18"/>
            <w:szCs w:val="18"/>
            <w:lang w:val="en-GB" w:eastAsia="en-GB"/>
          </w:rPr>
          <w:t>https://www.arib.or.jp/english/html/overview/doc/T120_T23_SPECS/ARIB-STD-T120/Rel12/36/A36331-ck0.pdf</w:t>
        </w:r>
      </w:hyperlink>
    </w:p>
    <w:p w14:paraId="6EEF2543" w14:textId="258817C2" w:rsidR="002D33F5" w:rsidRPr="00C34319"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ATIS.3GPP.36.331.V12.20.0</w:t>
      </w:r>
      <w:r w:rsidRPr="00C34319">
        <w:rPr>
          <w:color w:val="000000"/>
          <w:sz w:val="18"/>
          <w:szCs w:val="18"/>
          <w:lang w:val="en-GB" w:eastAsia="en-GB"/>
        </w:rPr>
        <w:tab/>
        <w:t>12.20.0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766" w:history="1">
        <w:r w:rsidR="00C955A2" w:rsidRPr="00C34319">
          <w:rPr>
            <w:rStyle w:val="Hyperlink"/>
            <w:sz w:val="18"/>
            <w:szCs w:val="18"/>
            <w:lang w:val="en-GB" w:eastAsia="en-GB"/>
          </w:rPr>
          <w:t>https://www.atis.org/3gpp-transpositions - Rel-12</w:t>
        </w:r>
      </w:hyperlink>
    </w:p>
    <w:p w14:paraId="67756E0E" w14:textId="1425D6CF" w:rsidR="002D33F5" w:rsidRPr="00C34319"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CCSA.36.331V12200</w:t>
      </w:r>
      <w:r w:rsidRPr="00C34319">
        <w:rPr>
          <w:color w:val="000000"/>
          <w:sz w:val="18"/>
          <w:szCs w:val="18"/>
          <w:lang w:val="en-GB" w:eastAsia="en-GB"/>
        </w:rPr>
        <w:tab/>
        <w:t>12.20.0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/12/2020</w:t>
      </w:r>
      <w:r w:rsidRPr="00C34319">
        <w:rPr>
          <w:color w:val="000000"/>
          <w:sz w:val="18"/>
          <w:szCs w:val="18"/>
          <w:lang w:val="en-GB" w:eastAsia="en-GB"/>
        </w:rPr>
        <w:tab/>
      </w:r>
      <w:hyperlink r:id="rId767" w:history="1">
        <w:r w:rsidR="00C955A2" w:rsidRPr="00C34319">
          <w:rPr>
            <w:rStyle w:val="Hyperlink"/>
            <w:sz w:val="18"/>
            <w:szCs w:val="18"/>
            <w:lang w:val="en-GB" w:eastAsia="en-GB"/>
          </w:rPr>
          <w:t>https://www.ccsa.org.cn/api/portalsFile/downloadOldFile?type=19&amp;oldFileUrl=ITU-R/M.2012-6/CCSA.36.331V12200.doc</w:t>
        </w:r>
      </w:hyperlink>
    </w:p>
    <w:p w14:paraId="1F0BEC86" w14:textId="28C463EF" w:rsidR="002D33F5" w:rsidRPr="0034407F"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136 331</w:t>
      </w:r>
      <w:r w:rsidRPr="0034407F">
        <w:rPr>
          <w:color w:val="000000"/>
          <w:sz w:val="18"/>
          <w:szCs w:val="18"/>
          <w:lang w:val="fr-FR" w:eastAsia="en-GB"/>
        </w:rPr>
        <w:tab/>
        <w:t>12.20.0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20</w:t>
      </w:r>
      <w:r w:rsidR="00D63672" w:rsidRPr="0034407F">
        <w:rPr>
          <w:color w:val="000000"/>
          <w:sz w:val="18"/>
          <w:szCs w:val="18"/>
          <w:lang w:val="fr-FR" w:eastAsia="en-GB"/>
        </w:rPr>
        <w:t>/01/2021</w:t>
      </w:r>
      <w:r w:rsidRPr="0034407F">
        <w:rPr>
          <w:color w:val="000000"/>
          <w:sz w:val="18"/>
          <w:szCs w:val="18"/>
          <w:lang w:val="fr-FR" w:eastAsia="en-GB"/>
        </w:rPr>
        <w:tab/>
      </w:r>
      <w:hyperlink r:id="rId768" w:history="1">
        <w:r w:rsidR="00C955A2" w:rsidRPr="0034407F">
          <w:rPr>
            <w:rStyle w:val="Hyperlink"/>
            <w:sz w:val="18"/>
            <w:szCs w:val="18"/>
            <w:lang w:val="fr-FR" w:eastAsia="en-GB"/>
          </w:rPr>
          <w:t>https://www.etsi.org/deliver/etsi_ts/136300_136399/136331/12.20.00_60/ts_136331v122000p.pdf</w:t>
        </w:r>
      </w:hyperlink>
    </w:p>
    <w:p w14:paraId="277D9790" w14:textId="4523A606" w:rsidR="002D33F5" w:rsidRPr="0034407F"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36.331 12.20.0 V1.1.0</w:t>
      </w:r>
      <w:r w:rsidRPr="0034407F">
        <w:rPr>
          <w:color w:val="000000"/>
          <w:spacing w:val="-2"/>
          <w:sz w:val="18"/>
          <w:szCs w:val="18"/>
          <w:lang w:val="fr-FR" w:eastAsia="en-GB"/>
        </w:rPr>
        <w:tab/>
      </w:r>
      <w:r w:rsidRPr="0034407F">
        <w:rPr>
          <w:color w:val="000000"/>
          <w:sz w:val="18"/>
          <w:szCs w:val="18"/>
          <w:lang w:val="fr-FR" w:eastAsia="en-GB"/>
        </w:rPr>
        <w:t>12.20.0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769" w:history="1">
        <w:r w:rsidR="00C955A2" w:rsidRPr="0034407F">
          <w:rPr>
            <w:rStyle w:val="Hyperlink"/>
            <w:sz w:val="18"/>
            <w:szCs w:val="18"/>
            <w:lang w:val="fr-FR" w:eastAsia="en-GB"/>
          </w:rPr>
          <w:t>https://members.tsdsi.in/s/SZNec4xbm49bXkE</w:t>
        </w:r>
      </w:hyperlink>
    </w:p>
    <w:p w14:paraId="182C42B6" w14:textId="4116F061" w:rsidR="002D33F5" w:rsidRPr="0034407F"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TTAT.3G-36.331V12.20.0</w:t>
      </w:r>
      <w:r w:rsidRPr="0034407F">
        <w:rPr>
          <w:color w:val="000000"/>
          <w:sz w:val="18"/>
          <w:szCs w:val="18"/>
          <w:lang w:val="fr-FR" w:eastAsia="en-GB"/>
        </w:rPr>
        <w:tab/>
        <w:t>12.20.0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770" w:history="1">
        <w:r w:rsidR="00C955A2" w:rsidRPr="0034407F">
          <w:rPr>
            <w:rStyle w:val="Hyperlink"/>
            <w:sz w:val="18"/>
            <w:szCs w:val="18"/>
            <w:lang w:val="fr-FR" w:eastAsia="en-GB"/>
          </w:rPr>
          <w:t>http://committee.tta.or.kr/data/ttasDown.jsp?kind=ttastd&amp;pk_num=TTAT.3G-36.331V12.20.0</w:t>
        </w:r>
      </w:hyperlink>
    </w:p>
    <w:p w14:paraId="7507F9F5" w14:textId="18D5266C" w:rsidR="002D33F5"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2D33F5" w:rsidRPr="00182533">
        <w:rPr>
          <w:b/>
          <w:bCs/>
          <w:color w:val="000000"/>
          <w:sz w:val="18"/>
          <w:szCs w:val="18"/>
          <w:lang w:eastAsia="en-GB"/>
        </w:rPr>
        <w:t xml:space="preserve"> 13</w:t>
      </w:r>
    </w:p>
    <w:p w14:paraId="4E0D34E6" w14:textId="2B65CDEC" w:rsidR="002D33F5" w:rsidRPr="00C34319" w:rsidRDefault="002D33F5"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STD-T120-36.331.V13.17.0</w:t>
      </w:r>
      <w:r w:rsidRPr="00C34319">
        <w:rPr>
          <w:color w:val="000000"/>
          <w:sz w:val="18"/>
          <w:szCs w:val="18"/>
          <w:lang w:val="en-GB" w:eastAsia="en-GB"/>
        </w:rPr>
        <w:tab/>
        <w:t>13.17.0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771" w:history="1">
        <w:r w:rsidR="00C955A2" w:rsidRPr="00C34319">
          <w:rPr>
            <w:rStyle w:val="Hyperlink"/>
            <w:sz w:val="18"/>
            <w:szCs w:val="18"/>
            <w:lang w:val="en-GB" w:eastAsia="en-GB"/>
          </w:rPr>
          <w:t>https://www.arib.or.jp/english/html/overview/doc/T120_T23_SPECS/ARIB-STD-T120/Rel13/36/A36331-dh0.pdf</w:t>
        </w:r>
      </w:hyperlink>
    </w:p>
    <w:p w14:paraId="6BB32FFF" w14:textId="7A562E0F" w:rsidR="002D33F5" w:rsidRPr="00C34319" w:rsidRDefault="002D33F5"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ATIS.3GPP.36.331.V13.17.0</w:t>
      </w:r>
      <w:r w:rsidRPr="00C34319">
        <w:rPr>
          <w:color w:val="000000"/>
          <w:sz w:val="18"/>
          <w:szCs w:val="18"/>
          <w:lang w:val="en-GB" w:eastAsia="en-GB"/>
        </w:rPr>
        <w:tab/>
        <w:t>13.17.0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772" w:history="1">
        <w:r w:rsidR="00C955A2" w:rsidRPr="00C34319">
          <w:rPr>
            <w:rStyle w:val="Hyperlink"/>
            <w:sz w:val="18"/>
            <w:szCs w:val="18"/>
            <w:lang w:val="en-GB" w:eastAsia="en-GB"/>
          </w:rPr>
          <w:t>https://www.atis.org/3gpp-transpositions - Rel-13</w:t>
        </w:r>
      </w:hyperlink>
    </w:p>
    <w:p w14:paraId="54453EAC" w14:textId="090C1578" w:rsidR="002D33F5" w:rsidRPr="00C34319" w:rsidRDefault="002D33F5"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CCSA.36.331V13170</w:t>
      </w:r>
      <w:r w:rsidRPr="00C34319">
        <w:rPr>
          <w:color w:val="000000"/>
          <w:sz w:val="18"/>
          <w:szCs w:val="18"/>
          <w:lang w:val="en-GB" w:eastAsia="en-GB"/>
        </w:rPr>
        <w:tab/>
        <w:t>13.17.0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/12/2020</w:t>
      </w:r>
      <w:r w:rsidRPr="00C34319">
        <w:rPr>
          <w:color w:val="000000"/>
          <w:sz w:val="18"/>
          <w:szCs w:val="18"/>
          <w:lang w:val="en-GB" w:eastAsia="en-GB"/>
        </w:rPr>
        <w:tab/>
      </w:r>
      <w:hyperlink r:id="rId773" w:history="1">
        <w:r w:rsidR="00C955A2" w:rsidRPr="00C34319">
          <w:rPr>
            <w:rStyle w:val="Hyperlink"/>
            <w:sz w:val="18"/>
            <w:szCs w:val="18"/>
            <w:lang w:val="en-GB" w:eastAsia="en-GB"/>
          </w:rPr>
          <w:t>https://www.ccsa.org.cn/api/portalsFile/downloadOldFile?type=19&amp;oldFileUrl=ITU-R/M.2012-6/CCSA.36.331V13170.doc</w:t>
        </w:r>
      </w:hyperlink>
    </w:p>
    <w:p w14:paraId="7F824231" w14:textId="024EA386" w:rsidR="002D33F5" w:rsidRPr="0034407F"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136 331</w:t>
      </w:r>
      <w:r w:rsidRPr="0034407F">
        <w:rPr>
          <w:color w:val="000000"/>
          <w:sz w:val="18"/>
          <w:szCs w:val="18"/>
          <w:lang w:val="fr-FR" w:eastAsia="en-GB"/>
        </w:rPr>
        <w:tab/>
        <w:t>13.17.0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20</w:t>
      </w:r>
      <w:r w:rsidR="00D63672" w:rsidRPr="0034407F">
        <w:rPr>
          <w:color w:val="000000"/>
          <w:sz w:val="18"/>
          <w:szCs w:val="18"/>
          <w:lang w:val="fr-FR" w:eastAsia="en-GB"/>
        </w:rPr>
        <w:t>/01/2021</w:t>
      </w:r>
      <w:r w:rsidRPr="0034407F">
        <w:rPr>
          <w:color w:val="000000"/>
          <w:sz w:val="18"/>
          <w:szCs w:val="18"/>
          <w:lang w:val="fr-FR" w:eastAsia="en-GB"/>
        </w:rPr>
        <w:tab/>
      </w:r>
      <w:hyperlink r:id="rId774" w:history="1">
        <w:r w:rsidR="00C955A2" w:rsidRPr="0034407F">
          <w:rPr>
            <w:rStyle w:val="Hyperlink"/>
            <w:sz w:val="18"/>
            <w:szCs w:val="18"/>
            <w:lang w:val="fr-FR" w:eastAsia="en-GB"/>
          </w:rPr>
          <w:t>https://www.etsi.org/deliver/etsi_ts/136300_136399/136331/13.17.00_60/ts_136331v131700p.pdf</w:t>
        </w:r>
      </w:hyperlink>
    </w:p>
    <w:p w14:paraId="43325FB7" w14:textId="5AFC1D9E" w:rsidR="002D33F5" w:rsidRPr="0034407F"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36.331-13.17.0 V1.1.0</w:t>
      </w:r>
      <w:r w:rsidRPr="0034407F">
        <w:rPr>
          <w:color w:val="000000"/>
          <w:spacing w:val="-2"/>
          <w:sz w:val="18"/>
          <w:szCs w:val="18"/>
          <w:lang w:val="fr-FR" w:eastAsia="en-GB"/>
        </w:rPr>
        <w:tab/>
      </w:r>
      <w:r w:rsidRPr="0034407F">
        <w:rPr>
          <w:color w:val="000000"/>
          <w:sz w:val="18"/>
          <w:szCs w:val="18"/>
          <w:lang w:val="fr-FR" w:eastAsia="en-GB"/>
        </w:rPr>
        <w:t>13.17.0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/01/2023</w:t>
      </w:r>
      <w:r w:rsidRPr="0034407F">
        <w:rPr>
          <w:color w:val="000000"/>
          <w:sz w:val="18"/>
          <w:szCs w:val="18"/>
          <w:lang w:val="fr-FR" w:eastAsia="en-GB"/>
        </w:rPr>
        <w:tab/>
      </w:r>
      <w:hyperlink r:id="rId775" w:history="1">
        <w:r w:rsidR="00C955A2" w:rsidRPr="0034407F">
          <w:rPr>
            <w:rStyle w:val="Hyperlink"/>
            <w:sz w:val="18"/>
            <w:szCs w:val="18"/>
            <w:lang w:val="fr-FR" w:eastAsia="en-GB"/>
          </w:rPr>
          <w:t>https://members.tsdsi.in/index.php/s/yaotn9TMr5fijPF</w:t>
        </w:r>
      </w:hyperlink>
    </w:p>
    <w:p w14:paraId="7E8ECA84" w14:textId="2E0641FA" w:rsidR="002D33F5" w:rsidRPr="0034407F"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TTAT.3G-36.331V13.17.0</w:t>
      </w:r>
      <w:r w:rsidRPr="0034407F">
        <w:rPr>
          <w:color w:val="000000"/>
          <w:sz w:val="18"/>
          <w:szCs w:val="18"/>
          <w:lang w:val="fr-FR" w:eastAsia="en-GB"/>
        </w:rPr>
        <w:tab/>
        <w:t>13.17.0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776" w:history="1">
        <w:r w:rsidR="00C955A2" w:rsidRPr="0034407F">
          <w:rPr>
            <w:rStyle w:val="Hyperlink"/>
            <w:sz w:val="18"/>
            <w:szCs w:val="18"/>
            <w:lang w:val="fr-FR" w:eastAsia="en-GB"/>
          </w:rPr>
          <w:t>http://committee.tta.or.kr/data/ttasDown.jsp?kind=ttastd&amp;pk_num=TTAT.3G-36.331V13.17.0</w:t>
        </w:r>
      </w:hyperlink>
    </w:p>
    <w:p w14:paraId="46FC1E64" w14:textId="435FD97F" w:rsidR="002D33F5"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2D33F5" w:rsidRPr="00182533">
        <w:rPr>
          <w:b/>
          <w:bCs/>
          <w:color w:val="000000"/>
          <w:sz w:val="18"/>
          <w:szCs w:val="18"/>
          <w:lang w:eastAsia="en-GB"/>
        </w:rPr>
        <w:t xml:space="preserve"> 14</w:t>
      </w:r>
    </w:p>
    <w:p w14:paraId="5126C6A8" w14:textId="068374E1" w:rsidR="002D33F5" w:rsidRPr="00C34319"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STD-T120-36.331.V14.16.0</w:t>
      </w:r>
      <w:r w:rsidRPr="00C34319">
        <w:rPr>
          <w:color w:val="000000"/>
          <w:sz w:val="18"/>
          <w:szCs w:val="18"/>
          <w:lang w:val="en-GB" w:eastAsia="en-GB"/>
        </w:rPr>
        <w:tab/>
        <w:t>14.16.0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777" w:history="1">
        <w:r w:rsidR="00C955A2" w:rsidRPr="00C34319">
          <w:rPr>
            <w:rStyle w:val="Hyperlink"/>
            <w:sz w:val="18"/>
            <w:szCs w:val="18"/>
            <w:lang w:val="en-GB" w:eastAsia="en-GB"/>
          </w:rPr>
          <w:t>https://www.arib.or.jp/english/html/overview/doc/T120_T23_SPECS/ARIB-STD-T120/Rel14/36/A36331-eg0.pdf</w:t>
        </w:r>
      </w:hyperlink>
    </w:p>
    <w:p w14:paraId="579FFD30" w14:textId="743169EA" w:rsidR="002D33F5" w:rsidRPr="00C34319"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ATIS.3GPP.36.331.V14.16.0</w:t>
      </w:r>
      <w:r w:rsidRPr="00C34319">
        <w:rPr>
          <w:color w:val="000000"/>
          <w:sz w:val="18"/>
          <w:szCs w:val="18"/>
          <w:lang w:val="en-GB" w:eastAsia="en-GB"/>
        </w:rPr>
        <w:tab/>
        <w:t>14.16.0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778" w:history="1">
        <w:r w:rsidR="00C955A2" w:rsidRPr="00C34319">
          <w:rPr>
            <w:rStyle w:val="Hyperlink"/>
            <w:sz w:val="18"/>
            <w:szCs w:val="18"/>
            <w:lang w:val="en-GB" w:eastAsia="en-GB"/>
          </w:rPr>
          <w:t>https://www.atis.org/3gpp-transpositions - Rel-14</w:t>
        </w:r>
      </w:hyperlink>
    </w:p>
    <w:p w14:paraId="2FC0F254" w14:textId="32979910" w:rsidR="002D33F5" w:rsidRPr="00C34319"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CCSA.36.331V14160</w:t>
      </w:r>
      <w:r w:rsidRPr="00C34319">
        <w:rPr>
          <w:color w:val="000000"/>
          <w:sz w:val="18"/>
          <w:szCs w:val="18"/>
          <w:lang w:val="en-GB" w:eastAsia="en-GB"/>
        </w:rPr>
        <w:tab/>
        <w:t>14.16.0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/12/2020</w:t>
      </w:r>
      <w:r w:rsidRPr="00C34319">
        <w:rPr>
          <w:color w:val="000000"/>
          <w:sz w:val="18"/>
          <w:szCs w:val="18"/>
          <w:lang w:val="en-GB" w:eastAsia="en-GB"/>
        </w:rPr>
        <w:tab/>
      </w:r>
      <w:hyperlink r:id="rId779" w:history="1">
        <w:r w:rsidR="00C955A2" w:rsidRPr="00C34319">
          <w:rPr>
            <w:rStyle w:val="Hyperlink"/>
            <w:sz w:val="18"/>
            <w:szCs w:val="18"/>
            <w:lang w:val="en-GB" w:eastAsia="en-GB"/>
          </w:rPr>
          <w:t>https://www.ccsa.org.cn/api/portalsFile/downloadOldFile?type=19&amp;oldFileUrl=ITU-R/M.2012-6/CCSA.36.331V14160.doc</w:t>
        </w:r>
      </w:hyperlink>
    </w:p>
    <w:p w14:paraId="181D5CD4" w14:textId="04CFFE1C" w:rsidR="002D33F5" w:rsidRPr="0034407F"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136 331</w:t>
      </w:r>
      <w:r w:rsidRPr="0034407F">
        <w:rPr>
          <w:color w:val="000000"/>
          <w:sz w:val="18"/>
          <w:szCs w:val="18"/>
          <w:lang w:val="fr-FR" w:eastAsia="en-GB"/>
        </w:rPr>
        <w:tab/>
        <w:t>14.16.0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20</w:t>
      </w:r>
      <w:r w:rsidR="00D63672" w:rsidRPr="0034407F">
        <w:rPr>
          <w:color w:val="000000"/>
          <w:sz w:val="18"/>
          <w:szCs w:val="18"/>
          <w:lang w:val="fr-FR" w:eastAsia="en-GB"/>
        </w:rPr>
        <w:t>/01/2021</w:t>
      </w:r>
      <w:r w:rsidRPr="0034407F">
        <w:rPr>
          <w:color w:val="000000"/>
          <w:sz w:val="18"/>
          <w:szCs w:val="18"/>
          <w:lang w:val="fr-FR" w:eastAsia="en-GB"/>
        </w:rPr>
        <w:tab/>
      </w:r>
      <w:hyperlink r:id="rId780" w:history="1">
        <w:r w:rsidR="00C955A2" w:rsidRPr="0034407F">
          <w:rPr>
            <w:rStyle w:val="Hyperlink"/>
            <w:sz w:val="18"/>
            <w:szCs w:val="18"/>
            <w:lang w:val="fr-FR" w:eastAsia="en-GB"/>
          </w:rPr>
          <w:t>https://www.etsi.org/deliver/etsi_ts/136300_136399/136331/14.16.00_60/ts_136331v141600p.pdf</w:t>
        </w:r>
      </w:hyperlink>
    </w:p>
    <w:p w14:paraId="397F0277" w14:textId="3FE497D7" w:rsidR="002D33F5" w:rsidRPr="0034407F"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36.331-14.16.0 V1.1.0</w:t>
      </w:r>
      <w:r w:rsidRPr="0034407F">
        <w:rPr>
          <w:color w:val="000000"/>
          <w:spacing w:val="-2"/>
          <w:sz w:val="18"/>
          <w:szCs w:val="18"/>
          <w:lang w:val="fr-FR" w:eastAsia="en-GB"/>
        </w:rPr>
        <w:tab/>
      </w:r>
      <w:r w:rsidRPr="0034407F">
        <w:rPr>
          <w:color w:val="000000"/>
          <w:sz w:val="18"/>
          <w:szCs w:val="18"/>
          <w:lang w:val="fr-FR" w:eastAsia="en-GB"/>
        </w:rPr>
        <w:t>14.16.0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/01/2023</w:t>
      </w:r>
      <w:r w:rsidRPr="0034407F">
        <w:rPr>
          <w:color w:val="000000"/>
          <w:sz w:val="18"/>
          <w:szCs w:val="18"/>
          <w:lang w:val="fr-FR" w:eastAsia="en-GB"/>
        </w:rPr>
        <w:tab/>
      </w:r>
      <w:hyperlink r:id="rId781" w:history="1">
        <w:r w:rsidR="00C955A2" w:rsidRPr="0034407F">
          <w:rPr>
            <w:rStyle w:val="Hyperlink"/>
            <w:sz w:val="18"/>
            <w:szCs w:val="18"/>
            <w:lang w:val="fr-FR" w:eastAsia="en-GB"/>
          </w:rPr>
          <w:t>https://members.tsdsi.in/s/YE6QkNsbQKgk9kr</w:t>
        </w:r>
      </w:hyperlink>
    </w:p>
    <w:p w14:paraId="588E53B7" w14:textId="6C14C203" w:rsidR="002D33F5" w:rsidRPr="0034407F"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TTAT.3G-36.331V14.16.0</w:t>
      </w:r>
      <w:r w:rsidRPr="0034407F">
        <w:rPr>
          <w:color w:val="000000"/>
          <w:sz w:val="18"/>
          <w:szCs w:val="18"/>
          <w:lang w:val="fr-FR" w:eastAsia="en-GB"/>
        </w:rPr>
        <w:tab/>
        <w:t>14.16.0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782" w:history="1">
        <w:r w:rsidR="00C955A2" w:rsidRPr="0034407F">
          <w:rPr>
            <w:rStyle w:val="Hyperlink"/>
            <w:sz w:val="18"/>
            <w:szCs w:val="18"/>
            <w:lang w:val="fr-FR" w:eastAsia="en-GB"/>
          </w:rPr>
          <w:t>http://committee.tta.or.kr/data/ttasDown.jsp?kind=ttastd&amp;pk_num=TTAT.3G-36.331V14.16.0</w:t>
        </w:r>
      </w:hyperlink>
    </w:p>
    <w:p w14:paraId="672E6E11" w14:textId="5DD5ACB2" w:rsidR="002D33F5"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2D33F5" w:rsidRPr="00182533">
        <w:rPr>
          <w:b/>
          <w:bCs/>
          <w:color w:val="000000"/>
          <w:sz w:val="18"/>
          <w:szCs w:val="18"/>
          <w:lang w:eastAsia="en-GB"/>
        </w:rPr>
        <w:t xml:space="preserve"> 15</w:t>
      </w:r>
    </w:p>
    <w:p w14:paraId="7B41732A" w14:textId="762CBFBC" w:rsidR="002D33F5" w:rsidRPr="00C34319"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STD-T120-36.331.V15.20.0</w:t>
      </w:r>
      <w:r w:rsidRPr="00C34319">
        <w:rPr>
          <w:color w:val="000000"/>
          <w:sz w:val="18"/>
          <w:szCs w:val="18"/>
          <w:lang w:val="en-GB" w:eastAsia="en-GB"/>
        </w:rPr>
        <w:tab/>
        <w:t>15.20.0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783" w:history="1">
        <w:r w:rsidR="00C955A2" w:rsidRPr="00C34319">
          <w:rPr>
            <w:rStyle w:val="Hyperlink"/>
            <w:sz w:val="18"/>
            <w:szCs w:val="18"/>
            <w:lang w:val="en-GB" w:eastAsia="en-GB"/>
          </w:rPr>
          <w:t>https://www.arib.or.jp/english/html/overview/doc/T120_T23_SPECS/ARIB-STD-T120/Rel15/36/A36331-fk0.pdf</w:t>
        </w:r>
      </w:hyperlink>
    </w:p>
    <w:p w14:paraId="18EC0F2A" w14:textId="4669BD7E" w:rsidR="002D33F5" w:rsidRPr="00C34319"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ATIS.3GPP.36.331.V15.20.0</w:t>
      </w:r>
      <w:r w:rsidRPr="00C34319">
        <w:rPr>
          <w:color w:val="000000"/>
          <w:sz w:val="18"/>
          <w:szCs w:val="18"/>
          <w:lang w:val="en-GB" w:eastAsia="en-GB"/>
        </w:rPr>
        <w:tab/>
        <w:t>15.20.0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784" w:history="1">
        <w:r w:rsidR="00C955A2" w:rsidRPr="00C34319">
          <w:rPr>
            <w:rStyle w:val="Hyperlink"/>
            <w:sz w:val="18"/>
            <w:szCs w:val="18"/>
            <w:lang w:val="en-GB" w:eastAsia="en-GB"/>
          </w:rPr>
          <w:t>https://www.atis.org/3gpp-transpositions - Rel-15</w:t>
        </w:r>
      </w:hyperlink>
    </w:p>
    <w:p w14:paraId="330E904E" w14:textId="122B1A5E" w:rsidR="002D33F5" w:rsidRPr="00C34319"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CCSA.36.331V15200</w:t>
      </w:r>
      <w:r w:rsidRPr="00C34319">
        <w:rPr>
          <w:color w:val="000000"/>
          <w:sz w:val="18"/>
          <w:szCs w:val="18"/>
          <w:lang w:val="en-GB" w:eastAsia="en-GB"/>
        </w:rPr>
        <w:tab/>
        <w:t>15.20.0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/12/2022</w:t>
      </w:r>
      <w:r w:rsidRPr="00C34319">
        <w:rPr>
          <w:color w:val="000000"/>
          <w:sz w:val="18"/>
          <w:szCs w:val="18"/>
          <w:lang w:val="en-GB" w:eastAsia="en-GB"/>
        </w:rPr>
        <w:tab/>
      </w:r>
      <w:hyperlink r:id="rId785" w:history="1">
        <w:r w:rsidR="00C955A2" w:rsidRPr="00C34319">
          <w:rPr>
            <w:rStyle w:val="Hyperlink"/>
            <w:sz w:val="18"/>
            <w:szCs w:val="18"/>
            <w:lang w:val="en-GB" w:eastAsia="en-GB"/>
          </w:rPr>
          <w:t>https://www.ccsa.org.cn/api/portalsFile/downloadOldFile?type=19&amp;oldFileUrl=ITU-R/M.2012-6/CCSA.36.331V15200.doc</w:t>
        </w:r>
      </w:hyperlink>
    </w:p>
    <w:p w14:paraId="50C2D634" w14:textId="2CE19A8E" w:rsidR="002D33F5" w:rsidRPr="0034407F"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136 331</w:t>
      </w:r>
      <w:r w:rsidRPr="0034407F">
        <w:rPr>
          <w:color w:val="000000"/>
          <w:sz w:val="18"/>
          <w:szCs w:val="18"/>
          <w:lang w:val="fr-FR" w:eastAsia="en-GB"/>
        </w:rPr>
        <w:tab/>
        <w:t>15.20.0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20</w:t>
      </w:r>
      <w:r w:rsidR="00D63672" w:rsidRPr="0034407F">
        <w:rPr>
          <w:color w:val="000000"/>
          <w:sz w:val="18"/>
          <w:szCs w:val="18"/>
          <w:lang w:val="fr-FR" w:eastAsia="en-GB"/>
        </w:rPr>
        <w:t>/01/2023</w:t>
      </w:r>
      <w:r w:rsidRPr="0034407F">
        <w:rPr>
          <w:color w:val="000000"/>
          <w:sz w:val="18"/>
          <w:szCs w:val="18"/>
          <w:lang w:val="fr-FR" w:eastAsia="en-GB"/>
        </w:rPr>
        <w:tab/>
      </w:r>
      <w:hyperlink r:id="rId786" w:history="1">
        <w:r w:rsidR="00C955A2" w:rsidRPr="0034407F">
          <w:rPr>
            <w:rStyle w:val="Hyperlink"/>
            <w:sz w:val="18"/>
            <w:szCs w:val="18"/>
            <w:lang w:val="fr-FR" w:eastAsia="en-GB"/>
          </w:rPr>
          <w:t>https://www.etsi.org/deliver/etsi_ts/136300_136399/136331/15.20.00_60/ts_136331v152000p.pdf</w:t>
        </w:r>
      </w:hyperlink>
    </w:p>
    <w:p w14:paraId="5DA068DF" w14:textId="615D66B6" w:rsidR="002D33F5" w:rsidRPr="0034407F"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36.331 15.20.0 V1.3.0</w:t>
      </w:r>
      <w:r w:rsidRPr="0034407F">
        <w:rPr>
          <w:color w:val="000000"/>
          <w:spacing w:val="-2"/>
          <w:sz w:val="18"/>
          <w:szCs w:val="18"/>
          <w:lang w:val="fr-FR" w:eastAsia="en-GB"/>
        </w:rPr>
        <w:tab/>
      </w:r>
      <w:r w:rsidRPr="0034407F">
        <w:rPr>
          <w:color w:val="000000"/>
          <w:sz w:val="18"/>
          <w:szCs w:val="18"/>
          <w:lang w:val="fr-FR" w:eastAsia="en-GB"/>
        </w:rPr>
        <w:t>15.20.0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787" w:history="1">
        <w:r w:rsidR="00C955A2" w:rsidRPr="0034407F">
          <w:rPr>
            <w:rStyle w:val="Hyperlink"/>
            <w:sz w:val="18"/>
            <w:szCs w:val="18"/>
            <w:lang w:val="fr-FR" w:eastAsia="en-GB"/>
          </w:rPr>
          <w:t>https://members.tsdsi.in/s/ZZe84FpNQ3qcFLg</w:t>
        </w:r>
      </w:hyperlink>
    </w:p>
    <w:p w14:paraId="6DE42700" w14:textId="6F3A2AA0" w:rsidR="002D33F5" w:rsidRPr="0034407F"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TTAT.3G-36.331V15.20.0</w:t>
      </w:r>
      <w:r w:rsidRPr="0034407F">
        <w:rPr>
          <w:color w:val="000000"/>
          <w:sz w:val="18"/>
          <w:szCs w:val="18"/>
          <w:lang w:val="fr-FR" w:eastAsia="en-GB"/>
        </w:rPr>
        <w:tab/>
        <w:t>15.20.0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788" w:history="1">
        <w:r w:rsidR="00C955A2" w:rsidRPr="0034407F">
          <w:rPr>
            <w:rStyle w:val="Hyperlink"/>
            <w:sz w:val="18"/>
            <w:szCs w:val="18"/>
            <w:lang w:val="fr-FR" w:eastAsia="en-GB"/>
          </w:rPr>
          <w:t>http://committee.tta.or.kr/data/ttasDown.jsp?kind=ttastd&amp;pk_num=TTAT.3G-36.331V15.20.0</w:t>
        </w:r>
      </w:hyperlink>
    </w:p>
    <w:p w14:paraId="64B90BBB" w14:textId="0FA0F085" w:rsidR="002D33F5"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2D33F5" w:rsidRPr="00182533">
        <w:rPr>
          <w:b/>
          <w:bCs/>
          <w:color w:val="000000"/>
          <w:sz w:val="18"/>
          <w:szCs w:val="18"/>
          <w:lang w:eastAsia="en-GB"/>
        </w:rPr>
        <w:t xml:space="preserve"> 16</w:t>
      </w:r>
    </w:p>
    <w:p w14:paraId="2A03F1F5" w14:textId="7E4B3986" w:rsidR="002D33F5" w:rsidRPr="00C34319"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STD-T120-36.331.V16.11.0</w:t>
      </w:r>
      <w:r w:rsidRPr="00C34319">
        <w:rPr>
          <w:color w:val="000000"/>
          <w:sz w:val="18"/>
          <w:szCs w:val="18"/>
          <w:lang w:val="en-GB" w:eastAsia="en-GB"/>
        </w:rPr>
        <w:tab/>
        <w:t>16.11.0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789" w:history="1">
        <w:r w:rsidR="00C955A2" w:rsidRPr="00C34319">
          <w:rPr>
            <w:rStyle w:val="Hyperlink"/>
            <w:sz w:val="18"/>
            <w:szCs w:val="18"/>
            <w:lang w:val="en-GB" w:eastAsia="en-GB"/>
          </w:rPr>
          <w:t>https://www.arib.or.jp/english/html/overview/doc/T120_T23_SPECS/ARIB-STD-T120/Rel16/36/A36331-gb0.pdf</w:t>
        </w:r>
      </w:hyperlink>
    </w:p>
    <w:p w14:paraId="7466027E" w14:textId="64AC2FED" w:rsidR="002D33F5" w:rsidRPr="00C34319"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ATIS.3GPP.36.331.V16.11.0</w:t>
      </w:r>
      <w:r w:rsidRPr="00C34319">
        <w:rPr>
          <w:color w:val="000000"/>
          <w:sz w:val="18"/>
          <w:szCs w:val="18"/>
          <w:lang w:val="en-GB" w:eastAsia="en-GB"/>
        </w:rPr>
        <w:tab/>
        <w:t>16.11.0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790" w:history="1">
        <w:r w:rsidR="00C955A2" w:rsidRPr="00C34319">
          <w:rPr>
            <w:rStyle w:val="Hyperlink"/>
            <w:sz w:val="18"/>
            <w:szCs w:val="18"/>
            <w:lang w:val="en-GB" w:eastAsia="en-GB"/>
          </w:rPr>
          <w:t>https://www.atis.org/3gpp-transpositions - Rel-16</w:t>
        </w:r>
      </w:hyperlink>
    </w:p>
    <w:p w14:paraId="087A8859" w14:textId="60B16527" w:rsidR="002D33F5" w:rsidRPr="00C34319"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CCSA.36.331V16110</w:t>
      </w:r>
      <w:r w:rsidRPr="00C34319">
        <w:rPr>
          <w:color w:val="000000"/>
          <w:sz w:val="18"/>
          <w:szCs w:val="18"/>
          <w:lang w:val="en-GB" w:eastAsia="en-GB"/>
        </w:rPr>
        <w:tab/>
        <w:t>16.11.0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/12/2022</w:t>
      </w:r>
      <w:r w:rsidRPr="00C34319">
        <w:rPr>
          <w:color w:val="000000"/>
          <w:sz w:val="18"/>
          <w:szCs w:val="18"/>
          <w:lang w:val="en-GB" w:eastAsia="en-GB"/>
        </w:rPr>
        <w:tab/>
      </w:r>
      <w:hyperlink r:id="rId791" w:history="1">
        <w:r w:rsidR="00C955A2" w:rsidRPr="00C34319">
          <w:rPr>
            <w:rStyle w:val="Hyperlink"/>
            <w:sz w:val="18"/>
            <w:szCs w:val="18"/>
            <w:lang w:val="en-GB" w:eastAsia="en-GB"/>
          </w:rPr>
          <w:t>https://www.ccsa.org.cn/api/portalsFile/downloadOldFile?type=19&amp;oldFileUrl=ITU-R/M.2012-6/CCSA.36.331V16110.doc</w:t>
        </w:r>
      </w:hyperlink>
    </w:p>
    <w:p w14:paraId="5FCD7973" w14:textId="4428629B" w:rsidR="002D33F5" w:rsidRPr="0034407F"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136 331</w:t>
      </w:r>
      <w:r w:rsidRPr="0034407F">
        <w:rPr>
          <w:color w:val="000000"/>
          <w:sz w:val="18"/>
          <w:szCs w:val="18"/>
          <w:lang w:val="fr-FR" w:eastAsia="en-GB"/>
        </w:rPr>
        <w:tab/>
        <w:t>16.11.0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20</w:t>
      </w:r>
      <w:r w:rsidR="00D63672" w:rsidRPr="0034407F">
        <w:rPr>
          <w:color w:val="000000"/>
          <w:sz w:val="18"/>
          <w:szCs w:val="18"/>
          <w:lang w:val="fr-FR" w:eastAsia="en-GB"/>
        </w:rPr>
        <w:t>/01/2023</w:t>
      </w:r>
      <w:r w:rsidRPr="0034407F">
        <w:rPr>
          <w:color w:val="000000"/>
          <w:sz w:val="18"/>
          <w:szCs w:val="18"/>
          <w:lang w:val="fr-FR" w:eastAsia="en-GB"/>
        </w:rPr>
        <w:tab/>
      </w:r>
      <w:hyperlink r:id="rId792" w:history="1">
        <w:r w:rsidR="00C955A2" w:rsidRPr="0034407F">
          <w:rPr>
            <w:rStyle w:val="Hyperlink"/>
            <w:sz w:val="18"/>
            <w:szCs w:val="18"/>
            <w:lang w:val="fr-FR" w:eastAsia="en-GB"/>
          </w:rPr>
          <w:t>https://www.etsi.org/deliver/etsi_ts/136300_136399/136331/16.11.00_60/ts_136331v161100p.pdf</w:t>
        </w:r>
      </w:hyperlink>
    </w:p>
    <w:p w14:paraId="68B916AD" w14:textId="26E58243" w:rsidR="002D33F5" w:rsidRPr="0034407F"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36.331 16.11.0 V1.3.0</w:t>
      </w:r>
      <w:r w:rsidRPr="0034407F">
        <w:rPr>
          <w:color w:val="000000"/>
          <w:spacing w:val="-2"/>
          <w:sz w:val="18"/>
          <w:szCs w:val="18"/>
          <w:lang w:val="fr-FR" w:eastAsia="en-GB"/>
        </w:rPr>
        <w:tab/>
      </w:r>
      <w:r w:rsidRPr="0034407F">
        <w:rPr>
          <w:color w:val="000000"/>
          <w:sz w:val="18"/>
          <w:szCs w:val="18"/>
          <w:lang w:val="fr-FR" w:eastAsia="en-GB"/>
        </w:rPr>
        <w:t>16.11.0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793" w:history="1">
        <w:r w:rsidR="00C955A2" w:rsidRPr="0034407F">
          <w:rPr>
            <w:rStyle w:val="Hyperlink"/>
            <w:sz w:val="18"/>
            <w:szCs w:val="18"/>
            <w:lang w:val="fr-FR" w:eastAsia="en-GB"/>
          </w:rPr>
          <w:t>https://members.tsdsi.in/s/nKTyiEA5LcGHp6S</w:t>
        </w:r>
      </w:hyperlink>
    </w:p>
    <w:p w14:paraId="1FA7EC40" w14:textId="63F773E3" w:rsidR="002D33F5" w:rsidRPr="0034407F"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TTAT.3G-36.331V16.11.0</w:t>
      </w:r>
      <w:r w:rsidRPr="0034407F">
        <w:rPr>
          <w:color w:val="000000"/>
          <w:sz w:val="18"/>
          <w:szCs w:val="18"/>
          <w:lang w:val="fr-FR" w:eastAsia="en-GB"/>
        </w:rPr>
        <w:tab/>
        <w:t>16.11.0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794" w:history="1">
        <w:r w:rsidR="00C955A2" w:rsidRPr="0034407F">
          <w:rPr>
            <w:rStyle w:val="Hyperlink"/>
            <w:sz w:val="18"/>
            <w:szCs w:val="18"/>
            <w:lang w:val="fr-FR" w:eastAsia="en-GB"/>
          </w:rPr>
          <w:t>http://committee.tta.or.kr/data/ttasDown.jsp?kind=ttastd&amp;pk_num=TTAT.3G-36.331V16.11.0</w:t>
        </w:r>
      </w:hyperlink>
    </w:p>
    <w:p w14:paraId="081F2154" w14:textId="494184F9" w:rsidR="002D33F5"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2D33F5" w:rsidRPr="00182533">
        <w:rPr>
          <w:b/>
          <w:bCs/>
          <w:color w:val="000000"/>
          <w:sz w:val="18"/>
          <w:szCs w:val="18"/>
          <w:lang w:eastAsia="en-GB"/>
        </w:rPr>
        <w:t xml:space="preserve"> 17</w:t>
      </w:r>
    </w:p>
    <w:p w14:paraId="2D4E5155" w14:textId="009CC683" w:rsidR="002D33F5" w:rsidRPr="00C34319"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STD-T120-36.331.V17.3.0</w:t>
      </w:r>
      <w:r w:rsidRPr="00C34319">
        <w:rPr>
          <w:color w:val="000000"/>
          <w:sz w:val="18"/>
          <w:szCs w:val="18"/>
          <w:lang w:val="en-GB" w:eastAsia="en-GB"/>
        </w:rPr>
        <w:tab/>
        <w:t>17.3.0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795" w:history="1">
        <w:r w:rsidR="00C955A2" w:rsidRPr="00C34319">
          <w:rPr>
            <w:rStyle w:val="Hyperlink"/>
            <w:sz w:val="18"/>
            <w:szCs w:val="18"/>
            <w:lang w:val="en-GB" w:eastAsia="en-GB"/>
          </w:rPr>
          <w:t>https://www.arib.or.jp/english/html/overview/doc/T120_T23_SPECS/ARIB-STD-T120/Rel17/36/A36331-h30.pdf</w:t>
        </w:r>
      </w:hyperlink>
    </w:p>
    <w:p w14:paraId="3092FE19" w14:textId="34BC5608" w:rsidR="002D33F5" w:rsidRPr="00C34319"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ATIS.3GPP.36.331.V17.3.0</w:t>
      </w:r>
      <w:r w:rsidRPr="00C34319">
        <w:rPr>
          <w:color w:val="000000"/>
          <w:sz w:val="18"/>
          <w:szCs w:val="18"/>
          <w:lang w:val="en-GB" w:eastAsia="en-GB"/>
        </w:rPr>
        <w:tab/>
        <w:t>17.3.0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796" w:history="1">
        <w:r w:rsidR="00C955A2" w:rsidRPr="00C34319">
          <w:rPr>
            <w:rStyle w:val="Hyperlink"/>
            <w:sz w:val="18"/>
            <w:szCs w:val="18"/>
            <w:lang w:val="en-GB" w:eastAsia="en-GB"/>
          </w:rPr>
          <w:t>https://www.atis.org/3gpp-transpositions - Rel-17</w:t>
        </w:r>
      </w:hyperlink>
    </w:p>
    <w:p w14:paraId="122AE538" w14:textId="713A6B88" w:rsidR="002D33F5" w:rsidRPr="00C34319"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CCSA.36.331V1730</w:t>
      </w:r>
      <w:r w:rsidRPr="00C34319">
        <w:rPr>
          <w:color w:val="000000"/>
          <w:sz w:val="18"/>
          <w:szCs w:val="18"/>
          <w:lang w:val="en-GB" w:eastAsia="en-GB"/>
        </w:rPr>
        <w:tab/>
        <w:t>17.3.0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/12/2022</w:t>
      </w:r>
      <w:r w:rsidRPr="00C34319">
        <w:rPr>
          <w:color w:val="000000"/>
          <w:sz w:val="18"/>
          <w:szCs w:val="18"/>
          <w:lang w:val="en-GB" w:eastAsia="en-GB"/>
        </w:rPr>
        <w:tab/>
      </w:r>
      <w:hyperlink r:id="rId797" w:history="1">
        <w:r w:rsidR="00C955A2" w:rsidRPr="00C34319">
          <w:rPr>
            <w:rStyle w:val="Hyperlink"/>
            <w:sz w:val="18"/>
            <w:szCs w:val="18"/>
            <w:lang w:val="en-GB" w:eastAsia="en-GB"/>
          </w:rPr>
          <w:t>https://www.ccsa.org.cn/api/portalsFile/downloadOldFile?type=19&amp;oldFileUrl=ITU-R/M.2012-6/CCSA.36.331V1730.doc</w:t>
        </w:r>
      </w:hyperlink>
    </w:p>
    <w:p w14:paraId="12A84A8C" w14:textId="42C6034E" w:rsidR="002D33F5" w:rsidRPr="0034407F"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136 331</w:t>
      </w:r>
      <w:r w:rsidRPr="0034407F">
        <w:rPr>
          <w:color w:val="000000"/>
          <w:sz w:val="18"/>
          <w:szCs w:val="18"/>
          <w:lang w:val="fr-FR" w:eastAsia="en-GB"/>
        </w:rPr>
        <w:tab/>
        <w:t>17.3.0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20</w:t>
      </w:r>
      <w:r w:rsidR="00D63672" w:rsidRPr="0034407F">
        <w:rPr>
          <w:color w:val="000000"/>
          <w:sz w:val="18"/>
          <w:szCs w:val="18"/>
          <w:lang w:val="fr-FR" w:eastAsia="en-GB"/>
        </w:rPr>
        <w:t>/01/2023</w:t>
      </w:r>
      <w:r w:rsidRPr="0034407F">
        <w:rPr>
          <w:color w:val="000000"/>
          <w:sz w:val="18"/>
          <w:szCs w:val="18"/>
          <w:lang w:val="fr-FR" w:eastAsia="en-GB"/>
        </w:rPr>
        <w:tab/>
      </w:r>
      <w:hyperlink r:id="rId798" w:history="1">
        <w:r w:rsidR="00C955A2" w:rsidRPr="0034407F">
          <w:rPr>
            <w:rStyle w:val="Hyperlink"/>
            <w:sz w:val="18"/>
            <w:szCs w:val="18"/>
            <w:lang w:val="fr-FR" w:eastAsia="en-GB"/>
          </w:rPr>
          <w:t>https://www.etsi.org/deliver/etsi_ts/136300_136399/136331/17.03.00_60/ts_136331v170300p.pdf</w:t>
        </w:r>
      </w:hyperlink>
    </w:p>
    <w:p w14:paraId="5D408EFC" w14:textId="766F9A19" w:rsidR="002D33F5" w:rsidRPr="0034407F"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36.331 17.3.0 V1.3.0</w:t>
      </w:r>
      <w:r w:rsidRPr="0034407F">
        <w:rPr>
          <w:color w:val="000000"/>
          <w:spacing w:val="-2"/>
          <w:sz w:val="18"/>
          <w:szCs w:val="18"/>
          <w:lang w:val="fr-FR" w:eastAsia="en-GB"/>
        </w:rPr>
        <w:tab/>
      </w:r>
      <w:r w:rsidRPr="0034407F">
        <w:rPr>
          <w:color w:val="000000"/>
          <w:sz w:val="18"/>
          <w:szCs w:val="18"/>
          <w:lang w:val="fr-FR" w:eastAsia="en-GB"/>
        </w:rPr>
        <w:t>17.3.0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799" w:history="1">
        <w:r w:rsidR="00C955A2" w:rsidRPr="0034407F">
          <w:rPr>
            <w:rStyle w:val="Hyperlink"/>
            <w:sz w:val="18"/>
            <w:szCs w:val="18"/>
            <w:lang w:val="fr-FR" w:eastAsia="en-GB"/>
          </w:rPr>
          <w:t>https://members.tsdsi.in/s/e5wgZBWL6bqFfE4</w:t>
        </w:r>
      </w:hyperlink>
    </w:p>
    <w:p w14:paraId="10BA473F" w14:textId="4F8570E3" w:rsidR="002D33F5" w:rsidRPr="0034407F" w:rsidRDefault="002D33F5" w:rsidP="00C955A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TTAT.3G-36.331V17.3.0</w:t>
      </w:r>
      <w:r w:rsidRPr="0034407F">
        <w:rPr>
          <w:color w:val="000000"/>
          <w:sz w:val="18"/>
          <w:szCs w:val="18"/>
          <w:lang w:val="fr-FR" w:eastAsia="en-GB"/>
        </w:rPr>
        <w:tab/>
        <w:t>17.3.0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800" w:history="1">
        <w:r w:rsidR="00C955A2" w:rsidRPr="0034407F">
          <w:rPr>
            <w:rStyle w:val="Hyperlink"/>
            <w:sz w:val="18"/>
            <w:szCs w:val="18"/>
            <w:lang w:val="fr-FR" w:eastAsia="en-GB"/>
          </w:rPr>
          <w:t>http://committee.tta.or.kr/data/ttasDown.jsp?kind=ttastd&amp;pk_num=TTAT.3G-36.331V17.3.0</w:t>
        </w:r>
      </w:hyperlink>
    </w:p>
    <w:p w14:paraId="49F6EA8E" w14:textId="7523622C" w:rsidR="00C556AE" w:rsidRPr="00700C43" w:rsidRDefault="00C556AE" w:rsidP="00D870B5">
      <w:pPr>
        <w:pStyle w:val="Heading4"/>
      </w:pPr>
      <w:r w:rsidRPr="00700C43">
        <w:lastRenderedPageBreak/>
        <w:t>2.1.3.11</w:t>
      </w:r>
      <w:r w:rsidRPr="00700C43">
        <w:tab/>
        <w:t>TS 36.355</w:t>
      </w:r>
    </w:p>
    <w:p w14:paraId="20911FAE" w14:textId="77777777" w:rsidR="00C556AE" w:rsidRPr="00700C43" w:rsidRDefault="00C556AE" w:rsidP="00D870B5">
      <w:pPr>
        <w:pStyle w:val="Headingb"/>
      </w:pPr>
      <w:r w:rsidRPr="00700C43">
        <w:t>Acceso radioeléctrico terrenal universal evolucionado (E-UTRA); Protocolo de posicionamiento LTE (LPP)</w:t>
      </w:r>
    </w:p>
    <w:p w14:paraId="7A7924BC" w14:textId="77777777" w:rsidR="00C556AE" w:rsidRPr="00700C43" w:rsidRDefault="00C556AE" w:rsidP="00D870B5">
      <w:r w:rsidRPr="00700C43">
        <w:t>Este documento contiene la definición del protocolo de posicionamiento LTE (LPP).</w:t>
      </w:r>
    </w:p>
    <w:p w14:paraId="7ACC8FB0" w14:textId="77777777" w:rsidR="00EB71C7" w:rsidRPr="00182533" w:rsidRDefault="00EB71C7" w:rsidP="00EB71C7">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069F6AAB" w14:textId="0B6C28E9" w:rsidR="00C556AE"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556AE" w:rsidRPr="00182533">
        <w:rPr>
          <w:b/>
          <w:bCs/>
          <w:color w:val="000000"/>
          <w:sz w:val="18"/>
          <w:szCs w:val="18"/>
          <w:lang w:eastAsia="en-GB"/>
        </w:rPr>
        <w:t xml:space="preserve"> 10</w:t>
      </w:r>
    </w:p>
    <w:p w14:paraId="2CCBE51C" w14:textId="457B806E" w:rsidR="00C556AE" w:rsidRPr="00C34319" w:rsidRDefault="00C556AE" w:rsidP="008B4D9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STD-T120-36.355.V10.12.0</w:t>
      </w:r>
      <w:r w:rsidRPr="00C34319">
        <w:rPr>
          <w:color w:val="000000"/>
          <w:sz w:val="18"/>
          <w:szCs w:val="18"/>
          <w:lang w:val="en-GB" w:eastAsia="en-GB"/>
        </w:rPr>
        <w:tab/>
        <w:t>10.12.0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801" w:history="1">
        <w:r w:rsidR="008B4D98" w:rsidRPr="00C34319">
          <w:rPr>
            <w:rStyle w:val="Hyperlink"/>
            <w:sz w:val="18"/>
            <w:szCs w:val="18"/>
            <w:lang w:val="en-GB" w:eastAsia="en-GB"/>
          </w:rPr>
          <w:t>https://www.arib.or.jp/english/html/overview/doc/T120_T23_SPECS/ARIB-STD-T120/Rel10/36/A36355-ac0.pdf</w:t>
        </w:r>
      </w:hyperlink>
    </w:p>
    <w:p w14:paraId="2521257C" w14:textId="14728CDD" w:rsidR="00C556AE" w:rsidRPr="00C34319" w:rsidRDefault="00C556AE" w:rsidP="00EB71C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ATIS.3GPP.36.355V10120</w:t>
      </w:r>
      <w:r w:rsidRPr="00C34319">
        <w:rPr>
          <w:color w:val="000000"/>
          <w:sz w:val="18"/>
          <w:szCs w:val="18"/>
          <w:lang w:val="en-GB" w:eastAsia="en-GB"/>
        </w:rPr>
        <w:tab/>
        <w:t>10.12.0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802" w:history="1">
        <w:r w:rsidR="008B4D98" w:rsidRPr="00C34319">
          <w:rPr>
            <w:rStyle w:val="Hyperlink"/>
            <w:sz w:val="18"/>
            <w:szCs w:val="18"/>
            <w:lang w:val="en-GB" w:eastAsia="en-GB"/>
          </w:rPr>
          <w:t>https://www.atis.org/3gpp-documents/Rel99-14/</w:t>
        </w:r>
      </w:hyperlink>
    </w:p>
    <w:p w14:paraId="03A7D660" w14:textId="42B49159" w:rsidR="00C556AE" w:rsidRPr="00C34319" w:rsidRDefault="00C556AE" w:rsidP="00EB71C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CCSA.36.355V10120</w:t>
      </w:r>
      <w:r w:rsidRPr="00C34319">
        <w:rPr>
          <w:color w:val="000000"/>
          <w:sz w:val="18"/>
          <w:szCs w:val="18"/>
          <w:lang w:val="en-GB" w:eastAsia="en-GB"/>
        </w:rPr>
        <w:tab/>
        <w:t>10.12.0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/06/2014</w:t>
      </w:r>
      <w:r w:rsidRPr="00C34319">
        <w:rPr>
          <w:color w:val="000000"/>
          <w:sz w:val="18"/>
          <w:szCs w:val="18"/>
          <w:lang w:val="en-GB" w:eastAsia="en-GB"/>
        </w:rPr>
        <w:tab/>
      </w:r>
      <w:hyperlink r:id="rId803" w:history="1">
        <w:r w:rsidR="008B4D98" w:rsidRPr="00C34319">
          <w:rPr>
            <w:rStyle w:val="Hyperlink"/>
            <w:sz w:val="18"/>
            <w:szCs w:val="18"/>
            <w:lang w:val="en-GB" w:eastAsia="en-GB"/>
          </w:rPr>
          <w:t>https://www.ccsa.org.cn/api/portalsFile/downloadOldFile?type=19&amp;oldFileUrl=ITU-R/M.2012-</w:t>
        </w:r>
      </w:hyperlink>
    </w:p>
    <w:p w14:paraId="58D7C98F" w14:textId="4705FBE7" w:rsidR="00C556AE" w:rsidRPr="0034407F" w:rsidRDefault="00C556AE" w:rsidP="00EB71C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136 355</w:t>
      </w:r>
      <w:r w:rsidRPr="0034407F">
        <w:rPr>
          <w:color w:val="000000"/>
          <w:sz w:val="18"/>
          <w:szCs w:val="18"/>
          <w:lang w:val="fr-FR" w:eastAsia="en-GB"/>
        </w:rPr>
        <w:tab/>
        <w:t>10.12.0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18</w:t>
      </w:r>
      <w:r w:rsidR="00D63672" w:rsidRPr="0034407F">
        <w:rPr>
          <w:color w:val="000000"/>
          <w:sz w:val="18"/>
          <w:szCs w:val="18"/>
          <w:lang w:val="fr-FR" w:eastAsia="en-GB"/>
        </w:rPr>
        <w:t>/07/2014</w:t>
      </w:r>
      <w:r w:rsidRPr="0034407F">
        <w:rPr>
          <w:color w:val="000000"/>
          <w:sz w:val="18"/>
          <w:szCs w:val="18"/>
          <w:lang w:val="fr-FR" w:eastAsia="en-GB"/>
        </w:rPr>
        <w:tab/>
      </w:r>
      <w:hyperlink r:id="rId804" w:history="1">
        <w:r w:rsidR="008B4D98" w:rsidRPr="0034407F">
          <w:rPr>
            <w:rStyle w:val="Hyperlink"/>
            <w:sz w:val="18"/>
            <w:szCs w:val="18"/>
            <w:lang w:val="fr-FR" w:eastAsia="en-GB"/>
          </w:rPr>
          <w:t>https://www.etsi.org/deliver/etsi_ts/136300_136399/136355/10.12.00_60/ts_136355v101200p.pdf</w:t>
        </w:r>
      </w:hyperlink>
    </w:p>
    <w:p w14:paraId="695C64FD" w14:textId="19FC202B" w:rsidR="00C556AE" w:rsidRPr="0034407F" w:rsidRDefault="00C556AE" w:rsidP="00EB71C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36.355-10.12.0 V1.0.0</w:t>
      </w:r>
      <w:r w:rsidRPr="0034407F">
        <w:rPr>
          <w:color w:val="000000"/>
          <w:spacing w:val="-2"/>
          <w:sz w:val="18"/>
          <w:szCs w:val="18"/>
          <w:lang w:val="fr-FR" w:eastAsia="en-GB"/>
        </w:rPr>
        <w:tab/>
      </w:r>
      <w:r w:rsidRPr="0034407F">
        <w:rPr>
          <w:color w:val="000000"/>
          <w:sz w:val="18"/>
          <w:szCs w:val="18"/>
          <w:lang w:val="fr-FR" w:eastAsia="en-GB"/>
        </w:rPr>
        <w:t>10.12.0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805" w:history="1">
        <w:r w:rsidR="008B4D98" w:rsidRPr="0034407F">
          <w:rPr>
            <w:rStyle w:val="Hyperlink"/>
            <w:sz w:val="18"/>
            <w:szCs w:val="18"/>
            <w:lang w:val="fr-FR" w:eastAsia="en-GB"/>
          </w:rPr>
          <w:t>https://members.tsdsi.in/index.php/s/aZLPDx7H3TjYLeJ</w:t>
        </w:r>
      </w:hyperlink>
    </w:p>
    <w:p w14:paraId="189B2949" w14:textId="0653228C" w:rsidR="00C556AE" w:rsidRPr="0034407F" w:rsidRDefault="00C556AE" w:rsidP="00EB71C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TTAT.3G-36.355V10.12.0</w:t>
      </w:r>
      <w:r w:rsidRPr="0034407F">
        <w:rPr>
          <w:color w:val="000000"/>
          <w:sz w:val="18"/>
          <w:szCs w:val="18"/>
          <w:lang w:val="fr-FR" w:eastAsia="en-GB"/>
        </w:rPr>
        <w:tab/>
        <w:t>10.12.0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806" w:history="1">
        <w:r w:rsidR="008B4D98" w:rsidRPr="0034407F">
          <w:rPr>
            <w:rStyle w:val="Hyperlink"/>
            <w:sz w:val="18"/>
            <w:szCs w:val="18"/>
            <w:lang w:val="fr-FR" w:eastAsia="en-GB"/>
          </w:rPr>
          <w:t>http://committee.tta.or.kr/data/ttasDown.jsp?kind=ttastd&amp;pk_num=TTAT.3G-36.355V10.12.0</w:t>
        </w:r>
      </w:hyperlink>
    </w:p>
    <w:p w14:paraId="138B942A" w14:textId="0795C74C" w:rsidR="00C556AE" w:rsidRPr="00182533" w:rsidRDefault="00096313" w:rsidP="001A6634">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556AE" w:rsidRPr="00182533">
        <w:rPr>
          <w:b/>
          <w:bCs/>
          <w:color w:val="000000"/>
          <w:sz w:val="18"/>
          <w:szCs w:val="18"/>
          <w:lang w:eastAsia="en-GB"/>
        </w:rPr>
        <w:t xml:space="preserve"> 11</w:t>
      </w:r>
    </w:p>
    <w:p w14:paraId="6CBFBD09" w14:textId="5E9A07E3" w:rsidR="00C556AE" w:rsidRPr="00C34319" w:rsidRDefault="00C556AE" w:rsidP="008B4D9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STD-T120-36.355.V11.6.0</w:t>
      </w:r>
      <w:r w:rsidRPr="00C34319">
        <w:rPr>
          <w:color w:val="000000"/>
          <w:sz w:val="18"/>
          <w:szCs w:val="18"/>
          <w:lang w:val="en-GB" w:eastAsia="en-GB"/>
        </w:rPr>
        <w:tab/>
        <w:t>11.6.0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807" w:history="1">
        <w:r w:rsidR="008B4D98" w:rsidRPr="00C34319">
          <w:rPr>
            <w:rStyle w:val="Hyperlink"/>
            <w:sz w:val="18"/>
            <w:szCs w:val="18"/>
            <w:lang w:val="en-GB" w:eastAsia="en-GB"/>
          </w:rPr>
          <w:t>https://www.arib.or.jp/english/html/overview/doc/T120_T23_SPECS/ARIB-STD-T120/Rel11/36/A36355-b60.pdf</w:t>
        </w:r>
      </w:hyperlink>
    </w:p>
    <w:p w14:paraId="12C401CD" w14:textId="3F330759" w:rsidR="00C556AE" w:rsidRPr="00C34319" w:rsidRDefault="00C556AE" w:rsidP="00EB71C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ATIS.3GPP.36.355V1160</w:t>
      </w:r>
      <w:r w:rsidRPr="00C34319">
        <w:rPr>
          <w:color w:val="000000"/>
          <w:sz w:val="18"/>
          <w:szCs w:val="18"/>
          <w:lang w:val="en-GB" w:eastAsia="en-GB"/>
        </w:rPr>
        <w:tab/>
        <w:t>11.6.0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808" w:history="1">
        <w:r w:rsidR="008B4D98" w:rsidRPr="00C34319">
          <w:rPr>
            <w:rStyle w:val="Hyperlink"/>
            <w:sz w:val="18"/>
            <w:szCs w:val="18"/>
            <w:lang w:val="en-GB" w:eastAsia="en-GB"/>
          </w:rPr>
          <w:t>https://www.atis.org/3gpp-documents/Rel99-14/</w:t>
        </w:r>
      </w:hyperlink>
    </w:p>
    <w:p w14:paraId="0485CEF2" w14:textId="3008B634" w:rsidR="00C556AE" w:rsidRPr="00C34319" w:rsidRDefault="00C556AE" w:rsidP="008B4D9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CCSA.36.355V1160</w:t>
      </w:r>
      <w:r w:rsidRPr="00C34319">
        <w:rPr>
          <w:color w:val="000000"/>
          <w:sz w:val="18"/>
          <w:szCs w:val="18"/>
          <w:lang w:val="en-GB" w:eastAsia="en-GB"/>
        </w:rPr>
        <w:tab/>
        <w:t>11.6.0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/06/2014</w:t>
      </w:r>
      <w:r w:rsidRPr="00C34319">
        <w:rPr>
          <w:color w:val="000000"/>
          <w:sz w:val="18"/>
          <w:szCs w:val="18"/>
          <w:lang w:val="en-GB" w:eastAsia="en-GB"/>
        </w:rPr>
        <w:tab/>
      </w:r>
      <w:hyperlink r:id="rId809" w:history="1">
        <w:r w:rsidR="008B4D98" w:rsidRPr="00C34319">
          <w:rPr>
            <w:rStyle w:val="Hyperlink"/>
            <w:sz w:val="18"/>
            <w:szCs w:val="18"/>
            <w:lang w:val="en-GB" w:eastAsia="en-GB"/>
          </w:rPr>
          <w:t>https://www.ccsa.org.cn/api/portalsFile/downloadOldFile?type=19&amp;oldFileUrl=ITU-R/M.2012-6/CCSA.36.355V1160.doc</w:t>
        </w:r>
      </w:hyperlink>
    </w:p>
    <w:p w14:paraId="1C60D99B" w14:textId="1C4FD76A" w:rsidR="00C556AE" w:rsidRPr="0034407F" w:rsidRDefault="00C556AE" w:rsidP="00EB71C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136 355</w:t>
      </w:r>
      <w:r w:rsidRPr="0034407F">
        <w:rPr>
          <w:color w:val="000000"/>
          <w:sz w:val="18"/>
          <w:szCs w:val="18"/>
          <w:lang w:val="fr-FR" w:eastAsia="en-GB"/>
        </w:rPr>
        <w:tab/>
        <w:t>11.6.0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22</w:t>
      </w:r>
      <w:r w:rsidR="00D63672" w:rsidRPr="0034407F">
        <w:rPr>
          <w:color w:val="000000"/>
          <w:sz w:val="18"/>
          <w:szCs w:val="18"/>
          <w:lang w:val="fr-FR" w:eastAsia="en-GB"/>
        </w:rPr>
        <w:t>/07/2014</w:t>
      </w:r>
      <w:r w:rsidRPr="0034407F">
        <w:rPr>
          <w:color w:val="000000"/>
          <w:sz w:val="18"/>
          <w:szCs w:val="18"/>
          <w:lang w:val="fr-FR" w:eastAsia="en-GB"/>
        </w:rPr>
        <w:tab/>
      </w:r>
      <w:hyperlink r:id="rId810" w:history="1">
        <w:r w:rsidR="008B4D98" w:rsidRPr="0034407F">
          <w:rPr>
            <w:rStyle w:val="Hyperlink"/>
            <w:sz w:val="18"/>
            <w:szCs w:val="18"/>
            <w:lang w:val="fr-FR" w:eastAsia="en-GB"/>
          </w:rPr>
          <w:t>https://www.etsi.org/deliver/etsi_ts/136300_136399/136355/11.06.00_60/ts_136355v110600p.pdf</w:t>
        </w:r>
      </w:hyperlink>
    </w:p>
    <w:p w14:paraId="4A88D1EB" w14:textId="33C48970" w:rsidR="00C556AE" w:rsidRPr="0034407F" w:rsidRDefault="00C556AE" w:rsidP="00EB71C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36.355-11.6.0 V1.0.0</w:t>
      </w:r>
      <w:r w:rsidRPr="0034407F">
        <w:rPr>
          <w:color w:val="000000"/>
          <w:spacing w:val="-2"/>
          <w:sz w:val="18"/>
          <w:szCs w:val="18"/>
          <w:lang w:val="fr-FR" w:eastAsia="en-GB"/>
        </w:rPr>
        <w:tab/>
      </w:r>
      <w:r w:rsidRPr="0034407F">
        <w:rPr>
          <w:color w:val="000000"/>
          <w:sz w:val="18"/>
          <w:szCs w:val="18"/>
          <w:lang w:val="fr-FR" w:eastAsia="en-GB"/>
        </w:rPr>
        <w:t>11.6.0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811" w:history="1">
        <w:r w:rsidR="008B4D98" w:rsidRPr="0034407F">
          <w:rPr>
            <w:rStyle w:val="Hyperlink"/>
            <w:sz w:val="18"/>
            <w:szCs w:val="18"/>
            <w:lang w:val="fr-FR" w:eastAsia="en-GB"/>
          </w:rPr>
          <w:t>https://members.tsdsi.in/index.php/s/KpeCgfsYnotjYBc</w:t>
        </w:r>
      </w:hyperlink>
    </w:p>
    <w:p w14:paraId="7DEA1090" w14:textId="7634ACF4" w:rsidR="00C556AE" w:rsidRPr="0034407F" w:rsidRDefault="00C556AE" w:rsidP="00EB71C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TTAT.3G-36.355V11.6.0</w:t>
      </w:r>
      <w:r w:rsidRPr="0034407F">
        <w:rPr>
          <w:color w:val="000000"/>
          <w:sz w:val="18"/>
          <w:szCs w:val="18"/>
          <w:lang w:val="fr-FR" w:eastAsia="en-GB"/>
        </w:rPr>
        <w:tab/>
        <w:t>11.6.0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812" w:history="1">
        <w:r w:rsidR="008B4D98" w:rsidRPr="0034407F">
          <w:rPr>
            <w:rStyle w:val="Hyperlink"/>
            <w:sz w:val="18"/>
            <w:szCs w:val="18"/>
            <w:lang w:val="fr-FR" w:eastAsia="en-GB"/>
          </w:rPr>
          <w:t>http://committee.tta.or.kr/data/ttasDown.jsp?kind=ttastd&amp;pk_num=TTAT.3G-36.355V11.6.0</w:t>
        </w:r>
      </w:hyperlink>
    </w:p>
    <w:p w14:paraId="178A6F9B" w14:textId="24471EF4" w:rsidR="00C556AE" w:rsidRPr="00182533" w:rsidRDefault="00096313" w:rsidP="001A6634">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556AE" w:rsidRPr="00182533">
        <w:rPr>
          <w:b/>
          <w:bCs/>
          <w:color w:val="000000"/>
          <w:sz w:val="18"/>
          <w:szCs w:val="18"/>
          <w:lang w:eastAsia="en-GB"/>
        </w:rPr>
        <w:t xml:space="preserve"> 12</w:t>
      </w:r>
    </w:p>
    <w:p w14:paraId="34E85A90" w14:textId="46CD5067" w:rsidR="00C556AE" w:rsidRPr="00C34319" w:rsidRDefault="00C556AE" w:rsidP="008B4D9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STD-T120-36.355.V12.5.0</w:t>
      </w:r>
      <w:r w:rsidRPr="00C34319">
        <w:rPr>
          <w:color w:val="000000"/>
          <w:sz w:val="18"/>
          <w:szCs w:val="18"/>
          <w:lang w:val="en-GB" w:eastAsia="en-GB"/>
        </w:rPr>
        <w:tab/>
        <w:t>12.5.0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813" w:history="1">
        <w:r w:rsidR="008B4D98" w:rsidRPr="00C34319">
          <w:rPr>
            <w:rStyle w:val="Hyperlink"/>
            <w:sz w:val="18"/>
            <w:szCs w:val="18"/>
            <w:lang w:val="en-GB" w:eastAsia="en-GB"/>
          </w:rPr>
          <w:t>https://www.arib.or.jp/english/html/overview/doc/T120_T23_SPECS/ARIB-STD-T120/Rel12/36/A36355-c50.pdf</w:t>
        </w:r>
      </w:hyperlink>
    </w:p>
    <w:p w14:paraId="50E70434" w14:textId="6BCC1166" w:rsidR="00C556AE" w:rsidRPr="00C34319" w:rsidRDefault="00C556AE" w:rsidP="00EB71C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ATIS.3GPP.36.355V1250</w:t>
      </w:r>
      <w:r w:rsidRPr="00C34319">
        <w:rPr>
          <w:color w:val="000000"/>
          <w:sz w:val="18"/>
          <w:szCs w:val="18"/>
          <w:lang w:val="en-GB" w:eastAsia="en-GB"/>
        </w:rPr>
        <w:tab/>
        <w:t>12.5.0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814" w:history="1">
        <w:r w:rsidR="008B4D98" w:rsidRPr="00C34319">
          <w:rPr>
            <w:rStyle w:val="Hyperlink"/>
            <w:sz w:val="18"/>
            <w:szCs w:val="18"/>
            <w:lang w:val="en-GB" w:eastAsia="en-GB"/>
          </w:rPr>
          <w:t>https://www.atis.org/3gpp-documents/Rel99-14/</w:t>
        </w:r>
      </w:hyperlink>
    </w:p>
    <w:p w14:paraId="49991A14" w14:textId="775E0BAD" w:rsidR="00C556AE" w:rsidRPr="00C34319" w:rsidRDefault="00C556AE" w:rsidP="008B4D9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CCSA.36.355V1250</w:t>
      </w:r>
      <w:r w:rsidRPr="00C34319">
        <w:rPr>
          <w:color w:val="000000"/>
          <w:sz w:val="18"/>
          <w:szCs w:val="18"/>
          <w:lang w:val="en-GB" w:eastAsia="en-GB"/>
        </w:rPr>
        <w:tab/>
        <w:t>12.5.0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/12/2015</w:t>
      </w:r>
      <w:r w:rsidRPr="00C34319">
        <w:rPr>
          <w:color w:val="000000"/>
          <w:sz w:val="18"/>
          <w:szCs w:val="18"/>
          <w:lang w:val="en-GB" w:eastAsia="en-GB"/>
        </w:rPr>
        <w:tab/>
      </w:r>
      <w:hyperlink r:id="rId815" w:history="1">
        <w:r w:rsidR="008B4D98" w:rsidRPr="00C34319">
          <w:rPr>
            <w:rStyle w:val="Hyperlink"/>
            <w:sz w:val="18"/>
            <w:szCs w:val="18"/>
            <w:lang w:val="en-GB" w:eastAsia="en-GB"/>
          </w:rPr>
          <w:t>https://www.ccsa.org.cn/api/portalsFile/downloadOldFile?type=19&amp;oldFileUrl=ITU-R/M.2012-6/CCSA.36.355V1250.doc</w:t>
        </w:r>
      </w:hyperlink>
    </w:p>
    <w:p w14:paraId="118A4D48" w14:textId="26E0298D" w:rsidR="00C556AE" w:rsidRPr="0034407F" w:rsidRDefault="00C556AE" w:rsidP="00EB71C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136 355</w:t>
      </w:r>
      <w:r w:rsidRPr="0034407F">
        <w:rPr>
          <w:color w:val="000000"/>
          <w:sz w:val="18"/>
          <w:szCs w:val="18"/>
          <w:lang w:val="fr-FR" w:eastAsia="en-GB"/>
        </w:rPr>
        <w:tab/>
        <w:t>12.5.0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18</w:t>
      </w:r>
      <w:r w:rsidR="00D63672" w:rsidRPr="0034407F">
        <w:rPr>
          <w:color w:val="000000"/>
          <w:sz w:val="18"/>
          <w:szCs w:val="18"/>
          <w:lang w:val="fr-FR" w:eastAsia="en-GB"/>
        </w:rPr>
        <w:t>/01/2016</w:t>
      </w:r>
      <w:r w:rsidRPr="0034407F">
        <w:rPr>
          <w:color w:val="000000"/>
          <w:sz w:val="18"/>
          <w:szCs w:val="18"/>
          <w:lang w:val="fr-FR" w:eastAsia="en-GB"/>
        </w:rPr>
        <w:tab/>
      </w:r>
      <w:hyperlink r:id="rId816" w:history="1">
        <w:r w:rsidR="008B4D98" w:rsidRPr="0034407F">
          <w:rPr>
            <w:rStyle w:val="Hyperlink"/>
            <w:sz w:val="18"/>
            <w:szCs w:val="18"/>
            <w:lang w:val="fr-FR" w:eastAsia="en-GB"/>
          </w:rPr>
          <w:t>https://www.etsi.org/deliver/etsi_ts/136300_136399/136355/12.05.00_60/ts_136355v120500p.pdf</w:t>
        </w:r>
      </w:hyperlink>
    </w:p>
    <w:p w14:paraId="01C378BC" w14:textId="61F183A9" w:rsidR="00C556AE" w:rsidRPr="0034407F" w:rsidRDefault="00C556AE" w:rsidP="00EB71C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36.355-12.5.0 V1.0.0</w:t>
      </w:r>
      <w:r w:rsidRPr="0034407F">
        <w:rPr>
          <w:color w:val="000000"/>
          <w:spacing w:val="-2"/>
          <w:sz w:val="18"/>
          <w:szCs w:val="18"/>
          <w:lang w:val="fr-FR" w:eastAsia="en-GB"/>
        </w:rPr>
        <w:tab/>
      </w:r>
      <w:r w:rsidRPr="0034407F">
        <w:rPr>
          <w:color w:val="000000"/>
          <w:sz w:val="18"/>
          <w:szCs w:val="18"/>
          <w:lang w:val="fr-FR" w:eastAsia="en-GB"/>
        </w:rPr>
        <w:t>12.5.0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817" w:history="1">
        <w:r w:rsidR="008B4D98" w:rsidRPr="0034407F">
          <w:rPr>
            <w:rStyle w:val="Hyperlink"/>
            <w:sz w:val="18"/>
            <w:szCs w:val="18"/>
            <w:lang w:val="fr-FR" w:eastAsia="en-GB"/>
          </w:rPr>
          <w:t>https://members.tsdsi.in/index.php/s/y29QxrGNSt4xwAN</w:t>
        </w:r>
      </w:hyperlink>
    </w:p>
    <w:p w14:paraId="42FB72E7" w14:textId="5DEB1411" w:rsidR="00C556AE" w:rsidRPr="0034407F" w:rsidRDefault="00C556AE" w:rsidP="00EB71C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TTAT.3G-36.355V12.5.0</w:t>
      </w:r>
      <w:r w:rsidRPr="0034407F">
        <w:rPr>
          <w:color w:val="000000"/>
          <w:sz w:val="18"/>
          <w:szCs w:val="18"/>
          <w:lang w:val="fr-FR" w:eastAsia="en-GB"/>
        </w:rPr>
        <w:tab/>
        <w:t>12.5.0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818" w:history="1">
        <w:r w:rsidR="008B4D98" w:rsidRPr="0034407F">
          <w:rPr>
            <w:rStyle w:val="Hyperlink"/>
            <w:sz w:val="18"/>
            <w:szCs w:val="18"/>
            <w:lang w:val="fr-FR" w:eastAsia="en-GB"/>
          </w:rPr>
          <w:t>http://committee.tta.or.kr/data/ttasDown.jsp?kind=ttastd&amp;pk_num=TTAT.3G-36.355V12.5.0</w:t>
        </w:r>
      </w:hyperlink>
    </w:p>
    <w:p w14:paraId="4373E103" w14:textId="08A73C7E" w:rsidR="00C556AE" w:rsidRPr="00182533" w:rsidRDefault="00096313" w:rsidP="001A6634">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556AE" w:rsidRPr="00182533">
        <w:rPr>
          <w:b/>
          <w:bCs/>
          <w:color w:val="000000"/>
          <w:sz w:val="18"/>
          <w:szCs w:val="18"/>
          <w:lang w:eastAsia="en-GB"/>
        </w:rPr>
        <w:t xml:space="preserve"> 13</w:t>
      </w:r>
    </w:p>
    <w:p w14:paraId="4F8BF972" w14:textId="7A07AF08" w:rsidR="00C556AE" w:rsidRPr="00C34319" w:rsidRDefault="00C556AE" w:rsidP="008B4D9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STD-T120-36.355.V13.3.0</w:t>
      </w:r>
      <w:r w:rsidRPr="00C34319">
        <w:rPr>
          <w:color w:val="000000"/>
          <w:sz w:val="18"/>
          <w:szCs w:val="18"/>
          <w:lang w:val="en-GB" w:eastAsia="en-GB"/>
        </w:rPr>
        <w:tab/>
        <w:t>13.3.0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819" w:history="1">
        <w:r w:rsidR="008B4D98" w:rsidRPr="00C34319">
          <w:rPr>
            <w:rStyle w:val="Hyperlink"/>
            <w:sz w:val="18"/>
            <w:szCs w:val="18"/>
            <w:lang w:val="en-GB" w:eastAsia="en-GB"/>
          </w:rPr>
          <w:t>https://www.arib.or.jp/english/html/overview/doc/T120_T23_SPECS/ARIB-STD-T120/Rel13/36/A36355-d30.pdf</w:t>
        </w:r>
      </w:hyperlink>
    </w:p>
    <w:p w14:paraId="47ED5D96" w14:textId="3E434AB1" w:rsidR="00C556AE" w:rsidRPr="00C34319" w:rsidRDefault="00C556AE" w:rsidP="00EB71C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ATIS.3GPP.36.355V1330</w:t>
      </w:r>
      <w:r w:rsidRPr="00C34319">
        <w:rPr>
          <w:color w:val="000000"/>
          <w:sz w:val="18"/>
          <w:szCs w:val="18"/>
          <w:lang w:val="en-GB" w:eastAsia="en-GB"/>
        </w:rPr>
        <w:tab/>
        <w:t>13.3.0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820" w:history="1">
        <w:r w:rsidR="001A6634" w:rsidRPr="00C34319">
          <w:rPr>
            <w:rStyle w:val="Hyperlink"/>
            <w:sz w:val="18"/>
            <w:szCs w:val="18"/>
            <w:lang w:val="en-GB" w:eastAsia="en-GB"/>
          </w:rPr>
          <w:t>https://www.atis.org/3gpp-documents/Rel99-14/</w:t>
        </w:r>
      </w:hyperlink>
    </w:p>
    <w:p w14:paraId="782C0ECB" w14:textId="14773D07" w:rsidR="00C556AE" w:rsidRPr="00C34319" w:rsidRDefault="00C556AE" w:rsidP="001A663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CCSA.36.355V1330</w:t>
      </w:r>
      <w:r w:rsidRPr="00C34319">
        <w:rPr>
          <w:color w:val="000000"/>
          <w:sz w:val="18"/>
          <w:szCs w:val="18"/>
          <w:lang w:val="en-GB" w:eastAsia="en-GB"/>
        </w:rPr>
        <w:tab/>
        <w:t>13.3.0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/12/2016</w:t>
      </w:r>
      <w:r w:rsidRPr="00C34319">
        <w:rPr>
          <w:color w:val="000000"/>
          <w:sz w:val="18"/>
          <w:szCs w:val="18"/>
          <w:lang w:val="en-GB" w:eastAsia="en-GB"/>
        </w:rPr>
        <w:tab/>
      </w:r>
      <w:hyperlink r:id="rId821" w:history="1">
        <w:r w:rsidR="001A6634" w:rsidRPr="00C34319">
          <w:rPr>
            <w:rStyle w:val="Hyperlink"/>
            <w:sz w:val="18"/>
            <w:szCs w:val="18"/>
            <w:lang w:val="en-GB" w:eastAsia="en-GB"/>
          </w:rPr>
          <w:t>https://www.ccsa.org.cn/api/portalsFile/downloadOldFile?type=19&amp;oldFileUrl=ITU-R/M.2012-6/CCSA.36.355V1330.doc</w:t>
        </w:r>
      </w:hyperlink>
    </w:p>
    <w:p w14:paraId="4D4070A4" w14:textId="2743EAF6" w:rsidR="00C556AE" w:rsidRPr="0034407F" w:rsidRDefault="00C556AE" w:rsidP="00EB71C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136 355</w:t>
      </w:r>
      <w:r w:rsidRPr="0034407F">
        <w:rPr>
          <w:color w:val="000000"/>
          <w:sz w:val="18"/>
          <w:szCs w:val="18"/>
          <w:lang w:val="fr-FR" w:eastAsia="en-GB"/>
        </w:rPr>
        <w:tab/>
        <w:t>13.3.0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/02/2017</w:t>
      </w:r>
      <w:r w:rsidRPr="0034407F">
        <w:rPr>
          <w:color w:val="000000"/>
          <w:sz w:val="18"/>
          <w:szCs w:val="18"/>
          <w:lang w:val="fr-FR" w:eastAsia="en-GB"/>
        </w:rPr>
        <w:tab/>
      </w:r>
      <w:hyperlink r:id="rId822" w:history="1">
        <w:r w:rsidR="001A6634" w:rsidRPr="0034407F">
          <w:rPr>
            <w:rStyle w:val="Hyperlink"/>
            <w:sz w:val="18"/>
            <w:szCs w:val="18"/>
            <w:lang w:val="fr-FR" w:eastAsia="en-GB"/>
          </w:rPr>
          <w:t>https://www.etsi.org/deliver/etsi_ts/136300_136399/136355/13.03.00_60/ts_136355v130300p.pdf</w:t>
        </w:r>
      </w:hyperlink>
    </w:p>
    <w:p w14:paraId="3C2E16D3" w14:textId="2DB82C68" w:rsidR="00C556AE" w:rsidRPr="0034407F" w:rsidRDefault="00C556AE" w:rsidP="00EB71C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36.355-13.3.0 V1.0.0</w:t>
      </w:r>
      <w:r w:rsidRPr="0034407F">
        <w:rPr>
          <w:color w:val="000000"/>
          <w:spacing w:val="-2"/>
          <w:sz w:val="18"/>
          <w:szCs w:val="18"/>
          <w:lang w:val="fr-FR" w:eastAsia="en-GB"/>
        </w:rPr>
        <w:tab/>
      </w:r>
      <w:r w:rsidRPr="0034407F">
        <w:rPr>
          <w:color w:val="000000"/>
          <w:sz w:val="18"/>
          <w:szCs w:val="18"/>
          <w:lang w:val="fr-FR" w:eastAsia="en-GB"/>
        </w:rPr>
        <w:t>13.3.0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823" w:history="1">
        <w:r w:rsidR="001A6634" w:rsidRPr="0034407F">
          <w:rPr>
            <w:rStyle w:val="Hyperlink"/>
            <w:sz w:val="18"/>
            <w:szCs w:val="18"/>
            <w:lang w:val="fr-FR" w:eastAsia="en-GB"/>
          </w:rPr>
          <w:t>https://members.tsdsi.in/index.php/s/wK5HwSZmXZxJrmZ</w:t>
        </w:r>
      </w:hyperlink>
    </w:p>
    <w:p w14:paraId="4F2E6EEC" w14:textId="114B180D" w:rsidR="00C556AE" w:rsidRPr="0034407F" w:rsidRDefault="00C556AE" w:rsidP="00EB71C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TTAT.3G-36.355V13.3.0</w:t>
      </w:r>
      <w:r w:rsidRPr="0034407F">
        <w:rPr>
          <w:color w:val="000000"/>
          <w:sz w:val="18"/>
          <w:szCs w:val="18"/>
          <w:lang w:val="fr-FR" w:eastAsia="en-GB"/>
        </w:rPr>
        <w:tab/>
        <w:t>13.3.0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824" w:history="1">
        <w:r w:rsidR="001A6634" w:rsidRPr="0034407F">
          <w:rPr>
            <w:rStyle w:val="Hyperlink"/>
            <w:sz w:val="18"/>
            <w:szCs w:val="18"/>
            <w:lang w:val="fr-FR" w:eastAsia="en-GB"/>
          </w:rPr>
          <w:t>http://committee.tta.or.kr/data/ttasDown.jsp?kind=ttastd&amp;pk_num=TTAT.3G-36.355V13.3.0</w:t>
        </w:r>
      </w:hyperlink>
    </w:p>
    <w:p w14:paraId="43623E82" w14:textId="19BED424" w:rsidR="00C556AE" w:rsidRPr="00182533" w:rsidRDefault="00096313" w:rsidP="001A6634">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C556AE" w:rsidRPr="00182533">
        <w:rPr>
          <w:b/>
          <w:bCs/>
          <w:color w:val="000000"/>
          <w:sz w:val="18"/>
          <w:szCs w:val="18"/>
          <w:lang w:eastAsia="en-GB"/>
        </w:rPr>
        <w:t xml:space="preserve"> 14</w:t>
      </w:r>
    </w:p>
    <w:p w14:paraId="2B04D4D9" w14:textId="17791BC1" w:rsidR="00C556AE" w:rsidRPr="00C34319" w:rsidRDefault="00C556AE"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STD-T120-36.355.V14.7.0</w:t>
      </w:r>
      <w:r w:rsidRPr="00C34319">
        <w:rPr>
          <w:color w:val="000000"/>
          <w:sz w:val="18"/>
          <w:szCs w:val="18"/>
          <w:lang w:val="en-GB" w:eastAsia="en-GB"/>
        </w:rPr>
        <w:tab/>
        <w:t>14.7.0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825" w:history="1">
        <w:r w:rsidR="001A6634" w:rsidRPr="00C34319">
          <w:rPr>
            <w:rStyle w:val="Hyperlink"/>
            <w:sz w:val="18"/>
            <w:szCs w:val="18"/>
            <w:lang w:val="en-GB" w:eastAsia="en-GB"/>
          </w:rPr>
          <w:t>https://www.arib.or.jp/english/html/overview/doc/T120_T23_SPECS/ARIB-STD-T120/Rel14/36/A36355-e70.pdf</w:t>
        </w:r>
      </w:hyperlink>
    </w:p>
    <w:p w14:paraId="73665794" w14:textId="54F8F31F" w:rsidR="00C556AE" w:rsidRPr="00C34319" w:rsidRDefault="00C556AE" w:rsidP="00EB71C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ATIS.3GPP.36.355V1470</w:t>
      </w:r>
      <w:r w:rsidRPr="00C34319">
        <w:rPr>
          <w:color w:val="000000"/>
          <w:sz w:val="18"/>
          <w:szCs w:val="18"/>
          <w:lang w:val="en-GB" w:eastAsia="en-GB"/>
        </w:rPr>
        <w:tab/>
        <w:t>14.7.0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826" w:history="1">
        <w:r w:rsidR="001A6634" w:rsidRPr="00C34319">
          <w:rPr>
            <w:rStyle w:val="Hyperlink"/>
            <w:sz w:val="18"/>
            <w:szCs w:val="18"/>
            <w:lang w:val="en-GB" w:eastAsia="en-GB"/>
          </w:rPr>
          <w:t>https://www.atis.org/3gpp-documents/Rel99-14/</w:t>
        </w:r>
      </w:hyperlink>
    </w:p>
    <w:p w14:paraId="383AC54C" w14:textId="1EF3969F" w:rsidR="00C556AE" w:rsidRPr="00C34319" w:rsidRDefault="00C556AE" w:rsidP="001A663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CCSA.36.355V1470</w:t>
      </w:r>
      <w:r w:rsidRPr="00C34319">
        <w:rPr>
          <w:color w:val="000000"/>
          <w:sz w:val="18"/>
          <w:szCs w:val="18"/>
          <w:lang w:val="en-GB" w:eastAsia="en-GB"/>
        </w:rPr>
        <w:tab/>
        <w:t>14.7.0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/09/2018</w:t>
      </w:r>
      <w:r w:rsidRPr="00C34319">
        <w:rPr>
          <w:color w:val="000000"/>
          <w:sz w:val="18"/>
          <w:szCs w:val="18"/>
          <w:lang w:val="en-GB" w:eastAsia="en-GB"/>
        </w:rPr>
        <w:tab/>
      </w:r>
      <w:hyperlink r:id="rId827" w:history="1">
        <w:r w:rsidR="001A6634" w:rsidRPr="00C34319">
          <w:rPr>
            <w:rStyle w:val="Hyperlink"/>
            <w:sz w:val="18"/>
            <w:szCs w:val="18"/>
            <w:lang w:val="en-GB" w:eastAsia="en-GB"/>
          </w:rPr>
          <w:t>https://www.ccsa.org.cn/api/portalsFile/downloadOldFile?type=19&amp;oldFileUrl=ITU-R/M.2012-6/CCSA.36.355V1470.doc</w:t>
        </w:r>
      </w:hyperlink>
    </w:p>
    <w:p w14:paraId="41AFCA41" w14:textId="3B7072AA" w:rsidR="00C556AE" w:rsidRPr="0034407F" w:rsidRDefault="00C556AE" w:rsidP="00EB71C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136 355</w:t>
      </w:r>
      <w:r w:rsidRPr="0034407F">
        <w:rPr>
          <w:color w:val="000000"/>
          <w:sz w:val="18"/>
          <w:szCs w:val="18"/>
          <w:lang w:val="fr-FR" w:eastAsia="en-GB"/>
        </w:rPr>
        <w:tab/>
        <w:t>14.7.0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/10/2018</w:t>
      </w:r>
      <w:r w:rsidRPr="0034407F">
        <w:rPr>
          <w:color w:val="000000"/>
          <w:sz w:val="18"/>
          <w:szCs w:val="18"/>
          <w:lang w:val="fr-FR" w:eastAsia="en-GB"/>
        </w:rPr>
        <w:tab/>
      </w:r>
      <w:hyperlink r:id="rId828" w:history="1">
        <w:r w:rsidR="001A6634" w:rsidRPr="0034407F">
          <w:rPr>
            <w:rStyle w:val="Hyperlink"/>
            <w:sz w:val="18"/>
            <w:szCs w:val="18"/>
            <w:lang w:val="fr-FR" w:eastAsia="en-GB"/>
          </w:rPr>
          <w:t>https://www.etsi.org/deliver/etsi_ts/136300_136399/136355/14.07.00_60/ts_136355v140700p.pdf</w:t>
        </w:r>
      </w:hyperlink>
    </w:p>
    <w:p w14:paraId="0FEEEAB2" w14:textId="1D9716FA" w:rsidR="00C556AE" w:rsidRPr="0034407F" w:rsidRDefault="00C556AE" w:rsidP="00EB71C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36.355-14.7.0 V1.1.0</w:t>
      </w:r>
      <w:r w:rsidRPr="0034407F">
        <w:rPr>
          <w:color w:val="000000"/>
          <w:spacing w:val="-2"/>
          <w:sz w:val="18"/>
          <w:szCs w:val="18"/>
          <w:lang w:val="fr-FR" w:eastAsia="en-GB"/>
        </w:rPr>
        <w:tab/>
      </w:r>
      <w:r w:rsidRPr="0034407F">
        <w:rPr>
          <w:color w:val="000000"/>
          <w:sz w:val="18"/>
          <w:szCs w:val="18"/>
          <w:lang w:val="fr-FR" w:eastAsia="en-GB"/>
        </w:rPr>
        <w:t>14.7.0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829" w:history="1">
        <w:r w:rsidR="001A6634" w:rsidRPr="0034407F">
          <w:rPr>
            <w:rStyle w:val="Hyperlink"/>
            <w:sz w:val="18"/>
            <w:szCs w:val="18"/>
            <w:lang w:val="fr-FR" w:eastAsia="en-GB"/>
          </w:rPr>
          <w:t>https://members.tsdsi.in/index.php/s/ECRLwraJTTfq4Cp</w:t>
        </w:r>
      </w:hyperlink>
    </w:p>
    <w:p w14:paraId="5BAE624A" w14:textId="751F4459" w:rsidR="00C556AE" w:rsidRPr="0034407F" w:rsidRDefault="00C556AE" w:rsidP="00EB71C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TTAT.3G-36.355V14.7.0</w:t>
      </w:r>
      <w:r w:rsidRPr="0034407F">
        <w:rPr>
          <w:color w:val="000000"/>
          <w:sz w:val="18"/>
          <w:szCs w:val="18"/>
          <w:lang w:val="fr-FR" w:eastAsia="en-GB"/>
        </w:rPr>
        <w:tab/>
        <w:t>14.7.0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830" w:history="1">
        <w:r w:rsidR="001A6634" w:rsidRPr="0034407F">
          <w:rPr>
            <w:rStyle w:val="Hyperlink"/>
            <w:sz w:val="18"/>
            <w:szCs w:val="18"/>
            <w:lang w:val="fr-FR" w:eastAsia="en-GB"/>
          </w:rPr>
          <w:t>http://committee.tta.or.kr/data/ttasDown.jsp?kind=ttastd&amp;pk_num=TTAT.3G-36.355V14.7.0</w:t>
        </w:r>
      </w:hyperlink>
    </w:p>
    <w:p w14:paraId="4BFD907E" w14:textId="51926C96" w:rsidR="00C556AE" w:rsidRPr="00182533" w:rsidRDefault="00096313" w:rsidP="001A16F4">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556AE" w:rsidRPr="00182533">
        <w:rPr>
          <w:b/>
          <w:bCs/>
          <w:color w:val="000000"/>
          <w:sz w:val="18"/>
          <w:szCs w:val="18"/>
          <w:lang w:eastAsia="en-GB"/>
        </w:rPr>
        <w:t xml:space="preserve"> 15</w:t>
      </w:r>
    </w:p>
    <w:p w14:paraId="599D02EB" w14:textId="2BA981A3" w:rsidR="00C556AE" w:rsidRPr="00C34319" w:rsidRDefault="00C556AE" w:rsidP="001A663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STD-T120-36.355.V15.6.0</w:t>
      </w:r>
      <w:r w:rsidRPr="00C34319">
        <w:rPr>
          <w:color w:val="000000"/>
          <w:sz w:val="18"/>
          <w:szCs w:val="18"/>
          <w:lang w:val="en-GB" w:eastAsia="en-GB"/>
        </w:rPr>
        <w:tab/>
        <w:t>15.6.0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831" w:history="1">
        <w:r w:rsidR="001A6634" w:rsidRPr="00C34319">
          <w:rPr>
            <w:rStyle w:val="Hyperlink"/>
            <w:sz w:val="18"/>
            <w:szCs w:val="18"/>
            <w:lang w:val="en-GB" w:eastAsia="en-GB"/>
          </w:rPr>
          <w:t>https://www.arib.or.jp/english/html/overview/doc/T120_T23_SPECS/ARIB-STD-T120/Rel15/36/A36355-f60.pdf</w:t>
        </w:r>
      </w:hyperlink>
    </w:p>
    <w:p w14:paraId="7785E6B5" w14:textId="5068EB6D" w:rsidR="00C556AE" w:rsidRPr="00C34319" w:rsidRDefault="00C556AE" w:rsidP="00EB71C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ATIS.3GPP.36.355.V15.6.0</w:t>
      </w:r>
      <w:r w:rsidRPr="00C34319">
        <w:rPr>
          <w:color w:val="000000"/>
          <w:sz w:val="18"/>
          <w:szCs w:val="18"/>
          <w:lang w:val="en-GB" w:eastAsia="en-GB"/>
        </w:rPr>
        <w:tab/>
        <w:t>15.6.0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832" w:history="1">
        <w:r w:rsidR="001A6634" w:rsidRPr="00C34319">
          <w:rPr>
            <w:rStyle w:val="Hyperlink"/>
            <w:sz w:val="18"/>
            <w:szCs w:val="18"/>
            <w:lang w:val="en-GB" w:eastAsia="en-GB"/>
          </w:rPr>
          <w:t>https://www.atis.org/3gpp-transpositions - Rel-15</w:t>
        </w:r>
      </w:hyperlink>
    </w:p>
    <w:p w14:paraId="66F098D3" w14:textId="56664DB8" w:rsidR="00C556AE" w:rsidRPr="00C34319" w:rsidRDefault="00C556AE" w:rsidP="001A663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CCSA.36.355V1560</w:t>
      </w:r>
      <w:r w:rsidRPr="00C34319">
        <w:rPr>
          <w:color w:val="000000"/>
          <w:sz w:val="18"/>
          <w:szCs w:val="18"/>
          <w:lang w:val="en-GB" w:eastAsia="en-GB"/>
        </w:rPr>
        <w:tab/>
        <w:t>15.6.0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/12/2019</w:t>
      </w:r>
      <w:r w:rsidRPr="00C34319">
        <w:rPr>
          <w:color w:val="000000"/>
          <w:sz w:val="18"/>
          <w:szCs w:val="18"/>
          <w:lang w:val="en-GB" w:eastAsia="en-GB"/>
        </w:rPr>
        <w:tab/>
      </w:r>
      <w:hyperlink r:id="rId833" w:history="1">
        <w:r w:rsidR="001A6634" w:rsidRPr="00C34319">
          <w:rPr>
            <w:rStyle w:val="Hyperlink"/>
            <w:sz w:val="18"/>
            <w:szCs w:val="18"/>
            <w:lang w:val="en-GB" w:eastAsia="en-GB"/>
          </w:rPr>
          <w:t>https://www.ccsa.org.cn/api/portalsFile/downloadOldFile?type=19&amp;oldFileUrl=ITU-R/M.2012-6/CCSA.36.355V1560.doc</w:t>
        </w:r>
      </w:hyperlink>
    </w:p>
    <w:p w14:paraId="3723C639" w14:textId="3C161F6E" w:rsidR="00C556AE" w:rsidRPr="0034407F" w:rsidRDefault="00C556AE" w:rsidP="00EB71C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136 355</w:t>
      </w:r>
      <w:r w:rsidRPr="0034407F">
        <w:rPr>
          <w:color w:val="000000"/>
          <w:sz w:val="18"/>
          <w:szCs w:val="18"/>
          <w:lang w:val="fr-FR" w:eastAsia="en-GB"/>
        </w:rPr>
        <w:tab/>
        <w:t>15.6.0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/01/2020</w:t>
      </w:r>
      <w:r w:rsidRPr="0034407F">
        <w:rPr>
          <w:color w:val="000000"/>
          <w:sz w:val="18"/>
          <w:szCs w:val="18"/>
          <w:lang w:val="fr-FR" w:eastAsia="en-GB"/>
        </w:rPr>
        <w:tab/>
      </w:r>
      <w:hyperlink r:id="rId834" w:history="1">
        <w:r w:rsidR="001A6634" w:rsidRPr="0034407F">
          <w:rPr>
            <w:rStyle w:val="Hyperlink"/>
            <w:sz w:val="18"/>
            <w:szCs w:val="18"/>
            <w:lang w:val="fr-FR" w:eastAsia="en-GB"/>
          </w:rPr>
          <w:t>https://www.etsi.org/deliver/etsi_ts/136300_136399/136355/15.06.00_60/ts_136355v150600p.pdf</w:t>
        </w:r>
      </w:hyperlink>
    </w:p>
    <w:p w14:paraId="72783DF0" w14:textId="02E6BBB3" w:rsidR="00C556AE" w:rsidRPr="0034407F" w:rsidRDefault="00C556AE" w:rsidP="00EB71C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36.355-15.6.0 V1.0.0</w:t>
      </w:r>
      <w:r w:rsidRPr="0034407F">
        <w:rPr>
          <w:color w:val="000000"/>
          <w:spacing w:val="-2"/>
          <w:sz w:val="18"/>
          <w:szCs w:val="18"/>
          <w:lang w:val="fr-FR" w:eastAsia="en-GB"/>
        </w:rPr>
        <w:tab/>
      </w:r>
      <w:r w:rsidRPr="0034407F">
        <w:rPr>
          <w:color w:val="000000"/>
          <w:sz w:val="18"/>
          <w:szCs w:val="18"/>
          <w:lang w:val="fr-FR" w:eastAsia="en-GB"/>
        </w:rPr>
        <w:t>15.6.0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06</w:t>
      </w:r>
      <w:r w:rsidR="00D63672" w:rsidRPr="0034407F">
        <w:rPr>
          <w:color w:val="000000"/>
          <w:sz w:val="18"/>
          <w:szCs w:val="18"/>
          <w:lang w:val="fr-FR" w:eastAsia="en-GB"/>
        </w:rPr>
        <w:t>/10/2020</w:t>
      </w:r>
      <w:r w:rsidRPr="0034407F">
        <w:rPr>
          <w:color w:val="000000"/>
          <w:sz w:val="18"/>
          <w:szCs w:val="18"/>
          <w:lang w:val="fr-FR" w:eastAsia="en-GB"/>
        </w:rPr>
        <w:tab/>
      </w:r>
      <w:hyperlink r:id="rId835" w:history="1">
        <w:r w:rsidR="001A6634" w:rsidRPr="0034407F">
          <w:rPr>
            <w:rStyle w:val="Hyperlink"/>
            <w:sz w:val="18"/>
            <w:szCs w:val="18"/>
            <w:lang w:val="fr-FR" w:eastAsia="en-GB"/>
          </w:rPr>
          <w:t>https://members.tsdsi.in/index.php/s/f2pmS6dSwAGMXfm</w:t>
        </w:r>
      </w:hyperlink>
    </w:p>
    <w:p w14:paraId="09ED1A19" w14:textId="1C09C628" w:rsidR="00C556AE" w:rsidRPr="0034407F" w:rsidRDefault="00C556AE" w:rsidP="00EB71C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TTAT.3G-36.355V15.6.0</w:t>
      </w:r>
      <w:r w:rsidRPr="0034407F">
        <w:rPr>
          <w:color w:val="000000"/>
          <w:sz w:val="18"/>
          <w:szCs w:val="18"/>
          <w:lang w:val="fr-FR" w:eastAsia="en-GB"/>
        </w:rPr>
        <w:tab/>
        <w:t>15.6.0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836" w:history="1">
        <w:r w:rsidR="001A6634" w:rsidRPr="0034407F">
          <w:rPr>
            <w:rStyle w:val="Hyperlink"/>
            <w:sz w:val="18"/>
            <w:szCs w:val="18"/>
            <w:lang w:val="fr-FR" w:eastAsia="en-GB"/>
          </w:rPr>
          <w:t>http://committee.tta.or.kr/data/ttasDown.jsp?kind=ttastd&amp;pk_num=TTAT.3G-36.355V15.6.0</w:t>
        </w:r>
      </w:hyperlink>
    </w:p>
    <w:p w14:paraId="680EF8F0" w14:textId="24BF281A" w:rsidR="00C556AE"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556AE" w:rsidRPr="00182533">
        <w:rPr>
          <w:b/>
          <w:bCs/>
          <w:color w:val="000000"/>
          <w:sz w:val="18"/>
          <w:szCs w:val="18"/>
          <w:lang w:eastAsia="en-GB"/>
        </w:rPr>
        <w:t xml:space="preserve"> 16</w:t>
      </w:r>
    </w:p>
    <w:p w14:paraId="2170F072" w14:textId="228B097C" w:rsidR="00C556AE" w:rsidRPr="00C34319" w:rsidRDefault="00C556AE" w:rsidP="009E6F91">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STD-T120-36.355.V16.0.0</w:t>
      </w:r>
      <w:r w:rsidRPr="00C34319">
        <w:rPr>
          <w:color w:val="000000"/>
          <w:sz w:val="18"/>
          <w:szCs w:val="18"/>
          <w:lang w:val="en-GB" w:eastAsia="en-GB"/>
        </w:rPr>
        <w:tab/>
        <w:t>16.0.0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837" w:history="1">
        <w:r w:rsidR="009E6F91" w:rsidRPr="00C34319">
          <w:rPr>
            <w:rStyle w:val="Hyperlink"/>
            <w:sz w:val="18"/>
            <w:szCs w:val="18"/>
            <w:lang w:val="en-GB" w:eastAsia="en-GB"/>
          </w:rPr>
          <w:t>https://www.arib.or.jp/english/html/overview/doc/T120_T23_SPECS/ARIB-STD-T120/Rel16/36/A36355-g00.pdf</w:t>
        </w:r>
      </w:hyperlink>
    </w:p>
    <w:p w14:paraId="04C5166A" w14:textId="07141EF2" w:rsidR="00C556AE" w:rsidRPr="00C34319" w:rsidRDefault="00C556AE" w:rsidP="00EB71C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ATIS.3GPP.36.355.V16.0.0</w:t>
      </w:r>
      <w:r w:rsidRPr="00C34319">
        <w:rPr>
          <w:color w:val="000000"/>
          <w:sz w:val="18"/>
          <w:szCs w:val="18"/>
          <w:lang w:val="en-GB" w:eastAsia="en-GB"/>
        </w:rPr>
        <w:tab/>
        <w:t>16.0.0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838" w:history="1">
        <w:r w:rsidR="009E6F91" w:rsidRPr="00C34319">
          <w:rPr>
            <w:rStyle w:val="Hyperlink"/>
            <w:sz w:val="18"/>
            <w:szCs w:val="18"/>
            <w:lang w:val="en-GB" w:eastAsia="en-GB"/>
          </w:rPr>
          <w:t>https://www.atis.org/3gpp-transpositions - Rel-16</w:t>
        </w:r>
      </w:hyperlink>
    </w:p>
    <w:p w14:paraId="17F9A18C" w14:textId="268958A1" w:rsidR="00C556AE" w:rsidRPr="00C34319" w:rsidRDefault="00C556AE" w:rsidP="009E6F91">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CCSA.36.355V1600</w:t>
      </w:r>
      <w:r w:rsidRPr="00C34319">
        <w:rPr>
          <w:color w:val="000000"/>
          <w:sz w:val="18"/>
          <w:szCs w:val="18"/>
          <w:lang w:val="en-GB" w:eastAsia="en-GB"/>
        </w:rPr>
        <w:tab/>
        <w:t>16.0.0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/07/2020</w:t>
      </w:r>
      <w:r w:rsidRPr="00C34319">
        <w:rPr>
          <w:color w:val="000000"/>
          <w:sz w:val="18"/>
          <w:szCs w:val="18"/>
          <w:lang w:val="en-GB" w:eastAsia="en-GB"/>
        </w:rPr>
        <w:tab/>
      </w:r>
      <w:hyperlink r:id="rId839" w:history="1">
        <w:r w:rsidR="009E6F91" w:rsidRPr="00C34319">
          <w:rPr>
            <w:rStyle w:val="Hyperlink"/>
            <w:sz w:val="18"/>
            <w:szCs w:val="18"/>
            <w:lang w:val="en-GB" w:eastAsia="en-GB"/>
          </w:rPr>
          <w:t>https://www.ccsa.org.cn/api/portalsFile/downloadOldFile?type=19&amp;oldFileUrl=ITU-R/M.2012-6/CCSA.36.355V1600.doc</w:t>
        </w:r>
      </w:hyperlink>
    </w:p>
    <w:p w14:paraId="5EB744CF" w14:textId="622F0020" w:rsidR="00C556AE" w:rsidRPr="0034407F" w:rsidRDefault="00C556AE" w:rsidP="00EB71C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136 355</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31</w:t>
      </w:r>
      <w:r w:rsidR="00D63672" w:rsidRPr="0034407F">
        <w:rPr>
          <w:color w:val="000000"/>
          <w:sz w:val="18"/>
          <w:szCs w:val="18"/>
          <w:lang w:val="fr-FR" w:eastAsia="en-GB"/>
        </w:rPr>
        <w:t>/07/2020</w:t>
      </w:r>
      <w:r w:rsidRPr="0034407F">
        <w:rPr>
          <w:color w:val="000000"/>
          <w:sz w:val="18"/>
          <w:szCs w:val="18"/>
          <w:lang w:val="fr-FR" w:eastAsia="en-GB"/>
        </w:rPr>
        <w:tab/>
      </w:r>
      <w:hyperlink r:id="rId840" w:history="1">
        <w:r w:rsidR="009E6F91" w:rsidRPr="0034407F">
          <w:rPr>
            <w:rStyle w:val="Hyperlink"/>
            <w:sz w:val="18"/>
            <w:szCs w:val="18"/>
            <w:lang w:val="fr-FR" w:eastAsia="en-GB"/>
          </w:rPr>
          <w:t>https://www.etsi.org/deliver/etsi_ts/136300_136399/136355/16.00.00_60/ts_136355v160000p.pdf</w:t>
        </w:r>
      </w:hyperlink>
    </w:p>
    <w:p w14:paraId="37D7A7F2" w14:textId="1E16AC3C" w:rsidR="00C556AE" w:rsidRPr="0034407F" w:rsidRDefault="00C556AE" w:rsidP="00EB71C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36.355-16.0.0 V1.0.0</w:t>
      </w:r>
      <w:r w:rsidRPr="0034407F">
        <w:rPr>
          <w:color w:val="000000"/>
          <w:spacing w:val="-2"/>
          <w:sz w:val="18"/>
          <w:szCs w:val="18"/>
          <w:lang w:val="fr-FR" w:eastAsia="en-GB"/>
        </w:rPr>
        <w:tab/>
      </w:r>
      <w:r w:rsidRPr="0034407F">
        <w:rPr>
          <w:color w:val="000000"/>
          <w:sz w:val="18"/>
          <w:szCs w:val="18"/>
          <w:lang w:val="fr-FR" w:eastAsia="en-GB"/>
        </w:rPr>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06</w:t>
      </w:r>
      <w:r w:rsidR="00D63672" w:rsidRPr="0034407F">
        <w:rPr>
          <w:color w:val="000000"/>
          <w:sz w:val="18"/>
          <w:szCs w:val="18"/>
          <w:lang w:val="fr-FR" w:eastAsia="en-GB"/>
        </w:rPr>
        <w:t>/10/2020</w:t>
      </w:r>
      <w:r w:rsidRPr="0034407F">
        <w:rPr>
          <w:color w:val="000000"/>
          <w:sz w:val="18"/>
          <w:szCs w:val="18"/>
          <w:lang w:val="fr-FR" w:eastAsia="en-GB"/>
        </w:rPr>
        <w:tab/>
      </w:r>
      <w:hyperlink r:id="rId841" w:history="1">
        <w:r w:rsidR="009E6F91" w:rsidRPr="0034407F">
          <w:rPr>
            <w:rStyle w:val="Hyperlink"/>
            <w:sz w:val="18"/>
            <w:szCs w:val="18"/>
            <w:lang w:val="fr-FR" w:eastAsia="en-GB"/>
          </w:rPr>
          <w:t>https://members.tsdsi.in/index.php/s/ANXCtGtwpDrZf8B</w:t>
        </w:r>
      </w:hyperlink>
    </w:p>
    <w:p w14:paraId="6752B438" w14:textId="6F98D8E9" w:rsidR="00C556AE" w:rsidRPr="0034407F" w:rsidRDefault="00C556AE" w:rsidP="00EB71C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TTAT.3G-36.355V16.0.0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842" w:history="1">
        <w:r w:rsidR="009E6F91" w:rsidRPr="0034407F">
          <w:rPr>
            <w:rStyle w:val="Hyperlink"/>
            <w:sz w:val="18"/>
            <w:szCs w:val="18"/>
            <w:lang w:val="fr-FR" w:eastAsia="en-GB"/>
          </w:rPr>
          <w:t>http://committee.tta.or.kr/data/ttasDown.jsp?kind=ttastd&amp;pk_num=TTAT.3G-36.355V16.0.0</w:t>
        </w:r>
      </w:hyperlink>
    </w:p>
    <w:p w14:paraId="6AD8C938" w14:textId="60AB41E7" w:rsidR="00C556AE"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556AE" w:rsidRPr="00182533">
        <w:rPr>
          <w:b/>
          <w:bCs/>
          <w:color w:val="000000"/>
          <w:sz w:val="18"/>
          <w:szCs w:val="18"/>
          <w:lang w:eastAsia="en-GB"/>
        </w:rPr>
        <w:t xml:space="preserve"> 17</w:t>
      </w:r>
    </w:p>
    <w:p w14:paraId="19AC535F" w14:textId="59025CB5" w:rsidR="00C556AE" w:rsidRPr="00C34319" w:rsidRDefault="00C556AE" w:rsidP="009E6F91">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STD-T120-36.355.V17.0.0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843" w:history="1">
        <w:r w:rsidR="009E6F91" w:rsidRPr="00C34319">
          <w:rPr>
            <w:rStyle w:val="Hyperlink"/>
            <w:sz w:val="18"/>
            <w:szCs w:val="18"/>
            <w:lang w:val="en-GB" w:eastAsia="en-GB"/>
          </w:rPr>
          <w:t>https://www.arib.or.jp/english/html/overview/doc/T120_T23_SPECS/ARIB-STD-T120/Rel17/36/A36355-h00.pdf</w:t>
        </w:r>
      </w:hyperlink>
    </w:p>
    <w:p w14:paraId="030717E4" w14:textId="7119F479" w:rsidR="00C556AE" w:rsidRPr="00C34319" w:rsidRDefault="00C556AE" w:rsidP="00EB71C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ATIS.3GPP.36.355.V17.0.0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844" w:history="1">
        <w:r w:rsidR="009E6F91" w:rsidRPr="00C34319">
          <w:rPr>
            <w:rStyle w:val="Hyperlink"/>
            <w:sz w:val="18"/>
            <w:szCs w:val="18"/>
            <w:lang w:val="en-GB" w:eastAsia="en-GB"/>
          </w:rPr>
          <w:t>https://www.atis.org/3gpp-transpositions - Rel-17</w:t>
        </w:r>
      </w:hyperlink>
    </w:p>
    <w:p w14:paraId="422C3808" w14:textId="65A9C73A" w:rsidR="00C556AE" w:rsidRPr="00C34319" w:rsidRDefault="00C556AE" w:rsidP="009E6F91">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CCSA.36.355V1700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/03/2022</w:t>
      </w:r>
      <w:r w:rsidRPr="00C34319">
        <w:rPr>
          <w:color w:val="000000"/>
          <w:sz w:val="18"/>
          <w:szCs w:val="18"/>
          <w:lang w:val="en-GB" w:eastAsia="en-GB"/>
        </w:rPr>
        <w:tab/>
      </w:r>
      <w:hyperlink r:id="rId845" w:history="1">
        <w:r w:rsidR="009E6F91" w:rsidRPr="00C34319">
          <w:rPr>
            <w:rStyle w:val="Hyperlink"/>
            <w:sz w:val="18"/>
            <w:szCs w:val="18"/>
            <w:lang w:val="en-GB" w:eastAsia="en-GB"/>
          </w:rPr>
          <w:t>https://www.ccsa.org.cn/api/portalsFile/downloadOldFile?type=19&amp;oldFileUrl=ITU-R/M.2012-6/CCSA.36.355V1700.doc</w:t>
        </w:r>
      </w:hyperlink>
    </w:p>
    <w:p w14:paraId="356E5936" w14:textId="3A0483B4" w:rsidR="00C556AE" w:rsidRPr="0034407F" w:rsidRDefault="00C556AE" w:rsidP="00EB71C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136 355</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09</w:t>
      </w:r>
      <w:r w:rsidR="00D63672" w:rsidRPr="0034407F">
        <w:rPr>
          <w:color w:val="000000"/>
          <w:sz w:val="18"/>
          <w:szCs w:val="18"/>
          <w:lang w:val="fr-FR" w:eastAsia="en-GB"/>
        </w:rPr>
        <w:t>/05/2022</w:t>
      </w:r>
      <w:r w:rsidRPr="0034407F">
        <w:rPr>
          <w:color w:val="000000"/>
          <w:sz w:val="18"/>
          <w:szCs w:val="18"/>
          <w:lang w:val="fr-FR" w:eastAsia="en-GB"/>
        </w:rPr>
        <w:tab/>
      </w:r>
      <w:hyperlink r:id="rId846" w:history="1">
        <w:r w:rsidR="009E6F91" w:rsidRPr="0034407F">
          <w:rPr>
            <w:rStyle w:val="Hyperlink"/>
            <w:sz w:val="18"/>
            <w:szCs w:val="18"/>
            <w:lang w:val="fr-FR" w:eastAsia="en-GB"/>
          </w:rPr>
          <w:t>https://www.etsi.org/deliver/etsi_ts/136300_136399/136355/17.00.00_60/ts_136355v170000p.pdf</w:t>
        </w:r>
      </w:hyperlink>
    </w:p>
    <w:p w14:paraId="65612FFA" w14:textId="7754F588" w:rsidR="00C556AE" w:rsidRPr="0034407F" w:rsidRDefault="00C556AE" w:rsidP="00EB71C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36.355-17.0.0 V1.0.0</w:t>
      </w:r>
      <w:r w:rsidRPr="0034407F">
        <w:rPr>
          <w:color w:val="000000"/>
          <w:spacing w:val="-2"/>
          <w:sz w:val="18"/>
          <w:szCs w:val="18"/>
          <w:lang w:val="fr-FR" w:eastAsia="en-GB"/>
        </w:rPr>
        <w:tab/>
      </w:r>
      <w:r w:rsidRPr="0034407F">
        <w:rPr>
          <w:color w:val="000000"/>
          <w:sz w:val="18"/>
          <w:szCs w:val="18"/>
          <w:lang w:val="fr-FR" w:eastAsia="en-GB"/>
        </w:rPr>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/07/2022</w:t>
      </w:r>
      <w:r w:rsidRPr="0034407F">
        <w:rPr>
          <w:color w:val="000000"/>
          <w:sz w:val="18"/>
          <w:szCs w:val="18"/>
          <w:lang w:val="fr-FR" w:eastAsia="en-GB"/>
        </w:rPr>
        <w:tab/>
      </w:r>
      <w:hyperlink r:id="rId847" w:history="1">
        <w:r w:rsidR="009E6F91" w:rsidRPr="0034407F">
          <w:rPr>
            <w:rStyle w:val="Hyperlink"/>
            <w:sz w:val="18"/>
            <w:szCs w:val="18"/>
            <w:lang w:val="fr-FR" w:eastAsia="en-GB"/>
          </w:rPr>
          <w:t>https://members.tsdsi.in/s/xNmyXMiQN8szZwt</w:t>
        </w:r>
      </w:hyperlink>
    </w:p>
    <w:p w14:paraId="5C7A6EF9" w14:textId="0A2A3F3C" w:rsidR="00C556AE" w:rsidRPr="0034407F" w:rsidRDefault="00C556AE" w:rsidP="00EB71C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TTAT.3G-36.355V17.0.0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848" w:history="1">
        <w:r w:rsidR="009E6F91" w:rsidRPr="0034407F">
          <w:rPr>
            <w:rStyle w:val="Hyperlink"/>
            <w:sz w:val="18"/>
            <w:szCs w:val="18"/>
            <w:lang w:val="fr-FR" w:eastAsia="en-GB"/>
          </w:rPr>
          <w:t>http://committee.tta.or.kr/data/ttasDown.jsp?kind=ttastd&amp;pk_num=TTAT.3G-36.355V17.0.0</w:t>
        </w:r>
      </w:hyperlink>
    </w:p>
    <w:p w14:paraId="60002889" w14:textId="77777777" w:rsidR="00C556AE" w:rsidRPr="00182533" w:rsidRDefault="00C556AE" w:rsidP="00C556AE">
      <w:pPr>
        <w:pStyle w:val="Heading4"/>
      </w:pPr>
      <w:r w:rsidRPr="00182533">
        <w:rPr>
          <w:rFonts w:eastAsia="MS Mincho"/>
        </w:rPr>
        <w:lastRenderedPageBreak/>
        <w:t>2.1.3.12</w:t>
      </w:r>
      <w:r w:rsidRPr="00182533">
        <w:rPr>
          <w:rFonts w:eastAsia="MS Mincho"/>
        </w:rPr>
        <w:tab/>
      </w:r>
      <w:r w:rsidRPr="00182533">
        <w:t>TS 36.360</w:t>
      </w:r>
    </w:p>
    <w:p w14:paraId="0120070F" w14:textId="77777777" w:rsidR="00C556AE" w:rsidRPr="00182533" w:rsidRDefault="00C556AE" w:rsidP="00C556AE">
      <w:pPr>
        <w:pStyle w:val="Headingb"/>
        <w:rPr>
          <w:highlight w:val="lightGray"/>
        </w:rPr>
      </w:pPr>
      <w:r w:rsidRPr="00182533">
        <w:t>Acceso radioeléctrico terrenal universal evolucionado (E-UTRA); especificación del protocolo de adaptación de agregación LTE-WLAN (LWAAP)</w:t>
      </w:r>
    </w:p>
    <w:p w14:paraId="44BB8485" w14:textId="77777777" w:rsidR="00C556AE" w:rsidRPr="00182533" w:rsidRDefault="00C556AE" w:rsidP="00220C96">
      <w:pPr>
        <w:keepNext/>
        <w:keepLines/>
      </w:pPr>
      <w:r w:rsidRPr="00182533">
        <w:t>Este documento especifica el protocolo de adaptación de agregación LTE-WLAN (LWAAP) de E-UTRA.</w:t>
      </w:r>
    </w:p>
    <w:p w14:paraId="453D719C" w14:textId="77777777" w:rsidR="007C47C0" w:rsidRPr="00182533" w:rsidRDefault="007C47C0" w:rsidP="007C47C0">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5CBB7A92" w14:textId="6EB99E60" w:rsidR="002D33F5" w:rsidRPr="00182533" w:rsidRDefault="00096313" w:rsidP="008F5F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2D33F5" w:rsidRPr="00182533">
        <w:rPr>
          <w:b/>
          <w:bCs/>
          <w:color w:val="000000"/>
          <w:sz w:val="18"/>
          <w:szCs w:val="18"/>
          <w:lang w:eastAsia="en-GB"/>
        </w:rPr>
        <w:t xml:space="preserve"> 13</w:t>
      </w:r>
    </w:p>
    <w:p w14:paraId="1F5A0D7B" w14:textId="2A00A015" w:rsidR="002D33F5" w:rsidRPr="00C34319" w:rsidRDefault="002D33F5" w:rsidP="009E6F91">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STD-T120-36.360.V13.1.0</w:t>
      </w:r>
      <w:r w:rsidRPr="00C34319">
        <w:rPr>
          <w:color w:val="000000"/>
          <w:sz w:val="18"/>
          <w:szCs w:val="18"/>
          <w:lang w:val="en-GB" w:eastAsia="en-GB"/>
        </w:rPr>
        <w:tab/>
        <w:t>13.1.0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849" w:history="1">
        <w:r w:rsidR="009E6F91" w:rsidRPr="00C34319">
          <w:rPr>
            <w:rStyle w:val="Hyperlink"/>
            <w:sz w:val="18"/>
            <w:szCs w:val="18"/>
            <w:lang w:val="en-GB" w:eastAsia="en-GB"/>
          </w:rPr>
          <w:t>https://www.arib.or.jp/english/html/overview/doc/T120_T23_SPECS/ARIB-STD-T120/Rel13/36/A36360-d10.pdf</w:t>
        </w:r>
      </w:hyperlink>
    </w:p>
    <w:p w14:paraId="5CC3E460" w14:textId="5FA73D24" w:rsidR="002D33F5" w:rsidRPr="00C34319" w:rsidRDefault="002D33F5" w:rsidP="009E6F91">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ATIS.3GPP.36.360V1310</w:t>
      </w:r>
      <w:r w:rsidRPr="00C34319">
        <w:rPr>
          <w:color w:val="000000"/>
          <w:sz w:val="18"/>
          <w:szCs w:val="18"/>
          <w:lang w:val="en-GB" w:eastAsia="en-GB"/>
        </w:rPr>
        <w:tab/>
        <w:t>13.1.0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850" w:history="1">
        <w:r w:rsidR="009E6F91" w:rsidRPr="00C34319">
          <w:rPr>
            <w:rStyle w:val="Hyperlink"/>
            <w:sz w:val="18"/>
            <w:szCs w:val="18"/>
            <w:lang w:val="en-GB" w:eastAsia="en-GB"/>
          </w:rPr>
          <w:t>https://www.atis.org/3gpp-documents/Rel99-14/</w:t>
        </w:r>
      </w:hyperlink>
    </w:p>
    <w:p w14:paraId="621D15A8" w14:textId="4CB096D3" w:rsidR="002D33F5" w:rsidRPr="00C34319" w:rsidRDefault="002D33F5" w:rsidP="009E6F91">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CCSA.36.360V1310</w:t>
      </w:r>
      <w:r w:rsidRPr="00C34319">
        <w:rPr>
          <w:color w:val="000000"/>
          <w:sz w:val="18"/>
          <w:szCs w:val="18"/>
          <w:lang w:val="en-GB" w:eastAsia="en-GB"/>
        </w:rPr>
        <w:tab/>
        <w:t>13.1.0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/03/2017</w:t>
      </w:r>
      <w:r w:rsidRPr="00C34319">
        <w:rPr>
          <w:color w:val="000000"/>
          <w:sz w:val="18"/>
          <w:szCs w:val="18"/>
          <w:lang w:val="en-GB" w:eastAsia="en-GB"/>
        </w:rPr>
        <w:tab/>
      </w:r>
      <w:hyperlink r:id="rId851" w:history="1">
        <w:r w:rsidR="009E6F91" w:rsidRPr="00C34319">
          <w:rPr>
            <w:rStyle w:val="Hyperlink"/>
            <w:sz w:val="18"/>
            <w:szCs w:val="18"/>
            <w:lang w:val="en-GB" w:eastAsia="en-GB"/>
          </w:rPr>
          <w:t>https://www.ccsa.org.cn/api/portalsFile/downloadOldFile?type=19&amp;oldFileUrl=ITU-R/M.2012-6/CCSA.36.360V1310.doc</w:t>
        </w:r>
      </w:hyperlink>
    </w:p>
    <w:p w14:paraId="10D4C59F" w14:textId="1C63E417" w:rsidR="002D33F5" w:rsidRPr="0034407F" w:rsidRDefault="002D33F5" w:rsidP="009E6F91">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136 360</w:t>
      </w:r>
      <w:r w:rsidRPr="0034407F">
        <w:rPr>
          <w:color w:val="000000"/>
          <w:sz w:val="18"/>
          <w:szCs w:val="18"/>
          <w:lang w:val="fr-FR" w:eastAsia="en-GB"/>
        </w:rPr>
        <w:tab/>
        <w:t>13.1.0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/04/2017</w:t>
      </w:r>
      <w:r w:rsidRPr="0034407F">
        <w:rPr>
          <w:color w:val="000000"/>
          <w:sz w:val="18"/>
          <w:szCs w:val="18"/>
          <w:lang w:val="fr-FR" w:eastAsia="en-GB"/>
        </w:rPr>
        <w:tab/>
      </w:r>
      <w:hyperlink r:id="rId852" w:history="1">
        <w:r w:rsidR="009E6F91" w:rsidRPr="0034407F">
          <w:rPr>
            <w:rStyle w:val="Hyperlink"/>
            <w:sz w:val="18"/>
            <w:szCs w:val="18"/>
            <w:lang w:val="fr-FR" w:eastAsia="en-GB"/>
          </w:rPr>
          <w:t>https://www.etsi.org/deliver/etsi_ts/136300_136399/136360/13.01.00_60/ts_136360v130100p.pdf</w:t>
        </w:r>
      </w:hyperlink>
    </w:p>
    <w:p w14:paraId="4DAE1457" w14:textId="40325AA6" w:rsidR="002D33F5" w:rsidRPr="0034407F" w:rsidRDefault="002D33F5" w:rsidP="009E6F91">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36.36-13.1.0 V1.0.0</w:t>
      </w:r>
      <w:r w:rsidRPr="0034407F">
        <w:rPr>
          <w:color w:val="000000"/>
          <w:spacing w:val="-2"/>
          <w:sz w:val="18"/>
          <w:szCs w:val="18"/>
          <w:lang w:val="fr-FR" w:eastAsia="en-GB"/>
        </w:rPr>
        <w:tab/>
      </w:r>
      <w:r w:rsidRPr="0034407F">
        <w:rPr>
          <w:color w:val="000000"/>
          <w:sz w:val="18"/>
          <w:szCs w:val="18"/>
          <w:lang w:val="fr-FR" w:eastAsia="en-GB"/>
        </w:rPr>
        <w:t>13.1.0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853" w:history="1">
        <w:r w:rsidR="009E6F91" w:rsidRPr="0034407F">
          <w:rPr>
            <w:rStyle w:val="Hyperlink"/>
            <w:sz w:val="18"/>
            <w:szCs w:val="18"/>
            <w:lang w:val="fr-FR" w:eastAsia="en-GB"/>
          </w:rPr>
          <w:t>https://members.tsdsi.in/index.php/s/ZpCnoGW2Dgiwprp</w:t>
        </w:r>
      </w:hyperlink>
    </w:p>
    <w:p w14:paraId="2A4F348F" w14:textId="4D23D44D" w:rsidR="002D33F5" w:rsidRPr="0034407F" w:rsidRDefault="002D33F5" w:rsidP="009E6F91">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TTAT.3G-36.360V13.1.0</w:t>
      </w:r>
      <w:r w:rsidRPr="0034407F">
        <w:rPr>
          <w:color w:val="000000"/>
          <w:sz w:val="18"/>
          <w:szCs w:val="18"/>
          <w:lang w:val="fr-FR" w:eastAsia="en-GB"/>
        </w:rPr>
        <w:tab/>
        <w:t>13.1.0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854" w:history="1">
        <w:r w:rsidR="009E6F91" w:rsidRPr="0034407F">
          <w:rPr>
            <w:rStyle w:val="Hyperlink"/>
            <w:sz w:val="18"/>
            <w:szCs w:val="18"/>
            <w:lang w:val="fr-FR" w:eastAsia="en-GB"/>
          </w:rPr>
          <w:t>http://committee.tta.or.kr/data/ttasDown.jsp?kind=ttastd&amp;pk_num=TTAT.3G-36.360V13.1.0</w:t>
        </w:r>
      </w:hyperlink>
    </w:p>
    <w:p w14:paraId="3BA01B74" w14:textId="0E243FBA" w:rsidR="002D33F5" w:rsidRPr="0034407F" w:rsidRDefault="002D33F5" w:rsidP="009E6F91">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TS-3GA-36.360(Rel13)v13.1.0</w:t>
      </w:r>
      <w:r w:rsidRPr="0034407F">
        <w:rPr>
          <w:color w:val="000000"/>
          <w:sz w:val="18"/>
          <w:szCs w:val="18"/>
          <w:lang w:val="fr-FR" w:eastAsia="en-GB"/>
        </w:rPr>
        <w:tab/>
        <w:t>13.1.0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13</w:t>
      </w:r>
      <w:r w:rsidR="00D63672" w:rsidRPr="0034407F">
        <w:rPr>
          <w:color w:val="000000"/>
          <w:sz w:val="18"/>
          <w:szCs w:val="18"/>
          <w:lang w:val="fr-FR" w:eastAsia="en-GB"/>
        </w:rPr>
        <w:t>/04/2018</w:t>
      </w:r>
      <w:r w:rsidRPr="0034407F">
        <w:rPr>
          <w:color w:val="000000"/>
          <w:sz w:val="18"/>
          <w:szCs w:val="18"/>
          <w:lang w:val="fr-FR" w:eastAsia="en-GB"/>
        </w:rPr>
        <w:tab/>
      </w:r>
      <w:hyperlink r:id="rId855" w:history="1">
        <w:r w:rsidR="009E6F91" w:rsidRPr="0034407F">
          <w:rPr>
            <w:rStyle w:val="Hyperlink"/>
            <w:sz w:val="18"/>
            <w:szCs w:val="18"/>
            <w:lang w:val="fr-FR" w:eastAsia="en-GB"/>
          </w:rPr>
          <w:t>https://www.ttc.or.jp/st/docs/3gpps2018/TS/TS-3GA-36.360(Rel13)v13.1.0.pdf</w:t>
        </w:r>
      </w:hyperlink>
    </w:p>
    <w:p w14:paraId="084A1240" w14:textId="28975CE9" w:rsidR="002D33F5" w:rsidRPr="00182533" w:rsidRDefault="00096313" w:rsidP="009E6F91">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2D33F5" w:rsidRPr="00182533">
        <w:rPr>
          <w:b/>
          <w:bCs/>
          <w:color w:val="000000"/>
          <w:sz w:val="18"/>
          <w:szCs w:val="18"/>
          <w:lang w:eastAsia="en-GB"/>
        </w:rPr>
        <w:t xml:space="preserve"> 14</w:t>
      </w:r>
    </w:p>
    <w:p w14:paraId="1CAAE450" w14:textId="5B1D98A6" w:rsidR="002D33F5" w:rsidRPr="00C34319" w:rsidRDefault="002D33F5" w:rsidP="009E6F91">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STD-T120-36.360.V14.0.0</w:t>
      </w:r>
      <w:r w:rsidRPr="00C34319">
        <w:rPr>
          <w:color w:val="000000"/>
          <w:sz w:val="18"/>
          <w:szCs w:val="18"/>
          <w:lang w:val="en-GB" w:eastAsia="en-GB"/>
        </w:rPr>
        <w:tab/>
        <w:t>14.0.0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856" w:history="1">
        <w:r w:rsidR="009E6F91" w:rsidRPr="00C34319">
          <w:rPr>
            <w:rStyle w:val="Hyperlink"/>
            <w:sz w:val="18"/>
            <w:szCs w:val="18"/>
            <w:lang w:val="en-GB" w:eastAsia="en-GB"/>
          </w:rPr>
          <w:t>https://www.arib.or.jp/english/html/overview/doc/T120_T23_SPECS/ARIB-STD-T120/Rel14/36/A36360-e00.pdf</w:t>
        </w:r>
      </w:hyperlink>
    </w:p>
    <w:p w14:paraId="63059A57" w14:textId="2C4FB71D" w:rsidR="002D33F5" w:rsidRPr="00C34319" w:rsidRDefault="002D33F5" w:rsidP="009E6F91">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ATIS.3GPP.36.360V1400</w:t>
      </w:r>
      <w:r w:rsidRPr="00C34319">
        <w:rPr>
          <w:color w:val="000000"/>
          <w:sz w:val="18"/>
          <w:szCs w:val="18"/>
          <w:lang w:val="en-GB" w:eastAsia="en-GB"/>
        </w:rPr>
        <w:tab/>
        <w:t>14.0.0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857" w:history="1">
        <w:r w:rsidR="009E6F91" w:rsidRPr="00C34319">
          <w:rPr>
            <w:rStyle w:val="Hyperlink"/>
            <w:sz w:val="18"/>
            <w:szCs w:val="18"/>
            <w:lang w:val="en-GB" w:eastAsia="en-GB"/>
          </w:rPr>
          <w:t>https://www.atis.org/3gpp-documents/Rel99-14/</w:t>
        </w:r>
      </w:hyperlink>
    </w:p>
    <w:p w14:paraId="68FEEE2B" w14:textId="17A68F50" w:rsidR="002D33F5" w:rsidRPr="00C34319" w:rsidRDefault="002D33F5" w:rsidP="009E6F91">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CCSA.36.360V1400</w:t>
      </w:r>
      <w:r w:rsidRPr="00C34319">
        <w:rPr>
          <w:color w:val="000000"/>
          <w:sz w:val="18"/>
          <w:szCs w:val="18"/>
          <w:lang w:val="en-GB" w:eastAsia="en-GB"/>
        </w:rPr>
        <w:tab/>
        <w:t>14.0.0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/03/2017</w:t>
      </w:r>
      <w:r w:rsidRPr="00C34319">
        <w:rPr>
          <w:color w:val="000000"/>
          <w:sz w:val="18"/>
          <w:szCs w:val="18"/>
          <w:lang w:val="en-GB" w:eastAsia="en-GB"/>
        </w:rPr>
        <w:tab/>
      </w:r>
      <w:hyperlink r:id="rId858" w:history="1">
        <w:r w:rsidR="009E6F91" w:rsidRPr="00C34319">
          <w:rPr>
            <w:rStyle w:val="Hyperlink"/>
            <w:sz w:val="18"/>
            <w:szCs w:val="18"/>
            <w:lang w:val="en-GB" w:eastAsia="en-GB"/>
          </w:rPr>
          <w:t>https://www.ccsa.org.cn/api/portalsFile/downloadOldFile?type=19&amp;oldFileUrl=ITU-R/M.2012-6/CCSA.36.360V1400.doc</w:t>
        </w:r>
      </w:hyperlink>
    </w:p>
    <w:p w14:paraId="1703DD69" w14:textId="4EC915BE" w:rsidR="002D33F5" w:rsidRPr="0034407F" w:rsidRDefault="002D33F5" w:rsidP="009E6F91">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136 360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/04/2017</w:t>
      </w:r>
      <w:r w:rsidRPr="0034407F">
        <w:rPr>
          <w:color w:val="000000"/>
          <w:sz w:val="18"/>
          <w:szCs w:val="18"/>
          <w:lang w:val="fr-FR" w:eastAsia="en-GB"/>
        </w:rPr>
        <w:tab/>
      </w:r>
      <w:hyperlink r:id="rId859" w:history="1">
        <w:r w:rsidR="009E6F91" w:rsidRPr="0034407F">
          <w:rPr>
            <w:rStyle w:val="Hyperlink"/>
            <w:sz w:val="18"/>
            <w:szCs w:val="18"/>
            <w:lang w:val="fr-FR" w:eastAsia="en-GB"/>
          </w:rPr>
          <w:t>https://www.etsi.org/deliver/etsi_ts/136300_136399/136360/14.00.00_60/ts_136360v140000p.pdf</w:t>
        </w:r>
      </w:hyperlink>
    </w:p>
    <w:p w14:paraId="0A51CD4E" w14:textId="7DF94EF1" w:rsidR="002D33F5" w:rsidRPr="0034407F" w:rsidRDefault="002D33F5" w:rsidP="009E6F91">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36.360-14.0.0 V1.0.0</w:t>
      </w:r>
      <w:r w:rsidRPr="0034407F">
        <w:rPr>
          <w:color w:val="000000"/>
          <w:spacing w:val="-2"/>
          <w:sz w:val="18"/>
          <w:szCs w:val="18"/>
          <w:lang w:val="fr-FR" w:eastAsia="en-GB"/>
        </w:rPr>
        <w:tab/>
      </w:r>
      <w:r w:rsidRPr="0034407F">
        <w:rPr>
          <w:color w:val="000000"/>
          <w:sz w:val="18"/>
          <w:szCs w:val="18"/>
          <w:lang w:val="fr-FR" w:eastAsia="en-GB"/>
        </w:rPr>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860" w:history="1">
        <w:r w:rsidR="009E6F91" w:rsidRPr="0034407F">
          <w:rPr>
            <w:rStyle w:val="Hyperlink"/>
            <w:sz w:val="18"/>
            <w:szCs w:val="18"/>
            <w:lang w:val="fr-FR" w:eastAsia="en-GB"/>
          </w:rPr>
          <w:t>https://members.tsdsi.in/index.php/s/535Tro5jY2y9NSA</w:t>
        </w:r>
      </w:hyperlink>
    </w:p>
    <w:p w14:paraId="7F3DD9BC" w14:textId="78CC5688" w:rsidR="002D33F5" w:rsidRPr="0034407F" w:rsidRDefault="002D33F5" w:rsidP="009E6F91">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TTAT.3G-36.360V14.0.0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861" w:history="1">
        <w:r w:rsidR="009E6F91" w:rsidRPr="0034407F">
          <w:rPr>
            <w:rStyle w:val="Hyperlink"/>
            <w:sz w:val="18"/>
            <w:szCs w:val="18"/>
            <w:lang w:val="fr-FR" w:eastAsia="en-GB"/>
          </w:rPr>
          <w:t>http://committee.tta.or.kr/data/ttasDown.jsp?kind=ttastd&amp;pk_num=TTAT.3G-36.360V14.0.0</w:t>
        </w:r>
      </w:hyperlink>
    </w:p>
    <w:p w14:paraId="02D70E8A" w14:textId="5D58E422" w:rsidR="002D33F5" w:rsidRPr="0034407F" w:rsidRDefault="002D33F5" w:rsidP="009E6F91">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TS-3GA-36.360(Rel14)v14.0.0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13</w:t>
      </w:r>
      <w:r w:rsidR="00D63672" w:rsidRPr="0034407F">
        <w:rPr>
          <w:color w:val="000000"/>
          <w:sz w:val="18"/>
          <w:szCs w:val="18"/>
          <w:lang w:val="fr-FR" w:eastAsia="en-GB"/>
        </w:rPr>
        <w:t>/04/2018</w:t>
      </w:r>
      <w:r w:rsidRPr="0034407F">
        <w:rPr>
          <w:color w:val="000000"/>
          <w:sz w:val="18"/>
          <w:szCs w:val="18"/>
          <w:lang w:val="fr-FR" w:eastAsia="en-GB"/>
        </w:rPr>
        <w:tab/>
      </w:r>
      <w:hyperlink r:id="rId862" w:history="1">
        <w:r w:rsidR="009E6F91" w:rsidRPr="0034407F">
          <w:rPr>
            <w:rStyle w:val="Hyperlink"/>
            <w:sz w:val="18"/>
            <w:szCs w:val="18"/>
            <w:lang w:val="fr-FR" w:eastAsia="en-GB"/>
          </w:rPr>
          <w:t>https://www.ttc.or.jp/st/docs/3gpps2018/TS/TS-3GA-36.360(Rel14)v14.0.0.pdf</w:t>
        </w:r>
      </w:hyperlink>
    </w:p>
    <w:p w14:paraId="0F5586BF" w14:textId="519B9FAA" w:rsidR="002D33F5" w:rsidRPr="00182533" w:rsidRDefault="00096313" w:rsidP="009E6F91">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2D33F5" w:rsidRPr="00182533">
        <w:rPr>
          <w:b/>
          <w:bCs/>
          <w:color w:val="000000"/>
          <w:sz w:val="18"/>
          <w:szCs w:val="18"/>
          <w:lang w:eastAsia="en-GB"/>
        </w:rPr>
        <w:t xml:space="preserve"> 15</w:t>
      </w:r>
    </w:p>
    <w:p w14:paraId="5F1F1338" w14:textId="06431EA7" w:rsidR="002D33F5" w:rsidRPr="00C34319" w:rsidRDefault="002D33F5" w:rsidP="009E6F91">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STD-T120-36.360.V15.0.0</w:t>
      </w:r>
      <w:r w:rsidRPr="00C34319">
        <w:rPr>
          <w:color w:val="000000"/>
          <w:sz w:val="18"/>
          <w:szCs w:val="18"/>
          <w:lang w:val="en-GB" w:eastAsia="en-GB"/>
        </w:rPr>
        <w:tab/>
        <w:t>15.0.0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863" w:history="1">
        <w:r w:rsidR="009E6F91" w:rsidRPr="00C34319">
          <w:rPr>
            <w:rStyle w:val="Hyperlink"/>
            <w:sz w:val="18"/>
            <w:szCs w:val="18"/>
            <w:lang w:val="en-GB" w:eastAsia="en-GB"/>
          </w:rPr>
          <w:t>https://www.arib.or.jp/english/html/overview/doc/T120_T23_SPECS/ARIB-STD-T120/Rel15/36/A36360-f00.pdf</w:t>
        </w:r>
      </w:hyperlink>
    </w:p>
    <w:p w14:paraId="46314746" w14:textId="3D38E0CB" w:rsidR="002D33F5" w:rsidRPr="00C34319" w:rsidRDefault="002D33F5" w:rsidP="009E6F91">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ATIS.3GPP.36.360V1500</w:t>
      </w:r>
      <w:r w:rsidRPr="00C34319">
        <w:rPr>
          <w:color w:val="000000"/>
          <w:sz w:val="18"/>
          <w:szCs w:val="18"/>
          <w:lang w:val="en-GB" w:eastAsia="en-GB"/>
        </w:rPr>
        <w:tab/>
        <w:t>15.0.0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864" w:history="1">
        <w:r w:rsidR="009E6F91" w:rsidRPr="00C34319">
          <w:rPr>
            <w:rStyle w:val="Hyperlink"/>
            <w:sz w:val="18"/>
            <w:szCs w:val="18"/>
            <w:lang w:val="en-GB" w:eastAsia="en-GB"/>
          </w:rPr>
          <w:t>https://www.atis.org/3gpp-documents/Rel15/</w:t>
        </w:r>
      </w:hyperlink>
    </w:p>
    <w:p w14:paraId="6B8832E7" w14:textId="492C1DF8" w:rsidR="002D33F5" w:rsidRPr="00C34319" w:rsidRDefault="002D33F5" w:rsidP="009E6F91">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CCSA.36.360V1500</w:t>
      </w:r>
      <w:r w:rsidRPr="00C34319">
        <w:rPr>
          <w:color w:val="000000"/>
          <w:sz w:val="18"/>
          <w:szCs w:val="18"/>
          <w:lang w:val="en-GB" w:eastAsia="en-GB"/>
        </w:rPr>
        <w:tab/>
        <w:t>15.0.0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/07/2018</w:t>
      </w:r>
      <w:r w:rsidRPr="00C34319">
        <w:rPr>
          <w:color w:val="000000"/>
          <w:sz w:val="18"/>
          <w:szCs w:val="18"/>
          <w:lang w:val="en-GB" w:eastAsia="en-GB"/>
        </w:rPr>
        <w:tab/>
      </w:r>
      <w:hyperlink r:id="rId865" w:history="1">
        <w:r w:rsidR="009E6F91" w:rsidRPr="00C34319">
          <w:rPr>
            <w:rStyle w:val="Hyperlink"/>
            <w:sz w:val="18"/>
            <w:szCs w:val="18"/>
            <w:lang w:val="en-GB" w:eastAsia="en-GB"/>
          </w:rPr>
          <w:t>https://www.ccsa.org.cn/api/portalsFile/downloadOldFile?type=19&amp;oldFileUrl=ITU-R/M.2012-6/CCSA.36.360V1500.doc</w:t>
        </w:r>
      </w:hyperlink>
    </w:p>
    <w:p w14:paraId="6315A607" w14:textId="3459E03F" w:rsidR="002D33F5" w:rsidRPr="0034407F" w:rsidRDefault="002D33F5" w:rsidP="009E6F91">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136 360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/07/2018</w:t>
      </w:r>
      <w:r w:rsidRPr="0034407F">
        <w:rPr>
          <w:color w:val="000000"/>
          <w:sz w:val="18"/>
          <w:szCs w:val="18"/>
          <w:lang w:val="fr-FR" w:eastAsia="en-GB"/>
        </w:rPr>
        <w:tab/>
      </w:r>
      <w:hyperlink r:id="rId866" w:history="1">
        <w:r w:rsidR="009E6F91" w:rsidRPr="0034407F">
          <w:rPr>
            <w:rStyle w:val="Hyperlink"/>
            <w:sz w:val="18"/>
            <w:szCs w:val="18"/>
            <w:lang w:val="fr-FR" w:eastAsia="en-GB"/>
          </w:rPr>
          <w:t>https://www.etsi.org/deliver/etsi_ts/136300_136399/136360/15.00.00_60/ts_136360v150000p.pdf</w:t>
        </w:r>
      </w:hyperlink>
    </w:p>
    <w:p w14:paraId="508F39C7" w14:textId="31B32C21" w:rsidR="002D33F5" w:rsidRPr="0034407F" w:rsidRDefault="002D33F5" w:rsidP="009E6F91">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36.360-15.0.0 V1.0.0</w:t>
      </w:r>
      <w:r w:rsidRPr="0034407F">
        <w:rPr>
          <w:color w:val="000000"/>
          <w:spacing w:val="-2"/>
          <w:sz w:val="18"/>
          <w:szCs w:val="18"/>
          <w:lang w:val="fr-FR" w:eastAsia="en-GB"/>
        </w:rPr>
        <w:tab/>
      </w:r>
      <w:r w:rsidRPr="0034407F">
        <w:rPr>
          <w:color w:val="000000"/>
          <w:sz w:val="18"/>
          <w:szCs w:val="18"/>
          <w:lang w:val="fr-FR" w:eastAsia="en-GB"/>
        </w:rPr>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867" w:history="1">
        <w:r w:rsidR="009E6F91" w:rsidRPr="0034407F">
          <w:rPr>
            <w:rStyle w:val="Hyperlink"/>
            <w:sz w:val="18"/>
            <w:szCs w:val="18"/>
            <w:lang w:val="fr-FR" w:eastAsia="en-GB"/>
          </w:rPr>
          <w:t>https://members.tsdsi.in/index.php/s/W3F5oEyY8jYZH8f</w:t>
        </w:r>
      </w:hyperlink>
    </w:p>
    <w:p w14:paraId="21A85BF7" w14:textId="5352279E" w:rsidR="002D33F5" w:rsidRPr="0034407F" w:rsidRDefault="002D33F5" w:rsidP="009E6F91">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TTAT.3G-36.360V15.0.0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868" w:history="1">
        <w:r w:rsidR="009E6F91" w:rsidRPr="0034407F">
          <w:rPr>
            <w:rStyle w:val="Hyperlink"/>
            <w:sz w:val="18"/>
            <w:szCs w:val="18"/>
            <w:lang w:val="fr-FR" w:eastAsia="en-GB"/>
          </w:rPr>
          <w:t>http://committee.tta.or.kr/data/ttasDown.jsp?kind=ttastd&amp;pk_num=TTAT.3G-36.360V15.0.0</w:t>
        </w:r>
      </w:hyperlink>
    </w:p>
    <w:p w14:paraId="52DCCFF2" w14:textId="32921932" w:rsidR="002D33F5" w:rsidRPr="0034407F" w:rsidRDefault="002D33F5" w:rsidP="009E6F91">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TS-3GA-36.360(Rel15)v15.0.0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28</w:t>
      </w:r>
      <w:r w:rsidR="00D63672" w:rsidRPr="0034407F">
        <w:rPr>
          <w:color w:val="000000"/>
          <w:sz w:val="18"/>
          <w:szCs w:val="18"/>
          <w:lang w:val="fr-FR" w:eastAsia="en-GB"/>
        </w:rPr>
        <w:t>/09/2018</w:t>
      </w:r>
      <w:r w:rsidRPr="0034407F">
        <w:rPr>
          <w:color w:val="000000"/>
          <w:sz w:val="18"/>
          <w:szCs w:val="18"/>
          <w:lang w:val="fr-FR" w:eastAsia="en-GB"/>
        </w:rPr>
        <w:tab/>
      </w:r>
      <w:hyperlink r:id="rId869" w:history="1">
        <w:r w:rsidR="009E6F91" w:rsidRPr="0034407F">
          <w:rPr>
            <w:rStyle w:val="Hyperlink"/>
            <w:sz w:val="18"/>
            <w:szCs w:val="18"/>
            <w:lang w:val="fr-FR" w:eastAsia="en-GB"/>
          </w:rPr>
          <w:t>https://www.ttc.or.jp/st/docs/3gpps2018/TS/TS-3GA-36.360(Rel15)v15.0.0.pdf</w:t>
        </w:r>
      </w:hyperlink>
    </w:p>
    <w:p w14:paraId="7C22601C" w14:textId="74ACD368" w:rsidR="002D33F5" w:rsidRPr="00182533" w:rsidRDefault="00096313" w:rsidP="009E6F91">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2D33F5" w:rsidRPr="00182533">
        <w:rPr>
          <w:b/>
          <w:bCs/>
          <w:color w:val="000000"/>
          <w:sz w:val="18"/>
          <w:szCs w:val="18"/>
          <w:lang w:eastAsia="en-GB"/>
        </w:rPr>
        <w:t xml:space="preserve"> 16</w:t>
      </w:r>
    </w:p>
    <w:p w14:paraId="4DCE1346" w14:textId="509C1F20" w:rsidR="002D33F5" w:rsidRPr="00C34319" w:rsidRDefault="002D33F5"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STD-T120-36.360.V16.0.0</w:t>
      </w:r>
      <w:r w:rsidRPr="00C34319">
        <w:rPr>
          <w:color w:val="000000"/>
          <w:sz w:val="18"/>
          <w:szCs w:val="18"/>
          <w:lang w:val="en-GB" w:eastAsia="en-GB"/>
        </w:rPr>
        <w:tab/>
        <w:t>16.0.0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870" w:history="1">
        <w:r w:rsidR="009E6F91" w:rsidRPr="00C34319">
          <w:rPr>
            <w:rStyle w:val="Hyperlink"/>
            <w:sz w:val="18"/>
            <w:szCs w:val="18"/>
            <w:lang w:val="en-GB" w:eastAsia="en-GB"/>
          </w:rPr>
          <w:t>https://www.arib.or.jp/english/html/overview/doc/T120_T23_SPECS/ARIB-STD-T120/Rel16/36/A36360-g00.pdf</w:t>
        </w:r>
      </w:hyperlink>
    </w:p>
    <w:p w14:paraId="75C63D11" w14:textId="79BA45FA" w:rsidR="002D33F5" w:rsidRPr="00C34319" w:rsidRDefault="002D33F5"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ATIS.3GPP.36.360V1600</w:t>
      </w:r>
      <w:r w:rsidRPr="00C34319">
        <w:rPr>
          <w:color w:val="000000"/>
          <w:sz w:val="18"/>
          <w:szCs w:val="18"/>
          <w:lang w:val="en-GB" w:eastAsia="en-GB"/>
        </w:rPr>
        <w:tab/>
        <w:t>16.0.0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871" w:history="1">
        <w:r w:rsidR="009E6F91" w:rsidRPr="00C34319">
          <w:rPr>
            <w:rStyle w:val="Hyperlink"/>
            <w:sz w:val="18"/>
            <w:szCs w:val="18"/>
            <w:lang w:val="en-GB" w:eastAsia="en-GB"/>
          </w:rPr>
          <w:t>https://www.atis.org/3gpp-documents/Rel16/</w:t>
        </w:r>
      </w:hyperlink>
    </w:p>
    <w:p w14:paraId="5121B0CF" w14:textId="35832072" w:rsidR="002D33F5" w:rsidRPr="00C34319" w:rsidRDefault="002D33F5"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CCSA.36.360V1600</w:t>
      </w:r>
      <w:r w:rsidRPr="00C34319">
        <w:rPr>
          <w:color w:val="000000"/>
          <w:sz w:val="18"/>
          <w:szCs w:val="18"/>
          <w:lang w:val="en-GB" w:eastAsia="en-GB"/>
        </w:rPr>
        <w:tab/>
        <w:t>16.0.0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/07/2020</w:t>
      </w:r>
      <w:r w:rsidRPr="00C34319">
        <w:rPr>
          <w:color w:val="000000"/>
          <w:sz w:val="18"/>
          <w:szCs w:val="18"/>
          <w:lang w:val="en-GB" w:eastAsia="en-GB"/>
        </w:rPr>
        <w:tab/>
      </w:r>
      <w:hyperlink r:id="rId872" w:history="1">
        <w:r w:rsidR="009E6F91" w:rsidRPr="00C34319">
          <w:rPr>
            <w:rStyle w:val="Hyperlink"/>
            <w:sz w:val="18"/>
            <w:szCs w:val="18"/>
            <w:lang w:val="en-GB" w:eastAsia="en-GB"/>
          </w:rPr>
          <w:t>https://www.ccsa.org.cn/api/portalsFile/downloadOldFile?type=19&amp;oldFileUrl=ITU-R/M.2012-6/CCSA.36.360V1600.doc</w:t>
        </w:r>
      </w:hyperlink>
    </w:p>
    <w:p w14:paraId="1488C3F4" w14:textId="33C51151" w:rsidR="002D33F5" w:rsidRPr="0034407F" w:rsidRDefault="002D33F5" w:rsidP="009E6F91">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136 360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31</w:t>
      </w:r>
      <w:r w:rsidR="00D63672" w:rsidRPr="0034407F">
        <w:rPr>
          <w:color w:val="000000"/>
          <w:sz w:val="18"/>
          <w:szCs w:val="18"/>
          <w:lang w:val="fr-FR" w:eastAsia="en-GB"/>
        </w:rPr>
        <w:t>/07/2020</w:t>
      </w:r>
      <w:r w:rsidRPr="0034407F">
        <w:rPr>
          <w:color w:val="000000"/>
          <w:sz w:val="18"/>
          <w:szCs w:val="18"/>
          <w:lang w:val="fr-FR" w:eastAsia="en-GB"/>
        </w:rPr>
        <w:tab/>
      </w:r>
      <w:hyperlink r:id="rId873" w:history="1">
        <w:r w:rsidR="009E6F91" w:rsidRPr="0034407F">
          <w:rPr>
            <w:rStyle w:val="Hyperlink"/>
            <w:sz w:val="18"/>
            <w:szCs w:val="18"/>
            <w:lang w:val="fr-FR" w:eastAsia="en-GB"/>
          </w:rPr>
          <w:t>https://www.etsi.org/deliver/etsi_ts/136300_136399/136360/16.00.00_60/ts_136360v160000p.pdf</w:t>
        </w:r>
      </w:hyperlink>
    </w:p>
    <w:p w14:paraId="5DD21772" w14:textId="616977FF" w:rsidR="002D33F5" w:rsidRPr="0034407F" w:rsidRDefault="002D33F5" w:rsidP="009E6F91">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36.360-16.0.0 V1.0.0</w:t>
      </w:r>
      <w:r w:rsidRPr="0034407F">
        <w:rPr>
          <w:color w:val="000000"/>
          <w:spacing w:val="-2"/>
          <w:sz w:val="18"/>
          <w:szCs w:val="18"/>
          <w:lang w:val="fr-FR" w:eastAsia="en-GB"/>
        </w:rPr>
        <w:tab/>
      </w:r>
      <w:r w:rsidRPr="0034407F">
        <w:rPr>
          <w:color w:val="000000"/>
          <w:sz w:val="18"/>
          <w:szCs w:val="18"/>
          <w:lang w:val="fr-FR" w:eastAsia="en-GB"/>
        </w:rPr>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874" w:history="1">
        <w:r w:rsidR="009E6F91" w:rsidRPr="0034407F">
          <w:rPr>
            <w:rStyle w:val="Hyperlink"/>
            <w:sz w:val="18"/>
            <w:szCs w:val="18"/>
            <w:lang w:val="fr-FR" w:eastAsia="en-GB"/>
          </w:rPr>
          <w:t>https://members.tsdsi.in/index.php/s/eHY2dSadTCysDZp</w:t>
        </w:r>
      </w:hyperlink>
    </w:p>
    <w:p w14:paraId="5FDA45E8" w14:textId="11B1BEE4" w:rsidR="002D33F5" w:rsidRPr="0034407F" w:rsidRDefault="002D33F5" w:rsidP="009E6F91">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TTAT.3G-36.360V16.0.0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875" w:history="1">
        <w:r w:rsidR="009E6F91" w:rsidRPr="0034407F">
          <w:rPr>
            <w:rStyle w:val="Hyperlink"/>
            <w:sz w:val="18"/>
            <w:szCs w:val="18"/>
            <w:lang w:val="fr-FR" w:eastAsia="en-GB"/>
          </w:rPr>
          <w:t>http://committee.tta.or.kr/data/ttasDown.jsp?kind=ttastd&amp;pk_num=TTAT.3G-36.360V16.0.0</w:t>
        </w:r>
      </w:hyperlink>
    </w:p>
    <w:p w14:paraId="53B8B8C9" w14:textId="34E66E1D" w:rsidR="002D33F5" w:rsidRPr="0034407F" w:rsidRDefault="002D33F5" w:rsidP="009E6F91">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TS-3GA-36.360(Rel16)v16.0.0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/10/2020</w:t>
      </w:r>
      <w:r w:rsidRPr="0034407F">
        <w:rPr>
          <w:color w:val="000000"/>
          <w:sz w:val="18"/>
          <w:szCs w:val="18"/>
          <w:lang w:val="fr-FR" w:eastAsia="en-GB"/>
        </w:rPr>
        <w:tab/>
      </w:r>
      <w:hyperlink r:id="rId876" w:history="1">
        <w:r w:rsidR="009E6F91" w:rsidRPr="0034407F">
          <w:rPr>
            <w:rStyle w:val="Hyperlink"/>
            <w:sz w:val="18"/>
            <w:szCs w:val="18"/>
            <w:lang w:val="fr-FR" w:eastAsia="en-GB"/>
          </w:rPr>
          <w:t>https://www.ttc.or.jp/st/docs/3gpps2020/TS/TS-3GA-36_360_Rel16v16_0_0.pdf</w:t>
        </w:r>
      </w:hyperlink>
    </w:p>
    <w:p w14:paraId="7095D93F" w14:textId="6D27E7B3" w:rsidR="002D33F5" w:rsidRPr="00182533" w:rsidRDefault="00096313" w:rsidP="009E6F91">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2D33F5" w:rsidRPr="00182533">
        <w:rPr>
          <w:b/>
          <w:bCs/>
          <w:color w:val="000000"/>
          <w:sz w:val="18"/>
          <w:szCs w:val="18"/>
          <w:lang w:eastAsia="en-GB"/>
        </w:rPr>
        <w:t xml:space="preserve"> 17</w:t>
      </w:r>
    </w:p>
    <w:p w14:paraId="3FBC4B1C" w14:textId="622BCFD6" w:rsidR="002D33F5" w:rsidRPr="00C34319" w:rsidRDefault="002D33F5" w:rsidP="009E6F91">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STD-T120-36.360.V17.0.0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877" w:history="1">
        <w:r w:rsidR="009E6F91" w:rsidRPr="00C34319">
          <w:rPr>
            <w:rStyle w:val="Hyperlink"/>
            <w:sz w:val="18"/>
            <w:szCs w:val="18"/>
            <w:lang w:val="en-GB" w:eastAsia="en-GB"/>
          </w:rPr>
          <w:t>https://www.arib.or.jp/english/html/overview/doc/T120_T23_SPECS/ARIB-STD-T120/Rel17/36/A36360-h00.pdf</w:t>
        </w:r>
      </w:hyperlink>
    </w:p>
    <w:p w14:paraId="359A4983" w14:textId="377DF870" w:rsidR="002D33F5" w:rsidRPr="00C34319" w:rsidRDefault="002D33F5" w:rsidP="009E6F91">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ATIS.3GPP.36.360.V17.0.0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878" w:history="1">
        <w:r w:rsidR="009E6F91" w:rsidRPr="00C34319">
          <w:rPr>
            <w:rStyle w:val="Hyperlink"/>
            <w:sz w:val="18"/>
            <w:szCs w:val="18"/>
            <w:lang w:val="en-GB" w:eastAsia="en-GB"/>
          </w:rPr>
          <w:t>https://www.atis.org/3gpp-transpositions - Rel-17</w:t>
        </w:r>
      </w:hyperlink>
    </w:p>
    <w:p w14:paraId="7B030658" w14:textId="7AA2E06B" w:rsidR="002D33F5" w:rsidRPr="00C34319" w:rsidRDefault="002D33F5" w:rsidP="009E6F91">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CCSA.36.360V1700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/03/2022</w:t>
      </w:r>
      <w:r w:rsidRPr="00C34319">
        <w:rPr>
          <w:color w:val="000000"/>
          <w:sz w:val="18"/>
          <w:szCs w:val="18"/>
          <w:lang w:val="en-GB" w:eastAsia="en-GB"/>
        </w:rPr>
        <w:tab/>
      </w:r>
      <w:hyperlink r:id="rId879" w:history="1">
        <w:r w:rsidR="009E6F91" w:rsidRPr="00C34319">
          <w:rPr>
            <w:rStyle w:val="Hyperlink"/>
            <w:sz w:val="18"/>
            <w:szCs w:val="18"/>
            <w:lang w:val="en-GB" w:eastAsia="en-GB"/>
          </w:rPr>
          <w:t>https://www.ccsa.org.cn/api/portalsFile/downloadOldFile?type=19&amp;oldFileUrl=ITU-R/M.2012-6/CCSA.36.360V1700.doc</w:t>
        </w:r>
      </w:hyperlink>
    </w:p>
    <w:p w14:paraId="3E17636B" w14:textId="31A9BC4C" w:rsidR="002D33F5" w:rsidRPr="0034407F" w:rsidRDefault="002D33F5" w:rsidP="009E6F91">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136 360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09</w:t>
      </w:r>
      <w:r w:rsidR="00D63672" w:rsidRPr="0034407F">
        <w:rPr>
          <w:color w:val="000000"/>
          <w:sz w:val="18"/>
          <w:szCs w:val="18"/>
          <w:lang w:val="fr-FR" w:eastAsia="en-GB"/>
        </w:rPr>
        <w:t>/05/2022</w:t>
      </w:r>
      <w:r w:rsidRPr="0034407F">
        <w:rPr>
          <w:color w:val="000000"/>
          <w:sz w:val="18"/>
          <w:szCs w:val="18"/>
          <w:lang w:val="fr-FR" w:eastAsia="en-GB"/>
        </w:rPr>
        <w:tab/>
      </w:r>
      <w:hyperlink r:id="rId880" w:history="1">
        <w:r w:rsidR="009E6F91" w:rsidRPr="0034407F">
          <w:rPr>
            <w:rStyle w:val="Hyperlink"/>
            <w:sz w:val="18"/>
            <w:szCs w:val="18"/>
            <w:lang w:val="fr-FR" w:eastAsia="en-GB"/>
          </w:rPr>
          <w:t>https://www.etsi.org/deliver/etsi_ts/136300_136399/136360/17.00.00_60/ts_136360v170000p.pdf</w:t>
        </w:r>
      </w:hyperlink>
    </w:p>
    <w:p w14:paraId="224DC6AE" w14:textId="727A36EE" w:rsidR="002D33F5" w:rsidRPr="0034407F" w:rsidRDefault="002D33F5" w:rsidP="009E6F91">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36.36-17.0.0 V1.0.0</w:t>
      </w:r>
      <w:r w:rsidRPr="0034407F">
        <w:rPr>
          <w:color w:val="000000"/>
          <w:spacing w:val="-2"/>
          <w:sz w:val="18"/>
          <w:szCs w:val="18"/>
          <w:lang w:val="fr-FR" w:eastAsia="en-GB"/>
        </w:rPr>
        <w:tab/>
      </w:r>
      <w:r w:rsidRPr="0034407F">
        <w:rPr>
          <w:color w:val="000000"/>
          <w:sz w:val="18"/>
          <w:szCs w:val="18"/>
          <w:lang w:val="fr-FR" w:eastAsia="en-GB"/>
        </w:rPr>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/07/2022</w:t>
      </w:r>
      <w:r w:rsidRPr="0034407F">
        <w:rPr>
          <w:color w:val="000000"/>
          <w:sz w:val="18"/>
          <w:szCs w:val="18"/>
          <w:lang w:val="fr-FR" w:eastAsia="en-GB"/>
        </w:rPr>
        <w:tab/>
      </w:r>
      <w:hyperlink r:id="rId881" w:history="1">
        <w:r w:rsidR="009E6F91" w:rsidRPr="0034407F">
          <w:rPr>
            <w:rStyle w:val="Hyperlink"/>
            <w:sz w:val="18"/>
            <w:szCs w:val="18"/>
            <w:lang w:val="fr-FR" w:eastAsia="en-GB"/>
          </w:rPr>
          <w:t>https://members.tsdsi.in/s/xNmyXMiQN8szZwt</w:t>
        </w:r>
      </w:hyperlink>
      <w:r w:rsidR="009E6F91" w:rsidRPr="0034407F">
        <w:rPr>
          <w:color w:val="000000"/>
          <w:sz w:val="18"/>
          <w:szCs w:val="18"/>
          <w:lang w:val="fr-FR" w:eastAsia="en-GB"/>
        </w:rPr>
        <w:t xml:space="preserve"> </w:t>
      </w:r>
    </w:p>
    <w:p w14:paraId="1CCBCDA4" w14:textId="0D0FC265" w:rsidR="002D33F5" w:rsidRPr="0034407F" w:rsidRDefault="002D33F5" w:rsidP="009E6F91">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TTAT.3G-36.360V17.0.0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882" w:history="1">
        <w:r w:rsidR="009E6F91" w:rsidRPr="0034407F">
          <w:rPr>
            <w:rStyle w:val="Hyperlink"/>
            <w:sz w:val="18"/>
            <w:szCs w:val="18"/>
            <w:lang w:val="fr-FR" w:eastAsia="en-GB"/>
          </w:rPr>
          <w:t>http://committee.tta.or.kr/data/ttasDown.jsp?kind=ttastd&amp;pk_num=TTAT.3G-36.360V17.0.0</w:t>
        </w:r>
      </w:hyperlink>
    </w:p>
    <w:p w14:paraId="519CCA8B" w14:textId="51572B77" w:rsidR="002D33F5" w:rsidRPr="0034407F" w:rsidRDefault="002D33F5" w:rsidP="009E6F91">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TS-3GA-36.360(Rel17)v17.0.0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07</w:t>
      </w:r>
      <w:r w:rsidR="00D63672" w:rsidRPr="0034407F">
        <w:rPr>
          <w:color w:val="000000"/>
          <w:sz w:val="18"/>
          <w:szCs w:val="18"/>
          <w:lang w:val="fr-FR" w:eastAsia="en-GB"/>
        </w:rPr>
        <w:t>/10/2022</w:t>
      </w:r>
      <w:r w:rsidRPr="0034407F">
        <w:rPr>
          <w:color w:val="000000"/>
          <w:sz w:val="18"/>
          <w:szCs w:val="18"/>
          <w:lang w:val="fr-FR" w:eastAsia="en-GB"/>
        </w:rPr>
        <w:tab/>
      </w:r>
      <w:hyperlink r:id="rId883" w:history="1">
        <w:r w:rsidR="009E6F91" w:rsidRPr="0034407F">
          <w:rPr>
            <w:rStyle w:val="Hyperlink"/>
            <w:sz w:val="18"/>
            <w:szCs w:val="18"/>
            <w:lang w:val="fr-FR" w:eastAsia="en-GB"/>
          </w:rPr>
          <w:t>https://www.ttc.or.jp/st/docs/3gpp/2022/TS/TS-3GA-36.360v17.0.0.pdf</w:t>
        </w:r>
      </w:hyperlink>
    </w:p>
    <w:p w14:paraId="3317B66E" w14:textId="3924F6E6" w:rsidR="00C556AE" w:rsidRPr="00182533" w:rsidRDefault="00C556AE" w:rsidP="00C556AE">
      <w:pPr>
        <w:pStyle w:val="Heading4"/>
      </w:pPr>
      <w:r w:rsidRPr="00182533">
        <w:t>2.1.3.13</w:t>
      </w:r>
      <w:r w:rsidRPr="00182533">
        <w:tab/>
        <w:t>TS 36.361</w:t>
      </w:r>
    </w:p>
    <w:p w14:paraId="2FBE76B9" w14:textId="77777777" w:rsidR="00C556AE" w:rsidRPr="00182533" w:rsidRDefault="00C556AE" w:rsidP="00C556AE">
      <w:pPr>
        <w:pStyle w:val="Headingb"/>
        <w:rPr>
          <w:highlight w:val="lightGray"/>
        </w:rPr>
      </w:pPr>
      <w:r w:rsidRPr="00182533">
        <w:t>Acceso radioeléctrico terrenal universal evolucionado (E-UTRA); integración a nivel radioeléctrico de LTE/WLAN utilizando la especificación del protocolo de encapsulado túnel IPsec (LWIP)</w:t>
      </w:r>
    </w:p>
    <w:p w14:paraId="38DD6C1A" w14:textId="77777777" w:rsidR="00C556AE" w:rsidRPr="00182533" w:rsidRDefault="00C556AE" w:rsidP="00C556AE">
      <w:r w:rsidRPr="00182533">
        <w:t>Este documento especifica el protocolo de encapsulado LWIP.</w:t>
      </w:r>
    </w:p>
    <w:p w14:paraId="559F4EA0" w14:textId="77777777" w:rsidR="007C47C0" w:rsidRPr="00182533" w:rsidRDefault="007C47C0" w:rsidP="007C47C0">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bookmarkStart w:id="11" w:name="_Hlk43987807"/>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5AE1B14C" w14:textId="69FB006D" w:rsidR="002D33F5" w:rsidRPr="00182533" w:rsidRDefault="00096313" w:rsidP="009E6F91">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2D33F5" w:rsidRPr="00182533">
        <w:rPr>
          <w:b/>
          <w:bCs/>
          <w:color w:val="000000"/>
          <w:sz w:val="18"/>
          <w:szCs w:val="18"/>
          <w:lang w:eastAsia="en-GB"/>
        </w:rPr>
        <w:t xml:space="preserve"> 13</w:t>
      </w:r>
    </w:p>
    <w:p w14:paraId="1F5B9863" w14:textId="2776EFA0" w:rsidR="002D33F5" w:rsidRPr="00C34319" w:rsidRDefault="002D33F5" w:rsidP="00A62D9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STD-T120-36.361.V13.2.0</w:t>
      </w:r>
      <w:r w:rsidRPr="00C34319">
        <w:rPr>
          <w:color w:val="000000"/>
          <w:sz w:val="18"/>
          <w:szCs w:val="18"/>
          <w:lang w:val="en-GB" w:eastAsia="en-GB"/>
        </w:rPr>
        <w:tab/>
        <w:t>13.2.0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884" w:history="1">
        <w:r w:rsidR="00A62D9D" w:rsidRPr="00C34319">
          <w:rPr>
            <w:rStyle w:val="Hyperlink"/>
            <w:sz w:val="18"/>
            <w:szCs w:val="18"/>
            <w:lang w:val="en-GB" w:eastAsia="en-GB"/>
          </w:rPr>
          <w:t>https://www.arib.or.jp/english/html/overview/doc/T120_T23_SPECS/ARIB-STD-T120/Rel13/36/A36361-d20.pdf</w:t>
        </w:r>
      </w:hyperlink>
    </w:p>
    <w:p w14:paraId="17F1D766" w14:textId="6D833EAE" w:rsidR="002D33F5" w:rsidRPr="00C34319" w:rsidRDefault="002D33F5" w:rsidP="00A62D9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ATIS.3GPP.36.361V1320</w:t>
      </w:r>
      <w:r w:rsidRPr="00C34319">
        <w:rPr>
          <w:color w:val="000000"/>
          <w:sz w:val="18"/>
          <w:szCs w:val="18"/>
          <w:lang w:val="en-GB" w:eastAsia="en-GB"/>
        </w:rPr>
        <w:tab/>
        <w:t>13.2.0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885" w:history="1">
        <w:r w:rsidR="00A62D9D" w:rsidRPr="00C34319">
          <w:rPr>
            <w:rStyle w:val="Hyperlink"/>
            <w:sz w:val="18"/>
            <w:szCs w:val="18"/>
            <w:lang w:val="en-GB" w:eastAsia="en-GB"/>
          </w:rPr>
          <w:t>https://www.atis.org/3gpp-documents/Rel99-14/</w:t>
        </w:r>
      </w:hyperlink>
    </w:p>
    <w:p w14:paraId="33E117D5" w14:textId="5C91202A" w:rsidR="002D33F5" w:rsidRPr="00C34319" w:rsidRDefault="002D33F5" w:rsidP="00A62D9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CCSA.36.361V1320</w:t>
      </w:r>
      <w:r w:rsidRPr="00C34319">
        <w:rPr>
          <w:color w:val="000000"/>
          <w:sz w:val="18"/>
          <w:szCs w:val="18"/>
          <w:lang w:val="en-GB" w:eastAsia="en-GB"/>
        </w:rPr>
        <w:tab/>
        <w:t>13.2.0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/09/2016</w:t>
      </w:r>
      <w:r w:rsidRPr="00C34319">
        <w:rPr>
          <w:color w:val="000000"/>
          <w:sz w:val="18"/>
          <w:szCs w:val="18"/>
          <w:lang w:val="en-GB" w:eastAsia="en-GB"/>
        </w:rPr>
        <w:tab/>
      </w:r>
      <w:hyperlink r:id="rId886" w:history="1">
        <w:r w:rsidR="00A62D9D" w:rsidRPr="00C34319">
          <w:rPr>
            <w:rStyle w:val="Hyperlink"/>
            <w:sz w:val="18"/>
            <w:szCs w:val="18"/>
            <w:lang w:val="en-GB" w:eastAsia="en-GB"/>
          </w:rPr>
          <w:t>https://www.ccsa.org.cn/api/portalsFile/downloadOldFile?type=19&amp;oldFileUrl=ITU-R/M.2012-6/CCSA.36.361V1320.doc</w:t>
        </w:r>
      </w:hyperlink>
    </w:p>
    <w:p w14:paraId="5D5C0D8F" w14:textId="29FEA3BC" w:rsidR="002D33F5" w:rsidRPr="0034407F" w:rsidRDefault="002D33F5" w:rsidP="00A62D9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136 361</w:t>
      </w:r>
      <w:r w:rsidRPr="0034407F">
        <w:rPr>
          <w:color w:val="000000"/>
          <w:sz w:val="18"/>
          <w:szCs w:val="18"/>
          <w:lang w:val="fr-FR" w:eastAsia="en-GB"/>
        </w:rPr>
        <w:tab/>
        <w:t>13.2.0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06</w:t>
      </w:r>
      <w:r w:rsidR="00D63672" w:rsidRPr="0034407F">
        <w:rPr>
          <w:color w:val="000000"/>
          <w:sz w:val="18"/>
          <w:szCs w:val="18"/>
          <w:lang w:val="fr-FR" w:eastAsia="en-GB"/>
        </w:rPr>
        <w:t>/10/2016</w:t>
      </w:r>
      <w:r w:rsidRPr="0034407F">
        <w:rPr>
          <w:color w:val="000000"/>
          <w:sz w:val="18"/>
          <w:szCs w:val="18"/>
          <w:lang w:val="fr-FR" w:eastAsia="en-GB"/>
        </w:rPr>
        <w:tab/>
      </w:r>
      <w:hyperlink r:id="rId887" w:history="1">
        <w:r w:rsidR="00A62D9D" w:rsidRPr="0034407F">
          <w:rPr>
            <w:rStyle w:val="Hyperlink"/>
            <w:sz w:val="18"/>
            <w:szCs w:val="18"/>
            <w:lang w:val="fr-FR" w:eastAsia="en-GB"/>
          </w:rPr>
          <w:t>https://www.etsi.org/deliver/etsi_ts/136300_136399/136361/13.02.00_60/ts_136361v130200p.pdf</w:t>
        </w:r>
      </w:hyperlink>
    </w:p>
    <w:p w14:paraId="2F811638" w14:textId="26139CF2" w:rsidR="002D33F5" w:rsidRPr="0034407F" w:rsidRDefault="002D33F5" w:rsidP="00A62D9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36.361-13.2.0 V1.0.0</w:t>
      </w:r>
      <w:r w:rsidRPr="0034407F">
        <w:rPr>
          <w:color w:val="000000"/>
          <w:spacing w:val="-2"/>
          <w:sz w:val="18"/>
          <w:szCs w:val="18"/>
          <w:lang w:val="fr-FR" w:eastAsia="en-GB"/>
        </w:rPr>
        <w:tab/>
      </w:r>
      <w:r w:rsidRPr="0034407F">
        <w:rPr>
          <w:color w:val="000000"/>
          <w:sz w:val="18"/>
          <w:szCs w:val="18"/>
          <w:lang w:val="fr-FR" w:eastAsia="en-GB"/>
        </w:rPr>
        <w:t>13.2.0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888" w:history="1">
        <w:r w:rsidR="00A62D9D" w:rsidRPr="0034407F">
          <w:rPr>
            <w:rStyle w:val="Hyperlink"/>
            <w:sz w:val="18"/>
            <w:szCs w:val="18"/>
            <w:lang w:val="fr-FR" w:eastAsia="en-GB"/>
          </w:rPr>
          <w:t>https://members.tsdsi.in/index.php/s/7QmsAB733fzwHM2</w:t>
        </w:r>
      </w:hyperlink>
    </w:p>
    <w:p w14:paraId="063E3212" w14:textId="4E57BA81" w:rsidR="002D33F5" w:rsidRPr="0034407F" w:rsidRDefault="002D33F5" w:rsidP="00A62D9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TTAT.3G-36.361V13.2.0</w:t>
      </w:r>
      <w:r w:rsidRPr="0034407F">
        <w:rPr>
          <w:color w:val="000000"/>
          <w:sz w:val="18"/>
          <w:szCs w:val="18"/>
          <w:lang w:val="fr-FR" w:eastAsia="en-GB"/>
        </w:rPr>
        <w:tab/>
        <w:t>13.2.0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889" w:history="1">
        <w:r w:rsidR="00A62D9D" w:rsidRPr="0034407F">
          <w:rPr>
            <w:rStyle w:val="Hyperlink"/>
            <w:sz w:val="18"/>
            <w:szCs w:val="18"/>
            <w:lang w:val="fr-FR" w:eastAsia="en-GB"/>
          </w:rPr>
          <w:t>http://committee.tta.or.kr/data/ttasDown.jsp?kind=ttastd&amp;pk_num=TTAT.3G-36.361V13.2.0</w:t>
        </w:r>
      </w:hyperlink>
    </w:p>
    <w:p w14:paraId="1B139A35" w14:textId="6CA0DFEF" w:rsidR="002D33F5" w:rsidRPr="0034407F" w:rsidRDefault="002D33F5" w:rsidP="00A62D9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TS-3GA-36.361(Rel13)v13.2.0</w:t>
      </w:r>
      <w:r w:rsidRPr="0034407F">
        <w:rPr>
          <w:color w:val="000000"/>
          <w:sz w:val="18"/>
          <w:szCs w:val="18"/>
          <w:lang w:val="fr-FR" w:eastAsia="en-GB"/>
        </w:rPr>
        <w:tab/>
        <w:t>13.2.0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13</w:t>
      </w:r>
      <w:r w:rsidR="00D63672" w:rsidRPr="0034407F">
        <w:rPr>
          <w:color w:val="000000"/>
          <w:sz w:val="18"/>
          <w:szCs w:val="18"/>
          <w:lang w:val="fr-FR" w:eastAsia="en-GB"/>
        </w:rPr>
        <w:t>/04/2018</w:t>
      </w:r>
      <w:r w:rsidRPr="0034407F">
        <w:rPr>
          <w:color w:val="000000"/>
          <w:sz w:val="18"/>
          <w:szCs w:val="18"/>
          <w:lang w:val="fr-FR" w:eastAsia="en-GB"/>
        </w:rPr>
        <w:tab/>
      </w:r>
      <w:hyperlink r:id="rId890" w:history="1">
        <w:r w:rsidR="00A62D9D" w:rsidRPr="0034407F">
          <w:rPr>
            <w:rStyle w:val="Hyperlink"/>
            <w:sz w:val="18"/>
            <w:szCs w:val="18"/>
            <w:lang w:val="fr-FR" w:eastAsia="en-GB"/>
          </w:rPr>
          <w:t>https://www.ttc.or.jp/st/docs/3gpps2018/TS/TS-3GA-36.361(Rel13)v13.2.0.pdf</w:t>
        </w:r>
      </w:hyperlink>
    </w:p>
    <w:p w14:paraId="5A0FA989" w14:textId="29E5728A" w:rsidR="002D33F5" w:rsidRPr="00182533" w:rsidRDefault="00096313" w:rsidP="009E6F91">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2D33F5" w:rsidRPr="00182533">
        <w:rPr>
          <w:b/>
          <w:bCs/>
          <w:color w:val="000000"/>
          <w:sz w:val="18"/>
          <w:szCs w:val="18"/>
          <w:lang w:eastAsia="en-GB"/>
        </w:rPr>
        <w:t xml:space="preserve"> 14</w:t>
      </w:r>
    </w:p>
    <w:p w14:paraId="25E7D526" w14:textId="24D4D12E" w:rsidR="002D33F5" w:rsidRPr="00C34319" w:rsidRDefault="002D33F5"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STD-T120-36.361.V14.1.0</w:t>
      </w:r>
      <w:r w:rsidRPr="00C34319">
        <w:rPr>
          <w:color w:val="000000"/>
          <w:sz w:val="18"/>
          <w:szCs w:val="18"/>
          <w:lang w:val="en-GB" w:eastAsia="en-GB"/>
        </w:rPr>
        <w:tab/>
        <w:t>14.1.0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891" w:history="1">
        <w:r w:rsidR="00A62D9D" w:rsidRPr="00C34319">
          <w:rPr>
            <w:rStyle w:val="Hyperlink"/>
            <w:sz w:val="18"/>
            <w:szCs w:val="18"/>
            <w:lang w:val="en-GB" w:eastAsia="en-GB"/>
          </w:rPr>
          <w:t>https://www.arib.or.jp/english/html/overview/doc/T120_T23_SPECS/ARIB-STD-T120/Rel14/36/A36361-e10.pdf</w:t>
        </w:r>
      </w:hyperlink>
    </w:p>
    <w:p w14:paraId="49E8C741" w14:textId="5F839CBF" w:rsidR="002D33F5" w:rsidRPr="00C34319" w:rsidRDefault="002D33F5"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ATIS.3GPP.36.361V1410</w:t>
      </w:r>
      <w:r w:rsidRPr="00C34319">
        <w:rPr>
          <w:color w:val="000000"/>
          <w:sz w:val="18"/>
          <w:szCs w:val="18"/>
          <w:lang w:val="en-GB" w:eastAsia="en-GB"/>
        </w:rPr>
        <w:tab/>
        <w:t>14.1.0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892" w:history="1">
        <w:r w:rsidR="00A62D9D" w:rsidRPr="00C34319">
          <w:rPr>
            <w:rStyle w:val="Hyperlink"/>
            <w:sz w:val="18"/>
            <w:szCs w:val="18"/>
            <w:lang w:val="en-GB" w:eastAsia="en-GB"/>
          </w:rPr>
          <w:t>https://www.atis.org/3gpp-documents/Rel99-14/</w:t>
        </w:r>
      </w:hyperlink>
    </w:p>
    <w:p w14:paraId="0230E827" w14:textId="78CE3144" w:rsidR="002D33F5" w:rsidRPr="00C34319" w:rsidRDefault="002D33F5"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CCSA.36.361V1410</w:t>
      </w:r>
      <w:r w:rsidRPr="00C34319">
        <w:rPr>
          <w:color w:val="000000"/>
          <w:sz w:val="18"/>
          <w:szCs w:val="18"/>
          <w:lang w:val="en-GB" w:eastAsia="en-GB"/>
        </w:rPr>
        <w:tab/>
        <w:t>14.1.0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/06/2017</w:t>
      </w:r>
      <w:r w:rsidRPr="00C34319">
        <w:rPr>
          <w:color w:val="000000"/>
          <w:sz w:val="18"/>
          <w:szCs w:val="18"/>
          <w:lang w:val="en-GB" w:eastAsia="en-GB"/>
        </w:rPr>
        <w:tab/>
      </w:r>
      <w:hyperlink r:id="rId893" w:history="1">
        <w:r w:rsidR="00A62D9D" w:rsidRPr="00C34319">
          <w:rPr>
            <w:rStyle w:val="Hyperlink"/>
            <w:sz w:val="18"/>
            <w:szCs w:val="18"/>
            <w:lang w:val="en-GB" w:eastAsia="en-GB"/>
          </w:rPr>
          <w:t>https://www.ccsa.org.cn/api/portalsFile/downloadOldFile?type=19&amp;oldFileUrl=ITU-R/M.2012-6/CCSA.36.361V1410.doc</w:t>
        </w:r>
      </w:hyperlink>
    </w:p>
    <w:p w14:paraId="2946C3FC" w14:textId="3279F810" w:rsidR="002D33F5" w:rsidRPr="0034407F" w:rsidRDefault="002D33F5" w:rsidP="00A62D9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136 361</w:t>
      </w:r>
      <w:r w:rsidRPr="0034407F">
        <w:rPr>
          <w:color w:val="000000"/>
          <w:sz w:val="18"/>
          <w:szCs w:val="18"/>
          <w:lang w:val="fr-FR" w:eastAsia="en-GB"/>
        </w:rPr>
        <w:tab/>
        <w:t>14.1.0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24</w:t>
      </w:r>
      <w:r w:rsidR="00D63672" w:rsidRPr="0034407F">
        <w:rPr>
          <w:color w:val="000000"/>
          <w:sz w:val="18"/>
          <w:szCs w:val="18"/>
          <w:lang w:val="fr-FR" w:eastAsia="en-GB"/>
        </w:rPr>
        <w:t>/08/2017</w:t>
      </w:r>
      <w:r w:rsidRPr="0034407F">
        <w:rPr>
          <w:color w:val="000000"/>
          <w:sz w:val="18"/>
          <w:szCs w:val="18"/>
          <w:lang w:val="fr-FR" w:eastAsia="en-GB"/>
        </w:rPr>
        <w:tab/>
      </w:r>
      <w:hyperlink r:id="rId894" w:history="1">
        <w:r w:rsidR="00A62D9D" w:rsidRPr="0034407F">
          <w:rPr>
            <w:rStyle w:val="Hyperlink"/>
            <w:sz w:val="18"/>
            <w:szCs w:val="18"/>
            <w:lang w:val="fr-FR" w:eastAsia="en-GB"/>
          </w:rPr>
          <w:t>https://www.etsi.org/deliver/etsi_ts/136300_136399/136361/14.01.00_60/ts_136361v140100p.pdf</w:t>
        </w:r>
      </w:hyperlink>
    </w:p>
    <w:p w14:paraId="1AD96DA6" w14:textId="2E035360" w:rsidR="002D33F5" w:rsidRPr="0034407F" w:rsidRDefault="002D33F5" w:rsidP="00A62D9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36.361-14.1.0 V1.0.0</w:t>
      </w:r>
      <w:r w:rsidRPr="0034407F">
        <w:rPr>
          <w:color w:val="000000"/>
          <w:spacing w:val="-2"/>
          <w:sz w:val="18"/>
          <w:szCs w:val="18"/>
          <w:lang w:val="fr-FR" w:eastAsia="en-GB"/>
        </w:rPr>
        <w:tab/>
      </w:r>
      <w:r w:rsidRPr="0034407F">
        <w:rPr>
          <w:color w:val="000000"/>
          <w:sz w:val="18"/>
          <w:szCs w:val="18"/>
          <w:lang w:val="fr-FR" w:eastAsia="en-GB"/>
        </w:rPr>
        <w:t>14.1.0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895" w:history="1">
        <w:r w:rsidR="00A62D9D" w:rsidRPr="0034407F">
          <w:rPr>
            <w:rStyle w:val="Hyperlink"/>
            <w:sz w:val="18"/>
            <w:szCs w:val="18"/>
            <w:lang w:val="fr-FR" w:eastAsia="en-GB"/>
          </w:rPr>
          <w:t>https://members.tsdsi.in/index.php/s/eZW8axwjCpmZL8N</w:t>
        </w:r>
      </w:hyperlink>
    </w:p>
    <w:p w14:paraId="22502E48" w14:textId="0BF92E40" w:rsidR="002D33F5" w:rsidRPr="0034407F" w:rsidRDefault="002D33F5" w:rsidP="00A62D9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TTAT.3G-36.361V14.1.0</w:t>
      </w:r>
      <w:r w:rsidRPr="0034407F">
        <w:rPr>
          <w:color w:val="000000"/>
          <w:sz w:val="18"/>
          <w:szCs w:val="18"/>
          <w:lang w:val="fr-FR" w:eastAsia="en-GB"/>
        </w:rPr>
        <w:tab/>
        <w:t>14.1.0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896" w:history="1">
        <w:r w:rsidR="00A62D9D" w:rsidRPr="0034407F">
          <w:rPr>
            <w:rStyle w:val="Hyperlink"/>
            <w:sz w:val="18"/>
            <w:szCs w:val="18"/>
            <w:lang w:val="fr-FR" w:eastAsia="en-GB"/>
          </w:rPr>
          <w:t>http://committee.tta.or.kr/data/ttasDown.jsp?kind=ttastd&amp;pk_num=TTAT.3G-36.361V14.1.0</w:t>
        </w:r>
      </w:hyperlink>
    </w:p>
    <w:p w14:paraId="790C43BD" w14:textId="7E2A9EDB" w:rsidR="002D33F5" w:rsidRPr="0034407F" w:rsidRDefault="002D33F5" w:rsidP="00A62D9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TS-3GA-36.361(Rel14)v14.1.0</w:t>
      </w:r>
      <w:r w:rsidRPr="0034407F">
        <w:rPr>
          <w:color w:val="000000"/>
          <w:sz w:val="18"/>
          <w:szCs w:val="18"/>
          <w:lang w:val="fr-FR" w:eastAsia="en-GB"/>
        </w:rPr>
        <w:tab/>
        <w:t>14.1.0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13</w:t>
      </w:r>
      <w:r w:rsidR="00D63672" w:rsidRPr="0034407F">
        <w:rPr>
          <w:color w:val="000000"/>
          <w:sz w:val="18"/>
          <w:szCs w:val="18"/>
          <w:lang w:val="fr-FR" w:eastAsia="en-GB"/>
        </w:rPr>
        <w:t>/04/2018</w:t>
      </w:r>
      <w:r w:rsidRPr="0034407F">
        <w:rPr>
          <w:color w:val="000000"/>
          <w:sz w:val="18"/>
          <w:szCs w:val="18"/>
          <w:lang w:val="fr-FR" w:eastAsia="en-GB"/>
        </w:rPr>
        <w:tab/>
      </w:r>
      <w:hyperlink r:id="rId897" w:history="1">
        <w:r w:rsidR="00A62D9D" w:rsidRPr="0034407F">
          <w:rPr>
            <w:rStyle w:val="Hyperlink"/>
            <w:sz w:val="18"/>
            <w:szCs w:val="18"/>
            <w:lang w:val="fr-FR" w:eastAsia="en-GB"/>
          </w:rPr>
          <w:t>https://www.ttc.or.jp/st/docs/3gpps2018/TS/TS-3GA-36.361(Rel14)v14.1.0.pdf</w:t>
        </w:r>
      </w:hyperlink>
    </w:p>
    <w:p w14:paraId="668FA3B7" w14:textId="50566EBD" w:rsidR="002D33F5" w:rsidRPr="00182533" w:rsidRDefault="00096313" w:rsidP="009E6F91">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2D33F5" w:rsidRPr="00182533">
        <w:rPr>
          <w:b/>
          <w:bCs/>
          <w:color w:val="000000"/>
          <w:sz w:val="18"/>
          <w:szCs w:val="18"/>
          <w:lang w:eastAsia="en-GB"/>
        </w:rPr>
        <w:t xml:space="preserve"> 15</w:t>
      </w:r>
    </w:p>
    <w:p w14:paraId="2F889FA3" w14:textId="65A059E3" w:rsidR="002D33F5" w:rsidRPr="00C34319" w:rsidRDefault="002D33F5" w:rsidP="00A62D9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STD-T120-36.361.V15.0.0</w:t>
      </w:r>
      <w:r w:rsidRPr="00C34319">
        <w:rPr>
          <w:color w:val="000000"/>
          <w:sz w:val="18"/>
          <w:szCs w:val="18"/>
          <w:lang w:val="en-GB" w:eastAsia="en-GB"/>
        </w:rPr>
        <w:tab/>
        <w:t>15.0.0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898" w:history="1">
        <w:r w:rsidR="00A62D9D" w:rsidRPr="00C34319">
          <w:rPr>
            <w:rStyle w:val="Hyperlink"/>
            <w:sz w:val="18"/>
            <w:szCs w:val="18"/>
            <w:lang w:val="en-GB" w:eastAsia="en-GB"/>
          </w:rPr>
          <w:t>https://www.arib.or.jp/english/html/overview/doc/T120_T23_SPECS/ARIB-STD-T120/Rel15/36/A36361-f00.pdf</w:t>
        </w:r>
      </w:hyperlink>
    </w:p>
    <w:p w14:paraId="2761093B" w14:textId="37E0FEE1" w:rsidR="002D33F5" w:rsidRPr="00C34319" w:rsidRDefault="002D33F5" w:rsidP="00A62D9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ATIS.3GPP.36.361V1500</w:t>
      </w:r>
      <w:r w:rsidRPr="00C34319">
        <w:rPr>
          <w:color w:val="000000"/>
          <w:sz w:val="18"/>
          <w:szCs w:val="18"/>
          <w:lang w:val="en-GB" w:eastAsia="en-GB"/>
        </w:rPr>
        <w:tab/>
        <w:t>15.0.0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899" w:history="1">
        <w:r w:rsidR="00A62D9D" w:rsidRPr="00C34319">
          <w:rPr>
            <w:rStyle w:val="Hyperlink"/>
            <w:sz w:val="18"/>
            <w:szCs w:val="18"/>
            <w:lang w:val="en-GB" w:eastAsia="en-GB"/>
          </w:rPr>
          <w:t>https://www.atis.org/3gpp-documents/Rel15/</w:t>
        </w:r>
      </w:hyperlink>
    </w:p>
    <w:p w14:paraId="50ABEE2E" w14:textId="224F7327" w:rsidR="002D33F5" w:rsidRPr="00C34319" w:rsidRDefault="002D33F5" w:rsidP="00A62D9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CCSA.36.361V1500</w:t>
      </w:r>
      <w:r w:rsidRPr="00C34319">
        <w:rPr>
          <w:color w:val="000000"/>
          <w:sz w:val="18"/>
          <w:szCs w:val="18"/>
          <w:lang w:val="en-GB" w:eastAsia="en-GB"/>
        </w:rPr>
        <w:tab/>
        <w:t>15.0.0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/07/2018</w:t>
      </w:r>
      <w:r w:rsidRPr="00C34319">
        <w:rPr>
          <w:color w:val="000000"/>
          <w:sz w:val="18"/>
          <w:szCs w:val="18"/>
          <w:lang w:val="en-GB" w:eastAsia="en-GB"/>
        </w:rPr>
        <w:tab/>
      </w:r>
      <w:hyperlink r:id="rId900" w:history="1">
        <w:r w:rsidR="00A62D9D" w:rsidRPr="00C34319">
          <w:rPr>
            <w:rStyle w:val="Hyperlink"/>
            <w:sz w:val="18"/>
            <w:szCs w:val="18"/>
            <w:lang w:val="en-GB" w:eastAsia="en-GB"/>
          </w:rPr>
          <w:t>https://www.ccsa.org.cn/api/portalsFile/downloadOldFile?type=19&amp;oldFileUrl=ITU-R/M.2012-6/CCSA.36.361V1500.doc</w:t>
        </w:r>
      </w:hyperlink>
    </w:p>
    <w:p w14:paraId="6EDD3B11" w14:textId="15AA361A" w:rsidR="002D33F5" w:rsidRPr="0034407F" w:rsidRDefault="002D33F5" w:rsidP="00A62D9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136 361</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/07/2018</w:t>
      </w:r>
      <w:r w:rsidRPr="0034407F">
        <w:rPr>
          <w:color w:val="000000"/>
          <w:sz w:val="18"/>
          <w:szCs w:val="18"/>
          <w:lang w:val="fr-FR" w:eastAsia="en-GB"/>
        </w:rPr>
        <w:tab/>
      </w:r>
      <w:hyperlink r:id="rId901" w:history="1">
        <w:r w:rsidR="00A62D9D" w:rsidRPr="0034407F">
          <w:rPr>
            <w:rStyle w:val="Hyperlink"/>
            <w:sz w:val="18"/>
            <w:szCs w:val="18"/>
            <w:lang w:val="fr-FR" w:eastAsia="en-GB"/>
          </w:rPr>
          <w:t>https://www.etsi.org/deliver/etsi_ts/136300_136399/136361/15.00.00_60/ts_136361v150000p.pdf</w:t>
        </w:r>
      </w:hyperlink>
    </w:p>
    <w:p w14:paraId="382FEBA5" w14:textId="3AC4306A" w:rsidR="002D33F5" w:rsidRPr="0034407F" w:rsidRDefault="002D33F5" w:rsidP="00A62D9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36.361-15.0.0 V1.0.0</w:t>
      </w:r>
      <w:r w:rsidRPr="0034407F">
        <w:rPr>
          <w:color w:val="000000"/>
          <w:spacing w:val="-2"/>
          <w:sz w:val="18"/>
          <w:szCs w:val="18"/>
          <w:lang w:val="fr-FR" w:eastAsia="en-GB"/>
        </w:rPr>
        <w:tab/>
      </w:r>
      <w:r w:rsidRPr="0034407F">
        <w:rPr>
          <w:color w:val="000000"/>
          <w:sz w:val="18"/>
          <w:szCs w:val="18"/>
          <w:lang w:val="fr-FR" w:eastAsia="en-GB"/>
        </w:rPr>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902" w:history="1">
        <w:r w:rsidR="00A62D9D" w:rsidRPr="0034407F">
          <w:rPr>
            <w:rStyle w:val="Hyperlink"/>
            <w:sz w:val="18"/>
            <w:szCs w:val="18"/>
            <w:lang w:val="fr-FR" w:eastAsia="en-GB"/>
          </w:rPr>
          <w:t>https://members.tsdsi.in/index.php/s/FMT7KpL9YbN92ZX</w:t>
        </w:r>
      </w:hyperlink>
    </w:p>
    <w:p w14:paraId="216FE525" w14:textId="1D9BAD15" w:rsidR="002D33F5" w:rsidRPr="0034407F" w:rsidRDefault="002D33F5" w:rsidP="00A62D9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TTAT.3G-36.361V15.0.0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903" w:history="1">
        <w:r w:rsidR="00A62D9D" w:rsidRPr="0034407F">
          <w:rPr>
            <w:rStyle w:val="Hyperlink"/>
            <w:sz w:val="18"/>
            <w:szCs w:val="18"/>
            <w:lang w:val="fr-FR" w:eastAsia="en-GB"/>
          </w:rPr>
          <w:t>http://committee.tta.or.kr/data/ttasDown.jsp?kind=ttastd&amp;pk_num=TTAT.3G-36.361V15.0.0</w:t>
        </w:r>
      </w:hyperlink>
    </w:p>
    <w:p w14:paraId="5CB68BDD" w14:textId="6D7FA97B" w:rsidR="002D33F5" w:rsidRPr="0034407F" w:rsidRDefault="002D33F5" w:rsidP="00A62D9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TS-3GA-36.361(Rel15)v15.0.0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28</w:t>
      </w:r>
      <w:r w:rsidR="00D63672" w:rsidRPr="0034407F">
        <w:rPr>
          <w:color w:val="000000"/>
          <w:sz w:val="18"/>
          <w:szCs w:val="18"/>
          <w:lang w:val="fr-FR" w:eastAsia="en-GB"/>
        </w:rPr>
        <w:t>/09/2018</w:t>
      </w:r>
      <w:r w:rsidRPr="0034407F">
        <w:rPr>
          <w:color w:val="000000"/>
          <w:sz w:val="18"/>
          <w:szCs w:val="18"/>
          <w:lang w:val="fr-FR" w:eastAsia="en-GB"/>
        </w:rPr>
        <w:tab/>
      </w:r>
      <w:hyperlink r:id="rId904" w:history="1">
        <w:r w:rsidR="00A62D9D" w:rsidRPr="0034407F">
          <w:rPr>
            <w:rStyle w:val="Hyperlink"/>
            <w:sz w:val="18"/>
            <w:szCs w:val="18"/>
            <w:lang w:val="fr-FR" w:eastAsia="en-GB"/>
          </w:rPr>
          <w:t>https://www.ttc.or.jp/st/docs/3gpps2018/TS/TS-3GA-36.361(Rel15)v15.0.0.pdf</w:t>
        </w:r>
      </w:hyperlink>
    </w:p>
    <w:p w14:paraId="62208BCD" w14:textId="1E6C514D" w:rsidR="002D33F5" w:rsidRPr="00182533" w:rsidRDefault="00096313" w:rsidP="00A62D9D">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2D33F5" w:rsidRPr="00182533">
        <w:rPr>
          <w:b/>
          <w:bCs/>
          <w:color w:val="000000"/>
          <w:sz w:val="18"/>
          <w:szCs w:val="18"/>
          <w:lang w:eastAsia="en-GB"/>
        </w:rPr>
        <w:t xml:space="preserve"> 16</w:t>
      </w:r>
    </w:p>
    <w:p w14:paraId="15A0349B" w14:textId="12FF6F29" w:rsidR="002D33F5" w:rsidRPr="00C34319" w:rsidRDefault="002D33F5" w:rsidP="00A62D9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STD-T120-36.361.V16.0.0</w:t>
      </w:r>
      <w:r w:rsidRPr="00C34319">
        <w:rPr>
          <w:color w:val="000000"/>
          <w:sz w:val="18"/>
          <w:szCs w:val="18"/>
          <w:lang w:val="en-GB" w:eastAsia="en-GB"/>
        </w:rPr>
        <w:tab/>
        <w:t>16.0.0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905" w:history="1">
        <w:r w:rsidR="00A62D9D" w:rsidRPr="00C34319">
          <w:rPr>
            <w:rStyle w:val="Hyperlink"/>
            <w:sz w:val="18"/>
            <w:szCs w:val="18"/>
            <w:lang w:val="en-GB" w:eastAsia="en-GB"/>
          </w:rPr>
          <w:t>https://www.arib.or.jp/english/html/overview/doc/T120_T23_SPECS/ARIB-STD-T120/Rel16/36/A36361-g00.pdf</w:t>
        </w:r>
      </w:hyperlink>
    </w:p>
    <w:p w14:paraId="3E0EDED3" w14:textId="395A283B" w:rsidR="002D33F5" w:rsidRPr="00C34319" w:rsidRDefault="002D33F5" w:rsidP="00A62D9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ATIS.3GPP.36.361V1600</w:t>
      </w:r>
      <w:r w:rsidRPr="00C34319">
        <w:rPr>
          <w:color w:val="000000"/>
          <w:sz w:val="18"/>
          <w:szCs w:val="18"/>
          <w:lang w:val="en-GB" w:eastAsia="en-GB"/>
        </w:rPr>
        <w:tab/>
        <w:t>16.0.0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906" w:history="1">
        <w:r w:rsidR="00A62D9D" w:rsidRPr="00C34319">
          <w:rPr>
            <w:rStyle w:val="Hyperlink"/>
            <w:sz w:val="18"/>
            <w:szCs w:val="18"/>
            <w:lang w:val="en-GB" w:eastAsia="en-GB"/>
          </w:rPr>
          <w:t>https://www.atis.org/3gpp-documents/Rel16/</w:t>
        </w:r>
      </w:hyperlink>
    </w:p>
    <w:p w14:paraId="5B870730" w14:textId="36585C2E" w:rsidR="002D33F5" w:rsidRPr="00C34319" w:rsidRDefault="002D33F5" w:rsidP="00A62D9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CCSA.36.361V1600</w:t>
      </w:r>
      <w:r w:rsidRPr="00C34319">
        <w:rPr>
          <w:color w:val="000000"/>
          <w:sz w:val="18"/>
          <w:szCs w:val="18"/>
          <w:lang w:val="en-GB" w:eastAsia="en-GB"/>
        </w:rPr>
        <w:tab/>
        <w:t>16.0.0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/07/2020</w:t>
      </w:r>
      <w:r w:rsidRPr="00C34319">
        <w:rPr>
          <w:color w:val="000000"/>
          <w:sz w:val="18"/>
          <w:szCs w:val="18"/>
          <w:lang w:val="en-GB" w:eastAsia="en-GB"/>
        </w:rPr>
        <w:tab/>
      </w:r>
      <w:hyperlink r:id="rId907" w:history="1">
        <w:r w:rsidR="00A62D9D" w:rsidRPr="00C34319">
          <w:rPr>
            <w:rStyle w:val="Hyperlink"/>
            <w:sz w:val="18"/>
            <w:szCs w:val="18"/>
            <w:lang w:val="en-GB" w:eastAsia="en-GB"/>
          </w:rPr>
          <w:t>https://www.ccsa.org.cn/api/portalsFile/downloadOldFile?type=19&amp;oldFileUrl=ITU-R/M.2012-6/CCSA.36.361V1600.doc</w:t>
        </w:r>
      </w:hyperlink>
    </w:p>
    <w:p w14:paraId="662BA1AA" w14:textId="0C2CC322" w:rsidR="002D33F5" w:rsidRPr="0034407F" w:rsidRDefault="002D33F5" w:rsidP="00A62D9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136 361</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31</w:t>
      </w:r>
      <w:r w:rsidR="00D63672" w:rsidRPr="0034407F">
        <w:rPr>
          <w:color w:val="000000"/>
          <w:sz w:val="18"/>
          <w:szCs w:val="18"/>
          <w:lang w:val="fr-FR" w:eastAsia="en-GB"/>
        </w:rPr>
        <w:t>/07/2020</w:t>
      </w:r>
      <w:r w:rsidRPr="0034407F">
        <w:rPr>
          <w:color w:val="000000"/>
          <w:sz w:val="18"/>
          <w:szCs w:val="18"/>
          <w:lang w:val="fr-FR" w:eastAsia="en-GB"/>
        </w:rPr>
        <w:tab/>
      </w:r>
      <w:hyperlink r:id="rId908" w:history="1">
        <w:r w:rsidR="00A62D9D" w:rsidRPr="0034407F">
          <w:rPr>
            <w:rStyle w:val="Hyperlink"/>
            <w:sz w:val="18"/>
            <w:szCs w:val="18"/>
            <w:lang w:val="fr-FR" w:eastAsia="en-GB"/>
          </w:rPr>
          <w:t>https://www.etsi.org/deliver/etsi_ts/136300_136399/136361/16.00.00_60/ts_136361v160000p.pdf</w:t>
        </w:r>
      </w:hyperlink>
    </w:p>
    <w:p w14:paraId="32E5DFCF" w14:textId="25B22611" w:rsidR="002D33F5" w:rsidRPr="0034407F" w:rsidRDefault="002D33F5" w:rsidP="00A62D9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36.361-16.0.0 V1.0.0</w:t>
      </w:r>
      <w:r w:rsidRPr="0034407F">
        <w:rPr>
          <w:color w:val="000000"/>
          <w:spacing w:val="-2"/>
          <w:sz w:val="18"/>
          <w:szCs w:val="18"/>
          <w:lang w:val="fr-FR" w:eastAsia="en-GB"/>
        </w:rPr>
        <w:tab/>
      </w:r>
      <w:r w:rsidRPr="0034407F">
        <w:rPr>
          <w:color w:val="000000"/>
          <w:sz w:val="18"/>
          <w:szCs w:val="18"/>
          <w:lang w:val="fr-FR" w:eastAsia="en-GB"/>
        </w:rPr>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909" w:history="1">
        <w:r w:rsidR="00A62D9D" w:rsidRPr="0034407F">
          <w:rPr>
            <w:rStyle w:val="Hyperlink"/>
            <w:sz w:val="18"/>
            <w:szCs w:val="18"/>
            <w:lang w:val="fr-FR" w:eastAsia="en-GB"/>
          </w:rPr>
          <w:t>https://members.tsdsi.in/index.php/s/A3bNCZcF7t9Q5f7</w:t>
        </w:r>
      </w:hyperlink>
    </w:p>
    <w:p w14:paraId="37C7D500" w14:textId="1C753BEA" w:rsidR="002D33F5" w:rsidRPr="0034407F" w:rsidRDefault="002D33F5" w:rsidP="00A62D9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TTAT.3G-36.361V16.0.0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910" w:history="1">
        <w:r w:rsidR="00A62D9D" w:rsidRPr="0034407F">
          <w:rPr>
            <w:rStyle w:val="Hyperlink"/>
            <w:sz w:val="18"/>
            <w:szCs w:val="18"/>
            <w:lang w:val="fr-FR" w:eastAsia="en-GB"/>
          </w:rPr>
          <w:t>http://committee.tta.or.kr/data/ttasDown.jsp?kind=ttastd&amp;pk_num=TTAT.3G-36.361V16.0.0</w:t>
        </w:r>
      </w:hyperlink>
    </w:p>
    <w:p w14:paraId="084341D0" w14:textId="7DA012D2" w:rsidR="002D33F5" w:rsidRPr="0034407F" w:rsidRDefault="002D33F5" w:rsidP="00A62D9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TS-3GA-36.361(Rel16)v16.0.0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/10/2020</w:t>
      </w:r>
      <w:r w:rsidRPr="0034407F">
        <w:rPr>
          <w:color w:val="000000"/>
          <w:sz w:val="18"/>
          <w:szCs w:val="18"/>
          <w:lang w:val="fr-FR" w:eastAsia="en-GB"/>
        </w:rPr>
        <w:tab/>
      </w:r>
      <w:hyperlink r:id="rId911" w:history="1">
        <w:r w:rsidR="00A62D9D" w:rsidRPr="0034407F">
          <w:rPr>
            <w:rStyle w:val="Hyperlink"/>
            <w:sz w:val="18"/>
            <w:szCs w:val="18"/>
            <w:lang w:val="fr-FR" w:eastAsia="en-GB"/>
          </w:rPr>
          <w:t>https://www.ttc.or.jp/st/docs/3gpps2020/TS/TS-3GA-36_361_Rel16v16_0_0.pdf</w:t>
        </w:r>
      </w:hyperlink>
    </w:p>
    <w:p w14:paraId="17406FC1" w14:textId="0BEAD202" w:rsidR="002D33F5" w:rsidRPr="00182533" w:rsidRDefault="00096313" w:rsidP="00A62D9D">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2D33F5" w:rsidRPr="00182533">
        <w:rPr>
          <w:b/>
          <w:bCs/>
          <w:color w:val="000000"/>
          <w:sz w:val="18"/>
          <w:szCs w:val="18"/>
          <w:lang w:eastAsia="en-GB"/>
        </w:rPr>
        <w:t xml:space="preserve"> 17</w:t>
      </w:r>
    </w:p>
    <w:p w14:paraId="1E0BF284" w14:textId="203F5330" w:rsidR="002D33F5" w:rsidRPr="00C34319" w:rsidRDefault="002D33F5" w:rsidP="00A62D9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STD-T120-36.361.V17.0.0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912" w:history="1">
        <w:r w:rsidR="00A62D9D" w:rsidRPr="00C34319">
          <w:rPr>
            <w:rStyle w:val="Hyperlink"/>
            <w:sz w:val="18"/>
            <w:szCs w:val="18"/>
            <w:lang w:val="en-GB" w:eastAsia="en-GB"/>
          </w:rPr>
          <w:t>https://www.arib.or.jp/english/html/overview/doc/T120_T23_SPECS/ARIB-STD-T120/Rel17/36/A36361-h00.pdf</w:t>
        </w:r>
      </w:hyperlink>
    </w:p>
    <w:p w14:paraId="4B637CA8" w14:textId="1E8FDDC8" w:rsidR="002D33F5" w:rsidRPr="00C34319" w:rsidRDefault="002D33F5" w:rsidP="00A62D9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ATIS.3GPP.36.361.V17.0.0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913" w:history="1">
        <w:r w:rsidR="00A62D9D" w:rsidRPr="00C34319">
          <w:rPr>
            <w:rStyle w:val="Hyperlink"/>
            <w:sz w:val="18"/>
            <w:szCs w:val="18"/>
            <w:lang w:val="en-GB" w:eastAsia="en-GB"/>
          </w:rPr>
          <w:t>https://www.atis.org/3gpp-transpositions - Rel-17</w:t>
        </w:r>
      </w:hyperlink>
    </w:p>
    <w:p w14:paraId="42B2168B" w14:textId="5ABEC039" w:rsidR="002D33F5" w:rsidRPr="00C34319" w:rsidRDefault="002D33F5" w:rsidP="00A62D9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CCSA.36.361V1700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/03/2022</w:t>
      </w:r>
      <w:r w:rsidRPr="00C34319">
        <w:rPr>
          <w:color w:val="000000"/>
          <w:sz w:val="18"/>
          <w:szCs w:val="18"/>
          <w:lang w:val="en-GB" w:eastAsia="en-GB"/>
        </w:rPr>
        <w:tab/>
      </w:r>
      <w:hyperlink r:id="rId914" w:history="1">
        <w:r w:rsidR="00A62D9D" w:rsidRPr="00C34319">
          <w:rPr>
            <w:rStyle w:val="Hyperlink"/>
            <w:sz w:val="18"/>
            <w:szCs w:val="18"/>
            <w:lang w:val="en-GB" w:eastAsia="en-GB"/>
          </w:rPr>
          <w:t>https://www.ccsa.org.cn/api/portalsFile/downloadOldFile?type=19&amp;oldFileUrl=ITU-R/M.2012-6/CCSA.36.361V1700.doc</w:t>
        </w:r>
      </w:hyperlink>
    </w:p>
    <w:p w14:paraId="4517A059" w14:textId="01E8D307" w:rsidR="002D33F5" w:rsidRPr="0034407F" w:rsidRDefault="002D33F5" w:rsidP="00A62D9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136 361</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09</w:t>
      </w:r>
      <w:r w:rsidR="00D63672" w:rsidRPr="0034407F">
        <w:rPr>
          <w:color w:val="000000"/>
          <w:sz w:val="18"/>
          <w:szCs w:val="18"/>
          <w:lang w:val="fr-FR" w:eastAsia="en-GB"/>
        </w:rPr>
        <w:t>/05/2022</w:t>
      </w:r>
      <w:r w:rsidRPr="0034407F">
        <w:rPr>
          <w:color w:val="000000"/>
          <w:sz w:val="18"/>
          <w:szCs w:val="18"/>
          <w:lang w:val="fr-FR" w:eastAsia="en-GB"/>
        </w:rPr>
        <w:tab/>
      </w:r>
      <w:hyperlink r:id="rId915" w:history="1">
        <w:r w:rsidR="00A62D9D" w:rsidRPr="0034407F">
          <w:rPr>
            <w:rStyle w:val="Hyperlink"/>
            <w:sz w:val="18"/>
            <w:szCs w:val="18"/>
            <w:lang w:val="fr-FR" w:eastAsia="en-GB"/>
          </w:rPr>
          <w:t>https://www.etsi.org/deliver/etsi_ts/136300_136399/136361/17.00.00_60/ts_136361v170000p.pdf</w:t>
        </w:r>
      </w:hyperlink>
    </w:p>
    <w:p w14:paraId="366F459B" w14:textId="3C258818" w:rsidR="002D33F5" w:rsidRPr="0034407F" w:rsidRDefault="002D33F5" w:rsidP="00A62D9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36.361-17.0.0 V1.0.0</w:t>
      </w:r>
      <w:r w:rsidRPr="0034407F">
        <w:rPr>
          <w:color w:val="000000"/>
          <w:spacing w:val="-2"/>
          <w:sz w:val="18"/>
          <w:szCs w:val="18"/>
          <w:lang w:val="fr-FR" w:eastAsia="en-GB"/>
        </w:rPr>
        <w:tab/>
      </w:r>
      <w:r w:rsidRPr="0034407F">
        <w:rPr>
          <w:color w:val="000000"/>
          <w:sz w:val="18"/>
          <w:szCs w:val="18"/>
          <w:lang w:val="fr-FR" w:eastAsia="en-GB"/>
        </w:rPr>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/07/2022</w:t>
      </w:r>
      <w:r w:rsidRPr="0034407F">
        <w:rPr>
          <w:color w:val="000000"/>
          <w:sz w:val="18"/>
          <w:szCs w:val="18"/>
          <w:lang w:val="fr-FR" w:eastAsia="en-GB"/>
        </w:rPr>
        <w:tab/>
      </w:r>
      <w:hyperlink r:id="rId916" w:history="1">
        <w:r w:rsidR="00A62D9D" w:rsidRPr="0034407F">
          <w:rPr>
            <w:rStyle w:val="Hyperlink"/>
            <w:sz w:val="18"/>
            <w:szCs w:val="18"/>
            <w:lang w:val="fr-FR" w:eastAsia="en-GB"/>
          </w:rPr>
          <w:t>https://members.tsdsi.in/s/oTtwpBB32zkHZmT</w:t>
        </w:r>
      </w:hyperlink>
    </w:p>
    <w:p w14:paraId="65CE2BE4" w14:textId="7901A183" w:rsidR="002D33F5" w:rsidRPr="0034407F" w:rsidRDefault="002D33F5" w:rsidP="00A62D9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TTAT.3G-36.361V17.0.0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917" w:history="1">
        <w:r w:rsidR="00A62D9D" w:rsidRPr="0034407F">
          <w:rPr>
            <w:rStyle w:val="Hyperlink"/>
            <w:sz w:val="18"/>
            <w:szCs w:val="18"/>
            <w:lang w:val="fr-FR" w:eastAsia="en-GB"/>
          </w:rPr>
          <w:t>http://committee.tta.or.kr/data/ttasDown.jsp?kind=ttastd&amp;pk_num=TTAT.3G-36.361V17.0.0</w:t>
        </w:r>
      </w:hyperlink>
    </w:p>
    <w:p w14:paraId="3176A8D7" w14:textId="54D815C6" w:rsidR="002D33F5" w:rsidRPr="0034407F" w:rsidRDefault="002D33F5" w:rsidP="00A62D9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TS-3GA-36.361(Rel17)v17.0.0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07</w:t>
      </w:r>
      <w:r w:rsidR="00D63672" w:rsidRPr="0034407F">
        <w:rPr>
          <w:color w:val="000000"/>
          <w:sz w:val="18"/>
          <w:szCs w:val="18"/>
          <w:lang w:val="fr-FR" w:eastAsia="en-GB"/>
        </w:rPr>
        <w:t>/10/2022</w:t>
      </w:r>
      <w:r w:rsidRPr="0034407F">
        <w:rPr>
          <w:color w:val="000000"/>
          <w:sz w:val="18"/>
          <w:szCs w:val="18"/>
          <w:lang w:val="fr-FR" w:eastAsia="en-GB"/>
        </w:rPr>
        <w:tab/>
      </w:r>
      <w:hyperlink r:id="rId918" w:history="1">
        <w:r w:rsidR="00A62D9D" w:rsidRPr="0034407F">
          <w:rPr>
            <w:rStyle w:val="Hyperlink"/>
            <w:sz w:val="18"/>
            <w:szCs w:val="18"/>
            <w:lang w:val="fr-FR" w:eastAsia="en-GB"/>
          </w:rPr>
          <w:t>https://www.ttc.or.jp/st/docs/3gpp/2022/TS/TS-3GA-36.361v17.0.0.pdf</w:t>
        </w:r>
      </w:hyperlink>
    </w:p>
    <w:p w14:paraId="579525D7" w14:textId="77777777" w:rsidR="00C556AE" w:rsidRPr="00182533" w:rsidRDefault="00C556AE" w:rsidP="00881534">
      <w:pPr>
        <w:pStyle w:val="Heading4"/>
      </w:pPr>
      <w:r w:rsidRPr="00182533">
        <w:lastRenderedPageBreak/>
        <w:t>2.1.3.14</w:t>
      </w:r>
      <w:r w:rsidRPr="00182533">
        <w:tab/>
        <w:t>TS 37.320</w:t>
      </w:r>
    </w:p>
    <w:p w14:paraId="0FD99CB9" w14:textId="77777777" w:rsidR="00C556AE" w:rsidRPr="00182533" w:rsidRDefault="00C556AE" w:rsidP="00C556AE">
      <w:pPr>
        <w:pStyle w:val="Headingb"/>
      </w:pPr>
      <w:r w:rsidRPr="00182533">
        <w:t>Obtención de mediciones en radiofrecuencia para la minimización de los ensayos en vehículo (MDT); descripción general; etapa 2</w:t>
      </w:r>
    </w:p>
    <w:p w14:paraId="2A5E2319" w14:textId="77777777" w:rsidR="00C556AE" w:rsidRPr="00182533" w:rsidRDefault="00C556AE" w:rsidP="00C556AE">
      <w:pPr>
        <w:keepNext/>
        <w:keepLines/>
      </w:pPr>
      <w:r w:rsidRPr="00182533">
        <w:t>En el presente documento se proporciona un resumen y una descripción general de la minimización de la funcionalidad de los ensayos en vehículos. En el documento se describen las funciones y los procedimientos que soportan la obtención de mediciones específicas del UE para la MDT mediante la arquitectura del plano de control para UTRAN y E-UTRAN. En la especificación del protocolo de interfaz radioeléctrica pertinente se detallan los procedimientos de señalización para operación con una sola RAT. En las especificaciones OAM se describe la operación de red y el control global de la MDT.</w:t>
      </w:r>
    </w:p>
    <w:p w14:paraId="65A58877" w14:textId="77777777" w:rsidR="00881534" w:rsidRPr="00182533" w:rsidRDefault="00881534" w:rsidP="00881534">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47BBA014" w14:textId="456208E6" w:rsidR="00C556AE" w:rsidRPr="00182533" w:rsidRDefault="00096313" w:rsidP="00881534">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556AE" w:rsidRPr="00182533">
        <w:rPr>
          <w:b/>
          <w:bCs/>
          <w:color w:val="000000"/>
          <w:sz w:val="18"/>
          <w:szCs w:val="18"/>
          <w:lang w:eastAsia="en-GB"/>
        </w:rPr>
        <w:t xml:space="preserve"> 10</w:t>
      </w:r>
    </w:p>
    <w:p w14:paraId="03F8FB35" w14:textId="6A4FD0D0" w:rsidR="00C556AE" w:rsidRPr="00C34319" w:rsidRDefault="00C556AE" w:rsidP="0088153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STD-T120-37.320.V10.4.0</w:t>
      </w:r>
      <w:r w:rsidRPr="00C34319">
        <w:rPr>
          <w:color w:val="000000"/>
          <w:sz w:val="18"/>
          <w:szCs w:val="18"/>
          <w:lang w:val="en-GB" w:eastAsia="en-GB"/>
        </w:rPr>
        <w:tab/>
        <w:t>10.4.0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919" w:history="1">
        <w:r w:rsidR="00881534" w:rsidRPr="00C34319">
          <w:rPr>
            <w:rStyle w:val="Hyperlink"/>
            <w:sz w:val="18"/>
            <w:szCs w:val="18"/>
            <w:lang w:val="en-GB" w:eastAsia="en-GB"/>
          </w:rPr>
          <w:t>https://www.arib.or.jp/english/html/overview/doc/T120_T23_SPECS/ARIB-STD-T120/Rel10/37/A37320-a40.pdf</w:t>
        </w:r>
      </w:hyperlink>
    </w:p>
    <w:p w14:paraId="01C9CEDD" w14:textId="6CCAB72F" w:rsidR="00C556AE" w:rsidRPr="00C34319" w:rsidRDefault="00C556AE" w:rsidP="0088153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ATIS.3GPP.37.320V1040</w:t>
      </w:r>
      <w:r w:rsidRPr="00C34319">
        <w:rPr>
          <w:color w:val="000000"/>
          <w:sz w:val="18"/>
          <w:szCs w:val="18"/>
          <w:lang w:val="en-GB" w:eastAsia="en-GB"/>
        </w:rPr>
        <w:tab/>
        <w:t>10.4.0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920" w:history="1">
        <w:r w:rsidR="00881534" w:rsidRPr="00C34319">
          <w:rPr>
            <w:rStyle w:val="Hyperlink"/>
            <w:sz w:val="18"/>
            <w:szCs w:val="18"/>
            <w:lang w:val="en-GB" w:eastAsia="en-GB"/>
          </w:rPr>
          <w:t>https://www.atis.org/3gpp-documents/Rel99-14/</w:t>
        </w:r>
      </w:hyperlink>
    </w:p>
    <w:p w14:paraId="3611A703" w14:textId="30A2A042" w:rsidR="00C556AE" w:rsidRPr="00C34319" w:rsidRDefault="00C556AE" w:rsidP="0088153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CCSA.37.320V1040</w:t>
      </w:r>
      <w:r w:rsidRPr="00C34319">
        <w:rPr>
          <w:color w:val="000000"/>
          <w:sz w:val="18"/>
          <w:szCs w:val="18"/>
          <w:lang w:val="en-GB" w:eastAsia="en-GB"/>
        </w:rPr>
        <w:tab/>
        <w:t>10.4.0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881534" w:rsidRPr="00C34319">
        <w:rPr>
          <w:color w:val="000000"/>
          <w:sz w:val="18"/>
          <w:szCs w:val="18"/>
          <w:lang w:val="en-GB" w:eastAsia="en-GB"/>
        </w:rPr>
        <w:t>/</w:t>
      </w:r>
      <w:r w:rsidRPr="00C34319">
        <w:rPr>
          <w:color w:val="000000"/>
          <w:sz w:val="18"/>
          <w:szCs w:val="18"/>
          <w:lang w:val="en-GB" w:eastAsia="en-GB"/>
        </w:rPr>
        <w:t>12</w:t>
      </w:r>
      <w:r w:rsidR="00881534" w:rsidRPr="00C34319">
        <w:rPr>
          <w:color w:val="000000"/>
          <w:sz w:val="18"/>
          <w:szCs w:val="18"/>
          <w:lang w:val="en-GB" w:eastAsia="en-GB"/>
        </w:rPr>
        <w:t>/</w:t>
      </w:r>
      <w:r w:rsidRPr="00C34319">
        <w:rPr>
          <w:color w:val="000000"/>
          <w:sz w:val="18"/>
          <w:szCs w:val="18"/>
          <w:lang w:val="en-GB" w:eastAsia="en-GB"/>
        </w:rPr>
        <w:t>2011</w:t>
      </w:r>
      <w:r w:rsidRPr="00C34319">
        <w:rPr>
          <w:color w:val="000000"/>
          <w:sz w:val="18"/>
          <w:szCs w:val="18"/>
          <w:lang w:val="en-GB" w:eastAsia="en-GB"/>
        </w:rPr>
        <w:tab/>
      </w:r>
      <w:hyperlink r:id="rId921" w:history="1">
        <w:r w:rsidR="00881534" w:rsidRPr="00C34319">
          <w:rPr>
            <w:rStyle w:val="Hyperlink"/>
            <w:sz w:val="18"/>
            <w:szCs w:val="18"/>
            <w:lang w:val="en-GB" w:eastAsia="en-GB"/>
          </w:rPr>
          <w:t>https://www.ccsa.org.cn/api/portalsFile/downloadOldFile?type=19&amp;oldFileUrl=ITU-R/M.2012-6/CCSA.37.320V1040.doc</w:t>
        </w:r>
      </w:hyperlink>
    </w:p>
    <w:p w14:paraId="5E40F6CE" w14:textId="5AA8C644" w:rsidR="00C556AE" w:rsidRPr="0034407F" w:rsidRDefault="00C556AE" w:rsidP="0088153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137 320</w:t>
      </w:r>
      <w:r w:rsidRPr="0034407F">
        <w:rPr>
          <w:color w:val="000000"/>
          <w:sz w:val="18"/>
          <w:szCs w:val="18"/>
          <w:lang w:val="fr-FR" w:eastAsia="en-GB"/>
        </w:rPr>
        <w:tab/>
        <w:t>10.4.0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19</w:t>
      </w:r>
      <w:r w:rsidR="00881534" w:rsidRPr="0034407F">
        <w:rPr>
          <w:color w:val="000000"/>
          <w:sz w:val="18"/>
          <w:szCs w:val="18"/>
          <w:lang w:val="fr-FR" w:eastAsia="en-GB"/>
        </w:rPr>
        <w:t>/</w:t>
      </w:r>
      <w:r w:rsidRPr="0034407F">
        <w:rPr>
          <w:color w:val="000000"/>
          <w:sz w:val="18"/>
          <w:szCs w:val="18"/>
          <w:lang w:val="fr-FR" w:eastAsia="en-GB"/>
        </w:rPr>
        <w:t>01</w:t>
      </w:r>
      <w:r w:rsidR="00881534" w:rsidRPr="0034407F">
        <w:rPr>
          <w:color w:val="000000"/>
          <w:sz w:val="18"/>
          <w:szCs w:val="18"/>
          <w:lang w:val="fr-FR" w:eastAsia="en-GB"/>
        </w:rPr>
        <w:t>/</w:t>
      </w:r>
      <w:r w:rsidRPr="0034407F">
        <w:rPr>
          <w:color w:val="000000"/>
          <w:sz w:val="18"/>
          <w:szCs w:val="18"/>
          <w:lang w:val="fr-FR" w:eastAsia="en-GB"/>
        </w:rPr>
        <w:t>2012</w:t>
      </w:r>
      <w:r w:rsidRPr="0034407F">
        <w:rPr>
          <w:color w:val="000000"/>
          <w:sz w:val="18"/>
          <w:szCs w:val="18"/>
          <w:lang w:val="fr-FR" w:eastAsia="en-GB"/>
        </w:rPr>
        <w:tab/>
      </w:r>
      <w:hyperlink r:id="rId922" w:history="1">
        <w:r w:rsidR="00881534" w:rsidRPr="0034407F">
          <w:rPr>
            <w:rStyle w:val="Hyperlink"/>
            <w:sz w:val="18"/>
            <w:szCs w:val="18"/>
            <w:lang w:val="fr-FR" w:eastAsia="en-GB"/>
          </w:rPr>
          <w:t>https://www.etsi.org/deliver/etsi_ts/137300_137399/137320/10.04.00_60/ts_137320v100400p.pdf</w:t>
        </w:r>
      </w:hyperlink>
    </w:p>
    <w:p w14:paraId="7D493012" w14:textId="6FDEB2DB" w:rsidR="00C556AE" w:rsidRPr="0034407F" w:rsidRDefault="00C556AE" w:rsidP="0088153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37.320-10.4.0 V1.0.0</w:t>
      </w:r>
      <w:r w:rsidRPr="0034407F">
        <w:rPr>
          <w:color w:val="000000"/>
          <w:spacing w:val="-2"/>
          <w:sz w:val="18"/>
          <w:szCs w:val="18"/>
          <w:lang w:val="fr-FR" w:eastAsia="en-GB"/>
        </w:rPr>
        <w:tab/>
      </w:r>
      <w:r w:rsidRPr="0034407F">
        <w:rPr>
          <w:color w:val="000000"/>
          <w:sz w:val="18"/>
          <w:szCs w:val="18"/>
          <w:lang w:val="fr-FR" w:eastAsia="en-GB"/>
        </w:rPr>
        <w:t>10.4.0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923" w:history="1">
        <w:r w:rsidR="00881534" w:rsidRPr="0034407F">
          <w:rPr>
            <w:rStyle w:val="Hyperlink"/>
            <w:sz w:val="18"/>
            <w:szCs w:val="18"/>
            <w:lang w:val="fr-FR" w:eastAsia="en-GB"/>
          </w:rPr>
          <w:t>https://members.tsdsi.in/index.php/s/rxR7fMpK38e8gfq</w:t>
        </w:r>
      </w:hyperlink>
    </w:p>
    <w:p w14:paraId="7BC630AD" w14:textId="3F16504C" w:rsidR="00C556AE" w:rsidRPr="0034407F" w:rsidRDefault="00C556AE" w:rsidP="0088153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TTAT.3G-37.320V10.4.0</w:t>
      </w:r>
      <w:r w:rsidRPr="0034407F">
        <w:rPr>
          <w:color w:val="000000"/>
          <w:sz w:val="18"/>
          <w:szCs w:val="18"/>
          <w:lang w:val="fr-FR" w:eastAsia="en-GB"/>
        </w:rPr>
        <w:tab/>
        <w:t>10.4.0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924" w:history="1">
        <w:r w:rsidR="00881534" w:rsidRPr="0034407F">
          <w:rPr>
            <w:rStyle w:val="Hyperlink"/>
            <w:sz w:val="18"/>
            <w:szCs w:val="18"/>
            <w:lang w:val="fr-FR" w:eastAsia="en-GB"/>
          </w:rPr>
          <w:t>http://committee.tta.or.kr/data/ttasDown.jsp?kind=ttastd&amp;pk_num=TTAT.3G-37.320V10.4.0</w:t>
        </w:r>
      </w:hyperlink>
    </w:p>
    <w:p w14:paraId="7D464CB6" w14:textId="5A736BEB" w:rsidR="00C556AE" w:rsidRPr="00182533" w:rsidRDefault="00096313" w:rsidP="00881534">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556AE" w:rsidRPr="00182533">
        <w:rPr>
          <w:b/>
          <w:bCs/>
          <w:color w:val="000000"/>
          <w:sz w:val="18"/>
          <w:szCs w:val="18"/>
          <w:lang w:eastAsia="en-GB"/>
        </w:rPr>
        <w:t xml:space="preserve"> 11</w:t>
      </w:r>
    </w:p>
    <w:p w14:paraId="0CF9E9AA" w14:textId="05D5423F" w:rsidR="00C556AE" w:rsidRPr="00C34319" w:rsidRDefault="00C556AE" w:rsidP="0088153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STD-T120-37.320.V11.4.0</w:t>
      </w:r>
      <w:r w:rsidRPr="00C34319">
        <w:rPr>
          <w:color w:val="000000"/>
          <w:sz w:val="18"/>
          <w:szCs w:val="18"/>
          <w:lang w:val="en-GB" w:eastAsia="en-GB"/>
        </w:rPr>
        <w:tab/>
        <w:t>11.4.0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925" w:history="1">
        <w:r w:rsidR="00881534" w:rsidRPr="00C34319">
          <w:rPr>
            <w:rStyle w:val="Hyperlink"/>
            <w:sz w:val="18"/>
            <w:szCs w:val="18"/>
            <w:lang w:val="en-GB" w:eastAsia="en-GB"/>
          </w:rPr>
          <w:t>https://www.arib.or.jp/english/html/overview/doc/T120_T23_SPECS/ARIB-STD-T120/Rel11/37/A37320-b40.pdf</w:t>
        </w:r>
      </w:hyperlink>
    </w:p>
    <w:p w14:paraId="6A85E8DC" w14:textId="42BD266F" w:rsidR="00C556AE" w:rsidRPr="00C34319" w:rsidRDefault="00C556AE" w:rsidP="0088153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ATIS.3GPP.37.320V1140</w:t>
      </w:r>
      <w:r w:rsidRPr="00C34319">
        <w:rPr>
          <w:color w:val="000000"/>
          <w:sz w:val="18"/>
          <w:szCs w:val="18"/>
          <w:lang w:val="en-GB" w:eastAsia="en-GB"/>
        </w:rPr>
        <w:tab/>
        <w:t>11.4.0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926" w:history="1">
        <w:r w:rsidR="00881534" w:rsidRPr="00C34319">
          <w:rPr>
            <w:rStyle w:val="Hyperlink"/>
            <w:sz w:val="18"/>
            <w:szCs w:val="18"/>
            <w:lang w:val="en-GB" w:eastAsia="en-GB"/>
          </w:rPr>
          <w:t>https://www.atis.org/3gpp-documents/Rel99-14/</w:t>
        </w:r>
      </w:hyperlink>
    </w:p>
    <w:p w14:paraId="2E43326A" w14:textId="1D5714C3" w:rsidR="00C556AE" w:rsidRPr="00C34319" w:rsidRDefault="00C556AE" w:rsidP="0088153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CCSA.37.320V1140</w:t>
      </w:r>
      <w:r w:rsidRPr="00C34319">
        <w:rPr>
          <w:color w:val="000000"/>
          <w:sz w:val="18"/>
          <w:szCs w:val="18"/>
          <w:lang w:val="en-GB" w:eastAsia="en-GB"/>
        </w:rPr>
        <w:tab/>
        <w:t>11.4.0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/09/2014</w:t>
      </w:r>
      <w:r w:rsidRPr="00C34319">
        <w:rPr>
          <w:color w:val="000000"/>
          <w:sz w:val="18"/>
          <w:szCs w:val="18"/>
          <w:lang w:val="en-GB" w:eastAsia="en-GB"/>
        </w:rPr>
        <w:tab/>
      </w:r>
      <w:hyperlink r:id="rId927" w:history="1">
        <w:r w:rsidR="00881534" w:rsidRPr="00C34319">
          <w:rPr>
            <w:rStyle w:val="Hyperlink"/>
            <w:sz w:val="18"/>
            <w:szCs w:val="18"/>
            <w:lang w:val="en-GB" w:eastAsia="en-GB"/>
          </w:rPr>
          <w:t>https://www.ccsa.org.cn/api/portalsFile/downloadOldFile?type=19&amp;oldFileUrl=ITU-R/M.2012-6/CCSA.37.320V1140.doc</w:t>
        </w:r>
      </w:hyperlink>
    </w:p>
    <w:p w14:paraId="62F1D4F6" w14:textId="2B93DFD4" w:rsidR="00C556AE" w:rsidRPr="0034407F" w:rsidRDefault="00C556AE" w:rsidP="0088153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137 320</w:t>
      </w:r>
      <w:r w:rsidRPr="0034407F">
        <w:rPr>
          <w:color w:val="000000"/>
          <w:sz w:val="18"/>
          <w:szCs w:val="18"/>
          <w:lang w:val="fr-FR" w:eastAsia="en-GB"/>
        </w:rPr>
        <w:tab/>
        <w:t>11.4.0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/09/2014</w:t>
      </w:r>
      <w:r w:rsidRPr="0034407F">
        <w:rPr>
          <w:color w:val="000000"/>
          <w:sz w:val="18"/>
          <w:szCs w:val="18"/>
          <w:lang w:val="fr-FR" w:eastAsia="en-GB"/>
        </w:rPr>
        <w:tab/>
      </w:r>
      <w:hyperlink r:id="rId928" w:history="1">
        <w:r w:rsidR="00881534" w:rsidRPr="0034407F">
          <w:rPr>
            <w:rStyle w:val="Hyperlink"/>
            <w:sz w:val="18"/>
            <w:szCs w:val="18"/>
            <w:lang w:val="fr-FR" w:eastAsia="en-GB"/>
          </w:rPr>
          <w:t>https://www.etsi.org/deliver/etsi_ts/137300_137399/137320/11.04.00_60/ts_137320v110400p.pdf</w:t>
        </w:r>
      </w:hyperlink>
    </w:p>
    <w:p w14:paraId="7283D401" w14:textId="61913531" w:rsidR="00C556AE" w:rsidRPr="0034407F" w:rsidRDefault="00C556AE" w:rsidP="0088153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37.320-11.4.0 V1.0.0</w:t>
      </w:r>
      <w:r w:rsidRPr="0034407F">
        <w:rPr>
          <w:color w:val="000000"/>
          <w:spacing w:val="-2"/>
          <w:sz w:val="18"/>
          <w:szCs w:val="18"/>
          <w:lang w:val="fr-FR" w:eastAsia="en-GB"/>
        </w:rPr>
        <w:tab/>
      </w:r>
      <w:r w:rsidRPr="0034407F">
        <w:rPr>
          <w:color w:val="000000"/>
          <w:sz w:val="18"/>
          <w:szCs w:val="18"/>
          <w:lang w:val="fr-FR" w:eastAsia="en-GB"/>
        </w:rPr>
        <w:t>11.4.0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929" w:history="1">
        <w:r w:rsidR="00881534" w:rsidRPr="0034407F">
          <w:rPr>
            <w:rStyle w:val="Hyperlink"/>
            <w:sz w:val="18"/>
            <w:szCs w:val="18"/>
            <w:lang w:val="fr-FR" w:eastAsia="en-GB"/>
          </w:rPr>
          <w:t>https://members.tsdsi.in/index.php/s/65JxwsKLxHkWsps</w:t>
        </w:r>
      </w:hyperlink>
    </w:p>
    <w:p w14:paraId="4669271E" w14:textId="306F5C8C" w:rsidR="00C556AE" w:rsidRPr="0034407F" w:rsidRDefault="00C556AE" w:rsidP="0088153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TTAT.3G-37.320V11.4.0</w:t>
      </w:r>
      <w:r w:rsidRPr="0034407F">
        <w:rPr>
          <w:color w:val="000000"/>
          <w:sz w:val="18"/>
          <w:szCs w:val="18"/>
          <w:lang w:val="fr-FR" w:eastAsia="en-GB"/>
        </w:rPr>
        <w:tab/>
        <w:t>11.4.0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930" w:history="1">
        <w:r w:rsidR="00881534" w:rsidRPr="0034407F">
          <w:rPr>
            <w:rStyle w:val="Hyperlink"/>
            <w:sz w:val="18"/>
            <w:szCs w:val="18"/>
            <w:lang w:val="fr-FR" w:eastAsia="en-GB"/>
          </w:rPr>
          <w:t>http://committee.tta.or.kr/data/ttasDown.jsp?kind=ttastd&amp;pk_num=TTAT.3G-37.320V11.4.0</w:t>
        </w:r>
      </w:hyperlink>
    </w:p>
    <w:p w14:paraId="4B0E945F" w14:textId="567E7D14" w:rsidR="00C556AE" w:rsidRPr="00182533" w:rsidRDefault="00096313" w:rsidP="00881534">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556AE" w:rsidRPr="00182533">
        <w:rPr>
          <w:b/>
          <w:bCs/>
          <w:color w:val="000000"/>
          <w:sz w:val="18"/>
          <w:szCs w:val="18"/>
          <w:lang w:eastAsia="en-GB"/>
        </w:rPr>
        <w:t xml:space="preserve"> 12</w:t>
      </w:r>
    </w:p>
    <w:p w14:paraId="095EDEA0" w14:textId="1FB272CE" w:rsidR="00C556AE" w:rsidRPr="00C34319" w:rsidRDefault="00C556AE" w:rsidP="0088153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STD-T120-37.320.V12.2.0</w:t>
      </w:r>
      <w:r w:rsidRPr="00C34319">
        <w:rPr>
          <w:color w:val="000000"/>
          <w:sz w:val="18"/>
          <w:szCs w:val="18"/>
          <w:lang w:val="en-GB" w:eastAsia="en-GB"/>
        </w:rPr>
        <w:tab/>
        <w:t>12.2.0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931" w:history="1">
        <w:r w:rsidR="00881534" w:rsidRPr="00C34319">
          <w:rPr>
            <w:rStyle w:val="Hyperlink"/>
            <w:sz w:val="18"/>
            <w:szCs w:val="18"/>
            <w:lang w:val="en-GB" w:eastAsia="en-GB"/>
          </w:rPr>
          <w:t>https://www.arib.or.jp/english/html/overview/doc/T120_T23_SPECS/ARIB-STD-T120/Rel12/37/A37320-c20.pdf</w:t>
        </w:r>
      </w:hyperlink>
    </w:p>
    <w:p w14:paraId="178F5900" w14:textId="53584460" w:rsidR="00C556AE" w:rsidRPr="00C34319" w:rsidRDefault="00C556AE" w:rsidP="0088153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ATIS.3GPP.37.320V1220</w:t>
      </w:r>
      <w:r w:rsidRPr="00C34319">
        <w:rPr>
          <w:color w:val="000000"/>
          <w:sz w:val="18"/>
          <w:szCs w:val="18"/>
          <w:lang w:val="en-GB" w:eastAsia="en-GB"/>
        </w:rPr>
        <w:tab/>
        <w:t>12.2.0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932" w:history="1">
        <w:r w:rsidR="00881534" w:rsidRPr="00C34319">
          <w:rPr>
            <w:rStyle w:val="Hyperlink"/>
            <w:sz w:val="18"/>
            <w:szCs w:val="18"/>
            <w:lang w:val="en-GB" w:eastAsia="en-GB"/>
          </w:rPr>
          <w:t>https://www.atis.org/3gpp-documents/Rel99-14/</w:t>
        </w:r>
      </w:hyperlink>
    </w:p>
    <w:p w14:paraId="7156034E" w14:textId="21BA2A06" w:rsidR="00C556AE" w:rsidRPr="00C34319" w:rsidRDefault="00C556AE" w:rsidP="0088153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CCSA.37.320V1220</w:t>
      </w:r>
      <w:r w:rsidRPr="00C34319">
        <w:rPr>
          <w:color w:val="000000"/>
          <w:sz w:val="18"/>
          <w:szCs w:val="18"/>
          <w:lang w:val="en-GB" w:eastAsia="en-GB"/>
        </w:rPr>
        <w:tab/>
        <w:t>12.2.0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/09/2014</w:t>
      </w:r>
      <w:r w:rsidRPr="00C34319">
        <w:rPr>
          <w:color w:val="000000"/>
          <w:sz w:val="18"/>
          <w:szCs w:val="18"/>
          <w:lang w:val="en-GB" w:eastAsia="en-GB"/>
        </w:rPr>
        <w:tab/>
      </w:r>
      <w:hyperlink r:id="rId933" w:history="1">
        <w:r w:rsidR="00881534" w:rsidRPr="00C34319">
          <w:rPr>
            <w:rStyle w:val="Hyperlink"/>
            <w:sz w:val="18"/>
            <w:szCs w:val="18"/>
            <w:lang w:val="en-GB" w:eastAsia="en-GB"/>
          </w:rPr>
          <w:t>https://www.ccsa.org.cn/api/portalsFile/downloadOldFile?type=19&amp;oldFileUrl=ITU-R/M.2012-6/CCSA.37.320V1220.doc</w:t>
        </w:r>
      </w:hyperlink>
    </w:p>
    <w:p w14:paraId="0BC9AAEB" w14:textId="3F649394" w:rsidR="00C556AE" w:rsidRPr="0034407F" w:rsidRDefault="00C556AE" w:rsidP="0088153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137 320</w:t>
      </w:r>
      <w:r w:rsidRPr="0034407F">
        <w:rPr>
          <w:color w:val="000000"/>
          <w:sz w:val="18"/>
          <w:szCs w:val="18"/>
          <w:lang w:val="fr-FR" w:eastAsia="en-GB"/>
        </w:rPr>
        <w:tab/>
        <w:t>12.2.0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/09/2014</w:t>
      </w:r>
      <w:r w:rsidRPr="0034407F">
        <w:rPr>
          <w:color w:val="000000"/>
          <w:sz w:val="18"/>
          <w:szCs w:val="18"/>
          <w:lang w:val="fr-FR" w:eastAsia="en-GB"/>
        </w:rPr>
        <w:tab/>
      </w:r>
      <w:hyperlink r:id="rId934" w:history="1">
        <w:r w:rsidR="00881534" w:rsidRPr="0034407F">
          <w:rPr>
            <w:rStyle w:val="Hyperlink"/>
            <w:sz w:val="18"/>
            <w:szCs w:val="18"/>
            <w:lang w:val="fr-FR" w:eastAsia="en-GB"/>
          </w:rPr>
          <w:t>https://www.etsi.org/deliver/etsi_ts/137300_137399/137320/12.02.00_60/ts_137320v120200p.pdf</w:t>
        </w:r>
      </w:hyperlink>
    </w:p>
    <w:p w14:paraId="52AEBC48" w14:textId="3160BF66" w:rsidR="00C556AE" w:rsidRPr="0034407F" w:rsidRDefault="00C556AE" w:rsidP="0088153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37.32-12.2.0 V1.0.0</w:t>
      </w:r>
      <w:r w:rsidRPr="0034407F">
        <w:rPr>
          <w:color w:val="000000"/>
          <w:spacing w:val="-2"/>
          <w:sz w:val="18"/>
          <w:szCs w:val="18"/>
          <w:lang w:val="fr-FR" w:eastAsia="en-GB"/>
        </w:rPr>
        <w:tab/>
      </w:r>
      <w:r w:rsidRPr="0034407F">
        <w:rPr>
          <w:color w:val="000000"/>
          <w:sz w:val="18"/>
          <w:szCs w:val="18"/>
          <w:lang w:val="fr-FR" w:eastAsia="en-GB"/>
        </w:rPr>
        <w:t>12.2.0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935" w:history="1">
        <w:r w:rsidR="00881534" w:rsidRPr="0034407F">
          <w:rPr>
            <w:rStyle w:val="Hyperlink"/>
            <w:sz w:val="18"/>
            <w:szCs w:val="18"/>
            <w:lang w:val="fr-FR" w:eastAsia="en-GB"/>
          </w:rPr>
          <w:t>https://members.tsdsi.in/index.php/s/fAkXpxKFT66cAkw</w:t>
        </w:r>
      </w:hyperlink>
    </w:p>
    <w:p w14:paraId="1479F7DE" w14:textId="27D34C00" w:rsidR="00C556AE" w:rsidRPr="0034407F" w:rsidRDefault="00C556AE" w:rsidP="0088153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TTAT.3G-37.320V12.2.0</w:t>
      </w:r>
      <w:r w:rsidRPr="0034407F">
        <w:rPr>
          <w:color w:val="000000"/>
          <w:sz w:val="18"/>
          <w:szCs w:val="18"/>
          <w:lang w:val="fr-FR" w:eastAsia="en-GB"/>
        </w:rPr>
        <w:tab/>
        <w:t>12.2.0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936" w:history="1">
        <w:r w:rsidR="00881534" w:rsidRPr="0034407F">
          <w:rPr>
            <w:rStyle w:val="Hyperlink"/>
            <w:sz w:val="18"/>
            <w:szCs w:val="18"/>
            <w:lang w:val="fr-FR" w:eastAsia="en-GB"/>
          </w:rPr>
          <w:t>http://committee.tta.or.kr/data/ttasDown.jsp?kind=ttastd&amp;pk_num=TTAT.3G-37.320V12.2.0</w:t>
        </w:r>
      </w:hyperlink>
    </w:p>
    <w:p w14:paraId="2626ADBB" w14:textId="6305429B" w:rsidR="00C556AE" w:rsidRPr="00182533" w:rsidRDefault="00096313" w:rsidP="00881534">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C556AE" w:rsidRPr="00182533">
        <w:rPr>
          <w:b/>
          <w:bCs/>
          <w:color w:val="000000"/>
          <w:sz w:val="18"/>
          <w:szCs w:val="18"/>
          <w:lang w:eastAsia="en-GB"/>
        </w:rPr>
        <w:t xml:space="preserve"> 13</w:t>
      </w:r>
    </w:p>
    <w:p w14:paraId="34E3AD9C" w14:textId="5998B5CF" w:rsidR="00C556AE" w:rsidRPr="00C34319" w:rsidRDefault="00C556AE"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STD-T120-37.320.V13.1.0</w:t>
      </w:r>
      <w:r w:rsidRPr="00C34319">
        <w:rPr>
          <w:color w:val="000000"/>
          <w:sz w:val="18"/>
          <w:szCs w:val="18"/>
          <w:lang w:val="en-GB" w:eastAsia="en-GB"/>
        </w:rPr>
        <w:tab/>
        <w:t>13.1.0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937" w:history="1">
        <w:r w:rsidR="00212F25" w:rsidRPr="00C34319">
          <w:rPr>
            <w:rStyle w:val="Hyperlink"/>
            <w:sz w:val="18"/>
            <w:szCs w:val="18"/>
            <w:lang w:val="en-GB" w:eastAsia="en-GB"/>
          </w:rPr>
          <w:t>https://www.arib.or.jp/english/html/overview/doc/T120_T23_SPECS/ARIB-STD-T120/Rel13/37/A37320-d10.pdf</w:t>
        </w:r>
      </w:hyperlink>
    </w:p>
    <w:p w14:paraId="1D8808E0" w14:textId="537C6D72" w:rsidR="00C556AE" w:rsidRPr="00C34319" w:rsidRDefault="00C556AE"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ATIS.3GPP.37.320V1310</w:t>
      </w:r>
      <w:r w:rsidRPr="00C34319">
        <w:rPr>
          <w:color w:val="000000"/>
          <w:sz w:val="18"/>
          <w:szCs w:val="18"/>
          <w:lang w:val="en-GB" w:eastAsia="en-GB"/>
        </w:rPr>
        <w:tab/>
        <w:t>13.1.0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938" w:history="1">
        <w:r w:rsidR="00212F25" w:rsidRPr="00C34319">
          <w:rPr>
            <w:rStyle w:val="Hyperlink"/>
            <w:sz w:val="18"/>
            <w:szCs w:val="18"/>
            <w:lang w:val="en-GB" w:eastAsia="en-GB"/>
          </w:rPr>
          <w:t>https://www.atis.org/3gpp-documents/Rel99-14/</w:t>
        </w:r>
      </w:hyperlink>
    </w:p>
    <w:p w14:paraId="06C92CA1" w14:textId="1487FE39" w:rsidR="00C556AE" w:rsidRPr="00C34319" w:rsidRDefault="00C556AE"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CCSA.37.320V1310</w:t>
      </w:r>
      <w:r w:rsidRPr="00C34319">
        <w:rPr>
          <w:color w:val="000000"/>
          <w:sz w:val="18"/>
          <w:szCs w:val="18"/>
          <w:lang w:val="en-GB" w:eastAsia="en-GB"/>
        </w:rPr>
        <w:tab/>
        <w:t>13.1.0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/03/2016</w:t>
      </w:r>
      <w:r w:rsidRPr="00C34319">
        <w:rPr>
          <w:color w:val="000000"/>
          <w:sz w:val="18"/>
          <w:szCs w:val="18"/>
          <w:lang w:val="en-GB" w:eastAsia="en-GB"/>
        </w:rPr>
        <w:tab/>
      </w:r>
      <w:hyperlink r:id="rId939" w:history="1">
        <w:r w:rsidR="00212F25" w:rsidRPr="00C34319">
          <w:rPr>
            <w:rStyle w:val="Hyperlink"/>
            <w:sz w:val="18"/>
            <w:szCs w:val="18"/>
            <w:lang w:val="en-GB" w:eastAsia="en-GB"/>
          </w:rPr>
          <w:t>https://www.ccsa.org.cn/api/portalsFile/downloadOldFile?type=19&amp;oldFileUrl=ITU-R/M.2012-6/CCSA.37.320V1310.doc</w:t>
        </w:r>
      </w:hyperlink>
    </w:p>
    <w:p w14:paraId="6EC1D941" w14:textId="7BC6D07E" w:rsidR="00C556AE" w:rsidRPr="0034407F" w:rsidRDefault="00C556AE" w:rsidP="0088153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137 320</w:t>
      </w:r>
      <w:r w:rsidRPr="0034407F">
        <w:rPr>
          <w:color w:val="000000"/>
          <w:sz w:val="18"/>
          <w:szCs w:val="18"/>
          <w:lang w:val="fr-FR" w:eastAsia="en-GB"/>
        </w:rPr>
        <w:tab/>
        <w:t>13.1.0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27</w:t>
      </w:r>
      <w:r w:rsidR="00D63672" w:rsidRPr="0034407F">
        <w:rPr>
          <w:color w:val="000000"/>
          <w:sz w:val="18"/>
          <w:szCs w:val="18"/>
          <w:lang w:val="fr-FR" w:eastAsia="en-GB"/>
        </w:rPr>
        <w:t>/04/2016</w:t>
      </w:r>
      <w:r w:rsidRPr="0034407F">
        <w:rPr>
          <w:color w:val="000000"/>
          <w:sz w:val="18"/>
          <w:szCs w:val="18"/>
          <w:lang w:val="fr-FR" w:eastAsia="en-GB"/>
        </w:rPr>
        <w:tab/>
      </w:r>
      <w:hyperlink r:id="rId940" w:history="1">
        <w:r w:rsidR="00212F25" w:rsidRPr="0034407F">
          <w:rPr>
            <w:rStyle w:val="Hyperlink"/>
            <w:sz w:val="18"/>
            <w:szCs w:val="18"/>
            <w:lang w:val="fr-FR" w:eastAsia="en-GB"/>
          </w:rPr>
          <w:t>https://www.etsi.org/deliver/etsi_ts/137300_137399/137320/13.01.00_60/ts_137320v130100p.pdf</w:t>
        </w:r>
      </w:hyperlink>
    </w:p>
    <w:p w14:paraId="1DB8785E" w14:textId="654B0DEF" w:rsidR="00C556AE" w:rsidRPr="0034407F" w:rsidRDefault="00C556AE" w:rsidP="0088153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37.32-13.1.0 V1.0.0</w:t>
      </w:r>
      <w:r w:rsidRPr="0034407F">
        <w:rPr>
          <w:color w:val="000000"/>
          <w:spacing w:val="-2"/>
          <w:sz w:val="18"/>
          <w:szCs w:val="18"/>
          <w:lang w:val="fr-FR" w:eastAsia="en-GB"/>
        </w:rPr>
        <w:tab/>
      </w:r>
      <w:r w:rsidRPr="0034407F">
        <w:rPr>
          <w:color w:val="000000"/>
          <w:sz w:val="18"/>
          <w:szCs w:val="18"/>
          <w:lang w:val="fr-FR" w:eastAsia="en-GB"/>
        </w:rPr>
        <w:t>13.1.0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941" w:history="1">
        <w:r w:rsidR="00212F25" w:rsidRPr="0034407F">
          <w:rPr>
            <w:rStyle w:val="Hyperlink"/>
            <w:sz w:val="18"/>
            <w:szCs w:val="18"/>
            <w:lang w:val="fr-FR" w:eastAsia="en-GB"/>
          </w:rPr>
          <w:t>https://members.tsdsi.in/index.php/s/BGbEfeNY9b56YeC</w:t>
        </w:r>
      </w:hyperlink>
    </w:p>
    <w:p w14:paraId="48EE7B66" w14:textId="36B80FF7" w:rsidR="00C556AE" w:rsidRPr="0034407F" w:rsidRDefault="00C556AE" w:rsidP="0088153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TTAT.3G-37.320V13.1.0</w:t>
      </w:r>
      <w:r w:rsidRPr="0034407F">
        <w:rPr>
          <w:color w:val="000000"/>
          <w:sz w:val="18"/>
          <w:szCs w:val="18"/>
          <w:lang w:val="fr-FR" w:eastAsia="en-GB"/>
        </w:rPr>
        <w:tab/>
        <w:t>13.1.0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942" w:history="1">
        <w:r w:rsidR="00212F25" w:rsidRPr="0034407F">
          <w:rPr>
            <w:rStyle w:val="Hyperlink"/>
            <w:sz w:val="18"/>
            <w:szCs w:val="18"/>
            <w:lang w:val="fr-FR" w:eastAsia="en-GB"/>
          </w:rPr>
          <w:t>http://committee.tta.or.kr/data/ttasDown.jsp?kind=ttastd&amp;pk_num=TTAT.3G-37.320V13.1.0</w:t>
        </w:r>
      </w:hyperlink>
    </w:p>
    <w:p w14:paraId="0000DC50" w14:textId="616C4FE0" w:rsidR="00C556AE" w:rsidRPr="00182533" w:rsidRDefault="00096313" w:rsidP="00881534">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556AE" w:rsidRPr="00182533">
        <w:rPr>
          <w:b/>
          <w:bCs/>
          <w:color w:val="000000"/>
          <w:sz w:val="18"/>
          <w:szCs w:val="18"/>
          <w:lang w:eastAsia="en-GB"/>
        </w:rPr>
        <w:t xml:space="preserve"> 14</w:t>
      </w:r>
    </w:p>
    <w:p w14:paraId="3C109DE3" w14:textId="5FAFC67D" w:rsidR="00C556AE" w:rsidRPr="00C34319" w:rsidRDefault="00C556AE" w:rsidP="00212F2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STD-T120-37.320.V14.0.0</w:t>
      </w:r>
      <w:r w:rsidRPr="00C34319">
        <w:rPr>
          <w:color w:val="000000"/>
          <w:sz w:val="18"/>
          <w:szCs w:val="18"/>
          <w:lang w:val="en-GB" w:eastAsia="en-GB"/>
        </w:rPr>
        <w:tab/>
        <w:t>14.0.0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943" w:history="1">
        <w:r w:rsidR="00212F25" w:rsidRPr="00C34319">
          <w:rPr>
            <w:rStyle w:val="Hyperlink"/>
            <w:sz w:val="18"/>
            <w:szCs w:val="18"/>
            <w:lang w:val="en-GB" w:eastAsia="en-GB"/>
          </w:rPr>
          <w:t>https://www.arib.or.jp/english/html/overview/doc/T120_T23_SPECS/ARIB-STD-T120/Rel14/37/A37320-e00.pdf</w:t>
        </w:r>
      </w:hyperlink>
    </w:p>
    <w:p w14:paraId="6485E97A" w14:textId="740CC69A" w:rsidR="00C556AE" w:rsidRPr="00C34319" w:rsidRDefault="00C556AE" w:rsidP="0088153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ATIS.3GPP.37.320V1400</w:t>
      </w:r>
      <w:r w:rsidRPr="00C34319">
        <w:rPr>
          <w:color w:val="000000"/>
          <w:sz w:val="18"/>
          <w:szCs w:val="18"/>
          <w:lang w:val="en-GB" w:eastAsia="en-GB"/>
        </w:rPr>
        <w:tab/>
        <w:t>14.0.0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944" w:history="1">
        <w:r w:rsidR="00212F25" w:rsidRPr="00C34319">
          <w:rPr>
            <w:rStyle w:val="Hyperlink"/>
            <w:sz w:val="18"/>
            <w:szCs w:val="18"/>
            <w:lang w:val="en-GB" w:eastAsia="en-GB"/>
          </w:rPr>
          <w:t>https://www.atis.org/3gpp-documents/Rel99-14/</w:t>
        </w:r>
      </w:hyperlink>
    </w:p>
    <w:p w14:paraId="005AD70C" w14:textId="27C307A3" w:rsidR="00C556AE" w:rsidRPr="00C34319" w:rsidRDefault="00C556AE" w:rsidP="00212F2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CCSA.37.320V1400</w:t>
      </w:r>
      <w:r w:rsidRPr="00C34319">
        <w:rPr>
          <w:color w:val="000000"/>
          <w:sz w:val="18"/>
          <w:szCs w:val="18"/>
          <w:lang w:val="en-GB" w:eastAsia="en-GB"/>
        </w:rPr>
        <w:tab/>
        <w:t>14.0.0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/03/2017</w:t>
      </w:r>
      <w:r w:rsidRPr="00C34319">
        <w:rPr>
          <w:color w:val="000000"/>
          <w:sz w:val="18"/>
          <w:szCs w:val="18"/>
          <w:lang w:val="en-GB" w:eastAsia="en-GB"/>
        </w:rPr>
        <w:tab/>
      </w:r>
      <w:hyperlink r:id="rId945" w:history="1">
        <w:r w:rsidR="00212F25" w:rsidRPr="00C34319">
          <w:rPr>
            <w:rStyle w:val="Hyperlink"/>
            <w:sz w:val="18"/>
            <w:szCs w:val="18"/>
            <w:lang w:val="en-GB" w:eastAsia="en-GB"/>
          </w:rPr>
          <w:t>https://www.ccsa.org.cn/api/portalsFile/downloadOldFile?type=19&amp;oldFileUrl=ITU-R/M.2012-6/CCSA.37.320V1400.doc</w:t>
        </w:r>
      </w:hyperlink>
    </w:p>
    <w:p w14:paraId="37F8A626" w14:textId="4914A546" w:rsidR="00C556AE" w:rsidRPr="0034407F" w:rsidRDefault="00C556AE" w:rsidP="0088153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137 320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/04/2017</w:t>
      </w:r>
      <w:r w:rsidRPr="0034407F">
        <w:rPr>
          <w:color w:val="000000"/>
          <w:sz w:val="18"/>
          <w:szCs w:val="18"/>
          <w:lang w:val="fr-FR" w:eastAsia="en-GB"/>
        </w:rPr>
        <w:tab/>
      </w:r>
      <w:hyperlink r:id="rId946" w:history="1">
        <w:r w:rsidR="00212F25" w:rsidRPr="0034407F">
          <w:rPr>
            <w:rStyle w:val="Hyperlink"/>
            <w:sz w:val="18"/>
            <w:szCs w:val="18"/>
            <w:lang w:val="fr-FR" w:eastAsia="en-GB"/>
          </w:rPr>
          <w:t>https://www.etsi.org/deliver/etsi_ts/137300_137399/137320/14.00.00_60/ts_137320v140000p.pdf</w:t>
        </w:r>
      </w:hyperlink>
    </w:p>
    <w:p w14:paraId="590AE1E3" w14:textId="2F835DE2" w:rsidR="00C556AE" w:rsidRPr="0034407F" w:rsidRDefault="00C556AE" w:rsidP="0088153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37.320-14.0.0 V1.0.0</w:t>
      </w:r>
      <w:r w:rsidRPr="0034407F">
        <w:rPr>
          <w:color w:val="000000"/>
          <w:spacing w:val="-2"/>
          <w:sz w:val="18"/>
          <w:szCs w:val="18"/>
          <w:lang w:val="fr-FR" w:eastAsia="en-GB"/>
        </w:rPr>
        <w:tab/>
      </w:r>
      <w:r w:rsidRPr="0034407F">
        <w:rPr>
          <w:color w:val="000000"/>
          <w:sz w:val="18"/>
          <w:szCs w:val="18"/>
          <w:lang w:val="fr-FR" w:eastAsia="en-GB"/>
        </w:rPr>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947" w:history="1">
        <w:r w:rsidR="00212F25" w:rsidRPr="0034407F">
          <w:rPr>
            <w:rStyle w:val="Hyperlink"/>
            <w:sz w:val="18"/>
            <w:szCs w:val="18"/>
            <w:lang w:val="fr-FR" w:eastAsia="en-GB"/>
          </w:rPr>
          <w:t>https://members.tsdsi.in/index.php/s/87HnW9ocwo55Cs2</w:t>
        </w:r>
      </w:hyperlink>
    </w:p>
    <w:p w14:paraId="1188A0C7" w14:textId="03F4EB84" w:rsidR="00C556AE" w:rsidRPr="0034407F" w:rsidRDefault="00C556AE" w:rsidP="0088153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TTAT.3G-37.320V14.0.0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948" w:history="1">
        <w:r w:rsidR="00212F25" w:rsidRPr="0034407F">
          <w:rPr>
            <w:rStyle w:val="Hyperlink"/>
            <w:sz w:val="18"/>
            <w:szCs w:val="18"/>
            <w:lang w:val="fr-FR" w:eastAsia="en-GB"/>
          </w:rPr>
          <w:t>http://committee.tta.or.kr/data/ttasDown.jsp?kind=ttastd&amp;pk_num=TTAT.3G-37.320V14.0.0</w:t>
        </w:r>
      </w:hyperlink>
    </w:p>
    <w:p w14:paraId="418CA791" w14:textId="7F79912E" w:rsidR="00C556AE" w:rsidRPr="00182533" w:rsidRDefault="00096313" w:rsidP="00881534">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556AE" w:rsidRPr="00182533">
        <w:rPr>
          <w:b/>
          <w:bCs/>
          <w:color w:val="000000"/>
          <w:sz w:val="18"/>
          <w:szCs w:val="18"/>
          <w:lang w:eastAsia="en-GB"/>
        </w:rPr>
        <w:t xml:space="preserve"> 15</w:t>
      </w:r>
    </w:p>
    <w:p w14:paraId="4C054522" w14:textId="71701B5F" w:rsidR="00C556AE" w:rsidRPr="00C34319" w:rsidRDefault="00C556AE" w:rsidP="00212F2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STD-T120-37.320.V15.0.0</w:t>
      </w:r>
      <w:r w:rsidRPr="00C34319">
        <w:rPr>
          <w:color w:val="000000"/>
          <w:sz w:val="18"/>
          <w:szCs w:val="18"/>
          <w:lang w:val="en-GB" w:eastAsia="en-GB"/>
        </w:rPr>
        <w:tab/>
        <w:t>15.0.0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949" w:history="1">
        <w:r w:rsidR="00212F25" w:rsidRPr="00C34319">
          <w:rPr>
            <w:rStyle w:val="Hyperlink"/>
            <w:sz w:val="18"/>
            <w:szCs w:val="18"/>
            <w:lang w:val="en-GB" w:eastAsia="en-GB"/>
          </w:rPr>
          <w:t>https://www.arib.or.jp/english/html/overview/doc/T120_T23_SPECS/ARIB-STD-T120/Rel15/37/A37320-f00.pdf</w:t>
        </w:r>
      </w:hyperlink>
    </w:p>
    <w:p w14:paraId="013A12EE" w14:textId="246D10EB" w:rsidR="00C556AE" w:rsidRPr="00C34319" w:rsidRDefault="00C556AE" w:rsidP="0088153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ATIS.3GPP.37.320V1500</w:t>
      </w:r>
      <w:r w:rsidRPr="00C34319">
        <w:rPr>
          <w:color w:val="000000"/>
          <w:sz w:val="18"/>
          <w:szCs w:val="18"/>
          <w:lang w:val="en-GB" w:eastAsia="en-GB"/>
        </w:rPr>
        <w:tab/>
        <w:t>15.0.0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950" w:history="1">
        <w:r w:rsidR="00212F25" w:rsidRPr="00C34319">
          <w:rPr>
            <w:rStyle w:val="Hyperlink"/>
            <w:sz w:val="18"/>
            <w:szCs w:val="18"/>
            <w:lang w:val="en-GB" w:eastAsia="en-GB"/>
          </w:rPr>
          <w:t>https://www.atis.org/3gpp-documents/Rel15/</w:t>
        </w:r>
      </w:hyperlink>
    </w:p>
    <w:p w14:paraId="2BF4E551" w14:textId="713686DC" w:rsidR="00C556AE" w:rsidRPr="00C34319" w:rsidRDefault="00C556AE" w:rsidP="00212F2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CCSA.37.320V1500</w:t>
      </w:r>
      <w:r w:rsidRPr="00C34319">
        <w:rPr>
          <w:color w:val="000000"/>
          <w:sz w:val="18"/>
          <w:szCs w:val="18"/>
          <w:lang w:val="en-GB" w:eastAsia="en-GB"/>
        </w:rPr>
        <w:tab/>
        <w:t>15.0.0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/06/2018</w:t>
      </w:r>
      <w:r w:rsidRPr="00C34319">
        <w:rPr>
          <w:color w:val="000000"/>
          <w:sz w:val="18"/>
          <w:szCs w:val="18"/>
          <w:lang w:val="en-GB" w:eastAsia="en-GB"/>
        </w:rPr>
        <w:tab/>
      </w:r>
      <w:hyperlink r:id="rId951" w:history="1">
        <w:r w:rsidR="00212F25" w:rsidRPr="00C34319">
          <w:rPr>
            <w:rStyle w:val="Hyperlink"/>
            <w:sz w:val="18"/>
            <w:szCs w:val="18"/>
            <w:lang w:val="en-GB" w:eastAsia="en-GB"/>
          </w:rPr>
          <w:t>https://www.ccsa.org.cn/api/portalsFile/downloadOldFile?type=19&amp;oldFileUrl=ITU-R/M.2012-6/CCSA.37.320V1500.doc</w:t>
        </w:r>
      </w:hyperlink>
    </w:p>
    <w:p w14:paraId="6D0E1862" w14:textId="5FCEC633" w:rsidR="00C556AE" w:rsidRPr="0034407F" w:rsidRDefault="00C556AE" w:rsidP="0088153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137 320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/07/2018</w:t>
      </w:r>
      <w:r w:rsidRPr="0034407F">
        <w:rPr>
          <w:color w:val="000000"/>
          <w:sz w:val="18"/>
          <w:szCs w:val="18"/>
          <w:lang w:val="fr-FR" w:eastAsia="en-GB"/>
        </w:rPr>
        <w:tab/>
      </w:r>
      <w:hyperlink r:id="rId952" w:history="1">
        <w:r w:rsidR="00212F25" w:rsidRPr="0034407F">
          <w:rPr>
            <w:rStyle w:val="Hyperlink"/>
            <w:sz w:val="18"/>
            <w:szCs w:val="18"/>
            <w:lang w:val="fr-FR" w:eastAsia="en-GB"/>
          </w:rPr>
          <w:t>https://www.etsi.org/deliver/etsi_ts/137300_137399/137320/15.00.00_60/ts_137320v150000p.pdf</w:t>
        </w:r>
      </w:hyperlink>
    </w:p>
    <w:p w14:paraId="50CA69A4" w14:textId="61926DDF" w:rsidR="00C556AE" w:rsidRPr="0034407F" w:rsidRDefault="00C556AE" w:rsidP="0088153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37.320-15.0.0 V1.0.0</w:t>
      </w:r>
      <w:r w:rsidRPr="0034407F">
        <w:rPr>
          <w:color w:val="000000"/>
          <w:spacing w:val="-2"/>
          <w:sz w:val="18"/>
          <w:szCs w:val="18"/>
          <w:lang w:val="fr-FR" w:eastAsia="en-GB"/>
        </w:rPr>
        <w:tab/>
      </w:r>
      <w:r w:rsidRPr="0034407F">
        <w:rPr>
          <w:color w:val="000000"/>
          <w:sz w:val="18"/>
          <w:szCs w:val="18"/>
          <w:lang w:val="fr-FR" w:eastAsia="en-GB"/>
        </w:rPr>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953" w:history="1">
        <w:r w:rsidR="00212F25" w:rsidRPr="0034407F">
          <w:rPr>
            <w:rStyle w:val="Hyperlink"/>
            <w:sz w:val="18"/>
            <w:szCs w:val="18"/>
            <w:lang w:val="fr-FR" w:eastAsia="en-GB"/>
          </w:rPr>
          <w:t>https://members.tsdsi.in/index.php/s/ZonFpABk5TG4HSc</w:t>
        </w:r>
      </w:hyperlink>
    </w:p>
    <w:p w14:paraId="00438862" w14:textId="339F7E15" w:rsidR="00C556AE" w:rsidRPr="0034407F" w:rsidRDefault="00C556AE" w:rsidP="0088153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TTAT.3G-37.320V15.0.0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954" w:history="1">
        <w:r w:rsidR="00212F25" w:rsidRPr="0034407F">
          <w:rPr>
            <w:rStyle w:val="Hyperlink"/>
            <w:sz w:val="18"/>
            <w:szCs w:val="18"/>
            <w:lang w:val="fr-FR" w:eastAsia="en-GB"/>
          </w:rPr>
          <w:t>http://committee.tta.or.kr/data/ttasDown.jsp?kind=ttastd&amp;pk_num=TTAT.3G-37.320V15.0.0</w:t>
        </w:r>
      </w:hyperlink>
    </w:p>
    <w:p w14:paraId="39D3B5E0" w14:textId="6E7C3558" w:rsidR="00C556AE" w:rsidRPr="00182533" w:rsidRDefault="00096313" w:rsidP="00881534">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556AE" w:rsidRPr="00182533">
        <w:rPr>
          <w:b/>
          <w:bCs/>
          <w:color w:val="000000"/>
          <w:sz w:val="18"/>
          <w:szCs w:val="18"/>
          <w:lang w:eastAsia="en-GB"/>
        </w:rPr>
        <w:t xml:space="preserve"> 16</w:t>
      </w:r>
    </w:p>
    <w:p w14:paraId="09F5148B" w14:textId="6952A66F" w:rsidR="00C556AE" w:rsidRPr="00C34319" w:rsidRDefault="00C556AE" w:rsidP="00212F2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STD-T120-37.320.V16.8.0</w:t>
      </w:r>
      <w:r w:rsidRPr="00C34319">
        <w:rPr>
          <w:color w:val="000000"/>
          <w:sz w:val="18"/>
          <w:szCs w:val="18"/>
          <w:lang w:val="en-GB" w:eastAsia="en-GB"/>
        </w:rPr>
        <w:tab/>
        <w:t>16.8.0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955" w:history="1">
        <w:r w:rsidR="00212F25" w:rsidRPr="00C34319">
          <w:rPr>
            <w:rStyle w:val="Hyperlink"/>
            <w:sz w:val="18"/>
            <w:szCs w:val="18"/>
            <w:lang w:val="en-GB" w:eastAsia="en-GB"/>
          </w:rPr>
          <w:t>https://www.arib.or.jp/english/html/overview/doc/T120_T23_SPECS/ARIB-STD-T120/Rel16/37/A37320-g80.pdf</w:t>
        </w:r>
      </w:hyperlink>
    </w:p>
    <w:p w14:paraId="1A21C2E8" w14:textId="3CB565E3" w:rsidR="00C556AE" w:rsidRPr="00C34319" w:rsidRDefault="00C556AE" w:rsidP="00212F2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ATIS.3GPP.37.320.V16.8.0</w:t>
      </w:r>
      <w:r w:rsidRPr="00C34319">
        <w:rPr>
          <w:color w:val="000000"/>
          <w:sz w:val="18"/>
          <w:szCs w:val="18"/>
          <w:lang w:val="en-GB" w:eastAsia="en-GB"/>
        </w:rPr>
        <w:tab/>
        <w:t>16.8.0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956" w:history="1">
        <w:r w:rsidR="00212F25" w:rsidRPr="00C34319">
          <w:rPr>
            <w:rStyle w:val="Hyperlink"/>
            <w:sz w:val="18"/>
            <w:szCs w:val="18"/>
            <w:lang w:val="en-GB" w:eastAsia="en-GB"/>
          </w:rPr>
          <w:t>https://www.atis.org/3gpp-transpositions - Rel-16</w:t>
        </w:r>
      </w:hyperlink>
    </w:p>
    <w:p w14:paraId="1C3F10C8" w14:textId="123FFD37" w:rsidR="00C556AE" w:rsidRPr="00C34319" w:rsidRDefault="00C556AE" w:rsidP="00212F2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CCSA.37.320V1680</w:t>
      </w:r>
      <w:r w:rsidRPr="00C34319">
        <w:rPr>
          <w:color w:val="000000"/>
          <w:sz w:val="18"/>
          <w:szCs w:val="18"/>
          <w:lang w:val="en-GB" w:eastAsia="en-GB"/>
        </w:rPr>
        <w:tab/>
        <w:t>16.8.0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/03/2022</w:t>
      </w:r>
      <w:r w:rsidRPr="00C34319">
        <w:rPr>
          <w:color w:val="000000"/>
          <w:sz w:val="18"/>
          <w:szCs w:val="18"/>
          <w:lang w:val="en-GB" w:eastAsia="en-GB"/>
        </w:rPr>
        <w:tab/>
      </w:r>
      <w:hyperlink r:id="rId957" w:history="1">
        <w:r w:rsidR="00212F25" w:rsidRPr="00C34319">
          <w:rPr>
            <w:rStyle w:val="Hyperlink"/>
            <w:sz w:val="18"/>
            <w:szCs w:val="18"/>
            <w:lang w:val="en-GB" w:eastAsia="en-GB"/>
          </w:rPr>
          <w:t>https://www.ccsa.org.cn/api/portalsFile/downloadOldFile?type=19&amp;oldFileUrl=ITU-R/M.2012-6/CCSA.37.320V1680.doc</w:t>
        </w:r>
      </w:hyperlink>
    </w:p>
    <w:p w14:paraId="3A737B9C" w14:textId="360AB0D3" w:rsidR="00C556AE" w:rsidRPr="0034407F" w:rsidRDefault="00C556AE" w:rsidP="00212F2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137 320</w:t>
      </w:r>
      <w:r w:rsidRPr="0034407F">
        <w:rPr>
          <w:color w:val="000000"/>
          <w:sz w:val="18"/>
          <w:szCs w:val="18"/>
          <w:lang w:val="fr-FR" w:eastAsia="en-GB"/>
        </w:rPr>
        <w:tab/>
        <w:t>16.8.0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09</w:t>
      </w:r>
      <w:r w:rsidR="00D63672" w:rsidRPr="0034407F">
        <w:rPr>
          <w:color w:val="000000"/>
          <w:sz w:val="18"/>
          <w:szCs w:val="18"/>
          <w:lang w:val="fr-FR" w:eastAsia="en-GB"/>
        </w:rPr>
        <w:t>/05/2022</w:t>
      </w:r>
      <w:r w:rsidRPr="0034407F">
        <w:rPr>
          <w:color w:val="000000"/>
          <w:sz w:val="18"/>
          <w:szCs w:val="18"/>
          <w:lang w:val="fr-FR" w:eastAsia="en-GB"/>
        </w:rPr>
        <w:tab/>
      </w:r>
      <w:hyperlink r:id="rId958" w:history="1">
        <w:r w:rsidR="00212F25" w:rsidRPr="0034407F">
          <w:rPr>
            <w:rStyle w:val="Hyperlink"/>
            <w:sz w:val="18"/>
            <w:szCs w:val="18"/>
            <w:lang w:val="fr-FR" w:eastAsia="en-GB"/>
          </w:rPr>
          <w:t>https://www.etsi.org/deliver/etsi_ts/137300_137399/137320/16.08.00_60/ts_137320v160800p.pdf</w:t>
        </w:r>
      </w:hyperlink>
    </w:p>
    <w:p w14:paraId="7B59D6ED" w14:textId="1EA2CFAD" w:rsidR="00C556AE" w:rsidRPr="0034407F" w:rsidRDefault="00C556AE" w:rsidP="00212F2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37.32-16.8.0 V1.1.0</w:t>
      </w:r>
      <w:r w:rsidRPr="0034407F">
        <w:rPr>
          <w:color w:val="000000"/>
          <w:spacing w:val="-2"/>
          <w:sz w:val="18"/>
          <w:szCs w:val="18"/>
          <w:lang w:val="fr-FR" w:eastAsia="en-GB"/>
        </w:rPr>
        <w:tab/>
      </w:r>
      <w:r w:rsidRPr="0034407F">
        <w:rPr>
          <w:color w:val="000000"/>
          <w:sz w:val="18"/>
          <w:szCs w:val="18"/>
          <w:lang w:val="fr-FR" w:eastAsia="en-GB"/>
        </w:rPr>
        <w:t>16.8.0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/11/2022</w:t>
      </w:r>
      <w:r w:rsidRPr="0034407F">
        <w:rPr>
          <w:color w:val="000000"/>
          <w:sz w:val="18"/>
          <w:szCs w:val="18"/>
          <w:lang w:val="fr-FR" w:eastAsia="en-GB"/>
        </w:rPr>
        <w:tab/>
      </w:r>
      <w:hyperlink r:id="rId959" w:history="1">
        <w:r w:rsidR="00212F25" w:rsidRPr="0034407F">
          <w:rPr>
            <w:rStyle w:val="Hyperlink"/>
            <w:sz w:val="18"/>
            <w:szCs w:val="18"/>
            <w:lang w:val="fr-FR" w:eastAsia="en-GB"/>
          </w:rPr>
          <w:t>https://members.tsdsi.in/s/kszQrafgmFP3npd</w:t>
        </w:r>
      </w:hyperlink>
    </w:p>
    <w:p w14:paraId="40973856" w14:textId="0AA5EE17" w:rsidR="00C556AE" w:rsidRPr="0034407F" w:rsidRDefault="00C556AE" w:rsidP="00212F2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TTAT.3G-37.320V16.8.0</w:t>
      </w:r>
      <w:r w:rsidRPr="0034407F">
        <w:rPr>
          <w:color w:val="000000"/>
          <w:sz w:val="18"/>
          <w:szCs w:val="18"/>
          <w:lang w:val="fr-FR" w:eastAsia="en-GB"/>
        </w:rPr>
        <w:tab/>
        <w:t>16.8.0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960" w:history="1">
        <w:r w:rsidR="00212F25" w:rsidRPr="0034407F">
          <w:rPr>
            <w:rStyle w:val="Hyperlink"/>
            <w:sz w:val="18"/>
            <w:szCs w:val="18"/>
            <w:lang w:val="fr-FR" w:eastAsia="en-GB"/>
          </w:rPr>
          <w:t>http://committee.tta.or.kr/data/ttasDown.jsp?kind=ttastd&amp;pk_num=TTAT.3G-37.320V16.8.0</w:t>
        </w:r>
      </w:hyperlink>
    </w:p>
    <w:p w14:paraId="04590700" w14:textId="385FF264" w:rsidR="00C556AE" w:rsidRPr="00182533" w:rsidRDefault="00096313" w:rsidP="00881534">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556AE" w:rsidRPr="00182533">
        <w:rPr>
          <w:b/>
          <w:bCs/>
          <w:color w:val="000000"/>
          <w:sz w:val="18"/>
          <w:szCs w:val="18"/>
          <w:lang w:eastAsia="en-GB"/>
        </w:rPr>
        <w:t xml:space="preserve"> 17</w:t>
      </w:r>
    </w:p>
    <w:p w14:paraId="666E309D" w14:textId="58F41492" w:rsidR="00C556AE" w:rsidRPr="00C34319" w:rsidRDefault="00C556AE" w:rsidP="00212F2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STD-T120-37.320.V17.2.0</w:t>
      </w:r>
      <w:r w:rsidRPr="00C34319">
        <w:rPr>
          <w:color w:val="000000"/>
          <w:sz w:val="18"/>
          <w:szCs w:val="18"/>
          <w:lang w:val="en-GB" w:eastAsia="en-GB"/>
        </w:rPr>
        <w:tab/>
        <w:t>17.2.0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961" w:history="1">
        <w:r w:rsidR="00212F25" w:rsidRPr="00C34319">
          <w:rPr>
            <w:rStyle w:val="Hyperlink"/>
            <w:sz w:val="18"/>
            <w:szCs w:val="18"/>
            <w:lang w:val="en-GB" w:eastAsia="en-GB"/>
          </w:rPr>
          <w:t>https://www.arib.or.jp/english/html/overview/doc/T120_T23_SPECS/ARIB-STD-T120/Rel17/37/A37320-h20.pdf</w:t>
        </w:r>
      </w:hyperlink>
    </w:p>
    <w:p w14:paraId="2C4BD7EB" w14:textId="08AC1D69" w:rsidR="00C556AE" w:rsidRPr="00C34319" w:rsidRDefault="00C556AE" w:rsidP="00212F2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ATIS.3GPP.37.320.V17.2.0</w:t>
      </w:r>
      <w:r w:rsidRPr="00C34319">
        <w:rPr>
          <w:color w:val="000000"/>
          <w:sz w:val="18"/>
          <w:szCs w:val="18"/>
          <w:lang w:val="en-GB" w:eastAsia="en-GB"/>
        </w:rPr>
        <w:tab/>
        <w:t>17.2.0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962" w:history="1">
        <w:r w:rsidR="00212F25" w:rsidRPr="00C34319">
          <w:rPr>
            <w:rStyle w:val="Hyperlink"/>
            <w:sz w:val="18"/>
            <w:szCs w:val="18"/>
            <w:lang w:val="en-GB" w:eastAsia="en-GB"/>
          </w:rPr>
          <w:t>https://www.atis.org/3gpp-transpositions - Rel-17</w:t>
        </w:r>
      </w:hyperlink>
    </w:p>
    <w:p w14:paraId="74A726E3" w14:textId="38CD57F5" w:rsidR="00C556AE" w:rsidRPr="00C34319" w:rsidRDefault="00C556AE" w:rsidP="00212F2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CCSA.37.320V1720</w:t>
      </w:r>
      <w:r w:rsidRPr="00C34319">
        <w:rPr>
          <w:color w:val="000000"/>
          <w:sz w:val="18"/>
          <w:szCs w:val="18"/>
          <w:lang w:val="en-GB" w:eastAsia="en-GB"/>
        </w:rPr>
        <w:tab/>
        <w:t>17.2.0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/12/2022</w:t>
      </w:r>
      <w:r w:rsidRPr="00C34319">
        <w:rPr>
          <w:color w:val="000000"/>
          <w:sz w:val="18"/>
          <w:szCs w:val="18"/>
          <w:lang w:val="en-GB" w:eastAsia="en-GB"/>
        </w:rPr>
        <w:tab/>
      </w:r>
      <w:hyperlink r:id="rId963" w:history="1">
        <w:r w:rsidR="00212F25" w:rsidRPr="00C34319">
          <w:rPr>
            <w:rStyle w:val="Hyperlink"/>
            <w:sz w:val="18"/>
            <w:szCs w:val="18"/>
            <w:lang w:val="en-GB" w:eastAsia="en-GB"/>
          </w:rPr>
          <w:t>https://www.ccsa.org.cn/api/portalsFile/downloadOldFile?type=19&amp;oldFileUrl=ITU-R/M.2012-6/CCSA.37.320V1720.doc</w:t>
        </w:r>
      </w:hyperlink>
    </w:p>
    <w:p w14:paraId="4B8BCE79" w14:textId="10CAE4AC" w:rsidR="00C556AE" w:rsidRPr="0034407F" w:rsidRDefault="00C556AE" w:rsidP="00212F2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137 320</w:t>
      </w:r>
      <w:r w:rsidRPr="0034407F">
        <w:rPr>
          <w:color w:val="000000"/>
          <w:sz w:val="18"/>
          <w:szCs w:val="18"/>
          <w:lang w:val="fr-FR" w:eastAsia="en-GB"/>
        </w:rPr>
        <w:tab/>
        <w:t>17.2.0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20</w:t>
      </w:r>
      <w:r w:rsidR="00D63672" w:rsidRPr="0034407F">
        <w:rPr>
          <w:color w:val="000000"/>
          <w:sz w:val="18"/>
          <w:szCs w:val="18"/>
          <w:lang w:val="fr-FR" w:eastAsia="en-GB"/>
        </w:rPr>
        <w:t>/01/2023</w:t>
      </w:r>
      <w:r w:rsidRPr="0034407F">
        <w:rPr>
          <w:color w:val="000000"/>
          <w:sz w:val="18"/>
          <w:szCs w:val="18"/>
          <w:lang w:val="fr-FR" w:eastAsia="en-GB"/>
        </w:rPr>
        <w:tab/>
      </w:r>
      <w:hyperlink r:id="rId964" w:history="1">
        <w:r w:rsidR="00212F25" w:rsidRPr="0034407F">
          <w:rPr>
            <w:rStyle w:val="Hyperlink"/>
            <w:sz w:val="18"/>
            <w:szCs w:val="18"/>
            <w:lang w:val="fr-FR" w:eastAsia="en-GB"/>
          </w:rPr>
          <w:t>https://www.etsi.org/deliver/etsi_ts/137300_137399/137320/17.02.00_60/ts_137320v170200p.pdf</w:t>
        </w:r>
      </w:hyperlink>
    </w:p>
    <w:p w14:paraId="4D7CC31C" w14:textId="073F3D4F" w:rsidR="00C556AE" w:rsidRPr="0034407F" w:rsidRDefault="00C556AE" w:rsidP="00212F2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37.320 17.2.0 V1.2.0</w:t>
      </w:r>
      <w:r w:rsidRPr="0034407F">
        <w:rPr>
          <w:color w:val="000000"/>
          <w:spacing w:val="-2"/>
          <w:sz w:val="18"/>
          <w:szCs w:val="18"/>
          <w:lang w:val="fr-FR" w:eastAsia="en-GB"/>
        </w:rPr>
        <w:tab/>
      </w:r>
      <w:r w:rsidRPr="0034407F">
        <w:rPr>
          <w:color w:val="000000"/>
          <w:sz w:val="18"/>
          <w:szCs w:val="18"/>
          <w:lang w:val="fr-FR" w:eastAsia="en-GB"/>
        </w:rPr>
        <w:t>17.2.0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965" w:history="1">
        <w:r w:rsidR="00212F25" w:rsidRPr="0034407F">
          <w:rPr>
            <w:rStyle w:val="Hyperlink"/>
            <w:sz w:val="18"/>
            <w:szCs w:val="18"/>
            <w:lang w:val="fr-FR" w:eastAsia="en-GB"/>
          </w:rPr>
          <w:t>https://members.tsdsi.in/s/ka6P6SkHRecEbJA</w:t>
        </w:r>
      </w:hyperlink>
    </w:p>
    <w:p w14:paraId="4655EA21" w14:textId="11531FC9" w:rsidR="00C556AE" w:rsidRPr="0034407F" w:rsidRDefault="00C556AE" w:rsidP="00212F2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TTAT.3G-37.320V17.2.0</w:t>
      </w:r>
      <w:r w:rsidRPr="0034407F">
        <w:rPr>
          <w:color w:val="000000"/>
          <w:sz w:val="18"/>
          <w:szCs w:val="18"/>
          <w:lang w:val="fr-FR" w:eastAsia="en-GB"/>
        </w:rPr>
        <w:tab/>
        <w:t>17.2.0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966" w:history="1">
        <w:r w:rsidR="00212F25" w:rsidRPr="0034407F">
          <w:rPr>
            <w:rStyle w:val="Hyperlink"/>
            <w:sz w:val="18"/>
            <w:szCs w:val="18"/>
            <w:lang w:val="fr-FR" w:eastAsia="en-GB"/>
          </w:rPr>
          <w:t>http://committee.tta.or.kr/data/ttasDown.jsp?kind=ttastd&amp;pk_num=TTAT.3G-37.320V17.2.0</w:t>
        </w:r>
      </w:hyperlink>
    </w:p>
    <w:p w14:paraId="523B4CD7" w14:textId="10209A34" w:rsidR="00C556AE" w:rsidRPr="00182533" w:rsidRDefault="00C556AE" w:rsidP="00C556AE">
      <w:pPr>
        <w:pStyle w:val="Heading4"/>
      </w:pPr>
      <w:r w:rsidRPr="00182533">
        <w:lastRenderedPageBreak/>
        <w:t>2.1.3.15</w:t>
      </w:r>
      <w:r w:rsidRPr="00182533">
        <w:tab/>
        <w:t>TS 37.355</w:t>
      </w:r>
    </w:p>
    <w:p w14:paraId="47FFC5EC" w14:textId="77777777" w:rsidR="00C556AE" w:rsidRPr="00182533" w:rsidRDefault="00C556AE" w:rsidP="00C556AE">
      <w:pPr>
        <w:pStyle w:val="Headingb"/>
      </w:pPr>
      <w:r w:rsidRPr="00182533">
        <w:t>Protocolo de posicionamiento de la LTE (LPP)</w:t>
      </w:r>
    </w:p>
    <w:p w14:paraId="3A58C534" w14:textId="77777777" w:rsidR="00C556AE" w:rsidRPr="00182533" w:rsidRDefault="00C556AE" w:rsidP="00C556AE">
      <w:pPr>
        <w:keepNext/>
        <w:keepLines/>
        <w:rPr>
          <w:rFonts w:eastAsia="MS Mincho"/>
        </w:rPr>
      </w:pPr>
      <w:r w:rsidRPr="00182533">
        <w:t>Este documento contiene la definición del protocolo de posicionamiento de la LTE (LPP) para las tecnologías de acceso radioeléctrico E-UTRA/LTE y NR.</w:t>
      </w:r>
    </w:p>
    <w:bookmarkEnd w:id="11"/>
    <w:p w14:paraId="692DAFEA" w14:textId="77777777" w:rsidR="007C47C0" w:rsidRPr="00182533" w:rsidRDefault="007C47C0" w:rsidP="007C47C0">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6146E175" w14:textId="082B4194" w:rsidR="002D33F5" w:rsidRPr="00182533" w:rsidRDefault="00096313" w:rsidP="00C835F9">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2D33F5" w:rsidRPr="00182533">
        <w:rPr>
          <w:b/>
          <w:bCs/>
          <w:color w:val="000000"/>
          <w:sz w:val="18"/>
          <w:szCs w:val="18"/>
          <w:lang w:eastAsia="en-GB"/>
        </w:rPr>
        <w:t xml:space="preserve"> 15</w:t>
      </w:r>
    </w:p>
    <w:p w14:paraId="7744251C" w14:textId="5842C414" w:rsidR="002D33F5" w:rsidRPr="00C34319" w:rsidRDefault="002D33F5"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STD-T120-37.355.V15.3.0</w:t>
      </w:r>
      <w:r w:rsidRPr="00C34319">
        <w:rPr>
          <w:color w:val="000000"/>
          <w:sz w:val="18"/>
          <w:szCs w:val="18"/>
          <w:lang w:val="en-GB" w:eastAsia="en-GB"/>
        </w:rPr>
        <w:tab/>
        <w:t>15.3.0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967" w:history="1">
        <w:r w:rsidR="00C835F9" w:rsidRPr="00C34319">
          <w:rPr>
            <w:rStyle w:val="Hyperlink"/>
            <w:sz w:val="18"/>
            <w:szCs w:val="18"/>
            <w:lang w:val="en-GB" w:eastAsia="en-GB"/>
          </w:rPr>
          <w:t>https://www.arib.or.jp/english/html/overview/doc/T120_T23_SPECS/ARIB-STD-T120/Rel15/37/A37355-f30.pdf</w:t>
        </w:r>
      </w:hyperlink>
    </w:p>
    <w:p w14:paraId="0C509AB0" w14:textId="22F0B1C6" w:rsidR="002D33F5" w:rsidRPr="00C34319" w:rsidRDefault="002D33F5"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ATIS.3GPP.37.355.V15.3.0</w:t>
      </w:r>
      <w:r w:rsidRPr="00C34319">
        <w:rPr>
          <w:color w:val="000000"/>
          <w:sz w:val="18"/>
          <w:szCs w:val="18"/>
          <w:lang w:val="en-GB" w:eastAsia="en-GB"/>
        </w:rPr>
        <w:tab/>
        <w:t>15.3.0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968" w:history="1">
        <w:r w:rsidR="00C835F9" w:rsidRPr="00C34319">
          <w:rPr>
            <w:rStyle w:val="Hyperlink"/>
            <w:sz w:val="18"/>
            <w:szCs w:val="18"/>
            <w:lang w:val="en-GB" w:eastAsia="en-GB"/>
          </w:rPr>
          <w:t>https://www.atis.org/3gpp-transpositions - Rel-15</w:t>
        </w:r>
      </w:hyperlink>
    </w:p>
    <w:p w14:paraId="0B4AFAA1" w14:textId="2AEDC06B" w:rsidR="002D33F5" w:rsidRPr="00C34319" w:rsidRDefault="002D33F5"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CCSA.37.355V1530</w:t>
      </w:r>
      <w:r w:rsidRPr="00C34319">
        <w:rPr>
          <w:color w:val="000000"/>
          <w:sz w:val="18"/>
          <w:szCs w:val="18"/>
          <w:lang w:val="en-GB" w:eastAsia="en-GB"/>
        </w:rPr>
        <w:tab/>
        <w:t>15.3.0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/03/2022</w:t>
      </w:r>
      <w:r w:rsidRPr="00C34319">
        <w:rPr>
          <w:color w:val="000000"/>
          <w:sz w:val="18"/>
          <w:szCs w:val="18"/>
          <w:lang w:val="en-GB" w:eastAsia="en-GB"/>
        </w:rPr>
        <w:tab/>
      </w:r>
      <w:hyperlink r:id="rId969" w:history="1">
        <w:r w:rsidR="00C835F9" w:rsidRPr="00C34319">
          <w:rPr>
            <w:rStyle w:val="Hyperlink"/>
            <w:sz w:val="18"/>
            <w:szCs w:val="18"/>
            <w:lang w:val="en-GB" w:eastAsia="en-GB"/>
          </w:rPr>
          <w:t>https://www.ccsa.org.cn/api/portalsFile/downloadOldFile?type=19&amp;oldFileUrl=ITU-R/M.2012-6/CCSA.37.355V1530.doc</w:t>
        </w:r>
      </w:hyperlink>
    </w:p>
    <w:p w14:paraId="567D97CD" w14:textId="43F0A5E8" w:rsidR="002D33F5" w:rsidRPr="0034407F" w:rsidRDefault="002D33F5"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137 355</w:t>
      </w:r>
      <w:r w:rsidRPr="0034407F">
        <w:rPr>
          <w:color w:val="000000"/>
          <w:sz w:val="18"/>
          <w:szCs w:val="18"/>
          <w:lang w:val="fr-FR" w:eastAsia="en-GB"/>
        </w:rPr>
        <w:tab/>
        <w:t>15.3.0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09</w:t>
      </w:r>
      <w:r w:rsidR="00D63672" w:rsidRPr="0034407F">
        <w:rPr>
          <w:color w:val="000000"/>
          <w:sz w:val="18"/>
          <w:szCs w:val="18"/>
          <w:lang w:val="fr-FR" w:eastAsia="en-GB"/>
        </w:rPr>
        <w:t>/05/2022</w:t>
      </w:r>
      <w:r w:rsidRPr="0034407F">
        <w:rPr>
          <w:color w:val="000000"/>
          <w:sz w:val="18"/>
          <w:szCs w:val="18"/>
          <w:lang w:val="fr-FR" w:eastAsia="en-GB"/>
        </w:rPr>
        <w:tab/>
      </w:r>
      <w:hyperlink r:id="rId970" w:history="1">
        <w:r w:rsidR="00C835F9" w:rsidRPr="0034407F">
          <w:rPr>
            <w:rStyle w:val="Hyperlink"/>
            <w:sz w:val="18"/>
            <w:szCs w:val="18"/>
            <w:lang w:val="fr-FR" w:eastAsia="en-GB"/>
          </w:rPr>
          <w:t>https://www.etsi.org/deliver/etsi_ts/137300_137399/137355/15.03.00_60/ts_137355v150300p.pdf</w:t>
        </w:r>
      </w:hyperlink>
    </w:p>
    <w:p w14:paraId="2B357ED9" w14:textId="7B8FE5FC" w:rsidR="002D33F5" w:rsidRPr="0034407F" w:rsidRDefault="002D33F5"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37.355-15.3.0 V1.1.0</w:t>
      </w:r>
      <w:r w:rsidRPr="0034407F">
        <w:rPr>
          <w:color w:val="000000"/>
          <w:spacing w:val="-2"/>
          <w:sz w:val="18"/>
          <w:szCs w:val="18"/>
          <w:lang w:val="fr-FR" w:eastAsia="en-GB"/>
        </w:rPr>
        <w:tab/>
      </w:r>
      <w:r w:rsidRPr="0034407F">
        <w:rPr>
          <w:color w:val="000000"/>
          <w:sz w:val="18"/>
          <w:szCs w:val="18"/>
          <w:lang w:val="fr-FR" w:eastAsia="en-GB"/>
        </w:rPr>
        <w:t>15.3.0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/11/2022</w:t>
      </w:r>
      <w:r w:rsidRPr="0034407F">
        <w:rPr>
          <w:color w:val="000000"/>
          <w:sz w:val="18"/>
          <w:szCs w:val="18"/>
          <w:lang w:val="fr-FR" w:eastAsia="en-GB"/>
        </w:rPr>
        <w:tab/>
      </w:r>
      <w:hyperlink r:id="rId971" w:history="1">
        <w:r w:rsidR="00C835F9" w:rsidRPr="0034407F">
          <w:rPr>
            <w:rStyle w:val="Hyperlink"/>
            <w:sz w:val="18"/>
            <w:szCs w:val="18"/>
            <w:lang w:val="fr-FR" w:eastAsia="en-GB"/>
          </w:rPr>
          <w:t>https://members.tsdsi.in/s/MmqwaBwCDsoqW8a</w:t>
        </w:r>
      </w:hyperlink>
    </w:p>
    <w:p w14:paraId="3E500979" w14:textId="549B0566" w:rsidR="002D33F5" w:rsidRPr="0034407F" w:rsidRDefault="002D33F5"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TTAT.3G-37.355V15.3.0</w:t>
      </w:r>
      <w:r w:rsidRPr="0034407F">
        <w:rPr>
          <w:color w:val="000000"/>
          <w:sz w:val="18"/>
          <w:szCs w:val="18"/>
          <w:lang w:val="fr-FR" w:eastAsia="en-GB"/>
        </w:rPr>
        <w:tab/>
        <w:t>15.3.0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972" w:history="1">
        <w:r w:rsidR="00C835F9" w:rsidRPr="0034407F">
          <w:rPr>
            <w:rStyle w:val="Hyperlink"/>
            <w:sz w:val="18"/>
            <w:szCs w:val="18"/>
            <w:lang w:val="fr-FR" w:eastAsia="en-GB"/>
          </w:rPr>
          <w:t>http://committee.tta.or.kr/data/ttasDown.jsp?kind=ttastd&amp;pk_num=TTAT.3G-37.355V15.3.0</w:t>
        </w:r>
      </w:hyperlink>
    </w:p>
    <w:p w14:paraId="1F883B1B" w14:textId="4CAA01ED" w:rsidR="002D33F5" w:rsidRPr="00182533" w:rsidRDefault="00096313" w:rsidP="00C835F9">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2D33F5" w:rsidRPr="00182533">
        <w:rPr>
          <w:b/>
          <w:bCs/>
          <w:color w:val="000000"/>
          <w:sz w:val="18"/>
          <w:szCs w:val="18"/>
          <w:lang w:eastAsia="en-GB"/>
        </w:rPr>
        <w:t xml:space="preserve"> 16</w:t>
      </w:r>
    </w:p>
    <w:p w14:paraId="48502D9C" w14:textId="3BE90842" w:rsidR="002D33F5" w:rsidRPr="00C34319" w:rsidRDefault="002D33F5"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STD-T120-37.355.V16.9.0</w:t>
      </w:r>
      <w:r w:rsidRPr="00C34319">
        <w:rPr>
          <w:color w:val="000000"/>
          <w:sz w:val="18"/>
          <w:szCs w:val="18"/>
          <w:lang w:val="en-GB" w:eastAsia="en-GB"/>
        </w:rPr>
        <w:tab/>
        <w:t>16.9.0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973" w:history="1">
        <w:r w:rsidR="00C835F9" w:rsidRPr="00C34319">
          <w:rPr>
            <w:rStyle w:val="Hyperlink"/>
            <w:sz w:val="18"/>
            <w:szCs w:val="18"/>
            <w:lang w:val="en-GB" w:eastAsia="en-GB"/>
          </w:rPr>
          <w:t>https://www.arib.or.jp/english/html/overview/doc/T120_T23_SPECS/ARIB-STD-T120/Rel16/37/A37355-g90.pdf</w:t>
        </w:r>
      </w:hyperlink>
    </w:p>
    <w:p w14:paraId="46F2995B" w14:textId="684ACFA9" w:rsidR="002D33F5" w:rsidRPr="00C34319" w:rsidRDefault="002D33F5"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ATIS.3GPP.37.355.V16.9.0</w:t>
      </w:r>
      <w:r w:rsidRPr="00C34319">
        <w:rPr>
          <w:color w:val="000000"/>
          <w:sz w:val="18"/>
          <w:szCs w:val="18"/>
          <w:lang w:val="en-GB" w:eastAsia="en-GB"/>
        </w:rPr>
        <w:tab/>
        <w:t>16.9.0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974" w:history="1">
        <w:r w:rsidR="00C835F9" w:rsidRPr="00C34319">
          <w:rPr>
            <w:rStyle w:val="Hyperlink"/>
            <w:sz w:val="18"/>
            <w:szCs w:val="18"/>
            <w:lang w:val="en-GB" w:eastAsia="en-GB"/>
          </w:rPr>
          <w:t>https://www.atis.org/3gpp-transpositions - Rel-16</w:t>
        </w:r>
      </w:hyperlink>
    </w:p>
    <w:p w14:paraId="63F2102C" w14:textId="0CEED1D3" w:rsidR="002D33F5" w:rsidRPr="00C34319" w:rsidRDefault="002D33F5"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CCSA.37.355V1690</w:t>
      </w:r>
      <w:r w:rsidRPr="00C34319">
        <w:rPr>
          <w:color w:val="000000"/>
          <w:sz w:val="18"/>
          <w:szCs w:val="18"/>
          <w:lang w:val="en-GB" w:eastAsia="en-GB"/>
        </w:rPr>
        <w:tab/>
        <w:t>16.9.0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/12/2022</w:t>
      </w:r>
      <w:r w:rsidRPr="00C34319">
        <w:rPr>
          <w:color w:val="000000"/>
          <w:sz w:val="18"/>
          <w:szCs w:val="18"/>
          <w:lang w:val="en-GB" w:eastAsia="en-GB"/>
        </w:rPr>
        <w:tab/>
      </w:r>
      <w:hyperlink r:id="rId975" w:history="1">
        <w:r w:rsidR="00C835F9" w:rsidRPr="00C34319">
          <w:rPr>
            <w:rStyle w:val="Hyperlink"/>
            <w:sz w:val="18"/>
            <w:szCs w:val="18"/>
            <w:lang w:val="en-GB" w:eastAsia="en-GB"/>
          </w:rPr>
          <w:t>https://www.ccsa.org.cn/api/portalsFile/downloadOldFile?type=19&amp;oldFileUrl=ITU-R/M.2012-6/CCSA.37.355V1690.doc</w:t>
        </w:r>
      </w:hyperlink>
    </w:p>
    <w:p w14:paraId="58635933" w14:textId="27FBB55F" w:rsidR="002D33F5" w:rsidRPr="0034407F" w:rsidRDefault="002D33F5"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137 355</w:t>
      </w:r>
      <w:r w:rsidRPr="0034407F">
        <w:rPr>
          <w:color w:val="000000"/>
          <w:sz w:val="18"/>
          <w:szCs w:val="18"/>
          <w:lang w:val="fr-FR" w:eastAsia="en-GB"/>
        </w:rPr>
        <w:tab/>
        <w:t>16.9.0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20</w:t>
      </w:r>
      <w:r w:rsidR="00D63672" w:rsidRPr="0034407F">
        <w:rPr>
          <w:color w:val="000000"/>
          <w:sz w:val="18"/>
          <w:szCs w:val="18"/>
          <w:lang w:val="fr-FR" w:eastAsia="en-GB"/>
        </w:rPr>
        <w:t>/01/2023</w:t>
      </w:r>
      <w:r w:rsidRPr="0034407F">
        <w:rPr>
          <w:color w:val="000000"/>
          <w:sz w:val="18"/>
          <w:szCs w:val="18"/>
          <w:lang w:val="fr-FR" w:eastAsia="en-GB"/>
        </w:rPr>
        <w:tab/>
      </w:r>
      <w:hyperlink r:id="rId976" w:history="1">
        <w:r w:rsidR="00C835F9" w:rsidRPr="0034407F">
          <w:rPr>
            <w:rStyle w:val="Hyperlink"/>
            <w:sz w:val="18"/>
            <w:szCs w:val="18"/>
            <w:lang w:val="fr-FR" w:eastAsia="en-GB"/>
          </w:rPr>
          <w:t>https://www.etsi.org/deliver/etsi_ts/137300_137399/137355/16.09.00_60/ts_137355v160900p.pdf</w:t>
        </w:r>
      </w:hyperlink>
    </w:p>
    <w:p w14:paraId="7661E4F9" w14:textId="0679DEE1" w:rsidR="002D33F5" w:rsidRPr="0034407F" w:rsidRDefault="002D33F5"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37.355 16.9.0 V1.2.0</w:t>
      </w:r>
      <w:r w:rsidRPr="0034407F">
        <w:rPr>
          <w:color w:val="000000"/>
          <w:spacing w:val="-2"/>
          <w:sz w:val="18"/>
          <w:szCs w:val="18"/>
          <w:lang w:val="fr-FR" w:eastAsia="en-GB"/>
        </w:rPr>
        <w:tab/>
      </w:r>
      <w:r w:rsidRPr="0034407F">
        <w:rPr>
          <w:color w:val="000000"/>
          <w:sz w:val="18"/>
          <w:szCs w:val="18"/>
          <w:lang w:val="fr-FR" w:eastAsia="en-GB"/>
        </w:rPr>
        <w:t>16.9.0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977" w:history="1">
        <w:r w:rsidR="00C835F9" w:rsidRPr="0034407F">
          <w:rPr>
            <w:rStyle w:val="Hyperlink"/>
            <w:sz w:val="18"/>
            <w:szCs w:val="18"/>
            <w:lang w:val="fr-FR" w:eastAsia="en-GB"/>
          </w:rPr>
          <w:t>https://members.tsdsi.in/s/CYENAFxpd8C5B2k</w:t>
        </w:r>
      </w:hyperlink>
    </w:p>
    <w:p w14:paraId="249A106E" w14:textId="0BEF2620" w:rsidR="002D33F5" w:rsidRPr="0034407F" w:rsidRDefault="002D33F5"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TTAT.3G-37.355V16.9.0</w:t>
      </w:r>
      <w:r w:rsidRPr="0034407F">
        <w:rPr>
          <w:color w:val="000000"/>
          <w:sz w:val="18"/>
          <w:szCs w:val="18"/>
          <w:lang w:val="fr-FR" w:eastAsia="en-GB"/>
        </w:rPr>
        <w:tab/>
        <w:t>16.9.0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978" w:history="1">
        <w:r w:rsidR="00C835F9" w:rsidRPr="0034407F">
          <w:rPr>
            <w:rStyle w:val="Hyperlink"/>
            <w:sz w:val="18"/>
            <w:szCs w:val="18"/>
            <w:lang w:val="fr-FR" w:eastAsia="en-GB"/>
          </w:rPr>
          <w:t>http://committee.tta.or.kr/data/ttasDown.jsp?kind=ttastd&amp;pk_num=TTAT.3G-37.355V16.9.0</w:t>
        </w:r>
      </w:hyperlink>
    </w:p>
    <w:p w14:paraId="45751C0F" w14:textId="1B99045B" w:rsidR="002D33F5" w:rsidRPr="00182533" w:rsidRDefault="00096313" w:rsidP="002D33F5">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2D33F5" w:rsidRPr="00182533">
        <w:rPr>
          <w:b/>
          <w:bCs/>
          <w:color w:val="000000"/>
          <w:sz w:val="18"/>
          <w:szCs w:val="18"/>
          <w:lang w:eastAsia="en-GB"/>
        </w:rPr>
        <w:t xml:space="preserve"> 17</w:t>
      </w:r>
    </w:p>
    <w:p w14:paraId="38C24BF5" w14:textId="0E148AB9" w:rsidR="002D33F5" w:rsidRPr="00C34319" w:rsidRDefault="002D33F5"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STD-T120-37.355.V17.3.0</w:t>
      </w:r>
      <w:r w:rsidRPr="00C34319">
        <w:rPr>
          <w:color w:val="000000"/>
          <w:sz w:val="18"/>
          <w:szCs w:val="18"/>
          <w:lang w:val="en-GB" w:eastAsia="en-GB"/>
        </w:rPr>
        <w:tab/>
        <w:t>17.3.0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979" w:history="1">
        <w:r w:rsidR="00C835F9" w:rsidRPr="00C34319">
          <w:rPr>
            <w:rStyle w:val="Hyperlink"/>
            <w:sz w:val="18"/>
            <w:szCs w:val="18"/>
            <w:lang w:val="en-GB" w:eastAsia="en-GB"/>
          </w:rPr>
          <w:t>https://www.arib.or.jp/english/html/overview/doc/T120_T23_SPECS/ARIB-STD-T120/Rel17/37/A37355-h30.pdf</w:t>
        </w:r>
      </w:hyperlink>
    </w:p>
    <w:p w14:paraId="10E8CE0C" w14:textId="08F535DB" w:rsidR="002D33F5" w:rsidRPr="00C34319" w:rsidRDefault="002D33F5"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ATIS.3GPP.37.355.V17.3.0</w:t>
      </w:r>
      <w:r w:rsidRPr="00C34319">
        <w:rPr>
          <w:color w:val="000000"/>
          <w:sz w:val="18"/>
          <w:szCs w:val="18"/>
          <w:lang w:val="en-GB" w:eastAsia="en-GB"/>
        </w:rPr>
        <w:tab/>
        <w:t>17.3.0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980" w:history="1">
        <w:r w:rsidR="00C835F9" w:rsidRPr="00C34319">
          <w:rPr>
            <w:rStyle w:val="Hyperlink"/>
            <w:sz w:val="18"/>
            <w:szCs w:val="18"/>
            <w:lang w:val="en-GB" w:eastAsia="en-GB"/>
          </w:rPr>
          <w:t>https://www.atis.org/3gpp-transpositions - Rel-17</w:t>
        </w:r>
      </w:hyperlink>
    </w:p>
    <w:p w14:paraId="4E35663E" w14:textId="30D60D74" w:rsidR="002D33F5" w:rsidRPr="00C34319" w:rsidRDefault="002D33F5"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CCSA.37.355V1730</w:t>
      </w:r>
      <w:r w:rsidRPr="00C34319">
        <w:rPr>
          <w:color w:val="000000"/>
          <w:sz w:val="18"/>
          <w:szCs w:val="18"/>
          <w:lang w:val="en-GB" w:eastAsia="en-GB"/>
        </w:rPr>
        <w:tab/>
        <w:t>17.3.0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/12/2022</w:t>
      </w:r>
      <w:r w:rsidRPr="00C34319">
        <w:rPr>
          <w:color w:val="000000"/>
          <w:sz w:val="18"/>
          <w:szCs w:val="18"/>
          <w:lang w:val="en-GB" w:eastAsia="en-GB"/>
        </w:rPr>
        <w:tab/>
      </w:r>
      <w:hyperlink r:id="rId981" w:history="1">
        <w:r w:rsidR="00C835F9" w:rsidRPr="00C34319">
          <w:rPr>
            <w:rStyle w:val="Hyperlink"/>
            <w:sz w:val="18"/>
            <w:szCs w:val="18"/>
            <w:lang w:val="en-GB" w:eastAsia="en-GB"/>
          </w:rPr>
          <w:t>https://www.ccsa.org.cn/api/portalsFile/downloadOldFile?type=19&amp;oldFileUrl=ITU-R/M.2012-6/CCSA.37.355V1730.doc</w:t>
        </w:r>
      </w:hyperlink>
    </w:p>
    <w:p w14:paraId="71A04817" w14:textId="1648D092" w:rsidR="002D33F5" w:rsidRPr="0034407F" w:rsidRDefault="002D33F5"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137 355</w:t>
      </w:r>
      <w:r w:rsidRPr="0034407F">
        <w:rPr>
          <w:color w:val="000000"/>
          <w:sz w:val="18"/>
          <w:szCs w:val="18"/>
          <w:lang w:val="fr-FR" w:eastAsia="en-GB"/>
        </w:rPr>
        <w:tab/>
        <w:t>17.3.0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20</w:t>
      </w:r>
      <w:r w:rsidR="00D63672" w:rsidRPr="0034407F">
        <w:rPr>
          <w:color w:val="000000"/>
          <w:sz w:val="18"/>
          <w:szCs w:val="18"/>
          <w:lang w:val="fr-FR" w:eastAsia="en-GB"/>
        </w:rPr>
        <w:t>/01/2023</w:t>
      </w:r>
      <w:r w:rsidRPr="0034407F">
        <w:rPr>
          <w:color w:val="000000"/>
          <w:sz w:val="18"/>
          <w:szCs w:val="18"/>
          <w:lang w:val="fr-FR" w:eastAsia="en-GB"/>
        </w:rPr>
        <w:tab/>
      </w:r>
      <w:hyperlink r:id="rId982" w:history="1">
        <w:r w:rsidR="00C835F9" w:rsidRPr="0034407F">
          <w:rPr>
            <w:rStyle w:val="Hyperlink"/>
            <w:sz w:val="18"/>
            <w:szCs w:val="18"/>
            <w:lang w:val="fr-FR" w:eastAsia="en-GB"/>
          </w:rPr>
          <w:t>https://www.etsi.org/deliver/etsi_ts/137300_137399/137355/17.03.00_60/ts_137355v170300p.pdf</w:t>
        </w:r>
      </w:hyperlink>
    </w:p>
    <w:p w14:paraId="2CFA85F4" w14:textId="562E3F6E" w:rsidR="002D33F5" w:rsidRPr="0034407F" w:rsidRDefault="002D33F5"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37.355 17.3.0 V1.3.0</w:t>
      </w:r>
      <w:r w:rsidRPr="0034407F">
        <w:rPr>
          <w:color w:val="000000"/>
          <w:spacing w:val="-2"/>
          <w:sz w:val="18"/>
          <w:szCs w:val="18"/>
          <w:lang w:val="fr-FR" w:eastAsia="en-GB"/>
        </w:rPr>
        <w:tab/>
      </w:r>
      <w:r w:rsidRPr="0034407F">
        <w:rPr>
          <w:color w:val="000000"/>
          <w:sz w:val="18"/>
          <w:szCs w:val="18"/>
          <w:lang w:val="fr-FR" w:eastAsia="en-GB"/>
        </w:rPr>
        <w:t>17.3.0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983" w:history="1">
        <w:r w:rsidR="00C835F9" w:rsidRPr="0034407F">
          <w:rPr>
            <w:rStyle w:val="Hyperlink"/>
            <w:sz w:val="18"/>
            <w:szCs w:val="18"/>
            <w:lang w:val="fr-FR" w:eastAsia="en-GB"/>
          </w:rPr>
          <w:t>https://members.tsdsi.in/s/r5ciGSaf2RSZej7</w:t>
        </w:r>
      </w:hyperlink>
    </w:p>
    <w:p w14:paraId="21F1B530" w14:textId="04165E37" w:rsidR="002D33F5" w:rsidRPr="0034407F" w:rsidRDefault="002D33F5"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TTAT.3G-37.355V17.3.0</w:t>
      </w:r>
      <w:r w:rsidRPr="0034407F">
        <w:rPr>
          <w:color w:val="000000"/>
          <w:sz w:val="18"/>
          <w:szCs w:val="18"/>
          <w:lang w:val="fr-FR" w:eastAsia="en-GB"/>
        </w:rPr>
        <w:tab/>
        <w:t>17.3.0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984" w:history="1">
        <w:r w:rsidR="00C835F9" w:rsidRPr="0034407F">
          <w:rPr>
            <w:rStyle w:val="Hyperlink"/>
            <w:sz w:val="18"/>
            <w:szCs w:val="18"/>
            <w:lang w:val="fr-FR" w:eastAsia="en-GB"/>
          </w:rPr>
          <w:t>http://committee.tta.or.kr/data/ttasDown.jsp?kind=ttastd&amp;pk_num=TTAT.3G-37.355V17.3.0</w:t>
        </w:r>
      </w:hyperlink>
    </w:p>
    <w:p w14:paraId="27DE3C9D" w14:textId="77777777" w:rsidR="00C556AE" w:rsidRPr="00182533" w:rsidRDefault="00C556AE" w:rsidP="00C556AE">
      <w:pPr>
        <w:pStyle w:val="Heading3"/>
      </w:pPr>
      <w:r w:rsidRPr="00182533">
        <w:lastRenderedPageBreak/>
        <w:t>2.1.4</w:t>
      </w:r>
      <w:r w:rsidRPr="00182533">
        <w:tab/>
        <w:t>Arquitectura</w:t>
      </w:r>
    </w:p>
    <w:p w14:paraId="13C81FD7" w14:textId="77777777" w:rsidR="00C556AE" w:rsidRPr="00182533" w:rsidRDefault="00C556AE" w:rsidP="00C556AE">
      <w:pPr>
        <w:pStyle w:val="Heading4"/>
      </w:pPr>
      <w:r w:rsidRPr="00182533">
        <w:t>2.1.4.1</w:t>
      </w:r>
      <w:r w:rsidRPr="00182533">
        <w:tab/>
        <w:t>TS 36.401</w:t>
      </w:r>
    </w:p>
    <w:p w14:paraId="7F7A358C" w14:textId="77777777" w:rsidR="00C556AE" w:rsidRPr="00182533" w:rsidRDefault="00C556AE" w:rsidP="00C556AE">
      <w:pPr>
        <w:pStyle w:val="Headingb"/>
        <w:rPr>
          <w:lang w:eastAsia="zh-CN"/>
        </w:rPr>
      </w:pPr>
      <w:r w:rsidRPr="00182533">
        <w:rPr>
          <w:lang w:eastAsia="zh-CN"/>
        </w:rPr>
        <w:t xml:space="preserve">Red de </w:t>
      </w:r>
      <w:r w:rsidRPr="00182533">
        <w:t>acceso</w:t>
      </w:r>
      <w:r w:rsidRPr="00182533">
        <w:rPr>
          <w:lang w:eastAsia="zh-CN"/>
        </w:rPr>
        <w:t xml:space="preserve"> radioeléctrico terrenal universal evolucionada (E-UTRAN); descripción de la arquitectura</w:t>
      </w:r>
    </w:p>
    <w:p w14:paraId="0E652FC7" w14:textId="77777777" w:rsidR="00C556AE" w:rsidRPr="00182533" w:rsidRDefault="00C556AE" w:rsidP="00C556AE">
      <w:pPr>
        <w:keepNext/>
        <w:keepLines/>
      </w:pPr>
      <w:r w:rsidRPr="00182533">
        <w:t>En este documento se describe la arquitectura global de la E-UTRAN y, en particular, las interfaces internas y las hipótesis sobre las interfaces radioeléctricas S1 y X2.</w:t>
      </w:r>
    </w:p>
    <w:p w14:paraId="3B6CAA0C" w14:textId="77777777" w:rsidR="007C47C0" w:rsidRPr="00182533" w:rsidRDefault="007C47C0" w:rsidP="007C47C0">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0B154C8C" w14:textId="7526DCDB" w:rsidR="008E2E81" w:rsidRPr="00182533" w:rsidRDefault="00096313" w:rsidP="00C835F9">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8E2E81" w:rsidRPr="00182533">
        <w:rPr>
          <w:b/>
          <w:bCs/>
          <w:color w:val="000000"/>
          <w:sz w:val="18"/>
          <w:szCs w:val="18"/>
          <w:lang w:eastAsia="en-GB"/>
        </w:rPr>
        <w:t xml:space="preserve"> 10</w:t>
      </w:r>
    </w:p>
    <w:p w14:paraId="4B265D71" w14:textId="1FF3F20E" w:rsidR="008E2E81" w:rsidRPr="00182533"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ATIS.3GPP.36.401V1040</w:t>
      </w:r>
      <w:r w:rsidRPr="00182533">
        <w:rPr>
          <w:color w:val="000000"/>
          <w:sz w:val="18"/>
          <w:szCs w:val="18"/>
          <w:lang w:eastAsia="en-GB"/>
        </w:rPr>
        <w:tab/>
        <w:t>10.4.0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985" w:history="1">
        <w:r w:rsidR="00C835F9" w:rsidRPr="00182533">
          <w:rPr>
            <w:rStyle w:val="Hyperlink"/>
            <w:sz w:val="18"/>
            <w:szCs w:val="18"/>
            <w:lang w:eastAsia="en-GB"/>
          </w:rPr>
          <w:t>https://www.atis.org/3gpp-documents/Rel99-14/</w:t>
        </w:r>
      </w:hyperlink>
    </w:p>
    <w:p w14:paraId="19DB95F0" w14:textId="5757AADF" w:rsidR="008E2E81" w:rsidRPr="00182533"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CCSA.36.401V1040</w:t>
      </w:r>
      <w:r w:rsidRPr="00182533">
        <w:rPr>
          <w:color w:val="000000"/>
          <w:sz w:val="18"/>
          <w:szCs w:val="18"/>
          <w:lang w:eastAsia="en-GB"/>
        </w:rPr>
        <w:tab/>
        <w:t>10.4.0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C835F9" w:rsidRPr="00182533">
        <w:rPr>
          <w:color w:val="000000"/>
          <w:sz w:val="18"/>
          <w:szCs w:val="18"/>
          <w:lang w:eastAsia="en-GB"/>
        </w:rPr>
        <w:t>/</w:t>
      </w:r>
      <w:r w:rsidRPr="00182533">
        <w:rPr>
          <w:color w:val="000000"/>
          <w:sz w:val="18"/>
          <w:szCs w:val="18"/>
          <w:lang w:eastAsia="en-GB"/>
        </w:rPr>
        <w:t>06</w:t>
      </w:r>
      <w:r w:rsidR="00C835F9" w:rsidRPr="00182533">
        <w:rPr>
          <w:color w:val="000000"/>
          <w:sz w:val="18"/>
          <w:szCs w:val="18"/>
          <w:lang w:eastAsia="en-GB"/>
        </w:rPr>
        <w:t>/</w:t>
      </w:r>
      <w:r w:rsidRPr="00182533">
        <w:rPr>
          <w:color w:val="000000"/>
          <w:sz w:val="18"/>
          <w:szCs w:val="18"/>
          <w:lang w:eastAsia="en-GB"/>
        </w:rPr>
        <w:t>2012</w:t>
      </w:r>
      <w:r w:rsidRPr="00182533">
        <w:rPr>
          <w:color w:val="000000"/>
          <w:sz w:val="18"/>
          <w:szCs w:val="18"/>
          <w:lang w:eastAsia="en-GB"/>
        </w:rPr>
        <w:tab/>
      </w:r>
      <w:hyperlink r:id="rId986" w:history="1">
        <w:r w:rsidR="00C835F9" w:rsidRPr="00182533">
          <w:rPr>
            <w:rStyle w:val="Hyperlink"/>
            <w:sz w:val="18"/>
            <w:szCs w:val="18"/>
            <w:lang w:eastAsia="en-GB"/>
          </w:rPr>
          <w:t>https://www.ccsa.org.cn/api/portalsFile/downloadOldFile?type=19&amp;oldFileUrl=ITU-R/M.2012-6/CCSA.36.401V1040.doc</w:t>
        </w:r>
      </w:hyperlink>
    </w:p>
    <w:p w14:paraId="1813E285" w14:textId="0DB57436"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136 401</w:t>
      </w:r>
      <w:r w:rsidRPr="0034407F">
        <w:rPr>
          <w:color w:val="000000"/>
          <w:sz w:val="18"/>
          <w:szCs w:val="18"/>
          <w:lang w:val="fr-FR" w:eastAsia="en-GB"/>
        </w:rPr>
        <w:tab/>
        <w:t>10.4.0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18</w:t>
      </w:r>
      <w:r w:rsidR="00C835F9" w:rsidRPr="0034407F">
        <w:rPr>
          <w:color w:val="000000"/>
          <w:sz w:val="18"/>
          <w:szCs w:val="18"/>
          <w:lang w:val="fr-FR" w:eastAsia="en-GB"/>
        </w:rPr>
        <w:t>/</w:t>
      </w:r>
      <w:r w:rsidRPr="0034407F">
        <w:rPr>
          <w:color w:val="000000"/>
          <w:sz w:val="18"/>
          <w:szCs w:val="18"/>
          <w:lang w:val="fr-FR" w:eastAsia="en-GB"/>
        </w:rPr>
        <w:t>07</w:t>
      </w:r>
      <w:r w:rsidR="00C835F9" w:rsidRPr="0034407F">
        <w:rPr>
          <w:color w:val="000000"/>
          <w:sz w:val="18"/>
          <w:szCs w:val="18"/>
          <w:lang w:val="fr-FR" w:eastAsia="en-GB"/>
        </w:rPr>
        <w:t>/</w:t>
      </w:r>
      <w:r w:rsidRPr="0034407F">
        <w:rPr>
          <w:color w:val="000000"/>
          <w:sz w:val="18"/>
          <w:szCs w:val="18"/>
          <w:lang w:val="fr-FR" w:eastAsia="en-GB"/>
        </w:rPr>
        <w:t>2012</w:t>
      </w:r>
      <w:r w:rsidRPr="0034407F">
        <w:rPr>
          <w:color w:val="000000"/>
          <w:sz w:val="18"/>
          <w:szCs w:val="18"/>
          <w:lang w:val="fr-FR" w:eastAsia="en-GB"/>
        </w:rPr>
        <w:tab/>
      </w:r>
      <w:hyperlink r:id="rId987" w:history="1">
        <w:r w:rsidR="00C835F9" w:rsidRPr="0034407F">
          <w:rPr>
            <w:rStyle w:val="Hyperlink"/>
            <w:sz w:val="18"/>
            <w:szCs w:val="18"/>
            <w:lang w:val="fr-FR" w:eastAsia="en-GB"/>
          </w:rPr>
          <w:t>https://www.etsi.org/deliver/etsi_ts/136400_136499/136401/10.04.00_60/ts_136401v100400p.pdf</w:t>
        </w:r>
      </w:hyperlink>
      <w:r w:rsidR="00C835F9" w:rsidRPr="0034407F">
        <w:rPr>
          <w:color w:val="000000"/>
          <w:sz w:val="18"/>
          <w:szCs w:val="18"/>
          <w:lang w:val="fr-FR" w:eastAsia="en-GB"/>
        </w:rPr>
        <w:t xml:space="preserve"> </w:t>
      </w:r>
    </w:p>
    <w:p w14:paraId="4DE5C2FC" w14:textId="04CD718C"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36.401-10.4.0 V1.0.0</w:t>
      </w:r>
      <w:r w:rsidRPr="0034407F">
        <w:rPr>
          <w:color w:val="000000"/>
          <w:spacing w:val="-2"/>
          <w:sz w:val="18"/>
          <w:szCs w:val="18"/>
          <w:lang w:val="fr-FR" w:eastAsia="en-GB"/>
        </w:rPr>
        <w:tab/>
      </w:r>
      <w:r w:rsidRPr="0034407F">
        <w:rPr>
          <w:color w:val="000000"/>
          <w:sz w:val="18"/>
          <w:szCs w:val="18"/>
          <w:lang w:val="fr-FR" w:eastAsia="en-GB"/>
        </w:rPr>
        <w:t>10.4.0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988" w:history="1">
        <w:r w:rsidR="00C835F9" w:rsidRPr="0034407F">
          <w:rPr>
            <w:rStyle w:val="Hyperlink"/>
            <w:sz w:val="18"/>
            <w:szCs w:val="18"/>
            <w:lang w:val="fr-FR" w:eastAsia="en-GB"/>
          </w:rPr>
          <w:t>https://members.tsdsi.in/index.php/s/2j8sweYygNKjReb</w:t>
        </w:r>
      </w:hyperlink>
      <w:r w:rsidR="00C835F9" w:rsidRPr="0034407F">
        <w:rPr>
          <w:color w:val="000000"/>
          <w:sz w:val="18"/>
          <w:szCs w:val="18"/>
          <w:lang w:val="fr-FR" w:eastAsia="en-GB"/>
        </w:rPr>
        <w:t xml:space="preserve"> </w:t>
      </w:r>
    </w:p>
    <w:p w14:paraId="02762002" w14:textId="7D060355"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TTAT.3G-36.401V10.4.0</w:t>
      </w:r>
      <w:r w:rsidRPr="0034407F">
        <w:rPr>
          <w:color w:val="000000"/>
          <w:sz w:val="18"/>
          <w:szCs w:val="18"/>
          <w:lang w:val="fr-FR" w:eastAsia="en-GB"/>
        </w:rPr>
        <w:tab/>
        <w:t>10.4.0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989" w:history="1">
        <w:r w:rsidR="00C835F9" w:rsidRPr="0034407F">
          <w:rPr>
            <w:rStyle w:val="Hyperlink"/>
            <w:sz w:val="18"/>
            <w:szCs w:val="18"/>
            <w:lang w:val="fr-FR" w:eastAsia="en-GB"/>
          </w:rPr>
          <w:t>http://committee.tta.or.kr/data/ttasDown.jsp?kind=ttastd&amp;pk_num=TTAT.3G-36.401V10.4.0</w:t>
        </w:r>
      </w:hyperlink>
      <w:r w:rsidR="00C835F9" w:rsidRPr="0034407F">
        <w:rPr>
          <w:color w:val="000000"/>
          <w:sz w:val="18"/>
          <w:szCs w:val="18"/>
          <w:lang w:val="fr-FR" w:eastAsia="en-GB"/>
        </w:rPr>
        <w:t xml:space="preserve"> </w:t>
      </w:r>
    </w:p>
    <w:p w14:paraId="08B693C5" w14:textId="27E2D057"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TS-3GA-36.401(Rel10)v10.4.0</w:t>
      </w:r>
      <w:r w:rsidRPr="0034407F">
        <w:rPr>
          <w:color w:val="000000"/>
          <w:sz w:val="18"/>
          <w:szCs w:val="18"/>
          <w:lang w:val="fr-FR" w:eastAsia="en-GB"/>
        </w:rPr>
        <w:tab/>
        <w:t>10.4.0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19</w:t>
      </w:r>
      <w:r w:rsidR="00C835F9" w:rsidRPr="0034407F">
        <w:rPr>
          <w:color w:val="000000"/>
          <w:sz w:val="18"/>
          <w:szCs w:val="18"/>
          <w:lang w:val="fr-FR" w:eastAsia="en-GB"/>
        </w:rPr>
        <w:t>/</w:t>
      </w:r>
      <w:r w:rsidRPr="0034407F">
        <w:rPr>
          <w:color w:val="000000"/>
          <w:sz w:val="18"/>
          <w:szCs w:val="18"/>
          <w:lang w:val="fr-FR" w:eastAsia="en-GB"/>
        </w:rPr>
        <w:t>09</w:t>
      </w:r>
      <w:r w:rsidR="00C835F9" w:rsidRPr="0034407F">
        <w:rPr>
          <w:color w:val="000000"/>
          <w:sz w:val="18"/>
          <w:szCs w:val="18"/>
          <w:lang w:val="fr-FR" w:eastAsia="en-GB"/>
        </w:rPr>
        <w:t>/</w:t>
      </w:r>
      <w:r w:rsidRPr="0034407F">
        <w:rPr>
          <w:color w:val="000000"/>
          <w:sz w:val="18"/>
          <w:szCs w:val="18"/>
          <w:lang w:val="fr-FR" w:eastAsia="en-GB"/>
        </w:rPr>
        <w:t>2012</w:t>
      </w:r>
      <w:r w:rsidRPr="0034407F">
        <w:rPr>
          <w:color w:val="000000"/>
          <w:sz w:val="18"/>
          <w:szCs w:val="18"/>
          <w:lang w:val="fr-FR" w:eastAsia="en-GB"/>
        </w:rPr>
        <w:tab/>
      </w:r>
      <w:hyperlink r:id="rId990" w:history="1">
        <w:r w:rsidR="00C835F9" w:rsidRPr="0034407F">
          <w:rPr>
            <w:rStyle w:val="Hyperlink"/>
            <w:sz w:val="18"/>
            <w:szCs w:val="18"/>
            <w:lang w:val="fr-FR" w:eastAsia="en-GB"/>
          </w:rPr>
          <w:t>https://www.ttc.or.jp/st/docs/3gpps2012/TS/TS-3GA-36.401(Rel10)v10.4.0.pdf</w:t>
        </w:r>
      </w:hyperlink>
      <w:r w:rsidR="00C835F9" w:rsidRPr="0034407F">
        <w:rPr>
          <w:color w:val="000000"/>
          <w:sz w:val="18"/>
          <w:szCs w:val="18"/>
          <w:lang w:val="fr-FR" w:eastAsia="en-GB"/>
        </w:rPr>
        <w:t xml:space="preserve"> </w:t>
      </w:r>
    </w:p>
    <w:p w14:paraId="5F4F9208" w14:textId="35494A9B" w:rsidR="008E2E81" w:rsidRPr="00182533" w:rsidRDefault="00096313" w:rsidP="00C835F9">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8E2E81" w:rsidRPr="00182533">
        <w:rPr>
          <w:b/>
          <w:bCs/>
          <w:color w:val="000000"/>
          <w:sz w:val="18"/>
          <w:szCs w:val="18"/>
          <w:lang w:eastAsia="en-GB"/>
        </w:rPr>
        <w:t xml:space="preserve"> 11</w:t>
      </w:r>
    </w:p>
    <w:p w14:paraId="0AA226D9" w14:textId="3AB9D924" w:rsidR="008E2E81" w:rsidRPr="00182533"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ATIS.3GPP.36.401V1120</w:t>
      </w:r>
      <w:r w:rsidRPr="00182533">
        <w:rPr>
          <w:color w:val="000000"/>
          <w:sz w:val="18"/>
          <w:szCs w:val="18"/>
          <w:lang w:eastAsia="en-GB"/>
        </w:rPr>
        <w:tab/>
        <w:t>11.2.0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991" w:history="1">
        <w:r w:rsidR="00C835F9" w:rsidRPr="00182533">
          <w:rPr>
            <w:rStyle w:val="Hyperlink"/>
            <w:sz w:val="18"/>
            <w:szCs w:val="18"/>
            <w:lang w:eastAsia="en-GB"/>
          </w:rPr>
          <w:t>https://www.atis.org/3gpp-documents/Rel99-14/</w:t>
        </w:r>
      </w:hyperlink>
      <w:r w:rsidR="00C835F9" w:rsidRPr="00182533">
        <w:rPr>
          <w:color w:val="000000"/>
          <w:sz w:val="18"/>
          <w:szCs w:val="18"/>
          <w:lang w:eastAsia="en-GB"/>
        </w:rPr>
        <w:t xml:space="preserve"> </w:t>
      </w:r>
    </w:p>
    <w:p w14:paraId="09B9173F" w14:textId="1B0D603E" w:rsidR="008E2E81" w:rsidRPr="00182533"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CCSA.36.401V1120</w:t>
      </w:r>
      <w:r w:rsidRPr="00182533">
        <w:rPr>
          <w:color w:val="000000"/>
          <w:sz w:val="18"/>
          <w:szCs w:val="18"/>
          <w:lang w:eastAsia="en-GB"/>
        </w:rPr>
        <w:tab/>
        <w:t>11.2.0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/09/2013</w:t>
      </w:r>
      <w:r w:rsidRPr="00182533">
        <w:rPr>
          <w:color w:val="000000"/>
          <w:sz w:val="18"/>
          <w:szCs w:val="18"/>
          <w:lang w:eastAsia="en-GB"/>
        </w:rPr>
        <w:tab/>
      </w:r>
      <w:hyperlink r:id="rId992" w:history="1">
        <w:r w:rsidR="00C835F9" w:rsidRPr="00182533">
          <w:rPr>
            <w:rStyle w:val="Hyperlink"/>
            <w:sz w:val="18"/>
            <w:szCs w:val="18"/>
            <w:lang w:eastAsia="en-GB"/>
          </w:rPr>
          <w:t>https://www.ccsa.org.cn/api/portalsFile/downloadOldFile?type=19&amp;oldFileUrl=ITU-R/M.2012-6/CCSA.36.401V1120.doc</w:t>
        </w:r>
      </w:hyperlink>
      <w:r w:rsidR="00C835F9" w:rsidRPr="00182533">
        <w:rPr>
          <w:color w:val="000000"/>
          <w:sz w:val="18"/>
          <w:szCs w:val="18"/>
          <w:lang w:eastAsia="en-GB"/>
        </w:rPr>
        <w:t xml:space="preserve"> </w:t>
      </w:r>
    </w:p>
    <w:p w14:paraId="1CBD7925" w14:textId="06B9AF47"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136 401</w:t>
      </w:r>
      <w:r w:rsidRPr="0034407F">
        <w:rPr>
          <w:color w:val="000000"/>
          <w:sz w:val="18"/>
          <w:szCs w:val="18"/>
          <w:lang w:val="fr-FR" w:eastAsia="en-GB"/>
        </w:rPr>
        <w:tab/>
        <w:t>11.2.0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26</w:t>
      </w:r>
      <w:r w:rsidR="00D63672" w:rsidRPr="0034407F">
        <w:rPr>
          <w:color w:val="000000"/>
          <w:sz w:val="18"/>
          <w:szCs w:val="18"/>
          <w:lang w:val="fr-FR" w:eastAsia="en-GB"/>
        </w:rPr>
        <w:t>/09/2013</w:t>
      </w:r>
      <w:r w:rsidRPr="0034407F">
        <w:rPr>
          <w:color w:val="000000"/>
          <w:sz w:val="18"/>
          <w:szCs w:val="18"/>
          <w:lang w:val="fr-FR" w:eastAsia="en-GB"/>
        </w:rPr>
        <w:tab/>
      </w:r>
      <w:hyperlink r:id="rId993" w:history="1">
        <w:r w:rsidR="00C835F9" w:rsidRPr="0034407F">
          <w:rPr>
            <w:rStyle w:val="Hyperlink"/>
            <w:sz w:val="18"/>
            <w:szCs w:val="18"/>
            <w:lang w:val="fr-FR" w:eastAsia="en-GB"/>
          </w:rPr>
          <w:t>https://www.etsi.org/deliver/etsi_ts/136400_136499/136401/11.02.00_60/ts_136401v110200p.pdf</w:t>
        </w:r>
      </w:hyperlink>
      <w:r w:rsidR="00C835F9" w:rsidRPr="0034407F">
        <w:rPr>
          <w:color w:val="000000"/>
          <w:sz w:val="18"/>
          <w:szCs w:val="18"/>
          <w:lang w:val="fr-FR" w:eastAsia="en-GB"/>
        </w:rPr>
        <w:t xml:space="preserve"> </w:t>
      </w:r>
    </w:p>
    <w:p w14:paraId="2BDD4F31" w14:textId="2D2483A3"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36.401-11.2.0 V1.0.0</w:t>
      </w:r>
      <w:r w:rsidRPr="0034407F">
        <w:rPr>
          <w:color w:val="000000"/>
          <w:spacing w:val="-2"/>
          <w:sz w:val="18"/>
          <w:szCs w:val="18"/>
          <w:lang w:val="fr-FR" w:eastAsia="en-GB"/>
        </w:rPr>
        <w:tab/>
      </w:r>
      <w:r w:rsidRPr="0034407F">
        <w:rPr>
          <w:color w:val="000000"/>
          <w:sz w:val="18"/>
          <w:szCs w:val="18"/>
          <w:lang w:val="fr-FR" w:eastAsia="en-GB"/>
        </w:rPr>
        <w:t>11.2.0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994" w:history="1">
        <w:r w:rsidR="00C835F9" w:rsidRPr="0034407F">
          <w:rPr>
            <w:rStyle w:val="Hyperlink"/>
            <w:sz w:val="18"/>
            <w:szCs w:val="18"/>
            <w:lang w:val="fr-FR" w:eastAsia="en-GB"/>
          </w:rPr>
          <w:t>https://members.tsdsi.in/index.php/s/CNtEs9rPRQXb7nC</w:t>
        </w:r>
      </w:hyperlink>
      <w:r w:rsidR="00C835F9" w:rsidRPr="0034407F">
        <w:rPr>
          <w:color w:val="000000"/>
          <w:sz w:val="18"/>
          <w:szCs w:val="18"/>
          <w:lang w:val="fr-FR" w:eastAsia="en-GB"/>
        </w:rPr>
        <w:t xml:space="preserve"> </w:t>
      </w:r>
    </w:p>
    <w:p w14:paraId="6433E0F7" w14:textId="7659D8DB"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TTAT.3G-36.401V11.2.0</w:t>
      </w:r>
      <w:r w:rsidRPr="0034407F">
        <w:rPr>
          <w:color w:val="000000"/>
          <w:sz w:val="18"/>
          <w:szCs w:val="18"/>
          <w:lang w:val="fr-FR" w:eastAsia="en-GB"/>
        </w:rPr>
        <w:tab/>
        <w:t>11.2.0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995" w:history="1">
        <w:r w:rsidR="00C835F9" w:rsidRPr="0034407F">
          <w:rPr>
            <w:rStyle w:val="Hyperlink"/>
            <w:sz w:val="18"/>
            <w:szCs w:val="18"/>
            <w:lang w:val="fr-FR" w:eastAsia="en-GB"/>
          </w:rPr>
          <w:t>http://committee.tta.or.kr/data/ttasDown.jsp?kind=ttastd&amp;pk_num=TTAT.3G-36.401V11.2.0</w:t>
        </w:r>
      </w:hyperlink>
      <w:r w:rsidR="00C835F9" w:rsidRPr="0034407F">
        <w:rPr>
          <w:color w:val="000000"/>
          <w:sz w:val="18"/>
          <w:szCs w:val="18"/>
          <w:lang w:val="fr-FR" w:eastAsia="en-GB"/>
        </w:rPr>
        <w:t xml:space="preserve"> </w:t>
      </w:r>
    </w:p>
    <w:p w14:paraId="354A5F97" w14:textId="1876AA51"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TS-3GA-36.401(Rel11)v11.2.0</w:t>
      </w:r>
      <w:r w:rsidRPr="0034407F">
        <w:rPr>
          <w:color w:val="000000"/>
          <w:sz w:val="18"/>
          <w:szCs w:val="18"/>
          <w:lang w:val="fr-FR" w:eastAsia="en-GB"/>
        </w:rPr>
        <w:tab/>
        <w:t>11.2.0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22</w:t>
      </w:r>
      <w:r w:rsidR="00D63672" w:rsidRPr="0034407F">
        <w:rPr>
          <w:color w:val="000000"/>
          <w:sz w:val="18"/>
          <w:szCs w:val="18"/>
          <w:lang w:val="fr-FR" w:eastAsia="en-GB"/>
        </w:rPr>
        <w:t>/11/2013</w:t>
      </w:r>
      <w:r w:rsidRPr="0034407F">
        <w:rPr>
          <w:color w:val="000000"/>
          <w:sz w:val="18"/>
          <w:szCs w:val="18"/>
          <w:lang w:val="fr-FR" w:eastAsia="en-GB"/>
        </w:rPr>
        <w:tab/>
      </w:r>
      <w:hyperlink r:id="rId996" w:history="1">
        <w:r w:rsidR="00C835F9" w:rsidRPr="0034407F">
          <w:rPr>
            <w:rStyle w:val="Hyperlink"/>
            <w:sz w:val="18"/>
            <w:szCs w:val="18"/>
            <w:lang w:val="fr-FR" w:eastAsia="en-GB"/>
          </w:rPr>
          <w:t>https://www.ttc.or.jp/st/docs/3gpps2013/TS/TS-3GA-36.401(Rel11)v11.2.0.pdf</w:t>
        </w:r>
      </w:hyperlink>
      <w:r w:rsidR="00C835F9" w:rsidRPr="0034407F">
        <w:rPr>
          <w:color w:val="000000"/>
          <w:sz w:val="18"/>
          <w:szCs w:val="18"/>
          <w:lang w:val="fr-FR" w:eastAsia="en-GB"/>
        </w:rPr>
        <w:t xml:space="preserve"> </w:t>
      </w:r>
    </w:p>
    <w:p w14:paraId="0141E100" w14:textId="25733A62" w:rsidR="008E2E81" w:rsidRPr="00182533" w:rsidRDefault="00096313" w:rsidP="00C835F9">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8E2E81" w:rsidRPr="00182533">
        <w:rPr>
          <w:b/>
          <w:bCs/>
          <w:color w:val="000000"/>
          <w:sz w:val="18"/>
          <w:szCs w:val="18"/>
          <w:lang w:eastAsia="en-GB"/>
        </w:rPr>
        <w:t xml:space="preserve"> 12</w:t>
      </w:r>
    </w:p>
    <w:p w14:paraId="576178DE" w14:textId="0F644A87" w:rsidR="008E2E81" w:rsidRPr="00182533"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ATIS.3GPP.36.401V1230</w:t>
      </w:r>
      <w:r w:rsidRPr="00182533">
        <w:rPr>
          <w:color w:val="000000"/>
          <w:sz w:val="18"/>
          <w:szCs w:val="18"/>
          <w:lang w:eastAsia="en-GB"/>
        </w:rPr>
        <w:tab/>
        <w:t>12.3.0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997" w:history="1">
        <w:r w:rsidR="00C835F9" w:rsidRPr="00182533">
          <w:rPr>
            <w:rStyle w:val="Hyperlink"/>
            <w:sz w:val="18"/>
            <w:szCs w:val="18"/>
            <w:lang w:eastAsia="en-GB"/>
          </w:rPr>
          <w:t>https://www.atis.org/3gpp-documents/Rel99-14/</w:t>
        </w:r>
      </w:hyperlink>
    </w:p>
    <w:p w14:paraId="5166BB82" w14:textId="07EAD92B" w:rsidR="008E2E81" w:rsidRPr="00182533"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CCSA.36.401V1230</w:t>
      </w:r>
      <w:r w:rsidRPr="00182533">
        <w:rPr>
          <w:color w:val="000000"/>
          <w:sz w:val="18"/>
          <w:szCs w:val="18"/>
          <w:lang w:eastAsia="en-GB"/>
        </w:rPr>
        <w:tab/>
        <w:t>12.3.0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/12/2015</w:t>
      </w:r>
      <w:r w:rsidRPr="00182533">
        <w:rPr>
          <w:color w:val="000000"/>
          <w:sz w:val="18"/>
          <w:szCs w:val="18"/>
          <w:lang w:eastAsia="en-GB"/>
        </w:rPr>
        <w:tab/>
      </w:r>
      <w:hyperlink r:id="rId998" w:history="1">
        <w:r w:rsidR="00C835F9" w:rsidRPr="00182533">
          <w:rPr>
            <w:rStyle w:val="Hyperlink"/>
            <w:sz w:val="18"/>
            <w:szCs w:val="18"/>
            <w:lang w:eastAsia="en-GB"/>
          </w:rPr>
          <w:t>https://www.ccsa.org.cn/api/portalsFile/downloadOldFile?type=19&amp;oldFileUrl=ITU-R/M.2012-6/CCSA.36.401V1230.doc</w:t>
        </w:r>
      </w:hyperlink>
    </w:p>
    <w:p w14:paraId="6D344DE1" w14:textId="7A3B68C2"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136 401</w:t>
      </w:r>
      <w:r w:rsidRPr="0034407F">
        <w:rPr>
          <w:color w:val="000000"/>
          <w:sz w:val="18"/>
          <w:szCs w:val="18"/>
          <w:lang w:val="fr-FR" w:eastAsia="en-GB"/>
        </w:rPr>
        <w:tab/>
        <w:t>12.3.0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15</w:t>
      </w:r>
      <w:r w:rsidR="00D63672" w:rsidRPr="0034407F">
        <w:rPr>
          <w:color w:val="000000"/>
          <w:sz w:val="18"/>
          <w:szCs w:val="18"/>
          <w:lang w:val="fr-FR" w:eastAsia="en-GB"/>
        </w:rPr>
        <w:t>/01/2016</w:t>
      </w:r>
      <w:r w:rsidRPr="0034407F">
        <w:rPr>
          <w:color w:val="000000"/>
          <w:sz w:val="18"/>
          <w:szCs w:val="18"/>
          <w:lang w:val="fr-FR" w:eastAsia="en-GB"/>
        </w:rPr>
        <w:tab/>
      </w:r>
      <w:hyperlink r:id="rId999" w:history="1">
        <w:r w:rsidR="00C835F9" w:rsidRPr="0034407F">
          <w:rPr>
            <w:rStyle w:val="Hyperlink"/>
            <w:sz w:val="18"/>
            <w:szCs w:val="18"/>
            <w:lang w:val="fr-FR" w:eastAsia="en-GB"/>
          </w:rPr>
          <w:t>https://www.etsi.org/deliver/etsi_ts/136400_136499/136401/12.03.00_60/ts_136401v120300p.pdf</w:t>
        </w:r>
      </w:hyperlink>
    </w:p>
    <w:p w14:paraId="0A9CA0E9" w14:textId="23184404"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36.401-12.3.0 V1.0.0</w:t>
      </w:r>
      <w:r w:rsidRPr="0034407F">
        <w:rPr>
          <w:color w:val="000000"/>
          <w:spacing w:val="-2"/>
          <w:sz w:val="18"/>
          <w:szCs w:val="18"/>
          <w:lang w:val="fr-FR" w:eastAsia="en-GB"/>
        </w:rPr>
        <w:tab/>
      </w:r>
      <w:r w:rsidRPr="0034407F">
        <w:rPr>
          <w:color w:val="000000"/>
          <w:sz w:val="18"/>
          <w:szCs w:val="18"/>
          <w:lang w:val="fr-FR" w:eastAsia="en-GB"/>
        </w:rPr>
        <w:t>12.3.0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000" w:history="1">
        <w:r w:rsidR="00C835F9" w:rsidRPr="0034407F">
          <w:rPr>
            <w:rStyle w:val="Hyperlink"/>
            <w:sz w:val="18"/>
            <w:szCs w:val="18"/>
            <w:lang w:val="fr-FR" w:eastAsia="en-GB"/>
          </w:rPr>
          <w:t>https://members.tsdsi.in/index.php/s/pRdCWrD7mXZD6To</w:t>
        </w:r>
      </w:hyperlink>
    </w:p>
    <w:p w14:paraId="35D5BAF9" w14:textId="4878658E"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TTAT.3G-36.401V12.3.0</w:t>
      </w:r>
      <w:r w:rsidRPr="0034407F">
        <w:rPr>
          <w:color w:val="000000"/>
          <w:sz w:val="18"/>
          <w:szCs w:val="18"/>
          <w:lang w:val="fr-FR" w:eastAsia="en-GB"/>
        </w:rPr>
        <w:tab/>
        <w:t>12.3.0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001" w:history="1">
        <w:r w:rsidR="00C835F9" w:rsidRPr="0034407F">
          <w:rPr>
            <w:rStyle w:val="Hyperlink"/>
            <w:sz w:val="18"/>
            <w:szCs w:val="18"/>
            <w:lang w:val="fr-FR" w:eastAsia="en-GB"/>
          </w:rPr>
          <w:t>http://committee.tta.or.kr/data/ttasDown.jsp?kind=ttastd&amp;pk_num=TTAT.3G-36.401V12.3.0</w:t>
        </w:r>
      </w:hyperlink>
    </w:p>
    <w:p w14:paraId="6372C25D" w14:textId="66356DC4"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TS-3GA-36.401(Rel12)v12.3.0</w:t>
      </w:r>
      <w:r w:rsidRPr="0034407F">
        <w:rPr>
          <w:color w:val="000000"/>
          <w:sz w:val="18"/>
          <w:szCs w:val="18"/>
          <w:lang w:val="fr-FR" w:eastAsia="en-GB"/>
        </w:rPr>
        <w:tab/>
        <w:t>12.3.0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25</w:t>
      </w:r>
      <w:r w:rsidR="00D63672" w:rsidRPr="0034407F">
        <w:rPr>
          <w:color w:val="000000"/>
          <w:sz w:val="18"/>
          <w:szCs w:val="18"/>
          <w:lang w:val="fr-FR" w:eastAsia="en-GB"/>
        </w:rPr>
        <w:t>/03/2016</w:t>
      </w:r>
      <w:r w:rsidRPr="0034407F">
        <w:rPr>
          <w:color w:val="000000"/>
          <w:sz w:val="18"/>
          <w:szCs w:val="18"/>
          <w:lang w:val="fr-FR" w:eastAsia="en-GB"/>
        </w:rPr>
        <w:tab/>
      </w:r>
      <w:hyperlink r:id="rId1002" w:history="1">
        <w:r w:rsidR="00C835F9" w:rsidRPr="0034407F">
          <w:rPr>
            <w:rStyle w:val="Hyperlink"/>
            <w:sz w:val="18"/>
            <w:szCs w:val="18"/>
            <w:lang w:val="fr-FR" w:eastAsia="en-GB"/>
          </w:rPr>
          <w:t>https://www.ttc.or.jp/st/docs/3gpps2016/TS/TS-3GA-36.401(Rel12)v12.3.0.pdf</w:t>
        </w:r>
      </w:hyperlink>
    </w:p>
    <w:p w14:paraId="449756CE" w14:textId="2599360B" w:rsidR="008E2E81" w:rsidRPr="00182533" w:rsidRDefault="00096313" w:rsidP="008E2E81">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8E2E81" w:rsidRPr="00182533">
        <w:rPr>
          <w:b/>
          <w:bCs/>
          <w:color w:val="000000"/>
          <w:sz w:val="18"/>
          <w:szCs w:val="18"/>
          <w:lang w:eastAsia="en-GB"/>
        </w:rPr>
        <w:t xml:space="preserve"> 13</w:t>
      </w:r>
    </w:p>
    <w:p w14:paraId="7CEA01B0" w14:textId="319CD391" w:rsidR="008E2E81" w:rsidRPr="00182533"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ATIS.3GPP.36.401V1320</w:t>
      </w:r>
      <w:r w:rsidRPr="00182533">
        <w:rPr>
          <w:color w:val="000000"/>
          <w:sz w:val="18"/>
          <w:szCs w:val="18"/>
          <w:lang w:eastAsia="en-GB"/>
        </w:rPr>
        <w:tab/>
        <w:t>13.2.0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003" w:history="1">
        <w:r w:rsidR="00C835F9" w:rsidRPr="00182533">
          <w:rPr>
            <w:rStyle w:val="Hyperlink"/>
            <w:sz w:val="18"/>
            <w:szCs w:val="18"/>
            <w:lang w:eastAsia="en-GB"/>
          </w:rPr>
          <w:t>https://www.atis.org/3gpp-documents/Rel99-14/</w:t>
        </w:r>
      </w:hyperlink>
    </w:p>
    <w:p w14:paraId="384FA982" w14:textId="08028D03" w:rsidR="008E2E81" w:rsidRPr="00182533"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CCSA.36.401V1320</w:t>
      </w:r>
      <w:r w:rsidRPr="00182533">
        <w:rPr>
          <w:color w:val="000000"/>
          <w:sz w:val="18"/>
          <w:szCs w:val="18"/>
          <w:lang w:eastAsia="en-GB"/>
        </w:rPr>
        <w:tab/>
        <w:t>13.2.0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/06/2016</w:t>
      </w:r>
      <w:r w:rsidRPr="00182533">
        <w:rPr>
          <w:color w:val="000000"/>
          <w:sz w:val="18"/>
          <w:szCs w:val="18"/>
          <w:lang w:eastAsia="en-GB"/>
        </w:rPr>
        <w:tab/>
      </w:r>
      <w:hyperlink r:id="rId1004" w:history="1">
        <w:r w:rsidR="00C835F9" w:rsidRPr="00182533">
          <w:rPr>
            <w:rStyle w:val="Hyperlink"/>
            <w:sz w:val="18"/>
            <w:szCs w:val="18"/>
            <w:lang w:eastAsia="en-GB"/>
          </w:rPr>
          <w:t>https://www.ccsa.org.cn/api/portalsFile/downloadOldFile?type=19&amp;oldFileUrl=ITU-R/M.2012-6/CCSA.36.401V1320.doc</w:t>
        </w:r>
      </w:hyperlink>
    </w:p>
    <w:p w14:paraId="6326C1B5" w14:textId="1C77B79D"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136 401</w:t>
      </w:r>
      <w:r w:rsidRPr="0034407F">
        <w:rPr>
          <w:color w:val="000000"/>
          <w:sz w:val="18"/>
          <w:szCs w:val="18"/>
          <w:lang w:val="fr-FR" w:eastAsia="en-GB"/>
        </w:rPr>
        <w:tab/>
        <w:t>13.2.0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25</w:t>
      </w:r>
      <w:r w:rsidR="00D63672" w:rsidRPr="0034407F">
        <w:rPr>
          <w:color w:val="000000"/>
          <w:sz w:val="18"/>
          <w:szCs w:val="18"/>
          <w:lang w:val="fr-FR" w:eastAsia="en-GB"/>
        </w:rPr>
        <w:t>/08/2016</w:t>
      </w:r>
      <w:r w:rsidRPr="0034407F">
        <w:rPr>
          <w:color w:val="000000"/>
          <w:sz w:val="18"/>
          <w:szCs w:val="18"/>
          <w:lang w:val="fr-FR" w:eastAsia="en-GB"/>
        </w:rPr>
        <w:tab/>
      </w:r>
      <w:hyperlink r:id="rId1005" w:history="1">
        <w:r w:rsidR="00C835F9" w:rsidRPr="0034407F">
          <w:rPr>
            <w:rStyle w:val="Hyperlink"/>
            <w:sz w:val="18"/>
            <w:szCs w:val="18"/>
            <w:lang w:val="fr-FR" w:eastAsia="en-GB"/>
          </w:rPr>
          <w:t>https://www.etsi.org/deliver/etsi_ts/136400_136499/136401/13.02.00_60/ts_136401v130200p.pdf</w:t>
        </w:r>
      </w:hyperlink>
    </w:p>
    <w:p w14:paraId="60E222A8" w14:textId="51490D0E"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36.401-13.2.0 V1.0.0</w:t>
      </w:r>
      <w:r w:rsidRPr="0034407F">
        <w:rPr>
          <w:color w:val="000000"/>
          <w:spacing w:val="-2"/>
          <w:sz w:val="18"/>
          <w:szCs w:val="18"/>
          <w:lang w:val="fr-FR" w:eastAsia="en-GB"/>
        </w:rPr>
        <w:tab/>
      </w:r>
      <w:r w:rsidRPr="0034407F">
        <w:rPr>
          <w:color w:val="000000"/>
          <w:sz w:val="18"/>
          <w:szCs w:val="18"/>
          <w:lang w:val="fr-FR" w:eastAsia="en-GB"/>
        </w:rPr>
        <w:t>13.2.0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006" w:history="1">
        <w:r w:rsidR="00C835F9" w:rsidRPr="0034407F">
          <w:rPr>
            <w:rStyle w:val="Hyperlink"/>
            <w:sz w:val="18"/>
            <w:szCs w:val="18"/>
            <w:lang w:val="fr-FR" w:eastAsia="en-GB"/>
          </w:rPr>
          <w:t>https://members.tsdsi.in/index.php/s/YE4ECWCiNb7pPXi</w:t>
        </w:r>
      </w:hyperlink>
    </w:p>
    <w:p w14:paraId="5E586211" w14:textId="1683AF33"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TTAT.3G-36.401V13.2.0</w:t>
      </w:r>
      <w:r w:rsidRPr="0034407F">
        <w:rPr>
          <w:color w:val="000000"/>
          <w:sz w:val="18"/>
          <w:szCs w:val="18"/>
          <w:lang w:val="fr-FR" w:eastAsia="en-GB"/>
        </w:rPr>
        <w:tab/>
        <w:t>13.2.0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007" w:history="1">
        <w:r w:rsidR="00C835F9" w:rsidRPr="0034407F">
          <w:rPr>
            <w:rStyle w:val="Hyperlink"/>
            <w:sz w:val="18"/>
            <w:szCs w:val="18"/>
            <w:lang w:val="fr-FR" w:eastAsia="en-GB"/>
          </w:rPr>
          <w:t>http://committee.tta.or.kr/data/ttasDown.jsp?kind=ttastd&amp;pk_num=TTAT.3G-36.401V13.2.0</w:t>
        </w:r>
      </w:hyperlink>
    </w:p>
    <w:p w14:paraId="7FB71A9C" w14:textId="43ACDDE3"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TS-3GA-36.401(Rel13)v13.2.0</w:t>
      </w:r>
      <w:r w:rsidRPr="0034407F">
        <w:rPr>
          <w:color w:val="000000"/>
          <w:sz w:val="18"/>
          <w:szCs w:val="18"/>
          <w:lang w:val="fr-FR" w:eastAsia="en-GB"/>
        </w:rPr>
        <w:tab/>
        <w:t>13.2.0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31</w:t>
      </w:r>
      <w:r w:rsidR="00D63672" w:rsidRPr="0034407F">
        <w:rPr>
          <w:color w:val="000000"/>
          <w:sz w:val="18"/>
          <w:szCs w:val="18"/>
          <w:lang w:val="fr-FR" w:eastAsia="en-GB"/>
        </w:rPr>
        <w:t>/03/2017</w:t>
      </w:r>
      <w:r w:rsidRPr="0034407F">
        <w:rPr>
          <w:color w:val="000000"/>
          <w:sz w:val="18"/>
          <w:szCs w:val="18"/>
          <w:lang w:val="fr-FR" w:eastAsia="en-GB"/>
        </w:rPr>
        <w:tab/>
      </w:r>
      <w:hyperlink r:id="rId1008" w:history="1">
        <w:r w:rsidR="00C835F9" w:rsidRPr="0034407F">
          <w:rPr>
            <w:rStyle w:val="Hyperlink"/>
            <w:sz w:val="18"/>
            <w:szCs w:val="18"/>
            <w:lang w:val="fr-FR" w:eastAsia="en-GB"/>
          </w:rPr>
          <w:t>https://www.ttc.or.jp/st/docs/3gpps2017/TS/TS-3GA-36.401(Rel13)v13.2.0.pdf</w:t>
        </w:r>
      </w:hyperlink>
    </w:p>
    <w:p w14:paraId="2E84DD37" w14:textId="31AC1378" w:rsidR="008E2E81" w:rsidRPr="00182533" w:rsidRDefault="00096313" w:rsidP="008E2E81">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8E2E81" w:rsidRPr="00182533">
        <w:rPr>
          <w:b/>
          <w:bCs/>
          <w:color w:val="000000"/>
          <w:sz w:val="18"/>
          <w:szCs w:val="18"/>
          <w:lang w:eastAsia="en-GB"/>
        </w:rPr>
        <w:t xml:space="preserve"> 14</w:t>
      </w:r>
    </w:p>
    <w:p w14:paraId="3A275B47" w14:textId="61EDABED" w:rsidR="008E2E81" w:rsidRPr="00182533"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ATIS.3GPP.36.401V1400</w:t>
      </w:r>
      <w:r w:rsidRPr="00182533">
        <w:rPr>
          <w:color w:val="000000"/>
          <w:sz w:val="18"/>
          <w:szCs w:val="18"/>
          <w:lang w:eastAsia="en-GB"/>
        </w:rPr>
        <w:tab/>
        <w:t>14.0.0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009" w:history="1">
        <w:r w:rsidR="00C835F9" w:rsidRPr="00182533">
          <w:rPr>
            <w:rStyle w:val="Hyperlink"/>
            <w:sz w:val="18"/>
            <w:szCs w:val="18"/>
            <w:lang w:eastAsia="en-GB"/>
          </w:rPr>
          <w:t>https://www.atis.org/3gpp-documents/Rel99-14/</w:t>
        </w:r>
      </w:hyperlink>
    </w:p>
    <w:p w14:paraId="12E57389" w14:textId="601C2091" w:rsidR="008E2E81" w:rsidRPr="00182533"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CCSA.36.401V1400</w:t>
      </w:r>
      <w:r w:rsidRPr="00182533">
        <w:rPr>
          <w:color w:val="000000"/>
          <w:sz w:val="18"/>
          <w:szCs w:val="18"/>
          <w:lang w:eastAsia="en-GB"/>
        </w:rPr>
        <w:tab/>
        <w:t>14.0.0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/03/2017</w:t>
      </w:r>
      <w:r w:rsidRPr="00182533">
        <w:rPr>
          <w:color w:val="000000"/>
          <w:sz w:val="18"/>
          <w:szCs w:val="18"/>
          <w:lang w:eastAsia="en-GB"/>
        </w:rPr>
        <w:tab/>
      </w:r>
      <w:hyperlink r:id="rId1010" w:history="1">
        <w:r w:rsidR="00C835F9" w:rsidRPr="00182533">
          <w:rPr>
            <w:rStyle w:val="Hyperlink"/>
            <w:sz w:val="18"/>
            <w:szCs w:val="18"/>
            <w:lang w:eastAsia="en-GB"/>
          </w:rPr>
          <w:t>https://www.ccsa.org.cn/api/portalsFile/downloadOldFile?type=19&amp;oldFileUrl=ITU-R/M.2012-6/CCSA.36.401V1400.doc</w:t>
        </w:r>
      </w:hyperlink>
    </w:p>
    <w:p w14:paraId="078DFFDA" w14:textId="39E2DF1F"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136 401</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/04/2017</w:t>
      </w:r>
      <w:r w:rsidRPr="0034407F">
        <w:rPr>
          <w:color w:val="000000"/>
          <w:sz w:val="18"/>
          <w:szCs w:val="18"/>
          <w:lang w:val="fr-FR" w:eastAsia="en-GB"/>
        </w:rPr>
        <w:tab/>
      </w:r>
      <w:hyperlink r:id="rId1011" w:history="1">
        <w:r w:rsidR="00C835F9" w:rsidRPr="0034407F">
          <w:rPr>
            <w:rStyle w:val="Hyperlink"/>
            <w:sz w:val="18"/>
            <w:szCs w:val="18"/>
            <w:lang w:val="fr-FR" w:eastAsia="en-GB"/>
          </w:rPr>
          <w:t>https://www.etsi.org/deliver/etsi_ts/136400_136499/136401/14.00.00_60/ts_136401v140000p.pdf</w:t>
        </w:r>
      </w:hyperlink>
    </w:p>
    <w:p w14:paraId="6D9D00B2" w14:textId="01D65A16"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36.401-14.0.0 V1.0.0</w:t>
      </w:r>
      <w:r w:rsidRPr="0034407F">
        <w:rPr>
          <w:color w:val="000000"/>
          <w:spacing w:val="-2"/>
          <w:sz w:val="18"/>
          <w:szCs w:val="18"/>
          <w:lang w:val="fr-FR" w:eastAsia="en-GB"/>
        </w:rPr>
        <w:tab/>
      </w:r>
      <w:r w:rsidRPr="0034407F">
        <w:rPr>
          <w:color w:val="000000"/>
          <w:sz w:val="18"/>
          <w:szCs w:val="18"/>
          <w:lang w:val="fr-FR" w:eastAsia="en-GB"/>
        </w:rPr>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012" w:history="1">
        <w:r w:rsidR="00C835F9" w:rsidRPr="0034407F">
          <w:rPr>
            <w:rStyle w:val="Hyperlink"/>
            <w:sz w:val="18"/>
            <w:szCs w:val="18"/>
            <w:lang w:val="fr-FR" w:eastAsia="en-GB"/>
          </w:rPr>
          <w:t>https://members.tsdsi.in/index.php/s/gb9YPBLbRz5SiiJ</w:t>
        </w:r>
      </w:hyperlink>
    </w:p>
    <w:p w14:paraId="3B3096D7" w14:textId="11B2ADD2"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TTAT.3G-36.401V14.0.0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013" w:history="1">
        <w:r w:rsidR="00C835F9" w:rsidRPr="0034407F">
          <w:rPr>
            <w:rStyle w:val="Hyperlink"/>
            <w:sz w:val="18"/>
            <w:szCs w:val="18"/>
            <w:lang w:val="fr-FR" w:eastAsia="en-GB"/>
          </w:rPr>
          <w:t>http://committee.tta.or.kr/data/ttasDown.jsp?kind=ttastd&amp;pk_num=TTAT.3G-36.401V14.0.0</w:t>
        </w:r>
      </w:hyperlink>
    </w:p>
    <w:p w14:paraId="5217786B" w14:textId="6E15E7B2"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TS-3GA-36.401(Rel14)v14.0.0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13</w:t>
      </w:r>
      <w:r w:rsidR="00D63672" w:rsidRPr="0034407F">
        <w:rPr>
          <w:color w:val="000000"/>
          <w:sz w:val="18"/>
          <w:szCs w:val="18"/>
          <w:lang w:val="fr-FR" w:eastAsia="en-GB"/>
        </w:rPr>
        <w:t>/04/2018</w:t>
      </w:r>
      <w:r w:rsidRPr="0034407F">
        <w:rPr>
          <w:color w:val="000000"/>
          <w:sz w:val="18"/>
          <w:szCs w:val="18"/>
          <w:lang w:val="fr-FR" w:eastAsia="en-GB"/>
        </w:rPr>
        <w:tab/>
      </w:r>
      <w:hyperlink r:id="rId1014" w:history="1">
        <w:r w:rsidR="00C835F9" w:rsidRPr="0034407F">
          <w:rPr>
            <w:rStyle w:val="Hyperlink"/>
            <w:sz w:val="18"/>
            <w:szCs w:val="18"/>
            <w:lang w:val="fr-FR" w:eastAsia="en-GB"/>
          </w:rPr>
          <w:t>https://www.ttc.or.jp/st/docs/3gpps2018/TS/TS-3GA-36.401(Rel14)v14.0.0.pdf</w:t>
        </w:r>
      </w:hyperlink>
    </w:p>
    <w:p w14:paraId="69737131" w14:textId="14110DCC" w:rsidR="008E2E81" w:rsidRPr="00182533" w:rsidRDefault="00096313" w:rsidP="00C835F9">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8E2E81" w:rsidRPr="00182533">
        <w:rPr>
          <w:b/>
          <w:bCs/>
          <w:color w:val="000000"/>
          <w:sz w:val="18"/>
          <w:szCs w:val="18"/>
          <w:lang w:eastAsia="en-GB"/>
        </w:rPr>
        <w:t xml:space="preserve"> 15</w:t>
      </w:r>
    </w:p>
    <w:p w14:paraId="0CCA5A38" w14:textId="63B425B6" w:rsidR="008E2E81" w:rsidRPr="00182533"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ATIS.3GPP.36.401V1510</w:t>
      </w:r>
      <w:r w:rsidRPr="00182533">
        <w:rPr>
          <w:color w:val="000000"/>
          <w:sz w:val="18"/>
          <w:szCs w:val="18"/>
          <w:lang w:eastAsia="en-GB"/>
        </w:rPr>
        <w:tab/>
        <w:t>15.1.0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015" w:history="1">
        <w:r w:rsidR="00C835F9" w:rsidRPr="00182533">
          <w:rPr>
            <w:rStyle w:val="Hyperlink"/>
            <w:sz w:val="18"/>
            <w:szCs w:val="18"/>
            <w:lang w:eastAsia="en-GB"/>
          </w:rPr>
          <w:t>https://www.atis.org/3gpp-documents/Rel15/</w:t>
        </w:r>
      </w:hyperlink>
    </w:p>
    <w:p w14:paraId="49F3BBA8" w14:textId="48626E73" w:rsidR="008E2E81" w:rsidRPr="00182533"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CCSA.36.401V1510</w:t>
      </w:r>
      <w:r w:rsidRPr="00182533">
        <w:rPr>
          <w:color w:val="000000"/>
          <w:sz w:val="18"/>
          <w:szCs w:val="18"/>
          <w:lang w:eastAsia="en-GB"/>
        </w:rPr>
        <w:tab/>
        <w:t>15.1.0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/12/2018</w:t>
      </w:r>
      <w:r w:rsidRPr="00182533">
        <w:rPr>
          <w:color w:val="000000"/>
          <w:sz w:val="18"/>
          <w:szCs w:val="18"/>
          <w:lang w:eastAsia="en-GB"/>
        </w:rPr>
        <w:tab/>
      </w:r>
      <w:hyperlink r:id="rId1016" w:history="1">
        <w:r w:rsidR="00C835F9" w:rsidRPr="00182533">
          <w:rPr>
            <w:rStyle w:val="Hyperlink"/>
            <w:sz w:val="18"/>
            <w:szCs w:val="18"/>
            <w:lang w:eastAsia="en-GB"/>
          </w:rPr>
          <w:t>https://www.ccsa.org.cn/api/portalsFile/downloadOldFile?type=19&amp;oldFileUrl=ITU-R/M.2012-6/CCSA.36.401V1510.doc</w:t>
        </w:r>
      </w:hyperlink>
    </w:p>
    <w:p w14:paraId="26730768" w14:textId="5FB44086"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136 401</w:t>
      </w:r>
      <w:r w:rsidRPr="0034407F">
        <w:rPr>
          <w:color w:val="000000"/>
          <w:sz w:val="18"/>
          <w:szCs w:val="18"/>
          <w:lang w:val="fr-FR" w:eastAsia="en-GB"/>
        </w:rPr>
        <w:tab/>
        <w:t>15.1.0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/04/2019</w:t>
      </w:r>
      <w:r w:rsidRPr="0034407F">
        <w:rPr>
          <w:color w:val="000000"/>
          <w:sz w:val="18"/>
          <w:szCs w:val="18"/>
          <w:lang w:val="fr-FR" w:eastAsia="en-GB"/>
        </w:rPr>
        <w:tab/>
      </w:r>
      <w:hyperlink r:id="rId1017" w:history="1">
        <w:r w:rsidR="00C835F9" w:rsidRPr="0034407F">
          <w:rPr>
            <w:rStyle w:val="Hyperlink"/>
            <w:sz w:val="18"/>
            <w:szCs w:val="18"/>
            <w:lang w:val="fr-FR" w:eastAsia="en-GB"/>
          </w:rPr>
          <w:t>https://www.etsi.org/deliver/etsi_ts/136400_136499/136401/15.01.00_60/ts_136401v150100p.pdf</w:t>
        </w:r>
      </w:hyperlink>
    </w:p>
    <w:p w14:paraId="25EFDF6C" w14:textId="0B5D43CE"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36.401-15.1.0 V1.0.0</w:t>
      </w:r>
      <w:r w:rsidRPr="0034407F">
        <w:rPr>
          <w:color w:val="000000"/>
          <w:spacing w:val="-2"/>
          <w:sz w:val="18"/>
          <w:szCs w:val="18"/>
          <w:lang w:val="fr-FR" w:eastAsia="en-GB"/>
        </w:rPr>
        <w:tab/>
      </w:r>
      <w:r w:rsidRPr="0034407F">
        <w:rPr>
          <w:color w:val="000000"/>
          <w:sz w:val="18"/>
          <w:szCs w:val="18"/>
          <w:lang w:val="fr-FR" w:eastAsia="en-GB"/>
        </w:rPr>
        <w:t>15.1.0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018" w:history="1">
        <w:r w:rsidR="00C835F9" w:rsidRPr="0034407F">
          <w:rPr>
            <w:rStyle w:val="Hyperlink"/>
            <w:sz w:val="18"/>
            <w:szCs w:val="18"/>
            <w:lang w:val="fr-FR" w:eastAsia="en-GB"/>
          </w:rPr>
          <w:t>https://members.tsdsi.in/index.php/s/keKTFKqYJxrPbkC</w:t>
        </w:r>
      </w:hyperlink>
    </w:p>
    <w:p w14:paraId="7E5B0660" w14:textId="0ADD6AAB"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TTAT.3G-36.401V15.1.0</w:t>
      </w:r>
      <w:r w:rsidRPr="0034407F">
        <w:rPr>
          <w:color w:val="000000"/>
          <w:sz w:val="18"/>
          <w:szCs w:val="18"/>
          <w:lang w:val="fr-FR" w:eastAsia="en-GB"/>
        </w:rPr>
        <w:tab/>
        <w:t>15.1.0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1019" w:history="1">
        <w:r w:rsidR="00C835F9" w:rsidRPr="0034407F">
          <w:rPr>
            <w:rStyle w:val="Hyperlink"/>
            <w:sz w:val="18"/>
            <w:szCs w:val="18"/>
            <w:lang w:val="fr-FR" w:eastAsia="en-GB"/>
          </w:rPr>
          <w:t>http://committee.tta.or.kr/data/ttasDown.jsp?kind=ttastd&amp;pk_num=TTAT.3G-36.401V15.1.0</w:t>
        </w:r>
      </w:hyperlink>
    </w:p>
    <w:p w14:paraId="05109068" w14:textId="0B2211E8"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TS-3GA-36.401(Rel15)v15.1.0</w:t>
      </w:r>
      <w:r w:rsidRPr="0034407F">
        <w:rPr>
          <w:color w:val="000000"/>
          <w:sz w:val="18"/>
          <w:szCs w:val="18"/>
          <w:lang w:val="fr-FR" w:eastAsia="en-GB"/>
        </w:rPr>
        <w:tab/>
        <w:t>15.1.0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/03/2019</w:t>
      </w:r>
      <w:r w:rsidRPr="0034407F">
        <w:rPr>
          <w:color w:val="000000"/>
          <w:sz w:val="18"/>
          <w:szCs w:val="18"/>
          <w:lang w:val="fr-FR" w:eastAsia="en-GB"/>
        </w:rPr>
        <w:tab/>
      </w:r>
      <w:hyperlink r:id="rId1020" w:history="1">
        <w:r w:rsidR="00C835F9" w:rsidRPr="0034407F">
          <w:rPr>
            <w:rStyle w:val="Hyperlink"/>
            <w:sz w:val="18"/>
            <w:szCs w:val="18"/>
            <w:lang w:val="fr-FR" w:eastAsia="en-GB"/>
          </w:rPr>
          <w:t>https://www.ttc.or.jp/st/docs/3gpps2019/TS/TS-3GA-36.401(Rel15)v15.1.0.pdf</w:t>
        </w:r>
      </w:hyperlink>
    </w:p>
    <w:p w14:paraId="67809F40" w14:textId="386C211A" w:rsidR="008E2E81" w:rsidRPr="00182533" w:rsidRDefault="00096313" w:rsidP="00C835F9">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8E2E81" w:rsidRPr="00182533">
        <w:rPr>
          <w:b/>
          <w:bCs/>
          <w:color w:val="000000"/>
          <w:sz w:val="18"/>
          <w:szCs w:val="18"/>
          <w:lang w:eastAsia="en-GB"/>
        </w:rPr>
        <w:t xml:space="preserve"> 16</w:t>
      </w:r>
    </w:p>
    <w:p w14:paraId="4C6A404D" w14:textId="04C24511" w:rsidR="008E2E81" w:rsidRPr="00182533"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ATIS.3GPP.36.401V1600</w:t>
      </w:r>
      <w:r w:rsidRPr="00182533">
        <w:rPr>
          <w:color w:val="000000"/>
          <w:sz w:val="18"/>
          <w:szCs w:val="18"/>
          <w:lang w:eastAsia="en-GB"/>
        </w:rPr>
        <w:tab/>
        <w:t>16.0.0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021" w:history="1">
        <w:r w:rsidR="00C835F9" w:rsidRPr="00182533">
          <w:rPr>
            <w:rStyle w:val="Hyperlink"/>
            <w:sz w:val="18"/>
            <w:szCs w:val="18"/>
            <w:lang w:eastAsia="en-GB"/>
          </w:rPr>
          <w:t>https://www.atis.org/3gpp-documents/Rel16/</w:t>
        </w:r>
      </w:hyperlink>
    </w:p>
    <w:p w14:paraId="2331B2F3" w14:textId="6B655D7C" w:rsidR="008E2E81" w:rsidRPr="00182533"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CCSA.36.401V1600</w:t>
      </w:r>
      <w:r w:rsidRPr="00182533">
        <w:rPr>
          <w:color w:val="000000"/>
          <w:sz w:val="18"/>
          <w:szCs w:val="18"/>
          <w:lang w:eastAsia="en-GB"/>
        </w:rPr>
        <w:tab/>
        <w:t>16.0.0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/07/2020</w:t>
      </w:r>
      <w:r w:rsidRPr="00182533">
        <w:rPr>
          <w:color w:val="000000"/>
          <w:sz w:val="18"/>
          <w:szCs w:val="18"/>
          <w:lang w:eastAsia="en-GB"/>
        </w:rPr>
        <w:tab/>
      </w:r>
      <w:hyperlink r:id="rId1022" w:history="1">
        <w:r w:rsidR="00C835F9" w:rsidRPr="00182533">
          <w:rPr>
            <w:rStyle w:val="Hyperlink"/>
            <w:sz w:val="18"/>
            <w:szCs w:val="18"/>
            <w:lang w:eastAsia="en-GB"/>
          </w:rPr>
          <w:t>https://www.ccsa.org.cn/api/portalsFile/downloadOldFile?type=19&amp;oldFileUrl=ITU-R/M.2012-6/CCSA.36.401V1600.doc</w:t>
        </w:r>
      </w:hyperlink>
    </w:p>
    <w:p w14:paraId="44AADA1C" w14:textId="638D85B8"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136 401</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/07/2020</w:t>
      </w:r>
      <w:r w:rsidRPr="0034407F">
        <w:rPr>
          <w:color w:val="000000"/>
          <w:sz w:val="18"/>
          <w:szCs w:val="18"/>
          <w:lang w:val="fr-FR" w:eastAsia="en-GB"/>
        </w:rPr>
        <w:tab/>
      </w:r>
      <w:hyperlink r:id="rId1023" w:history="1">
        <w:r w:rsidR="00C835F9" w:rsidRPr="0034407F">
          <w:rPr>
            <w:rStyle w:val="Hyperlink"/>
            <w:sz w:val="18"/>
            <w:szCs w:val="18"/>
            <w:lang w:val="fr-FR" w:eastAsia="en-GB"/>
          </w:rPr>
          <w:t>https://www.etsi.org/deliver/etsi_ts/136400_136499/136401/16.00.00_60/ts_136401v160000p.pdf</w:t>
        </w:r>
      </w:hyperlink>
    </w:p>
    <w:p w14:paraId="697E4919" w14:textId="573DF4B3"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36.401-16.0.0 V1.0.0</w:t>
      </w:r>
      <w:r w:rsidRPr="0034407F">
        <w:rPr>
          <w:color w:val="000000"/>
          <w:spacing w:val="-2"/>
          <w:sz w:val="18"/>
          <w:szCs w:val="18"/>
          <w:lang w:val="fr-FR" w:eastAsia="en-GB"/>
        </w:rPr>
        <w:tab/>
      </w:r>
      <w:r w:rsidRPr="0034407F">
        <w:rPr>
          <w:color w:val="000000"/>
          <w:sz w:val="18"/>
          <w:szCs w:val="18"/>
          <w:lang w:val="fr-FR" w:eastAsia="en-GB"/>
        </w:rPr>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024" w:history="1">
        <w:r w:rsidR="00C835F9" w:rsidRPr="0034407F">
          <w:rPr>
            <w:rStyle w:val="Hyperlink"/>
            <w:sz w:val="18"/>
            <w:szCs w:val="18"/>
            <w:lang w:val="fr-FR" w:eastAsia="en-GB"/>
          </w:rPr>
          <w:t>https://members.tsdsi.in/index.php/s/ekxXa3HgJwqHjY9</w:t>
        </w:r>
      </w:hyperlink>
    </w:p>
    <w:p w14:paraId="2CC7379F" w14:textId="1EE08ED5"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TTAT.3G-36.401V16.0.0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1025" w:history="1">
        <w:r w:rsidR="00C835F9" w:rsidRPr="0034407F">
          <w:rPr>
            <w:rStyle w:val="Hyperlink"/>
            <w:sz w:val="18"/>
            <w:szCs w:val="18"/>
            <w:lang w:val="fr-FR" w:eastAsia="en-GB"/>
          </w:rPr>
          <w:t>http://committee.tta.or.kr/data/ttasDown.jsp?kind=ttastd&amp;pk_num=TTAT.3G-36.401V16.0.0</w:t>
        </w:r>
      </w:hyperlink>
    </w:p>
    <w:p w14:paraId="71ADAC0B" w14:textId="168F3983"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TS-3GA-36.401(Rel16)v16.0.0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/10/2020</w:t>
      </w:r>
      <w:r w:rsidRPr="0034407F">
        <w:rPr>
          <w:color w:val="000000"/>
          <w:sz w:val="18"/>
          <w:szCs w:val="18"/>
          <w:lang w:val="fr-FR" w:eastAsia="en-GB"/>
        </w:rPr>
        <w:tab/>
      </w:r>
      <w:hyperlink r:id="rId1026" w:history="1">
        <w:r w:rsidR="00C835F9" w:rsidRPr="0034407F">
          <w:rPr>
            <w:rStyle w:val="Hyperlink"/>
            <w:sz w:val="18"/>
            <w:szCs w:val="18"/>
            <w:lang w:val="fr-FR" w:eastAsia="en-GB"/>
          </w:rPr>
          <w:t>https://www.ttc.or.jp/st/docs/3gpps2020/TS/TS-3GA-36_401_Rel16v16_0_0.pdf</w:t>
        </w:r>
      </w:hyperlink>
    </w:p>
    <w:p w14:paraId="2EAE27AB" w14:textId="30663854" w:rsidR="008E2E81" w:rsidRPr="00182533" w:rsidRDefault="00096313" w:rsidP="00C835F9">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8E2E81" w:rsidRPr="00182533">
        <w:rPr>
          <w:b/>
          <w:bCs/>
          <w:color w:val="000000"/>
          <w:sz w:val="18"/>
          <w:szCs w:val="18"/>
          <w:lang w:eastAsia="en-GB"/>
        </w:rPr>
        <w:t xml:space="preserve"> 17</w:t>
      </w:r>
    </w:p>
    <w:p w14:paraId="6A34A6C2" w14:textId="46D4F985" w:rsidR="008E2E81" w:rsidRPr="00182533"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ATIS.3GPP.36.401.V17.1.0</w:t>
      </w:r>
      <w:r w:rsidRPr="00182533">
        <w:rPr>
          <w:color w:val="000000"/>
          <w:sz w:val="18"/>
          <w:szCs w:val="18"/>
          <w:lang w:eastAsia="en-GB"/>
        </w:rPr>
        <w:tab/>
        <w:t>17.1.0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1027" w:history="1">
        <w:r w:rsidR="00C835F9" w:rsidRPr="00182533">
          <w:rPr>
            <w:rStyle w:val="Hyperlink"/>
            <w:sz w:val="18"/>
            <w:szCs w:val="18"/>
            <w:lang w:eastAsia="en-GB"/>
          </w:rPr>
          <w:t>https://www.atis.org/3gpp-transpositions - Rel-17</w:t>
        </w:r>
      </w:hyperlink>
    </w:p>
    <w:p w14:paraId="00EE3FF0" w14:textId="489322BE" w:rsidR="008E2E81" w:rsidRPr="00182533"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CCSA.36.401V1710</w:t>
      </w:r>
      <w:r w:rsidRPr="00182533">
        <w:rPr>
          <w:color w:val="000000"/>
          <w:sz w:val="18"/>
          <w:szCs w:val="18"/>
          <w:lang w:eastAsia="en-GB"/>
        </w:rPr>
        <w:tab/>
        <w:t>17.1.0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/06/2022</w:t>
      </w:r>
      <w:r w:rsidRPr="00182533">
        <w:rPr>
          <w:color w:val="000000"/>
          <w:sz w:val="18"/>
          <w:szCs w:val="18"/>
          <w:lang w:eastAsia="en-GB"/>
        </w:rPr>
        <w:tab/>
      </w:r>
      <w:hyperlink r:id="rId1028" w:history="1">
        <w:r w:rsidR="00C835F9" w:rsidRPr="00182533">
          <w:rPr>
            <w:rStyle w:val="Hyperlink"/>
            <w:sz w:val="18"/>
            <w:szCs w:val="18"/>
            <w:lang w:eastAsia="en-GB"/>
          </w:rPr>
          <w:t>https://www.ccsa.org.cn/api/portalsFile/downloadOldFile?type=19&amp;oldFileUrl=ITU-R/M.2012-6/CCSA.36.401V1710.doc</w:t>
        </w:r>
      </w:hyperlink>
    </w:p>
    <w:p w14:paraId="4F179D66" w14:textId="2B7CF839"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136 401</w:t>
      </w:r>
      <w:r w:rsidRPr="0034407F">
        <w:rPr>
          <w:color w:val="000000"/>
          <w:sz w:val="18"/>
          <w:szCs w:val="18"/>
          <w:lang w:val="fr-FR" w:eastAsia="en-GB"/>
        </w:rPr>
        <w:tab/>
        <w:t>17.1.0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20</w:t>
      </w:r>
      <w:r w:rsidR="00D63672" w:rsidRPr="0034407F">
        <w:rPr>
          <w:color w:val="000000"/>
          <w:sz w:val="18"/>
          <w:szCs w:val="18"/>
          <w:lang w:val="fr-FR" w:eastAsia="en-GB"/>
        </w:rPr>
        <w:t>/07/2022</w:t>
      </w:r>
      <w:r w:rsidRPr="0034407F">
        <w:rPr>
          <w:color w:val="000000"/>
          <w:sz w:val="18"/>
          <w:szCs w:val="18"/>
          <w:lang w:val="fr-FR" w:eastAsia="en-GB"/>
        </w:rPr>
        <w:tab/>
      </w:r>
      <w:hyperlink r:id="rId1029" w:history="1">
        <w:r w:rsidR="00C835F9" w:rsidRPr="0034407F">
          <w:rPr>
            <w:rStyle w:val="Hyperlink"/>
            <w:sz w:val="18"/>
            <w:szCs w:val="18"/>
            <w:lang w:val="fr-FR" w:eastAsia="en-GB"/>
          </w:rPr>
          <w:t>https://www.etsi.org/deliver/etsi_ts/136400_136499/136401/17.01.00_60/ts_136401v170100p.pdf</w:t>
        </w:r>
      </w:hyperlink>
    </w:p>
    <w:p w14:paraId="57FE2945" w14:textId="2312DA75"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36.401-17.1.0 V1.1.0</w:t>
      </w:r>
      <w:r w:rsidRPr="0034407F">
        <w:rPr>
          <w:color w:val="000000"/>
          <w:spacing w:val="-2"/>
          <w:sz w:val="18"/>
          <w:szCs w:val="18"/>
          <w:lang w:val="fr-FR" w:eastAsia="en-GB"/>
        </w:rPr>
        <w:tab/>
      </w:r>
      <w:r w:rsidRPr="0034407F">
        <w:rPr>
          <w:color w:val="000000"/>
          <w:sz w:val="18"/>
          <w:szCs w:val="18"/>
          <w:lang w:val="fr-FR" w:eastAsia="en-GB"/>
        </w:rPr>
        <w:t>17.1.0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/11/2022</w:t>
      </w:r>
      <w:r w:rsidRPr="0034407F">
        <w:rPr>
          <w:color w:val="000000"/>
          <w:sz w:val="18"/>
          <w:szCs w:val="18"/>
          <w:lang w:val="fr-FR" w:eastAsia="en-GB"/>
        </w:rPr>
        <w:tab/>
      </w:r>
      <w:hyperlink r:id="rId1030" w:history="1">
        <w:r w:rsidR="00C835F9" w:rsidRPr="0034407F">
          <w:rPr>
            <w:rStyle w:val="Hyperlink"/>
            <w:sz w:val="18"/>
            <w:szCs w:val="18"/>
            <w:lang w:val="fr-FR" w:eastAsia="en-GB"/>
          </w:rPr>
          <w:t>https://members.tsdsi.in/s/Se5scLtLmpwP3jy</w:t>
        </w:r>
      </w:hyperlink>
    </w:p>
    <w:p w14:paraId="4C8231DA" w14:textId="0AA5D114"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TTAT.3G-36.401V17.1.0</w:t>
      </w:r>
      <w:r w:rsidRPr="0034407F">
        <w:rPr>
          <w:color w:val="000000"/>
          <w:sz w:val="18"/>
          <w:szCs w:val="18"/>
          <w:lang w:val="fr-FR" w:eastAsia="en-GB"/>
        </w:rPr>
        <w:tab/>
        <w:t>17.1.0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/10/2022</w:t>
      </w:r>
      <w:r w:rsidRPr="0034407F">
        <w:rPr>
          <w:color w:val="000000"/>
          <w:sz w:val="18"/>
          <w:szCs w:val="18"/>
          <w:lang w:val="fr-FR" w:eastAsia="en-GB"/>
        </w:rPr>
        <w:tab/>
      </w:r>
      <w:hyperlink r:id="rId1031" w:history="1">
        <w:r w:rsidR="00C835F9" w:rsidRPr="0034407F">
          <w:rPr>
            <w:rStyle w:val="Hyperlink"/>
            <w:sz w:val="18"/>
            <w:szCs w:val="18"/>
            <w:lang w:val="fr-FR" w:eastAsia="en-GB"/>
          </w:rPr>
          <w:t>http://committee.tta.or.kr/data/ttasDown.jsp?kind=ttastd&amp;pk_num=TTAT.3G-36.401V17.1.0</w:t>
        </w:r>
      </w:hyperlink>
    </w:p>
    <w:p w14:paraId="39BF66B7" w14:textId="14508169"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TS-3GA-36.401(Rel17)v17.1.0</w:t>
      </w:r>
      <w:r w:rsidRPr="0034407F">
        <w:rPr>
          <w:color w:val="000000"/>
          <w:sz w:val="18"/>
          <w:szCs w:val="18"/>
          <w:lang w:val="fr-FR" w:eastAsia="en-GB"/>
        </w:rPr>
        <w:tab/>
        <w:t>17.1.0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07</w:t>
      </w:r>
      <w:r w:rsidR="00D63672" w:rsidRPr="0034407F">
        <w:rPr>
          <w:color w:val="000000"/>
          <w:sz w:val="18"/>
          <w:szCs w:val="18"/>
          <w:lang w:val="fr-FR" w:eastAsia="en-GB"/>
        </w:rPr>
        <w:t>/10/2022</w:t>
      </w:r>
      <w:r w:rsidRPr="0034407F">
        <w:rPr>
          <w:color w:val="000000"/>
          <w:sz w:val="18"/>
          <w:szCs w:val="18"/>
          <w:lang w:val="fr-FR" w:eastAsia="en-GB"/>
        </w:rPr>
        <w:tab/>
      </w:r>
      <w:hyperlink r:id="rId1032" w:history="1">
        <w:r w:rsidR="00C835F9" w:rsidRPr="0034407F">
          <w:rPr>
            <w:rStyle w:val="Hyperlink"/>
            <w:sz w:val="18"/>
            <w:szCs w:val="18"/>
            <w:lang w:val="fr-FR" w:eastAsia="en-GB"/>
          </w:rPr>
          <w:t>https://www.ttc.or.jp/st/docs/3gpp/2022/TS/TS-3GA-36.401v17.1.0.pdf</w:t>
        </w:r>
      </w:hyperlink>
    </w:p>
    <w:p w14:paraId="5E249451" w14:textId="77777777" w:rsidR="00C556AE" w:rsidRPr="00182533" w:rsidRDefault="00C556AE" w:rsidP="00C556AE">
      <w:pPr>
        <w:pStyle w:val="Heading4"/>
      </w:pPr>
      <w:r w:rsidRPr="00182533">
        <w:lastRenderedPageBreak/>
        <w:t>2.1.4.2</w:t>
      </w:r>
      <w:r w:rsidRPr="00182533">
        <w:tab/>
        <w:t>TS 36.410</w:t>
      </w:r>
    </w:p>
    <w:p w14:paraId="3C5AD785" w14:textId="77777777" w:rsidR="00C556AE" w:rsidRPr="00182533" w:rsidRDefault="00C556AE" w:rsidP="00C556AE">
      <w:pPr>
        <w:pStyle w:val="Headingb"/>
        <w:rPr>
          <w:lang w:eastAsia="zh-CN"/>
        </w:rPr>
      </w:pPr>
      <w:r w:rsidRPr="00182533">
        <w:rPr>
          <w:lang w:eastAsia="zh-CN"/>
        </w:rPr>
        <w:t>Red de acceso radioeléctrico terrenal universal evolucionada (E-UTRAN); aspectos y principios generales de la capa 1 de S1</w:t>
      </w:r>
    </w:p>
    <w:p w14:paraId="040AD8F8" w14:textId="77777777" w:rsidR="00C556AE" w:rsidRPr="00182533" w:rsidRDefault="00C556AE" w:rsidP="00C556AE">
      <w:pPr>
        <w:keepNext/>
        <w:keepLines/>
      </w:pPr>
      <w:r w:rsidRPr="00182533">
        <w:t>Este documento es una introducción a la serie de especificaciones técnicas 3GPP TS 36.41x que definen la interfaz S1 para la interconexión del componente eNB de la red de acceso radioeléctrica terrenal universal evolucionada (E UTRAN) con la red básica del sistema EPS.</w:t>
      </w:r>
    </w:p>
    <w:p w14:paraId="71E3BBF1" w14:textId="77777777" w:rsidR="007C47C0" w:rsidRPr="00182533" w:rsidRDefault="007C47C0" w:rsidP="007C47C0">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44ECC0A7" w14:textId="1F9DC754" w:rsidR="008E2E81" w:rsidRPr="00182533" w:rsidRDefault="00096313" w:rsidP="008E2E81">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8E2E81" w:rsidRPr="00182533">
        <w:rPr>
          <w:b/>
          <w:bCs/>
          <w:color w:val="000000"/>
          <w:sz w:val="18"/>
          <w:szCs w:val="18"/>
          <w:lang w:eastAsia="en-GB"/>
        </w:rPr>
        <w:t xml:space="preserve"> 10</w:t>
      </w:r>
    </w:p>
    <w:p w14:paraId="49A79857" w14:textId="770353D6" w:rsidR="008E2E81" w:rsidRPr="00182533" w:rsidRDefault="008E2E81"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ATIS.3GPP.36.410V1030</w:t>
      </w:r>
      <w:r w:rsidRPr="00182533">
        <w:rPr>
          <w:color w:val="000000"/>
          <w:sz w:val="18"/>
          <w:szCs w:val="18"/>
          <w:lang w:eastAsia="en-GB"/>
        </w:rPr>
        <w:tab/>
        <w:t>10.3.0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033" w:history="1">
        <w:r w:rsidR="00576CB8" w:rsidRPr="00182533">
          <w:rPr>
            <w:rStyle w:val="Hyperlink"/>
            <w:sz w:val="18"/>
            <w:szCs w:val="18"/>
            <w:lang w:eastAsia="en-GB"/>
          </w:rPr>
          <w:t>https://www.atis.org/3gpp-documents/Rel99-14/</w:t>
        </w:r>
      </w:hyperlink>
    </w:p>
    <w:p w14:paraId="3D8C1AFF" w14:textId="2A664F2C" w:rsidR="008E2E81" w:rsidRPr="00182533" w:rsidRDefault="008E2E81"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CCSA.36.410V1030</w:t>
      </w:r>
      <w:r w:rsidRPr="00182533">
        <w:rPr>
          <w:color w:val="000000"/>
          <w:sz w:val="18"/>
          <w:szCs w:val="18"/>
          <w:lang w:eastAsia="en-GB"/>
        </w:rPr>
        <w:tab/>
        <w:t>10.3.0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576CB8" w:rsidRPr="00182533">
        <w:rPr>
          <w:color w:val="000000"/>
          <w:sz w:val="18"/>
          <w:szCs w:val="18"/>
          <w:lang w:eastAsia="en-GB"/>
        </w:rPr>
        <w:t>/</w:t>
      </w:r>
      <w:r w:rsidRPr="00182533">
        <w:rPr>
          <w:color w:val="000000"/>
          <w:sz w:val="18"/>
          <w:szCs w:val="18"/>
          <w:lang w:eastAsia="en-GB"/>
        </w:rPr>
        <w:t>06</w:t>
      </w:r>
      <w:r w:rsidR="00576CB8" w:rsidRPr="00182533">
        <w:rPr>
          <w:color w:val="000000"/>
          <w:sz w:val="18"/>
          <w:szCs w:val="18"/>
          <w:lang w:eastAsia="en-GB"/>
        </w:rPr>
        <w:t>/</w:t>
      </w:r>
      <w:r w:rsidRPr="00182533">
        <w:rPr>
          <w:color w:val="000000"/>
          <w:sz w:val="18"/>
          <w:szCs w:val="18"/>
          <w:lang w:eastAsia="en-GB"/>
        </w:rPr>
        <w:t>2012</w:t>
      </w:r>
      <w:r w:rsidRPr="00182533">
        <w:rPr>
          <w:color w:val="000000"/>
          <w:sz w:val="18"/>
          <w:szCs w:val="18"/>
          <w:lang w:eastAsia="en-GB"/>
        </w:rPr>
        <w:tab/>
      </w:r>
      <w:hyperlink r:id="rId1034" w:history="1">
        <w:r w:rsidR="00576CB8" w:rsidRPr="00182533">
          <w:rPr>
            <w:rStyle w:val="Hyperlink"/>
            <w:sz w:val="18"/>
            <w:szCs w:val="18"/>
            <w:lang w:eastAsia="en-GB"/>
          </w:rPr>
          <w:t>https://www.ccsa.org.cn/api/portalsFile/downloadOldFile?type=19&amp;oldFileUrl=ITU-R/M.2012-6/CCSA.36.410V1030.doc</w:t>
        </w:r>
      </w:hyperlink>
    </w:p>
    <w:p w14:paraId="42F476DD" w14:textId="47228ABC"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136 410</w:t>
      </w:r>
      <w:r w:rsidRPr="0034407F">
        <w:rPr>
          <w:color w:val="000000"/>
          <w:sz w:val="18"/>
          <w:szCs w:val="18"/>
          <w:lang w:val="fr-FR" w:eastAsia="en-GB"/>
        </w:rPr>
        <w:tab/>
        <w:t>10.3.0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18</w:t>
      </w:r>
      <w:r w:rsidR="00576CB8" w:rsidRPr="0034407F">
        <w:rPr>
          <w:color w:val="000000"/>
          <w:sz w:val="18"/>
          <w:szCs w:val="18"/>
          <w:lang w:val="fr-FR" w:eastAsia="en-GB"/>
        </w:rPr>
        <w:t>/</w:t>
      </w:r>
      <w:r w:rsidRPr="0034407F">
        <w:rPr>
          <w:color w:val="000000"/>
          <w:sz w:val="18"/>
          <w:szCs w:val="18"/>
          <w:lang w:val="fr-FR" w:eastAsia="en-GB"/>
        </w:rPr>
        <w:t>07</w:t>
      </w:r>
      <w:r w:rsidR="00576CB8" w:rsidRPr="0034407F">
        <w:rPr>
          <w:color w:val="000000"/>
          <w:sz w:val="18"/>
          <w:szCs w:val="18"/>
          <w:lang w:val="fr-FR" w:eastAsia="en-GB"/>
        </w:rPr>
        <w:t>/</w:t>
      </w:r>
      <w:r w:rsidRPr="0034407F">
        <w:rPr>
          <w:color w:val="000000"/>
          <w:sz w:val="18"/>
          <w:szCs w:val="18"/>
          <w:lang w:val="fr-FR" w:eastAsia="en-GB"/>
        </w:rPr>
        <w:t>2012</w:t>
      </w:r>
      <w:r w:rsidRPr="0034407F">
        <w:rPr>
          <w:color w:val="000000"/>
          <w:sz w:val="18"/>
          <w:szCs w:val="18"/>
          <w:lang w:val="fr-FR" w:eastAsia="en-GB"/>
        </w:rPr>
        <w:tab/>
      </w:r>
      <w:hyperlink r:id="rId1035" w:history="1">
        <w:r w:rsidR="00576CB8" w:rsidRPr="0034407F">
          <w:rPr>
            <w:rStyle w:val="Hyperlink"/>
            <w:sz w:val="18"/>
            <w:szCs w:val="18"/>
            <w:lang w:val="fr-FR" w:eastAsia="en-GB"/>
          </w:rPr>
          <w:t>https://www.etsi.org/deliver/etsi_ts/136400_136499/136410/10.03.00_60/ts_136410v100300p.pdf</w:t>
        </w:r>
      </w:hyperlink>
    </w:p>
    <w:p w14:paraId="3780C80A" w14:textId="385DEB8C"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36.41-10.3.0 V1.0.0</w:t>
      </w:r>
      <w:r w:rsidRPr="0034407F">
        <w:rPr>
          <w:color w:val="000000"/>
          <w:spacing w:val="-2"/>
          <w:sz w:val="18"/>
          <w:szCs w:val="18"/>
          <w:lang w:val="fr-FR" w:eastAsia="en-GB"/>
        </w:rPr>
        <w:tab/>
      </w:r>
      <w:r w:rsidRPr="0034407F">
        <w:rPr>
          <w:color w:val="000000"/>
          <w:sz w:val="18"/>
          <w:szCs w:val="18"/>
          <w:lang w:val="fr-FR" w:eastAsia="en-GB"/>
        </w:rPr>
        <w:t>10.3.0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036" w:history="1">
        <w:r w:rsidR="00576CB8" w:rsidRPr="0034407F">
          <w:rPr>
            <w:rStyle w:val="Hyperlink"/>
            <w:sz w:val="18"/>
            <w:szCs w:val="18"/>
            <w:lang w:val="fr-FR" w:eastAsia="en-GB"/>
          </w:rPr>
          <w:t>https://members.tsdsi.in/index.php/s/8RRny8po3XJAFWH</w:t>
        </w:r>
      </w:hyperlink>
    </w:p>
    <w:p w14:paraId="6286F39C" w14:textId="5D96E307"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TTAT.3G-36.410V10.3.0</w:t>
      </w:r>
      <w:r w:rsidRPr="0034407F">
        <w:rPr>
          <w:color w:val="000000"/>
          <w:sz w:val="18"/>
          <w:szCs w:val="18"/>
          <w:lang w:val="fr-FR" w:eastAsia="en-GB"/>
        </w:rPr>
        <w:tab/>
        <w:t>10.3.0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037" w:history="1">
        <w:r w:rsidR="00576CB8" w:rsidRPr="0034407F">
          <w:rPr>
            <w:rStyle w:val="Hyperlink"/>
            <w:sz w:val="18"/>
            <w:szCs w:val="18"/>
            <w:lang w:val="fr-FR" w:eastAsia="en-GB"/>
          </w:rPr>
          <w:t>http://committee.tta.or.kr/data/ttasDown.jsp?kind=ttastd&amp;pk_num=TTAT.3G-36.410V10.3.0</w:t>
        </w:r>
      </w:hyperlink>
    </w:p>
    <w:p w14:paraId="6E3C888D" w14:textId="3B864F47"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TS-3GA-36.410(Rel10)v10.3.0</w:t>
      </w:r>
      <w:r w:rsidRPr="0034407F">
        <w:rPr>
          <w:color w:val="000000"/>
          <w:sz w:val="18"/>
          <w:szCs w:val="18"/>
          <w:lang w:val="fr-FR" w:eastAsia="en-GB"/>
        </w:rPr>
        <w:tab/>
        <w:t>10.3.0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19</w:t>
      </w:r>
      <w:r w:rsidR="00576CB8" w:rsidRPr="0034407F">
        <w:rPr>
          <w:color w:val="000000"/>
          <w:sz w:val="18"/>
          <w:szCs w:val="18"/>
          <w:lang w:val="fr-FR" w:eastAsia="en-GB"/>
        </w:rPr>
        <w:t>/</w:t>
      </w:r>
      <w:r w:rsidRPr="0034407F">
        <w:rPr>
          <w:color w:val="000000"/>
          <w:sz w:val="18"/>
          <w:szCs w:val="18"/>
          <w:lang w:val="fr-FR" w:eastAsia="en-GB"/>
        </w:rPr>
        <w:t>09</w:t>
      </w:r>
      <w:r w:rsidR="00576CB8" w:rsidRPr="0034407F">
        <w:rPr>
          <w:color w:val="000000"/>
          <w:sz w:val="18"/>
          <w:szCs w:val="18"/>
          <w:lang w:val="fr-FR" w:eastAsia="en-GB"/>
        </w:rPr>
        <w:t>/</w:t>
      </w:r>
      <w:r w:rsidRPr="0034407F">
        <w:rPr>
          <w:color w:val="000000"/>
          <w:sz w:val="18"/>
          <w:szCs w:val="18"/>
          <w:lang w:val="fr-FR" w:eastAsia="en-GB"/>
        </w:rPr>
        <w:t>2012</w:t>
      </w:r>
      <w:r w:rsidRPr="0034407F">
        <w:rPr>
          <w:color w:val="000000"/>
          <w:sz w:val="18"/>
          <w:szCs w:val="18"/>
          <w:lang w:val="fr-FR" w:eastAsia="en-GB"/>
        </w:rPr>
        <w:tab/>
      </w:r>
      <w:hyperlink r:id="rId1038" w:history="1">
        <w:r w:rsidR="00576CB8" w:rsidRPr="0034407F">
          <w:rPr>
            <w:rStyle w:val="Hyperlink"/>
            <w:sz w:val="18"/>
            <w:szCs w:val="18"/>
            <w:lang w:val="fr-FR" w:eastAsia="en-GB"/>
          </w:rPr>
          <w:t>https://www.ttc.or.jp/st/docs/3gpps2012/TS/TS-3GA-36.410(Rel10)v10.3.0.pdf</w:t>
        </w:r>
      </w:hyperlink>
    </w:p>
    <w:p w14:paraId="234F841B" w14:textId="0FA6E07D" w:rsidR="008E2E81" w:rsidRPr="00182533" w:rsidRDefault="00096313" w:rsidP="008E2E81">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8E2E81" w:rsidRPr="00182533">
        <w:rPr>
          <w:b/>
          <w:bCs/>
          <w:color w:val="000000"/>
          <w:sz w:val="18"/>
          <w:szCs w:val="18"/>
          <w:lang w:eastAsia="en-GB"/>
        </w:rPr>
        <w:t xml:space="preserve"> 11</w:t>
      </w:r>
    </w:p>
    <w:p w14:paraId="3C8BD574" w14:textId="7A3E97D6" w:rsidR="008E2E81" w:rsidRPr="00182533"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ATIS.3GPP.36.410V1110</w:t>
      </w:r>
      <w:r w:rsidRPr="00182533">
        <w:rPr>
          <w:color w:val="000000"/>
          <w:sz w:val="18"/>
          <w:szCs w:val="18"/>
          <w:lang w:eastAsia="en-GB"/>
        </w:rPr>
        <w:tab/>
        <w:t>11.1.0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039" w:history="1">
        <w:r w:rsidR="00576CB8" w:rsidRPr="00182533">
          <w:rPr>
            <w:rStyle w:val="Hyperlink"/>
            <w:sz w:val="18"/>
            <w:szCs w:val="18"/>
            <w:lang w:eastAsia="en-GB"/>
          </w:rPr>
          <w:t>https://www.atis.org/3gpp-documents/Rel99-14/</w:t>
        </w:r>
      </w:hyperlink>
    </w:p>
    <w:p w14:paraId="5B888E38" w14:textId="1B5099D0" w:rsidR="008E2E81" w:rsidRPr="00182533" w:rsidRDefault="008E2E81" w:rsidP="00576CB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CCSA.36.410V1110</w:t>
      </w:r>
      <w:r w:rsidRPr="00182533">
        <w:rPr>
          <w:color w:val="000000"/>
          <w:sz w:val="18"/>
          <w:szCs w:val="18"/>
          <w:lang w:eastAsia="en-GB"/>
        </w:rPr>
        <w:tab/>
        <w:t>11.1.0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/09/2013</w:t>
      </w:r>
      <w:r w:rsidRPr="00182533">
        <w:rPr>
          <w:color w:val="000000"/>
          <w:sz w:val="18"/>
          <w:szCs w:val="18"/>
          <w:lang w:eastAsia="en-GB"/>
        </w:rPr>
        <w:tab/>
      </w:r>
      <w:hyperlink r:id="rId1040" w:history="1">
        <w:r w:rsidR="00576CB8" w:rsidRPr="00182533">
          <w:rPr>
            <w:rStyle w:val="Hyperlink"/>
            <w:sz w:val="18"/>
            <w:szCs w:val="18"/>
            <w:lang w:eastAsia="en-GB"/>
          </w:rPr>
          <w:t>https://www.ccsa.org.cn/api/portalsFile/downloadOldFile?type=19&amp;oldFileUrl=ITU-R/M.2012-6/CCSA.36.410V1110.doc</w:t>
        </w:r>
      </w:hyperlink>
    </w:p>
    <w:p w14:paraId="20C4D456" w14:textId="7203E8D5"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136 410</w:t>
      </w:r>
      <w:r w:rsidRPr="0034407F">
        <w:rPr>
          <w:color w:val="000000"/>
          <w:sz w:val="18"/>
          <w:szCs w:val="18"/>
          <w:lang w:val="fr-FR" w:eastAsia="en-GB"/>
        </w:rPr>
        <w:tab/>
        <w:t>11.1.0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26</w:t>
      </w:r>
      <w:r w:rsidR="00D63672" w:rsidRPr="0034407F">
        <w:rPr>
          <w:color w:val="000000"/>
          <w:sz w:val="18"/>
          <w:szCs w:val="18"/>
          <w:lang w:val="fr-FR" w:eastAsia="en-GB"/>
        </w:rPr>
        <w:t>/09/2013</w:t>
      </w:r>
      <w:r w:rsidRPr="0034407F">
        <w:rPr>
          <w:color w:val="000000"/>
          <w:sz w:val="18"/>
          <w:szCs w:val="18"/>
          <w:lang w:val="fr-FR" w:eastAsia="en-GB"/>
        </w:rPr>
        <w:tab/>
      </w:r>
      <w:hyperlink r:id="rId1041" w:history="1">
        <w:r w:rsidR="00576CB8" w:rsidRPr="0034407F">
          <w:rPr>
            <w:rStyle w:val="Hyperlink"/>
            <w:sz w:val="18"/>
            <w:szCs w:val="18"/>
            <w:lang w:val="fr-FR" w:eastAsia="en-GB"/>
          </w:rPr>
          <w:t>https://www.etsi.org/deliver/etsi_ts/136400_136499/136410/11.01.00_60/ts_136410v110100p.pdf</w:t>
        </w:r>
      </w:hyperlink>
    </w:p>
    <w:p w14:paraId="3A12A07D" w14:textId="6D4E9361"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36.41-11.1.0 V1.0.0</w:t>
      </w:r>
      <w:r w:rsidRPr="0034407F">
        <w:rPr>
          <w:color w:val="000000"/>
          <w:spacing w:val="-2"/>
          <w:sz w:val="18"/>
          <w:szCs w:val="18"/>
          <w:lang w:val="fr-FR" w:eastAsia="en-GB"/>
        </w:rPr>
        <w:tab/>
      </w:r>
      <w:r w:rsidRPr="0034407F">
        <w:rPr>
          <w:color w:val="000000"/>
          <w:sz w:val="18"/>
          <w:szCs w:val="18"/>
          <w:lang w:val="fr-FR" w:eastAsia="en-GB"/>
        </w:rPr>
        <w:t>11.1.0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042" w:history="1">
        <w:r w:rsidR="00576CB8" w:rsidRPr="0034407F">
          <w:rPr>
            <w:rStyle w:val="Hyperlink"/>
            <w:sz w:val="18"/>
            <w:szCs w:val="18"/>
            <w:lang w:val="fr-FR" w:eastAsia="en-GB"/>
          </w:rPr>
          <w:t>https://members.tsdsi.in/index.php/s/8CybmdLzF5gCzWs</w:t>
        </w:r>
      </w:hyperlink>
    </w:p>
    <w:p w14:paraId="77A3AC8E" w14:textId="1944D268"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TTAT.3G-36.410V11.1.0</w:t>
      </w:r>
      <w:r w:rsidRPr="0034407F">
        <w:rPr>
          <w:color w:val="000000"/>
          <w:sz w:val="18"/>
          <w:szCs w:val="18"/>
          <w:lang w:val="fr-FR" w:eastAsia="en-GB"/>
        </w:rPr>
        <w:tab/>
        <w:t>11.1.0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043" w:history="1">
        <w:r w:rsidR="00576CB8" w:rsidRPr="0034407F">
          <w:rPr>
            <w:rStyle w:val="Hyperlink"/>
            <w:sz w:val="18"/>
            <w:szCs w:val="18"/>
            <w:lang w:val="fr-FR" w:eastAsia="en-GB"/>
          </w:rPr>
          <w:t>http://committee.tta.or.kr/data/ttasDown.jsp?kind=ttastd&amp;pk_num=TTAT.3G-36.410V11.1.0</w:t>
        </w:r>
      </w:hyperlink>
    </w:p>
    <w:p w14:paraId="5D1FB8EC" w14:textId="1788F363"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TS-3GA-36.410(Rel11)v11.1.0</w:t>
      </w:r>
      <w:r w:rsidRPr="0034407F">
        <w:rPr>
          <w:color w:val="000000"/>
          <w:sz w:val="18"/>
          <w:szCs w:val="18"/>
          <w:lang w:val="fr-FR" w:eastAsia="en-GB"/>
        </w:rPr>
        <w:tab/>
        <w:t>11.1.0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22</w:t>
      </w:r>
      <w:r w:rsidR="00D63672" w:rsidRPr="0034407F">
        <w:rPr>
          <w:color w:val="000000"/>
          <w:sz w:val="18"/>
          <w:szCs w:val="18"/>
          <w:lang w:val="fr-FR" w:eastAsia="en-GB"/>
        </w:rPr>
        <w:t>/11/2013</w:t>
      </w:r>
      <w:r w:rsidRPr="0034407F">
        <w:rPr>
          <w:color w:val="000000"/>
          <w:sz w:val="18"/>
          <w:szCs w:val="18"/>
          <w:lang w:val="fr-FR" w:eastAsia="en-GB"/>
        </w:rPr>
        <w:tab/>
      </w:r>
      <w:hyperlink r:id="rId1044" w:history="1">
        <w:r w:rsidR="00576CB8" w:rsidRPr="0034407F">
          <w:rPr>
            <w:rStyle w:val="Hyperlink"/>
            <w:sz w:val="18"/>
            <w:szCs w:val="18"/>
            <w:lang w:val="fr-FR" w:eastAsia="en-GB"/>
          </w:rPr>
          <w:t>https://www.ttc.or.jp/st/docs/3gpps2013/TS/TS-3GA-36.410(Rel11)v11.1.0.pdf</w:t>
        </w:r>
      </w:hyperlink>
    </w:p>
    <w:p w14:paraId="250620F5" w14:textId="0FAE38C9" w:rsidR="008E2E81" w:rsidRPr="00182533" w:rsidRDefault="00096313" w:rsidP="00C835F9">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8E2E81" w:rsidRPr="00182533">
        <w:rPr>
          <w:b/>
          <w:bCs/>
          <w:color w:val="000000"/>
          <w:sz w:val="18"/>
          <w:szCs w:val="18"/>
          <w:lang w:eastAsia="en-GB"/>
        </w:rPr>
        <w:t xml:space="preserve"> 12</w:t>
      </w:r>
    </w:p>
    <w:p w14:paraId="772B2E11" w14:textId="566D781C" w:rsidR="008E2E81" w:rsidRPr="00182533"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ATIS.3GPP.36.410V1210</w:t>
      </w:r>
      <w:r w:rsidRPr="00182533">
        <w:rPr>
          <w:color w:val="000000"/>
          <w:sz w:val="18"/>
          <w:szCs w:val="18"/>
          <w:lang w:eastAsia="en-GB"/>
        </w:rPr>
        <w:tab/>
        <w:t>12.1.0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045" w:history="1">
        <w:r w:rsidR="00576CB8" w:rsidRPr="00182533">
          <w:rPr>
            <w:rStyle w:val="Hyperlink"/>
            <w:sz w:val="18"/>
            <w:szCs w:val="18"/>
            <w:lang w:eastAsia="en-GB"/>
          </w:rPr>
          <w:t>https://www.atis.org/3gpp-documents/Rel99-14/</w:t>
        </w:r>
      </w:hyperlink>
    </w:p>
    <w:p w14:paraId="4E9344ED" w14:textId="76959BAE" w:rsidR="008E2E81" w:rsidRPr="00182533" w:rsidRDefault="008E2E81" w:rsidP="00576CB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CCSA.36.410V1210</w:t>
      </w:r>
      <w:r w:rsidRPr="00182533">
        <w:rPr>
          <w:color w:val="000000"/>
          <w:sz w:val="18"/>
          <w:szCs w:val="18"/>
          <w:lang w:eastAsia="en-GB"/>
        </w:rPr>
        <w:tab/>
        <w:t>12.1.0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/12/2014</w:t>
      </w:r>
      <w:r w:rsidRPr="00182533">
        <w:rPr>
          <w:color w:val="000000"/>
          <w:sz w:val="18"/>
          <w:szCs w:val="18"/>
          <w:lang w:eastAsia="en-GB"/>
        </w:rPr>
        <w:tab/>
      </w:r>
      <w:hyperlink r:id="rId1046" w:history="1">
        <w:r w:rsidR="00576CB8" w:rsidRPr="00182533">
          <w:rPr>
            <w:rStyle w:val="Hyperlink"/>
            <w:sz w:val="18"/>
            <w:szCs w:val="18"/>
            <w:lang w:eastAsia="en-GB"/>
          </w:rPr>
          <w:t>https://www.ccsa.org.cn/api/portalsFile/downloadOldFile?type=19&amp;oldFileUrl=ITU-R/M.2012-6/CCSA.36.410V1210.doc</w:t>
        </w:r>
      </w:hyperlink>
    </w:p>
    <w:p w14:paraId="02C81098" w14:textId="10034D28"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136 410</w:t>
      </w:r>
      <w:r w:rsidRPr="0034407F">
        <w:rPr>
          <w:color w:val="000000"/>
          <w:sz w:val="18"/>
          <w:szCs w:val="18"/>
          <w:lang w:val="fr-FR" w:eastAsia="en-GB"/>
        </w:rPr>
        <w:tab/>
        <w:t>12.1.0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04</w:t>
      </w:r>
      <w:r w:rsidR="00D63672" w:rsidRPr="0034407F">
        <w:rPr>
          <w:color w:val="000000"/>
          <w:sz w:val="18"/>
          <w:szCs w:val="18"/>
          <w:lang w:val="fr-FR" w:eastAsia="en-GB"/>
        </w:rPr>
        <w:t>/02/2015</w:t>
      </w:r>
      <w:r w:rsidRPr="0034407F">
        <w:rPr>
          <w:color w:val="000000"/>
          <w:sz w:val="18"/>
          <w:szCs w:val="18"/>
          <w:lang w:val="fr-FR" w:eastAsia="en-GB"/>
        </w:rPr>
        <w:tab/>
      </w:r>
      <w:hyperlink r:id="rId1047" w:history="1">
        <w:r w:rsidR="00576CB8" w:rsidRPr="0034407F">
          <w:rPr>
            <w:rStyle w:val="Hyperlink"/>
            <w:sz w:val="18"/>
            <w:szCs w:val="18"/>
            <w:lang w:val="fr-FR" w:eastAsia="en-GB"/>
          </w:rPr>
          <w:t>https://www.etsi.org/deliver/etsi_ts/136400_136499/136410/12.01.00_60/ts_136410v120100p.pdf</w:t>
        </w:r>
      </w:hyperlink>
    </w:p>
    <w:p w14:paraId="50313830" w14:textId="50E5B240"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36.41-12.1.0 V1.0.0</w:t>
      </w:r>
      <w:r w:rsidRPr="0034407F">
        <w:rPr>
          <w:color w:val="000000"/>
          <w:sz w:val="18"/>
          <w:szCs w:val="18"/>
          <w:lang w:val="fr-FR" w:eastAsia="en-GB"/>
        </w:rPr>
        <w:tab/>
        <w:t>12.1.0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048" w:history="1">
        <w:r w:rsidR="00576CB8" w:rsidRPr="0034407F">
          <w:rPr>
            <w:rStyle w:val="Hyperlink"/>
            <w:sz w:val="18"/>
            <w:szCs w:val="18"/>
            <w:lang w:val="fr-FR" w:eastAsia="en-GB"/>
          </w:rPr>
          <w:t>https://members.tsdsi.in/index.php/s/QiYJ2bd2rAHaSNc</w:t>
        </w:r>
      </w:hyperlink>
    </w:p>
    <w:p w14:paraId="0B456049" w14:textId="03A3C439"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TTAT.3G-36.410V12.1.0</w:t>
      </w:r>
      <w:r w:rsidRPr="0034407F">
        <w:rPr>
          <w:color w:val="000000"/>
          <w:sz w:val="18"/>
          <w:szCs w:val="18"/>
          <w:lang w:val="fr-FR" w:eastAsia="en-GB"/>
        </w:rPr>
        <w:tab/>
        <w:t>12.1.0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049" w:history="1">
        <w:r w:rsidR="00576CB8" w:rsidRPr="0034407F">
          <w:rPr>
            <w:rStyle w:val="Hyperlink"/>
            <w:sz w:val="18"/>
            <w:szCs w:val="18"/>
            <w:lang w:val="fr-FR" w:eastAsia="en-GB"/>
          </w:rPr>
          <w:t>http://committee.tta.or.kr/data/ttasDown.jsp?kind=ttastd&amp;pk_num=TTAT.3G-36.410V12.1.0</w:t>
        </w:r>
      </w:hyperlink>
    </w:p>
    <w:p w14:paraId="7F8B88A3" w14:textId="655DD29C"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TS-3GA-36.410(Rel12)v12.1.0</w:t>
      </w:r>
      <w:r w:rsidRPr="0034407F">
        <w:rPr>
          <w:color w:val="000000"/>
          <w:sz w:val="18"/>
          <w:szCs w:val="18"/>
          <w:lang w:val="fr-FR" w:eastAsia="en-GB"/>
        </w:rPr>
        <w:tab/>
        <w:t>12.1.0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/03/2015</w:t>
      </w:r>
      <w:r w:rsidRPr="0034407F">
        <w:rPr>
          <w:color w:val="000000"/>
          <w:sz w:val="18"/>
          <w:szCs w:val="18"/>
          <w:lang w:val="fr-FR" w:eastAsia="en-GB"/>
        </w:rPr>
        <w:tab/>
      </w:r>
      <w:hyperlink r:id="rId1050" w:history="1">
        <w:r w:rsidR="00576CB8" w:rsidRPr="0034407F">
          <w:rPr>
            <w:rStyle w:val="Hyperlink"/>
            <w:sz w:val="18"/>
            <w:szCs w:val="18"/>
            <w:lang w:val="fr-FR" w:eastAsia="en-GB"/>
          </w:rPr>
          <w:t>https://www.ttc.or.jp/st/docs/3gpps2015/TS/TS-3GA-36.410(Rel12)v12.1.0.pdf</w:t>
        </w:r>
      </w:hyperlink>
    </w:p>
    <w:p w14:paraId="2705D74B" w14:textId="226DFFF4" w:rsidR="008E2E81" w:rsidRPr="00182533" w:rsidRDefault="00096313" w:rsidP="00C835F9">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8E2E81" w:rsidRPr="00182533">
        <w:rPr>
          <w:b/>
          <w:bCs/>
          <w:color w:val="000000"/>
          <w:sz w:val="18"/>
          <w:szCs w:val="18"/>
          <w:lang w:eastAsia="en-GB"/>
        </w:rPr>
        <w:t xml:space="preserve"> 13</w:t>
      </w:r>
    </w:p>
    <w:p w14:paraId="26211850" w14:textId="2B992BE6" w:rsidR="008E2E81" w:rsidRPr="00182533"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ATIS.3GPP.36.410V1300</w:t>
      </w:r>
      <w:r w:rsidRPr="00182533">
        <w:rPr>
          <w:color w:val="000000"/>
          <w:sz w:val="18"/>
          <w:szCs w:val="18"/>
          <w:lang w:eastAsia="en-GB"/>
        </w:rPr>
        <w:tab/>
        <w:t>13.0.0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051" w:history="1">
        <w:r w:rsidR="00576CB8" w:rsidRPr="00182533">
          <w:rPr>
            <w:rStyle w:val="Hyperlink"/>
            <w:sz w:val="18"/>
            <w:szCs w:val="18"/>
            <w:lang w:eastAsia="en-GB"/>
          </w:rPr>
          <w:t>https://www.atis.org/3gpp-documents/Rel99-14/</w:t>
        </w:r>
      </w:hyperlink>
    </w:p>
    <w:p w14:paraId="5EAE7427" w14:textId="57D7ED2C" w:rsidR="008E2E81" w:rsidRPr="00182533" w:rsidRDefault="008E2E81" w:rsidP="00576CB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CCSA.36.410V1300</w:t>
      </w:r>
      <w:r w:rsidRPr="00182533">
        <w:rPr>
          <w:color w:val="000000"/>
          <w:sz w:val="18"/>
          <w:szCs w:val="18"/>
          <w:lang w:eastAsia="en-GB"/>
        </w:rPr>
        <w:tab/>
        <w:t>13.0.0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/12/2015</w:t>
      </w:r>
      <w:r w:rsidRPr="00182533">
        <w:rPr>
          <w:color w:val="000000"/>
          <w:sz w:val="18"/>
          <w:szCs w:val="18"/>
          <w:lang w:eastAsia="en-GB"/>
        </w:rPr>
        <w:tab/>
      </w:r>
      <w:hyperlink r:id="rId1052" w:history="1">
        <w:r w:rsidR="00576CB8" w:rsidRPr="00182533">
          <w:rPr>
            <w:rStyle w:val="Hyperlink"/>
            <w:sz w:val="18"/>
            <w:szCs w:val="18"/>
            <w:lang w:eastAsia="en-GB"/>
          </w:rPr>
          <w:t>https://www.ccsa.org.cn/api/portalsFile/downloadOldFile?type=19&amp;oldFileUrl=ITU-R/M.2012-6/CCSA.36.410V1300.doc</w:t>
        </w:r>
      </w:hyperlink>
    </w:p>
    <w:p w14:paraId="65AAD3C2" w14:textId="6DC83E77"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136 410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/01/2016</w:t>
      </w:r>
      <w:r w:rsidRPr="0034407F">
        <w:rPr>
          <w:color w:val="000000"/>
          <w:sz w:val="18"/>
          <w:szCs w:val="18"/>
          <w:lang w:val="fr-FR" w:eastAsia="en-GB"/>
        </w:rPr>
        <w:tab/>
      </w:r>
      <w:hyperlink r:id="rId1053" w:history="1">
        <w:r w:rsidR="00576CB8" w:rsidRPr="0034407F">
          <w:rPr>
            <w:rStyle w:val="Hyperlink"/>
            <w:sz w:val="18"/>
            <w:szCs w:val="18"/>
            <w:lang w:val="fr-FR" w:eastAsia="en-GB"/>
          </w:rPr>
          <w:t>https://www.etsi.org/deliver/etsi_ts/136400_136499/136410/13.00.00_60/ts_136410v130000p.pdf</w:t>
        </w:r>
      </w:hyperlink>
    </w:p>
    <w:p w14:paraId="658AA047" w14:textId="6D3891EF"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36.41-13.0.0 V1.0.0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054" w:history="1">
        <w:r w:rsidR="00576CB8" w:rsidRPr="0034407F">
          <w:rPr>
            <w:rStyle w:val="Hyperlink"/>
            <w:sz w:val="18"/>
            <w:szCs w:val="18"/>
            <w:lang w:val="fr-FR" w:eastAsia="en-GB"/>
          </w:rPr>
          <w:t>https://members.tsdsi.in/index.php/s/apkPye9jcExwoWw</w:t>
        </w:r>
      </w:hyperlink>
    </w:p>
    <w:p w14:paraId="1233A5BA" w14:textId="4EFE78F6"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TTAT.3G-36.410V13.0.0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055" w:history="1">
        <w:r w:rsidR="00576CB8" w:rsidRPr="0034407F">
          <w:rPr>
            <w:rStyle w:val="Hyperlink"/>
            <w:sz w:val="18"/>
            <w:szCs w:val="18"/>
            <w:lang w:val="fr-FR" w:eastAsia="en-GB"/>
          </w:rPr>
          <w:t>http://committee.tta.or.kr/data/ttasDown.jsp?kind=ttastd&amp;pk_num=TTAT.3G-36.410V13.0.0</w:t>
        </w:r>
      </w:hyperlink>
    </w:p>
    <w:p w14:paraId="6269938E" w14:textId="1BCA0B59"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TS-3GA-36.410(Rel13)v13.0.0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31</w:t>
      </w:r>
      <w:r w:rsidR="00D63672" w:rsidRPr="0034407F">
        <w:rPr>
          <w:color w:val="000000"/>
          <w:sz w:val="18"/>
          <w:szCs w:val="18"/>
          <w:lang w:val="fr-FR" w:eastAsia="en-GB"/>
        </w:rPr>
        <w:t>/03/2017</w:t>
      </w:r>
      <w:r w:rsidRPr="0034407F">
        <w:rPr>
          <w:color w:val="000000"/>
          <w:sz w:val="18"/>
          <w:szCs w:val="18"/>
          <w:lang w:val="fr-FR" w:eastAsia="en-GB"/>
        </w:rPr>
        <w:tab/>
      </w:r>
      <w:hyperlink r:id="rId1056" w:history="1">
        <w:r w:rsidR="00576CB8" w:rsidRPr="0034407F">
          <w:rPr>
            <w:rStyle w:val="Hyperlink"/>
            <w:sz w:val="18"/>
            <w:szCs w:val="18"/>
            <w:lang w:val="fr-FR" w:eastAsia="en-GB"/>
          </w:rPr>
          <w:t>https://www.ttc.or.jp/st/docs/3gpps2017/TS/TS-3GA-36.410(Rel13)v13.0.0.pdf</w:t>
        </w:r>
      </w:hyperlink>
    </w:p>
    <w:p w14:paraId="074E9744" w14:textId="7674C050" w:rsidR="008E2E81" w:rsidRPr="00182533" w:rsidRDefault="00096313" w:rsidP="00C835F9">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8E2E81" w:rsidRPr="00182533">
        <w:rPr>
          <w:b/>
          <w:bCs/>
          <w:color w:val="000000"/>
          <w:sz w:val="18"/>
          <w:szCs w:val="18"/>
          <w:lang w:eastAsia="en-GB"/>
        </w:rPr>
        <w:t xml:space="preserve"> 14</w:t>
      </w:r>
    </w:p>
    <w:p w14:paraId="6D0DB5A9" w14:textId="12AE1031" w:rsidR="008E2E81" w:rsidRPr="00182533" w:rsidRDefault="008E2E81"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ATIS.3GPP.36.410V1400</w:t>
      </w:r>
      <w:r w:rsidRPr="00182533">
        <w:rPr>
          <w:color w:val="000000"/>
          <w:sz w:val="18"/>
          <w:szCs w:val="18"/>
          <w:lang w:eastAsia="en-GB"/>
        </w:rPr>
        <w:tab/>
        <w:t>14.0.0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057" w:history="1">
        <w:r w:rsidR="00576CB8" w:rsidRPr="00182533">
          <w:rPr>
            <w:rStyle w:val="Hyperlink"/>
            <w:sz w:val="18"/>
            <w:szCs w:val="18"/>
            <w:lang w:eastAsia="en-GB"/>
          </w:rPr>
          <w:t>https://www.atis.org/3gpp-documents/Rel99-14/</w:t>
        </w:r>
      </w:hyperlink>
    </w:p>
    <w:p w14:paraId="41FF09CF" w14:textId="70747085" w:rsidR="008E2E81" w:rsidRPr="00182533" w:rsidRDefault="008E2E81"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CCSA.36.410V1400</w:t>
      </w:r>
      <w:r w:rsidRPr="00182533">
        <w:rPr>
          <w:color w:val="000000"/>
          <w:sz w:val="18"/>
          <w:szCs w:val="18"/>
          <w:lang w:eastAsia="en-GB"/>
        </w:rPr>
        <w:tab/>
        <w:t>14.0.0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/03/2017</w:t>
      </w:r>
      <w:r w:rsidRPr="00182533">
        <w:rPr>
          <w:color w:val="000000"/>
          <w:sz w:val="18"/>
          <w:szCs w:val="18"/>
          <w:lang w:eastAsia="en-GB"/>
        </w:rPr>
        <w:tab/>
      </w:r>
      <w:hyperlink r:id="rId1058" w:history="1">
        <w:r w:rsidR="00576CB8" w:rsidRPr="00182533">
          <w:rPr>
            <w:rStyle w:val="Hyperlink"/>
            <w:sz w:val="18"/>
            <w:szCs w:val="18"/>
            <w:lang w:eastAsia="en-GB"/>
          </w:rPr>
          <w:t>https://www.ccsa.org.cn/api/portalsFile/downloadOldFile?type=19&amp;oldFileUrl=ITU-R/M.2012-6/CCSA.36.410V1400.doc</w:t>
        </w:r>
      </w:hyperlink>
    </w:p>
    <w:p w14:paraId="702815F3" w14:textId="083A1D7E"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136 410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/04/2017</w:t>
      </w:r>
      <w:r w:rsidRPr="0034407F">
        <w:rPr>
          <w:color w:val="000000"/>
          <w:sz w:val="18"/>
          <w:szCs w:val="18"/>
          <w:lang w:val="fr-FR" w:eastAsia="en-GB"/>
        </w:rPr>
        <w:tab/>
      </w:r>
      <w:hyperlink r:id="rId1059" w:history="1">
        <w:r w:rsidR="00576CB8" w:rsidRPr="0034407F">
          <w:rPr>
            <w:rStyle w:val="Hyperlink"/>
            <w:sz w:val="18"/>
            <w:szCs w:val="18"/>
            <w:lang w:val="fr-FR" w:eastAsia="en-GB"/>
          </w:rPr>
          <w:t>https://www.etsi.org/deliver/etsi_ts/136400_136499/136410/14.00.00_60/ts_136410v140000p.pdf</w:t>
        </w:r>
      </w:hyperlink>
    </w:p>
    <w:p w14:paraId="4CDEFD9E" w14:textId="17202490"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36.410-14.0.0 V1.0.0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060" w:history="1">
        <w:r w:rsidR="00576CB8" w:rsidRPr="0034407F">
          <w:rPr>
            <w:rStyle w:val="Hyperlink"/>
            <w:sz w:val="18"/>
            <w:szCs w:val="18"/>
            <w:lang w:val="fr-FR" w:eastAsia="en-GB"/>
          </w:rPr>
          <w:t>https://members.tsdsi.in/index.php/s/M7DNCyBrxNein2N</w:t>
        </w:r>
      </w:hyperlink>
    </w:p>
    <w:p w14:paraId="21B4776F" w14:textId="5153E913"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TTAT.3G-36.410V14.0.0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061" w:history="1">
        <w:r w:rsidR="00576CB8" w:rsidRPr="0034407F">
          <w:rPr>
            <w:rStyle w:val="Hyperlink"/>
            <w:sz w:val="18"/>
            <w:szCs w:val="18"/>
            <w:lang w:val="fr-FR" w:eastAsia="en-GB"/>
          </w:rPr>
          <w:t>http://committee.tta.or.kr/data/ttasDown.jsp?kind=ttastd&amp;pk_num=TTAT.3G-36.410V14.0.0</w:t>
        </w:r>
      </w:hyperlink>
    </w:p>
    <w:p w14:paraId="2356996B" w14:textId="36972DC5"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TS-3GA-36.410(Rel14)v14.0.0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13</w:t>
      </w:r>
      <w:r w:rsidR="00D63672" w:rsidRPr="0034407F">
        <w:rPr>
          <w:color w:val="000000"/>
          <w:sz w:val="18"/>
          <w:szCs w:val="18"/>
          <w:lang w:val="fr-FR" w:eastAsia="en-GB"/>
        </w:rPr>
        <w:t>/04/2018</w:t>
      </w:r>
      <w:r w:rsidRPr="0034407F">
        <w:rPr>
          <w:color w:val="000000"/>
          <w:sz w:val="18"/>
          <w:szCs w:val="18"/>
          <w:lang w:val="fr-FR" w:eastAsia="en-GB"/>
        </w:rPr>
        <w:tab/>
      </w:r>
      <w:hyperlink r:id="rId1062" w:history="1">
        <w:r w:rsidR="00576CB8" w:rsidRPr="0034407F">
          <w:rPr>
            <w:rStyle w:val="Hyperlink"/>
            <w:sz w:val="18"/>
            <w:szCs w:val="18"/>
            <w:lang w:val="fr-FR" w:eastAsia="en-GB"/>
          </w:rPr>
          <w:t>https://www.ttc.or.jp/st/docs/3gpps2018/TS/TS-3GA-36.410(Rel14)v14.0.0.pdf</w:t>
        </w:r>
      </w:hyperlink>
    </w:p>
    <w:p w14:paraId="4C486B46" w14:textId="7C9E987F" w:rsidR="008E2E81" w:rsidRPr="00182533" w:rsidRDefault="00096313" w:rsidP="00C835F9">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8E2E81" w:rsidRPr="00182533">
        <w:rPr>
          <w:b/>
          <w:bCs/>
          <w:color w:val="000000"/>
          <w:sz w:val="18"/>
          <w:szCs w:val="18"/>
          <w:lang w:eastAsia="en-GB"/>
        </w:rPr>
        <w:t xml:space="preserve"> 15</w:t>
      </w:r>
    </w:p>
    <w:p w14:paraId="11482843" w14:textId="562128A2" w:rsidR="008E2E81" w:rsidRPr="00182533"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ATIS.3GPP.36.410V1500</w:t>
      </w:r>
      <w:r w:rsidRPr="00182533">
        <w:rPr>
          <w:color w:val="000000"/>
          <w:sz w:val="18"/>
          <w:szCs w:val="18"/>
          <w:lang w:eastAsia="en-GB"/>
        </w:rPr>
        <w:tab/>
        <w:t>15.0.0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063" w:history="1">
        <w:r w:rsidR="00576CB8" w:rsidRPr="00182533">
          <w:rPr>
            <w:rStyle w:val="Hyperlink"/>
            <w:sz w:val="18"/>
            <w:szCs w:val="18"/>
            <w:lang w:eastAsia="en-GB"/>
          </w:rPr>
          <w:t>https://www.atis.org/3gpp-documents/Rel15/</w:t>
        </w:r>
      </w:hyperlink>
    </w:p>
    <w:p w14:paraId="183D3EED" w14:textId="114EB747" w:rsidR="008E2E81" w:rsidRPr="00182533" w:rsidRDefault="008E2E81" w:rsidP="00576CB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CCSA.36.410V1500</w:t>
      </w:r>
      <w:r w:rsidRPr="00182533">
        <w:rPr>
          <w:color w:val="000000"/>
          <w:sz w:val="18"/>
          <w:szCs w:val="18"/>
          <w:lang w:eastAsia="en-GB"/>
        </w:rPr>
        <w:tab/>
        <w:t>15.0.0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/06/2018</w:t>
      </w:r>
      <w:r w:rsidRPr="00182533">
        <w:rPr>
          <w:color w:val="000000"/>
          <w:sz w:val="18"/>
          <w:szCs w:val="18"/>
          <w:lang w:eastAsia="en-GB"/>
        </w:rPr>
        <w:tab/>
      </w:r>
      <w:hyperlink r:id="rId1064" w:history="1">
        <w:r w:rsidR="00576CB8" w:rsidRPr="00182533">
          <w:rPr>
            <w:rStyle w:val="Hyperlink"/>
            <w:sz w:val="18"/>
            <w:szCs w:val="18"/>
            <w:lang w:eastAsia="en-GB"/>
          </w:rPr>
          <w:t>https://www.ccsa.org.cn/api/portalsFile/downloadOldFile?type=19&amp;oldFileUrl=ITU-R/M.2012-6/CCSA.36.410V1500.doc</w:t>
        </w:r>
      </w:hyperlink>
    </w:p>
    <w:p w14:paraId="00A3C080" w14:textId="79D55B6B"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136 410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04</w:t>
      </w:r>
      <w:r w:rsidR="00D63672" w:rsidRPr="0034407F">
        <w:rPr>
          <w:color w:val="000000"/>
          <w:sz w:val="18"/>
          <w:szCs w:val="18"/>
          <w:lang w:val="fr-FR" w:eastAsia="en-GB"/>
        </w:rPr>
        <w:t>/07/2018</w:t>
      </w:r>
      <w:r w:rsidRPr="0034407F">
        <w:rPr>
          <w:color w:val="000000"/>
          <w:sz w:val="18"/>
          <w:szCs w:val="18"/>
          <w:lang w:val="fr-FR" w:eastAsia="en-GB"/>
        </w:rPr>
        <w:tab/>
      </w:r>
      <w:hyperlink r:id="rId1065" w:history="1">
        <w:r w:rsidR="00576CB8" w:rsidRPr="0034407F">
          <w:rPr>
            <w:rStyle w:val="Hyperlink"/>
            <w:sz w:val="18"/>
            <w:szCs w:val="18"/>
            <w:lang w:val="fr-FR" w:eastAsia="en-GB"/>
          </w:rPr>
          <w:t>https://www.etsi.org/deliver/etsi_ts/136400_136499/136410/15.00.00_60/ts_136410v150000p.pdf</w:t>
        </w:r>
      </w:hyperlink>
    </w:p>
    <w:p w14:paraId="251C9D08" w14:textId="1F6B7E77"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36.410-15.0.0 V1.0.0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066" w:history="1">
        <w:r w:rsidR="00576CB8" w:rsidRPr="0034407F">
          <w:rPr>
            <w:rStyle w:val="Hyperlink"/>
            <w:sz w:val="18"/>
            <w:szCs w:val="18"/>
            <w:lang w:val="fr-FR" w:eastAsia="en-GB"/>
          </w:rPr>
          <w:t>https://members.tsdsi.in/index.php/s/wLNHBt3xXET4Rk3</w:t>
        </w:r>
      </w:hyperlink>
    </w:p>
    <w:p w14:paraId="55C10E07" w14:textId="3A21F5FC"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TTAT.3G-36.410V15.0.0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1067" w:history="1">
        <w:r w:rsidR="00576CB8" w:rsidRPr="0034407F">
          <w:rPr>
            <w:rStyle w:val="Hyperlink"/>
            <w:sz w:val="18"/>
            <w:szCs w:val="18"/>
            <w:lang w:val="fr-FR" w:eastAsia="en-GB"/>
          </w:rPr>
          <w:t>http://committee.tta.or.kr/data/ttasDown.jsp?kind=ttastd&amp;pk_num=TTAT.3G-36.410V15.0.0</w:t>
        </w:r>
      </w:hyperlink>
    </w:p>
    <w:p w14:paraId="6A440AE1" w14:textId="3C7541B1"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TS-3GA-36.410(Rel15)v15.0.0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28</w:t>
      </w:r>
      <w:r w:rsidR="00D63672" w:rsidRPr="0034407F">
        <w:rPr>
          <w:color w:val="000000"/>
          <w:sz w:val="18"/>
          <w:szCs w:val="18"/>
          <w:lang w:val="fr-FR" w:eastAsia="en-GB"/>
        </w:rPr>
        <w:t>/09/2018</w:t>
      </w:r>
      <w:r w:rsidRPr="0034407F">
        <w:rPr>
          <w:color w:val="000000"/>
          <w:sz w:val="18"/>
          <w:szCs w:val="18"/>
          <w:lang w:val="fr-FR" w:eastAsia="en-GB"/>
        </w:rPr>
        <w:tab/>
      </w:r>
      <w:hyperlink r:id="rId1068" w:history="1">
        <w:r w:rsidR="00576CB8" w:rsidRPr="0034407F">
          <w:rPr>
            <w:rStyle w:val="Hyperlink"/>
            <w:sz w:val="18"/>
            <w:szCs w:val="18"/>
            <w:lang w:val="fr-FR" w:eastAsia="en-GB"/>
          </w:rPr>
          <w:t>https://www.ttc.or.jp/st/docs/3gpps2018/TS/TS-3GA-36.410(Rel15)v15.0.0.pdf</w:t>
        </w:r>
      </w:hyperlink>
    </w:p>
    <w:p w14:paraId="4F624449" w14:textId="1D8A0B27" w:rsidR="008E2E81" w:rsidRPr="00182533" w:rsidRDefault="00096313" w:rsidP="00C835F9">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8E2E81" w:rsidRPr="00182533">
        <w:rPr>
          <w:b/>
          <w:bCs/>
          <w:color w:val="000000"/>
          <w:sz w:val="18"/>
          <w:szCs w:val="18"/>
          <w:lang w:eastAsia="en-GB"/>
        </w:rPr>
        <w:t xml:space="preserve"> 16</w:t>
      </w:r>
    </w:p>
    <w:p w14:paraId="07E2899A" w14:textId="29C17254" w:rsidR="008E2E81" w:rsidRPr="00182533"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ATIS.3GPP.36.410V1600</w:t>
      </w:r>
      <w:r w:rsidRPr="00182533">
        <w:rPr>
          <w:color w:val="000000"/>
          <w:sz w:val="18"/>
          <w:szCs w:val="18"/>
          <w:lang w:eastAsia="en-GB"/>
        </w:rPr>
        <w:tab/>
        <w:t>16.0.0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069" w:history="1">
        <w:r w:rsidR="00576CB8" w:rsidRPr="00182533">
          <w:rPr>
            <w:rStyle w:val="Hyperlink"/>
            <w:sz w:val="18"/>
            <w:szCs w:val="18"/>
            <w:lang w:eastAsia="en-GB"/>
          </w:rPr>
          <w:t>https://www.atis.org/3gpp-documents/Rel16/</w:t>
        </w:r>
      </w:hyperlink>
    </w:p>
    <w:p w14:paraId="18C58DB3" w14:textId="0B8BEB28" w:rsidR="008E2E81" w:rsidRPr="00182533" w:rsidRDefault="008E2E81" w:rsidP="00576CB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CCSA.36.410V1600</w:t>
      </w:r>
      <w:r w:rsidRPr="00182533">
        <w:rPr>
          <w:color w:val="000000"/>
          <w:sz w:val="18"/>
          <w:szCs w:val="18"/>
          <w:lang w:eastAsia="en-GB"/>
        </w:rPr>
        <w:tab/>
        <w:t>16.0.0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/07/2020</w:t>
      </w:r>
      <w:r w:rsidRPr="00182533">
        <w:rPr>
          <w:color w:val="000000"/>
          <w:sz w:val="18"/>
          <w:szCs w:val="18"/>
          <w:lang w:eastAsia="en-GB"/>
        </w:rPr>
        <w:tab/>
      </w:r>
      <w:hyperlink r:id="rId1070" w:history="1">
        <w:r w:rsidR="00576CB8" w:rsidRPr="00182533">
          <w:rPr>
            <w:rStyle w:val="Hyperlink"/>
            <w:sz w:val="18"/>
            <w:szCs w:val="18"/>
            <w:lang w:eastAsia="en-GB"/>
          </w:rPr>
          <w:t>https://www.ccsa.org.cn/api/portalsFile/downloadOldFile?type=19&amp;oldFileUrl=ITU-R/M.2012-6/CCSA.36.410V1600.doc</w:t>
        </w:r>
      </w:hyperlink>
    </w:p>
    <w:p w14:paraId="6DD9BAB5" w14:textId="1E76C90D"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136 410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/07/2020</w:t>
      </w:r>
      <w:r w:rsidRPr="0034407F">
        <w:rPr>
          <w:color w:val="000000"/>
          <w:sz w:val="18"/>
          <w:szCs w:val="18"/>
          <w:lang w:val="fr-FR" w:eastAsia="en-GB"/>
        </w:rPr>
        <w:tab/>
      </w:r>
      <w:hyperlink r:id="rId1071" w:history="1">
        <w:r w:rsidR="00576CB8" w:rsidRPr="0034407F">
          <w:rPr>
            <w:rStyle w:val="Hyperlink"/>
            <w:sz w:val="18"/>
            <w:szCs w:val="18"/>
            <w:lang w:val="fr-FR" w:eastAsia="en-GB"/>
          </w:rPr>
          <w:t>https://www.etsi.org/deliver/etsi_ts/136400_136499/136410/16.00.00_60/ts_136410v160000p.pdf</w:t>
        </w:r>
      </w:hyperlink>
    </w:p>
    <w:p w14:paraId="54DC91D0" w14:textId="060A17EC"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36.410-16.0.0 V1.0.0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072" w:history="1">
        <w:r w:rsidR="00576CB8" w:rsidRPr="0034407F">
          <w:rPr>
            <w:rStyle w:val="Hyperlink"/>
            <w:sz w:val="18"/>
            <w:szCs w:val="18"/>
            <w:lang w:val="fr-FR" w:eastAsia="en-GB"/>
          </w:rPr>
          <w:t>https://members.tsdsi.in/index.php/s/yjep3ZKHsSgjSbL</w:t>
        </w:r>
      </w:hyperlink>
    </w:p>
    <w:p w14:paraId="2CD2AD4F" w14:textId="0155BE58"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TTAT.3G-36.410V16.0.0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1073" w:history="1">
        <w:r w:rsidR="00576CB8" w:rsidRPr="0034407F">
          <w:rPr>
            <w:rStyle w:val="Hyperlink"/>
            <w:sz w:val="18"/>
            <w:szCs w:val="18"/>
            <w:lang w:val="fr-FR" w:eastAsia="en-GB"/>
          </w:rPr>
          <w:t>http://committee.tta.or.kr/data/ttasDown.jsp?kind=ttastd&amp;pk_num=TTAT.3G-36.410V16.0.0</w:t>
        </w:r>
      </w:hyperlink>
    </w:p>
    <w:p w14:paraId="294F73E3" w14:textId="191DA13C"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TS-3GA-36.410(Rel16)v16.0.0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/10/2020</w:t>
      </w:r>
      <w:r w:rsidRPr="0034407F">
        <w:rPr>
          <w:color w:val="000000"/>
          <w:sz w:val="18"/>
          <w:szCs w:val="18"/>
          <w:lang w:val="fr-FR" w:eastAsia="en-GB"/>
        </w:rPr>
        <w:tab/>
      </w:r>
      <w:hyperlink r:id="rId1074" w:history="1">
        <w:r w:rsidR="00576CB8" w:rsidRPr="0034407F">
          <w:rPr>
            <w:rStyle w:val="Hyperlink"/>
            <w:sz w:val="18"/>
            <w:szCs w:val="18"/>
            <w:lang w:val="fr-FR" w:eastAsia="en-GB"/>
          </w:rPr>
          <w:t>https://www.ttc.or.jp/st/docs/3gpps2020/TS/TS-3GA-36_410_Rel16v16_0_0.pdf</w:t>
        </w:r>
      </w:hyperlink>
    </w:p>
    <w:p w14:paraId="681D8A2D" w14:textId="3D55BCE8" w:rsidR="008E2E81" w:rsidRPr="00182533" w:rsidRDefault="00096313" w:rsidP="008E2E81">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8E2E81" w:rsidRPr="00182533">
        <w:rPr>
          <w:b/>
          <w:bCs/>
          <w:color w:val="000000"/>
          <w:sz w:val="18"/>
          <w:szCs w:val="18"/>
          <w:lang w:eastAsia="en-GB"/>
        </w:rPr>
        <w:t xml:space="preserve"> 17</w:t>
      </w:r>
    </w:p>
    <w:p w14:paraId="504AE1D3" w14:textId="33C7F01E" w:rsidR="008E2E81" w:rsidRPr="00182533"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ATIS.3GPP.36.410.V17.0.0</w:t>
      </w:r>
      <w:r w:rsidRPr="00182533">
        <w:rPr>
          <w:color w:val="000000"/>
          <w:sz w:val="18"/>
          <w:szCs w:val="18"/>
          <w:lang w:eastAsia="en-GB"/>
        </w:rPr>
        <w:tab/>
        <w:t>17.0.0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1075" w:history="1">
        <w:r w:rsidR="00576CB8" w:rsidRPr="00182533">
          <w:rPr>
            <w:rStyle w:val="Hyperlink"/>
            <w:sz w:val="18"/>
            <w:szCs w:val="18"/>
            <w:lang w:eastAsia="en-GB"/>
          </w:rPr>
          <w:t>https://www.atis.org/3gpp-transpositions - Rel-17</w:t>
        </w:r>
      </w:hyperlink>
    </w:p>
    <w:p w14:paraId="63C630B2" w14:textId="7B05BF1A" w:rsidR="008E2E81" w:rsidRPr="00182533" w:rsidRDefault="008E2E81" w:rsidP="00576CB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CCSA.36.410V1700</w:t>
      </w:r>
      <w:r w:rsidRPr="00182533">
        <w:rPr>
          <w:color w:val="000000"/>
          <w:sz w:val="18"/>
          <w:szCs w:val="18"/>
          <w:lang w:eastAsia="en-GB"/>
        </w:rPr>
        <w:tab/>
        <w:t>17.0.0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/04/2022</w:t>
      </w:r>
      <w:r w:rsidRPr="00182533">
        <w:rPr>
          <w:color w:val="000000"/>
          <w:sz w:val="18"/>
          <w:szCs w:val="18"/>
          <w:lang w:eastAsia="en-GB"/>
        </w:rPr>
        <w:tab/>
      </w:r>
      <w:hyperlink r:id="rId1076" w:history="1">
        <w:r w:rsidR="00576CB8" w:rsidRPr="00182533">
          <w:rPr>
            <w:rStyle w:val="Hyperlink"/>
            <w:sz w:val="18"/>
            <w:szCs w:val="18"/>
            <w:lang w:eastAsia="en-GB"/>
          </w:rPr>
          <w:t>https://www.ccsa.org.cn/api/portalsFile/downloadOldFile?type=19&amp;oldFileUrl=ITU-R/M.2012-6/CCSA.36.410V1700.doc</w:t>
        </w:r>
      </w:hyperlink>
    </w:p>
    <w:p w14:paraId="4546FCB9" w14:textId="1867BCA8"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136 410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/05/2022</w:t>
      </w:r>
      <w:r w:rsidRPr="0034407F">
        <w:rPr>
          <w:color w:val="000000"/>
          <w:sz w:val="18"/>
          <w:szCs w:val="18"/>
          <w:lang w:val="fr-FR" w:eastAsia="en-GB"/>
        </w:rPr>
        <w:tab/>
      </w:r>
      <w:hyperlink r:id="rId1077" w:history="1">
        <w:r w:rsidR="00576CB8" w:rsidRPr="0034407F">
          <w:rPr>
            <w:rStyle w:val="Hyperlink"/>
            <w:sz w:val="18"/>
            <w:szCs w:val="18"/>
            <w:lang w:val="fr-FR" w:eastAsia="en-GB"/>
          </w:rPr>
          <w:t>https://www.etsi.org/deliver/etsi_ts/136400_136499/136410/17.00.00_60/ts_136410v170000p.pdf</w:t>
        </w:r>
      </w:hyperlink>
    </w:p>
    <w:p w14:paraId="4F5A19CD" w14:textId="1B13D821"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36.41-17.0.0 V1.0.0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/07/2022</w:t>
      </w:r>
      <w:r w:rsidRPr="0034407F">
        <w:rPr>
          <w:color w:val="000000"/>
          <w:sz w:val="18"/>
          <w:szCs w:val="18"/>
          <w:lang w:val="fr-FR" w:eastAsia="en-GB"/>
        </w:rPr>
        <w:tab/>
      </w:r>
      <w:hyperlink r:id="rId1078" w:history="1">
        <w:r w:rsidR="00576CB8" w:rsidRPr="0034407F">
          <w:rPr>
            <w:rStyle w:val="Hyperlink"/>
            <w:sz w:val="18"/>
            <w:szCs w:val="18"/>
            <w:lang w:val="fr-FR" w:eastAsia="en-GB"/>
          </w:rPr>
          <w:t>https://members.tsdsi.in/s/NqFA6jnE7EBy43o</w:t>
        </w:r>
      </w:hyperlink>
    </w:p>
    <w:p w14:paraId="4E9CAA15" w14:textId="738629C3"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TTAT.3G-36.410V17.0.0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1079" w:history="1">
        <w:r w:rsidR="00576CB8" w:rsidRPr="0034407F">
          <w:rPr>
            <w:rStyle w:val="Hyperlink"/>
            <w:sz w:val="18"/>
            <w:szCs w:val="18"/>
            <w:lang w:val="fr-FR" w:eastAsia="en-GB"/>
          </w:rPr>
          <w:t>http://committee.tta.or.kr/data/ttasDown.jsp?kind=ttastd&amp;pk_num=TTAT.3G-36.410V17.0.0</w:t>
        </w:r>
      </w:hyperlink>
    </w:p>
    <w:p w14:paraId="6B35D4F2" w14:textId="0807AD2A"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TS-3GA-36.410(Rel17)v17.0.0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07</w:t>
      </w:r>
      <w:r w:rsidR="00D63672" w:rsidRPr="0034407F">
        <w:rPr>
          <w:color w:val="000000"/>
          <w:sz w:val="18"/>
          <w:szCs w:val="18"/>
          <w:lang w:val="fr-FR" w:eastAsia="en-GB"/>
        </w:rPr>
        <w:t>/10/2022</w:t>
      </w:r>
      <w:r w:rsidRPr="0034407F">
        <w:rPr>
          <w:color w:val="000000"/>
          <w:sz w:val="18"/>
          <w:szCs w:val="18"/>
          <w:lang w:val="fr-FR" w:eastAsia="en-GB"/>
        </w:rPr>
        <w:tab/>
      </w:r>
      <w:hyperlink r:id="rId1080" w:history="1">
        <w:r w:rsidR="00576CB8" w:rsidRPr="0034407F">
          <w:rPr>
            <w:rStyle w:val="Hyperlink"/>
            <w:sz w:val="18"/>
            <w:szCs w:val="18"/>
            <w:lang w:val="fr-FR" w:eastAsia="en-GB"/>
          </w:rPr>
          <w:t>https://www.ttc.or.jp/st/docs/3gpp/2022/TS/TS-3GA-36.410v17.0.0.pdf</w:t>
        </w:r>
      </w:hyperlink>
    </w:p>
    <w:p w14:paraId="2C184196" w14:textId="77777777" w:rsidR="00C556AE" w:rsidRPr="00182533" w:rsidRDefault="00C556AE" w:rsidP="00C556AE">
      <w:pPr>
        <w:pStyle w:val="Heading4"/>
      </w:pPr>
      <w:r w:rsidRPr="00182533">
        <w:lastRenderedPageBreak/>
        <w:t>2.1.4.3</w:t>
      </w:r>
      <w:r w:rsidRPr="00182533">
        <w:tab/>
        <w:t>TS 36.411</w:t>
      </w:r>
    </w:p>
    <w:p w14:paraId="3998EEDC" w14:textId="77777777" w:rsidR="00C556AE" w:rsidRPr="00182533" w:rsidRDefault="00C556AE" w:rsidP="00C556AE">
      <w:pPr>
        <w:pStyle w:val="Headingb"/>
        <w:rPr>
          <w:lang w:eastAsia="zh-CN"/>
        </w:rPr>
      </w:pPr>
      <w:r w:rsidRPr="00182533">
        <w:rPr>
          <w:lang w:eastAsia="zh-CN"/>
        </w:rPr>
        <w:t>Red de acceso radioeléctrico terrenal universal evolucionada (E-UTRAN); capa 1 de S1</w:t>
      </w:r>
    </w:p>
    <w:p w14:paraId="3B103FD2" w14:textId="77777777" w:rsidR="00C556AE" w:rsidRPr="00182533" w:rsidRDefault="00C556AE" w:rsidP="00220C96">
      <w:pPr>
        <w:keepNext/>
        <w:keepLines/>
      </w:pPr>
      <w:r w:rsidRPr="00182533">
        <w:t>En este documento se especifican las normas aplicables a la implementación de la capa 1 en la interfaz S1. La especificación de los requisitos de retardo de transmisión y los requisitos de operaciones y mantenimiento no son objeto de este documento. En lo sucesivo, «capa 1» y «capa física» se consideran sinónimos.</w:t>
      </w:r>
    </w:p>
    <w:p w14:paraId="68F48ABF" w14:textId="77777777" w:rsidR="007C47C0" w:rsidRPr="00182533" w:rsidRDefault="007C47C0" w:rsidP="007C47C0">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47D08095" w14:textId="4C58C3CF" w:rsidR="008E2E81" w:rsidRPr="00182533" w:rsidRDefault="00096313" w:rsidP="00C835F9">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8E2E81" w:rsidRPr="00182533">
        <w:rPr>
          <w:b/>
          <w:bCs/>
          <w:color w:val="000000"/>
          <w:sz w:val="18"/>
          <w:szCs w:val="18"/>
          <w:lang w:eastAsia="en-GB"/>
        </w:rPr>
        <w:t xml:space="preserve"> 10</w:t>
      </w:r>
    </w:p>
    <w:p w14:paraId="24E1BEC1" w14:textId="6EC790F5" w:rsidR="008E2E81" w:rsidRPr="00182533" w:rsidRDefault="008E2E81"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ATIS.3GPP.36.411V1010</w:t>
      </w:r>
      <w:r w:rsidRPr="00182533">
        <w:rPr>
          <w:color w:val="000000"/>
          <w:sz w:val="18"/>
          <w:szCs w:val="18"/>
          <w:lang w:eastAsia="en-GB"/>
        </w:rPr>
        <w:tab/>
        <w:t>10.1.0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081" w:history="1">
        <w:r w:rsidR="00576CB8" w:rsidRPr="00182533">
          <w:rPr>
            <w:rStyle w:val="Hyperlink"/>
            <w:sz w:val="18"/>
            <w:szCs w:val="18"/>
            <w:lang w:eastAsia="en-GB"/>
          </w:rPr>
          <w:t>https://www.atis.org/3gpp-documents/Rel99-14/</w:t>
        </w:r>
      </w:hyperlink>
    </w:p>
    <w:p w14:paraId="035FB7CD" w14:textId="58396BF6" w:rsidR="008E2E81" w:rsidRPr="00182533" w:rsidRDefault="008E2E81" w:rsidP="00576CB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CCSA.36.411V1010</w:t>
      </w:r>
      <w:r w:rsidRPr="00182533">
        <w:rPr>
          <w:color w:val="000000"/>
          <w:sz w:val="18"/>
          <w:szCs w:val="18"/>
          <w:lang w:eastAsia="en-GB"/>
        </w:rPr>
        <w:tab/>
        <w:t>10.1.0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576CB8" w:rsidRPr="00182533">
        <w:rPr>
          <w:color w:val="000000"/>
          <w:sz w:val="18"/>
          <w:szCs w:val="18"/>
          <w:lang w:eastAsia="en-GB"/>
        </w:rPr>
        <w:t>/</w:t>
      </w:r>
      <w:r w:rsidRPr="00182533">
        <w:rPr>
          <w:color w:val="000000"/>
          <w:sz w:val="18"/>
          <w:szCs w:val="18"/>
          <w:lang w:eastAsia="en-GB"/>
        </w:rPr>
        <w:t>06</w:t>
      </w:r>
      <w:r w:rsidR="00576CB8" w:rsidRPr="00182533">
        <w:rPr>
          <w:color w:val="000000"/>
          <w:sz w:val="18"/>
          <w:szCs w:val="18"/>
          <w:lang w:eastAsia="en-GB"/>
        </w:rPr>
        <w:t>/</w:t>
      </w:r>
      <w:r w:rsidRPr="00182533">
        <w:rPr>
          <w:color w:val="000000"/>
          <w:sz w:val="18"/>
          <w:szCs w:val="18"/>
          <w:lang w:eastAsia="en-GB"/>
        </w:rPr>
        <w:t>2011</w:t>
      </w:r>
      <w:r w:rsidRPr="00182533">
        <w:rPr>
          <w:color w:val="000000"/>
          <w:sz w:val="18"/>
          <w:szCs w:val="18"/>
          <w:lang w:eastAsia="en-GB"/>
        </w:rPr>
        <w:tab/>
      </w:r>
      <w:hyperlink r:id="rId1082" w:history="1">
        <w:r w:rsidR="00576CB8" w:rsidRPr="00182533">
          <w:rPr>
            <w:rStyle w:val="Hyperlink"/>
            <w:sz w:val="18"/>
            <w:szCs w:val="18"/>
            <w:lang w:eastAsia="en-GB"/>
          </w:rPr>
          <w:t>https://www.ccsa.org.cn/api/portalsFile/downloadOldFile?type=19&amp;oldFileUrl=ITU-R/M.2012-6/CCSA.36.411V1010.doc</w:t>
        </w:r>
      </w:hyperlink>
    </w:p>
    <w:p w14:paraId="0A1AE41B" w14:textId="6CEC7614"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136 411</w:t>
      </w:r>
      <w:r w:rsidRPr="0034407F">
        <w:rPr>
          <w:color w:val="000000"/>
          <w:sz w:val="18"/>
          <w:szCs w:val="18"/>
          <w:lang w:val="fr-FR" w:eastAsia="en-GB"/>
        </w:rPr>
        <w:tab/>
        <w:t>10.1.0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576CB8" w:rsidRPr="0034407F">
        <w:rPr>
          <w:color w:val="000000"/>
          <w:sz w:val="18"/>
          <w:szCs w:val="18"/>
          <w:lang w:val="fr-FR" w:eastAsia="en-GB"/>
        </w:rPr>
        <w:t>/</w:t>
      </w:r>
      <w:r w:rsidRPr="0034407F">
        <w:rPr>
          <w:color w:val="000000"/>
          <w:sz w:val="18"/>
          <w:szCs w:val="18"/>
          <w:lang w:val="fr-FR" w:eastAsia="en-GB"/>
        </w:rPr>
        <w:t>06</w:t>
      </w:r>
      <w:r w:rsidR="00576CB8" w:rsidRPr="0034407F">
        <w:rPr>
          <w:color w:val="000000"/>
          <w:sz w:val="18"/>
          <w:szCs w:val="18"/>
          <w:lang w:val="fr-FR" w:eastAsia="en-GB"/>
        </w:rPr>
        <w:t>/</w:t>
      </w:r>
      <w:r w:rsidRPr="0034407F">
        <w:rPr>
          <w:color w:val="000000"/>
          <w:sz w:val="18"/>
          <w:szCs w:val="18"/>
          <w:lang w:val="fr-FR" w:eastAsia="en-GB"/>
        </w:rPr>
        <w:t>2011</w:t>
      </w:r>
      <w:r w:rsidRPr="0034407F">
        <w:rPr>
          <w:color w:val="000000"/>
          <w:sz w:val="18"/>
          <w:szCs w:val="18"/>
          <w:lang w:val="fr-FR" w:eastAsia="en-GB"/>
        </w:rPr>
        <w:tab/>
      </w:r>
      <w:hyperlink r:id="rId1083" w:history="1">
        <w:r w:rsidR="00576CB8" w:rsidRPr="0034407F">
          <w:rPr>
            <w:rStyle w:val="Hyperlink"/>
            <w:sz w:val="18"/>
            <w:szCs w:val="18"/>
            <w:lang w:val="fr-FR" w:eastAsia="en-GB"/>
          </w:rPr>
          <w:t>https://www.etsi.org/deliver/etsi_ts/136400_136499/136411/10.01.00_60/ts_136411v100100p.pdf</w:t>
        </w:r>
      </w:hyperlink>
    </w:p>
    <w:p w14:paraId="44AD8EDD" w14:textId="5924B59E"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36.411-10.1.0 V1.0.0</w:t>
      </w:r>
      <w:r w:rsidRPr="0034407F">
        <w:rPr>
          <w:color w:val="000000"/>
          <w:spacing w:val="-2"/>
          <w:sz w:val="18"/>
          <w:szCs w:val="18"/>
          <w:lang w:val="fr-FR" w:eastAsia="en-GB"/>
        </w:rPr>
        <w:tab/>
      </w:r>
      <w:r w:rsidRPr="0034407F">
        <w:rPr>
          <w:color w:val="000000"/>
          <w:sz w:val="18"/>
          <w:szCs w:val="18"/>
          <w:lang w:val="fr-FR" w:eastAsia="en-GB"/>
        </w:rPr>
        <w:t>10.1.0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084" w:history="1">
        <w:r w:rsidR="00576CB8" w:rsidRPr="0034407F">
          <w:rPr>
            <w:rStyle w:val="Hyperlink"/>
            <w:sz w:val="18"/>
            <w:szCs w:val="18"/>
            <w:lang w:val="fr-FR" w:eastAsia="en-GB"/>
          </w:rPr>
          <w:t>https://members.tsdsi.in/index.php/s/NqJrPasswMRgink</w:t>
        </w:r>
      </w:hyperlink>
    </w:p>
    <w:p w14:paraId="514E90D2" w14:textId="6601A41F"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TTAT.3G-36.411V10.1.0</w:t>
      </w:r>
      <w:r w:rsidRPr="0034407F">
        <w:rPr>
          <w:color w:val="000000"/>
          <w:sz w:val="18"/>
          <w:szCs w:val="18"/>
          <w:lang w:val="fr-FR" w:eastAsia="en-GB"/>
        </w:rPr>
        <w:tab/>
        <w:t>10.1.0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085" w:history="1">
        <w:r w:rsidR="00576CB8" w:rsidRPr="0034407F">
          <w:rPr>
            <w:rStyle w:val="Hyperlink"/>
            <w:sz w:val="18"/>
            <w:szCs w:val="18"/>
            <w:lang w:val="fr-FR" w:eastAsia="en-GB"/>
          </w:rPr>
          <w:t>http://committee.tta.or.kr/data/ttasDown.jsp?kind=ttastd&amp;pk_num=TTAT.3G-36.411V10.1.0</w:t>
        </w:r>
      </w:hyperlink>
    </w:p>
    <w:p w14:paraId="4E16AEA4" w14:textId="3A0FE9AE"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TS-3GA-36.411(Rel10)v10.1.0</w:t>
      </w:r>
      <w:r w:rsidRPr="0034407F">
        <w:rPr>
          <w:color w:val="000000"/>
          <w:sz w:val="18"/>
          <w:szCs w:val="18"/>
          <w:lang w:val="fr-FR" w:eastAsia="en-GB"/>
        </w:rPr>
        <w:tab/>
        <w:t>10.1.0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31</w:t>
      </w:r>
      <w:r w:rsidR="00576CB8" w:rsidRPr="0034407F">
        <w:rPr>
          <w:color w:val="000000"/>
          <w:sz w:val="18"/>
          <w:szCs w:val="18"/>
          <w:lang w:val="fr-FR" w:eastAsia="en-GB"/>
        </w:rPr>
        <w:t>/</w:t>
      </w:r>
      <w:r w:rsidRPr="0034407F">
        <w:rPr>
          <w:color w:val="000000"/>
          <w:sz w:val="18"/>
          <w:szCs w:val="18"/>
          <w:lang w:val="fr-FR" w:eastAsia="en-GB"/>
        </w:rPr>
        <w:t>08</w:t>
      </w:r>
      <w:r w:rsidR="00576CB8" w:rsidRPr="0034407F">
        <w:rPr>
          <w:color w:val="000000"/>
          <w:sz w:val="18"/>
          <w:szCs w:val="18"/>
          <w:lang w:val="fr-FR" w:eastAsia="en-GB"/>
        </w:rPr>
        <w:t>/</w:t>
      </w:r>
      <w:r w:rsidRPr="0034407F">
        <w:rPr>
          <w:color w:val="000000"/>
          <w:sz w:val="18"/>
          <w:szCs w:val="18"/>
          <w:lang w:val="fr-FR" w:eastAsia="en-GB"/>
        </w:rPr>
        <w:t>2011</w:t>
      </w:r>
      <w:r w:rsidRPr="0034407F">
        <w:rPr>
          <w:color w:val="000000"/>
          <w:sz w:val="18"/>
          <w:szCs w:val="18"/>
          <w:lang w:val="fr-FR" w:eastAsia="en-GB"/>
        </w:rPr>
        <w:tab/>
      </w:r>
      <w:hyperlink r:id="rId1086" w:history="1">
        <w:r w:rsidR="00576CB8" w:rsidRPr="0034407F">
          <w:rPr>
            <w:rStyle w:val="Hyperlink"/>
            <w:sz w:val="18"/>
            <w:szCs w:val="18"/>
            <w:lang w:val="fr-FR" w:eastAsia="en-GB"/>
          </w:rPr>
          <w:t>https://www.ttc.or.jp/st/docs/3gpps2011/TS/TS-3GA-36.411(Rel10)v10.1.0.pdf</w:t>
        </w:r>
      </w:hyperlink>
    </w:p>
    <w:p w14:paraId="5736A810" w14:textId="1FE19AEE" w:rsidR="008E2E81" w:rsidRPr="00182533" w:rsidRDefault="00096313" w:rsidP="00C835F9">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8E2E81" w:rsidRPr="00182533">
        <w:rPr>
          <w:b/>
          <w:bCs/>
          <w:color w:val="000000"/>
          <w:sz w:val="18"/>
          <w:szCs w:val="18"/>
          <w:lang w:eastAsia="en-GB"/>
        </w:rPr>
        <w:t xml:space="preserve"> 11</w:t>
      </w:r>
    </w:p>
    <w:p w14:paraId="66DA4986" w14:textId="1A04C10E" w:rsidR="008E2E81" w:rsidRPr="00182533"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ATIS.3GPP.36.411V1100</w:t>
      </w:r>
      <w:r w:rsidRPr="00182533">
        <w:rPr>
          <w:color w:val="000000"/>
          <w:sz w:val="18"/>
          <w:szCs w:val="18"/>
          <w:lang w:eastAsia="en-GB"/>
        </w:rPr>
        <w:tab/>
        <w:t>11.0.0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087" w:history="1">
        <w:r w:rsidR="00576CB8" w:rsidRPr="00182533">
          <w:rPr>
            <w:rStyle w:val="Hyperlink"/>
            <w:sz w:val="18"/>
            <w:szCs w:val="18"/>
            <w:lang w:eastAsia="en-GB"/>
          </w:rPr>
          <w:t>https://www.atis.org/3gpp-documents/Rel99-14/</w:t>
        </w:r>
      </w:hyperlink>
    </w:p>
    <w:p w14:paraId="5F43801B" w14:textId="5F3B4EEA" w:rsidR="008E2E81" w:rsidRPr="00182533" w:rsidRDefault="008E2E81" w:rsidP="00576CB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CCSA.36.411V1100</w:t>
      </w:r>
      <w:r w:rsidRPr="00182533">
        <w:rPr>
          <w:color w:val="000000"/>
          <w:sz w:val="18"/>
          <w:szCs w:val="18"/>
          <w:lang w:eastAsia="en-GB"/>
        </w:rPr>
        <w:tab/>
        <w:t>11.0.0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576CB8" w:rsidRPr="00182533">
        <w:rPr>
          <w:color w:val="000000"/>
          <w:sz w:val="18"/>
          <w:szCs w:val="18"/>
          <w:lang w:eastAsia="en-GB"/>
        </w:rPr>
        <w:t>/</w:t>
      </w:r>
      <w:r w:rsidRPr="00182533">
        <w:rPr>
          <w:color w:val="000000"/>
          <w:sz w:val="18"/>
          <w:szCs w:val="18"/>
          <w:lang w:eastAsia="en-GB"/>
        </w:rPr>
        <w:t>09</w:t>
      </w:r>
      <w:r w:rsidR="00576CB8" w:rsidRPr="00182533">
        <w:rPr>
          <w:color w:val="000000"/>
          <w:sz w:val="18"/>
          <w:szCs w:val="18"/>
          <w:lang w:eastAsia="en-GB"/>
        </w:rPr>
        <w:t>/</w:t>
      </w:r>
      <w:r w:rsidRPr="00182533">
        <w:rPr>
          <w:color w:val="000000"/>
          <w:sz w:val="18"/>
          <w:szCs w:val="18"/>
          <w:lang w:eastAsia="en-GB"/>
        </w:rPr>
        <w:t>2012</w:t>
      </w:r>
      <w:r w:rsidRPr="00182533">
        <w:rPr>
          <w:color w:val="000000"/>
          <w:sz w:val="18"/>
          <w:szCs w:val="18"/>
          <w:lang w:eastAsia="en-GB"/>
        </w:rPr>
        <w:tab/>
      </w:r>
      <w:hyperlink r:id="rId1088" w:history="1">
        <w:r w:rsidR="00576CB8" w:rsidRPr="00182533">
          <w:rPr>
            <w:rStyle w:val="Hyperlink"/>
            <w:sz w:val="18"/>
            <w:szCs w:val="18"/>
            <w:lang w:eastAsia="en-GB"/>
          </w:rPr>
          <w:t>https://www.ccsa.org.cn/api/portalsFile/downloadOldFile?type=19&amp;oldFileUrl=ITU-R/M.2012-6/CCSA.36.411V1100.doc</w:t>
        </w:r>
      </w:hyperlink>
    </w:p>
    <w:p w14:paraId="3B967143" w14:textId="4AD8C260"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136 411</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18</w:t>
      </w:r>
      <w:r w:rsidR="00576CB8" w:rsidRPr="0034407F">
        <w:rPr>
          <w:color w:val="000000"/>
          <w:sz w:val="18"/>
          <w:szCs w:val="18"/>
          <w:lang w:val="fr-FR" w:eastAsia="en-GB"/>
        </w:rPr>
        <w:t>/</w:t>
      </w:r>
      <w:r w:rsidRPr="0034407F">
        <w:rPr>
          <w:color w:val="000000"/>
          <w:sz w:val="18"/>
          <w:szCs w:val="18"/>
          <w:lang w:val="fr-FR" w:eastAsia="en-GB"/>
        </w:rPr>
        <w:t>10</w:t>
      </w:r>
      <w:r w:rsidR="00576CB8" w:rsidRPr="0034407F">
        <w:rPr>
          <w:color w:val="000000"/>
          <w:sz w:val="18"/>
          <w:szCs w:val="18"/>
          <w:lang w:val="fr-FR" w:eastAsia="en-GB"/>
        </w:rPr>
        <w:t>/</w:t>
      </w:r>
      <w:r w:rsidRPr="0034407F">
        <w:rPr>
          <w:color w:val="000000"/>
          <w:sz w:val="18"/>
          <w:szCs w:val="18"/>
          <w:lang w:val="fr-FR" w:eastAsia="en-GB"/>
        </w:rPr>
        <w:t>2012</w:t>
      </w:r>
      <w:r w:rsidRPr="0034407F">
        <w:rPr>
          <w:color w:val="000000"/>
          <w:sz w:val="18"/>
          <w:szCs w:val="18"/>
          <w:lang w:val="fr-FR" w:eastAsia="en-GB"/>
        </w:rPr>
        <w:tab/>
      </w:r>
      <w:hyperlink r:id="rId1089" w:history="1">
        <w:r w:rsidR="00576CB8" w:rsidRPr="0034407F">
          <w:rPr>
            <w:rStyle w:val="Hyperlink"/>
            <w:sz w:val="18"/>
            <w:szCs w:val="18"/>
            <w:lang w:val="fr-FR" w:eastAsia="en-GB"/>
          </w:rPr>
          <w:t>https://www.etsi.org/deliver/etsi_ts/136400_136499/136411/11.00.00_60/ts_136411v110000p.pdf</w:t>
        </w:r>
      </w:hyperlink>
    </w:p>
    <w:p w14:paraId="1583EEEF" w14:textId="687361DE"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36.411-11.0.0 V1.0.0</w:t>
      </w:r>
      <w:r w:rsidRPr="0034407F">
        <w:rPr>
          <w:color w:val="000000"/>
          <w:spacing w:val="-2"/>
          <w:sz w:val="18"/>
          <w:szCs w:val="18"/>
          <w:lang w:val="fr-FR" w:eastAsia="en-GB"/>
        </w:rPr>
        <w:tab/>
      </w:r>
      <w:r w:rsidRPr="0034407F">
        <w:rPr>
          <w:color w:val="000000"/>
          <w:sz w:val="18"/>
          <w:szCs w:val="18"/>
          <w:lang w:val="fr-FR" w:eastAsia="en-GB"/>
        </w:rPr>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090" w:history="1">
        <w:r w:rsidR="00576CB8" w:rsidRPr="0034407F">
          <w:rPr>
            <w:rStyle w:val="Hyperlink"/>
            <w:sz w:val="18"/>
            <w:szCs w:val="18"/>
            <w:lang w:val="fr-FR" w:eastAsia="en-GB"/>
          </w:rPr>
          <w:t>https://members.tsdsi.in/index.php/s/TixPjqJfq3792NY</w:t>
        </w:r>
      </w:hyperlink>
    </w:p>
    <w:p w14:paraId="01720744" w14:textId="59566B2C"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TTAT.3G-36.411V11.0.0</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091" w:history="1">
        <w:r w:rsidR="00576CB8" w:rsidRPr="0034407F">
          <w:rPr>
            <w:rStyle w:val="Hyperlink"/>
            <w:sz w:val="18"/>
            <w:szCs w:val="18"/>
            <w:lang w:val="fr-FR" w:eastAsia="en-GB"/>
          </w:rPr>
          <w:t>http://committee.tta.or.kr/data/ttasDown.jsp?kind=ttastd&amp;pk_num=TTAT.3G-36.411V11.0.0</w:t>
        </w:r>
      </w:hyperlink>
    </w:p>
    <w:p w14:paraId="0E8D7746" w14:textId="0CE95EF2"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TS-3GA-36.411(Rel11)v11.0.0</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25</w:t>
      </w:r>
      <w:r w:rsidR="00D63672" w:rsidRPr="0034407F">
        <w:rPr>
          <w:color w:val="000000"/>
          <w:sz w:val="18"/>
          <w:szCs w:val="18"/>
          <w:lang w:val="fr-FR" w:eastAsia="en-GB"/>
        </w:rPr>
        <w:t>/06/2013</w:t>
      </w:r>
      <w:r w:rsidRPr="0034407F">
        <w:rPr>
          <w:color w:val="000000"/>
          <w:sz w:val="18"/>
          <w:szCs w:val="18"/>
          <w:lang w:val="fr-FR" w:eastAsia="en-GB"/>
        </w:rPr>
        <w:tab/>
      </w:r>
      <w:hyperlink r:id="rId1092" w:history="1">
        <w:r w:rsidR="00576CB8" w:rsidRPr="0034407F">
          <w:rPr>
            <w:rStyle w:val="Hyperlink"/>
            <w:sz w:val="18"/>
            <w:szCs w:val="18"/>
            <w:lang w:val="fr-FR" w:eastAsia="en-GB"/>
          </w:rPr>
          <w:t>https://www.ttc.or.jp/st/docs/3gpps2013/TS/TS-3GA-36.411(Rel11)v11.0.0.pdf</w:t>
        </w:r>
      </w:hyperlink>
    </w:p>
    <w:p w14:paraId="64257B6A" w14:textId="3983C0C3" w:rsidR="008E2E81" w:rsidRPr="00182533" w:rsidRDefault="00096313" w:rsidP="008E2E81">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8E2E81" w:rsidRPr="00182533">
        <w:rPr>
          <w:b/>
          <w:bCs/>
          <w:color w:val="000000"/>
          <w:sz w:val="18"/>
          <w:szCs w:val="18"/>
          <w:lang w:eastAsia="en-GB"/>
        </w:rPr>
        <w:t xml:space="preserve"> 12</w:t>
      </w:r>
    </w:p>
    <w:p w14:paraId="0CFC85B0" w14:textId="6F26D878" w:rsidR="008E2E81" w:rsidRPr="00182533"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ATIS.3GPP.36.411V1200</w:t>
      </w:r>
      <w:r w:rsidRPr="00182533">
        <w:rPr>
          <w:color w:val="000000"/>
          <w:sz w:val="18"/>
          <w:szCs w:val="18"/>
          <w:lang w:eastAsia="en-GB"/>
        </w:rPr>
        <w:tab/>
        <w:t>12.0.0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093" w:history="1">
        <w:r w:rsidR="00576CB8" w:rsidRPr="00182533">
          <w:rPr>
            <w:rStyle w:val="Hyperlink"/>
            <w:sz w:val="18"/>
            <w:szCs w:val="18"/>
            <w:lang w:eastAsia="en-GB"/>
          </w:rPr>
          <w:t>https://www.atis.org/3gpp-documents/Rel99-14/</w:t>
        </w:r>
      </w:hyperlink>
    </w:p>
    <w:p w14:paraId="4EA16995" w14:textId="1552B8AF" w:rsidR="008E2E81" w:rsidRPr="00182533" w:rsidRDefault="008E2E81" w:rsidP="00576CB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CCSA.36.411V1200</w:t>
      </w:r>
      <w:r w:rsidRPr="00182533">
        <w:rPr>
          <w:color w:val="000000"/>
          <w:sz w:val="18"/>
          <w:szCs w:val="18"/>
          <w:lang w:eastAsia="en-GB"/>
        </w:rPr>
        <w:tab/>
        <w:t>12.0.0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/09/2014</w:t>
      </w:r>
      <w:r w:rsidRPr="00182533">
        <w:rPr>
          <w:color w:val="000000"/>
          <w:sz w:val="18"/>
          <w:szCs w:val="18"/>
          <w:lang w:eastAsia="en-GB"/>
        </w:rPr>
        <w:tab/>
      </w:r>
      <w:hyperlink r:id="rId1094" w:history="1">
        <w:r w:rsidR="00576CB8" w:rsidRPr="00182533">
          <w:rPr>
            <w:rStyle w:val="Hyperlink"/>
            <w:sz w:val="18"/>
            <w:szCs w:val="18"/>
            <w:lang w:eastAsia="en-GB"/>
          </w:rPr>
          <w:t>https://www.ccsa.org.cn/api/portalsFile/downloadOldFile?type=19&amp;oldFileUrl=ITU-R/M.2012-6/CCSA.36.411V1200.doc</w:t>
        </w:r>
      </w:hyperlink>
    </w:p>
    <w:p w14:paraId="215C5F42" w14:textId="63363418"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136 411</w:t>
      </w:r>
      <w:r w:rsidRPr="0034407F">
        <w:rPr>
          <w:color w:val="000000"/>
          <w:sz w:val="18"/>
          <w:szCs w:val="18"/>
          <w:lang w:val="fr-FR" w:eastAsia="en-GB"/>
        </w:rPr>
        <w:tab/>
        <w:t>12.0.0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25</w:t>
      </w:r>
      <w:r w:rsidR="00D63672" w:rsidRPr="0034407F">
        <w:rPr>
          <w:color w:val="000000"/>
          <w:sz w:val="18"/>
          <w:szCs w:val="18"/>
          <w:lang w:val="fr-FR" w:eastAsia="en-GB"/>
        </w:rPr>
        <w:t>/09/2014</w:t>
      </w:r>
      <w:r w:rsidRPr="0034407F">
        <w:rPr>
          <w:color w:val="000000"/>
          <w:sz w:val="18"/>
          <w:szCs w:val="18"/>
          <w:lang w:val="fr-FR" w:eastAsia="en-GB"/>
        </w:rPr>
        <w:tab/>
      </w:r>
      <w:hyperlink r:id="rId1095" w:history="1">
        <w:r w:rsidR="00576CB8" w:rsidRPr="0034407F">
          <w:rPr>
            <w:rStyle w:val="Hyperlink"/>
            <w:sz w:val="18"/>
            <w:szCs w:val="18"/>
            <w:lang w:val="fr-FR" w:eastAsia="en-GB"/>
          </w:rPr>
          <w:t>https://www.etsi.org/deliver/etsi_ts/136400_136499/136411/12.00.00_60/ts_136411v120000p.pdf</w:t>
        </w:r>
      </w:hyperlink>
    </w:p>
    <w:p w14:paraId="6FBF308E" w14:textId="7D720CA9"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36.411-12.0.0 V1.0.0</w:t>
      </w:r>
      <w:r w:rsidRPr="0034407F">
        <w:rPr>
          <w:color w:val="000000"/>
          <w:spacing w:val="-2"/>
          <w:sz w:val="18"/>
          <w:szCs w:val="18"/>
          <w:lang w:val="fr-FR" w:eastAsia="en-GB"/>
        </w:rPr>
        <w:tab/>
      </w:r>
      <w:r w:rsidRPr="0034407F">
        <w:rPr>
          <w:color w:val="000000"/>
          <w:sz w:val="18"/>
          <w:szCs w:val="18"/>
          <w:lang w:val="fr-FR" w:eastAsia="en-GB"/>
        </w:rPr>
        <w:t>12.0.0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096" w:history="1">
        <w:r w:rsidR="00576CB8" w:rsidRPr="0034407F">
          <w:rPr>
            <w:rStyle w:val="Hyperlink"/>
            <w:sz w:val="18"/>
            <w:szCs w:val="18"/>
            <w:lang w:val="fr-FR" w:eastAsia="en-GB"/>
          </w:rPr>
          <w:t>https://members.tsdsi.in/index.php/s/CKjMft8Cm5bs4Pm</w:t>
        </w:r>
      </w:hyperlink>
    </w:p>
    <w:p w14:paraId="14B69FAA" w14:textId="289C480B"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TTAT.3G-36.411V12.0.0</w:t>
      </w:r>
      <w:r w:rsidRPr="0034407F">
        <w:rPr>
          <w:color w:val="000000"/>
          <w:sz w:val="18"/>
          <w:szCs w:val="18"/>
          <w:lang w:val="fr-FR" w:eastAsia="en-GB"/>
        </w:rPr>
        <w:tab/>
        <w:t>12.0.0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097" w:history="1">
        <w:r w:rsidR="00576CB8" w:rsidRPr="0034407F">
          <w:rPr>
            <w:rStyle w:val="Hyperlink"/>
            <w:sz w:val="18"/>
            <w:szCs w:val="18"/>
            <w:lang w:val="fr-FR" w:eastAsia="en-GB"/>
          </w:rPr>
          <w:t>http://committee.tta.or.kr/data/ttasDown.jsp?kind=ttastd&amp;pk_num=TTAT.3G-36.411V12.0.0</w:t>
        </w:r>
      </w:hyperlink>
    </w:p>
    <w:p w14:paraId="3D17FBC6" w14:textId="4F57727D"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TS-3GA-36.411(Rel12)v12.0.0</w:t>
      </w:r>
      <w:r w:rsidRPr="0034407F">
        <w:rPr>
          <w:color w:val="000000"/>
          <w:sz w:val="18"/>
          <w:szCs w:val="18"/>
          <w:lang w:val="fr-FR" w:eastAsia="en-GB"/>
        </w:rPr>
        <w:tab/>
        <w:t>12.0.0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/03/2015</w:t>
      </w:r>
      <w:r w:rsidRPr="0034407F">
        <w:rPr>
          <w:color w:val="000000"/>
          <w:sz w:val="18"/>
          <w:szCs w:val="18"/>
          <w:lang w:val="fr-FR" w:eastAsia="en-GB"/>
        </w:rPr>
        <w:tab/>
      </w:r>
      <w:hyperlink r:id="rId1098" w:history="1">
        <w:r w:rsidR="00576CB8" w:rsidRPr="0034407F">
          <w:rPr>
            <w:rStyle w:val="Hyperlink"/>
            <w:sz w:val="18"/>
            <w:szCs w:val="18"/>
            <w:lang w:val="fr-FR" w:eastAsia="en-GB"/>
          </w:rPr>
          <w:t>https://www.ttc.or.jp/st/docs/3gpps2015/TS/TS-3GA-36.411(Rel12)v12.0.0.pdf</w:t>
        </w:r>
      </w:hyperlink>
    </w:p>
    <w:p w14:paraId="5C22AB8D" w14:textId="455E0904" w:rsidR="008E2E81" w:rsidRPr="00182533" w:rsidRDefault="00096313" w:rsidP="00C835F9">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8E2E81" w:rsidRPr="00182533">
        <w:rPr>
          <w:b/>
          <w:bCs/>
          <w:color w:val="000000"/>
          <w:sz w:val="18"/>
          <w:szCs w:val="18"/>
          <w:lang w:eastAsia="en-GB"/>
        </w:rPr>
        <w:t xml:space="preserve"> 13</w:t>
      </w:r>
    </w:p>
    <w:p w14:paraId="391C2B25" w14:textId="2CD97E69" w:rsidR="008E2E81" w:rsidRPr="00182533"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ATIS.3GPP.36.411V1300</w:t>
      </w:r>
      <w:r w:rsidRPr="00182533">
        <w:rPr>
          <w:color w:val="000000"/>
          <w:sz w:val="18"/>
          <w:szCs w:val="18"/>
          <w:lang w:eastAsia="en-GB"/>
        </w:rPr>
        <w:tab/>
        <w:t>13.0.0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099" w:history="1">
        <w:r w:rsidR="00576CB8" w:rsidRPr="00182533">
          <w:rPr>
            <w:rStyle w:val="Hyperlink"/>
            <w:sz w:val="18"/>
            <w:szCs w:val="18"/>
            <w:lang w:eastAsia="en-GB"/>
          </w:rPr>
          <w:t>https://www.atis.org/3gpp-documents/Rel99-14/</w:t>
        </w:r>
      </w:hyperlink>
    </w:p>
    <w:p w14:paraId="08B00C00" w14:textId="3475818C" w:rsidR="008E2E81" w:rsidRPr="00182533" w:rsidRDefault="008E2E81" w:rsidP="00576CB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CCSA.36.411V1300</w:t>
      </w:r>
      <w:r w:rsidRPr="00182533">
        <w:rPr>
          <w:color w:val="000000"/>
          <w:sz w:val="18"/>
          <w:szCs w:val="18"/>
          <w:lang w:eastAsia="en-GB"/>
        </w:rPr>
        <w:tab/>
        <w:t>13.0.0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/12/2015</w:t>
      </w:r>
      <w:r w:rsidRPr="00182533">
        <w:rPr>
          <w:color w:val="000000"/>
          <w:sz w:val="18"/>
          <w:szCs w:val="18"/>
          <w:lang w:eastAsia="en-GB"/>
        </w:rPr>
        <w:tab/>
      </w:r>
      <w:hyperlink r:id="rId1100" w:history="1">
        <w:r w:rsidR="00576CB8" w:rsidRPr="00182533">
          <w:rPr>
            <w:rStyle w:val="Hyperlink"/>
            <w:sz w:val="18"/>
            <w:szCs w:val="18"/>
            <w:lang w:eastAsia="en-GB"/>
          </w:rPr>
          <w:t>https://www.ccsa.org.cn/api/portalsFile/downloadOldFile?type=19&amp;oldFileUrl=ITU-R/M.2012-6/CCSA.36.411V1300.doc</w:t>
        </w:r>
      </w:hyperlink>
    </w:p>
    <w:p w14:paraId="64C92281" w14:textId="30859995"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136 411</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/01/2016</w:t>
      </w:r>
      <w:r w:rsidRPr="0034407F">
        <w:rPr>
          <w:color w:val="000000"/>
          <w:sz w:val="18"/>
          <w:szCs w:val="18"/>
          <w:lang w:val="fr-FR" w:eastAsia="en-GB"/>
        </w:rPr>
        <w:tab/>
      </w:r>
      <w:hyperlink r:id="rId1101" w:history="1">
        <w:r w:rsidR="00576CB8" w:rsidRPr="0034407F">
          <w:rPr>
            <w:rStyle w:val="Hyperlink"/>
            <w:sz w:val="18"/>
            <w:szCs w:val="18"/>
            <w:lang w:val="fr-FR" w:eastAsia="en-GB"/>
          </w:rPr>
          <w:t>https://www.etsi.org/deliver/etsi_ts/136400_136499/136411/13.00.00_60/ts_136411v130000p.pdf</w:t>
        </w:r>
      </w:hyperlink>
    </w:p>
    <w:p w14:paraId="133DAC25" w14:textId="4D0A7F49"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36.411-13.0.0 V1.0.0</w:t>
      </w:r>
      <w:r w:rsidRPr="0034407F">
        <w:rPr>
          <w:color w:val="000000"/>
          <w:spacing w:val="-2"/>
          <w:sz w:val="18"/>
          <w:szCs w:val="18"/>
          <w:lang w:val="fr-FR" w:eastAsia="en-GB"/>
        </w:rPr>
        <w:tab/>
      </w:r>
      <w:r w:rsidRPr="0034407F">
        <w:rPr>
          <w:color w:val="000000"/>
          <w:sz w:val="18"/>
          <w:szCs w:val="18"/>
          <w:lang w:val="fr-FR" w:eastAsia="en-GB"/>
        </w:rPr>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102" w:history="1">
        <w:r w:rsidR="00576CB8" w:rsidRPr="0034407F">
          <w:rPr>
            <w:rStyle w:val="Hyperlink"/>
            <w:sz w:val="18"/>
            <w:szCs w:val="18"/>
            <w:lang w:val="fr-FR" w:eastAsia="en-GB"/>
          </w:rPr>
          <w:t>https://members.tsdsi.in/index.php/s/pGE3oTrZ7xMWRek</w:t>
        </w:r>
      </w:hyperlink>
    </w:p>
    <w:p w14:paraId="4001D5E4" w14:textId="29F4DA37"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TTAT.3G-36.411V13.0.0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103" w:history="1">
        <w:r w:rsidR="00576CB8" w:rsidRPr="0034407F">
          <w:rPr>
            <w:rStyle w:val="Hyperlink"/>
            <w:sz w:val="18"/>
            <w:szCs w:val="18"/>
            <w:lang w:val="fr-FR" w:eastAsia="en-GB"/>
          </w:rPr>
          <w:t>http://committee.tta.or.kr/data/ttasDown.jsp?kind=ttastd&amp;pk_num=TTAT.3G-36.411V13.0.0</w:t>
        </w:r>
      </w:hyperlink>
    </w:p>
    <w:p w14:paraId="21776C7D" w14:textId="65F0A66E"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TS-3GA-36.411(Rel13)v13.0.0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31</w:t>
      </w:r>
      <w:r w:rsidR="00D63672" w:rsidRPr="0034407F">
        <w:rPr>
          <w:color w:val="000000"/>
          <w:sz w:val="18"/>
          <w:szCs w:val="18"/>
          <w:lang w:val="fr-FR" w:eastAsia="en-GB"/>
        </w:rPr>
        <w:t>/03/2017</w:t>
      </w:r>
      <w:r w:rsidRPr="0034407F">
        <w:rPr>
          <w:color w:val="000000"/>
          <w:sz w:val="18"/>
          <w:szCs w:val="18"/>
          <w:lang w:val="fr-FR" w:eastAsia="en-GB"/>
        </w:rPr>
        <w:tab/>
      </w:r>
      <w:hyperlink r:id="rId1104" w:history="1">
        <w:r w:rsidR="00576CB8" w:rsidRPr="0034407F">
          <w:rPr>
            <w:rStyle w:val="Hyperlink"/>
            <w:sz w:val="18"/>
            <w:szCs w:val="18"/>
            <w:lang w:val="fr-FR" w:eastAsia="en-GB"/>
          </w:rPr>
          <w:t>https://www.ttc.or.jp/st/docs/3gpps2017/TS/TS-3GA-36.411(Rel13)v13.0.0.pdf</w:t>
        </w:r>
      </w:hyperlink>
    </w:p>
    <w:p w14:paraId="7D89B705" w14:textId="04D9849C" w:rsidR="008E2E81" w:rsidRPr="00182533" w:rsidRDefault="00096313" w:rsidP="008E2E81">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8E2E81" w:rsidRPr="00182533">
        <w:rPr>
          <w:b/>
          <w:bCs/>
          <w:color w:val="000000"/>
          <w:sz w:val="18"/>
          <w:szCs w:val="18"/>
          <w:lang w:eastAsia="en-GB"/>
        </w:rPr>
        <w:t xml:space="preserve"> 14</w:t>
      </w:r>
    </w:p>
    <w:p w14:paraId="273F4330" w14:textId="6DBEEE61" w:rsidR="008E2E81" w:rsidRPr="00182533" w:rsidRDefault="008E2E81"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ATIS.3GPP.36.411V1400</w:t>
      </w:r>
      <w:r w:rsidRPr="00182533">
        <w:rPr>
          <w:color w:val="000000"/>
          <w:sz w:val="18"/>
          <w:szCs w:val="18"/>
          <w:lang w:eastAsia="en-GB"/>
        </w:rPr>
        <w:tab/>
        <w:t>14.0.0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105" w:history="1">
        <w:r w:rsidR="00576CB8" w:rsidRPr="00182533">
          <w:rPr>
            <w:rStyle w:val="Hyperlink"/>
            <w:sz w:val="18"/>
            <w:szCs w:val="18"/>
            <w:lang w:eastAsia="en-GB"/>
          </w:rPr>
          <w:t>https://www.atis.org/3gpp-documents/Rel99-14/</w:t>
        </w:r>
      </w:hyperlink>
    </w:p>
    <w:p w14:paraId="41015264" w14:textId="57575D22" w:rsidR="008E2E81" w:rsidRPr="00182533" w:rsidRDefault="008E2E81" w:rsidP="00576CB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CCSA.36.411V1400</w:t>
      </w:r>
      <w:r w:rsidRPr="00182533">
        <w:rPr>
          <w:color w:val="000000"/>
          <w:sz w:val="18"/>
          <w:szCs w:val="18"/>
          <w:lang w:eastAsia="en-GB"/>
        </w:rPr>
        <w:tab/>
        <w:t>14.0.0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/03/2017</w:t>
      </w:r>
      <w:r w:rsidRPr="00182533">
        <w:rPr>
          <w:color w:val="000000"/>
          <w:sz w:val="18"/>
          <w:szCs w:val="18"/>
          <w:lang w:eastAsia="en-GB"/>
        </w:rPr>
        <w:tab/>
      </w:r>
      <w:hyperlink r:id="rId1106" w:history="1">
        <w:r w:rsidR="00576CB8" w:rsidRPr="00182533">
          <w:rPr>
            <w:rStyle w:val="Hyperlink"/>
            <w:sz w:val="18"/>
            <w:szCs w:val="18"/>
            <w:lang w:eastAsia="en-GB"/>
          </w:rPr>
          <w:t>https://www.ccsa.org.cn/api/portalsFile/downloadOldFile?type=19&amp;oldFileUrl=ITU-R/M.2012-6/CCSA.36.411V1400.doc</w:t>
        </w:r>
      </w:hyperlink>
    </w:p>
    <w:p w14:paraId="6AC2AAE1" w14:textId="169D60FF"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136 411</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/04/2017</w:t>
      </w:r>
      <w:r w:rsidRPr="0034407F">
        <w:rPr>
          <w:color w:val="000000"/>
          <w:sz w:val="18"/>
          <w:szCs w:val="18"/>
          <w:lang w:val="fr-FR" w:eastAsia="en-GB"/>
        </w:rPr>
        <w:tab/>
      </w:r>
      <w:hyperlink r:id="rId1107" w:history="1">
        <w:r w:rsidR="00576CB8" w:rsidRPr="0034407F">
          <w:rPr>
            <w:rStyle w:val="Hyperlink"/>
            <w:sz w:val="18"/>
            <w:szCs w:val="18"/>
            <w:lang w:val="fr-FR" w:eastAsia="en-GB"/>
          </w:rPr>
          <w:t>https://www.etsi.org/deliver/etsi_ts/136400_136499/136411/14.00.00_60/ts_136411v140000p.pdf</w:t>
        </w:r>
      </w:hyperlink>
    </w:p>
    <w:p w14:paraId="492270CD" w14:textId="7CADEAEF"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36.411-14.0.0 V1.0.0</w:t>
      </w:r>
      <w:r w:rsidRPr="0034407F">
        <w:rPr>
          <w:color w:val="000000"/>
          <w:spacing w:val="-2"/>
          <w:sz w:val="18"/>
          <w:szCs w:val="18"/>
          <w:lang w:val="fr-FR" w:eastAsia="en-GB"/>
        </w:rPr>
        <w:tab/>
      </w:r>
      <w:r w:rsidRPr="0034407F">
        <w:rPr>
          <w:color w:val="000000"/>
          <w:sz w:val="18"/>
          <w:szCs w:val="18"/>
          <w:lang w:val="fr-FR" w:eastAsia="en-GB"/>
        </w:rPr>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108" w:history="1">
        <w:r w:rsidR="00576CB8" w:rsidRPr="0034407F">
          <w:rPr>
            <w:rStyle w:val="Hyperlink"/>
            <w:sz w:val="18"/>
            <w:szCs w:val="18"/>
            <w:lang w:val="fr-FR" w:eastAsia="en-GB"/>
          </w:rPr>
          <w:t>https://members.tsdsi.in/index.php/s/P7HzopDTN3Yin83</w:t>
        </w:r>
      </w:hyperlink>
    </w:p>
    <w:p w14:paraId="494E3400" w14:textId="12A3A008"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TTAT.3G-36.411V14.0.0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109" w:history="1">
        <w:r w:rsidR="00576CB8" w:rsidRPr="0034407F">
          <w:rPr>
            <w:rStyle w:val="Hyperlink"/>
            <w:sz w:val="18"/>
            <w:szCs w:val="18"/>
            <w:lang w:val="fr-FR" w:eastAsia="en-GB"/>
          </w:rPr>
          <w:t>http://committee.tta.or.kr/data/ttasDown.jsp?kind=ttastd&amp;pk_num=TTAT.3G-36.411V14.0.0</w:t>
        </w:r>
      </w:hyperlink>
    </w:p>
    <w:p w14:paraId="582DC16F" w14:textId="7B0EFABE"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TS-3GA-36.411(Rel14)v14.0.0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13</w:t>
      </w:r>
      <w:r w:rsidR="00D63672" w:rsidRPr="0034407F">
        <w:rPr>
          <w:color w:val="000000"/>
          <w:sz w:val="18"/>
          <w:szCs w:val="18"/>
          <w:lang w:val="fr-FR" w:eastAsia="en-GB"/>
        </w:rPr>
        <w:t>/04/2018</w:t>
      </w:r>
      <w:r w:rsidRPr="0034407F">
        <w:rPr>
          <w:color w:val="000000"/>
          <w:sz w:val="18"/>
          <w:szCs w:val="18"/>
          <w:lang w:val="fr-FR" w:eastAsia="en-GB"/>
        </w:rPr>
        <w:tab/>
      </w:r>
      <w:hyperlink r:id="rId1110" w:history="1">
        <w:r w:rsidR="00576CB8" w:rsidRPr="0034407F">
          <w:rPr>
            <w:rStyle w:val="Hyperlink"/>
            <w:sz w:val="18"/>
            <w:szCs w:val="18"/>
            <w:lang w:val="fr-FR" w:eastAsia="en-GB"/>
          </w:rPr>
          <w:t>https://www.ttc.or.jp/st/docs/3gpps2018/TS/TS-3GA-36.411(Rel14)v14.0.0.pdf</w:t>
        </w:r>
      </w:hyperlink>
    </w:p>
    <w:p w14:paraId="6E62AC91" w14:textId="26CB2891" w:rsidR="008E2E81" w:rsidRPr="00182533" w:rsidRDefault="00096313" w:rsidP="00C835F9">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8E2E81" w:rsidRPr="00182533">
        <w:rPr>
          <w:b/>
          <w:bCs/>
          <w:color w:val="000000"/>
          <w:sz w:val="18"/>
          <w:szCs w:val="18"/>
          <w:lang w:eastAsia="en-GB"/>
        </w:rPr>
        <w:t xml:space="preserve"> 15</w:t>
      </w:r>
    </w:p>
    <w:p w14:paraId="5A83306F" w14:textId="7F4FA0BA" w:rsidR="008E2E81" w:rsidRPr="00182533"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ATIS.3GPP.36.411V1500</w:t>
      </w:r>
      <w:r w:rsidRPr="00182533">
        <w:rPr>
          <w:color w:val="000000"/>
          <w:sz w:val="18"/>
          <w:szCs w:val="18"/>
          <w:lang w:eastAsia="en-GB"/>
        </w:rPr>
        <w:tab/>
        <w:t>15.0.0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111" w:history="1">
        <w:r w:rsidR="00C835F9" w:rsidRPr="00182533">
          <w:rPr>
            <w:rStyle w:val="Hyperlink"/>
            <w:sz w:val="18"/>
            <w:szCs w:val="18"/>
            <w:lang w:eastAsia="en-GB"/>
          </w:rPr>
          <w:t>https://www.atis.org/3gpp-documents/Rel15/</w:t>
        </w:r>
      </w:hyperlink>
    </w:p>
    <w:p w14:paraId="75E5F29B" w14:textId="57C72F32" w:rsidR="008E2E81" w:rsidRPr="00182533"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CCSA.36.411V1500</w:t>
      </w:r>
      <w:r w:rsidRPr="00182533">
        <w:rPr>
          <w:color w:val="000000"/>
          <w:sz w:val="18"/>
          <w:szCs w:val="18"/>
          <w:lang w:eastAsia="en-GB"/>
        </w:rPr>
        <w:tab/>
        <w:t>15.0.0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/06/2018</w:t>
      </w:r>
      <w:r w:rsidRPr="00182533">
        <w:rPr>
          <w:color w:val="000000"/>
          <w:sz w:val="18"/>
          <w:szCs w:val="18"/>
          <w:lang w:eastAsia="en-GB"/>
        </w:rPr>
        <w:tab/>
      </w:r>
      <w:hyperlink r:id="rId1112" w:history="1">
        <w:r w:rsidR="00C835F9" w:rsidRPr="00182533">
          <w:rPr>
            <w:rStyle w:val="Hyperlink"/>
            <w:sz w:val="18"/>
            <w:szCs w:val="18"/>
            <w:lang w:eastAsia="en-GB"/>
          </w:rPr>
          <w:t>https://www.ccsa.org.cn/api/portalsFile/downloadOldFile?type=19&amp;oldFileUrl=ITU-R/M.2012-6/CCSA.36.411V1500.doc</w:t>
        </w:r>
      </w:hyperlink>
    </w:p>
    <w:p w14:paraId="11990DD0" w14:textId="2B127734"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136 411</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04</w:t>
      </w:r>
      <w:r w:rsidR="00D63672" w:rsidRPr="0034407F">
        <w:rPr>
          <w:color w:val="000000"/>
          <w:sz w:val="18"/>
          <w:szCs w:val="18"/>
          <w:lang w:val="fr-FR" w:eastAsia="en-GB"/>
        </w:rPr>
        <w:t>/07/2018</w:t>
      </w:r>
      <w:r w:rsidRPr="0034407F">
        <w:rPr>
          <w:color w:val="000000"/>
          <w:sz w:val="18"/>
          <w:szCs w:val="18"/>
          <w:lang w:val="fr-FR" w:eastAsia="en-GB"/>
        </w:rPr>
        <w:tab/>
      </w:r>
      <w:hyperlink r:id="rId1113" w:history="1">
        <w:r w:rsidR="00C835F9" w:rsidRPr="0034407F">
          <w:rPr>
            <w:rStyle w:val="Hyperlink"/>
            <w:sz w:val="18"/>
            <w:szCs w:val="18"/>
            <w:lang w:val="fr-FR" w:eastAsia="en-GB"/>
          </w:rPr>
          <w:t>https://www.etsi.org/deliver/etsi_ts/136400_136499/136411/15.00.00_60/ts_136411v150000p.pdf</w:t>
        </w:r>
      </w:hyperlink>
    </w:p>
    <w:p w14:paraId="37B38E73" w14:textId="755606C8"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36.411-15.0.0 V1.0.0</w:t>
      </w:r>
      <w:r w:rsidRPr="0034407F">
        <w:rPr>
          <w:color w:val="000000"/>
          <w:spacing w:val="-2"/>
          <w:sz w:val="18"/>
          <w:szCs w:val="18"/>
          <w:lang w:val="fr-FR" w:eastAsia="en-GB"/>
        </w:rPr>
        <w:tab/>
      </w:r>
      <w:r w:rsidRPr="0034407F">
        <w:rPr>
          <w:color w:val="000000"/>
          <w:sz w:val="18"/>
          <w:szCs w:val="18"/>
          <w:lang w:val="fr-FR" w:eastAsia="en-GB"/>
        </w:rPr>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114" w:history="1">
        <w:r w:rsidR="00C835F9" w:rsidRPr="0034407F">
          <w:rPr>
            <w:rStyle w:val="Hyperlink"/>
            <w:sz w:val="18"/>
            <w:szCs w:val="18"/>
            <w:lang w:val="fr-FR" w:eastAsia="en-GB"/>
          </w:rPr>
          <w:t>https://members.tsdsi.in/index.php/s/PckqmjFsPC5dGj4</w:t>
        </w:r>
      </w:hyperlink>
      <w:r w:rsidR="00C835F9" w:rsidRPr="0034407F">
        <w:rPr>
          <w:color w:val="000000"/>
          <w:sz w:val="18"/>
          <w:szCs w:val="18"/>
          <w:lang w:val="fr-FR" w:eastAsia="en-GB"/>
        </w:rPr>
        <w:t xml:space="preserve"> </w:t>
      </w:r>
    </w:p>
    <w:p w14:paraId="7E6C99DB" w14:textId="4859A8FF"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TTAT.3G-36.411V15.0.0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1115" w:history="1">
        <w:r w:rsidR="00C835F9" w:rsidRPr="0034407F">
          <w:rPr>
            <w:rStyle w:val="Hyperlink"/>
            <w:sz w:val="18"/>
            <w:szCs w:val="18"/>
            <w:lang w:val="fr-FR" w:eastAsia="en-GB"/>
          </w:rPr>
          <w:t>http://committee.tta.or.kr/data/ttasDown.jsp?kind=ttastd&amp;pk_num=TTAT.3G-36.411V15.0.0</w:t>
        </w:r>
      </w:hyperlink>
    </w:p>
    <w:p w14:paraId="27575CB9" w14:textId="3463E4E3"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TS-3GA-36.411(Rel15)v15.0.0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28</w:t>
      </w:r>
      <w:r w:rsidR="00D63672" w:rsidRPr="0034407F">
        <w:rPr>
          <w:color w:val="000000"/>
          <w:sz w:val="18"/>
          <w:szCs w:val="18"/>
          <w:lang w:val="fr-FR" w:eastAsia="en-GB"/>
        </w:rPr>
        <w:t>/09/2018</w:t>
      </w:r>
      <w:r w:rsidRPr="0034407F">
        <w:rPr>
          <w:color w:val="000000"/>
          <w:sz w:val="18"/>
          <w:szCs w:val="18"/>
          <w:lang w:val="fr-FR" w:eastAsia="en-GB"/>
        </w:rPr>
        <w:tab/>
      </w:r>
      <w:hyperlink r:id="rId1116" w:history="1">
        <w:r w:rsidR="00C835F9" w:rsidRPr="0034407F">
          <w:rPr>
            <w:rStyle w:val="Hyperlink"/>
            <w:sz w:val="18"/>
            <w:szCs w:val="18"/>
            <w:lang w:val="fr-FR" w:eastAsia="en-GB"/>
          </w:rPr>
          <w:t>https://www.ttc.or.jp/st/docs/3gpps2018/TS/TS-3GA-36.411(Rel15)v15.0.0.pdf</w:t>
        </w:r>
      </w:hyperlink>
    </w:p>
    <w:p w14:paraId="5D8CE9EA" w14:textId="6FB77219" w:rsidR="008E2E81" w:rsidRPr="00182533" w:rsidRDefault="00096313" w:rsidP="00C835F9">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8E2E81" w:rsidRPr="00182533">
        <w:rPr>
          <w:b/>
          <w:bCs/>
          <w:color w:val="000000"/>
          <w:sz w:val="18"/>
          <w:szCs w:val="18"/>
          <w:lang w:eastAsia="en-GB"/>
        </w:rPr>
        <w:t xml:space="preserve"> 16</w:t>
      </w:r>
    </w:p>
    <w:p w14:paraId="01F6A581" w14:textId="5AE4315E" w:rsidR="008E2E81" w:rsidRPr="00182533"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ATIS.3GPP.36.411V1600</w:t>
      </w:r>
      <w:r w:rsidRPr="00182533">
        <w:rPr>
          <w:color w:val="000000"/>
          <w:sz w:val="18"/>
          <w:szCs w:val="18"/>
          <w:lang w:eastAsia="en-GB"/>
        </w:rPr>
        <w:tab/>
        <w:t>16.0.0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117" w:history="1">
        <w:r w:rsidR="00C835F9" w:rsidRPr="00182533">
          <w:rPr>
            <w:rStyle w:val="Hyperlink"/>
            <w:sz w:val="18"/>
            <w:szCs w:val="18"/>
            <w:lang w:eastAsia="en-GB"/>
          </w:rPr>
          <w:t>https://www.atis.org/3gpp-documents/Rel16/</w:t>
        </w:r>
      </w:hyperlink>
    </w:p>
    <w:p w14:paraId="6E380420" w14:textId="4103BB5F" w:rsidR="008E2E81" w:rsidRPr="00182533"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CCSA.36.411V1600</w:t>
      </w:r>
      <w:r w:rsidRPr="00182533">
        <w:rPr>
          <w:color w:val="000000"/>
          <w:sz w:val="18"/>
          <w:szCs w:val="18"/>
          <w:lang w:eastAsia="en-GB"/>
        </w:rPr>
        <w:tab/>
        <w:t>16.0.0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/07/2020</w:t>
      </w:r>
      <w:r w:rsidRPr="00182533">
        <w:rPr>
          <w:color w:val="000000"/>
          <w:sz w:val="18"/>
          <w:szCs w:val="18"/>
          <w:lang w:eastAsia="en-GB"/>
        </w:rPr>
        <w:tab/>
      </w:r>
      <w:hyperlink r:id="rId1118" w:history="1">
        <w:r w:rsidR="00C835F9" w:rsidRPr="00182533">
          <w:rPr>
            <w:rStyle w:val="Hyperlink"/>
            <w:sz w:val="18"/>
            <w:szCs w:val="18"/>
            <w:lang w:eastAsia="en-GB"/>
          </w:rPr>
          <w:t>https://www.ccsa.org.cn/api/portalsFile/downloadOldFile?type=19&amp;oldFileUrl=ITU-R/M.2012-6/CCSA.36.411V1600.doc</w:t>
        </w:r>
      </w:hyperlink>
    </w:p>
    <w:p w14:paraId="76033DA7" w14:textId="6438B0C0"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136 411</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/07/2020</w:t>
      </w:r>
      <w:r w:rsidRPr="0034407F">
        <w:rPr>
          <w:color w:val="000000"/>
          <w:sz w:val="18"/>
          <w:szCs w:val="18"/>
          <w:lang w:val="fr-FR" w:eastAsia="en-GB"/>
        </w:rPr>
        <w:tab/>
      </w:r>
      <w:hyperlink r:id="rId1119" w:history="1">
        <w:r w:rsidR="00C835F9" w:rsidRPr="0034407F">
          <w:rPr>
            <w:rStyle w:val="Hyperlink"/>
            <w:sz w:val="18"/>
            <w:szCs w:val="18"/>
            <w:lang w:val="fr-FR" w:eastAsia="en-GB"/>
          </w:rPr>
          <w:t>https://www.etsi.org/deliver/etsi_ts/136400_136499/136411/16.00.00_60/ts_136411v160000p.pdf</w:t>
        </w:r>
      </w:hyperlink>
      <w:r w:rsidR="00C835F9" w:rsidRPr="0034407F">
        <w:rPr>
          <w:color w:val="000000"/>
          <w:sz w:val="18"/>
          <w:szCs w:val="18"/>
          <w:lang w:val="fr-FR" w:eastAsia="en-GB"/>
        </w:rPr>
        <w:t xml:space="preserve"> </w:t>
      </w:r>
    </w:p>
    <w:p w14:paraId="75613483" w14:textId="2BF3DD73"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36.411-16.0.0 V1.0.0</w:t>
      </w:r>
      <w:r w:rsidRPr="0034407F">
        <w:rPr>
          <w:color w:val="000000"/>
          <w:spacing w:val="-2"/>
          <w:sz w:val="18"/>
          <w:szCs w:val="18"/>
          <w:lang w:val="fr-FR" w:eastAsia="en-GB"/>
        </w:rPr>
        <w:tab/>
      </w:r>
      <w:r w:rsidRPr="0034407F">
        <w:rPr>
          <w:color w:val="000000"/>
          <w:sz w:val="18"/>
          <w:szCs w:val="18"/>
          <w:lang w:val="fr-FR" w:eastAsia="en-GB"/>
        </w:rPr>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120" w:history="1">
        <w:r w:rsidR="00C835F9" w:rsidRPr="0034407F">
          <w:rPr>
            <w:rStyle w:val="Hyperlink"/>
            <w:sz w:val="18"/>
            <w:szCs w:val="18"/>
            <w:lang w:val="fr-FR" w:eastAsia="en-GB"/>
          </w:rPr>
          <w:t>https://members.tsdsi.in/index.php/s/3CXRFYt7DZHE7Nw</w:t>
        </w:r>
      </w:hyperlink>
    </w:p>
    <w:p w14:paraId="2D2887BE" w14:textId="20E8959D"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TTAT.3G-36.411V16.0.0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1121" w:history="1">
        <w:r w:rsidR="00C835F9" w:rsidRPr="0034407F">
          <w:rPr>
            <w:rStyle w:val="Hyperlink"/>
            <w:sz w:val="18"/>
            <w:szCs w:val="18"/>
            <w:lang w:val="fr-FR" w:eastAsia="en-GB"/>
          </w:rPr>
          <w:t>http://committee.tta.or.kr/data/ttasDown.jsp?kind=ttastd&amp;pk_num=TTAT.3G-36.411V16.0.0</w:t>
        </w:r>
      </w:hyperlink>
    </w:p>
    <w:p w14:paraId="06EC4B22" w14:textId="019A1A2B"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TS-3GA-36.411(Rel16)v16.0.0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/10/2020</w:t>
      </w:r>
      <w:r w:rsidRPr="0034407F">
        <w:rPr>
          <w:color w:val="000000"/>
          <w:sz w:val="18"/>
          <w:szCs w:val="18"/>
          <w:lang w:val="fr-FR" w:eastAsia="en-GB"/>
        </w:rPr>
        <w:tab/>
      </w:r>
      <w:hyperlink r:id="rId1122" w:history="1">
        <w:r w:rsidR="00C835F9" w:rsidRPr="0034407F">
          <w:rPr>
            <w:rStyle w:val="Hyperlink"/>
            <w:sz w:val="18"/>
            <w:szCs w:val="18"/>
            <w:lang w:val="fr-FR" w:eastAsia="en-GB"/>
          </w:rPr>
          <w:t>https://www.ttc.or.jp/st/docs/3gpps2020/TS/TS-3GA-36_411_Rel16v16_0_0.pdf</w:t>
        </w:r>
      </w:hyperlink>
    </w:p>
    <w:p w14:paraId="320B194A" w14:textId="441E7E32" w:rsidR="008E2E81" w:rsidRPr="00182533" w:rsidRDefault="00096313" w:rsidP="00C835F9">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8E2E81" w:rsidRPr="00182533">
        <w:rPr>
          <w:b/>
          <w:bCs/>
          <w:color w:val="000000"/>
          <w:sz w:val="18"/>
          <w:szCs w:val="18"/>
          <w:lang w:eastAsia="en-GB"/>
        </w:rPr>
        <w:t xml:space="preserve"> 17</w:t>
      </w:r>
    </w:p>
    <w:p w14:paraId="6ED5FFBA" w14:textId="086F84DF" w:rsidR="008E2E81" w:rsidRPr="00182533"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ATIS.3GPP.36.411.V17.0.0</w:t>
      </w:r>
      <w:r w:rsidRPr="00182533">
        <w:rPr>
          <w:color w:val="000000"/>
          <w:sz w:val="18"/>
          <w:szCs w:val="18"/>
          <w:lang w:eastAsia="en-GB"/>
        </w:rPr>
        <w:tab/>
        <w:t>17.0.0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1123" w:history="1">
        <w:r w:rsidR="00C835F9" w:rsidRPr="00182533">
          <w:rPr>
            <w:rStyle w:val="Hyperlink"/>
            <w:sz w:val="18"/>
            <w:szCs w:val="18"/>
            <w:lang w:eastAsia="en-GB"/>
          </w:rPr>
          <w:t>https://www.atis.org/3gpp-transpositions - Rel-17</w:t>
        </w:r>
      </w:hyperlink>
    </w:p>
    <w:p w14:paraId="22C0663A" w14:textId="0C512910" w:rsidR="008E2E81" w:rsidRPr="00182533"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CCSA.36.411V1700</w:t>
      </w:r>
      <w:r w:rsidRPr="00182533">
        <w:rPr>
          <w:color w:val="000000"/>
          <w:sz w:val="18"/>
          <w:szCs w:val="18"/>
          <w:lang w:eastAsia="en-GB"/>
        </w:rPr>
        <w:tab/>
        <w:t>17.0.0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/04/2022</w:t>
      </w:r>
      <w:r w:rsidRPr="00182533">
        <w:rPr>
          <w:color w:val="000000"/>
          <w:sz w:val="18"/>
          <w:szCs w:val="18"/>
          <w:lang w:eastAsia="en-GB"/>
        </w:rPr>
        <w:tab/>
      </w:r>
      <w:hyperlink r:id="rId1124" w:history="1">
        <w:r w:rsidR="00C835F9" w:rsidRPr="00182533">
          <w:rPr>
            <w:rStyle w:val="Hyperlink"/>
            <w:sz w:val="18"/>
            <w:szCs w:val="18"/>
            <w:lang w:eastAsia="en-GB"/>
          </w:rPr>
          <w:t>https://www.ccsa.org.cn/api/portalsFile/downloadOldFile?type=19&amp;oldFileUrl=ITU-R/M.2012-6/CCSA.36.411V1700.doc</w:t>
        </w:r>
      </w:hyperlink>
    </w:p>
    <w:p w14:paraId="4A1E8906" w14:textId="3D08E8B8"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136 411</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/05/2022</w:t>
      </w:r>
      <w:r w:rsidRPr="0034407F">
        <w:rPr>
          <w:color w:val="000000"/>
          <w:sz w:val="18"/>
          <w:szCs w:val="18"/>
          <w:lang w:val="fr-FR" w:eastAsia="en-GB"/>
        </w:rPr>
        <w:tab/>
      </w:r>
      <w:hyperlink r:id="rId1125" w:history="1">
        <w:r w:rsidR="00C835F9" w:rsidRPr="0034407F">
          <w:rPr>
            <w:rStyle w:val="Hyperlink"/>
            <w:sz w:val="18"/>
            <w:szCs w:val="18"/>
            <w:lang w:val="fr-FR" w:eastAsia="en-GB"/>
          </w:rPr>
          <w:t>https://www.etsi.org/deliver/etsi_ts/136400_136499/136411/17.00.00_60/ts_136411v170000p.pdf</w:t>
        </w:r>
      </w:hyperlink>
    </w:p>
    <w:p w14:paraId="107B8FBD" w14:textId="0DD4B3F2"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36.411-17.0.0 V1.0.0</w:t>
      </w:r>
      <w:r w:rsidRPr="0034407F">
        <w:rPr>
          <w:color w:val="000000"/>
          <w:spacing w:val="-2"/>
          <w:sz w:val="18"/>
          <w:szCs w:val="18"/>
          <w:lang w:val="fr-FR" w:eastAsia="en-GB"/>
        </w:rPr>
        <w:tab/>
      </w:r>
      <w:r w:rsidRPr="0034407F">
        <w:rPr>
          <w:color w:val="000000"/>
          <w:sz w:val="18"/>
          <w:szCs w:val="18"/>
          <w:lang w:val="fr-FR" w:eastAsia="en-GB"/>
        </w:rPr>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/07/2022</w:t>
      </w:r>
      <w:r w:rsidRPr="0034407F">
        <w:rPr>
          <w:color w:val="000000"/>
          <w:sz w:val="18"/>
          <w:szCs w:val="18"/>
          <w:lang w:val="fr-FR" w:eastAsia="en-GB"/>
        </w:rPr>
        <w:tab/>
      </w:r>
      <w:hyperlink r:id="rId1126" w:history="1">
        <w:r w:rsidR="00C835F9" w:rsidRPr="0034407F">
          <w:rPr>
            <w:rStyle w:val="Hyperlink"/>
            <w:sz w:val="18"/>
            <w:szCs w:val="18"/>
            <w:lang w:val="fr-FR" w:eastAsia="en-GB"/>
          </w:rPr>
          <w:t>https://members.tsdsi.in/s/Ky565mPKGTMCiSr</w:t>
        </w:r>
      </w:hyperlink>
    </w:p>
    <w:p w14:paraId="6F45EFFE" w14:textId="1C109806"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TTAT.3G-36.411V17.0.0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1127" w:history="1">
        <w:r w:rsidR="00C835F9" w:rsidRPr="0034407F">
          <w:rPr>
            <w:rStyle w:val="Hyperlink"/>
            <w:sz w:val="18"/>
            <w:szCs w:val="18"/>
            <w:lang w:val="fr-FR" w:eastAsia="en-GB"/>
          </w:rPr>
          <w:t>http://committee.tta.or.kr/data/ttasDown.jsp?kind=ttastd&amp;pk_num=TTAT.3G-36.411V17.0.0</w:t>
        </w:r>
      </w:hyperlink>
    </w:p>
    <w:p w14:paraId="6914D52A" w14:textId="31B94D23" w:rsidR="008E2E81" w:rsidRPr="0034407F" w:rsidRDefault="008E2E81" w:rsidP="00C835F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TS-3GA-36.411(Rel17)v17.0.0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07</w:t>
      </w:r>
      <w:r w:rsidR="00D63672" w:rsidRPr="0034407F">
        <w:rPr>
          <w:color w:val="000000"/>
          <w:sz w:val="18"/>
          <w:szCs w:val="18"/>
          <w:lang w:val="fr-FR" w:eastAsia="en-GB"/>
        </w:rPr>
        <w:t>/10/2022</w:t>
      </w:r>
      <w:r w:rsidRPr="0034407F">
        <w:rPr>
          <w:color w:val="000000"/>
          <w:sz w:val="18"/>
          <w:szCs w:val="18"/>
          <w:lang w:val="fr-FR" w:eastAsia="en-GB"/>
        </w:rPr>
        <w:tab/>
      </w:r>
      <w:hyperlink r:id="rId1128" w:history="1">
        <w:r w:rsidR="00C835F9" w:rsidRPr="0034407F">
          <w:rPr>
            <w:rStyle w:val="Hyperlink"/>
            <w:sz w:val="18"/>
            <w:szCs w:val="18"/>
            <w:lang w:val="fr-FR" w:eastAsia="en-GB"/>
          </w:rPr>
          <w:t>https://www.ttc.or.jp/st/docs/3gpp/2022/TS/TS-3GA-36.411v17.0.0.pdf</w:t>
        </w:r>
      </w:hyperlink>
    </w:p>
    <w:p w14:paraId="50BD97D8" w14:textId="77777777" w:rsidR="00C556AE" w:rsidRPr="00182533" w:rsidRDefault="00C556AE" w:rsidP="00C556AE">
      <w:pPr>
        <w:pStyle w:val="Heading4"/>
      </w:pPr>
      <w:r w:rsidRPr="00182533">
        <w:lastRenderedPageBreak/>
        <w:t>2.1.4.4</w:t>
      </w:r>
      <w:r w:rsidRPr="00182533">
        <w:tab/>
        <w:t>TS 36.412</w:t>
      </w:r>
    </w:p>
    <w:p w14:paraId="14770EBD" w14:textId="77777777" w:rsidR="00C556AE" w:rsidRPr="00182533" w:rsidRDefault="00C556AE" w:rsidP="00C556AE">
      <w:pPr>
        <w:pStyle w:val="Headingb"/>
        <w:rPr>
          <w:lang w:eastAsia="zh-CN"/>
        </w:rPr>
      </w:pPr>
      <w:r w:rsidRPr="00182533">
        <w:rPr>
          <w:lang w:eastAsia="zh-CN"/>
        </w:rPr>
        <w:t>Red de acceso radioeléctrico terrenal universal evolucionada (E-UTRAN); transporte de la señalización de S1</w:t>
      </w:r>
    </w:p>
    <w:p w14:paraId="367D3743" w14:textId="77777777" w:rsidR="00C556AE" w:rsidRPr="00182533" w:rsidRDefault="00C556AE" w:rsidP="00220C96">
      <w:pPr>
        <w:keepNext/>
        <w:keepLines/>
      </w:pPr>
      <w:r w:rsidRPr="00182533">
        <w:t>En este documento se especifican las normas para la utilización del transporte de señalización a través de la interfaz S1. La interfaz S1 es una interfaz lógica entre el eNB y la red básica E</w:t>
      </w:r>
      <w:r w:rsidRPr="00182533">
        <w:noBreakHyphen/>
        <w:t>UTRAN. En este documento se describe cómo se transportan por S1 los mensajes de señalización S1</w:t>
      </w:r>
      <w:r w:rsidRPr="00182533">
        <w:noBreakHyphen/>
        <w:t>AP.</w:t>
      </w:r>
    </w:p>
    <w:p w14:paraId="44ACCD35" w14:textId="77777777" w:rsidR="007C47C0" w:rsidRPr="00182533" w:rsidRDefault="007C47C0" w:rsidP="007C47C0">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2EBFA002" w14:textId="5BDA3871" w:rsidR="008E2E81" w:rsidRPr="00182533" w:rsidRDefault="00096313" w:rsidP="00220C96">
      <w:pPr>
        <w:keepNext/>
        <w:keepLines/>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8E2E81" w:rsidRPr="00182533">
        <w:rPr>
          <w:b/>
          <w:bCs/>
          <w:color w:val="000000"/>
          <w:sz w:val="18"/>
          <w:szCs w:val="18"/>
          <w:lang w:eastAsia="en-GB"/>
        </w:rPr>
        <w:t xml:space="preserve"> 10</w:t>
      </w:r>
    </w:p>
    <w:p w14:paraId="086A3868" w14:textId="48A61033" w:rsidR="008E2E81" w:rsidRPr="00182533" w:rsidRDefault="008E2E81"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ATIS.3GPP.36.412V1010</w:t>
      </w:r>
      <w:r w:rsidRPr="00182533">
        <w:rPr>
          <w:color w:val="000000"/>
          <w:sz w:val="18"/>
          <w:szCs w:val="18"/>
          <w:lang w:eastAsia="en-GB"/>
        </w:rPr>
        <w:tab/>
        <w:t>10.1.0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129" w:history="1">
        <w:r w:rsidR="003C2077" w:rsidRPr="00182533">
          <w:rPr>
            <w:rStyle w:val="Hyperlink"/>
            <w:sz w:val="18"/>
            <w:szCs w:val="18"/>
            <w:lang w:eastAsia="en-GB"/>
          </w:rPr>
          <w:t>https://www.atis.org/3gpp-documents/Rel99-14/</w:t>
        </w:r>
      </w:hyperlink>
    </w:p>
    <w:p w14:paraId="6E02B2CA" w14:textId="35DFCAFC" w:rsidR="008E2E81" w:rsidRPr="00182533" w:rsidRDefault="008E2E81"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CCSA.36.412V1010</w:t>
      </w:r>
      <w:r w:rsidRPr="00182533">
        <w:rPr>
          <w:color w:val="000000"/>
          <w:sz w:val="18"/>
          <w:szCs w:val="18"/>
          <w:lang w:eastAsia="en-GB"/>
        </w:rPr>
        <w:tab/>
        <w:t>10.1.0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3C2077" w:rsidRPr="00182533">
        <w:rPr>
          <w:color w:val="000000"/>
          <w:sz w:val="18"/>
          <w:szCs w:val="18"/>
          <w:lang w:eastAsia="en-GB"/>
        </w:rPr>
        <w:t>/</w:t>
      </w:r>
      <w:r w:rsidRPr="00182533">
        <w:rPr>
          <w:color w:val="000000"/>
          <w:sz w:val="18"/>
          <w:szCs w:val="18"/>
          <w:lang w:eastAsia="en-GB"/>
        </w:rPr>
        <w:t>06</w:t>
      </w:r>
      <w:r w:rsidR="003C2077" w:rsidRPr="00182533">
        <w:rPr>
          <w:color w:val="000000"/>
          <w:sz w:val="18"/>
          <w:szCs w:val="18"/>
          <w:lang w:eastAsia="en-GB"/>
        </w:rPr>
        <w:t>/</w:t>
      </w:r>
      <w:r w:rsidRPr="00182533">
        <w:rPr>
          <w:color w:val="000000"/>
          <w:sz w:val="18"/>
          <w:szCs w:val="18"/>
          <w:lang w:eastAsia="en-GB"/>
        </w:rPr>
        <w:t>2011</w:t>
      </w:r>
      <w:r w:rsidRPr="00182533">
        <w:rPr>
          <w:color w:val="000000"/>
          <w:sz w:val="18"/>
          <w:szCs w:val="18"/>
          <w:lang w:eastAsia="en-GB"/>
        </w:rPr>
        <w:tab/>
      </w:r>
      <w:hyperlink r:id="rId1130" w:history="1">
        <w:r w:rsidR="003C2077" w:rsidRPr="00182533">
          <w:rPr>
            <w:rStyle w:val="Hyperlink"/>
            <w:sz w:val="18"/>
            <w:szCs w:val="18"/>
            <w:lang w:eastAsia="en-GB"/>
          </w:rPr>
          <w:t>https://www.ccsa.org.cn/api/portalsFile/downloadOldFile?type=19&amp;oldFileUrl=ITU-R/M.2012-6/CCSA.36.412V1010.doc</w:t>
        </w:r>
      </w:hyperlink>
    </w:p>
    <w:p w14:paraId="7891D462" w14:textId="35861DC8" w:rsidR="008E2E81" w:rsidRPr="0034407F" w:rsidRDefault="008E2E81" w:rsidP="003C207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136 412</w:t>
      </w:r>
      <w:r w:rsidRPr="0034407F">
        <w:rPr>
          <w:color w:val="000000"/>
          <w:sz w:val="18"/>
          <w:szCs w:val="18"/>
          <w:lang w:val="fr-FR" w:eastAsia="en-GB"/>
        </w:rPr>
        <w:tab/>
        <w:t>10.1.0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FF412E" w:rsidRPr="0034407F">
        <w:rPr>
          <w:color w:val="000000"/>
          <w:sz w:val="18"/>
          <w:szCs w:val="18"/>
          <w:lang w:val="fr-FR" w:eastAsia="en-GB"/>
        </w:rPr>
        <w:t>/</w:t>
      </w:r>
      <w:r w:rsidRPr="0034407F">
        <w:rPr>
          <w:color w:val="000000"/>
          <w:sz w:val="18"/>
          <w:szCs w:val="18"/>
          <w:lang w:val="fr-FR" w:eastAsia="en-GB"/>
        </w:rPr>
        <w:t>06</w:t>
      </w:r>
      <w:r w:rsidR="00FF412E" w:rsidRPr="0034407F">
        <w:rPr>
          <w:color w:val="000000"/>
          <w:sz w:val="18"/>
          <w:szCs w:val="18"/>
          <w:lang w:val="fr-FR" w:eastAsia="en-GB"/>
        </w:rPr>
        <w:t>/</w:t>
      </w:r>
      <w:r w:rsidRPr="0034407F">
        <w:rPr>
          <w:color w:val="000000"/>
          <w:sz w:val="18"/>
          <w:szCs w:val="18"/>
          <w:lang w:val="fr-FR" w:eastAsia="en-GB"/>
        </w:rPr>
        <w:t>2011</w:t>
      </w:r>
      <w:r w:rsidRPr="0034407F">
        <w:rPr>
          <w:color w:val="000000"/>
          <w:sz w:val="18"/>
          <w:szCs w:val="18"/>
          <w:lang w:val="fr-FR" w:eastAsia="en-GB"/>
        </w:rPr>
        <w:tab/>
      </w:r>
      <w:hyperlink r:id="rId1131" w:history="1">
        <w:r w:rsidR="003C2077" w:rsidRPr="0034407F">
          <w:rPr>
            <w:rStyle w:val="Hyperlink"/>
            <w:sz w:val="18"/>
            <w:szCs w:val="18"/>
            <w:lang w:val="fr-FR" w:eastAsia="en-GB"/>
          </w:rPr>
          <w:t>https://www.etsi.org/deliver/etsi_ts/136400_136499/136412/10.01.00_60/ts_136412v100100p.pdf</w:t>
        </w:r>
      </w:hyperlink>
    </w:p>
    <w:p w14:paraId="0D8DAE1D" w14:textId="041E5106" w:rsidR="008E2E81" w:rsidRPr="0034407F" w:rsidRDefault="008E2E81" w:rsidP="003C207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36.412-10.1.0 V1.0.0</w:t>
      </w:r>
      <w:r w:rsidRPr="0034407F">
        <w:rPr>
          <w:color w:val="000000"/>
          <w:sz w:val="18"/>
          <w:szCs w:val="18"/>
          <w:lang w:val="fr-FR" w:eastAsia="en-GB"/>
        </w:rPr>
        <w:tab/>
        <w:t>10.1.0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132" w:history="1">
        <w:r w:rsidR="003C2077" w:rsidRPr="0034407F">
          <w:rPr>
            <w:rStyle w:val="Hyperlink"/>
            <w:sz w:val="18"/>
            <w:szCs w:val="18"/>
            <w:lang w:val="fr-FR" w:eastAsia="en-GB"/>
          </w:rPr>
          <w:t>https://members.tsdsi.in/index.php/s/XTrKKa9Yqd4Jqtw</w:t>
        </w:r>
      </w:hyperlink>
    </w:p>
    <w:p w14:paraId="0F5D416A" w14:textId="6408ED4D" w:rsidR="008E2E81" w:rsidRPr="0034407F" w:rsidRDefault="008E2E81" w:rsidP="003C207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TTAT.3G-36.412V10.1.0</w:t>
      </w:r>
      <w:r w:rsidRPr="0034407F">
        <w:rPr>
          <w:color w:val="000000"/>
          <w:sz w:val="18"/>
          <w:szCs w:val="18"/>
          <w:lang w:val="fr-FR" w:eastAsia="en-GB"/>
        </w:rPr>
        <w:tab/>
        <w:t>10.1.0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133" w:history="1">
        <w:r w:rsidR="003C2077" w:rsidRPr="0034407F">
          <w:rPr>
            <w:rStyle w:val="Hyperlink"/>
            <w:sz w:val="18"/>
            <w:szCs w:val="18"/>
            <w:lang w:val="fr-FR" w:eastAsia="en-GB"/>
          </w:rPr>
          <w:t>http://committee.tta.or.kr/data/ttasDown.jsp?kind=ttastd&amp;pk_num=TTAT.3G-36.412V10.1.0</w:t>
        </w:r>
      </w:hyperlink>
    </w:p>
    <w:p w14:paraId="07A33FCD" w14:textId="13B4BD8F" w:rsidR="008E2E81" w:rsidRPr="0034407F" w:rsidRDefault="008E2E81" w:rsidP="003C207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TS-3GA-36.412(Rel10)v10.1.0</w:t>
      </w:r>
      <w:r w:rsidRPr="0034407F">
        <w:rPr>
          <w:color w:val="000000"/>
          <w:sz w:val="18"/>
          <w:szCs w:val="18"/>
          <w:lang w:val="fr-FR" w:eastAsia="en-GB"/>
        </w:rPr>
        <w:tab/>
        <w:t>10.1.0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31</w:t>
      </w:r>
      <w:r w:rsidR="003C2077" w:rsidRPr="0034407F">
        <w:rPr>
          <w:color w:val="000000"/>
          <w:sz w:val="18"/>
          <w:szCs w:val="18"/>
          <w:lang w:val="fr-FR" w:eastAsia="en-GB"/>
        </w:rPr>
        <w:t>/</w:t>
      </w:r>
      <w:r w:rsidRPr="0034407F">
        <w:rPr>
          <w:color w:val="000000"/>
          <w:sz w:val="18"/>
          <w:szCs w:val="18"/>
          <w:lang w:val="fr-FR" w:eastAsia="en-GB"/>
        </w:rPr>
        <w:t>08</w:t>
      </w:r>
      <w:r w:rsidR="003C2077" w:rsidRPr="0034407F">
        <w:rPr>
          <w:color w:val="000000"/>
          <w:sz w:val="18"/>
          <w:szCs w:val="18"/>
          <w:lang w:val="fr-FR" w:eastAsia="en-GB"/>
        </w:rPr>
        <w:t>/</w:t>
      </w:r>
      <w:r w:rsidRPr="0034407F">
        <w:rPr>
          <w:color w:val="000000"/>
          <w:sz w:val="18"/>
          <w:szCs w:val="18"/>
          <w:lang w:val="fr-FR" w:eastAsia="en-GB"/>
        </w:rPr>
        <w:t>2011</w:t>
      </w:r>
      <w:r w:rsidRPr="0034407F">
        <w:rPr>
          <w:color w:val="000000"/>
          <w:sz w:val="18"/>
          <w:szCs w:val="18"/>
          <w:lang w:val="fr-FR" w:eastAsia="en-GB"/>
        </w:rPr>
        <w:tab/>
      </w:r>
      <w:hyperlink r:id="rId1134" w:history="1">
        <w:r w:rsidR="003C2077" w:rsidRPr="0034407F">
          <w:rPr>
            <w:rStyle w:val="Hyperlink"/>
            <w:sz w:val="18"/>
            <w:szCs w:val="18"/>
            <w:lang w:val="fr-FR" w:eastAsia="en-GB"/>
          </w:rPr>
          <w:t>https://www.ttc.or.jp/st/docs/3gpps2011/TS/TS-3GA-36.412(Rel10)v10.1.0.pdf</w:t>
        </w:r>
      </w:hyperlink>
    </w:p>
    <w:p w14:paraId="1CD3491B" w14:textId="317A555A" w:rsidR="008E2E81" w:rsidRPr="00182533" w:rsidRDefault="00096313" w:rsidP="008E2E81">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8E2E81" w:rsidRPr="00182533">
        <w:rPr>
          <w:b/>
          <w:bCs/>
          <w:color w:val="000000"/>
          <w:sz w:val="18"/>
          <w:szCs w:val="18"/>
          <w:lang w:eastAsia="en-GB"/>
        </w:rPr>
        <w:t xml:space="preserve"> 11</w:t>
      </w:r>
    </w:p>
    <w:p w14:paraId="70A85C09" w14:textId="7BDD5665" w:rsidR="008E2E81" w:rsidRPr="00182533" w:rsidRDefault="008E2E81" w:rsidP="003C207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ATIS.3GPP.36.412V1100</w:t>
      </w:r>
      <w:r w:rsidRPr="00182533">
        <w:rPr>
          <w:color w:val="000000"/>
          <w:sz w:val="18"/>
          <w:szCs w:val="18"/>
          <w:lang w:eastAsia="en-GB"/>
        </w:rPr>
        <w:tab/>
        <w:t>11.0.0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135" w:history="1">
        <w:r w:rsidR="003C2077" w:rsidRPr="00182533">
          <w:rPr>
            <w:rStyle w:val="Hyperlink"/>
            <w:sz w:val="18"/>
            <w:szCs w:val="18"/>
            <w:lang w:eastAsia="en-GB"/>
          </w:rPr>
          <w:t>https://www.atis.org/3gpp-documents/Rel99-14/</w:t>
        </w:r>
      </w:hyperlink>
    </w:p>
    <w:p w14:paraId="05DFAD33" w14:textId="696A1374" w:rsidR="008E2E81" w:rsidRPr="00182533" w:rsidRDefault="008E2E81" w:rsidP="003C207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CCSA.36.412V1100</w:t>
      </w:r>
      <w:r w:rsidRPr="00182533">
        <w:rPr>
          <w:color w:val="000000"/>
          <w:sz w:val="18"/>
          <w:szCs w:val="18"/>
          <w:lang w:eastAsia="en-GB"/>
        </w:rPr>
        <w:tab/>
        <w:t>11.0.0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3C2077" w:rsidRPr="00182533">
        <w:rPr>
          <w:color w:val="000000"/>
          <w:sz w:val="18"/>
          <w:szCs w:val="18"/>
          <w:lang w:eastAsia="en-GB"/>
        </w:rPr>
        <w:t>/</w:t>
      </w:r>
      <w:r w:rsidRPr="00182533">
        <w:rPr>
          <w:color w:val="000000"/>
          <w:sz w:val="18"/>
          <w:szCs w:val="18"/>
          <w:lang w:eastAsia="en-GB"/>
        </w:rPr>
        <w:t>09</w:t>
      </w:r>
      <w:r w:rsidR="003C2077" w:rsidRPr="00182533">
        <w:rPr>
          <w:color w:val="000000"/>
          <w:sz w:val="18"/>
          <w:szCs w:val="18"/>
          <w:lang w:eastAsia="en-GB"/>
        </w:rPr>
        <w:t>/</w:t>
      </w:r>
      <w:r w:rsidRPr="00182533">
        <w:rPr>
          <w:color w:val="000000"/>
          <w:sz w:val="18"/>
          <w:szCs w:val="18"/>
          <w:lang w:eastAsia="en-GB"/>
        </w:rPr>
        <w:t>2012</w:t>
      </w:r>
      <w:r w:rsidRPr="00182533">
        <w:rPr>
          <w:color w:val="000000"/>
          <w:sz w:val="18"/>
          <w:szCs w:val="18"/>
          <w:lang w:eastAsia="en-GB"/>
        </w:rPr>
        <w:tab/>
      </w:r>
      <w:hyperlink r:id="rId1136" w:history="1">
        <w:r w:rsidR="003C2077" w:rsidRPr="00182533">
          <w:rPr>
            <w:rStyle w:val="Hyperlink"/>
            <w:sz w:val="18"/>
            <w:szCs w:val="18"/>
            <w:lang w:eastAsia="en-GB"/>
          </w:rPr>
          <w:t>https://www.ccsa.org.cn/api/portalsFile/downloadOldFile?type=19&amp;oldFileUrl=ITU-R/M.2012-6/CCSA.36.412V1100.doc</w:t>
        </w:r>
      </w:hyperlink>
    </w:p>
    <w:p w14:paraId="71042E9A" w14:textId="28DB305C" w:rsidR="008E2E81" w:rsidRPr="0034407F" w:rsidRDefault="008E2E81" w:rsidP="003C207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136 412</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18</w:t>
      </w:r>
      <w:r w:rsidR="003C2077" w:rsidRPr="0034407F">
        <w:rPr>
          <w:color w:val="000000"/>
          <w:sz w:val="18"/>
          <w:szCs w:val="18"/>
          <w:lang w:val="fr-FR" w:eastAsia="en-GB"/>
        </w:rPr>
        <w:t>/</w:t>
      </w:r>
      <w:r w:rsidRPr="0034407F">
        <w:rPr>
          <w:color w:val="000000"/>
          <w:sz w:val="18"/>
          <w:szCs w:val="18"/>
          <w:lang w:val="fr-FR" w:eastAsia="en-GB"/>
        </w:rPr>
        <w:t>10</w:t>
      </w:r>
      <w:r w:rsidR="003C2077" w:rsidRPr="0034407F">
        <w:rPr>
          <w:color w:val="000000"/>
          <w:sz w:val="18"/>
          <w:szCs w:val="18"/>
          <w:lang w:val="fr-FR" w:eastAsia="en-GB"/>
        </w:rPr>
        <w:t>/</w:t>
      </w:r>
      <w:r w:rsidRPr="0034407F">
        <w:rPr>
          <w:color w:val="000000"/>
          <w:sz w:val="18"/>
          <w:szCs w:val="18"/>
          <w:lang w:val="fr-FR" w:eastAsia="en-GB"/>
        </w:rPr>
        <w:t>2012</w:t>
      </w:r>
      <w:r w:rsidRPr="0034407F">
        <w:rPr>
          <w:color w:val="000000"/>
          <w:sz w:val="18"/>
          <w:szCs w:val="18"/>
          <w:lang w:val="fr-FR" w:eastAsia="en-GB"/>
        </w:rPr>
        <w:tab/>
      </w:r>
      <w:hyperlink r:id="rId1137" w:history="1">
        <w:r w:rsidR="003C2077" w:rsidRPr="0034407F">
          <w:rPr>
            <w:rStyle w:val="Hyperlink"/>
            <w:sz w:val="18"/>
            <w:szCs w:val="18"/>
            <w:lang w:val="fr-FR" w:eastAsia="en-GB"/>
          </w:rPr>
          <w:t>https://www.etsi.org/deliver/etsi_ts/136400_136499/136412/11.00.00_60/ts_136412v110000p.pdf</w:t>
        </w:r>
      </w:hyperlink>
    </w:p>
    <w:p w14:paraId="487CC92C" w14:textId="31287CEB" w:rsidR="008E2E81" w:rsidRPr="0034407F" w:rsidRDefault="008E2E81" w:rsidP="003C207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36.412-11.0.0 V1.0.0</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138" w:history="1">
        <w:r w:rsidR="003C2077" w:rsidRPr="0034407F">
          <w:rPr>
            <w:rStyle w:val="Hyperlink"/>
            <w:sz w:val="18"/>
            <w:szCs w:val="18"/>
            <w:lang w:val="fr-FR" w:eastAsia="en-GB"/>
          </w:rPr>
          <w:t>https://members.tsdsi.in/index.php/s/p8mxwmnS84F8ntW</w:t>
        </w:r>
      </w:hyperlink>
    </w:p>
    <w:p w14:paraId="763E874E" w14:textId="6866D5AE" w:rsidR="008E2E81" w:rsidRPr="0034407F" w:rsidRDefault="008E2E81" w:rsidP="003C207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TTAT.3G-36.412V11.0.0</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139" w:history="1">
        <w:r w:rsidR="003C2077" w:rsidRPr="0034407F">
          <w:rPr>
            <w:rStyle w:val="Hyperlink"/>
            <w:sz w:val="18"/>
            <w:szCs w:val="18"/>
            <w:lang w:val="fr-FR" w:eastAsia="en-GB"/>
          </w:rPr>
          <w:t>http://committee.tta.or.kr/data/ttasDown.jsp?kind=ttastd&amp;pk_num=TTAT.3G-36.412V11.0.0</w:t>
        </w:r>
      </w:hyperlink>
    </w:p>
    <w:p w14:paraId="57D9B1DF" w14:textId="31A09180" w:rsidR="008E2E81" w:rsidRPr="0034407F" w:rsidRDefault="008E2E81" w:rsidP="003C207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TS-3GA-36.412(Rel11)v11.0.0</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25</w:t>
      </w:r>
      <w:r w:rsidR="00D63672" w:rsidRPr="0034407F">
        <w:rPr>
          <w:color w:val="000000"/>
          <w:sz w:val="18"/>
          <w:szCs w:val="18"/>
          <w:lang w:val="fr-FR" w:eastAsia="en-GB"/>
        </w:rPr>
        <w:t>/06/2013</w:t>
      </w:r>
      <w:r w:rsidRPr="0034407F">
        <w:rPr>
          <w:color w:val="000000"/>
          <w:sz w:val="18"/>
          <w:szCs w:val="18"/>
          <w:lang w:val="fr-FR" w:eastAsia="en-GB"/>
        </w:rPr>
        <w:tab/>
      </w:r>
      <w:hyperlink r:id="rId1140" w:history="1">
        <w:r w:rsidR="003C2077" w:rsidRPr="0034407F">
          <w:rPr>
            <w:rStyle w:val="Hyperlink"/>
            <w:sz w:val="18"/>
            <w:szCs w:val="18"/>
            <w:lang w:val="fr-FR" w:eastAsia="en-GB"/>
          </w:rPr>
          <w:t>https://www.ttc.or.jp/st/docs/3gpps2013/TS/TS-3GA-36.412(Rel11)v11.0.0.pdf</w:t>
        </w:r>
      </w:hyperlink>
    </w:p>
    <w:p w14:paraId="55899FA3" w14:textId="58DF4026" w:rsidR="008E2E81" w:rsidRPr="00182533" w:rsidRDefault="00096313" w:rsidP="003C2077">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8E2E81" w:rsidRPr="00182533">
        <w:rPr>
          <w:b/>
          <w:bCs/>
          <w:color w:val="000000"/>
          <w:sz w:val="18"/>
          <w:szCs w:val="18"/>
          <w:lang w:eastAsia="en-GB"/>
        </w:rPr>
        <w:t xml:space="preserve"> 12</w:t>
      </w:r>
    </w:p>
    <w:p w14:paraId="1BBE1213" w14:textId="34B4F3AA" w:rsidR="008E2E81" w:rsidRPr="00182533" w:rsidRDefault="008E2E81" w:rsidP="003C207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ATIS.3GPP.36.412V1200</w:t>
      </w:r>
      <w:r w:rsidRPr="00182533">
        <w:rPr>
          <w:color w:val="000000"/>
          <w:sz w:val="18"/>
          <w:szCs w:val="18"/>
          <w:lang w:eastAsia="en-GB"/>
        </w:rPr>
        <w:tab/>
        <w:t>12.0.0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141" w:history="1">
        <w:r w:rsidR="003C2077" w:rsidRPr="00182533">
          <w:rPr>
            <w:rStyle w:val="Hyperlink"/>
            <w:sz w:val="18"/>
            <w:szCs w:val="18"/>
            <w:lang w:eastAsia="en-GB"/>
          </w:rPr>
          <w:t>https://www.atis.org/3gpp-documents/Rel99-14/</w:t>
        </w:r>
      </w:hyperlink>
    </w:p>
    <w:p w14:paraId="65C81EEB" w14:textId="3D5D7709" w:rsidR="008E2E81" w:rsidRPr="00182533" w:rsidRDefault="008E2E81" w:rsidP="003C207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CCSA.36.412V1200</w:t>
      </w:r>
      <w:r w:rsidRPr="00182533">
        <w:rPr>
          <w:color w:val="000000"/>
          <w:sz w:val="18"/>
          <w:szCs w:val="18"/>
          <w:lang w:eastAsia="en-GB"/>
        </w:rPr>
        <w:tab/>
        <w:t>12.0.0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/09/2014</w:t>
      </w:r>
      <w:r w:rsidRPr="00182533">
        <w:rPr>
          <w:color w:val="000000"/>
          <w:sz w:val="18"/>
          <w:szCs w:val="18"/>
          <w:lang w:eastAsia="en-GB"/>
        </w:rPr>
        <w:tab/>
      </w:r>
      <w:hyperlink r:id="rId1142" w:history="1">
        <w:r w:rsidR="003C2077" w:rsidRPr="00182533">
          <w:rPr>
            <w:rStyle w:val="Hyperlink"/>
            <w:sz w:val="18"/>
            <w:szCs w:val="18"/>
            <w:lang w:eastAsia="en-GB"/>
          </w:rPr>
          <w:t>https://www.ccsa.org.cn/api/portalsFile/downloadOldFile?type=19&amp;oldFileUrl=ITU-R/M.2012-6/CCSA.36.412V1200.doc</w:t>
        </w:r>
      </w:hyperlink>
    </w:p>
    <w:p w14:paraId="49570A2B" w14:textId="156AB4C0" w:rsidR="008E2E81" w:rsidRPr="0034407F" w:rsidRDefault="008E2E81" w:rsidP="003C207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136 412</w:t>
      </w:r>
      <w:r w:rsidRPr="0034407F">
        <w:rPr>
          <w:color w:val="000000"/>
          <w:sz w:val="18"/>
          <w:szCs w:val="18"/>
          <w:lang w:val="fr-FR" w:eastAsia="en-GB"/>
        </w:rPr>
        <w:tab/>
        <w:t>12.0.0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25</w:t>
      </w:r>
      <w:r w:rsidR="00D63672" w:rsidRPr="0034407F">
        <w:rPr>
          <w:color w:val="000000"/>
          <w:sz w:val="18"/>
          <w:szCs w:val="18"/>
          <w:lang w:val="fr-FR" w:eastAsia="en-GB"/>
        </w:rPr>
        <w:t>/09/2014</w:t>
      </w:r>
      <w:r w:rsidRPr="0034407F">
        <w:rPr>
          <w:color w:val="000000"/>
          <w:sz w:val="18"/>
          <w:szCs w:val="18"/>
          <w:lang w:val="fr-FR" w:eastAsia="en-GB"/>
        </w:rPr>
        <w:tab/>
      </w:r>
      <w:hyperlink r:id="rId1143" w:history="1">
        <w:r w:rsidR="003C2077" w:rsidRPr="0034407F">
          <w:rPr>
            <w:rStyle w:val="Hyperlink"/>
            <w:sz w:val="18"/>
            <w:szCs w:val="18"/>
            <w:lang w:val="fr-FR" w:eastAsia="en-GB"/>
          </w:rPr>
          <w:t>https://www.etsi.org/deliver/etsi_ts/136400_136499/136412/12.00.00_60/ts_136412v120000p.pdf</w:t>
        </w:r>
      </w:hyperlink>
    </w:p>
    <w:p w14:paraId="2B2DE392" w14:textId="3D36416F" w:rsidR="008E2E81" w:rsidRPr="0034407F" w:rsidRDefault="008E2E81" w:rsidP="003C207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36.412-12.0.0 V1.0.0</w:t>
      </w:r>
      <w:r w:rsidRPr="0034407F">
        <w:rPr>
          <w:color w:val="000000"/>
          <w:sz w:val="18"/>
          <w:szCs w:val="18"/>
          <w:lang w:val="fr-FR" w:eastAsia="en-GB"/>
        </w:rPr>
        <w:tab/>
        <w:t>12.0.0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144" w:history="1">
        <w:r w:rsidR="003C2077" w:rsidRPr="0034407F">
          <w:rPr>
            <w:rStyle w:val="Hyperlink"/>
            <w:sz w:val="18"/>
            <w:szCs w:val="18"/>
            <w:lang w:val="fr-FR" w:eastAsia="en-GB"/>
          </w:rPr>
          <w:t>https://members.tsdsi.in/index.php/s/oJeSp7rBNygQDSt</w:t>
        </w:r>
      </w:hyperlink>
    </w:p>
    <w:p w14:paraId="1A802A9D" w14:textId="34F6D819" w:rsidR="008E2E81" w:rsidRPr="0034407F" w:rsidRDefault="008E2E81" w:rsidP="003C207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TTAT.3G-36.412V12.0.0</w:t>
      </w:r>
      <w:r w:rsidRPr="0034407F">
        <w:rPr>
          <w:color w:val="000000"/>
          <w:sz w:val="18"/>
          <w:szCs w:val="18"/>
          <w:lang w:val="fr-FR" w:eastAsia="en-GB"/>
        </w:rPr>
        <w:tab/>
        <w:t>12.0.0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145" w:history="1">
        <w:r w:rsidR="003C2077" w:rsidRPr="0034407F">
          <w:rPr>
            <w:rStyle w:val="Hyperlink"/>
            <w:sz w:val="18"/>
            <w:szCs w:val="18"/>
            <w:lang w:val="fr-FR" w:eastAsia="en-GB"/>
          </w:rPr>
          <w:t>http://committee.tta.or.kr/data/ttasDown.jsp?kind=ttastd&amp;pk_num=TTAT.3G-36.412V12.0.0</w:t>
        </w:r>
      </w:hyperlink>
      <w:r w:rsidR="003C2077" w:rsidRPr="0034407F">
        <w:rPr>
          <w:color w:val="000000"/>
          <w:sz w:val="18"/>
          <w:szCs w:val="18"/>
          <w:lang w:val="fr-FR" w:eastAsia="en-GB"/>
        </w:rPr>
        <w:t xml:space="preserve"> </w:t>
      </w:r>
    </w:p>
    <w:p w14:paraId="41EF82F4" w14:textId="568CF8B5" w:rsidR="008E2E81" w:rsidRPr="0034407F" w:rsidRDefault="008E2E81" w:rsidP="003C207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TS-3GA-36.412(Rel12)v12.0.0</w:t>
      </w:r>
      <w:r w:rsidRPr="0034407F">
        <w:rPr>
          <w:color w:val="000000"/>
          <w:sz w:val="18"/>
          <w:szCs w:val="18"/>
          <w:lang w:val="fr-FR" w:eastAsia="en-GB"/>
        </w:rPr>
        <w:tab/>
        <w:t>12.0.0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/03/2015</w:t>
      </w:r>
      <w:r w:rsidRPr="0034407F">
        <w:rPr>
          <w:color w:val="000000"/>
          <w:sz w:val="18"/>
          <w:szCs w:val="18"/>
          <w:lang w:val="fr-FR" w:eastAsia="en-GB"/>
        </w:rPr>
        <w:tab/>
      </w:r>
      <w:hyperlink r:id="rId1146" w:history="1">
        <w:r w:rsidR="003C2077" w:rsidRPr="0034407F">
          <w:rPr>
            <w:rStyle w:val="Hyperlink"/>
            <w:sz w:val="18"/>
            <w:szCs w:val="18"/>
            <w:lang w:val="fr-FR" w:eastAsia="en-GB"/>
          </w:rPr>
          <w:t>https://www.ttc.or.jp/st/docs/3gpps2015/TS/TS-3GA-36.412(Rel12)v12.0.0.pdf</w:t>
        </w:r>
      </w:hyperlink>
    </w:p>
    <w:p w14:paraId="1C7FB424" w14:textId="58A49989" w:rsidR="008E2E81" w:rsidRPr="00182533" w:rsidRDefault="00096313" w:rsidP="003C2077">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8E2E81" w:rsidRPr="00182533">
        <w:rPr>
          <w:b/>
          <w:bCs/>
          <w:color w:val="000000"/>
          <w:sz w:val="18"/>
          <w:szCs w:val="18"/>
          <w:lang w:eastAsia="en-GB"/>
        </w:rPr>
        <w:t xml:space="preserve"> 13</w:t>
      </w:r>
    </w:p>
    <w:p w14:paraId="6A2E9953" w14:textId="044B1131" w:rsidR="008E2E81" w:rsidRPr="00182533" w:rsidRDefault="008E2E81" w:rsidP="003C207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ATIS.3GPP.36.412V1300</w:t>
      </w:r>
      <w:r w:rsidRPr="00182533">
        <w:rPr>
          <w:color w:val="000000"/>
          <w:sz w:val="18"/>
          <w:szCs w:val="18"/>
          <w:lang w:eastAsia="en-GB"/>
        </w:rPr>
        <w:tab/>
        <w:t>13.0.0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147" w:history="1">
        <w:r w:rsidR="003C2077" w:rsidRPr="00182533">
          <w:rPr>
            <w:rStyle w:val="Hyperlink"/>
            <w:sz w:val="18"/>
            <w:szCs w:val="18"/>
            <w:lang w:eastAsia="en-GB"/>
          </w:rPr>
          <w:t>https://www.atis.org/3gpp-documents/Rel99-14/</w:t>
        </w:r>
      </w:hyperlink>
    </w:p>
    <w:p w14:paraId="18BCF399" w14:textId="2CB27683" w:rsidR="008E2E81" w:rsidRPr="00182533" w:rsidRDefault="008E2E81" w:rsidP="003C207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CCSA.36.412V1300</w:t>
      </w:r>
      <w:r w:rsidRPr="00182533">
        <w:rPr>
          <w:color w:val="000000"/>
          <w:sz w:val="18"/>
          <w:szCs w:val="18"/>
          <w:lang w:eastAsia="en-GB"/>
        </w:rPr>
        <w:tab/>
        <w:t>13.0.0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/12/2015</w:t>
      </w:r>
      <w:r w:rsidRPr="00182533">
        <w:rPr>
          <w:color w:val="000000"/>
          <w:sz w:val="18"/>
          <w:szCs w:val="18"/>
          <w:lang w:eastAsia="en-GB"/>
        </w:rPr>
        <w:tab/>
      </w:r>
      <w:hyperlink r:id="rId1148" w:history="1">
        <w:r w:rsidR="003C2077" w:rsidRPr="00182533">
          <w:rPr>
            <w:rStyle w:val="Hyperlink"/>
            <w:sz w:val="18"/>
            <w:szCs w:val="18"/>
            <w:lang w:eastAsia="en-GB"/>
          </w:rPr>
          <w:t>https://www.ccsa.org.cn/api/portalsFile/downloadOldFile?type=19&amp;oldFileUrl=ITU-R/M.2012-6/CCSA.36.412V1300.doc</w:t>
        </w:r>
      </w:hyperlink>
    </w:p>
    <w:p w14:paraId="23DA0462" w14:textId="14E22CE0" w:rsidR="008E2E81" w:rsidRPr="0034407F" w:rsidRDefault="008E2E81" w:rsidP="003C207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136 412</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/01/2016</w:t>
      </w:r>
      <w:r w:rsidRPr="0034407F">
        <w:rPr>
          <w:color w:val="000000"/>
          <w:sz w:val="18"/>
          <w:szCs w:val="18"/>
          <w:lang w:val="fr-FR" w:eastAsia="en-GB"/>
        </w:rPr>
        <w:tab/>
      </w:r>
      <w:hyperlink r:id="rId1149" w:history="1">
        <w:r w:rsidR="003C2077" w:rsidRPr="0034407F">
          <w:rPr>
            <w:rStyle w:val="Hyperlink"/>
            <w:sz w:val="18"/>
            <w:szCs w:val="18"/>
            <w:lang w:val="fr-FR" w:eastAsia="en-GB"/>
          </w:rPr>
          <w:t>https://www.etsi.org/deliver/etsi_ts/136400_136499/136412/13.00.00_60/ts_136412v130000p.pdf</w:t>
        </w:r>
      </w:hyperlink>
    </w:p>
    <w:p w14:paraId="7DE6E83C" w14:textId="44F684E6" w:rsidR="008E2E81" w:rsidRPr="0034407F" w:rsidRDefault="008E2E81" w:rsidP="003C207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36.412-13.0.0 V1.0.0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150" w:history="1">
        <w:r w:rsidR="003C2077" w:rsidRPr="0034407F">
          <w:rPr>
            <w:rStyle w:val="Hyperlink"/>
            <w:sz w:val="18"/>
            <w:szCs w:val="18"/>
            <w:lang w:val="fr-FR" w:eastAsia="en-GB"/>
          </w:rPr>
          <w:t>https://members.tsdsi.in/index.php/s/CWAa9gXX5CxjW6Q</w:t>
        </w:r>
      </w:hyperlink>
    </w:p>
    <w:p w14:paraId="1E682E53" w14:textId="7729ABAE" w:rsidR="008E2E81" w:rsidRPr="0034407F" w:rsidRDefault="008E2E81" w:rsidP="003C207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TTAT.3G-36.412V13.0.0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151" w:history="1">
        <w:r w:rsidR="003C2077" w:rsidRPr="0034407F">
          <w:rPr>
            <w:rStyle w:val="Hyperlink"/>
            <w:sz w:val="18"/>
            <w:szCs w:val="18"/>
            <w:lang w:val="fr-FR" w:eastAsia="en-GB"/>
          </w:rPr>
          <w:t>http://committee.tta.or.kr/data/ttasDown.jsp?kind=ttastd&amp;pk_num=TTAT.3G-36.412V13.0.0</w:t>
        </w:r>
      </w:hyperlink>
    </w:p>
    <w:p w14:paraId="1DC5E89E" w14:textId="721A7E7A" w:rsidR="008E2E81" w:rsidRPr="0034407F" w:rsidRDefault="008E2E81" w:rsidP="003C207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TS-3GA-36.412(Rel13)v13.0.0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31</w:t>
      </w:r>
      <w:r w:rsidR="00D63672" w:rsidRPr="0034407F">
        <w:rPr>
          <w:color w:val="000000"/>
          <w:sz w:val="18"/>
          <w:szCs w:val="18"/>
          <w:lang w:val="fr-FR" w:eastAsia="en-GB"/>
        </w:rPr>
        <w:t>/03/2017</w:t>
      </w:r>
      <w:r w:rsidRPr="0034407F">
        <w:rPr>
          <w:color w:val="000000"/>
          <w:sz w:val="18"/>
          <w:szCs w:val="18"/>
          <w:lang w:val="fr-FR" w:eastAsia="en-GB"/>
        </w:rPr>
        <w:tab/>
      </w:r>
      <w:hyperlink r:id="rId1152" w:history="1">
        <w:r w:rsidR="003C2077" w:rsidRPr="0034407F">
          <w:rPr>
            <w:rStyle w:val="Hyperlink"/>
            <w:sz w:val="18"/>
            <w:szCs w:val="18"/>
            <w:lang w:val="fr-FR" w:eastAsia="en-GB"/>
          </w:rPr>
          <w:t>https://www.ttc.or.jp/st/docs/3gpps2017/TS/TS-3GA-36.412(Rel13)v13.0.0.pdf</w:t>
        </w:r>
      </w:hyperlink>
    </w:p>
    <w:p w14:paraId="4C79AD4B" w14:textId="518DE123" w:rsidR="008E2E81" w:rsidRPr="00182533" w:rsidRDefault="00096313" w:rsidP="003C2077">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8E2E81" w:rsidRPr="00182533">
        <w:rPr>
          <w:b/>
          <w:bCs/>
          <w:color w:val="000000"/>
          <w:sz w:val="18"/>
          <w:szCs w:val="18"/>
          <w:lang w:eastAsia="en-GB"/>
        </w:rPr>
        <w:t xml:space="preserve"> 14</w:t>
      </w:r>
    </w:p>
    <w:p w14:paraId="72FA036A" w14:textId="24D10E30" w:rsidR="008E2E81" w:rsidRPr="00182533" w:rsidRDefault="008E2E81"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ATIS.3GPP.36.412V1400</w:t>
      </w:r>
      <w:r w:rsidRPr="00182533">
        <w:rPr>
          <w:color w:val="000000"/>
          <w:sz w:val="18"/>
          <w:szCs w:val="18"/>
          <w:lang w:eastAsia="en-GB"/>
        </w:rPr>
        <w:tab/>
        <w:t>14.0.0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153" w:history="1">
        <w:r w:rsidR="003C2077" w:rsidRPr="00182533">
          <w:rPr>
            <w:rStyle w:val="Hyperlink"/>
            <w:sz w:val="18"/>
            <w:szCs w:val="18"/>
            <w:lang w:eastAsia="en-GB"/>
          </w:rPr>
          <w:t>https://www.atis.org/3gpp-documents/Rel99-14/</w:t>
        </w:r>
      </w:hyperlink>
    </w:p>
    <w:p w14:paraId="7C61EC4B" w14:textId="4046C113" w:rsidR="008E2E81" w:rsidRPr="00182533" w:rsidRDefault="008E2E81"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CCSA.36.412V1400</w:t>
      </w:r>
      <w:r w:rsidRPr="00182533">
        <w:rPr>
          <w:color w:val="000000"/>
          <w:sz w:val="18"/>
          <w:szCs w:val="18"/>
          <w:lang w:eastAsia="en-GB"/>
        </w:rPr>
        <w:tab/>
        <w:t>14.0.0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/03/2017</w:t>
      </w:r>
      <w:r w:rsidRPr="00182533">
        <w:rPr>
          <w:color w:val="000000"/>
          <w:sz w:val="18"/>
          <w:szCs w:val="18"/>
          <w:lang w:eastAsia="en-GB"/>
        </w:rPr>
        <w:tab/>
      </w:r>
      <w:hyperlink r:id="rId1154" w:history="1">
        <w:r w:rsidR="003C2077" w:rsidRPr="00182533">
          <w:rPr>
            <w:rStyle w:val="Hyperlink"/>
            <w:sz w:val="18"/>
            <w:szCs w:val="18"/>
            <w:lang w:eastAsia="en-GB"/>
          </w:rPr>
          <w:t>https://www.ccsa.org.cn/api/portalsFile/downloadOldFile?type=19&amp;oldFileUrl=ITU-R/M.2012-6/CCSA.36.412V1400.doc</w:t>
        </w:r>
      </w:hyperlink>
    </w:p>
    <w:p w14:paraId="53B303F0" w14:textId="07991104" w:rsidR="008E2E81" w:rsidRPr="0034407F" w:rsidRDefault="008E2E81" w:rsidP="003C207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136 412</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/04/2017</w:t>
      </w:r>
      <w:r w:rsidRPr="0034407F">
        <w:rPr>
          <w:color w:val="000000"/>
          <w:sz w:val="18"/>
          <w:szCs w:val="18"/>
          <w:lang w:val="fr-FR" w:eastAsia="en-GB"/>
        </w:rPr>
        <w:tab/>
      </w:r>
      <w:hyperlink r:id="rId1155" w:history="1">
        <w:r w:rsidR="003C2077" w:rsidRPr="0034407F">
          <w:rPr>
            <w:rStyle w:val="Hyperlink"/>
            <w:sz w:val="18"/>
            <w:szCs w:val="18"/>
            <w:lang w:val="fr-FR" w:eastAsia="en-GB"/>
          </w:rPr>
          <w:t>https://www.etsi.org/deliver/etsi_ts/136400_136499/136412/14.00.00_60/ts_136412v140000p.pdf</w:t>
        </w:r>
      </w:hyperlink>
    </w:p>
    <w:p w14:paraId="15AAF06C" w14:textId="0E202F7F" w:rsidR="008E2E81" w:rsidRPr="0034407F" w:rsidRDefault="008E2E81" w:rsidP="003C207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36.412-14.0.0 V1.0.0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156" w:history="1">
        <w:r w:rsidR="003C2077" w:rsidRPr="0034407F">
          <w:rPr>
            <w:rStyle w:val="Hyperlink"/>
            <w:sz w:val="18"/>
            <w:szCs w:val="18"/>
            <w:lang w:val="fr-FR" w:eastAsia="en-GB"/>
          </w:rPr>
          <w:t>https://members.tsdsi.in/index.php/s/SNnHHLLGiFo5a6n</w:t>
        </w:r>
      </w:hyperlink>
    </w:p>
    <w:p w14:paraId="59D617BB" w14:textId="1328CCDD" w:rsidR="008E2E81" w:rsidRPr="0034407F" w:rsidRDefault="008E2E81" w:rsidP="003C207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TTAT.3G-36.412V14.0.0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157" w:history="1">
        <w:r w:rsidR="003C2077" w:rsidRPr="0034407F">
          <w:rPr>
            <w:rStyle w:val="Hyperlink"/>
            <w:sz w:val="18"/>
            <w:szCs w:val="18"/>
            <w:lang w:val="fr-FR" w:eastAsia="en-GB"/>
          </w:rPr>
          <w:t>http://committee.tta.or.kr/data/ttasDown.jsp?kind=ttastd&amp;pk_num=TTAT.3G-36.412V14.0.0</w:t>
        </w:r>
      </w:hyperlink>
    </w:p>
    <w:p w14:paraId="05593921" w14:textId="258A594C" w:rsidR="008E2E81" w:rsidRPr="0034407F" w:rsidRDefault="008E2E81" w:rsidP="003C207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TS-3GA-36.412(Rel14)v14.0.0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13</w:t>
      </w:r>
      <w:r w:rsidR="00D63672" w:rsidRPr="0034407F">
        <w:rPr>
          <w:color w:val="000000"/>
          <w:sz w:val="18"/>
          <w:szCs w:val="18"/>
          <w:lang w:val="fr-FR" w:eastAsia="en-GB"/>
        </w:rPr>
        <w:t>/04/2018</w:t>
      </w:r>
      <w:r w:rsidRPr="0034407F">
        <w:rPr>
          <w:color w:val="000000"/>
          <w:sz w:val="18"/>
          <w:szCs w:val="18"/>
          <w:lang w:val="fr-FR" w:eastAsia="en-GB"/>
        </w:rPr>
        <w:tab/>
      </w:r>
      <w:hyperlink r:id="rId1158" w:history="1">
        <w:r w:rsidR="003C2077" w:rsidRPr="0034407F">
          <w:rPr>
            <w:rStyle w:val="Hyperlink"/>
            <w:sz w:val="18"/>
            <w:szCs w:val="18"/>
            <w:lang w:val="fr-FR" w:eastAsia="en-GB"/>
          </w:rPr>
          <w:t>https://www.ttc.or.jp/st/docs/3gpps2018/TS/TS-3GA-36.412(Rel14)v14.0.0.pdf</w:t>
        </w:r>
      </w:hyperlink>
    </w:p>
    <w:p w14:paraId="4AF15272" w14:textId="108CDDD4" w:rsidR="008E2E81" w:rsidRPr="00182533" w:rsidRDefault="00096313" w:rsidP="008E2E81">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8E2E81" w:rsidRPr="00182533">
        <w:rPr>
          <w:b/>
          <w:bCs/>
          <w:color w:val="000000"/>
          <w:sz w:val="18"/>
          <w:szCs w:val="18"/>
          <w:lang w:eastAsia="en-GB"/>
        </w:rPr>
        <w:t xml:space="preserve"> 15</w:t>
      </w:r>
    </w:p>
    <w:p w14:paraId="26F4C6BE" w14:textId="37281748" w:rsidR="008E2E81" w:rsidRPr="00182533" w:rsidRDefault="008E2E81" w:rsidP="003C207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ATIS.3GPP.36.412V1500</w:t>
      </w:r>
      <w:r w:rsidRPr="00182533">
        <w:rPr>
          <w:color w:val="000000"/>
          <w:sz w:val="18"/>
          <w:szCs w:val="18"/>
          <w:lang w:eastAsia="en-GB"/>
        </w:rPr>
        <w:tab/>
        <w:t>15.0.0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159" w:history="1">
        <w:r w:rsidR="003C2077" w:rsidRPr="00182533">
          <w:rPr>
            <w:rStyle w:val="Hyperlink"/>
            <w:sz w:val="18"/>
            <w:szCs w:val="18"/>
            <w:lang w:eastAsia="en-GB"/>
          </w:rPr>
          <w:t>https://www.atis.org/3gpp-documents/Rel15/</w:t>
        </w:r>
      </w:hyperlink>
    </w:p>
    <w:p w14:paraId="17792D02" w14:textId="4B0BFED6" w:rsidR="008E2E81" w:rsidRPr="00182533" w:rsidRDefault="008E2E81" w:rsidP="003C207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CCSA.36.412V1500</w:t>
      </w:r>
      <w:r w:rsidRPr="00182533">
        <w:rPr>
          <w:color w:val="000000"/>
          <w:sz w:val="18"/>
          <w:szCs w:val="18"/>
          <w:lang w:eastAsia="en-GB"/>
        </w:rPr>
        <w:tab/>
        <w:t>15.0.0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/06/2018</w:t>
      </w:r>
      <w:r w:rsidRPr="00182533">
        <w:rPr>
          <w:color w:val="000000"/>
          <w:sz w:val="18"/>
          <w:szCs w:val="18"/>
          <w:lang w:eastAsia="en-GB"/>
        </w:rPr>
        <w:tab/>
      </w:r>
      <w:hyperlink r:id="rId1160" w:history="1">
        <w:r w:rsidR="003C2077" w:rsidRPr="00182533">
          <w:rPr>
            <w:rStyle w:val="Hyperlink"/>
            <w:sz w:val="18"/>
            <w:szCs w:val="18"/>
            <w:lang w:eastAsia="en-GB"/>
          </w:rPr>
          <w:t>https://www.ccsa.org.cn/api/portalsFile/downloadOldFile?type=19&amp;oldFileUrl=ITU-R/M.2012-6/CCSA.36.412V1500.doc</w:t>
        </w:r>
      </w:hyperlink>
    </w:p>
    <w:p w14:paraId="1EC0723B" w14:textId="0447FBE2" w:rsidR="008E2E81" w:rsidRPr="0034407F" w:rsidRDefault="008E2E81" w:rsidP="003C207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136 412</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04</w:t>
      </w:r>
      <w:r w:rsidR="00D63672" w:rsidRPr="0034407F">
        <w:rPr>
          <w:color w:val="000000"/>
          <w:sz w:val="18"/>
          <w:szCs w:val="18"/>
          <w:lang w:val="fr-FR" w:eastAsia="en-GB"/>
        </w:rPr>
        <w:t>/07/2018</w:t>
      </w:r>
      <w:r w:rsidRPr="0034407F">
        <w:rPr>
          <w:color w:val="000000"/>
          <w:sz w:val="18"/>
          <w:szCs w:val="18"/>
          <w:lang w:val="fr-FR" w:eastAsia="en-GB"/>
        </w:rPr>
        <w:tab/>
      </w:r>
      <w:hyperlink r:id="rId1161" w:history="1">
        <w:r w:rsidR="003C2077" w:rsidRPr="0034407F">
          <w:rPr>
            <w:rStyle w:val="Hyperlink"/>
            <w:sz w:val="18"/>
            <w:szCs w:val="18"/>
            <w:lang w:val="fr-FR" w:eastAsia="en-GB"/>
          </w:rPr>
          <w:t>https://www.etsi.org/deliver/etsi_ts/136400_136499/136412/15.00.00_60/ts_136412v150000p.pdf</w:t>
        </w:r>
      </w:hyperlink>
    </w:p>
    <w:p w14:paraId="57EB065E" w14:textId="3CEF4F21" w:rsidR="008E2E81" w:rsidRPr="0034407F" w:rsidRDefault="008E2E81" w:rsidP="003C207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36.412-15.0.0 V1.0.0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162" w:history="1">
        <w:r w:rsidR="003C2077" w:rsidRPr="0034407F">
          <w:rPr>
            <w:rStyle w:val="Hyperlink"/>
            <w:sz w:val="18"/>
            <w:szCs w:val="18"/>
            <w:lang w:val="fr-FR" w:eastAsia="en-GB"/>
          </w:rPr>
          <w:t>https://members.tsdsi.in/index.php/s/3CxGHsojZ4fBy94</w:t>
        </w:r>
      </w:hyperlink>
    </w:p>
    <w:p w14:paraId="6E60222E" w14:textId="6454689F" w:rsidR="008E2E81" w:rsidRPr="0034407F" w:rsidRDefault="008E2E81" w:rsidP="003C207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TTAT.3G-36.412V15.0.0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1163" w:history="1">
        <w:r w:rsidR="003C2077" w:rsidRPr="0034407F">
          <w:rPr>
            <w:rStyle w:val="Hyperlink"/>
            <w:sz w:val="18"/>
            <w:szCs w:val="18"/>
            <w:lang w:val="fr-FR" w:eastAsia="en-GB"/>
          </w:rPr>
          <w:t>http://committee.tta.or.kr/data/ttasDown.jsp?kind=ttastd&amp;pk_num=TTAT.3G-36.412V15.0.0</w:t>
        </w:r>
      </w:hyperlink>
    </w:p>
    <w:p w14:paraId="790C3D56" w14:textId="56A592F1" w:rsidR="008E2E81" w:rsidRPr="0034407F" w:rsidRDefault="008E2E81" w:rsidP="003C207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TS-3GA-36.412(Rel15)v15.0.0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28</w:t>
      </w:r>
      <w:r w:rsidR="00D63672" w:rsidRPr="0034407F">
        <w:rPr>
          <w:color w:val="000000"/>
          <w:sz w:val="18"/>
          <w:szCs w:val="18"/>
          <w:lang w:val="fr-FR" w:eastAsia="en-GB"/>
        </w:rPr>
        <w:t>/09/2018</w:t>
      </w:r>
      <w:r w:rsidRPr="0034407F">
        <w:rPr>
          <w:color w:val="000000"/>
          <w:sz w:val="18"/>
          <w:szCs w:val="18"/>
          <w:lang w:val="fr-FR" w:eastAsia="en-GB"/>
        </w:rPr>
        <w:tab/>
      </w:r>
      <w:hyperlink r:id="rId1164" w:history="1">
        <w:r w:rsidR="003C2077" w:rsidRPr="0034407F">
          <w:rPr>
            <w:rStyle w:val="Hyperlink"/>
            <w:sz w:val="18"/>
            <w:szCs w:val="18"/>
            <w:lang w:val="fr-FR" w:eastAsia="en-GB"/>
          </w:rPr>
          <w:t>https://www.ttc.or.jp/st/docs/3gpps2018/TS/TS-3GA-36.412(Rel15)v15.0.0.pdf</w:t>
        </w:r>
      </w:hyperlink>
    </w:p>
    <w:p w14:paraId="659A0B8B" w14:textId="745B67D1" w:rsidR="008E2E81" w:rsidRPr="00182533" w:rsidRDefault="00096313" w:rsidP="003C2077">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8E2E81" w:rsidRPr="00182533">
        <w:rPr>
          <w:b/>
          <w:bCs/>
          <w:color w:val="000000"/>
          <w:sz w:val="18"/>
          <w:szCs w:val="18"/>
          <w:lang w:eastAsia="en-GB"/>
        </w:rPr>
        <w:t xml:space="preserve"> 16</w:t>
      </w:r>
    </w:p>
    <w:p w14:paraId="61B9C4B6" w14:textId="7D2F8123" w:rsidR="008E2E81" w:rsidRPr="00182533" w:rsidRDefault="008E2E81" w:rsidP="003C207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ATIS.3GPP.36.412V1600</w:t>
      </w:r>
      <w:r w:rsidRPr="00182533">
        <w:rPr>
          <w:color w:val="000000"/>
          <w:sz w:val="18"/>
          <w:szCs w:val="18"/>
          <w:lang w:eastAsia="en-GB"/>
        </w:rPr>
        <w:tab/>
        <w:t>16.0.0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165" w:history="1">
        <w:r w:rsidR="003C2077" w:rsidRPr="00182533">
          <w:rPr>
            <w:rStyle w:val="Hyperlink"/>
            <w:sz w:val="18"/>
            <w:szCs w:val="18"/>
            <w:lang w:eastAsia="en-GB"/>
          </w:rPr>
          <w:t>https://www.atis.org/3gpp-documents/Rel16/</w:t>
        </w:r>
      </w:hyperlink>
    </w:p>
    <w:p w14:paraId="2EBC6591" w14:textId="6118DD89" w:rsidR="008E2E81" w:rsidRPr="00182533" w:rsidRDefault="008E2E81" w:rsidP="003C207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CCSA.36.412V1600</w:t>
      </w:r>
      <w:r w:rsidRPr="00182533">
        <w:rPr>
          <w:color w:val="000000"/>
          <w:sz w:val="18"/>
          <w:szCs w:val="18"/>
          <w:lang w:eastAsia="en-GB"/>
        </w:rPr>
        <w:tab/>
        <w:t>16.0.0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/03/2020</w:t>
      </w:r>
      <w:r w:rsidRPr="00182533">
        <w:rPr>
          <w:color w:val="000000"/>
          <w:sz w:val="18"/>
          <w:szCs w:val="18"/>
          <w:lang w:eastAsia="en-GB"/>
        </w:rPr>
        <w:tab/>
      </w:r>
      <w:hyperlink r:id="rId1166" w:history="1">
        <w:r w:rsidR="003C2077" w:rsidRPr="00182533">
          <w:rPr>
            <w:rStyle w:val="Hyperlink"/>
            <w:sz w:val="18"/>
            <w:szCs w:val="18"/>
            <w:lang w:eastAsia="en-GB"/>
          </w:rPr>
          <w:t>https://www.ccsa.org.cn/api/portalsFile/downloadOldFile?type=19&amp;oldFileUrl=ITU-R/M.2012-6/CCSA.36.412V1600.doc</w:t>
        </w:r>
      </w:hyperlink>
    </w:p>
    <w:p w14:paraId="0C91314A" w14:textId="2128EF89" w:rsidR="008E2E81" w:rsidRPr="0034407F" w:rsidRDefault="008E2E81" w:rsidP="003C207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136 412</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/09/2020</w:t>
      </w:r>
      <w:r w:rsidRPr="0034407F">
        <w:rPr>
          <w:color w:val="000000"/>
          <w:sz w:val="18"/>
          <w:szCs w:val="18"/>
          <w:lang w:val="fr-FR" w:eastAsia="en-GB"/>
        </w:rPr>
        <w:tab/>
      </w:r>
      <w:hyperlink r:id="rId1167" w:history="1">
        <w:r w:rsidR="003C2077" w:rsidRPr="0034407F">
          <w:rPr>
            <w:rStyle w:val="Hyperlink"/>
            <w:sz w:val="18"/>
            <w:szCs w:val="18"/>
            <w:lang w:val="fr-FR" w:eastAsia="en-GB"/>
          </w:rPr>
          <w:t>https://www.etsi.org/deliver/etsi_ts/136400_136499/136412/16.00.00_60/ts_136412v160000p.pdf</w:t>
        </w:r>
      </w:hyperlink>
    </w:p>
    <w:p w14:paraId="391C8D8B" w14:textId="0B25C490" w:rsidR="008E2E81" w:rsidRPr="0034407F" w:rsidRDefault="008E2E81" w:rsidP="003C207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36.412-16.0.0 V1.0.0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168" w:history="1">
        <w:r w:rsidR="003C2077" w:rsidRPr="0034407F">
          <w:rPr>
            <w:rStyle w:val="Hyperlink"/>
            <w:sz w:val="18"/>
            <w:szCs w:val="18"/>
            <w:lang w:val="fr-FR" w:eastAsia="en-GB"/>
          </w:rPr>
          <w:t>https://members.tsdsi.in/index.php/s/cw7yJaBMg3baAbQ</w:t>
        </w:r>
      </w:hyperlink>
    </w:p>
    <w:p w14:paraId="176EE70A" w14:textId="6CC67CC9" w:rsidR="008E2E81" w:rsidRPr="0034407F" w:rsidRDefault="008E2E81" w:rsidP="003C207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TTAT.3G-36.412V16.0.0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1169" w:history="1">
        <w:r w:rsidR="003C2077" w:rsidRPr="0034407F">
          <w:rPr>
            <w:rStyle w:val="Hyperlink"/>
            <w:sz w:val="18"/>
            <w:szCs w:val="18"/>
            <w:lang w:val="fr-FR" w:eastAsia="en-GB"/>
          </w:rPr>
          <w:t>http://committee.tta.or.kr/data/ttasDown.jsp?kind=ttastd&amp;pk_num=TTAT.3G-36.412V16.0.0</w:t>
        </w:r>
      </w:hyperlink>
    </w:p>
    <w:p w14:paraId="14A2206F" w14:textId="3734C0BC" w:rsidR="008E2E81" w:rsidRPr="0034407F" w:rsidRDefault="008E2E81" w:rsidP="003C207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TS-3GA-36.412(Rel16)v16.0.0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/10/2020</w:t>
      </w:r>
      <w:r w:rsidRPr="0034407F">
        <w:rPr>
          <w:color w:val="000000"/>
          <w:sz w:val="18"/>
          <w:szCs w:val="18"/>
          <w:lang w:val="fr-FR" w:eastAsia="en-GB"/>
        </w:rPr>
        <w:tab/>
      </w:r>
      <w:hyperlink r:id="rId1170" w:history="1">
        <w:r w:rsidR="003C2077" w:rsidRPr="0034407F">
          <w:rPr>
            <w:rStyle w:val="Hyperlink"/>
            <w:sz w:val="18"/>
            <w:szCs w:val="18"/>
            <w:lang w:val="fr-FR" w:eastAsia="en-GB"/>
          </w:rPr>
          <w:t>https://www.ttc.or.jp/st/docs/3gpps2020/TS/TS-3GA-36_412_Rel16v16_0_0.pdf</w:t>
        </w:r>
      </w:hyperlink>
    </w:p>
    <w:p w14:paraId="2AC305D6" w14:textId="010DD6CA" w:rsidR="008E2E81" w:rsidRPr="00182533" w:rsidRDefault="00096313" w:rsidP="008E2E81">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8E2E81" w:rsidRPr="00182533">
        <w:rPr>
          <w:b/>
          <w:bCs/>
          <w:color w:val="000000"/>
          <w:sz w:val="18"/>
          <w:szCs w:val="18"/>
          <w:lang w:eastAsia="en-GB"/>
        </w:rPr>
        <w:t xml:space="preserve"> 17</w:t>
      </w:r>
    </w:p>
    <w:p w14:paraId="16C3AF79" w14:textId="1E700802" w:rsidR="008E2E81" w:rsidRPr="00182533" w:rsidRDefault="008E2E81" w:rsidP="003C207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ATIS.3GPP.36.412.V17.0.0</w:t>
      </w:r>
      <w:r w:rsidRPr="00182533">
        <w:rPr>
          <w:color w:val="000000"/>
          <w:sz w:val="18"/>
          <w:szCs w:val="18"/>
          <w:lang w:eastAsia="en-GB"/>
        </w:rPr>
        <w:tab/>
        <w:t>17.0.0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1171" w:history="1">
        <w:r w:rsidR="003C2077" w:rsidRPr="00182533">
          <w:rPr>
            <w:rStyle w:val="Hyperlink"/>
            <w:sz w:val="18"/>
            <w:szCs w:val="18"/>
            <w:lang w:eastAsia="en-GB"/>
          </w:rPr>
          <w:t>https://www.atis.org/3gpp-transpositions - Rel-17</w:t>
        </w:r>
      </w:hyperlink>
    </w:p>
    <w:p w14:paraId="6C2F686E" w14:textId="2AFEC670" w:rsidR="008E2E81" w:rsidRPr="00182533" w:rsidRDefault="008E2E81" w:rsidP="003C207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CCSA.36.412V1700</w:t>
      </w:r>
      <w:r w:rsidRPr="00182533">
        <w:rPr>
          <w:color w:val="000000"/>
          <w:sz w:val="18"/>
          <w:szCs w:val="18"/>
          <w:lang w:eastAsia="en-GB"/>
        </w:rPr>
        <w:tab/>
        <w:t>17.0.0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/04/2022</w:t>
      </w:r>
      <w:r w:rsidRPr="00182533">
        <w:rPr>
          <w:color w:val="000000"/>
          <w:sz w:val="18"/>
          <w:szCs w:val="18"/>
          <w:lang w:eastAsia="en-GB"/>
        </w:rPr>
        <w:tab/>
      </w:r>
      <w:hyperlink r:id="rId1172" w:history="1">
        <w:r w:rsidR="003C2077" w:rsidRPr="00182533">
          <w:rPr>
            <w:rStyle w:val="Hyperlink"/>
            <w:sz w:val="18"/>
            <w:szCs w:val="18"/>
            <w:lang w:eastAsia="en-GB"/>
          </w:rPr>
          <w:t>https://www.ccsa.org.cn/api/portalsFile/downloadOldFile?type=19&amp;oldFileUrl=ITU-R/M.2012-6/CCSA.36.412V1700.doc</w:t>
        </w:r>
      </w:hyperlink>
    </w:p>
    <w:p w14:paraId="71C63BFE" w14:textId="651170BD" w:rsidR="008E2E81" w:rsidRPr="0034407F" w:rsidRDefault="008E2E81" w:rsidP="003C207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136 412</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/05/2022</w:t>
      </w:r>
      <w:r w:rsidRPr="0034407F">
        <w:rPr>
          <w:color w:val="000000"/>
          <w:sz w:val="18"/>
          <w:szCs w:val="18"/>
          <w:lang w:val="fr-FR" w:eastAsia="en-GB"/>
        </w:rPr>
        <w:tab/>
      </w:r>
      <w:hyperlink r:id="rId1173" w:history="1">
        <w:r w:rsidR="003C2077" w:rsidRPr="0034407F">
          <w:rPr>
            <w:rStyle w:val="Hyperlink"/>
            <w:sz w:val="18"/>
            <w:szCs w:val="18"/>
            <w:lang w:val="fr-FR" w:eastAsia="en-GB"/>
          </w:rPr>
          <w:t>https://www.etsi.org/deliver/etsi_ts/136400_136499/136412/17.00.00_60/ts_136412v170000p.pdf</w:t>
        </w:r>
      </w:hyperlink>
    </w:p>
    <w:p w14:paraId="5CF87F2D" w14:textId="51F4DE75" w:rsidR="008E2E81" w:rsidRPr="0034407F" w:rsidRDefault="008E2E81" w:rsidP="003C207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36.412-17.0.0 V1.0.0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/07/2022</w:t>
      </w:r>
      <w:r w:rsidRPr="0034407F">
        <w:rPr>
          <w:color w:val="000000"/>
          <w:sz w:val="18"/>
          <w:szCs w:val="18"/>
          <w:lang w:val="fr-FR" w:eastAsia="en-GB"/>
        </w:rPr>
        <w:tab/>
      </w:r>
      <w:hyperlink r:id="rId1174" w:history="1">
        <w:r w:rsidR="003C2077" w:rsidRPr="0034407F">
          <w:rPr>
            <w:rStyle w:val="Hyperlink"/>
            <w:sz w:val="18"/>
            <w:szCs w:val="18"/>
            <w:lang w:val="fr-FR" w:eastAsia="en-GB"/>
          </w:rPr>
          <w:t>https://members.tsdsi.in/s/5XWtFk7jRHmFeFD</w:t>
        </w:r>
      </w:hyperlink>
    </w:p>
    <w:p w14:paraId="4433BD96" w14:textId="039CC49B" w:rsidR="008E2E81" w:rsidRPr="0034407F" w:rsidRDefault="008E2E81" w:rsidP="003C207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TTAT.3G-36.412V17.0.0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1175" w:history="1">
        <w:r w:rsidR="003C2077" w:rsidRPr="0034407F">
          <w:rPr>
            <w:rStyle w:val="Hyperlink"/>
            <w:sz w:val="18"/>
            <w:szCs w:val="18"/>
            <w:lang w:val="fr-FR" w:eastAsia="en-GB"/>
          </w:rPr>
          <w:t>http://committee.tta.or.kr/data/ttasDown.jsp?kind=ttastd&amp;pk_num=TTAT.3G-36.412V17.0.0</w:t>
        </w:r>
      </w:hyperlink>
    </w:p>
    <w:p w14:paraId="0FFCEDF9" w14:textId="73C1BFBA" w:rsidR="008E2E81" w:rsidRPr="0034407F" w:rsidRDefault="008E2E81" w:rsidP="003C207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TS-3GA-36.412(Rel17)v17.0.0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07</w:t>
      </w:r>
      <w:r w:rsidR="00D63672" w:rsidRPr="0034407F">
        <w:rPr>
          <w:color w:val="000000"/>
          <w:sz w:val="18"/>
          <w:szCs w:val="18"/>
          <w:lang w:val="fr-FR" w:eastAsia="en-GB"/>
        </w:rPr>
        <w:t>/10/2022</w:t>
      </w:r>
      <w:r w:rsidRPr="0034407F">
        <w:rPr>
          <w:color w:val="000000"/>
          <w:sz w:val="18"/>
          <w:szCs w:val="18"/>
          <w:lang w:val="fr-FR" w:eastAsia="en-GB"/>
        </w:rPr>
        <w:tab/>
      </w:r>
      <w:hyperlink r:id="rId1176" w:history="1">
        <w:r w:rsidR="003C2077" w:rsidRPr="0034407F">
          <w:rPr>
            <w:rStyle w:val="Hyperlink"/>
            <w:sz w:val="18"/>
            <w:szCs w:val="18"/>
            <w:lang w:val="fr-FR" w:eastAsia="en-GB"/>
          </w:rPr>
          <w:t>https://www.ttc.or.jp/st/docs/3gpp/2022/TS/TS-3GA-36.412v17.0.0.pdf</w:t>
        </w:r>
      </w:hyperlink>
    </w:p>
    <w:p w14:paraId="6B7BCF62" w14:textId="77777777" w:rsidR="00C556AE" w:rsidRPr="00182533" w:rsidRDefault="00C556AE" w:rsidP="00C556AE">
      <w:pPr>
        <w:pStyle w:val="Heading4"/>
      </w:pPr>
      <w:r w:rsidRPr="00182533">
        <w:lastRenderedPageBreak/>
        <w:t>2.1.4.5</w:t>
      </w:r>
      <w:r w:rsidRPr="00182533">
        <w:tab/>
        <w:t>TS 36.413</w:t>
      </w:r>
    </w:p>
    <w:p w14:paraId="07CFDB64" w14:textId="77777777" w:rsidR="00C556AE" w:rsidRPr="00182533" w:rsidRDefault="00C556AE" w:rsidP="00C556AE">
      <w:pPr>
        <w:pStyle w:val="Headingb"/>
        <w:rPr>
          <w:lang w:eastAsia="zh-CN"/>
        </w:rPr>
      </w:pPr>
      <w:r w:rsidRPr="00182533">
        <w:rPr>
          <w:lang w:eastAsia="zh-CN"/>
        </w:rPr>
        <w:t>Red de acceso radioeléctrico terrenal universal evolucionada (E-UTRAN); protocolo de aplicación S1 (S1AP)</w:t>
      </w:r>
    </w:p>
    <w:p w14:paraId="4C203750" w14:textId="77777777" w:rsidR="00C556AE" w:rsidRPr="00182533" w:rsidRDefault="00C556AE" w:rsidP="00220C96">
      <w:pPr>
        <w:keepNext/>
        <w:keepLines/>
      </w:pPr>
      <w:r w:rsidRPr="00182533">
        <w:t>En este documento se especifica el protocolo de señalización de la capa de red radioeléctrica de la E</w:t>
      </w:r>
      <w:r w:rsidRPr="00182533">
        <w:noBreakHyphen/>
        <w:t>UTRAN para la interfaz S1. El protocolo de aplicación S1 (S1AP) soporta las funciones de la interfaz S1 mediante los procedimientos de señalización definidos en este documento.</w:t>
      </w:r>
    </w:p>
    <w:p w14:paraId="499F17E4" w14:textId="77777777" w:rsidR="007C47C0" w:rsidRPr="00182533" w:rsidRDefault="007C47C0" w:rsidP="007C47C0">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32B05317" w14:textId="2864DC35" w:rsidR="007E591F" w:rsidRPr="00182533" w:rsidRDefault="00096313" w:rsidP="003C2077">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7E591F" w:rsidRPr="00182533">
        <w:rPr>
          <w:b/>
          <w:bCs/>
          <w:color w:val="000000"/>
          <w:sz w:val="18"/>
          <w:szCs w:val="18"/>
          <w:lang w:eastAsia="en-GB"/>
        </w:rPr>
        <w:t xml:space="preserve"> 10</w:t>
      </w:r>
    </w:p>
    <w:p w14:paraId="31706183" w14:textId="338CA85E" w:rsidR="007E591F" w:rsidRPr="00182533" w:rsidRDefault="007E591F"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ATIS.3GPP.36.413V1090</w:t>
      </w:r>
      <w:r w:rsidRPr="00182533">
        <w:rPr>
          <w:color w:val="000000"/>
          <w:sz w:val="18"/>
          <w:szCs w:val="18"/>
          <w:lang w:eastAsia="en-GB"/>
        </w:rPr>
        <w:tab/>
        <w:t>10.9.0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177" w:history="1">
        <w:r w:rsidR="00E90742" w:rsidRPr="00182533">
          <w:rPr>
            <w:rStyle w:val="Hyperlink"/>
            <w:sz w:val="18"/>
            <w:szCs w:val="18"/>
            <w:lang w:eastAsia="en-GB"/>
          </w:rPr>
          <w:t>https://www.atis.org/3gpp-documents/Rel99-14/</w:t>
        </w:r>
      </w:hyperlink>
    </w:p>
    <w:p w14:paraId="3F59B55B" w14:textId="3E5DD065" w:rsidR="007E591F" w:rsidRPr="00182533" w:rsidRDefault="007E591F"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CCSA.36.413V1090</w:t>
      </w:r>
      <w:r w:rsidRPr="00182533">
        <w:rPr>
          <w:color w:val="000000"/>
          <w:sz w:val="18"/>
          <w:szCs w:val="18"/>
          <w:lang w:eastAsia="en-GB"/>
        </w:rPr>
        <w:tab/>
        <w:t>10.9.0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/09/2014</w:t>
      </w:r>
      <w:r w:rsidRPr="00182533">
        <w:rPr>
          <w:color w:val="000000"/>
          <w:sz w:val="18"/>
          <w:szCs w:val="18"/>
          <w:lang w:eastAsia="en-GB"/>
        </w:rPr>
        <w:tab/>
      </w:r>
      <w:hyperlink r:id="rId1178" w:history="1">
        <w:r w:rsidR="00E90742" w:rsidRPr="00182533">
          <w:rPr>
            <w:rStyle w:val="Hyperlink"/>
            <w:sz w:val="18"/>
            <w:szCs w:val="18"/>
            <w:lang w:eastAsia="en-GB"/>
          </w:rPr>
          <w:t>https://www.ccsa.org.cn/api/portalsFile/downloadOldFile?type=19&amp;oldFileUrl=ITU-R/M.2012-6/CCSA.36.413V1090.doc</w:t>
        </w:r>
      </w:hyperlink>
    </w:p>
    <w:p w14:paraId="6F8F4AEF" w14:textId="4B072BB2" w:rsidR="007E591F" w:rsidRPr="0034407F" w:rsidRDefault="007E591F" w:rsidP="00E9074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136 413</w:t>
      </w:r>
      <w:r w:rsidRPr="0034407F">
        <w:rPr>
          <w:color w:val="000000"/>
          <w:sz w:val="18"/>
          <w:szCs w:val="18"/>
          <w:lang w:val="fr-FR" w:eastAsia="en-GB"/>
        </w:rPr>
        <w:tab/>
        <w:t>10.9.0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26</w:t>
      </w:r>
      <w:r w:rsidR="00D63672" w:rsidRPr="0034407F">
        <w:rPr>
          <w:color w:val="000000"/>
          <w:sz w:val="18"/>
          <w:szCs w:val="18"/>
          <w:lang w:val="fr-FR" w:eastAsia="en-GB"/>
        </w:rPr>
        <w:t>/09/2014</w:t>
      </w:r>
      <w:r w:rsidRPr="0034407F">
        <w:rPr>
          <w:color w:val="000000"/>
          <w:sz w:val="18"/>
          <w:szCs w:val="18"/>
          <w:lang w:val="fr-FR" w:eastAsia="en-GB"/>
        </w:rPr>
        <w:tab/>
      </w:r>
      <w:hyperlink r:id="rId1179" w:history="1">
        <w:r w:rsidR="00E90742" w:rsidRPr="0034407F">
          <w:rPr>
            <w:rStyle w:val="Hyperlink"/>
            <w:sz w:val="18"/>
            <w:szCs w:val="18"/>
            <w:lang w:val="fr-FR" w:eastAsia="en-GB"/>
          </w:rPr>
          <w:t>https://www.etsi.org/deliver/etsi_ts/136400_136499/136413/10.09.00_60/ts_136413v100900p.pdf</w:t>
        </w:r>
      </w:hyperlink>
    </w:p>
    <w:p w14:paraId="673A9BB9" w14:textId="5EB2926C" w:rsidR="007E591F" w:rsidRPr="0034407F" w:rsidRDefault="007E591F" w:rsidP="00E9074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36.413-10.9.0 V1.0.0</w:t>
      </w:r>
      <w:r w:rsidRPr="0034407F">
        <w:rPr>
          <w:color w:val="000000"/>
          <w:sz w:val="18"/>
          <w:szCs w:val="18"/>
          <w:lang w:val="fr-FR" w:eastAsia="en-GB"/>
        </w:rPr>
        <w:tab/>
        <w:t>10.9.0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180" w:history="1">
        <w:r w:rsidR="00E90742" w:rsidRPr="0034407F">
          <w:rPr>
            <w:rStyle w:val="Hyperlink"/>
            <w:sz w:val="18"/>
            <w:szCs w:val="18"/>
            <w:lang w:val="fr-FR" w:eastAsia="en-GB"/>
          </w:rPr>
          <w:t>https://members.tsdsi.in/index.php/s/BBewMzKtdwD9MZf</w:t>
        </w:r>
      </w:hyperlink>
    </w:p>
    <w:p w14:paraId="4E74ED6F" w14:textId="538469C9" w:rsidR="007E591F" w:rsidRPr="0034407F" w:rsidRDefault="007E591F" w:rsidP="00E9074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TTAT.3G-36.413V10.9.0</w:t>
      </w:r>
      <w:r w:rsidRPr="0034407F">
        <w:rPr>
          <w:color w:val="000000"/>
          <w:sz w:val="18"/>
          <w:szCs w:val="18"/>
          <w:lang w:val="fr-FR" w:eastAsia="en-GB"/>
        </w:rPr>
        <w:tab/>
        <w:t>10.9.0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181" w:history="1">
        <w:r w:rsidR="00E90742" w:rsidRPr="0034407F">
          <w:rPr>
            <w:rStyle w:val="Hyperlink"/>
            <w:sz w:val="18"/>
            <w:szCs w:val="18"/>
            <w:lang w:val="fr-FR" w:eastAsia="en-GB"/>
          </w:rPr>
          <w:t>http://committee.tta.or.kr/data/ttasDown.jsp?kind=ttastd&amp;pk_num=TTAT.3G-36.413V10.9.0</w:t>
        </w:r>
      </w:hyperlink>
    </w:p>
    <w:p w14:paraId="76C5A45F" w14:textId="7092D198" w:rsidR="007E591F" w:rsidRPr="0034407F" w:rsidRDefault="007E591F" w:rsidP="00E9074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TS-3GA-36.413(Rel10)v10.9.0</w:t>
      </w:r>
      <w:r w:rsidRPr="0034407F">
        <w:rPr>
          <w:color w:val="000000"/>
          <w:sz w:val="18"/>
          <w:szCs w:val="18"/>
          <w:lang w:val="fr-FR" w:eastAsia="en-GB"/>
        </w:rPr>
        <w:tab/>
        <w:t>10.9.0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18</w:t>
      </w:r>
      <w:r w:rsidR="00D63672" w:rsidRPr="0034407F">
        <w:rPr>
          <w:color w:val="000000"/>
          <w:sz w:val="18"/>
          <w:szCs w:val="18"/>
          <w:lang w:val="fr-FR" w:eastAsia="en-GB"/>
        </w:rPr>
        <w:t>/12/2014</w:t>
      </w:r>
      <w:r w:rsidRPr="0034407F">
        <w:rPr>
          <w:color w:val="000000"/>
          <w:sz w:val="18"/>
          <w:szCs w:val="18"/>
          <w:lang w:val="fr-FR" w:eastAsia="en-GB"/>
        </w:rPr>
        <w:tab/>
      </w:r>
      <w:hyperlink r:id="rId1182" w:history="1">
        <w:r w:rsidR="00E90742" w:rsidRPr="0034407F">
          <w:rPr>
            <w:rStyle w:val="Hyperlink"/>
            <w:sz w:val="18"/>
            <w:szCs w:val="18"/>
            <w:lang w:val="fr-FR" w:eastAsia="en-GB"/>
          </w:rPr>
          <w:t>https://www.ttc.or.jp/st/docs/3gpps2014/TS/TS-3GA-36.413(Rel10)v10.9.0.pdf</w:t>
        </w:r>
      </w:hyperlink>
    </w:p>
    <w:p w14:paraId="173FC3AE" w14:textId="205CA74B" w:rsidR="007E591F" w:rsidRPr="00182533" w:rsidRDefault="00096313" w:rsidP="003C2077">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7E591F" w:rsidRPr="00182533">
        <w:rPr>
          <w:b/>
          <w:bCs/>
          <w:color w:val="000000"/>
          <w:sz w:val="18"/>
          <w:szCs w:val="18"/>
          <w:lang w:eastAsia="en-GB"/>
        </w:rPr>
        <w:t xml:space="preserve"> 11</w:t>
      </w:r>
    </w:p>
    <w:p w14:paraId="0442A4BC" w14:textId="05B079E4" w:rsidR="007E591F" w:rsidRPr="00182533" w:rsidRDefault="007E591F" w:rsidP="00E9074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ATIS.3GPP.36.413V1180</w:t>
      </w:r>
      <w:r w:rsidRPr="00182533">
        <w:rPr>
          <w:color w:val="000000"/>
          <w:sz w:val="18"/>
          <w:szCs w:val="18"/>
          <w:lang w:eastAsia="en-GB"/>
        </w:rPr>
        <w:tab/>
        <w:t>11.8.0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183" w:history="1">
        <w:r w:rsidR="00E90742" w:rsidRPr="00182533">
          <w:rPr>
            <w:rStyle w:val="Hyperlink"/>
            <w:sz w:val="18"/>
            <w:szCs w:val="18"/>
            <w:lang w:eastAsia="en-GB"/>
          </w:rPr>
          <w:t>https://www.atis.org/3gpp-documents/Rel99-14/</w:t>
        </w:r>
      </w:hyperlink>
    </w:p>
    <w:p w14:paraId="0BB66E75" w14:textId="08B6E2CB" w:rsidR="007E591F" w:rsidRPr="00182533" w:rsidRDefault="007E591F" w:rsidP="00E9074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CCSA.36.413V1180</w:t>
      </w:r>
      <w:r w:rsidRPr="00182533">
        <w:rPr>
          <w:color w:val="000000"/>
          <w:sz w:val="18"/>
          <w:szCs w:val="18"/>
          <w:lang w:eastAsia="en-GB"/>
        </w:rPr>
        <w:tab/>
        <w:t>11.8.0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/09/2014</w:t>
      </w:r>
      <w:r w:rsidRPr="00182533">
        <w:rPr>
          <w:color w:val="000000"/>
          <w:sz w:val="18"/>
          <w:szCs w:val="18"/>
          <w:lang w:eastAsia="en-GB"/>
        </w:rPr>
        <w:tab/>
      </w:r>
      <w:hyperlink r:id="rId1184" w:history="1">
        <w:r w:rsidR="00E90742" w:rsidRPr="00182533">
          <w:rPr>
            <w:rStyle w:val="Hyperlink"/>
            <w:sz w:val="18"/>
            <w:szCs w:val="18"/>
            <w:lang w:eastAsia="en-GB"/>
          </w:rPr>
          <w:t>https://www.ccsa.org.cn/api/portalsFile/downloadOldFile?type=19&amp;oldFileUrl=ITU-R/M.2012-6/CCSA.36.413V1180.doc</w:t>
        </w:r>
      </w:hyperlink>
    </w:p>
    <w:p w14:paraId="70B82DC8" w14:textId="2DE3B9E1" w:rsidR="007E591F" w:rsidRPr="0034407F" w:rsidRDefault="007E591F" w:rsidP="00E9074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136 413</w:t>
      </w:r>
      <w:r w:rsidRPr="0034407F">
        <w:rPr>
          <w:color w:val="000000"/>
          <w:sz w:val="18"/>
          <w:szCs w:val="18"/>
          <w:lang w:val="fr-FR" w:eastAsia="en-GB"/>
        </w:rPr>
        <w:tab/>
        <w:t>11.8.0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26</w:t>
      </w:r>
      <w:r w:rsidR="00D63672" w:rsidRPr="0034407F">
        <w:rPr>
          <w:color w:val="000000"/>
          <w:sz w:val="18"/>
          <w:szCs w:val="18"/>
          <w:lang w:val="fr-FR" w:eastAsia="en-GB"/>
        </w:rPr>
        <w:t>/09/2014</w:t>
      </w:r>
      <w:r w:rsidRPr="0034407F">
        <w:rPr>
          <w:color w:val="000000"/>
          <w:sz w:val="18"/>
          <w:szCs w:val="18"/>
          <w:lang w:val="fr-FR" w:eastAsia="en-GB"/>
        </w:rPr>
        <w:tab/>
      </w:r>
      <w:hyperlink r:id="rId1185" w:history="1">
        <w:r w:rsidR="00E90742" w:rsidRPr="0034407F">
          <w:rPr>
            <w:rStyle w:val="Hyperlink"/>
            <w:sz w:val="18"/>
            <w:szCs w:val="18"/>
            <w:lang w:val="fr-FR" w:eastAsia="en-GB"/>
          </w:rPr>
          <w:t>https://www.etsi.org/deliver/etsi_ts/136400_136499/136413/11.08.00_60/ts_136413v110800p.pdf</w:t>
        </w:r>
      </w:hyperlink>
    </w:p>
    <w:p w14:paraId="64C14319" w14:textId="798F8F56" w:rsidR="007E591F" w:rsidRPr="0034407F" w:rsidRDefault="007E591F" w:rsidP="00E9074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36.413-11.8.0 V1.0.0</w:t>
      </w:r>
      <w:r w:rsidRPr="0034407F">
        <w:rPr>
          <w:color w:val="000000"/>
          <w:sz w:val="18"/>
          <w:szCs w:val="18"/>
          <w:lang w:val="fr-FR" w:eastAsia="en-GB"/>
        </w:rPr>
        <w:tab/>
        <w:t>11.8.0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186" w:history="1">
        <w:r w:rsidR="00E90742" w:rsidRPr="0034407F">
          <w:rPr>
            <w:rStyle w:val="Hyperlink"/>
            <w:sz w:val="18"/>
            <w:szCs w:val="18"/>
            <w:lang w:val="fr-FR" w:eastAsia="en-GB"/>
          </w:rPr>
          <w:t>https://members.tsdsi.in/index.php/s/r8pWPjdCgeJn36o</w:t>
        </w:r>
      </w:hyperlink>
    </w:p>
    <w:p w14:paraId="6537F038" w14:textId="4ECE5002" w:rsidR="007E591F" w:rsidRPr="0034407F" w:rsidRDefault="007E591F" w:rsidP="00E9074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TTAT.3G-36.413V11.8.0</w:t>
      </w:r>
      <w:r w:rsidRPr="0034407F">
        <w:rPr>
          <w:color w:val="000000"/>
          <w:sz w:val="18"/>
          <w:szCs w:val="18"/>
          <w:lang w:val="fr-FR" w:eastAsia="en-GB"/>
        </w:rPr>
        <w:tab/>
        <w:t>11.8.0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187" w:history="1">
        <w:r w:rsidR="00E90742" w:rsidRPr="0034407F">
          <w:rPr>
            <w:rStyle w:val="Hyperlink"/>
            <w:sz w:val="18"/>
            <w:szCs w:val="18"/>
            <w:lang w:val="fr-FR" w:eastAsia="en-GB"/>
          </w:rPr>
          <w:t>http://committee.tta.or.kr/data/ttasDown.jsp?kind=ttastd&amp;pk_num=TTAT.3G-36.413V11.8.0</w:t>
        </w:r>
      </w:hyperlink>
    </w:p>
    <w:p w14:paraId="2E0781E4" w14:textId="0E99BB5C" w:rsidR="007E591F" w:rsidRPr="0034407F" w:rsidRDefault="007E591F" w:rsidP="00E9074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TS-3GA-36.413(Rel11)v11.8.0</w:t>
      </w:r>
      <w:r w:rsidRPr="0034407F">
        <w:rPr>
          <w:color w:val="000000"/>
          <w:sz w:val="18"/>
          <w:szCs w:val="18"/>
          <w:lang w:val="fr-FR" w:eastAsia="en-GB"/>
        </w:rPr>
        <w:tab/>
        <w:t>11.8.0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18</w:t>
      </w:r>
      <w:r w:rsidR="00D63672" w:rsidRPr="0034407F">
        <w:rPr>
          <w:color w:val="000000"/>
          <w:sz w:val="18"/>
          <w:szCs w:val="18"/>
          <w:lang w:val="fr-FR" w:eastAsia="en-GB"/>
        </w:rPr>
        <w:t>/12/2014</w:t>
      </w:r>
      <w:r w:rsidRPr="0034407F">
        <w:rPr>
          <w:color w:val="000000"/>
          <w:sz w:val="18"/>
          <w:szCs w:val="18"/>
          <w:lang w:val="fr-FR" w:eastAsia="en-GB"/>
        </w:rPr>
        <w:tab/>
      </w:r>
      <w:hyperlink r:id="rId1188" w:history="1">
        <w:r w:rsidR="00E90742" w:rsidRPr="0034407F">
          <w:rPr>
            <w:rStyle w:val="Hyperlink"/>
            <w:sz w:val="18"/>
            <w:szCs w:val="18"/>
            <w:lang w:val="fr-FR" w:eastAsia="en-GB"/>
          </w:rPr>
          <w:t>https://www.ttc.or.jp/st/docs/3gpps2014/TS/TS-3GA-36.413(Rel11)v11.8.0.pdf</w:t>
        </w:r>
      </w:hyperlink>
    </w:p>
    <w:p w14:paraId="710ED0BB" w14:textId="7C253B19" w:rsidR="007E591F" w:rsidRPr="00182533" w:rsidRDefault="00096313" w:rsidP="007E591F">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7E591F" w:rsidRPr="00182533">
        <w:rPr>
          <w:b/>
          <w:bCs/>
          <w:color w:val="000000"/>
          <w:sz w:val="18"/>
          <w:szCs w:val="18"/>
          <w:lang w:eastAsia="en-GB"/>
        </w:rPr>
        <w:t xml:space="preserve"> 12</w:t>
      </w:r>
    </w:p>
    <w:p w14:paraId="606A8C05" w14:textId="69698EAF" w:rsidR="007E591F" w:rsidRPr="00182533" w:rsidRDefault="007E591F" w:rsidP="00E9074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ATIS.3GPP.36.413V1270</w:t>
      </w:r>
      <w:r w:rsidRPr="00182533">
        <w:rPr>
          <w:color w:val="000000"/>
          <w:sz w:val="18"/>
          <w:szCs w:val="18"/>
          <w:lang w:eastAsia="en-GB"/>
        </w:rPr>
        <w:tab/>
        <w:t>12.7.0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189" w:history="1">
        <w:r w:rsidR="00E90742" w:rsidRPr="00182533">
          <w:rPr>
            <w:rStyle w:val="Hyperlink"/>
            <w:sz w:val="18"/>
            <w:szCs w:val="18"/>
            <w:lang w:eastAsia="en-GB"/>
          </w:rPr>
          <w:t>https://www.atis.org/3gpp-documents/Rel99-14/</w:t>
        </w:r>
      </w:hyperlink>
    </w:p>
    <w:p w14:paraId="728A7FD8" w14:textId="4E563E04" w:rsidR="007E591F" w:rsidRPr="00182533" w:rsidRDefault="007E591F" w:rsidP="00E9074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CCSA.36.413V1270</w:t>
      </w:r>
      <w:r w:rsidRPr="00182533">
        <w:rPr>
          <w:color w:val="000000"/>
          <w:sz w:val="18"/>
          <w:szCs w:val="18"/>
          <w:lang w:eastAsia="en-GB"/>
        </w:rPr>
        <w:tab/>
        <w:t>12.7.0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/03/2016</w:t>
      </w:r>
      <w:r w:rsidRPr="00182533">
        <w:rPr>
          <w:color w:val="000000"/>
          <w:sz w:val="18"/>
          <w:szCs w:val="18"/>
          <w:lang w:eastAsia="en-GB"/>
        </w:rPr>
        <w:tab/>
      </w:r>
      <w:hyperlink r:id="rId1190" w:history="1">
        <w:r w:rsidR="00E90742" w:rsidRPr="00182533">
          <w:rPr>
            <w:rStyle w:val="Hyperlink"/>
            <w:sz w:val="18"/>
            <w:szCs w:val="18"/>
            <w:lang w:eastAsia="en-GB"/>
          </w:rPr>
          <w:t>https://www.ccsa.org.cn/api/portalsFile/downloadOldFile?type=19&amp;oldFileUrl=ITU-R/M.2012-6/CCSA.36.413V1270.doc</w:t>
        </w:r>
      </w:hyperlink>
    </w:p>
    <w:p w14:paraId="46576E1D" w14:textId="374C7C82" w:rsidR="007E591F" w:rsidRPr="0034407F" w:rsidRDefault="007E591F" w:rsidP="00E9074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136 413</w:t>
      </w:r>
      <w:r w:rsidRPr="0034407F">
        <w:rPr>
          <w:color w:val="000000"/>
          <w:sz w:val="18"/>
          <w:szCs w:val="18"/>
          <w:lang w:val="fr-FR" w:eastAsia="en-GB"/>
        </w:rPr>
        <w:tab/>
        <w:t>12.7.0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20</w:t>
      </w:r>
      <w:r w:rsidR="00D63672" w:rsidRPr="0034407F">
        <w:rPr>
          <w:color w:val="000000"/>
          <w:sz w:val="18"/>
          <w:szCs w:val="18"/>
          <w:lang w:val="fr-FR" w:eastAsia="en-GB"/>
        </w:rPr>
        <w:t>/05/2016</w:t>
      </w:r>
      <w:r w:rsidRPr="0034407F">
        <w:rPr>
          <w:color w:val="000000"/>
          <w:sz w:val="18"/>
          <w:szCs w:val="18"/>
          <w:lang w:val="fr-FR" w:eastAsia="en-GB"/>
        </w:rPr>
        <w:tab/>
      </w:r>
      <w:hyperlink r:id="rId1191" w:history="1">
        <w:r w:rsidR="00E90742" w:rsidRPr="0034407F">
          <w:rPr>
            <w:rStyle w:val="Hyperlink"/>
            <w:sz w:val="18"/>
            <w:szCs w:val="18"/>
            <w:lang w:val="fr-FR" w:eastAsia="en-GB"/>
          </w:rPr>
          <w:t>https://www.etsi.org/deliver/etsi_ts/136400_136499/136413/12.07.00_60/ts_136413v120700p.pdf</w:t>
        </w:r>
      </w:hyperlink>
    </w:p>
    <w:p w14:paraId="23283710" w14:textId="57C058D4" w:rsidR="007E591F" w:rsidRPr="0034407F" w:rsidRDefault="007E591F" w:rsidP="00E9074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36.413-12.7.0 V1.0.0</w:t>
      </w:r>
      <w:r w:rsidRPr="0034407F">
        <w:rPr>
          <w:color w:val="000000"/>
          <w:sz w:val="18"/>
          <w:szCs w:val="18"/>
          <w:lang w:val="fr-FR" w:eastAsia="en-GB"/>
        </w:rPr>
        <w:tab/>
        <w:t>12.7.0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192" w:history="1">
        <w:r w:rsidR="00E90742" w:rsidRPr="0034407F">
          <w:rPr>
            <w:rStyle w:val="Hyperlink"/>
            <w:sz w:val="18"/>
            <w:szCs w:val="18"/>
            <w:lang w:val="fr-FR" w:eastAsia="en-GB"/>
          </w:rPr>
          <w:t>https://members.tsdsi.in/index.php/s/k5KzafaXDrLxZBM</w:t>
        </w:r>
      </w:hyperlink>
    </w:p>
    <w:p w14:paraId="58D52333" w14:textId="09130EC6" w:rsidR="007E591F" w:rsidRPr="0034407F" w:rsidRDefault="007E591F" w:rsidP="00E9074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TTAT.3G-36.413V12.7.0</w:t>
      </w:r>
      <w:r w:rsidRPr="0034407F">
        <w:rPr>
          <w:color w:val="000000"/>
          <w:sz w:val="18"/>
          <w:szCs w:val="18"/>
          <w:lang w:val="fr-FR" w:eastAsia="en-GB"/>
        </w:rPr>
        <w:tab/>
        <w:t>12.7.0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193" w:history="1">
        <w:r w:rsidR="00E90742" w:rsidRPr="0034407F">
          <w:rPr>
            <w:rStyle w:val="Hyperlink"/>
            <w:sz w:val="18"/>
            <w:szCs w:val="18"/>
            <w:lang w:val="fr-FR" w:eastAsia="en-GB"/>
          </w:rPr>
          <w:t>http://committee.tta.or.kr/data/ttasDown.jsp?kind=ttastd&amp;pk_num=TTAT.3G-36.413V12.7.0</w:t>
        </w:r>
      </w:hyperlink>
    </w:p>
    <w:p w14:paraId="03B432D3" w14:textId="5C5C8593" w:rsidR="007E591F" w:rsidRPr="0034407F" w:rsidRDefault="007E591F" w:rsidP="00E9074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TS-3GA-36.413(Rel12)v12.7.0</w:t>
      </w:r>
      <w:r w:rsidRPr="0034407F">
        <w:rPr>
          <w:color w:val="000000"/>
          <w:sz w:val="18"/>
          <w:szCs w:val="18"/>
          <w:lang w:val="fr-FR" w:eastAsia="en-GB"/>
        </w:rPr>
        <w:tab/>
        <w:t>12.7.0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/06/2016</w:t>
      </w:r>
      <w:r w:rsidRPr="0034407F">
        <w:rPr>
          <w:color w:val="000000"/>
          <w:sz w:val="18"/>
          <w:szCs w:val="18"/>
          <w:lang w:val="fr-FR" w:eastAsia="en-GB"/>
        </w:rPr>
        <w:tab/>
      </w:r>
      <w:hyperlink r:id="rId1194" w:history="1">
        <w:r w:rsidR="00E90742" w:rsidRPr="0034407F">
          <w:rPr>
            <w:rStyle w:val="Hyperlink"/>
            <w:sz w:val="18"/>
            <w:szCs w:val="18"/>
            <w:lang w:val="fr-FR" w:eastAsia="en-GB"/>
          </w:rPr>
          <w:t>https://www.ttc.or.jp/st/docs/3gpps2016/TS/TS-3GA-36.413(Rel12)v12.7.0.pdf</w:t>
        </w:r>
      </w:hyperlink>
    </w:p>
    <w:p w14:paraId="330E6D38" w14:textId="40E65747" w:rsidR="007E591F" w:rsidRPr="00182533" w:rsidRDefault="00096313" w:rsidP="003C2077">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7E591F" w:rsidRPr="00182533">
        <w:rPr>
          <w:b/>
          <w:bCs/>
          <w:color w:val="000000"/>
          <w:sz w:val="18"/>
          <w:szCs w:val="18"/>
          <w:lang w:eastAsia="en-GB"/>
        </w:rPr>
        <w:t xml:space="preserve"> 13</w:t>
      </w:r>
    </w:p>
    <w:p w14:paraId="4B80C965" w14:textId="707D45C4" w:rsidR="007E591F" w:rsidRPr="00182533" w:rsidRDefault="007E591F" w:rsidP="00E9074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ATIS.3GPP.36.413V1380</w:t>
      </w:r>
      <w:r w:rsidRPr="00182533">
        <w:rPr>
          <w:color w:val="000000"/>
          <w:sz w:val="18"/>
          <w:szCs w:val="18"/>
          <w:lang w:eastAsia="en-GB"/>
        </w:rPr>
        <w:tab/>
        <w:t>13.8.0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195" w:history="1">
        <w:r w:rsidR="00E90742" w:rsidRPr="00182533">
          <w:rPr>
            <w:rStyle w:val="Hyperlink"/>
            <w:sz w:val="18"/>
            <w:szCs w:val="18"/>
            <w:lang w:eastAsia="en-GB"/>
          </w:rPr>
          <w:t>https://www.atis.org/3gpp-documents/Rel99-14/</w:t>
        </w:r>
      </w:hyperlink>
    </w:p>
    <w:p w14:paraId="26BB0F8B" w14:textId="0189C8A9" w:rsidR="007E591F" w:rsidRPr="00182533" w:rsidRDefault="007E591F" w:rsidP="00E9074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CCSA.36.413V1380</w:t>
      </w:r>
      <w:r w:rsidRPr="00182533">
        <w:rPr>
          <w:color w:val="000000"/>
          <w:sz w:val="18"/>
          <w:szCs w:val="18"/>
          <w:lang w:eastAsia="en-GB"/>
        </w:rPr>
        <w:tab/>
        <w:t>13.8.0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/09/2018</w:t>
      </w:r>
      <w:r w:rsidRPr="00182533">
        <w:rPr>
          <w:color w:val="000000"/>
          <w:sz w:val="18"/>
          <w:szCs w:val="18"/>
          <w:lang w:eastAsia="en-GB"/>
        </w:rPr>
        <w:tab/>
      </w:r>
      <w:hyperlink r:id="rId1196" w:history="1">
        <w:r w:rsidR="00E90742" w:rsidRPr="00182533">
          <w:rPr>
            <w:rStyle w:val="Hyperlink"/>
            <w:sz w:val="18"/>
            <w:szCs w:val="18"/>
            <w:lang w:eastAsia="en-GB"/>
          </w:rPr>
          <w:t>https://www.ccsa.org.cn/api/portalsFile/downloadOldFile?type=19&amp;oldFileUrl=ITU-R/M.2012-6/CCSA.36.413V1380.doc</w:t>
        </w:r>
      </w:hyperlink>
    </w:p>
    <w:p w14:paraId="715017E4" w14:textId="44048408" w:rsidR="007E591F" w:rsidRPr="0034407F" w:rsidRDefault="007E591F" w:rsidP="00E9074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136 413</w:t>
      </w:r>
      <w:r w:rsidRPr="0034407F">
        <w:rPr>
          <w:color w:val="000000"/>
          <w:sz w:val="18"/>
          <w:szCs w:val="18"/>
          <w:lang w:val="fr-FR" w:eastAsia="en-GB"/>
        </w:rPr>
        <w:tab/>
        <w:t>13.8.0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28</w:t>
      </w:r>
      <w:r w:rsidR="00D63672" w:rsidRPr="0034407F">
        <w:rPr>
          <w:color w:val="000000"/>
          <w:sz w:val="18"/>
          <w:szCs w:val="18"/>
          <w:lang w:val="fr-FR" w:eastAsia="en-GB"/>
        </w:rPr>
        <w:t>/09/2018</w:t>
      </w:r>
      <w:r w:rsidRPr="0034407F">
        <w:rPr>
          <w:color w:val="000000"/>
          <w:sz w:val="18"/>
          <w:szCs w:val="18"/>
          <w:lang w:val="fr-FR" w:eastAsia="en-GB"/>
        </w:rPr>
        <w:tab/>
      </w:r>
      <w:hyperlink r:id="rId1197" w:history="1">
        <w:r w:rsidR="00E90742" w:rsidRPr="0034407F">
          <w:rPr>
            <w:rStyle w:val="Hyperlink"/>
            <w:sz w:val="18"/>
            <w:szCs w:val="18"/>
            <w:lang w:val="fr-FR" w:eastAsia="en-GB"/>
          </w:rPr>
          <w:t>https://www.etsi.org/deliver/etsi_ts/136400_136499/136413/13.08.00_60/ts_136413v130800p.pdf</w:t>
        </w:r>
      </w:hyperlink>
    </w:p>
    <w:p w14:paraId="28B18236" w14:textId="230F9F5F" w:rsidR="007E591F" w:rsidRPr="0034407F" w:rsidRDefault="007E591F" w:rsidP="00E9074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36.413-13.8.0 V1.1.0</w:t>
      </w:r>
      <w:r w:rsidRPr="0034407F">
        <w:rPr>
          <w:color w:val="000000"/>
          <w:sz w:val="18"/>
          <w:szCs w:val="18"/>
          <w:lang w:val="fr-FR" w:eastAsia="en-GB"/>
        </w:rPr>
        <w:tab/>
        <w:t>13.8.0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198" w:history="1">
        <w:r w:rsidR="00E90742" w:rsidRPr="0034407F">
          <w:rPr>
            <w:rStyle w:val="Hyperlink"/>
            <w:sz w:val="18"/>
            <w:szCs w:val="18"/>
            <w:lang w:val="fr-FR" w:eastAsia="en-GB"/>
          </w:rPr>
          <w:t>https://members.tsdsi.in/index.php/s/326q2kceP4B7is2</w:t>
        </w:r>
      </w:hyperlink>
    </w:p>
    <w:p w14:paraId="3CDD192D" w14:textId="1522CFBF" w:rsidR="007E591F" w:rsidRPr="0034407F" w:rsidRDefault="007E591F" w:rsidP="00E9074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TTAT.3G-36.413V13.8.0</w:t>
      </w:r>
      <w:r w:rsidRPr="0034407F">
        <w:rPr>
          <w:color w:val="000000"/>
          <w:sz w:val="18"/>
          <w:szCs w:val="18"/>
          <w:lang w:val="fr-FR" w:eastAsia="en-GB"/>
        </w:rPr>
        <w:tab/>
        <w:t>13.8.0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199" w:history="1">
        <w:r w:rsidR="00E90742" w:rsidRPr="0034407F">
          <w:rPr>
            <w:rStyle w:val="Hyperlink"/>
            <w:sz w:val="18"/>
            <w:szCs w:val="18"/>
            <w:lang w:val="fr-FR" w:eastAsia="en-GB"/>
          </w:rPr>
          <w:t>http://committee.tta.or.kr/data/ttasDown.jsp?kind=ttastd&amp;pk_num=TTAT.3G-36.413V13.8.0</w:t>
        </w:r>
      </w:hyperlink>
    </w:p>
    <w:p w14:paraId="091B98BC" w14:textId="41DE0F7A" w:rsidR="007E591F" w:rsidRPr="0034407F" w:rsidRDefault="007E591F" w:rsidP="00E9074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TS-3GA-36.413(Rel13)v13.8.0</w:t>
      </w:r>
      <w:r w:rsidRPr="0034407F">
        <w:rPr>
          <w:color w:val="000000"/>
          <w:sz w:val="18"/>
          <w:szCs w:val="18"/>
          <w:lang w:val="fr-FR" w:eastAsia="en-GB"/>
        </w:rPr>
        <w:tab/>
        <w:t>13.8.0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/12/2018</w:t>
      </w:r>
      <w:r w:rsidRPr="0034407F">
        <w:rPr>
          <w:color w:val="000000"/>
          <w:sz w:val="18"/>
          <w:szCs w:val="18"/>
          <w:lang w:val="fr-FR" w:eastAsia="en-GB"/>
        </w:rPr>
        <w:tab/>
      </w:r>
      <w:hyperlink r:id="rId1200" w:history="1">
        <w:r w:rsidR="00E90742" w:rsidRPr="0034407F">
          <w:rPr>
            <w:rStyle w:val="Hyperlink"/>
            <w:sz w:val="18"/>
            <w:szCs w:val="18"/>
            <w:lang w:val="fr-FR" w:eastAsia="en-GB"/>
          </w:rPr>
          <w:t>https://www.ttc.or.jp/st/docs/3gpps2018/TS/TS-3GA-36.413(Rel13)v13.8.0.pdf</w:t>
        </w:r>
      </w:hyperlink>
    </w:p>
    <w:p w14:paraId="02BF1F6B" w14:textId="6B80E7EC" w:rsidR="007E591F" w:rsidRPr="00182533" w:rsidRDefault="00096313" w:rsidP="007E591F">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7E591F" w:rsidRPr="00182533">
        <w:rPr>
          <w:b/>
          <w:bCs/>
          <w:color w:val="000000"/>
          <w:sz w:val="18"/>
          <w:szCs w:val="18"/>
          <w:lang w:eastAsia="en-GB"/>
        </w:rPr>
        <w:t xml:space="preserve"> 14</w:t>
      </w:r>
    </w:p>
    <w:p w14:paraId="79250B68" w14:textId="3E302436" w:rsidR="007E591F" w:rsidRPr="00182533" w:rsidRDefault="007E591F"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ATIS.3GPP.36.413V1490</w:t>
      </w:r>
      <w:r w:rsidRPr="00182533">
        <w:rPr>
          <w:color w:val="000000"/>
          <w:sz w:val="18"/>
          <w:szCs w:val="18"/>
          <w:lang w:eastAsia="en-GB"/>
        </w:rPr>
        <w:tab/>
        <w:t>14.9.0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201" w:history="1">
        <w:r w:rsidR="00E90742" w:rsidRPr="00182533">
          <w:rPr>
            <w:rStyle w:val="Hyperlink"/>
            <w:sz w:val="18"/>
            <w:szCs w:val="18"/>
            <w:lang w:eastAsia="en-GB"/>
          </w:rPr>
          <w:t>https://www.atis.org/3gpp-documents/Rel99-14/</w:t>
        </w:r>
      </w:hyperlink>
    </w:p>
    <w:p w14:paraId="1D339630" w14:textId="5C780BB0" w:rsidR="007E591F" w:rsidRPr="00182533" w:rsidRDefault="007E591F"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CCSA.36.413V1490</w:t>
      </w:r>
      <w:r w:rsidRPr="00182533">
        <w:rPr>
          <w:color w:val="000000"/>
          <w:sz w:val="18"/>
          <w:szCs w:val="18"/>
          <w:lang w:eastAsia="en-GB"/>
        </w:rPr>
        <w:tab/>
        <w:t>14.9.0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/07/2019</w:t>
      </w:r>
      <w:r w:rsidRPr="00182533">
        <w:rPr>
          <w:color w:val="000000"/>
          <w:sz w:val="18"/>
          <w:szCs w:val="18"/>
          <w:lang w:eastAsia="en-GB"/>
        </w:rPr>
        <w:tab/>
      </w:r>
      <w:hyperlink r:id="rId1202" w:history="1">
        <w:r w:rsidR="00E90742" w:rsidRPr="00182533">
          <w:rPr>
            <w:rStyle w:val="Hyperlink"/>
            <w:sz w:val="18"/>
            <w:szCs w:val="18"/>
            <w:lang w:eastAsia="en-GB"/>
          </w:rPr>
          <w:t>https://www.ccsa.org.cn/api/portalsFile/downloadOldFile?type=19&amp;oldFileUrl=ITU-R/M.2012-6/CCSA.36.413V1490.doc</w:t>
        </w:r>
      </w:hyperlink>
    </w:p>
    <w:p w14:paraId="5F156E27" w14:textId="2BB3AE8B" w:rsidR="007E591F" w:rsidRPr="0034407F" w:rsidRDefault="007E591F" w:rsidP="00E9074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136 413</w:t>
      </w:r>
      <w:r w:rsidRPr="0034407F">
        <w:rPr>
          <w:color w:val="000000"/>
          <w:sz w:val="18"/>
          <w:szCs w:val="18"/>
          <w:lang w:val="fr-FR" w:eastAsia="en-GB"/>
        </w:rPr>
        <w:tab/>
        <w:t>14.9.0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23</w:t>
      </w:r>
      <w:r w:rsidR="00D63672" w:rsidRPr="0034407F">
        <w:rPr>
          <w:color w:val="000000"/>
          <w:sz w:val="18"/>
          <w:szCs w:val="18"/>
          <w:lang w:val="fr-FR" w:eastAsia="en-GB"/>
        </w:rPr>
        <w:t>/07/2019</w:t>
      </w:r>
      <w:r w:rsidRPr="0034407F">
        <w:rPr>
          <w:color w:val="000000"/>
          <w:sz w:val="18"/>
          <w:szCs w:val="18"/>
          <w:lang w:val="fr-FR" w:eastAsia="en-GB"/>
        </w:rPr>
        <w:tab/>
      </w:r>
      <w:hyperlink r:id="rId1203" w:history="1">
        <w:r w:rsidR="00E90742" w:rsidRPr="0034407F">
          <w:rPr>
            <w:rStyle w:val="Hyperlink"/>
            <w:sz w:val="18"/>
            <w:szCs w:val="18"/>
            <w:lang w:val="fr-FR" w:eastAsia="en-GB"/>
          </w:rPr>
          <w:t>https://www.etsi.org/deliver/etsi_ts/136400_136499/136413/14.09.00_60/ts_136413v140900p.pdf</w:t>
        </w:r>
      </w:hyperlink>
    </w:p>
    <w:p w14:paraId="542FA948" w14:textId="64C1DFD8" w:rsidR="007E591F" w:rsidRPr="0034407F" w:rsidRDefault="007E591F" w:rsidP="00E9074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36.413-14.9.0 V1.1.0</w:t>
      </w:r>
      <w:r w:rsidRPr="0034407F">
        <w:rPr>
          <w:color w:val="000000"/>
          <w:spacing w:val="-2"/>
          <w:sz w:val="18"/>
          <w:szCs w:val="18"/>
          <w:lang w:val="fr-FR" w:eastAsia="en-GB"/>
        </w:rPr>
        <w:tab/>
      </w:r>
      <w:r w:rsidRPr="0034407F">
        <w:rPr>
          <w:color w:val="000000"/>
          <w:sz w:val="18"/>
          <w:szCs w:val="18"/>
          <w:lang w:val="fr-FR" w:eastAsia="en-GB"/>
        </w:rPr>
        <w:t>14.9.0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204" w:history="1">
        <w:r w:rsidR="00E90742" w:rsidRPr="0034407F">
          <w:rPr>
            <w:rStyle w:val="Hyperlink"/>
            <w:sz w:val="18"/>
            <w:szCs w:val="18"/>
            <w:lang w:val="fr-FR" w:eastAsia="en-GB"/>
          </w:rPr>
          <w:t>https://members.tsdsi.in/index.php/s/tcHcLRLxyANCS7j</w:t>
        </w:r>
      </w:hyperlink>
    </w:p>
    <w:p w14:paraId="437E0433" w14:textId="779B46A9" w:rsidR="007E591F" w:rsidRPr="0034407F" w:rsidRDefault="007E591F" w:rsidP="00E9074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TTAT.3G-36.413V14.9.0</w:t>
      </w:r>
      <w:r w:rsidRPr="0034407F">
        <w:rPr>
          <w:color w:val="000000"/>
          <w:sz w:val="18"/>
          <w:szCs w:val="18"/>
          <w:lang w:val="fr-FR" w:eastAsia="en-GB"/>
        </w:rPr>
        <w:tab/>
        <w:t>14.9.0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205" w:history="1">
        <w:r w:rsidR="00E90742" w:rsidRPr="0034407F">
          <w:rPr>
            <w:rStyle w:val="Hyperlink"/>
            <w:sz w:val="18"/>
            <w:szCs w:val="18"/>
            <w:lang w:val="fr-FR" w:eastAsia="en-GB"/>
          </w:rPr>
          <w:t>http://committee.tta.or.kr/data/ttasDown.jsp?kind=ttastd&amp;pk_num=TTAT.3G-36.413V14.9.0</w:t>
        </w:r>
      </w:hyperlink>
    </w:p>
    <w:p w14:paraId="5473F896" w14:textId="4C75839D" w:rsidR="007E591F" w:rsidRPr="0034407F" w:rsidRDefault="007E591F" w:rsidP="00E9074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TS-3GA-36.413(Rel14)v14.9.0</w:t>
      </w:r>
      <w:r w:rsidRPr="0034407F">
        <w:rPr>
          <w:color w:val="000000"/>
          <w:sz w:val="18"/>
          <w:szCs w:val="18"/>
          <w:lang w:val="fr-FR" w:eastAsia="en-GB"/>
        </w:rPr>
        <w:tab/>
        <w:t>14.9.0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/10/2019</w:t>
      </w:r>
      <w:r w:rsidRPr="0034407F">
        <w:rPr>
          <w:color w:val="000000"/>
          <w:sz w:val="18"/>
          <w:szCs w:val="18"/>
          <w:lang w:val="fr-FR" w:eastAsia="en-GB"/>
        </w:rPr>
        <w:tab/>
      </w:r>
      <w:hyperlink r:id="rId1206" w:history="1">
        <w:r w:rsidR="00E90742" w:rsidRPr="0034407F">
          <w:rPr>
            <w:rStyle w:val="Hyperlink"/>
            <w:sz w:val="18"/>
            <w:szCs w:val="18"/>
            <w:lang w:val="fr-FR" w:eastAsia="en-GB"/>
          </w:rPr>
          <w:t>https://www.ttc.or.jp/st/docs/3gpps2019/TS/TS-3GA-36.413(Rel14)v14.9.0.pdf</w:t>
        </w:r>
      </w:hyperlink>
    </w:p>
    <w:p w14:paraId="00146717" w14:textId="41C9287A" w:rsidR="007E591F" w:rsidRPr="00182533" w:rsidRDefault="00096313" w:rsidP="003C2077">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7E591F" w:rsidRPr="00182533">
        <w:rPr>
          <w:b/>
          <w:bCs/>
          <w:color w:val="000000"/>
          <w:sz w:val="18"/>
          <w:szCs w:val="18"/>
          <w:lang w:eastAsia="en-GB"/>
        </w:rPr>
        <w:t xml:space="preserve"> 15</w:t>
      </w:r>
    </w:p>
    <w:p w14:paraId="29C3939B" w14:textId="19C7BE35" w:rsidR="007E591F" w:rsidRPr="00182533" w:rsidRDefault="007E591F" w:rsidP="00E9074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ATIS.3GPP.36.413.V15.11.0</w:t>
      </w:r>
      <w:r w:rsidRPr="00182533">
        <w:rPr>
          <w:color w:val="000000"/>
          <w:sz w:val="18"/>
          <w:szCs w:val="18"/>
          <w:lang w:eastAsia="en-GB"/>
        </w:rPr>
        <w:tab/>
        <w:t>15.11.0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1207" w:history="1">
        <w:r w:rsidR="00E90742" w:rsidRPr="00182533">
          <w:rPr>
            <w:rStyle w:val="Hyperlink"/>
            <w:sz w:val="18"/>
            <w:szCs w:val="18"/>
            <w:lang w:eastAsia="en-GB"/>
          </w:rPr>
          <w:t>https://www.atis.org/3gpp-transpositions - Rel-15</w:t>
        </w:r>
      </w:hyperlink>
    </w:p>
    <w:p w14:paraId="4F026844" w14:textId="62C03EC0" w:rsidR="007E591F" w:rsidRPr="00182533" w:rsidRDefault="007E591F" w:rsidP="00E9074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CCSA.36.413V15110</w:t>
      </w:r>
      <w:r w:rsidRPr="00182533">
        <w:rPr>
          <w:color w:val="000000"/>
          <w:sz w:val="18"/>
          <w:szCs w:val="18"/>
          <w:lang w:eastAsia="en-GB"/>
        </w:rPr>
        <w:tab/>
        <w:t>15.11.0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/04/2022</w:t>
      </w:r>
      <w:r w:rsidRPr="00182533">
        <w:rPr>
          <w:color w:val="000000"/>
          <w:sz w:val="18"/>
          <w:szCs w:val="18"/>
          <w:lang w:eastAsia="en-GB"/>
        </w:rPr>
        <w:tab/>
      </w:r>
      <w:hyperlink r:id="rId1208" w:history="1">
        <w:r w:rsidR="00E90742" w:rsidRPr="00182533">
          <w:rPr>
            <w:rStyle w:val="Hyperlink"/>
            <w:sz w:val="18"/>
            <w:szCs w:val="18"/>
            <w:lang w:eastAsia="en-GB"/>
          </w:rPr>
          <w:t>https://www.ccsa.org.cn/api/portalsFile/downloadOldFile?type=19&amp;oldFileUrl=ITU-R/M.2012-6/CCSA.36.413V15110.doc</w:t>
        </w:r>
      </w:hyperlink>
    </w:p>
    <w:p w14:paraId="2A66E0B5" w14:textId="5A469F06" w:rsidR="007E591F" w:rsidRPr="0034407F" w:rsidRDefault="007E591F" w:rsidP="00E9074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136 413</w:t>
      </w:r>
      <w:r w:rsidRPr="0034407F">
        <w:rPr>
          <w:color w:val="000000"/>
          <w:sz w:val="18"/>
          <w:szCs w:val="18"/>
          <w:lang w:val="fr-FR" w:eastAsia="en-GB"/>
        </w:rPr>
        <w:tab/>
        <w:t>15.11.0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/05/2022</w:t>
      </w:r>
      <w:r w:rsidRPr="0034407F">
        <w:rPr>
          <w:color w:val="000000"/>
          <w:sz w:val="18"/>
          <w:szCs w:val="18"/>
          <w:lang w:val="fr-FR" w:eastAsia="en-GB"/>
        </w:rPr>
        <w:tab/>
      </w:r>
      <w:hyperlink r:id="rId1209" w:history="1">
        <w:r w:rsidR="00E90742" w:rsidRPr="0034407F">
          <w:rPr>
            <w:rStyle w:val="Hyperlink"/>
            <w:sz w:val="18"/>
            <w:szCs w:val="18"/>
            <w:lang w:val="fr-FR" w:eastAsia="en-GB"/>
          </w:rPr>
          <w:t>https://www.etsi.org/deliver/etsi_ts/136400_136499/136413/15.11.00_60/ts_136413v151100p.pdf</w:t>
        </w:r>
      </w:hyperlink>
    </w:p>
    <w:p w14:paraId="47C737BA" w14:textId="7EE894A2" w:rsidR="007E591F" w:rsidRPr="0034407F" w:rsidRDefault="007E591F" w:rsidP="00E9074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36.413-15.11.0 V1.1.0</w:t>
      </w:r>
      <w:r w:rsidRPr="0034407F">
        <w:rPr>
          <w:color w:val="000000"/>
          <w:spacing w:val="-2"/>
          <w:sz w:val="18"/>
          <w:szCs w:val="18"/>
          <w:lang w:val="fr-FR" w:eastAsia="en-GB"/>
        </w:rPr>
        <w:tab/>
      </w:r>
      <w:r w:rsidRPr="0034407F">
        <w:rPr>
          <w:color w:val="000000"/>
          <w:sz w:val="18"/>
          <w:szCs w:val="18"/>
          <w:lang w:val="fr-FR" w:eastAsia="en-GB"/>
        </w:rPr>
        <w:t>15.11.0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/11/2022</w:t>
      </w:r>
      <w:r w:rsidRPr="0034407F">
        <w:rPr>
          <w:color w:val="000000"/>
          <w:sz w:val="18"/>
          <w:szCs w:val="18"/>
          <w:lang w:val="fr-FR" w:eastAsia="en-GB"/>
        </w:rPr>
        <w:tab/>
      </w:r>
      <w:hyperlink r:id="rId1210" w:history="1">
        <w:r w:rsidR="00E90742" w:rsidRPr="0034407F">
          <w:rPr>
            <w:rStyle w:val="Hyperlink"/>
            <w:sz w:val="18"/>
            <w:szCs w:val="18"/>
            <w:lang w:val="fr-FR" w:eastAsia="en-GB"/>
          </w:rPr>
          <w:t>https://members.tsdsi.in/s/8G5tqf9KX2a7myB</w:t>
        </w:r>
      </w:hyperlink>
    </w:p>
    <w:p w14:paraId="40B1A859" w14:textId="254C2357" w:rsidR="007E591F" w:rsidRPr="0034407F" w:rsidRDefault="007E591F" w:rsidP="00E9074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TTAT.3G-36.413V15.11.0</w:t>
      </w:r>
      <w:r w:rsidRPr="0034407F">
        <w:rPr>
          <w:color w:val="000000"/>
          <w:sz w:val="18"/>
          <w:szCs w:val="18"/>
          <w:lang w:val="fr-FR" w:eastAsia="en-GB"/>
        </w:rPr>
        <w:tab/>
        <w:t>15.11.0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1211" w:history="1">
        <w:r w:rsidR="00E90742" w:rsidRPr="0034407F">
          <w:rPr>
            <w:rStyle w:val="Hyperlink"/>
            <w:sz w:val="18"/>
            <w:szCs w:val="18"/>
            <w:lang w:val="fr-FR" w:eastAsia="en-GB"/>
          </w:rPr>
          <w:t>http://committee.tta.or.kr/data/ttasDown.jsp?kind=ttastd&amp;pk_num=TTAT.3G-36.413V15.11.0</w:t>
        </w:r>
      </w:hyperlink>
    </w:p>
    <w:p w14:paraId="7A9426A2" w14:textId="4ABB78A3" w:rsidR="007E591F" w:rsidRPr="0034407F" w:rsidRDefault="007E591F" w:rsidP="00E9074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TS-3GA-36.413(Rel15)v15.11.0</w:t>
      </w:r>
      <w:r w:rsidRPr="0034407F">
        <w:rPr>
          <w:color w:val="000000"/>
          <w:sz w:val="18"/>
          <w:szCs w:val="18"/>
          <w:lang w:val="fr-FR" w:eastAsia="en-GB"/>
        </w:rPr>
        <w:tab/>
        <w:t>15.11.0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08</w:t>
      </w:r>
      <w:r w:rsidR="00D63672" w:rsidRPr="0034407F">
        <w:rPr>
          <w:color w:val="000000"/>
          <w:sz w:val="18"/>
          <w:szCs w:val="18"/>
          <w:lang w:val="fr-FR" w:eastAsia="en-GB"/>
        </w:rPr>
        <w:t>/07/2022</w:t>
      </w:r>
      <w:r w:rsidRPr="0034407F">
        <w:rPr>
          <w:color w:val="000000"/>
          <w:sz w:val="18"/>
          <w:szCs w:val="18"/>
          <w:lang w:val="fr-FR" w:eastAsia="en-GB"/>
        </w:rPr>
        <w:tab/>
      </w:r>
      <w:hyperlink r:id="rId1212" w:history="1">
        <w:r w:rsidR="00E90742" w:rsidRPr="0034407F">
          <w:rPr>
            <w:rStyle w:val="Hyperlink"/>
            <w:sz w:val="18"/>
            <w:szCs w:val="18"/>
            <w:lang w:val="fr-FR" w:eastAsia="en-GB"/>
          </w:rPr>
          <w:t>https://www.ttc.or.jp/st/docs/3gpp/2022/TS/TS-3GA-36.413v15.11.0.pdf</w:t>
        </w:r>
      </w:hyperlink>
    </w:p>
    <w:p w14:paraId="209B1FEC" w14:textId="07B010B5" w:rsidR="007E591F" w:rsidRPr="00182533" w:rsidRDefault="00096313" w:rsidP="003C2077">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7E591F" w:rsidRPr="00182533">
        <w:rPr>
          <w:b/>
          <w:bCs/>
          <w:color w:val="000000"/>
          <w:sz w:val="18"/>
          <w:szCs w:val="18"/>
          <w:lang w:eastAsia="en-GB"/>
        </w:rPr>
        <w:t xml:space="preserve"> 16</w:t>
      </w:r>
    </w:p>
    <w:p w14:paraId="7A245901" w14:textId="13D51158" w:rsidR="007E591F" w:rsidRPr="00182533" w:rsidRDefault="007E591F" w:rsidP="00E9074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ATIS.3GPP.36.413.V16.11.0</w:t>
      </w:r>
      <w:r w:rsidRPr="00182533">
        <w:rPr>
          <w:color w:val="000000"/>
          <w:sz w:val="18"/>
          <w:szCs w:val="18"/>
          <w:lang w:eastAsia="en-GB"/>
        </w:rPr>
        <w:tab/>
        <w:t>16.11.0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1213" w:history="1">
        <w:r w:rsidR="00E90742" w:rsidRPr="00182533">
          <w:rPr>
            <w:rStyle w:val="Hyperlink"/>
            <w:sz w:val="18"/>
            <w:szCs w:val="18"/>
            <w:lang w:eastAsia="en-GB"/>
          </w:rPr>
          <w:t>https://www.atis.org/3gpp-transpositions - Rel-16</w:t>
        </w:r>
      </w:hyperlink>
    </w:p>
    <w:p w14:paraId="5F776503" w14:textId="0CBC9A25" w:rsidR="007E591F" w:rsidRPr="00182533" w:rsidRDefault="007E591F" w:rsidP="00E9074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CCSA.36.413V16110</w:t>
      </w:r>
      <w:r w:rsidRPr="00182533">
        <w:rPr>
          <w:color w:val="000000"/>
          <w:sz w:val="18"/>
          <w:szCs w:val="18"/>
          <w:lang w:eastAsia="en-GB"/>
        </w:rPr>
        <w:tab/>
        <w:t>16.11.0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/09/2022</w:t>
      </w:r>
      <w:r w:rsidRPr="00182533">
        <w:rPr>
          <w:color w:val="000000"/>
          <w:sz w:val="18"/>
          <w:szCs w:val="18"/>
          <w:lang w:eastAsia="en-GB"/>
        </w:rPr>
        <w:tab/>
      </w:r>
      <w:hyperlink r:id="rId1214" w:history="1">
        <w:r w:rsidR="00E90742" w:rsidRPr="00182533">
          <w:rPr>
            <w:rStyle w:val="Hyperlink"/>
            <w:sz w:val="18"/>
            <w:szCs w:val="18"/>
            <w:lang w:eastAsia="en-GB"/>
          </w:rPr>
          <w:t>https://www.ccsa.org.cn/api/portalsFile/downloadOldFile?type=19&amp;oldFileUrl=ITU-R/M.2012-6/CCSA.36.413V16110.doc</w:t>
        </w:r>
      </w:hyperlink>
    </w:p>
    <w:p w14:paraId="026B026E" w14:textId="7157624B" w:rsidR="007E591F" w:rsidRPr="0034407F" w:rsidRDefault="007E591F" w:rsidP="00E9074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136 413</w:t>
      </w:r>
      <w:r w:rsidRPr="0034407F">
        <w:rPr>
          <w:color w:val="000000"/>
          <w:sz w:val="18"/>
          <w:szCs w:val="18"/>
          <w:lang w:val="fr-FR" w:eastAsia="en-GB"/>
        </w:rPr>
        <w:tab/>
        <w:t>16.11.0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14</w:t>
      </w:r>
      <w:r w:rsidR="00D63672" w:rsidRPr="0034407F">
        <w:rPr>
          <w:color w:val="000000"/>
          <w:sz w:val="18"/>
          <w:szCs w:val="18"/>
          <w:lang w:val="fr-FR" w:eastAsia="en-GB"/>
        </w:rPr>
        <w:t>/10/2022</w:t>
      </w:r>
      <w:r w:rsidRPr="0034407F">
        <w:rPr>
          <w:color w:val="000000"/>
          <w:sz w:val="18"/>
          <w:szCs w:val="18"/>
          <w:lang w:val="fr-FR" w:eastAsia="en-GB"/>
        </w:rPr>
        <w:tab/>
      </w:r>
      <w:hyperlink r:id="rId1215" w:history="1">
        <w:r w:rsidR="00E90742" w:rsidRPr="0034407F">
          <w:rPr>
            <w:rStyle w:val="Hyperlink"/>
            <w:sz w:val="18"/>
            <w:szCs w:val="18"/>
            <w:lang w:val="fr-FR" w:eastAsia="en-GB"/>
          </w:rPr>
          <w:t>https://www.etsi.org/deliver/etsi_ts/136400_136499/136413/16.11.00_60/ts_136413v161100p.pdf</w:t>
        </w:r>
      </w:hyperlink>
    </w:p>
    <w:p w14:paraId="5E48DD5F" w14:textId="228F1833" w:rsidR="007E591F" w:rsidRPr="0034407F" w:rsidRDefault="007E591F" w:rsidP="00E9074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36.413-16.11.0 V1.2.0</w:t>
      </w:r>
      <w:r w:rsidRPr="0034407F">
        <w:rPr>
          <w:color w:val="000000"/>
          <w:spacing w:val="-2"/>
          <w:sz w:val="18"/>
          <w:szCs w:val="18"/>
          <w:lang w:val="fr-FR" w:eastAsia="en-GB"/>
        </w:rPr>
        <w:tab/>
      </w:r>
      <w:r w:rsidRPr="0034407F">
        <w:rPr>
          <w:color w:val="000000"/>
          <w:sz w:val="18"/>
          <w:szCs w:val="18"/>
          <w:lang w:val="fr-FR" w:eastAsia="en-GB"/>
        </w:rPr>
        <w:t>16.11.0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/01/2023</w:t>
      </w:r>
      <w:r w:rsidRPr="0034407F">
        <w:rPr>
          <w:color w:val="000000"/>
          <w:sz w:val="18"/>
          <w:szCs w:val="18"/>
          <w:lang w:val="fr-FR" w:eastAsia="en-GB"/>
        </w:rPr>
        <w:tab/>
      </w:r>
      <w:hyperlink r:id="rId1216" w:history="1">
        <w:r w:rsidR="00E90742" w:rsidRPr="0034407F">
          <w:rPr>
            <w:rStyle w:val="Hyperlink"/>
            <w:sz w:val="18"/>
            <w:szCs w:val="18"/>
            <w:lang w:val="fr-FR" w:eastAsia="en-GB"/>
          </w:rPr>
          <w:t>https://members.tsdsi.in/s/SapPC7tXsRFERQy</w:t>
        </w:r>
      </w:hyperlink>
    </w:p>
    <w:p w14:paraId="2C61742F" w14:textId="28C86527" w:rsidR="007E591F" w:rsidRPr="0034407F" w:rsidRDefault="007E591F" w:rsidP="00E9074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TTAT.3G-36.413V16.11.0</w:t>
      </w:r>
      <w:r w:rsidRPr="0034407F">
        <w:rPr>
          <w:color w:val="000000"/>
          <w:sz w:val="18"/>
          <w:szCs w:val="18"/>
          <w:lang w:val="fr-FR" w:eastAsia="en-GB"/>
        </w:rPr>
        <w:tab/>
        <w:t>16.11.0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/01/2023</w:t>
      </w:r>
      <w:r w:rsidRPr="0034407F">
        <w:rPr>
          <w:color w:val="000000"/>
          <w:sz w:val="18"/>
          <w:szCs w:val="18"/>
          <w:lang w:val="fr-FR" w:eastAsia="en-GB"/>
        </w:rPr>
        <w:tab/>
      </w:r>
      <w:hyperlink r:id="rId1217" w:history="1">
        <w:r w:rsidR="00E90742" w:rsidRPr="0034407F">
          <w:rPr>
            <w:rStyle w:val="Hyperlink"/>
            <w:sz w:val="18"/>
            <w:szCs w:val="18"/>
            <w:lang w:val="fr-FR" w:eastAsia="en-GB"/>
          </w:rPr>
          <w:t>http://committee.tta.or.kr/data/ttasDown.jsp?kind=ttastd&amp;pk_num=TTAT.3G-36.413V16.11.0</w:t>
        </w:r>
      </w:hyperlink>
    </w:p>
    <w:p w14:paraId="31B3046B" w14:textId="0DFD415D" w:rsidR="007E591F" w:rsidRPr="0034407F" w:rsidRDefault="007E591F" w:rsidP="00E9074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TS-3GA-36.413(Rel16)v16.11.0</w:t>
      </w:r>
      <w:r w:rsidRPr="0034407F">
        <w:rPr>
          <w:color w:val="000000"/>
          <w:sz w:val="18"/>
          <w:szCs w:val="18"/>
          <w:lang w:val="fr-FR" w:eastAsia="en-GB"/>
        </w:rPr>
        <w:tab/>
        <w:t>16.11.0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13</w:t>
      </w:r>
      <w:r w:rsidR="00D63672" w:rsidRPr="0034407F">
        <w:rPr>
          <w:color w:val="000000"/>
          <w:sz w:val="18"/>
          <w:szCs w:val="18"/>
          <w:lang w:val="fr-FR" w:eastAsia="en-GB"/>
        </w:rPr>
        <w:t>/01/2023</w:t>
      </w:r>
      <w:r w:rsidRPr="0034407F">
        <w:rPr>
          <w:color w:val="000000"/>
          <w:sz w:val="18"/>
          <w:szCs w:val="18"/>
          <w:lang w:val="fr-FR" w:eastAsia="en-GB"/>
        </w:rPr>
        <w:tab/>
      </w:r>
      <w:hyperlink r:id="rId1218" w:history="1">
        <w:r w:rsidR="00E90742" w:rsidRPr="0034407F">
          <w:rPr>
            <w:rStyle w:val="Hyperlink"/>
            <w:sz w:val="18"/>
            <w:szCs w:val="18"/>
            <w:lang w:val="fr-FR" w:eastAsia="en-GB"/>
          </w:rPr>
          <w:t>https://www.ttc.or.jp/st/docs/3gpp/2023/TS/TS-3GA-36.413v16.11.0.pdf</w:t>
        </w:r>
      </w:hyperlink>
    </w:p>
    <w:p w14:paraId="3BBD5271" w14:textId="763D82FE" w:rsidR="007E591F" w:rsidRPr="00182533" w:rsidRDefault="00096313" w:rsidP="003C2077">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7E591F" w:rsidRPr="00182533">
        <w:rPr>
          <w:b/>
          <w:bCs/>
          <w:color w:val="000000"/>
          <w:sz w:val="18"/>
          <w:szCs w:val="18"/>
          <w:lang w:eastAsia="en-GB"/>
        </w:rPr>
        <w:t xml:space="preserve"> 17</w:t>
      </w:r>
    </w:p>
    <w:p w14:paraId="69107D29" w14:textId="1E53C9FA" w:rsidR="007E591F" w:rsidRPr="00182533" w:rsidRDefault="007E591F" w:rsidP="00E9074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ATIS.3GPP.36.413.V17.3.0</w:t>
      </w:r>
      <w:r w:rsidRPr="00182533">
        <w:rPr>
          <w:color w:val="000000"/>
          <w:sz w:val="18"/>
          <w:szCs w:val="18"/>
          <w:lang w:eastAsia="en-GB"/>
        </w:rPr>
        <w:tab/>
        <w:t>17.3.0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1219" w:history="1">
        <w:r w:rsidR="00E90742" w:rsidRPr="00182533">
          <w:rPr>
            <w:rStyle w:val="Hyperlink"/>
            <w:sz w:val="18"/>
            <w:szCs w:val="18"/>
            <w:lang w:eastAsia="en-GB"/>
          </w:rPr>
          <w:t>https://www.atis.org/3gpp-transpositions - Rel-17</w:t>
        </w:r>
      </w:hyperlink>
    </w:p>
    <w:p w14:paraId="389E6C01" w14:textId="6FCDB28C" w:rsidR="007E591F" w:rsidRPr="00182533" w:rsidRDefault="007E591F" w:rsidP="00E9074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CCSA.36.413V1730</w:t>
      </w:r>
      <w:r w:rsidRPr="00182533">
        <w:rPr>
          <w:color w:val="000000"/>
          <w:sz w:val="18"/>
          <w:szCs w:val="18"/>
          <w:lang w:eastAsia="en-GB"/>
        </w:rPr>
        <w:tab/>
        <w:t>17.3.0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/12/2022</w:t>
      </w:r>
      <w:r w:rsidRPr="00182533">
        <w:rPr>
          <w:color w:val="000000"/>
          <w:sz w:val="18"/>
          <w:szCs w:val="18"/>
          <w:lang w:eastAsia="en-GB"/>
        </w:rPr>
        <w:tab/>
      </w:r>
      <w:hyperlink r:id="rId1220" w:history="1">
        <w:r w:rsidR="00E90742" w:rsidRPr="00182533">
          <w:rPr>
            <w:rStyle w:val="Hyperlink"/>
            <w:sz w:val="18"/>
            <w:szCs w:val="18"/>
            <w:lang w:eastAsia="en-GB"/>
          </w:rPr>
          <w:t>https://www.ccsa.org.cn/api/portalsFile/downloadOldFile?type=19&amp;oldFileUrl=ITU-R/M.2012-6/CCSA.36.413V1730.doc</w:t>
        </w:r>
      </w:hyperlink>
    </w:p>
    <w:p w14:paraId="30A24199" w14:textId="50D7A3FB" w:rsidR="007E591F" w:rsidRPr="0034407F" w:rsidRDefault="007E591F" w:rsidP="00E9074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136 413</w:t>
      </w:r>
      <w:r w:rsidRPr="0034407F">
        <w:rPr>
          <w:color w:val="000000"/>
          <w:sz w:val="18"/>
          <w:szCs w:val="18"/>
          <w:lang w:val="fr-FR" w:eastAsia="en-GB"/>
        </w:rPr>
        <w:tab/>
        <w:t>17.3.0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13</w:t>
      </w:r>
      <w:r w:rsidR="00D63672" w:rsidRPr="0034407F">
        <w:rPr>
          <w:color w:val="000000"/>
          <w:sz w:val="18"/>
          <w:szCs w:val="18"/>
          <w:lang w:val="fr-FR" w:eastAsia="en-GB"/>
        </w:rPr>
        <w:t>/01/2023</w:t>
      </w:r>
      <w:r w:rsidRPr="0034407F">
        <w:rPr>
          <w:color w:val="000000"/>
          <w:sz w:val="18"/>
          <w:szCs w:val="18"/>
          <w:lang w:val="fr-FR" w:eastAsia="en-GB"/>
        </w:rPr>
        <w:tab/>
      </w:r>
      <w:hyperlink r:id="rId1221" w:history="1">
        <w:r w:rsidR="00E90742" w:rsidRPr="0034407F">
          <w:rPr>
            <w:rStyle w:val="Hyperlink"/>
            <w:sz w:val="18"/>
            <w:szCs w:val="18"/>
            <w:lang w:val="fr-FR" w:eastAsia="en-GB"/>
          </w:rPr>
          <w:t>https://www.etsi.org/deliver/etsi_ts/136400_136499/136413/17.03.00_60/ts_136413v170300p.pdf</w:t>
        </w:r>
      </w:hyperlink>
    </w:p>
    <w:p w14:paraId="5BBB5F40" w14:textId="0079B43E" w:rsidR="007E591F" w:rsidRPr="0034407F" w:rsidRDefault="007E591F" w:rsidP="00E9074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36.413 17.3.0 V1.3.0</w:t>
      </w:r>
      <w:r w:rsidRPr="0034407F">
        <w:rPr>
          <w:color w:val="000000"/>
          <w:spacing w:val="-2"/>
          <w:sz w:val="18"/>
          <w:szCs w:val="18"/>
          <w:lang w:val="fr-FR" w:eastAsia="en-GB"/>
        </w:rPr>
        <w:tab/>
      </w:r>
      <w:r w:rsidRPr="0034407F">
        <w:rPr>
          <w:color w:val="000000"/>
          <w:sz w:val="18"/>
          <w:szCs w:val="18"/>
          <w:lang w:val="fr-FR" w:eastAsia="en-GB"/>
        </w:rPr>
        <w:t>17.3.0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1222" w:history="1">
        <w:r w:rsidR="00E90742" w:rsidRPr="0034407F">
          <w:rPr>
            <w:rStyle w:val="Hyperlink"/>
            <w:sz w:val="18"/>
            <w:szCs w:val="18"/>
            <w:lang w:val="fr-FR" w:eastAsia="en-GB"/>
          </w:rPr>
          <w:t>https://members.tsdsi.in/s/zk77YgL2Q82SJAq</w:t>
        </w:r>
      </w:hyperlink>
    </w:p>
    <w:p w14:paraId="3E41FDD5" w14:textId="339A776C" w:rsidR="007E591F" w:rsidRPr="0034407F" w:rsidRDefault="007E591F" w:rsidP="00E9074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TTAT.3G-36.413V17.3.0</w:t>
      </w:r>
      <w:r w:rsidRPr="0034407F">
        <w:rPr>
          <w:color w:val="000000"/>
          <w:sz w:val="18"/>
          <w:szCs w:val="18"/>
          <w:lang w:val="fr-FR" w:eastAsia="en-GB"/>
        </w:rPr>
        <w:tab/>
        <w:t>17.3.0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1223" w:history="1">
        <w:r w:rsidR="00E90742" w:rsidRPr="0034407F">
          <w:rPr>
            <w:rStyle w:val="Hyperlink"/>
            <w:sz w:val="18"/>
            <w:szCs w:val="18"/>
            <w:lang w:val="fr-FR" w:eastAsia="en-GB"/>
          </w:rPr>
          <w:t>http://committee.tta.or.kr/data/ttasDown.jsp?kind=ttastd&amp;pk_num=TTAT.3G-36.413V17.3.0</w:t>
        </w:r>
      </w:hyperlink>
    </w:p>
    <w:p w14:paraId="04B39738" w14:textId="6719CEFA" w:rsidR="007E591F" w:rsidRPr="0034407F" w:rsidRDefault="007E591F" w:rsidP="00E9074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TS-3GA-36.413(Rel17)v17.3.0</w:t>
      </w:r>
      <w:r w:rsidRPr="0034407F">
        <w:rPr>
          <w:color w:val="000000"/>
          <w:sz w:val="18"/>
          <w:szCs w:val="18"/>
          <w:lang w:val="fr-FR" w:eastAsia="en-GB"/>
        </w:rPr>
        <w:tab/>
        <w:t>17.3.0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14</w:t>
      </w:r>
      <w:r w:rsidR="00D63672" w:rsidRPr="0034407F">
        <w:rPr>
          <w:color w:val="000000"/>
          <w:sz w:val="18"/>
          <w:szCs w:val="18"/>
          <w:lang w:val="fr-FR" w:eastAsia="en-GB"/>
        </w:rPr>
        <w:t>/04/2023</w:t>
      </w:r>
      <w:r w:rsidRPr="0034407F">
        <w:rPr>
          <w:color w:val="000000"/>
          <w:sz w:val="18"/>
          <w:szCs w:val="18"/>
          <w:lang w:val="fr-FR" w:eastAsia="en-GB"/>
        </w:rPr>
        <w:tab/>
      </w:r>
      <w:hyperlink r:id="rId1224" w:history="1">
        <w:r w:rsidR="00E90742" w:rsidRPr="0034407F">
          <w:rPr>
            <w:rStyle w:val="Hyperlink"/>
            <w:sz w:val="18"/>
            <w:szCs w:val="18"/>
            <w:lang w:val="fr-FR" w:eastAsia="en-GB"/>
          </w:rPr>
          <w:t>https://www.ttc.or.jp/st/docs/3gpp/2023/TS/TS-3GA-36.413v17.3.0.pdf</w:t>
        </w:r>
      </w:hyperlink>
    </w:p>
    <w:p w14:paraId="076561D6" w14:textId="77777777" w:rsidR="00C556AE" w:rsidRPr="00182533" w:rsidRDefault="00C556AE" w:rsidP="00C556AE">
      <w:pPr>
        <w:pStyle w:val="Heading4"/>
      </w:pPr>
      <w:r w:rsidRPr="00182533">
        <w:lastRenderedPageBreak/>
        <w:t>2.1.4.6</w:t>
      </w:r>
      <w:r w:rsidRPr="00182533">
        <w:tab/>
        <w:t>TS 36.414</w:t>
      </w:r>
    </w:p>
    <w:p w14:paraId="57670178" w14:textId="77777777" w:rsidR="00C556AE" w:rsidRPr="00182533" w:rsidRDefault="00C556AE" w:rsidP="00C556AE">
      <w:pPr>
        <w:pStyle w:val="Headingb"/>
        <w:rPr>
          <w:lang w:eastAsia="zh-CN"/>
        </w:rPr>
      </w:pPr>
      <w:r w:rsidRPr="00182533">
        <w:rPr>
          <w:lang w:eastAsia="zh-CN"/>
        </w:rPr>
        <w:t>Red de acceso radioeléctrico terrenal universal evolucionada (E-UTRAN); transporte de datos S1</w:t>
      </w:r>
    </w:p>
    <w:p w14:paraId="25B03150" w14:textId="77777777" w:rsidR="00C556AE" w:rsidRPr="00182533" w:rsidRDefault="00C556AE" w:rsidP="00C556AE">
      <w:pPr>
        <w:keepNext/>
        <w:keepLines/>
      </w:pPr>
      <w:r w:rsidRPr="00182533">
        <w:t>En este documento se especifican las normas para los protocolos de transporte de datos del usuario y protocolos de señalización relacionados a fin de establecer los portadores de transporte del plano de usuario sobre la interfaz S1.</w:t>
      </w:r>
    </w:p>
    <w:p w14:paraId="66CD46A5" w14:textId="77777777" w:rsidR="007C47C0" w:rsidRPr="00182533" w:rsidRDefault="007C47C0" w:rsidP="007C47C0">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30C92DF3" w14:textId="223B0B21" w:rsidR="007E591F" w:rsidRPr="00182533" w:rsidRDefault="00096313" w:rsidP="00E90742">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7E591F" w:rsidRPr="00182533">
        <w:rPr>
          <w:b/>
          <w:bCs/>
          <w:color w:val="000000"/>
          <w:sz w:val="18"/>
          <w:szCs w:val="18"/>
          <w:lang w:eastAsia="en-GB"/>
        </w:rPr>
        <w:t xml:space="preserve"> 10</w:t>
      </w:r>
    </w:p>
    <w:p w14:paraId="30F499D2" w14:textId="4147F9AC" w:rsidR="007E591F" w:rsidRPr="00182533" w:rsidRDefault="007E591F"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ATIS.3GPP.36.414V1010</w:t>
      </w:r>
      <w:r w:rsidRPr="00182533">
        <w:rPr>
          <w:color w:val="000000"/>
          <w:sz w:val="18"/>
          <w:szCs w:val="18"/>
          <w:lang w:eastAsia="en-GB"/>
        </w:rPr>
        <w:tab/>
        <w:t>10.1.0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225" w:history="1">
        <w:r w:rsidR="00C85994" w:rsidRPr="00182533">
          <w:rPr>
            <w:rStyle w:val="Hyperlink"/>
            <w:sz w:val="18"/>
            <w:szCs w:val="18"/>
            <w:lang w:eastAsia="en-GB"/>
          </w:rPr>
          <w:t>https://www.atis.org/3gpp-documents/Rel99-14/</w:t>
        </w:r>
      </w:hyperlink>
    </w:p>
    <w:p w14:paraId="32BDDF43" w14:textId="2AC41258" w:rsidR="007E591F" w:rsidRPr="00182533" w:rsidRDefault="007E591F"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CCSA.36.414V1010</w:t>
      </w:r>
      <w:r w:rsidRPr="00182533">
        <w:rPr>
          <w:color w:val="000000"/>
          <w:sz w:val="18"/>
          <w:szCs w:val="18"/>
          <w:lang w:eastAsia="en-GB"/>
        </w:rPr>
        <w:tab/>
        <w:t>10.1.0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C85994" w:rsidRPr="00182533">
        <w:rPr>
          <w:color w:val="000000"/>
          <w:sz w:val="18"/>
          <w:szCs w:val="18"/>
          <w:lang w:eastAsia="en-GB"/>
        </w:rPr>
        <w:t>/</w:t>
      </w:r>
      <w:r w:rsidRPr="00182533">
        <w:rPr>
          <w:color w:val="000000"/>
          <w:sz w:val="18"/>
          <w:szCs w:val="18"/>
          <w:lang w:eastAsia="en-GB"/>
        </w:rPr>
        <w:t>06</w:t>
      </w:r>
      <w:r w:rsidR="00C85994" w:rsidRPr="00182533">
        <w:rPr>
          <w:color w:val="000000"/>
          <w:sz w:val="18"/>
          <w:szCs w:val="18"/>
          <w:lang w:eastAsia="en-GB"/>
        </w:rPr>
        <w:t>/</w:t>
      </w:r>
      <w:r w:rsidRPr="00182533">
        <w:rPr>
          <w:color w:val="000000"/>
          <w:sz w:val="18"/>
          <w:szCs w:val="18"/>
          <w:lang w:eastAsia="en-GB"/>
        </w:rPr>
        <w:t>2011</w:t>
      </w:r>
      <w:r w:rsidRPr="00182533">
        <w:rPr>
          <w:color w:val="000000"/>
          <w:sz w:val="18"/>
          <w:szCs w:val="18"/>
          <w:lang w:eastAsia="en-GB"/>
        </w:rPr>
        <w:tab/>
      </w:r>
      <w:hyperlink r:id="rId1226" w:history="1">
        <w:r w:rsidR="00C85994" w:rsidRPr="00182533">
          <w:rPr>
            <w:rStyle w:val="Hyperlink"/>
            <w:sz w:val="18"/>
            <w:szCs w:val="18"/>
            <w:lang w:eastAsia="en-GB"/>
          </w:rPr>
          <w:t>https://www.ccsa.org.cn/api/portalsFile/downloadOldFile?type=19&amp;oldFileUrl=ITU-R/M.2012-6/CCSA.36.414V1010.doc</w:t>
        </w:r>
      </w:hyperlink>
    </w:p>
    <w:p w14:paraId="392ADC3D" w14:textId="5C3F68E1"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136 414</w:t>
      </w:r>
      <w:r w:rsidRPr="0034407F">
        <w:rPr>
          <w:color w:val="000000"/>
          <w:sz w:val="18"/>
          <w:szCs w:val="18"/>
          <w:lang w:val="fr-FR" w:eastAsia="en-GB"/>
        </w:rPr>
        <w:tab/>
        <w:t>10.1.0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FF412E" w:rsidRPr="0034407F">
        <w:rPr>
          <w:color w:val="000000"/>
          <w:sz w:val="18"/>
          <w:szCs w:val="18"/>
          <w:lang w:val="fr-FR" w:eastAsia="en-GB"/>
        </w:rPr>
        <w:t>/</w:t>
      </w:r>
      <w:r w:rsidRPr="0034407F">
        <w:rPr>
          <w:color w:val="000000"/>
          <w:sz w:val="18"/>
          <w:szCs w:val="18"/>
          <w:lang w:val="fr-FR" w:eastAsia="en-GB"/>
        </w:rPr>
        <w:t>06</w:t>
      </w:r>
      <w:r w:rsidR="00FF412E" w:rsidRPr="0034407F">
        <w:rPr>
          <w:color w:val="000000"/>
          <w:sz w:val="18"/>
          <w:szCs w:val="18"/>
          <w:lang w:val="fr-FR" w:eastAsia="en-GB"/>
        </w:rPr>
        <w:t>/</w:t>
      </w:r>
      <w:r w:rsidRPr="0034407F">
        <w:rPr>
          <w:color w:val="000000"/>
          <w:sz w:val="18"/>
          <w:szCs w:val="18"/>
          <w:lang w:val="fr-FR" w:eastAsia="en-GB"/>
        </w:rPr>
        <w:t>2011</w:t>
      </w:r>
      <w:r w:rsidRPr="0034407F">
        <w:rPr>
          <w:color w:val="000000"/>
          <w:sz w:val="18"/>
          <w:szCs w:val="18"/>
          <w:lang w:val="fr-FR" w:eastAsia="en-GB"/>
        </w:rPr>
        <w:tab/>
      </w:r>
      <w:hyperlink r:id="rId1227" w:history="1">
        <w:r w:rsidR="00C85994" w:rsidRPr="0034407F">
          <w:rPr>
            <w:rStyle w:val="Hyperlink"/>
            <w:sz w:val="18"/>
            <w:szCs w:val="18"/>
            <w:lang w:val="fr-FR" w:eastAsia="en-GB"/>
          </w:rPr>
          <w:t>https://www.etsi.org/deliver/etsi_ts/136400_136499/136414/10.01.00_60/ts_136414v100100p.pdf</w:t>
        </w:r>
      </w:hyperlink>
    </w:p>
    <w:p w14:paraId="3C4FF444" w14:textId="0B28C2FE"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36.414-10.1.0 V1.0.0</w:t>
      </w:r>
      <w:r w:rsidRPr="0034407F">
        <w:rPr>
          <w:color w:val="000000"/>
          <w:spacing w:val="-2"/>
          <w:sz w:val="18"/>
          <w:szCs w:val="18"/>
          <w:lang w:val="fr-FR" w:eastAsia="en-GB"/>
        </w:rPr>
        <w:tab/>
      </w:r>
      <w:r w:rsidRPr="0034407F">
        <w:rPr>
          <w:color w:val="000000"/>
          <w:sz w:val="18"/>
          <w:szCs w:val="18"/>
          <w:lang w:val="fr-FR" w:eastAsia="en-GB"/>
        </w:rPr>
        <w:t>10.1.0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228" w:history="1">
        <w:r w:rsidR="00C85994" w:rsidRPr="0034407F">
          <w:rPr>
            <w:rStyle w:val="Hyperlink"/>
            <w:sz w:val="18"/>
            <w:szCs w:val="18"/>
            <w:lang w:val="fr-FR" w:eastAsia="en-GB"/>
          </w:rPr>
          <w:t>https://members.tsdsi.in/index.php/s/Xfy2Y9MPn7oZEWW</w:t>
        </w:r>
      </w:hyperlink>
    </w:p>
    <w:p w14:paraId="625AA1F4" w14:textId="27254D7C"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TTAT.3G-36.414V10.1.0</w:t>
      </w:r>
      <w:r w:rsidRPr="0034407F">
        <w:rPr>
          <w:color w:val="000000"/>
          <w:sz w:val="18"/>
          <w:szCs w:val="18"/>
          <w:lang w:val="fr-FR" w:eastAsia="en-GB"/>
        </w:rPr>
        <w:tab/>
        <w:t>10.1.0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229" w:history="1">
        <w:r w:rsidR="00C85994" w:rsidRPr="0034407F">
          <w:rPr>
            <w:rStyle w:val="Hyperlink"/>
            <w:sz w:val="18"/>
            <w:szCs w:val="18"/>
            <w:lang w:val="fr-FR" w:eastAsia="en-GB"/>
          </w:rPr>
          <w:t>http://committee.tta.or.kr/data/ttasDown.jsp?kind=ttastd&amp;pk_num=TTAT.3G-36.414V10.1.0</w:t>
        </w:r>
      </w:hyperlink>
    </w:p>
    <w:p w14:paraId="4A03F1E5" w14:textId="7651D9EA"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TS-3GA-36.414(Rel10)v10.1.0</w:t>
      </w:r>
      <w:r w:rsidRPr="0034407F">
        <w:rPr>
          <w:color w:val="000000"/>
          <w:sz w:val="18"/>
          <w:szCs w:val="18"/>
          <w:lang w:val="fr-FR" w:eastAsia="en-GB"/>
        </w:rPr>
        <w:tab/>
        <w:t>10.1.0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31</w:t>
      </w:r>
      <w:r w:rsidR="00C85994" w:rsidRPr="0034407F">
        <w:rPr>
          <w:color w:val="000000"/>
          <w:sz w:val="18"/>
          <w:szCs w:val="18"/>
          <w:lang w:val="fr-FR" w:eastAsia="en-GB"/>
        </w:rPr>
        <w:t>/</w:t>
      </w:r>
      <w:r w:rsidRPr="0034407F">
        <w:rPr>
          <w:color w:val="000000"/>
          <w:sz w:val="18"/>
          <w:szCs w:val="18"/>
          <w:lang w:val="fr-FR" w:eastAsia="en-GB"/>
        </w:rPr>
        <w:t>08</w:t>
      </w:r>
      <w:r w:rsidR="00C85994" w:rsidRPr="0034407F">
        <w:rPr>
          <w:color w:val="000000"/>
          <w:sz w:val="18"/>
          <w:szCs w:val="18"/>
          <w:lang w:val="fr-FR" w:eastAsia="en-GB"/>
        </w:rPr>
        <w:t>/</w:t>
      </w:r>
      <w:r w:rsidRPr="0034407F">
        <w:rPr>
          <w:color w:val="000000"/>
          <w:sz w:val="18"/>
          <w:szCs w:val="18"/>
          <w:lang w:val="fr-FR" w:eastAsia="en-GB"/>
        </w:rPr>
        <w:t>2011</w:t>
      </w:r>
      <w:r w:rsidRPr="0034407F">
        <w:rPr>
          <w:color w:val="000000"/>
          <w:sz w:val="18"/>
          <w:szCs w:val="18"/>
          <w:lang w:val="fr-FR" w:eastAsia="en-GB"/>
        </w:rPr>
        <w:tab/>
      </w:r>
      <w:hyperlink r:id="rId1230" w:history="1">
        <w:r w:rsidR="00C85994" w:rsidRPr="0034407F">
          <w:rPr>
            <w:rStyle w:val="Hyperlink"/>
            <w:sz w:val="18"/>
            <w:szCs w:val="18"/>
            <w:lang w:val="fr-FR" w:eastAsia="en-GB"/>
          </w:rPr>
          <w:t>https://www.ttc.or.jp/st/docs/3gpps2011/TS/TS-3GA-36.414(Rel10)v10.1.0.pdf</w:t>
        </w:r>
      </w:hyperlink>
    </w:p>
    <w:p w14:paraId="1463B962" w14:textId="5EED3C94" w:rsidR="007E591F" w:rsidRPr="00182533" w:rsidRDefault="00096313" w:rsidP="007E591F">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7E591F" w:rsidRPr="00182533">
        <w:rPr>
          <w:b/>
          <w:bCs/>
          <w:color w:val="000000"/>
          <w:sz w:val="18"/>
          <w:szCs w:val="18"/>
          <w:lang w:eastAsia="en-GB"/>
        </w:rPr>
        <w:t xml:space="preserve"> 11</w:t>
      </w:r>
    </w:p>
    <w:p w14:paraId="50CB9A40" w14:textId="5A7F107B" w:rsidR="007E591F" w:rsidRPr="00182533"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ATIS.3GPP.36.414V1100</w:t>
      </w:r>
      <w:r w:rsidRPr="00182533">
        <w:rPr>
          <w:color w:val="000000"/>
          <w:sz w:val="18"/>
          <w:szCs w:val="18"/>
          <w:lang w:eastAsia="en-GB"/>
        </w:rPr>
        <w:tab/>
        <w:t>11.0.0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231" w:history="1">
        <w:r w:rsidR="00C85994" w:rsidRPr="00182533">
          <w:rPr>
            <w:rStyle w:val="Hyperlink"/>
            <w:sz w:val="18"/>
            <w:szCs w:val="18"/>
            <w:lang w:eastAsia="en-GB"/>
          </w:rPr>
          <w:t>https://www.atis.org/3gpp-documents/Rel99-14/</w:t>
        </w:r>
      </w:hyperlink>
    </w:p>
    <w:p w14:paraId="2DE96530" w14:textId="7B10FF87" w:rsidR="007E591F" w:rsidRPr="00182533" w:rsidRDefault="007E591F" w:rsidP="00C8599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CCSA.36.414V1100</w:t>
      </w:r>
      <w:r w:rsidRPr="00182533">
        <w:rPr>
          <w:color w:val="000000"/>
          <w:sz w:val="18"/>
          <w:szCs w:val="18"/>
          <w:lang w:eastAsia="en-GB"/>
        </w:rPr>
        <w:tab/>
        <w:t>11.0.0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C85994" w:rsidRPr="00182533">
        <w:rPr>
          <w:color w:val="000000"/>
          <w:sz w:val="18"/>
          <w:szCs w:val="18"/>
          <w:lang w:eastAsia="en-GB"/>
        </w:rPr>
        <w:t>/</w:t>
      </w:r>
      <w:r w:rsidRPr="00182533">
        <w:rPr>
          <w:color w:val="000000"/>
          <w:sz w:val="18"/>
          <w:szCs w:val="18"/>
          <w:lang w:eastAsia="en-GB"/>
        </w:rPr>
        <w:t>09</w:t>
      </w:r>
      <w:r w:rsidR="00C85994" w:rsidRPr="00182533">
        <w:rPr>
          <w:color w:val="000000"/>
          <w:sz w:val="18"/>
          <w:szCs w:val="18"/>
          <w:lang w:eastAsia="en-GB"/>
        </w:rPr>
        <w:t>/</w:t>
      </w:r>
      <w:r w:rsidRPr="00182533">
        <w:rPr>
          <w:color w:val="000000"/>
          <w:sz w:val="18"/>
          <w:szCs w:val="18"/>
          <w:lang w:eastAsia="en-GB"/>
        </w:rPr>
        <w:t>2012</w:t>
      </w:r>
      <w:r w:rsidRPr="00182533">
        <w:rPr>
          <w:color w:val="000000"/>
          <w:sz w:val="18"/>
          <w:szCs w:val="18"/>
          <w:lang w:eastAsia="en-GB"/>
        </w:rPr>
        <w:tab/>
      </w:r>
      <w:hyperlink r:id="rId1232" w:history="1">
        <w:r w:rsidR="00C85994" w:rsidRPr="00182533">
          <w:rPr>
            <w:rStyle w:val="Hyperlink"/>
            <w:sz w:val="18"/>
            <w:szCs w:val="18"/>
            <w:lang w:eastAsia="en-GB"/>
          </w:rPr>
          <w:t>https://www.ccsa.org.cn/api/portalsFile/downloadOldFile?type=19&amp;oldFileUrl=ITU-R/M.2012-6/CCSA.36.414V1100.doc</w:t>
        </w:r>
      </w:hyperlink>
    </w:p>
    <w:p w14:paraId="6DDBB767" w14:textId="17725882"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136 414</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18</w:t>
      </w:r>
      <w:r w:rsidR="00C85994" w:rsidRPr="0034407F">
        <w:rPr>
          <w:color w:val="000000"/>
          <w:sz w:val="18"/>
          <w:szCs w:val="18"/>
          <w:lang w:val="fr-FR" w:eastAsia="en-GB"/>
        </w:rPr>
        <w:t>/</w:t>
      </w:r>
      <w:r w:rsidRPr="0034407F">
        <w:rPr>
          <w:color w:val="000000"/>
          <w:sz w:val="18"/>
          <w:szCs w:val="18"/>
          <w:lang w:val="fr-FR" w:eastAsia="en-GB"/>
        </w:rPr>
        <w:t>10</w:t>
      </w:r>
      <w:r w:rsidR="00C85994" w:rsidRPr="0034407F">
        <w:rPr>
          <w:color w:val="000000"/>
          <w:sz w:val="18"/>
          <w:szCs w:val="18"/>
          <w:lang w:val="fr-FR" w:eastAsia="en-GB"/>
        </w:rPr>
        <w:t>/</w:t>
      </w:r>
      <w:r w:rsidRPr="0034407F">
        <w:rPr>
          <w:color w:val="000000"/>
          <w:sz w:val="18"/>
          <w:szCs w:val="18"/>
          <w:lang w:val="fr-FR" w:eastAsia="en-GB"/>
        </w:rPr>
        <w:t>2012</w:t>
      </w:r>
      <w:r w:rsidRPr="0034407F">
        <w:rPr>
          <w:color w:val="000000"/>
          <w:sz w:val="18"/>
          <w:szCs w:val="18"/>
          <w:lang w:val="fr-FR" w:eastAsia="en-GB"/>
        </w:rPr>
        <w:tab/>
      </w:r>
      <w:hyperlink r:id="rId1233" w:history="1">
        <w:r w:rsidR="00C85994" w:rsidRPr="0034407F">
          <w:rPr>
            <w:rStyle w:val="Hyperlink"/>
            <w:sz w:val="18"/>
            <w:szCs w:val="18"/>
            <w:lang w:val="fr-FR" w:eastAsia="en-GB"/>
          </w:rPr>
          <w:t>https://www.etsi.org/deliver/etsi_ts/136400_136499/136414/11.00.00_60/ts_136414v110000p.pdf</w:t>
        </w:r>
      </w:hyperlink>
    </w:p>
    <w:p w14:paraId="2117E9E0" w14:textId="3B8A8387"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36.414-11.0.0 V1.0.0</w:t>
      </w:r>
      <w:r w:rsidRPr="0034407F">
        <w:rPr>
          <w:color w:val="000000"/>
          <w:spacing w:val="-2"/>
          <w:sz w:val="18"/>
          <w:szCs w:val="18"/>
          <w:lang w:val="fr-FR" w:eastAsia="en-GB"/>
        </w:rPr>
        <w:tab/>
      </w:r>
      <w:r w:rsidRPr="0034407F">
        <w:rPr>
          <w:color w:val="000000"/>
          <w:sz w:val="18"/>
          <w:szCs w:val="18"/>
          <w:lang w:val="fr-FR" w:eastAsia="en-GB"/>
        </w:rPr>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234" w:history="1">
        <w:r w:rsidR="00C85994" w:rsidRPr="0034407F">
          <w:rPr>
            <w:rStyle w:val="Hyperlink"/>
            <w:sz w:val="18"/>
            <w:szCs w:val="18"/>
            <w:lang w:val="fr-FR" w:eastAsia="en-GB"/>
          </w:rPr>
          <w:t>https://members.tsdsi.in/index.php/s/G98tLbnMSFPLwTz</w:t>
        </w:r>
      </w:hyperlink>
    </w:p>
    <w:p w14:paraId="2D73E8CE" w14:textId="4B963D9D"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TTAT.3G-36.414V11.0.0</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235" w:history="1">
        <w:r w:rsidR="00C85994" w:rsidRPr="0034407F">
          <w:rPr>
            <w:rStyle w:val="Hyperlink"/>
            <w:sz w:val="18"/>
            <w:szCs w:val="18"/>
            <w:lang w:val="fr-FR" w:eastAsia="en-GB"/>
          </w:rPr>
          <w:t>http://committee.tta.or.kr/data/ttasDown.jsp?kind=ttastd&amp;pk_num=TTAT.3G-36.414V11.0.0</w:t>
        </w:r>
      </w:hyperlink>
    </w:p>
    <w:p w14:paraId="52B6E3AD" w14:textId="01FA0E0A"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TS-3GA-36.414(Rel11)v11.0.0</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25</w:t>
      </w:r>
      <w:r w:rsidR="00D63672" w:rsidRPr="0034407F">
        <w:rPr>
          <w:color w:val="000000"/>
          <w:sz w:val="18"/>
          <w:szCs w:val="18"/>
          <w:lang w:val="fr-FR" w:eastAsia="en-GB"/>
        </w:rPr>
        <w:t>/06/2013</w:t>
      </w:r>
      <w:r w:rsidRPr="0034407F">
        <w:rPr>
          <w:color w:val="000000"/>
          <w:sz w:val="18"/>
          <w:szCs w:val="18"/>
          <w:lang w:val="fr-FR" w:eastAsia="en-GB"/>
        </w:rPr>
        <w:tab/>
      </w:r>
      <w:hyperlink r:id="rId1236" w:history="1">
        <w:r w:rsidR="00C85994" w:rsidRPr="0034407F">
          <w:rPr>
            <w:rStyle w:val="Hyperlink"/>
            <w:sz w:val="18"/>
            <w:szCs w:val="18"/>
            <w:lang w:val="fr-FR" w:eastAsia="en-GB"/>
          </w:rPr>
          <w:t>https://www.ttc.or.jp/st/docs/3gpps2013/TS/TS-3GA-36.414(Rel11)v11.0.0.pdf</w:t>
        </w:r>
      </w:hyperlink>
    </w:p>
    <w:p w14:paraId="4D495091" w14:textId="73FE8917" w:rsidR="007E591F" w:rsidRPr="00182533" w:rsidRDefault="00096313" w:rsidP="00E90742">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7E591F" w:rsidRPr="00182533">
        <w:rPr>
          <w:b/>
          <w:bCs/>
          <w:color w:val="000000"/>
          <w:sz w:val="18"/>
          <w:szCs w:val="18"/>
          <w:lang w:eastAsia="en-GB"/>
        </w:rPr>
        <w:t xml:space="preserve"> 12</w:t>
      </w:r>
    </w:p>
    <w:p w14:paraId="10A4BA06" w14:textId="763E49C7" w:rsidR="007E591F" w:rsidRPr="00182533"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ATIS.3GPP.36.414V1210</w:t>
      </w:r>
      <w:r w:rsidRPr="00182533">
        <w:rPr>
          <w:color w:val="000000"/>
          <w:sz w:val="18"/>
          <w:szCs w:val="18"/>
          <w:lang w:eastAsia="en-GB"/>
        </w:rPr>
        <w:tab/>
        <w:t>12.1.0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237" w:history="1">
        <w:r w:rsidR="00C85994" w:rsidRPr="00182533">
          <w:rPr>
            <w:rStyle w:val="Hyperlink"/>
            <w:sz w:val="18"/>
            <w:szCs w:val="18"/>
            <w:lang w:eastAsia="en-GB"/>
          </w:rPr>
          <w:t>https://www.atis.org/3gpp-documents/Rel99-14/</w:t>
        </w:r>
      </w:hyperlink>
    </w:p>
    <w:p w14:paraId="1A812883" w14:textId="05DA9D67" w:rsidR="007E591F" w:rsidRPr="00182533" w:rsidRDefault="007E591F" w:rsidP="00C8599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CCSA.36.414V1210</w:t>
      </w:r>
      <w:r w:rsidRPr="00182533">
        <w:rPr>
          <w:color w:val="000000"/>
          <w:sz w:val="18"/>
          <w:szCs w:val="18"/>
          <w:lang w:eastAsia="en-GB"/>
        </w:rPr>
        <w:tab/>
        <w:t>12.1.0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/12/2014</w:t>
      </w:r>
      <w:r w:rsidRPr="00182533">
        <w:rPr>
          <w:color w:val="000000"/>
          <w:sz w:val="18"/>
          <w:szCs w:val="18"/>
          <w:lang w:eastAsia="en-GB"/>
        </w:rPr>
        <w:tab/>
      </w:r>
      <w:hyperlink r:id="rId1238" w:history="1">
        <w:r w:rsidR="00C85994" w:rsidRPr="00182533">
          <w:rPr>
            <w:rStyle w:val="Hyperlink"/>
            <w:sz w:val="18"/>
            <w:szCs w:val="18"/>
            <w:lang w:eastAsia="en-GB"/>
          </w:rPr>
          <w:t>https://www.ccsa.org.cn/api/portalsFile/downloadOldFile?type=19&amp;oldFileUrl=ITU-R/M.2012-6/CCSA.36.414V1210.doc</w:t>
        </w:r>
      </w:hyperlink>
    </w:p>
    <w:p w14:paraId="67FBE322" w14:textId="3BD08ACE"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136 414</w:t>
      </w:r>
      <w:r w:rsidRPr="0034407F">
        <w:rPr>
          <w:color w:val="000000"/>
          <w:sz w:val="18"/>
          <w:szCs w:val="18"/>
          <w:lang w:val="fr-FR" w:eastAsia="en-GB"/>
        </w:rPr>
        <w:tab/>
        <w:t>12.1.0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04</w:t>
      </w:r>
      <w:r w:rsidR="00D63672" w:rsidRPr="0034407F">
        <w:rPr>
          <w:color w:val="000000"/>
          <w:sz w:val="18"/>
          <w:szCs w:val="18"/>
          <w:lang w:val="fr-FR" w:eastAsia="en-GB"/>
        </w:rPr>
        <w:t>/02/2015</w:t>
      </w:r>
      <w:r w:rsidRPr="0034407F">
        <w:rPr>
          <w:color w:val="000000"/>
          <w:sz w:val="18"/>
          <w:szCs w:val="18"/>
          <w:lang w:val="fr-FR" w:eastAsia="en-GB"/>
        </w:rPr>
        <w:tab/>
      </w:r>
      <w:hyperlink r:id="rId1239" w:history="1">
        <w:r w:rsidR="00C85994" w:rsidRPr="0034407F">
          <w:rPr>
            <w:rStyle w:val="Hyperlink"/>
            <w:sz w:val="18"/>
            <w:szCs w:val="18"/>
            <w:lang w:val="fr-FR" w:eastAsia="en-GB"/>
          </w:rPr>
          <w:t>https://www.etsi.org/deliver/etsi_ts/136400_136499/136414/12.01.00_60/ts_136414v120100p.pdf</w:t>
        </w:r>
      </w:hyperlink>
    </w:p>
    <w:p w14:paraId="45457C5F" w14:textId="69007019"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36.414-12.1.0 V1.0.0</w:t>
      </w:r>
      <w:r w:rsidRPr="0034407F">
        <w:rPr>
          <w:color w:val="000000"/>
          <w:spacing w:val="-2"/>
          <w:sz w:val="18"/>
          <w:szCs w:val="18"/>
          <w:lang w:val="fr-FR" w:eastAsia="en-GB"/>
        </w:rPr>
        <w:tab/>
      </w:r>
      <w:r w:rsidRPr="0034407F">
        <w:rPr>
          <w:color w:val="000000"/>
          <w:sz w:val="18"/>
          <w:szCs w:val="18"/>
          <w:lang w:val="fr-FR" w:eastAsia="en-GB"/>
        </w:rPr>
        <w:t>12.1.0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240" w:history="1">
        <w:r w:rsidR="00C85994" w:rsidRPr="0034407F">
          <w:rPr>
            <w:rStyle w:val="Hyperlink"/>
            <w:sz w:val="18"/>
            <w:szCs w:val="18"/>
            <w:lang w:val="fr-FR" w:eastAsia="en-GB"/>
          </w:rPr>
          <w:t>https://members.tsdsi.in/index.php/s/F5MisjaTMYnN4Pn</w:t>
        </w:r>
      </w:hyperlink>
    </w:p>
    <w:p w14:paraId="15C12D5E" w14:textId="15BD7CAB"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TTAT.3G-36.414V12.1.0</w:t>
      </w:r>
      <w:r w:rsidRPr="0034407F">
        <w:rPr>
          <w:color w:val="000000"/>
          <w:sz w:val="18"/>
          <w:szCs w:val="18"/>
          <w:lang w:val="fr-FR" w:eastAsia="en-GB"/>
        </w:rPr>
        <w:tab/>
        <w:t>12.1.0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241" w:history="1">
        <w:r w:rsidR="00C85994" w:rsidRPr="0034407F">
          <w:rPr>
            <w:rStyle w:val="Hyperlink"/>
            <w:sz w:val="18"/>
            <w:szCs w:val="18"/>
            <w:lang w:val="fr-FR" w:eastAsia="en-GB"/>
          </w:rPr>
          <w:t>http://committee.tta.or.kr/data/ttasDown.jsp?kind=ttastd&amp;pk_num=TTAT.3G-36.414V12.1.0</w:t>
        </w:r>
      </w:hyperlink>
    </w:p>
    <w:p w14:paraId="2EF6355C" w14:textId="55FE7074"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TS-3GA-36.414(Rel12)v12.1.0</w:t>
      </w:r>
      <w:r w:rsidRPr="0034407F">
        <w:rPr>
          <w:color w:val="000000"/>
          <w:sz w:val="18"/>
          <w:szCs w:val="18"/>
          <w:lang w:val="fr-FR" w:eastAsia="en-GB"/>
        </w:rPr>
        <w:tab/>
        <w:t>12.1.0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/03/2015</w:t>
      </w:r>
      <w:r w:rsidRPr="0034407F">
        <w:rPr>
          <w:color w:val="000000"/>
          <w:sz w:val="18"/>
          <w:szCs w:val="18"/>
          <w:lang w:val="fr-FR" w:eastAsia="en-GB"/>
        </w:rPr>
        <w:tab/>
      </w:r>
      <w:hyperlink r:id="rId1242" w:history="1">
        <w:r w:rsidR="00C85994" w:rsidRPr="0034407F">
          <w:rPr>
            <w:rStyle w:val="Hyperlink"/>
            <w:sz w:val="18"/>
            <w:szCs w:val="18"/>
            <w:lang w:val="fr-FR" w:eastAsia="en-GB"/>
          </w:rPr>
          <w:t>https://www.ttc.or.jp/st/docs/3gpps2015/TS/TS-3GA-36.414(Rel12)v12.1.0.pdf</w:t>
        </w:r>
      </w:hyperlink>
    </w:p>
    <w:p w14:paraId="3669C577" w14:textId="51A2A0A1" w:rsidR="007E591F" w:rsidRPr="00182533" w:rsidRDefault="00096313" w:rsidP="00E90742">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7E591F" w:rsidRPr="00182533">
        <w:rPr>
          <w:b/>
          <w:bCs/>
          <w:color w:val="000000"/>
          <w:sz w:val="18"/>
          <w:szCs w:val="18"/>
          <w:lang w:eastAsia="en-GB"/>
        </w:rPr>
        <w:t xml:space="preserve"> 13</w:t>
      </w:r>
    </w:p>
    <w:p w14:paraId="12C9452B" w14:textId="0B6AF7EE" w:rsidR="007E591F" w:rsidRPr="00182533"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ATIS.3GPP.36.414V1300</w:t>
      </w:r>
      <w:r w:rsidRPr="00182533">
        <w:rPr>
          <w:color w:val="000000"/>
          <w:sz w:val="18"/>
          <w:szCs w:val="18"/>
          <w:lang w:eastAsia="en-GB"/>
        </w:rPr>
        <w:tab/>
        <w:t>13.0.0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243" w:history="1">
        <w:r w:rsidR="00C85994" w:rsidRPr="00182533">
          <w:rPr>
            <w:rStyle w:val="Hyperlink"/>
            <w:sz w:val="18"/>
            <w:szCs w:val="18"/>
            <w:lang w:eastAsia="en-GB"/>
          </w:rPr>
          <w:t>https://www.atis.org/3gpp-documents/Rel99-14/</w:t>
        </w:r>
      </w:hyperlink>
    </w:p>
    <w:p w14:paraId="4E6F3B6B" w14:textId="527857AF" w:rsidR="007E591F" w:rsidRPr="00182533" w:rsidRDefault="007E591F" w:rsidP="00C8599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CCSA.36.414V1300</w:t>
      </w:r>
      <w:r w:rsidRPr="00182533">
        <w:rPr>
          <w:color w:val="000000"/>
          <w:sz w:val="18"/>
          <w:szCs w:val="18"/>
          <w:lang w:eastAsia="en-GB"/>
        </w:rPr>
        <w:tab/>
        <w:t>13.0.0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/12/2015</w:t>
      </w:r>
      <w:r w:rsidRPr="00182533">
        <w:rPr>
          <w:color w:val="000000"/>
          <w:sz w:val="18"/>
          <w:szCs w:val="18"/>
          <w:lang w:eastAsia="en-GB"/>
        </w:rPr>
        <w:tab/>
      </w:r>
      <w:hyperlink r:id="rId1244" w:history="1">
        <w:r w:rsidR="00C85994" w:rsidRPr="00182533">
          <w:rPr>
            <w:rStyle w:val="Hyperlink"/>
            <w:sz w:val="18"/>
            <w:szCs w:val="18"/>
            <w:lang w:eastAsia="en-GB"/>
          </w:rPr>
          <w:t>https://www.ccsa.org.cn/api/portalsFile/downloadOldFile?type=19&amp;oldFileUrl=ITU-R/M.2012-6/CCSA.36.414V1300.doc</w:t>
        </w:r>
      </w:hyperlink>
    </w:p>
    <w:p w14:paraId="1C474593" w14:textId="4BC1EE84"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136 414</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/01/2016</w:t>
      </w:r>
      <w:r w:rsidRPr="0034407F">
        <w:rPr>
          <w:color w:val="000000"/>
          <w:sz w:val="18"/>
          <w:szCs w:val="18"/>
          <w:lang w:val="fr-FR" w:eastAsia="en-GB"/>
        </w:rPr>
        <w:tab/>
      </w:r>
      <w:hyperlink r:id="rId1245" w:history="1">
        <w:r w:rsidR="00C85994" w:rsidRPr="0034407F">
          <w:rPr>
            <w:rStyle w:val="Hyperlink"/>
            <w:sz w:val="18"/>
            <w:szCs w:val="18"/>
            <w:lang w:val="fr-FR" w:eastAsia="en-GB"/>
          </w:rPr>
          <w:t>https://www.etsi.org/deliver/etsi_ts/136400_136499/136414/13.00.00_60/ts_136414v130000p.pdf</w:t>
        </w:r>
      </w:hyperlink>
    </w:p>
    <w:p w14:paraId="7544D9BD" w14:textId="4B1850A8"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36.414-13.0.0 V1.0.0</w:t>
      </w:r>
      <w:r w:rsidRPr="0034407F">
        <w:rPr>
          <w:color w:val="000000"/>
          <w:spacing w:val="-2"/>
          <w:sz w:val="18"/>
          <w:szCs w:val="18"/>
          <w:lang w:val="fr-FR" w:eastAsia="en-GB"/>
        </w:rPr>
        <w:tab/>
      </w:r>
      <w:r w:rsidRPr="0034407F">
        <w:rPr>
          <w:color w:val="000000"/>
          <w:sz w:val="18"/>
          <w:szCs w:val="18"/>
          <w:lang w:val="fr-FR" w:eastAsia="en-GB"/>
        </w:rPr>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246" w:history="1">
        <w:r w:rsidR="00C85994" w:rsidRPr="0034407F">
          <w:rPr>
            <w:rStyle w:val="Hyperlink"/>
            <w:sz w:val="18"/>
            <w:szCs w:val="18"/>
            <w:lang w:val="fr-FR" w:eastAsia="en-GB"/>
          </w:rPr>
          <w:t>https://members.tsdsi.in/index.php/s/gTDtCkyJGRqE6fX</w:t>
        </w:r>
      </w:hyperlink>
    </w:p>
    <w:p w14:paraId="6D62107B" w14:textId="259CAADC"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TTAT.3G-36.414V13.0.0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247" w:history="1">
        <w:r w:rsidR="00C85994" w:rsidRPr="0034407F">
          <w:rPr>
            <w:rStyle w:val="Hyperlink"/>
            <w:sz w:val="18"/>
            <w:szCs w:val="18"/>
            <w:lang w:val="fr-FR" w:eastAsia="en-GB"/>
          </w:rPr>
          <w:t>http://committee.tta.or.kr/data/ttasDown.jsp?kind=ttastd&amp;pk_num=TTAT.3G-36.414V13.0.0</w:t>
        </w:r>
      </w:hyperlink>
    </w:p>
    <w:p w14:paraId="661F4361" w14:textId="5A5A61D7"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TS-3GA-36.414(Rel13)v13.0.0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31</w:t>
      </w:r>
      <w:r w:rsidR="00D63672" w:rsidRPr="0034407F">
        <w:rPr>
          <w:color w:val="000000"/>
          <w:sz w:val="18"/>
          <w:szCs w:val="18"/>
          <w:lang w:val="fr-FR" w:eastAsia="en-GB"/>
        </w:rPr>
        <w:t>/03/2017</w:t>
      </w:r>
      <w:r w:rsidRPr="0034407F">
        <w:rPr>
          <w:color w:val="000000"/>
          <w:sz w:val="18"/>
          <w:szCs w:val="18"/>
          <w:lang w:val="fr-FR" w:eastAsia="en-GB"/>
        </w:rPr>
        <w:tab/>
      </w:r>
      <w:hyperlink r:id="rId1248" w:history="1">
        <w:r w:rsidR="00C85994" w:rsidRPr="0034407F">
          <w:rPr>
            <w:rStyle w:val="Hyperlink"/>
            <w:sz w:val="18"/>
            <w:szCs w:val="18"/>
            <w:lang w:val="fr-FR" w:eastAsia="en-GB"/>
          </w:rPr>
          <w:t>https://www.ttc.or.jp/st/docs/3gpps2017/TS/TS-3GA-36.414(Rel13)v13.0.0.pdf</w:t>
        </w:r>
      </w:hyperlink>
    </w:p>
    <w:p w14:paraId="5868D473" w14:textId="70ED9B57" w:rsidR="007E591F" w:rsidRPr="00182533" w:rsidRDefault="00096313" w:rsidP="00E90742">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7E591F" w:rsidRPr="00182533">
        <w:rPr>
          <w:b/>
          <w:bCs/>
          <w:color w:val="000000"/>
          <w:sz w:val="18"/>
          <w:szCs w:val="18"/>
          <w:lang w:eastAsia="en-GB"/>
        </w:rPr>
        <w:t xml:space="preserve"> 14</w:t>
      </w:r>
    </w:p>
    <w:p w14:paraId="48AB356A" w14:textId="54591B8B" w:rsidR="007E591F" w:rsidRPr="00182533" w:rsidRDefault="007E591F"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ATIS.3GPP.36.414V1410</w:t>
      </w:r>
      <w:r w:rsidRPr="00182533">
        <w:rPr>
          <w:color w:val="000000"/>
          <w:sz w:val="18"/>
          <w:szCs w:val="18"/>
          <w:lang w:eastAsia="en-GB"/>
        </w:rPr>
        <w:tab/>
        <w:t>14.1.0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249" w:history="1">
        <w:r w:rsidR="00C85994" w:rsidRPr="00182533">
          <w:rPr>
            <w:rStyle w:val="Hyperlink"/>
            <w:sz w:val="18"/>
            <w:szCs w:val="18"/>
            <w:lang w:eastAsia="en-GB"/>
          </w:rPr>
          <w:t>https://www.atis.org/3gpp-documents/Rel99-14/</w:t>
        </w:r>
      </w:hyperlink>
    </w:p>
    <w:p w14:paraId="6B2D0417" w14:textId="7605B84B" w:rsidR="007E591F" w:rsidRPr="00182533" w:rsidRDefault="007E591F"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CCSA.36.414V1410</w:t>
      </w:r>
      <w:r w:rsidRPr="00182533">
        <w:rPr>
          <w:color w:val="000000"/>
          <w:sz w:val="18"/>
          <w:szCs w:val="18"/>
          <w:lang w:eastAsia="en-GB"/>
        </w:rPr>
        <w:tab/>
        <w:t>14.1.0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/06/2017</w:t>
      </w:r>
      <w:r w:rsidRPr="00182533">
        <w:rPr>
          <w:color w:val="000000"/>
          <w:sz w:val="18"/>
          <w:szCs w:val="18"/>
          <w:lang w:eastAsia="en-GB"/>
        </w:rPr>
        <w:tab/>
      </w:r>
      <w:hyperlink r:id="rId1250" w:history="1">
        <w:r w:rsidR="00C85994" w:rsidRPr="00182533">
          <w:rPr>
            <w:rStyle w:val="Hyperlink"/>
            <w:sz w:val="18"/>
            <w:szCs w:val="18"/>
            <w:lang w:eastAsia="en-GB"/>
          </w:rPr>
          <w:t>https://www.ccsa.org.cn/api/portalsFile/downloadOldFile?type=19&amp;oldFileUrl=ITU-R/M.2012-6/CCSA.36.414V1410.doc</w:t>
        </w:r>
      </w:hyperlink>
    </w:p>
    <w:p w14:paraId="3902C55E" w14:textId="32673263"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136 414</w:t>
      </w:r>
      <w:r w:rsidRPr="0034407F">
        <w:rPr>
          <w:color w:val="000000"/>
          <w:sz w:val="18"/>
          <w:szCs w:val="18"/>
          <w:lang w:val="fr-FR" w:eastAsia="en-GB"/>
        </w:rPr>
        <w:tab/>
        <w:t>14.1.0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24</w:t>
      </w:r>
      <w:r w:rsidR="00D63672" w:rsidRPr="0034407F">
        <w:rPr>
          <w:color w:val="000000"/>
          <w:sz w:val="18"/>
          <w:szCs w:val="18"/>
          <w:lang w:val="fr-FR" w:eastAsia="en-GB"/>
        </w:rPr>
        <w:t>/08/2017</w:t>
      </w:r>
      <w:r w:rsidRPr="0034407F">
        <w:rPr>
          <w:color w:val="000000"/>
          <w:sz w:val="18"/>
          <w:szCs w:val="18"/>
          <w:lang w:val="fr-FR" w:eastAsia="en-GB"/>
        </w:rPr>
        <w:tab/>
      </w:r>
      <w:hyperlink r:id="rId1251" w:history="1">
        <w:r w:rsidR="00C85994" w:rsidRPr="0034407F">
          <w:rPr>
            <w:rStyle w:val="Hyperlink"/>
            <w:sz w:val="18"/>
            <w:szCs w:val="18"/>
            <w:lang w:val="fr-FR" w:eastAsia="en-GB"/>
          </w:rPr>
          <w:t>https://www.etsi.org/deliver/etsi_ts/136400_136499/136414/14.01.00_60/ts_136414v140100p.pdf</w:t>
        </w:r>
      </w:hyperlink>
    </w:p>
    <w:p w14:paraId="3A5A66EA" w14:textId="144E516F"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36.414-14.1.0 V1.0.0</w:t>
      </w:r>
      <w:r w:rsidRPr="0034407F">
        <w:rPr>
          <w:color w:val="000000"/>
          <w:sz w:val="18"/>
          <w:szCs w:val="18"/>
          <w:lang w:val="fr-FR" w:eastAsia="en-GB"/>
        </w:rPr>
        <w:tab/>
        <w:t>14.1.0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252" w:history="1">
        <w:r w:rsidR="00C85994" w:rsidRPr="0034407F">
          <w:rPr>
            <w:rStyle w:val="Hyperlink"/>
            <w:sz w:val="18"/>
            <w:szCs w:val="18"/>
            <w:lang w:val="fr-FR" w:eastAsia="en-GB"/>
          </w:rPr>
          <w:t>https://members.tsdsi.in/index.php/s/rBGf3Fwbb5PDgbd</w:t>
        </w:r>
      </w:hyperlink>
    </w:p>
    <w:p w14:paraId="392AE897" w14:textId="292D7D44"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TTAT.3G-36.414V14.1.0</w:t>
      </w:r>
      <w:r w:rsidRPr="0034407F">
        <w:rPr>
          <w:color w:val="000000"/>
          <w:sz w:val="18"/>
          <w:szCs w:val="18"/>
          <w:lang w:val="fr-FR" w:eastAsia="en-GB"/>
        </w:rPr>
        <w:tab/>
        <w:t>14.1.0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253" w:history="1">
        <w:r w:rsidR="00C85994" w:rsidRPr="0034407F">
          <w:rPr>
            <w:rStyle w:val="Hyperlink"/>
            <w:sz w:val="18"/>
            <w:szCs w:val="18"/>
            <w:lang w:val="fr-FR" w:eastAsia="en-GB"/>
          </w:rPr>
          <w:t>http://committee.tta.or.kr/data/ttasDown.jsp?kind=ttastd&amp;pk_num=TTAT.3G-36.414V14.1.0</w:t>
        </w:r>
      </w:hyperlink>
    </w:p>
    <w:p w14:paraId="3E29AA91" w14:textId="47DAF668"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TS-3GA-36.414(Rel14)v14.1.0</w:t>
      </w:r>
      <w:r w:rsidRPr="0034407F">
        <w:rPr>
          <w:color w:val="000000"/>
          <w:sz w:val="18"/>
          <w:szCs w:val="18"/>
          <w:lang w:val="fr-FR" w:eastAsia="en-GB"/>
        </w:rPr>
        <w:tab/>
        <w:t>14.1.0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13</w:t>
      </w:r>
      <w:r w:rsidR="00D63672" w:rsidRPr="0034407F">
        <w:rPr>
          <w:color w:val="000000"/>
          <w:sz w:val="18"/>
          <w:szCs w:val="18"/>
          <w:lang w:val="fr-FR" w:eastAsia="en-GB"/>
        </w:rPr>
        <w:t>/04/2018</w:t>
      </w:r>
      <w:r w:rsidRPr="0034407F">
        <w:rPr>
          <w:color w:val="000000"/>
          <w:sz w:val="18"/>
          <w:szCs w:val="18"/>
          <w:lang w:val="fr-FR" w:eastAsia="en-GB"/>
        </w:rPr>
        <w:tab/>
      </w:r>
      <w:hyperlink r:id="rId1254" w:history="1">
        <w:r w:rsidR="00C85994" w:rsidRPr="0034407F">
          <w:rPr>
            <w:rStyle w:val="Hyperlink"/>
            <w:sz w:val="18"/>
            <w:szCs w:val="18"/>
            <w:lang w:val="fr-FR" w:eastAsia="en-GB"/>
          </w:rPr>
          <w:t>https://www.ttc.or.jp/st/docs/3gpps2018/TS/TS-3GA-36.414(Rel14)v14.1.0.pdf</w:t>
        </w:r>
      </w:hyperlink>
    </w:p>
    <w:p w14:paraId="5F8161FA" w14:textId="35CA8165" w:rsidR="007E591F" w:rsidRPr="00182533" w:rsidRDefault="00096313" w:rsidP="007E591F">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7E591F" w:rsidRPr="00182533">
        <w:rPr>
          <w:b/>
          <w:bCs/>
          <w:color w:val="000000"/>
          <w:sz w:val="18"/>
          <w:szCs w:val="18"/>
          <w:lang w:eastAsia="en-GB"/>
        </w:rPr>
        <w:t xml:space="preserve"> 15</w:t>
      </w:r>
    </w:p>
    <w:p w14:paraId="0198A3D8" w14:textId="18104631" w:rsidR="007E591F" w:rsidRPr="00182533"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ATIS.3GPP.36.414V1500</w:t>
      </w:r>
      <w:r w:rsidRPr="00182533">
        <w:rPr>
          <w:color w:val="000000"/>
          <w:sz w:val="18"/>
          <w:szCs w:val="18"/>
          <w:lang w:eastAsia="en-GB"/>
        </w:rPr>
        <w:tab/>
        <w:t>15.0.0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255" w:history="1">
        <w:r w:rsidR="00C85994" w:rsidRPr="00182533">
          <w:rPr>
            <w:rStyle w:val="Hyperlink"/>
            <w:sz w:val="18"/>
            <w:szCs w:val="18"/>
            <w:lang w:eastAsia="en-GB"/>
          </w:rPr>
          <w:t>https://www.atis.org/3gpp-documents/Rel15/</w:t>
        </w:r>
      </w:hyperlink>
    </w:p>
    <w:p w14:paraId="57D237C9" w14:textId="547A890F" w:rsidR="007E591F" w:rsidRPr="00182533" w:rsidRDefault="007E591F" w:rsidP="00C8599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CCSA.36.414V1500</w:t>
      </w:r>
      <w:r w:rsidRPr="00182533">
        <w:rPr>
          <w:color w:val="000000"/>
          <w:sz w:val="18"/>
          <w:szCs w:val="18"/>
          <w:lang w:eastAsia="en-GB"/>
        </w:rPr>
        <w:tab/>
        <w:t>15.0.0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/06/2018</w:t>
      </w:r>
      <w:r w:rsidRPr="00182533">
        <w:rPr>
          <w:color w:val="000000"/>
          <w:sz w:val="18"/>
          <w:szCs w:val="18"/>
          <w:lang w:eastAsia="en-GB"/>
        </w:rPr>
        <w:tab/>
      </w:r>
      <w:hyperlink r:id="rId1256" w:history="1">
        <w:r w:rsidR="00C85994" w:rsidRPr="00182533">
          <w:rPr>
            <w:rStyle w:val="Hyperlink"/>
            <w:sz w:val="18"/>
            <w:szCs w:val="18"/>
            <w:lang w:eastAsia="en-GB"/>
          </w:rPr>
          <w:t>https://www.ccsa.org.cn/api/portalsFile/downloadOldFile?type=19&amp;oldFileUrl=ITU-R/M.2012-6/CCSA.36.414V1500.doc</w:t>
        </w:r>
      </w:hyperlink>
    </w:p>
    <w:p w14:paraId="36B2FB34" w14:textId="288D3A30"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136 414</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04</w:t>
      </w:r>
      <w:r w:rsidR="00D63672" w:rsidRPr="0034407F">
        <w:rPr>
          <w:color w:val="000000"/>
          <w:sz w:val="18"/>
          <w:szCs w:val="18"/>
          <w:lang w:val="fr-FR" w:eastAsia="en-GB"/>
        </w:rPr>
        <w:t>/07/2018</w:t>
      </w:r>
      <w:r w:rsidRPr="0034407F">
        <w:rPr>
          <w:color w:val="000000"/>
          <w:sz w:val="18"/>
          <w:szCs w:val="18"/>
          <w:lang w:val="fr-FR" w:eastAsia="en-GB"/>
        </w:rPr>
        <w:tab/>
      </w:r>
      <w:hyperlink r:id="rId1257" w:history="1">
        <w:r w:rsidR="00C85994" w:rsidRPr="0034407F">
          <w:rPr>
            <w:rStyle w:val="Hyperlink"/>
            <w:sz w:val="18"/>
            <w:szCs w:val="18"/>
            <w:lang w:val="fr-FR" w:eastAsia="en-GB"/>
          </w:rPr>
          <w:t>https://www.etsi.org/deliver/etsi_ts/136400_136499/136414/15.00.00_60/ts_136414v150000p.pdf</w:t>
        </w:r>
      </w:hyperlink>
    </w:p>
    <w:p w14:paraId="0B5BCF63" w14:textId="6E9CABC5"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36.414-15.0.0 V1.0.0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258" w:history="1">
        <w:r w:rsidR="00C85994" w:rsidRPr="0034407F">
          <w:rPr>
            <w:rStyle w:val="Hyperlink"/>
            <w:sz w:val="18"/>
            <w:szCs w:val="18"/>
            <w:lang w:val="fr-FR" w:eastAsia="en-GB"/>
          </w:rPr>
          <w:t>https://members.tsdsi.in/index.php/s/rBbRyPf5gQZrJsm</w:t>
        </w:r>
      </w:hyperlink>
    </w:p>
    <w:p w14:paraId="5C2FC61B" w14:textId="6353C8B4"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TTAT.3G-36.414V15.0.0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1259" w:history="1">
        <w:r w:rsidR="00C85994" w:rsidRPr="0034407F">
          <w:rPr>
            <w:rStyle w:val="Hyperlink"/>
            <w:sz w:val="18"/>
            <w:szCs w:val="18"/>
            <w:lang w:val="fr-FR" w:eastAsia="en-GB"/>
          </w:rPr>
          <w:t>http://committee.tta.or.kr/data/ttasDown.jsp?kind=ttastd&amp;pk_num=TTAT.3G-36.414V15.0.0</w:t>
        </w:r>
      </w:hyperlink>
    </w:p>
    <w:p w14:paraId="2FCFDC0A" w14:textId="48DB4CE3"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TS-3GA-36.414(Rel15)v15.0.0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28</w:t>
      </w:r>
      <w:r w:rsidR="00D63672" w:rsidRPr="0034407F">
        <w:rPr>
          <w:color w:val="000000"/>
          <w:sz w:val="18"/>
          <w:szCs w:val="18"/>
          <w:lang w:val="fr-FR" w:eastAsia="en-GB"/>
        </w:rPr>
        <w:t>/09/2018</w:t>
      </w:r>
      <w:r w:rsidRPr="0034407F">
        <w:rPr>
          <w:color w:val="000000"/>
          <w:sz w:val="18"/>
          <w:szCs w:val="18"/>
          <w:lang w:val="fr-FR" w:eastAsia="en-GB"/>
        </w:rPr>
        <w:tab/>
      </w:r>
      <w:hyperlink r:id="rId1260" w:history="1">
        <w:r w:rsidR="00C85994" w:rsidRPr="0034407F">
          <w:rPr>
            <w:rStyle w:val="Hyperlink"/>
            <w:sz w:val="18"/>
            <w:szCs w:val="18"/>
            <w:lang w:val="fr-FR" w:eastAsia="en-GB"/>
          </w:rPr>
          <w:t>https://www.ttc.or.jp/st/docs/3gpps2018/TS/TS-3GA-36.414(Rel15)v15.0.0.pdf</w:t>
        </w:r>
      </w:hyperlink>
    </w:p>
    <w:p w14:paraId="54394A7E" w14:textId="20CC7ACB" w:rsidR="007E591F" w:rsidRPr="00182533" w:rsidRDefault="00096313" w:rsidP="00E90742">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7E591F" w:rsidRPr="00182533">
        <w:rPr>
          <w:b/>
          <w:bCs/>
          <w:color w:val="000000"/>
          <w:sz w:val="18"/>
          <w:szCs w:val="18"/>
          <w:lang w:eastAsia="en-GB"/>
        </w:rPr>
        <w:t xml:space="preserve"> 16</w:t>
      </w:r>
    </w:p>
    <w:p w14:paraId="34EB9BF7" w14:textId="6B8484E4" w:rsidR="007E591F" w:rsidRPr="00182533"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ATIS.3GPP.36.414V1600</w:t>
      </w:r>
      <w:r w:rsidRPr="00182533">
        <w:rPr>
          <w:color w:val="000000"/>
          <w:sz w:val="18"/>
          <w:szCs w:val="18"/>
          <w:lang w:eastAsia="en-GB"/>
        </w:rPr>
        <w:tab/>
        <w:t>16.0.0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261" w:history="1">
        <w:r w:rsidR="00C85994" w:rsidRPr="00182533">
          <w:rPr>
            <w:rStyle w:val="Hyperlink"/>
            <w:sz w:val="18"/>
            <w:szCs w:val="18"/>
            <w:lang w:eastAsia="en-GB"/>
          </w:rPr>
          <w:t>https://www.atis.org/3gpp-documents/Rel16/</w:t>
        </w:r>
      </w:hyperlink>
    </w:p>
    <w:p w14:paraId="4DCB248D" w14:textId="0E94C4F4" w:rsidR="007E591F" w:rsidRPr="00182533" w:rsidRDefault="007E591F" w:rsidP="00C8599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CCSA.36.414V1600</w:t>
      </w:r>
      <w:r w:rsidRPr="00182533">
        <w:rPr>
          <w:color w:val="000000"/>
          <w:sz w:val="18"/>
          <w:szCs w:val="18"/>
          <w:lang w:eastAsia="en-GB"/>
        </w:rPr>
        <w:tab/>
        <w:t>16.0.0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/07/2020</w:t>
      </w:r>
      <w:r w:rsidRPr="00182533">
        <w:rPr>
          <w:color w:val="000000"/>
          <w:sz w:val="18"/>
          <w:szCs w:val="18"/>
          <w:lang w:eastAsia="en-GB"/>
        </w:rPr>
        <w:tab/>
      </w:r>
      <w:hyperlink r:id="rId1262" w:history="1">
        <w:r w:rsidR="00C85994" w:rsidRPr="00182533">
          <w:rPr>
            <w:rStyle w:val="Hyperlink"/>
            <w:sz w:val="18"/>
            <w:szCs w:val="18"/>
            <w:lang w:eastAsia="en-GB"/>
          </w:rPr>
          <w:t>https://www.ccsa.org.cn/api/portalsFile/downloadOldFile?type=19&amp;oldFileUrl=ITU-R/M.2012-6/CCSA.36.414V1600.doc</w:t>
        </w:r>
      </w:hyperlink>
    </w:p>
    <w:p w14:paraId="05461C8D" w14:textId="70B04A03"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136 414</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/07/2020</w:t>
      </w:r>
      <w:r w:rsidRPr="0034407F">
        <w:rPr>
          <w:color w:val="000000"/>
          <w:sz w:val="18"/>
          <w:szCs w:val="18"/>
          <w:lang w:val="fr-FR" w:eastAsia="en-GB"/>
        </w:rPr>
        <w:tab/>
      </w:r>
      <w:hyperlink r:id="rId1263" w:history="1">
        <w:r w:rsidR="00C85994" w:rsidRPr="0034407F">
          <w:rPr>
            <w:rStyle w:val="Hyperlink"/>
            <w:sz w:val="18"/>
            <w:szCs w:val="18"/>
            <w:lang w:val="fr-FR" w:eastAsia="en-GB"/>
          </w:rPr>
          <w:t>https://www.etsi.org/deliver/etsi_ts/136400_136499/136414/16.00.00_60/ts_136414v160000p.pdf</w:t>
        </w:r>
      </w:hyperlink>
    </w:p>
    <w:p w14:paraId="6DC21334" w14:textId="2BE62CDB"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36.414-16.0.0 V1.0.0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264" w:history="1">
        <w:r w:rsidR="00C85994" w:rsidRPr="0034407F">
          <w:rPr>
            <w:rStyle w:val="Hyperlink"/>
            <w:sz w:val="18"/>
            <w:szCs w:val="18"/>
            <w:lang w:val="fr-FR" w:eastAsia="en-GB"/>
          </w:rPr>
          <w:t>https://members.tsdsi.in/index.php/s/y6R7BGNQqMJZY22</w:t>
        </w:r>
      </w:hyperlink>
    </w:p>
    <w:p w14:paraId="4967A4C1" w14:textId="0824350C"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TTAT.3G-36.414V16.0.0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1265" w:history="1">
        <w:r w:rsidR="00C85994" w:rsidRPr="0034407F">
          <w:rPr>
            <w:rStyle w:val="Hyperlink"/>
            <w:sz w:val="18"/>
            <w:szCs w:val="18"/>
            <w:lang w:val="fr-FR" w:eastAsia="en-GB"/>
          </w:rPr>
          <w:t>http://committee.tta.or.kr/data/ttasDown.jsp?kind=ttastd&amp;pk_num=TTAT.3G-36.414V16.0.0</w:t>
        </w:r>
      </w:hyperlink>
    </w:p>
    <w:p w14:paraId="28286B7D" w14:textId="3B8DD476"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TS-3GA-36.414(Rel16)v16.0.0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/10/2020</w:t>
      </w:r>
      <w:r w:rsidRPr="0034407F">
        <w:rPr>
          <w:color w:val="000000"/>
          <w:sz w:val="18"/>
          <w:szCs w:val="18"/>
          <w:lang w:val="fr-FR" w:eastAsia="en-GB"/>
        </w:rPr>
        <w:tab/>
      </w:r>
      <w:hyperlink r:id="rId1266" w:history="1">
        <w:r w:rsidR="00C85994" w:rsidRPr="0034407F">
          <w:rPr>
            <w:rStyle w:val="Hyperlink"/>
            <w:sz w:val="18"/>
            <w:szCs w:val="18"/>
            <w:lang w:val="fr-FR" w:eastAsia="en-GB"/>
          </w:rPr>
          <w:t>https://www.ttc.or.jp/st/docs/3gpps2020/TS/TS-3GA-36_414_Rel16v16_0_0.pdf</w:t>
        </w:r>
      </w:hyperlink>
    </w:p>
    <w:p w14:paraId="31B0590D" w14:textId="54ADD43F" w:rsidR="007E591F" w:rsidRPr="00182533" w:rsidRDefault="00096313" w:rsidP="007E591F">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7E591F" w:rsidRPr="00182533">
        <w:rPr>
          <w:b/>
          <w:bCs/>
          <w:color w:val="000000"/>
          <w:sz w:val="18"/>
          <w:szCs w:val="18"/>
          <w:lang w:eastAsia="en-GB"/>
        </w:rPr>
        <w:t xml:space="preserve"> 17</w:t>
      </w:r>
    </w:p>
    <w:p w14:paraId="55551BDE" w14:textId="02ED35EA" w:rsidR="007E591F" w:rsidRPr="00182533"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ATIS.3GPP.36.414.V17.0.0</w:t>
      </w:r>
      <w:r w:rsidRPr="00182533">
        <w:rPr>
          <w:color w:val="000000"/>
          <w:sz w:val="18"/>
          <w:szCs w:val="18"/>
          <w:lang w:eastAsia="en-GB"/>
        </w:rPr>
        <w:tab/>
        <w:t>17.0.0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1267" w:history="1">
        <w:r w:rsidR="00C85994" w:rsidRPr="00182533">
          <w:rPr>
            <w:rStyle w:val="Hyperlink"/>
            <w:sz w:val="18"/>
            <w:szCs w:val="18"/>
            <w:lang w:eastAsia="en-GB"/>
          </w:rPr>
          <w:t>https://www.atis.org/3gpp-transpositions - Rel-17</w:t>
        </w:r>
      </w:hyperlink>
    </w:p>
    <w:p w14:paraId="3D1AECD0" w14:textId="3D83990E" w:rsidR="007E591F" w:rsidRPr="00182533" w:rsidRDefault="007E591F" w:rsidP="00C8599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CCSA.36.414V1700</w:t>
      </w:r>
      <w:r w:rsidRPr="00182533">
        <w:rPr>
          <w:color w:val="000000"/>
          <w:sz w:val="18"/>
          <w:szCs w:val="18"/>
          <w:lang w:eastAsia="en-GB"/>
        </w:rPr>
        <w:tab/>
        <w:t>17.0.0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/04/2022</w:t>
      </w:r>
      <w:r w:rsidRPr="00182533">
        <w:rPr>
          <w:color w:val="000000"/>
          <w:sz w:val="18"/>
          <w:szCs w:val="18"/>
          <w:lang w:eastAsia="en-GB"/>
        </w:rPr>
        <w:tab/>
      </w:r>
      <w:hyperlink r:id="rId1268" w:history="1">
        <w:r w:rsidR="00C85994" w:rsidRPr="00182533">
          <w:rPr>
            <w:rStyle w:val="Hyperlink"/>
            <w:sz w:val="18"/>
            <w:szCs w:val="18"/>
            <w:lang w:eastAsia="en-GB"/>
          </w:rPr>
          <w:t>https://www.ccsa.org.cn/api/portalsFile/downloadOldFile?type=19&amp;oldFileUrl=ITU-R/M.2012-6/CCSA.36.414V1700.doc</w:t>
        </w:r>
      </w:hyperlink>
    </w:p>
    <w:p w14:paraId="4CFBC73F" w14:textId="71EB7F3C"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136 414</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/05/2022</w:t>
      </w:r>
      <w:r w:rsidRPr="0034407F">
        <w:rPr>
          <w:color w:val="000000"/>
          <w:sz w:val="18"/>
          <w:szCs w:val="18"/>
          <w:lang w:val="fr-FR" w:eastAsia="en-GB"/>
        </w:rPr>
        <w:tab/>
      </w:r>
      <w:hyperlink r:id="rId1269" w:history="1">
        <w:r w:rsidR="00C85994" w:rsidRPr="0034407F">
          <w:rPr>
            <w:rStyle w:val="Hyperlink"/>
            <w:sz w:val="18"/>
            <w:szCs w:val="18"/>
            <w:lang w:val="fr-FR" w:eastAsia="en-GB"/>
          </w:rPr>
          <w:t>https://www.etsi.org/deliver/etsi_ts/136400_136499/136414/17.00.00_60/ts_136414v170000p.pdf</w:t>
        </w:r>
      </w:hyperlink>
    </w:p>
    <w:p w14:paraId="72179400" w14:textId="1926E08B"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36.414-17.0.0 V1.0.0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/07/2022</w:t>
      </w:r>
      <w:r w:rsidRPr="0034407F">
        <w:rPr>
          <w:color w:val="000000"/>
          <w:sz w:val="18"/>
          <w:szCs w:val="18"/>
          <w:lang w:val="fr-FR" w:eastAsia="en-GB"/>
        </w:rPr>
        <w:tab/>
      </w:r>
      <w:hyperlink r:id="rId1270" w:history="1">
        <w:r w:rsidR="00C85994" w:rsidRPr="0034407F">
          <w:rPr>
            <w:rStyle w:val="Hyperlink"/>
            <w:sz w:val="18"/>
            <w:szCs w:val="18"/>
            <w:lang w:val="fr-FR" w:eastAsia="en-GB"/>
          </w:rPr>
          <w:t>https://members.tsdsi.in/s/fpqTF5fxqwYacFK</w:t>
        </w:r>
      </w:hyperlink>
    </w:p>
    <w:p w14:paraId="0D95B538" w14:textId="0F501C97"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TTAT.3G-36.414V17.0.0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1271" w:history="1">
        <w:r w:rsidR="00C85994" w:rsidRPr="0034407F">
          <w:rPr>
            <w:rStyle w:val="Hyperlink"/>
            <w:sz w:val="18"/>
            <w:szCs w:val="18"/>
            <w:lang w:val="fr-FR" w:eastAsia="en-GB"/>
          </w:rPr>
          <w:t>http://committee.tta.or.kr/data/ttasDown.jsp?kind=ttastd&amp;pk_num=TTAT.3G-36.414V17.0.0</w:t>
        </w:r>
      </w:hyperlink>
    </w:p>
    <w:p w14:paraId="4355EA81" w14:textId="79DBE95E"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TS-3GA-36.414(Rel17)v17.0.0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07</w:t>
      </w:r>
      <w:r w:rsidR="00D63672" w:rsidRPr="0034407F">
        <w:rPr>
          <w:color w:val="000000"/>
          <w:sz w:val="18"/>
          <w:szCs w:val="18"/>
          <w:lang w:val="fr-FR" w:eastAsia="en-GB"/>
        </w:rPr>
        <w:t>/10/2022</w:t>
      </w:r>
      <w:r w:rsidRPr="0034407F">
        <w:rPr>
          <w:color w:val="000000"/>
          <w:sz w:val="18"/>
          <w:szCs w:val="18"/>
          <w:lang w:val="fr-FR" w:eastAsia="en-GB"/>
        </w:rPr>
        <w:tab/>
      </w:r>
      <w:hyperlink r:id="rId1272" w:history="1">
        <w:r w:rsidR="00C85994" w:rsidRPr="0034407F">
          <w:rPr>
            <w:rStyle w:val="Hyperlink"/>
            <w:sz w:val="18"/>
            <w:szCs w:val="18"/>
            <w:lang w:val="fr-FR" w:eastAsia="en-GB"/>
          </w:rPr>
          <w:t>https://www.ttc.or.jp/st/docs/3gpp/2022/TS/TS-3GA-36.414v17.0.0.pdf</w:t>
        </w:r>
      </w:hyperlink>
    </w:p>
    <w:p w14:paraId="3A4B12BF" w14:textId="77777777" w:rsidR="00C556AE" w:rsidRPr="00182533" w:rsidRDefault="00C556AE" w:rsidP="00C556AE">
      <w:pPr>
        <w:pStyle w:val="Heading4"/>
      </w:pPr>
      <w:r w:rsidRPr="00182533">
        <w:lastRenderedPageBreak/>
        <w:t>2.1.4.7</w:t>
      </w:r>
      <w:r w:rsidRPr="00182533">
        <w:tab/>
        <w:t>TS 36.420</w:t>
      </w:r>
    </w:p>
    <w:p w14:paraId="6D1B06E5" w14:textId="77777777" w:rsidR="00C556AE" w:rsidRPr="00182533" w:rsidRDefault="00C556AE" w:rsidP="00C556AE">
      <w:pPr>
        <w:pStyle w:val="Headingb"/>
        <w:rPr>
          <w:lang w:eastAsia="zh-CN"/>
        </w:rPr>
      </w:pPr>
      <w:r w:rsidRPr="00182533">
        <w:rPr>
          <w:lang w:eastAsia="zh-CN"/>
        </w:rPr>
        <w:t>Red de acceso radioeléctrico terrenal universal evolucionada (E-UTRAN); aspectos generales y principios de X2</w:t>
      </w:r>
    </w:p>
    <w:p w14:paraId="40E47368" w14:textId="77777777" w:rsidR="00C556AE" w:rsidRPr="00182533" w:rsidRDefault="00C556AE" w:rsidP="00220C96">
      <w:pPr>
        <w:keepNext/>
        <w:keepLines/>
      </w:pPr>
      <w:r w:rsidRPr="00182533">
        <w:t>Este documento es una introducción a la serie de especificaciones técnicas UMTS TSG RAN TS 36.42x que definen la interfaz X2. Se trata de una interfaz para la interconexión de dos componentes de NodoB E</w:t>
      </w:r>
      <w:r w:rsidRPr="00182533">
        <w:noBreakHyphen/>
        <w:t>UTRAN (eNB) con la arquitectura de la Red de acceso radioeléctrico terrenal universal evolucionada (E-UTRAN).</w:t>
      </w:r>
    </w:p>
    <w:p w14:paraId="0F5D7C73" w14:textId="77777777" w:rsidR="007C47C0" w:rsidRPr="00182533" w:rsidRDefault="007C47C0" w:rsidP="007C47C0">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60EE108D" w14:textId="787E616F" w:rsidR="007E591F" w:rsidRPr="00182533" w:rsidRDefault="00096313" w:rsidP="00172BCC">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7E591F" w:rsidRPr="00182533">
        <w:rPr>
          <w:b/>
          <w:bCs/>
          <w:color w:val="000000"/>
          <w:sz w:val="18"/>
          <w:szCs w:val="18"/>
          <w:lang w:eastAsia="en-GB"/>
        </w:rPr>
        <w:t xml:space="preserve"> 10</w:t>
      </w:r>
    </w:p>
    <w:p w14:paraId="27FDE9DC" w14:textId="3A70B7B7" w:rsidR="007E591F" w:rsidRPr="00182533" w:rsidRDefault="007E591F"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ATIS.3GPP.36.420V1020</w:t>
      </w:r>
      <w:r w:rsidRPr="00182533">
        <w:rPr>
          <w:color w:val="000000"/>
          <w:sz w:val="18"/>
          <w:szCs w:val="18"/>
          <w:lang w:eastAsia="en-GB"/>
        </w:rPr>
        <w:tab/>
        <w:t>10.2.0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273" w:history="1">
        <w:r w:rsidR="00EF3EC2" w:rsidRPr="00182533">
          <w:rPr>
            <w:rStyle w:val="Hyperlink"/>
            <w:sz w:val="18"/>
            <w:szCs w:val="18"/>
            <w:lang w:eastAsia="en-GB"/>
          </w:rPr>
          <w:t>https://www.atis.org/3gpp-documents/Rel99-14/</w:t>
        </w:r>
      </w:hyperlink>
    </w:p>
    <w:p w14:paraId="53016155" w14:textId="2751A4D4" w:rsidR="007E591F" w:rsidRPr="00182533" w:rsidRDefault="007E591F" w:rsidP="00EF3EC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CCSA.36.420V1020</w:t>
      </w:r>
      <w:r w:rsidRPr="00182533">
        <w:rPr>
          <w:color w:val="000000"/>
          <w:sz w:val="18"/>
          <w:szCs w:val="18"/>
          <w:lang w:eastAsia="en-GB"/>
        </w:rPr>
        <w:tab/>
        <w:t>10.2.0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EF3EC2" w:rsidRPr="00182533">
        <w:rPr>
          <w:color w:val="000000"/>
          <w:sz w:val="18"/>
          <w:szCs w:val="18"/>
          <w:lang w:eastAsia="en-GB"/>
        </w:rPr>
        <w:t>/</w:t>
      </w:r>
      <w:r w:rsidRPr="00182533">
        <w:rPr>
          <w:color w:val="000000"/>
          <w:sz w:val="18"/>
          <w:szCs w:val="18"/>
          <w:lang w:eastAsia="en-GB"/>
        </w:rPr>
        <w:t>09</w:t>
      </w:r>
      <w:r w:rsidR="00EF3EC2" w:rsidRPr="00182533">
        <w:rPr>
          <w:color w:val="000000"/>
          <w:sz w:val="18"/>
          <w:szCs w:val="18"/>
          <w:lang w:eastAsia="en-GB"/>
        </w:rPr>
        <w:t>/</w:t>
      </w:r>
      <w:r w:rsidRPr="00182533">
        <w:rPr>
          <w:color w:val="000000"/>
          <w:sz w:val="18"/>
          <w:szCs w:val="18"/>
          <w:lang w:eastAsia="en-GB"/>
        </w:rPr>
        <w:t>2011</w:t>
      </w:r>
      <w:r w:rsidRPr="00182533">
        <w:rPr>
          <w:color w:val="000000"/>
          <w:sz w:val="18"/>
          <w:szCs w:val="18"/>
          <w:lang w:eastAsia="en-GB"/>
        </w:rPr>
        <w:tab/>
      </w:r>
      <w:hyperlink r:id="rId1274" w:history="1">
        <w:r w:rsidR="00EF3EC2" w:rsidRPr="00182533">
          <w:rPr>
            <w:rStyle w:val="Hyperlink"/>
            <w:sz w:val="18"/>
            <w:szCs w:val="18"/>
            <w:lang w:eastAsia="en-GB"/>
          </w:rPr>
          <w:t>https://www.ccsa.org.cn/api/portalsFile/downloadOldFile?type=19&amp;oldFileUrl=ITU-R/M.2012-6/CCSA.36.420V1020.doc</w:t>
        </w:r>
      </w:hyperlink>
    </w:p>
    <w:p w14:paraId="76FFCD7F" w14:textId="22CFE182"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136 420</w:t>
      </w:r>
      <w:r w:rsidRPr="0034407F">
        <w:rPr>
          <w:color w:val="000000"/>
          <w:sz w:val="18"/>
          <w:szCs w:val="18"/>
          <w:lang w:val="fr-FR" w:eastAsia="en-GB"/>
        </w:rPr>
        <w:tab/>
        <w:t>10.2.0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EF3EC2" w:rsidRPr="0034407F">
        <w:rPr>
          <w:color w:val="000000"/>
          <w:sz w:val="18"/>
          <w:szCs w:val="18"/>
          <w:lang w:val="fr-FR" w:eastAsia="en-GB"/>
        </w:rPr>
        <w:t>/</w:t>
      </w:r>
      <w:r w:rsidRPr="0034407F">
        <w:rPr>
          <w:color w:val="000000"/>
          <w:sz w:val="18"/>
          <w:szCs w:val="18"/>
          <w:lang w:val="fr-FR" w:eastAsia="en-GB"/>
        </w:rPr>
        <w:t>10</w:t>
      </w:r>
      <w:r w:rsidR="00EF3EC2" w:rsidRPr="0034407F">
        <w:rPr>
          <w:color w:val="000000"/>
          <w:sz w:val="18"/>
          <w:szCs w:val="18"/>
          <w:lang w:val="fr-FR" w:eastAsia="en-GB"/>
        </w:rPr>
        <w:t>/</w:t>
      </w:r>
      <w:r w:rsidRPr="0034407F">
        <w:rPr>
          <w:color w:val="000000"/>
          <w:sz w:val="18"/>
          <w:szCs w:val="18"/>
          <w:lang w:val="fr-FR" w:eastAsia="en-GB"/>
        </w:rPr>
        <w:t>2011</w:t>
      </w:r>
      <w:r w:rsidRPr="0034407F">
        <w:rPr>
          <w:color w:val="000000"/>
          <w:sz w:val="18"/>
          <w:szCs w:val="18"/>
          <w:lang w:val="fr-FR" w:eastAsia="en-GB"/>
        </w:rPr>
        <w:tab/>
      </w:r>
      <w:hyperlink r:id="rId1275" w:history="1">
        <w:r w:rsidR="00EF3EC2" w:rsidRPr="0034407F">
          <w:rPr>
            <w:rStyle w:val="Hyperlink"/>
            <w:sz w:val="18"/>
            <w:szCs w:val="18"/>
            <w:lang w:val="fr-FR" w:eastAsia="en-GB"/>
          </w:rPr>
          <w:t>https://www.etsi.org/deliver/etsi_ts/136400_136499/136420/10.02.00_60/ts_136420v100200p.pdf</w:t>
        </w:r>
      </w:hyperlink>
    </w:p>
    <w:p w14:paraId="4E7B7640" w14:textId="7AFD06F1"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36.42-10.2.0 V1.0.0</w:t>
      </w:r>
      <w:r w:rsidRPr="0034407F">
        <w:rPr>
          <w:color w:val="000000"/>
          <w:sz w:val="18"/>
          <w:szCs w:val="18"/>
          <w:lang w:val="fr-FR" w:eastAsia="en-GB"/>
        </w:rPr>
        <w:tab/>
        <w:t>10.2.0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276" w:history="1">
        <w:r w:rsidR="00EF3EC2" w:rsidRPr="0034407F">
          <w:rPr>
            <w:rStyle w:val="Hyperlink"/>
            <w:sz w:val="18"/>
            <w:szCs w:val="18"/>
            <w:lang w:val="fr-FR" w:eastAsia="en-GB"/>
          </w:rPr>
          <w:t>https://members.tsdsi.in/index.php/s/b4YnSNsXJRNKPdg</w:t>
        </w:r>
      </w:hyperlink>
    </w:p>
    <w:p w14:paraId="71744B7D" w14:textId="504D5584"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TTAT.3G-36.420V10.2.0</w:t>
      </w:r>
      <w:r w:rsidRPr="0034407F">
        <w:rPr>
          <w:color w:val="000000"/>
          <w:sz w:val="18"/>
          <w:szCs w:val="18"/>
          <w:lang w:val="fr-FR" w:eastAsia="en-GB"/>
        </w:rPr>
        <w:tab/>
        <w:t>10.2.0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277" w:history="1">
        <w:r w:rsidR="00EF3EC2" w:rsidRPr="0034407F">
          <w:rPr>
            <w:rStyle w:val="Hyperlink"/>
            <w:sz w:val="18"/>
            <w:szCs w:val="18"/>
            <w:lang w:val="fr-FR" w:eastAsia="en-GB"/>
          </w:rPr>
          <w:t>http://committee.tta.or.kr/data/ttasDown.jsp?kind=ttastd&amp;pk_num=TTAT.3G-36.420V10.2.0</w:t>
        </w:r>
      </w:hyperlink>
    </w:p>
    <w:p w14:paraId="1580FD3D" w14:textId="42DD49C2"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TS-3GA-36.420(Rel10)v10.2.0</w:t>
      </w:r>
      <w:r w:rsidRPr="0034407F">
        <w:rPr>
          <w:color w:val="000000"/>
          <w:sz w:val="18"/>
          <w:szCs w:val="18"/>
          <w:lang w:val="fr-FR" w:eastAsia="en-GB"/>
        </w:rPr>
        <w:tab/>
        <w:t>10.2.0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EF3EC2" w:rsidRPr="0034407F">
        <w:rPr>
          <w:color w:val="000000"/>
          <w:sz w:val="18"/>
          <w:szCs w:val="18"/>
          <w:lang w:val="fr-FR" w:eastAsia="en-GB"/>
        </w:rPr>
        <w:t>/</w:t>
      </w:r>
      <w:r w:rsidRPr="0034407F">
        <w:rPr>
          <w:color w:val="000000"/>
          <w:sz w:val="18"/>
          <w:szCs w:val="18"/>
          <w:lang w:val="fr-FR" w:eastAsia="en-GB"/>
        </w:rPr>
        <w:t>12</w:t>
      </w:r>
      <w:r w:rsidR="00EF3EC2" w:rsidRPr="0034407F">
        <w:rPr>
          <w:color w:val="000000"/>
          <w:sz w:val="18"/>
          <w:szCs w:val="18"/>
          <w:lang w:val="fr-FR" w:eastAsia="en-GB"/>
        </w:rPr>
        <w:t>/</w:t>
      </w:r>
      <w:r w:rsidRPr="0034407F">
        <w:rPr>
          <w:color w:val="000000"/>
          <w:sz w:val="18"/>
          <w:szCs w:val="18"/>
          <w:lang w:val="fr-FR" w:eastAsia="en-GB"/>
        </w:rPr>
        <w:t>2011</w:t>
      </w:r>
      <w:r w:rsidRPr="0034407F">
        <w:rPr>
          <w:color w:val="000000"/>
          <w:sz w:val="18"/>
          <w:szCs w:val="18"/>
          <w:lang w:val="fr-FR" w:eastAsia="en-GB"/>
        </w:rPr>
        <w:tab/>
      </w:r>
      <w:hyperlink r:id="rId1278" w:history="1">
        <w:r w:rsidR="00EF3EC2" w:rsidRPr="0034407F">
          <w:rPr>
            <w:rStyle w:val="Hyperlink"/>
            <w:sz w:val="18"/>
            <w:szCs w:val="18"/>
            <w:lang w:val="fr-FR" w:eastAsia="en-GB"/>
          </w:rPr>
          <w:t>https://www.ttc.or.jp/st/docs/3gpps2011/TS/TS-3GA-36.420(Rel10)v10.2.0.pdf</w:t>
        </w:r>
      </w:hyperlink>
    </w:p>
    <w:p w14:paraId="107FC655" w14:textId="7B322C80" w:rsidR="007E591F" w:rsidRPr="00182533" w:rsidRDefault="00096313" w:rsidP="00172BCC">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7E591F" w:rsidRPr="00182533">
        <w:rPr>
          <w:b/>
          <w:bCs/>
          <w:color w:val="000000"/>
          <w:sz w:val="18"/>
          <w:szCs w:val="18"/>
          <w:lang w:eastAsia="en-GB"/>
        </w:rPr>
        <w:t xml:space="preserve"> 11</w:t>
      </w:r>
    </w:p>
    <w:p w14:paraId="10E87510" w14:textId="6B013786" w:rsidR="007E591F" w:rsidRPr="00182533"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ATIS.3GPP.36.420V1100</w:t>
      </w:r>
      <w:r w:rsidRPr="00182533">
        <w:rPr>
          <w:color w:val="000000"/>
          <w:sz w:val="18"/>
          <w:szCs w:val="18"/>
          <w:lang w:eastAsia="en-GB"/>
        </w:rPr>
        <w:tab/>
        <w:t>11.0.0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279" w:history="1">
        <w:r w:rsidR="00EF3EC2" w:rsidRPr="00182533">
          <w:rPr>
            <w:rStyle w:val="Hyperlink"/>
            <w:sz w:val="18"/>
            <w:szCs w:val="18"/>
            <w:lang w:eastAsia="en-GB"/>
          </w:rPr>
          <w:t>https://www.atis.org/3gpp-documents/Rel99-14/</w:t>
        </w:r>
      </w:hyperlink>
    </w:p>
    <w:p w14:paraId="40DF938C" w14:textId="0A9FAD9A" w:rsidR="007E591F" w:rsidRPr="00182533" w:rsidRDefault="007E591F" w:rsidP="00EF3EC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CCSA.36.420V1100</w:t>
      </w:r>
      <w:r w:rsidRPr="00182533">
        <w:rPr>
          <w:color w:val="000000"/>
          <w:sz w:val="18"/>
          <w:szCs w:val="18"/>
          <w:lang w:eastAsia="en-GB"/>
        </w:rPr>
        <w:tab/>
        <w:t>11.0.0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EF3EC2" w:rsidRPr="00182533">
        <w:rPr>
          <w:color w:val="000000"/>
          <w:sz w:val="18"/>
          <w:szCs w:val="18"/>
          <w:lang w:eastAsia="en-GB"/>
        </w:rPr>
        <w:t>/</w:t>
      </w:r>
      <w:r w:rsidRPr="00182533">
        <w:rPr>
          <w:color w:val="000000"/>
          <w:sz w:val="18"/>
          <w:szCs w:val="18"/>
          <w:lang w:eastAsia="en-GB"/>
        </w:rPr>
        <w:t>09</w:t>
      </w:r>
      <w:r w:rsidR="00EF3EC2" w:rsidRPr="00182533">
        <w:rPr>
          <w:color w:val="000000"/>
          <w:sz w:val="18"/>
          <w:szCs w:val="18"/>
          <w:lang w:eastAsia="en-GB"/>
        </w:rPr>
        <w:t>/</w:t>
      </w:r>
      <w:r w:rsidRPr="00182533">
        <w:rPr>
          <w:color w:val="000000"/>
          <w:sz w:val="18"/>
          <w:szCs w:val="18"/>
          <w:lang w:eastAsia="en-GB"/>
        </w:rPr>
        <w:t>2012</w:t>
      </w:r>
      <w:r w:rsidRPr="00182533">
        <w:rPr>
          <w:color w:val="000000"/>
          <w:sz w:val="18"/>
          <w:szCs w:val="18"/>
          <w:lang w:eastAsia="en-GB"/>
        </w:rPr>
        <w:tab/>
      </w:r>
      <w:hyperlink r:id="rId1280" w:history="1">
        <w:r w:rsidR="00EF3EC2" w:rsidRPr="00182533">
          <w:rPr>
            <w:rStyle w:val="Hyperlink"/>
            <w:sz w:val="18"/>
            <w:szCs w:val="18"/>
            <w:lang w:eastAsia="en-GB"/>
          </w:rPr>
          <w:t>https://www.ccsa.org.cn/api/portalsFile/downloadOldFile?type=19&amp;oldFileUrl=ITU-R/M.2012-6/CCSA.36.420V1100.doc</w:t>
        </w:r>
      </w:hyperlink>
    </w:p>
    <w:p w14:paraId="5C2C2631" w14:textId="1AB44960"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136 420</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18</w:t>
      </w:r>
      <w:r w:rsidR="00EF3EC2" w:rsidRPr="0034407F">
        <w:rPr>
          <w:color w:val="000000"/>
          <w:sz w:val="18"/>
          <w:szCs w:val="18"/>
          <w:lang w:val="fr-FR" w:eastAsia="en-GB"/>
        </w:rPr>
        <w:t>/</w:t>
      </w:r>
      <w:r w:rsidRPr="0034407F">
        <w:rPr>
          <w:color w:val="000000"/>
          <w:sz w:val="18"/>
          <w:szCs w:val="18"/>
          <w:lang w:val="fr-FR" w:eastAsia="en-GB"/>
        </w:rPr>
        <w:t>10</w:t>
      </w:r>
      <w:r w:rsidR="00EF3EC2" w:rsidRPr="0034407F">
        <w:rPr>
          <w:color w:val="000000"/>
          <w:sz w:val="18"/>
          <w:szCs w:val="18"/>
          <w:lang w:val="fr-FR" w:eastAsia="en-GB"/>
        </w:rPr>
        <w:t>/</w:t>
      </w:r>
      <w:r w:rsidRPr="0034407F">
        <w:rPr>
          <w:color w:val="000000"/>
          <w:sz w:val="18"/>
          <w:szCs w:val="18"/>
          <w:lang w:val="fr-FR" w:eastAsia="en-GB"/>
        </w:rPr>
        <w:t>2012</w:t>
      </w:r>
      <w:r w:rsidRPr="0034407F">
        <w:rPr>
          <w:color w:val="000000"/>
          <w:sz w:val="18"/>
          <w:szCs w:val="18"/>
          <w:lang w:val="fr-FR" w:eastAsia="en-GB"/>
        </w:rPr>
        <w:tab/>
      </w:r>
      <w:hyperlink r:id="rId1281" w:history="1">
        <w:r w:rsidR="00EF3EC2" w:rsidRPr="0034407F">
          <w:rPr>
            <w:rStyle w:val="Hyperlink"/>
            <w:sz w:val="18"/>
            <w:szCs w:val="18"/>
            <w:lang w:val="fr-FR" w:eastAsia="en-GB"/>
          </w:rPr>
          <w:t>https://www.etsi.org/deliver/etsi_ts/136400_136499/136420/11.00.00_60/ts_136420v110000p.pdf</w:t>
        </w:r>
      </w:hyperlink>
    </w:p>
    <w:p w14:paraId="24C218D1" w14:textId="1A0DB17B"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36.42-11.0.0 V1.0.0</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282" w:history="1">
        <w:r w:rsidR="00EF3EC2" w:rsidRPr="0034407F">
          <w:rPr>
            <w:rStyle w:val="Hyperlink"/>
            <w:sz w:val="18"/>
            <w:szCs w:val="18"/>
            <w:lang w:val="fr-FR" w:eastAsia="en-GB"/>
          </w:rPr>
          <w:t>https://members.tsdsi.in/index.php/s/k4Rg3553TR4WpPx</w:t>
        </w:r>
      </w:hyperlink>
    </w:p>
    <w:p w14:paraId="453EDCCC" w14:textId="0076EA15"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TTAT.3G-36.420V11.0.0</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283" w:history="1">
        <w:r w:rsidR="00EF3EC2" w:rsidRPr="0034407F">
          <w:rPr>
            <w:rStyle w:val="Hyperlink"/>
            <w:sz w:val="18"/>
            <w:szCs w:val="18"/>
            <w:lang w:val="fr-FR" w:eastAsia="en-GB"/>
          </w:rPr>
          <w:t>http://committee.tta.or.kr/data/ttasDown.jsp?kind=ttastd&amp;pk_num=TTAT.3G-36.420V11.0.0</w:t>
        </w:r>
      </w:hyperlink>
    </w:p>
    <w:p w14:paraId="17A953E8" w14:textId="0475E25E"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TS-3GA-36.420(Rel11)v11.0.0</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25</w:t>
      </w:r>
      <w:r w:rsidR="00D63672" w:rsidRPr="0034407F">
        <w:rPr>
          <w:color w:val="000000"/>
          <w:sz w:val="18"/>
          <w:szCs w:val="18"/>
          <w:lang w:val="fr-FR" w:eastAsia="en-GB"/>
        </w:rPr>
        <w:t>/06/2013</w:t>
      </w:r>
      <w:r w:rsidRPr="0034407F">
        <w:rPr>
          <w:color w:val="000000"/>
          <w:sz w:val="18"/>
          <w:szCs w:val="18"/>
          <w:lang w:val="fr-FR" w:eastAsia="en-GB"/>
        </w:rPr>
        <w:tab/>
      </w:r>
      <w:hyperlink r:id="rId1284" w:history="1">
        <w:r w:rsidR="00EF3EC2" w:rsidRPr="0034407F">
          <w:rPr>
            <w:rStyle w:val="Hyperlink"/>
            <w:sz w:val="18"/>
            <w:szCs w:val="18"/>
            <w:lang w:val="fr-FR" w:eastAsia="en-GB"/>
          </w:rPr>
          <w:t>https://www.ttc.or.jp/st/docs/3gpps2013/TS/TS-3GA-36.420(Rel11)v11.0.0.pdf</w:t>
        </w:r>
      </w:hyperlink>
    </w:p>
    <w:p w14:paraId="56049DEF" w14:textId="59D89329" w:rsidR="007E591F" w:rsidRPr="00182533" w:rsidRDefault="00096313" w:rsidP="007E591F">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7E591F" w:rsidRPr="00182533">
        <w:rPr>
          <w:b/>
          <w:bCs/>
          <w:color w:val="000000"/>
          <w:sz w:val="18"/>
          <w:szCs w:val="18"/>
          <w:lang w:eastAsia="en-GB"/>
        </w:rPr>
        <w:t xml:space="preserve"> 12</w:t>
      </w:r>
    </w:p>
    <w:p w14:paraId="0A2BAB93" w14:textId="2CACF1BE" w:rsidR="007E591F" w:rsidRPr="00182533"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ATIS.3GPP.36.420V1210</w:t>
      </w:r>
      <w:r w:rsidRPr="00182533">
        <w:rPr>
          <w:color w:val="000000"/>
          <w:sz w:val="18"/>
          <w:szCs w:val="18"/>
          <w:lang w:eastAsia="en-GB"/>
        </w:rPr>
        <w:tab/>
        <w:t>12.1.0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285" w:history="1">
        <w:r w:rsidR="00EF3EC2" w:rsidRPr="00182533">
          <w:rPr>
            <w:rStyle w:val="Hyperlink"/>
            <w:sz w:val="18"/>
            <w:szCs w:val="18"/>
            <w:lang w:eastAsia="en-GB"/>
          </w:rPr>
          <w:t>https://www.atis.org/3gpp-documents/Rel99-14/</w:t>
        </w:r>
      </w:hyperlink>
    </w:p>
    <w:p w14:paraId="4861E066" w14:textId="5AFE412C" w:rsidR="007E591F" w:rsidRPr="00182533" w:rsidRDefault="007E591F" w:rsidP="00EF3EC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CCSA.36.420V1210</w:t>
      </w:r>
      <w:r w:rsidRPr="00182533">
        <w:rPr>
          <w:color w:val="000000"/>
          <w:sz w:val="18"/>
          <w:szCs w:val="18"/>
          <w:lang w:eastAsia="en-GB"/>
        </w:rPr>
        <w:tab/>
        <w:t>12.1.0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/12/2014</w:t>
      </w:r>
      <w:r w:rsidRPr="00182533">
        <w:rPr>
          <w:color w:val="000000"/>
          <w:sz w:val="18"/>
          <w:szCs w:val="18"/>
          <w:lang w:eastAsia="en-GB"/>
        </w:rPr>
        <w:tab/>
      </w:r>
      <w:hyperlink r:id="rId1286" w:history="1">
        <w:r w:rsidR="00EF3EC2" w:rsidRPr="00182533">
          <w:rPr>
            <w:rStyle w:val="Hyperlink"/>
            <w:sz w:val="18"/>
            <w:szCs w:val="18"/>
            <w:lang w:eastAsia="en-GB"/>
          </w:rPr>
          <w:t>https://www.ccsa.org.cn/api/portalsFile/downloadOldFile?type=19&amp;oldFileUrl=ITU-R/M.2012-6/CCSA.36.420V1210.doc</w:t>
        </w:r>
      </w:hyperlink>
    </w:p>
    <w:p w14:paraId="6DEA7328" w14:textId="470EFEBC"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136 420</w:t>
      </w:r>
      <w:r w:rsidRPr="0034407F">
        <w:rPr>
          <w:color w:val="000000"/>
          <w:sz w:val="18"/>
          <w:szCs w:val="18"/>
          <w:lang w:val="fr-FR" w:eastAsia="en-GB"/>
        </w:rPr>
        <w:tab/>
        <w:t>12.1.0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04</w:t>
      </w:r>
      <w:r w:rsidR="00D63672" w:rsidRPr="0034407F">
        <w:rPr>
          <w:color w:val="000000"/>
          <w:sz w:val="18"/>
          <w:szCs w:val="18"/>
          <w:lang w:val="fr-FR" w:eastAsia="en-GB"/>
        </w:rPr>
        <w:t>/02/2015</w:t>
      </w:r>
      <w:r w:rsidRPr="0034407F">
        <w:rPr>
          <w:color w:val="000000"/>
          <w:sz w:val="18"/>
          <w:szCs w:val="18"/>
          <w:lang w:val="fr-FR" w:eastAsia="en-GB"/>
        </w:rPr>
        <w:tab/>
      </w:r>
      <w:hyperlink r:id="rId1287" w:history="1">
        <w:r w:rsidR="00EF3EC2" w:rsidRPr="0034407F">
          <w:rPr>
            <w:rStyle w:val="Hyperlink"/>
            <w:sz w:val="18"/>
            <w:szCs w:val="18"/>
            <w:lang w:val="fr-FR" w:eastAsia="en-GB"/>
          </w:rPr>
          <w:t>https://www.etsi.org/deliver/etsi_ts/136400_136499/136420/12.01.00_60/ts_136420v120100p.pdf</w:t>
        </w:r>
      </w:hyperlink>
    </w:p>
    <w:p w14:paraId="5650B805" w14:textId="18D548CC"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36.42-12.1.0 V1.0.0</w:t>
      </w:r>
      <w:r w:rsidRPr="0034407F">
        <w:rPr>
          <w:color w:val="000000"/>
          <w:sz w:val="18"/>
          <w:szCs w:val="18"/>
          <w:lang w:val="fr-FR" w:eastAsia="en-GB"/>
        </w:rPr>
        <w:tab/>
        <w:t>12.1.0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288" w:history="1">
        <w:r w:rsidR="00EF3EC2" w:rsidRPr="0034407F">
          <w:rPr>
            <w:rStyle w:val="Hyperlink"/>
            <w:sz w:val="18"/>
            <w:szCs w:val="18"/>
            <w:lang w:val="fr-FR" w:eastAsia="en-GB"/>
          </w:rPr>
          <w:t>https://members.tsdsi.in/index.php/s/ckko6be79jfmkMY</w:t>
        </w:r>
      </w:hyperlink>
    </w:p>
    <w:p w14:paraId="71B086A2" w14:textId="316C55E3"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TTAT.3G-36.420V12.1.0</w:t>
      </w:r>
      <w:r w:rsidRPr="0034407F">
        <w:rPr>
          <w:color w:val="000000"/>
          <w:sz w:val="18"/>
          <w:szCs w:val="18"/>
          <w:lang w:val="fr-FR" w:eastAsia="en-GB"/>
        </w:rPr>
        <w:tab/>
        <w:t>12.1.0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289" w:history="1">
        <w:r w:rsidR="00EF3EC2" w:rsidRPr="0034407F">
          <w:rPr>
            <w:rStyle w:val="Hyperlink"/>
            <w:sz w:val="18"/>
            <w:szCs w:val="18"/>
            <w:lang w:val="fr-FR" w:eastAsia="en-GB"/>
          </w:rPr>
          <w:t>http://committee.tta.or.kr/data/ttasDown.jsp?kind=ttastd&amp;pk_num=TTAT.3G-36.420V12.1.0</w:t>
        </w:r>
      </w:hyperlink>
    </w:p>
    <w:p w14:paraId="1C29E77F" w14:textId="6DD3A958"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TS-3GA-36.420(Rel12)v12.1.0</w:t>
      </w:r>
      <w:r w:rsidRPr="0034407F">
        <w:rPr>
          <w:color w:val="000000"/>
          <w:sz w:val="18"/>
          <w:szCs w:val="18"/>
          <w:lang w:val="fr-FR" w:eastAsia="en-GB"/>
        </w:rPr>
        <w:tab/>
        <w:t>12.1.0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/03/2015</w:t>
      </w:r>
      <w:r w:rsidRPr="0034407F">
        <w:rPr>
          <w:color w:val="000000"/>
          <w:sz w:val="18"/>
          <w:szCs w:val="18"/>
          <w:lang w:val="fr-FR" w:eastAsia="en-GB"/>
        </w:rPr>
        <w:tab/>
      </w:r>
      <w:hyperlink r:id="rId1290" w:history="1">
        <w:r w:rsidR="00EF3EC2" w:rsidRPr="0034407F">
          <w:rPr>
            <w:rStyle w:val="Hyperlink"/>
            <w:sz w:val="18"/>
            <w:szCs w:val="18"/>
            <w:lang w:val="fr-FR" w:eastAsia="en-GB"/>
          </w:rPr>
          <w:t>https://www.ttc.or.jp/st/docs/3gpps2015/TS/TS-3GA-36.420(Rel12)v12.1.0.pdf</w:t>
        </w:r>
      </w:hyperlink>
    </w:p>
    <w:p w14:paraId="0EA2A352" w14:textId="676AA887" w:rsidR="007E591F" w:rsidRPr="00182533" w:rsidRDefault="00096313" w:rsidP="00172BCC">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7E591F" w:rsidRPr="00182533">
        <w:rPr>
          <w:b/>
          <w:bCs/>
          <w:color w:val="000000"/>
          <w:sz w:val="18"/>
          <w:szCs w:val="18"/>
          <w:lang w:eastAsia="en-GB"/>
        </w:rPr>
        <w:t xml:space="preserve"> 13</w:t>
      </w:r>
    </w:p>
    <w:p w14:paraId="10602C67" w14:textId="1A3711AC" w:rsidR="007E591F" w:rsidRPr="00182533"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ATIS.3GPP.36.420V1300</w:t>
      </w:r>
      <w:r w:rsidRPr="00182533">
        <w:rPr>
          <w:color w:val="000000"/>
          <w:sz w:val="18"/>
          <w:szCs w:val="18"/>
          <w:lang w:eastAsia="en-GB"/>
        </w:rPr>
        <w:tab/>
        <w:t>13.0.0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291" w:history="1">
        <w:r w:rsidR="00EF3EC2" w:rsidRPr="00182533">
          <w:rPr>
            <w:rStyle w:val="Hyperlink"/>
            <w:sz w:val="18"/>
            <w:szCs w:val="18"/>
            <w:lang w:eastAsia="en-GB"/>
          </w:rPr>
          <w:t>https://www.atis.org/3gpp-documents/Rel99-14/</w:t>
        </w:r>
      </w:hyperlink>
    </w:p>
    <w:p w14:paraId="549413F4" w14:textId="0DEFDF65" w:rsidR="007E591F" w:rsidRPr="00182533" w:rsidRDefault="007E591F" w:rsidP="00EF3EC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CCSA.36.420V1300</w:t>
      </w:r>
      <w:r w:rsidRPr="00182533">
        <w:rPr>
          <w:color w:val="000000"/>
          <w:sz w:val="18"/>
          <w:szCs w:val="18"/>
          <w:lang w:eastAsia="en-GB"/>
        </w:rPr>
        <w:tab/>
        <w:t>13.0.0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/12/2015</w:t>
      </w:r>
      <w:r w:rsidRPr="00182533">
        <w:rPr>
          <w:color w:val="000000"/>
          <w:sz w:val="18"/>
          <w:szCs w:val="18"/>
          <w:lang w:eastAsia="en-GB"/>
        </w:rPr>
        <w:tab/>
      </w:r>
      <w:hyperlink r:id="rId1292" w:history="1">
        <w:r w:rsidR="00EF3EC2" w:rsidRPr="00182533">
          <w:rPr>
            <w:rStyle w:val="Hyperlink"/>
            <w:sz w:val="18"/>
            <w:szCs w:val="18"/>
            <w:lang w:eastAsia="en-GB"/>
          </w:rPr>
          <w:t>https://www.ccsa.org.cn/api/portalsFile/downloadOldFile?type=19&amp;oldFileUrl=ITU-R/M.2012-6/CCSA.36.420V1300.doc</w:t>
        </w:r>
      </w:hyperlink>
    </w:p>
    <w:p w14:paraId="4FCE5BBF" w14:textId="3CC1B558"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136 420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/01/2016</w:t>
      </w:r>
      <w:r w:rsidRPr="0034407F">
        <w:rPr>
          <w:color w:val="000000"/>
          <w:sz w:val="18"/>
          <w:szCs w:val="18"/>
          <w:lang w:val="fr-FR" w:eastAsia="en-GB"/>
        </w:rPr>
        <w:tab/>
      </w:r>
      <w:hyperlink r:id="rId1293" w:history="1">
        <w:r w:rsidR="00EF3EC2" w:rsidRPr="0034407F">
          <w:rPr>
            <w:rStyle w:val="Hyperlink"/>
            <w:sz w:val="18"/>
            <w:szCs w:val="18"/>
            <w:lang w:val="fr-FR" w:eastAsia="en-GB"/>
          </w:rPr>
          <w:t>https://www.etsi.org/deliver/etsi_ts/136400_136499/136420/13.00.00_60/ts_136420v130000p.pdf</w:t>
        </w:r>
      </w:hyperlink>
    </w:p>
    <w:p w14:paraId="3AA27BA3" w14:textId="1EA9D8E5"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36.42-13.0.0 V1.0.0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294" w:history="1">
        <w:r w:rsidR="00EF3EC2" w:rsidRPr="0034407F">
          <w:rPr>
            <w:rStyle w:val="Hyperlink"/>
            <w:sz w:val="18"/>
            <w:szCs w:val="18"/>
            <w:lang w:val="fr-FR" w:eastAsia="en-GB"/>
          </w:rPr>
          <w:t>https://members.tsdsi.in/index.php/s/axe2kmzetbjdFSa</w:t>
        </w:r>
      </w:hyperlink>
    </w:p>
    <w:p w14:paraId="066E0079" w14:textId="7681863A"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TTAT.3G-36.420V13.0.0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295" w:history="1">
        <w:r w:rsidR="00EF3EC2" w:rsidRPr="0034407F">
          <w:rPr>
            <w:rStyle w:val="Hyperlink"/>
            <w:sz w:val="18"/>
            <w:szCs w:val="18"/>
            <w:lang w:val="fr-FR" w:eastAsia="en-GB"/>
          </w:rPr>
          <w:t>http://committee.tta.or.kr/data/ttasDown.jsp?kind=ttastd&amp;pk_num=TTAT.3G-36.420V13.0.0</w:t>
        </w:r>
      </w:hyperlink>
    </w:p>
    <w:p w14:paraId="4514D6C8" w14:textId="0683B970"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TS-3GA-36.420(Rel13)v13.0.0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31</w:t>
      </w:r>
      <w:r w:rsidR="00D63672" w:rsidRPr="0034407F">
        <w:rPr>
          <w:color w:val="000000"/>
          <w:sz w:val="18"/>
          <w:szCs w:val="18"/>
          <w:lang w:val="fr-FR" w:eastAsia="en-GB"/>
        </w:rPr>
        <w:t>/03/2017</w:t>
      </w:r>
      <w:r w:rsidRPr="0034407F">
        <w:rPr>
          <w:color w:val="000000"/>
          <w:sz w:val="18"/>
          <w:szCs w:val="18"/>
          <w:lang w:val="fr-FR" w:eastAsia="en-GB"/>
        </w:rPr>
        <w:tab/>
      </w:r>
      <w:hyperlink r:id="rId1296" w:history="1">
        <w:r w:rsidR="00EF3EC2" w:rsidRPr="0034407F">
          <w:rPr>
            <w:rStyle w:val="Hyperlink"/>
            <w:sz w:val="18"/>
            <w:szCs w:val="18"/>
            <w:lang w:val="fr-FR" w:eastAsia="en-GB"/>
          </w:rPr>
          <w:t>https://www.ttc.or.jp/st/docs/3gpps2017/TS/TS-3GA-36.420(Rel13)v13.0.0.pdf</w:t>
        </w:r>
      </w:hyperlink>
    </w:p>
    <w:p w14:paraId="4B8092AB" w14:textId="108304F0" w:rsidR="007E591F" w:rsidRPr="00182533" w:rsidRDefault="00096313" w:rsidP="007E591F">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7E591F" w:rsidRPr="00182533">
        <w:rPr>
          <w:b/>
          <w:bCs/>
          <w:color w:val="000000"/>
          <w:sz w:val="18"/>
          <w:szCs w:val="18"/>
          <w:lang w:eastAsia="en-GB"/>
        </w:rPr>
        <w:t xml:space="preserve"> 14</w:t>
      </w:r>
    </w:p>
    <w:p w14:paraId="1E87860F" w14:textId="0901EF2A" w:rsidR="007E591F" w:rsidRPr="00182533" w:rsidRDefault="007E591F"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ATIS.3GPP.36.420V1401</w:t>
      </w:r>
      <w:r w:rsidRPr="00182533">
        <w:rPr>
          <w:color w:val="000000"/>
          <w:sz w:val="18"/>
          <w:szCs w:val="18"/>
          <w:lang w:eastAsia="en-GB"/>
        </w:rPr>
        <w:tab/>
        <w:t>14.0.1</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297" w:history="1">
        <w:r w:rsidR="00EF3EC2" w:rsidRPr="00182533">
          <w:rPr>
            <w:rStyle w:val="Hyperlink"/>
            <w:sz w:val="18"/>
            <w:szCs w:val="18"/>
            <w:lang w:eastAsia="en-GB"/>
          </w:rPr>
          <w:t>https://www.atis.org/3gpp-documents/Rel99-14/</w:t>
        </w:r>
      </w:hyperlink>
    </w:p>
    <w:p w14:paraId="502EC26B" w14:textId="2759BBEF" w:rsidR="007E591F" w:rsidRPr="00182533" w:rsidRDefault="007E591F" w:rsidP="00EF3EC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CCSA.36.420V1401</w:t>
      </w:r>
      <w:r w:rsidRPr="00182533">
        <w:rPr>
          <w:color w:val="000000"/>
          <w:sz w:val="18"/>
          <w:szCs w:val="18"/>
          <w:lang w:eastAsia="en-GB"/>
        </w:rPr>
        <w:tab/>
        <w:t>14.0.1</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/03/2017</w:t>
      </w:r>
      <w:r w:rsidRPr="00182533">
        <w:rPr>
          <w:color w:val="000000"/>
          <w:sz w:val="18"/>
          <w:szCs w:val="18"/>
          <w:lang w:eastAsia="en-GB"/>
        </w:rPr>
        <w:tab/>
      </w:r>
      <w:hyperlink r:id="rId1298" w:history="1">
        <w:r w:rsidR="00EF3EC2" w:rsidRPr="00182533">
          <w:rPr>
            <w:rStyle w:val="Hyperlink"/>
            <w:sz w:val="18"/>
            <w:szCs w:val="18"/>
            <w:lang w:eastAsia="en-GB"/>
          </w:rPr>
          <w:t>https://www.ccsa.org.cn/api/portalsFile/downloadOldFile?type=19&amp;oldFileUrl=ITU-R/M.2012-6/CCSA.36.420V1401.doc</w:t>
        </w:r>
      </w:hyperlink>
    </w:p>
    <w:p w14:paraId="2CE55BF6" w14:textId="38976129"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136 420</w:t>
      </w:r>
      <w:r w:rsidRPr="0034407F">
        <w:rPr>
          <w:color w:val="000000"/>
          <w:sz w:val="18"/>
          <w:szCs w:val="18"/>
          <w:lang w:val="fr-FR" w:eastAsia="en-GB"/>
        </w:rPr>
        <w:tab/>
        <w:t>14.0.1</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/04/2017</w:t>
      </w:r>
      <w:r w:rsidRPr="0034407F">
        <w:rPr>
          <w:color w:val="000000"/>
          <w:sz w:val="18"/>
          <w:szCs w:val="18"/>
          <w:lang w:val="fr-FR" w:eastAsia="en-GB"/>
        </w:rPr>
        <w:tab/>
      </w:r>
      <w:hyperlink r:id="rId1299" w:history="1">
        <w:r w:rsidR="00EF3EC2" w:rsidRPr="0034407F">
          <w:rPr>
            <w:rStyle w:val="Hyperlink"/>
            <w:sz w:val="18"/>
            <w:szCs w:val="18"/>
            <w:lang w:val="fr-FR" w:eastAsia="en-GB"/>
          </w:rPr>
          <w:t>https://www.etsi.org/deliver/etsi_ts/136400_136499/136420/14.00.01_60/ts_136420v140001p.pdf</w:t>
        </w:r>
      </w:hyperlink>
    </w:p>
    <w:p w14:paraId="7605C514" w14:textId="4E74BC30"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36.420-14.0.1 V1.0.0</w:t>
      </w:r>
      <w:r w:rsidRPr="0034407F">
        <w:rPr>
          <w:color w:val="000000"/>
          <w:sz w:val="18"/>
          <w:szCs w:val="18"/>
          <w:lang w:val="fr-FR" w:eastAsia="en-GB"/>
        </w:rPr>
        <w:tab/>
        <w:t>14.0.1</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300" w:history="1">
        <w:r w:rsidR="00EF3EC2" w:rsidRPr="0034407F">
          <w:rPr>
            <w:rStyle w:val="Hyperlink"/>
            <w:sz w:val="18"/>
            <w:szCs w:val="18"/>
            <w:lang w:val="fr-FR" w:eastAsia="en-GB"/>
          </w:rPr>
          <w:t>https://members.tsdsi.in/index.php/s/gMLAZP63YtoitKo</w:t>
        </w:r>
      </w:hyperlink>
    </w:p>
    <w:p w14:paraId="566692DD" w14:textId="6E98B5DF"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TTAT.3G-36.420V14.0.1</w:t>
      </w:r>
      <w:r w:rsidRPr="0034407F">
        <w:rPr>
          <w:color w:val="000000"/>
          <w:sz w:val="18"/>
          <w:szCs w:val="18"/>
          <w:lang w:val="fr-FR" w:eastAsia="en-GB"/>
        </w:rPr>
        <w:tab/>
        <w:t>14.0.1</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301" w:history="1">
        <w:r w:rsidR="00EF3EC2" w:rsidRPr="0034407F">
          <w:rPr>
            <w:rStyle w:val="Hyperlink"/>
            <w:sz w:val="18"/>
            <w:szCs w:val="18"/>
            <w:lang w:val="fr-FR" w:eastAsia="en-GB"/>
          </w:rPr>
          <w:t>http://committee.tta.or.kr/data/ttasDown.jsp?kind=ttastd&amp;pk_num=TTAT.3G-36.420V14.0.1</w:t>
        </w:r>
      </w:hyperlink>
    </w:p>
    <w:p w14:paraId="381D1934" w14:textId="2E618596"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TS-3GA-36.420(Rel14)v14.0.1</w:t>
      </w:r>
      <w:r w:rsidRPr="0034407F">
        <w:rPr>
          <w:color w:val="000000"/>
          <w:sz w:val="18"/>
          <w:szCs w:val="18"/>
          <w:lang w:val="fr-FR" w:eastAsia="en-GB"/>
        </w:rPr>
        <w:tab/>
        <w:t>14.0.1</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13</w:t>
      </w:r>
      <w:r w:rsidR="00D63672" w:rsidRPr="0034407F">
        <w:rPr>
          <w:color w:val="000000"/>
          <w:sz w:val="18"/>
          <w:szCs w:val="18"/>
          <w:lang w:val="fr-FR" w:eastAsia="en-GB"/>
        </w:rPr>
        <w:t>/04/2018</w:t>
      </w:r>
      <w:r w:rsidRPr="0034407F">
        <w:rPr>
          <w:color w:val="000000"/>
          <w:sz w:val="18"/>
          <w:szCs w:val="18"/>
          <w:lang w:val="fr-FR" w:eastAsia="en-GB"/>
        </w:rPr>
        <w:tab/>
      </w:r>
      <w:hyperlink r:id="rId1302" w:history="1">
        <w:r w:rsidR="00EF3EC2" w:rsidRPr="0034407F">
          <w:rPr>
            <w:rStyle w:val="Hyperlink"/>
            <w:sz w:val="18"/>
            <w:szCs w:val="18"/>
            <w:lang w:val="fr-FR" w:eastAsia="en-GB"/>
          </w:rPr>
          <w:t>https://www.ttc.or.jp/st/docs/3gpps2018/TS/TS-3GA-36.420(Rel14)v14.0.1.pdf</w:t>
        </w:r>
      </w:hyperlink>
    </w:p>
    <w:p w14:paraId="4F5CAF77" w14:textId="0BD9BE84" w:rsidR="007E591F" w:rsidRPr="00182533" w:rsidRDefault="00096313" w:rsidP="00172BCC">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7E591F" w:rsidRPr="00182533">
        <w:rPr>
          <w:b/>
          <w:bCs/>
          <w:color w:val="000000"/>
          <w:sz w:val="18"/>
          <w:szCs w:val="18"/>
          <w:lang w:eastAsia="en-GB"/>
        </w:rPr>
        <w:t xml:space="preserve"> 15</w:t>
      </w:r>
    </w:p>
    <w:p w14:paraId="31C43E53" w14:textId="13F99D48" w:rsidR="007E591F" w:rsidRPr="00182533"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ATIS.3GPP.36.420V1520</w:t>
      </w:r>
      <w:r w:rsidRPr="00182533">
        <w:rPr>
          <w:color w:val="000000"/>
          <w:sz w:val="18"/>
          <w:szCs w:val="18"/>
          <w:lang w:eastAsia="en-GB"/>
        </w:rPr>
        <w:tab/>
        <w:t>15.2.0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303" w:history="1">
        <w:r w:rsidR="00EF3EC2" w:rsidRPr="00182533">
          <w:rPr>
            <w:rStyle w:val="Hyperlink"/>
            <w:sz w:val="18"/>
            <w:szCs w:val="18"/>
            <w:lang w:eastAsia="en-GB"/>
          </w:rPr>
          <w:t>https://www.atis.org/3gpp-documents/Rel15/</w:t>
        </w:r>
      </w:hyperlink>
    </w:p>
    <w:p w14:paraId="5097C4AD" w14:textId="2FA73CB8" w:rsidR="007E591F" w:rsidRPr="00182533" w:rsidRDefault="007E591F" w:rsidP="00EF3EC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CCSA.36.420V1520</w:t>
      </w:r>
      <w:r w:rsidRPr="00182533">
        <w:rPr>
          <w:color w:val="000000"/>
          <w:sz w:val="18"/>
          <w:szCs w:val="18"/>
          <w:lang w:eastAsia="en-GB"/>
        </w:rPr>
        <w:tab/>
        <w:t>15.2.0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/12/2019</w:t>
      </w:r>
      <w:r w:rsidRPr="00182533">
        <w:rPr>
          <w:color w:val="000000"/>
          <w:sz w:val="18"/>
          <w:szCs w:val="18"/>
          <w:lang w:eastAsia="en-GB"/>
        </w:rPr>
        <w:tab/>
      </w:r>
      <w:hyperlink r:id="rId1304" w:history="1">
        <w:r w:rsidR="00EF3EC2" w:rsidRPr="00182533">
          <w:rPr>
            <w:rStyle w:val="Hyperlink"/>
            <w:sz w:val="18"/>
            <w:szCs w:val="18"/>
            <w:lang w:eastAsia="en-GB"/>
          </w:rPr>
          <w:t>https://www.ccsa.org.cn/api/portalsFile/downloadOldFile?type=19&amp;oldFileUrl=ITU-R/M.2012-6/CCSA.36.420V1520.doc</w:t>
        </w:r>
      </w:hyperlink>
    </w:p>
    <w:p w14:paraId="69610879" w14:textId="1EC2103F"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136 420</w:t>
      </w:r>
      <w:r w:rsidRPr="0034407F">
        <w:rPr>
          <w:color w:val="000000"/>
          <w:sz w:val="18"/>
          <w:szCs w:val="18"/>
          <w:lang w:val="fr-FR" w:eastAsia="en-GB"/>
        </w:rPr>
        <w:tab/>
        <w:t>15.2.0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/01/2020</w:t>
      </w:r>
      <w:r w:rsidRPr="0034407F">
        <w:rPr>
          <w:color w:val="000000"/>
          <w:sz w:val="18"/>
          <w:szCs w:val="18"/>
          <w:lang w:val="fr-FR" w:eastAsia="en-GB"/>
        </w:rPr>
        <w:tab/>
      </w:r>
      <w:hyperlink r:id="rId1305" w:history="1">
        <w:r w:rsidR="00EF3EC2" w:rsidRPr="0034407F">
          <w:rPr>
            <w:rStyle w:val="Hyperlink"/>
            <w:sz w:val="18"/>
            <w:szCs w:val="18"/>
            <w:lang w:val="fr-FR" w:eastAsia="en-GB"/>
          </w:rPr>
          <w:t>https://www.etsi.org/deliver/etsi_ts/136400_136499/136420/15.02.00_60/ts_136420v150200p.pdf</w:t>
        </w:r>
      </w:hyperlink>
    </w:p>
    <w:p w14:paraId="4A8EEBD0" w14:textId="04A8CF2B"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36.420-15.2.0 V1.0.0</w:t>
      </w:r>
      <w:r w:rsidRPr="0034407F">
        <w:rPr>
          <w:color w:val="000000"/>
          <w:sz w:val="18"/>
          <w:szCs w:val="18"/>
          <w:lang w:val="fr-FR" w:eastAsia="en-GB"/>
        </w:rPr>
        <w:tab/>
        <w:t>15.2.0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306" w:history="1">
        <w:r w:rsidR="00EF3EC2" w:rsidRPr="0034407F">
          <w:rPr>
            <w:rStyle w:val="Hyperlink"/>
            <w:sz w:val="18"/>
            <w:szCs w:val="18"/>
            <w:lang w:val="fr-FR" w:eastAsia="en-GB"/>
          </w:rPr>
          <w:t>https://members.tsdsi.in/index.php/s/9PK4K3jApf6tYW7</w:t>
        </w:r>
      </w:hyperlink>
      <w:r w:rsidR="00EF3EC2" w:rsidRPr="0034407F">
        <w:rPr>
          <w:color w:val="000000"/>
          <w:sz w:val="18"/>
          <w:szCs w:val="18"/>
          <w:lang w:val="fr-FR" w:eastAsia="en-GB"/>
        </w:rPr>
        <w:t xml:space="preserve"> </w:t>
      </w:r>
    </w:p>
    <w:p w14:paraId="67F96CF1" w14:textId="414D50CB"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TTAT.3G-36.420V15.2.0</w:t>
      </w:r>
      <w:r w:rsidRPr="0034407F">
        <w:rPr>
          <w:color w:val="000000"/>
          <w:sz w:val="18"/>
          <w:szCs w:val="18"/>
          <w:lang w:val="fr-FR" w:eastAsia="en-GB"/>
        </w:rPr>
        <w:tab/>
        <w:t>15.2.0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1307" w:history="1">
        <w:r w:rsidR="00EF3EC2" w:rsidRPr="0034407F">
          <w:rPr>
            <w:rStyle w:val="Hyperlink"/>
            <w:sz w:val="18"/>
            <w:szCs w:val="18"/>
            <w:lang w:val="fr-FR" w:eastAsia="en-GB"/>
          </w:rPr>
          <w:t>http://committee.tta.or.kr/data/ttasDown.jsp?kind=ttastd&amp;pk_num=TTAT.3G-36.420V15.2.0</w:t>
        </w:r>
      </w:hyperlink>
    </w:p>
    <w:p w14:paraId="66D54658" w14:textId="34514FE0"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TS-3GA-36.420(Rel15)v15.2.0</w:t>
      </w:r>
      <w:r w:rsidRPr="0034407F">
        <w:rPr>
          <w:color w:val="000000"/>
          <w:sz w:val="18"/>
          <w:szCs w:val="18"/>
          <w:lang w:val="fr-FR" w:eastAsia="en-GB"/>
        </w:rPr>
        <w:tab/>
        <w:t>15.2.0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/04/2020</w:t>
      </w:r>
      <w:r w:rsidRPr="0034407F">
        <w:rPr>
          <w:color w:val="000000"/>
          <w:sz w:val="18"/>
          <w:szCs w:val="18"/>
          <w:lang w:val="fr-FR" w:eastAsia="en-GB"/>
        </w:rPr>
        <w:tab/>
      </w:r>
      <w:hyperlink r:id="rId1308" w:history="1">
        <w:r w:rsidR="00EF3EC2" w:rsidRPr="0034407F">
          <w:rPr>
            <w:rStyle w:val="Hyperlink"/>
            <w:sz w:val="18"/>
            <w:szCs w:val="18"/>
            <w:lang w:val="fr-FR" w:eastAsia="en-GB"/>
          </w:rPr>
          <w:t>https://www.ttc.or.jp/st/docs/3gpps2020/TS/TS-3GA-36_420_Rel15v15_2_0.pdf</w:t>
        </w:r>
      </w:hyperlink>
    </w:p>
    <w:p w14:paraId="1EF89448" w14:textId="51113D46" w:rsidR="007E591F" w:rsidRPr="00182533" w:rsidRDefault="00096313" w:rsidP="00172BCC">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7E591F" w:rsidRPr="00182533">
        <w:rPr>
          <w:b/>
          <w:bCs/>
          <w:color w:val="000000"/>
          <w:sz w:val="18"/>
          <w:szCs w:val="18"/>
          <w:lang w:eastAsia="en-GB"/>
        </w:rPr>
        <w:t xml:space="preserve"> 16</w:t>
      </w:r>
    </w:p>
    <w:p w14:paraId="415D60BA" w14:textId="6BCFDE6B" w:rsidR="007E591F" w:rsidRPr="00182533"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ATIS.3GPP.36.420V1600</w:t>
      </w:r>
      <w:r w:rsidRPr="00182533">
        <w:rPr>
          <w:color w:val="000000"/>
          <w:sz w:val="18"/>
          <w:szCs w:val="18"/>
          <w:lang w:eastAsia="en-GB"/>
        </w:rPr>
        <w:tab/>
        <w:t>16.0.0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309" w:history="1">
        <w:r w:rsidR="00EF3EC2" w:rsidRPr="00182533">
          <w:rPr>
            <w:rStyle w:val="Hyperlink"/>
            <w:sz w:val="18"/>
            <w:szCs w:val="18"/>
            <w:lang w:eastAsia="en-GB"/>
          </w:rPr>
          <w:t>https://www.atis.org/3gpp-documents/Rel16/</w:t>
        </w:r>
      </w:hyperlink>
    </w:p>
    <w:p w14:paraId="36549FDB" w14:textId="0A3CF68C" w:rsidR="007E591F" w:rsidRPr="00182533" w:rsidRDefault="007E591F" w:rsidP="00EF3EC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CCSA.36.420V1600</w:t>
      </w:r>
      <w:r w:rsidRPr="00182533">
        <w:rPr>
          <w:color w:val="000000"/>
          <w:sz w:val="18"/>
          <w:szCs w:val="18"/>
          <w:lang w:eastAsia="en-GB"/>
        </w:rPr>
        <w:tab/>
        <w:t>16.0.0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/07/2020</w:t>
      </w:r>
      <w:r w:rsidRPr="00182533">
        <w:rPr>
          <w:color w:val="000000"/>
          <w:sz w:val="18"/>
          <w:szCs w:val="18"/>
          <w:lang w:eastAsia="en-GB"/>
        </w:rPr>
        <w:tab/>
      </w:r>
      <w:hyperlink r:id="rId1310" w:history="1">
        <w:r w:rsidR="00EF3EC2" w:rsidRPr="00182533">
          <w:rPr>
            <w:rStyle w:val="Hyperlink"/>
            <w:sz w:val="18"/>
            <w:szCs w:val="18"/>
            <w:lang w:eastAsia="en-GB"/>
          </w:rPr>
          <w:t>https://www.ccsa.org.cn/api/portalsFile/downloadOldFile?type=19&amp;oldFileUrl=ITU-R/M.2012-6/CCSA.36.420V1600.doc</w:t>
        </w:r>
      </w:hyperlink>
    </w:p>
    <w:p w14:paraId="678557B1" w14:textId="5206E504"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136 420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23</w:t>
      </w:r>
      <w:r w:rsidR="00D63672" w:rsidRPr="0034407F">
        <w:rPr>
          <w:color w:val="000000"/>
          <w:sz w:val="18"/>
          <w:szCs w:val="18"/>
          <w:lang w:val="fr-FR" w:eastAsia="en-GB"/>
        </w:rPr>
        <w:t>/07/2020</w:t>
      </w:r>
      <w:r w:rsidRPr="0034407F">
        <w:rPr>
          <w:color w:val="000000"/>
          <w:sz w:val="18"/>
          <w:szCs w:val="18"/>
          <w:lang w:val="fr-FR" w:eastAsia="en-GB"/>
        </w:rPr>
        <w:tab/>
      </w:r>
      <w:hyperlink r:id="rId1311" w:history="1">
        <w:r w:rsidR="00EF3EC2" w:rsidRPr="0034407F">
          <w:rPr>
            <w:rStyle w:val="Hyperlink"/>
            <w:sz w:val="18"/>
            <w:szCs w:val="18"/>
            <w:lang w:val="fr-FR" w:eastAsia="en-GB"/>
          </w:rPr>
          <w:t>https://www.etsi.org/deliver/etsi_ts/136400_136499/136420/16.00.00_60/ts_136420v160000p.pdf</w:t>
        </w:r>
      </w:hyperlink>
    </w:p>
    <w:p w14:paraId="018217EB" w14:textId="13424CE6"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36.420-16.0.0 V1.0.0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312" w:history="1">
        <w:r w:rsidR="00EF3EC2" w:rsidRPr="0034407F">
          <w:rPr>
            <w:rStyle w:val="Hyperlink"/>
            <w:sz w:val="18"/>
            <w:szCs w:val="18"/>
            <w:lang w:val="fr-FR" w:eastAsia="en-GB"/>
          </w:rPr>
          <w:t>https://members.tsdsi.in/index.php/s/7mpQW2MFtKHGc8b</w:t>
        </w:r>
      </w:hyperlink>
    </w:p>
    <w:p w14:paraId="76DC3416" w14:textId="659AFA89"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TTAT.3G-36.420V16.0.0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1313" w:history="1">
        <w:r w:rsidR="00EF3EC2" w:rsidRPr="0034407F">
          <w:rPr>
            <w:rStyle w:val="Hyperlink"/>
            <w:sz w:val="18"/>
            <w:szCs w:val="18"/>
            <w:lang w:val="fr-FR" w:eastAsia="en-GB"/>
          </w:rPr>
          <w:t>http://committee.tta.or.kr/data/ttasDown.jsp?kind=ttastd&amp;pk_num=TTAT.3G-36.420V16.0.0</w:t>
        </w:r>
      </w:hyperlink>
    </w:p>
    <w:p w14:paraId="78C72627" w14:textId="1EB79A34"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TS-3GA-36.420(Rel16)v16.0.0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/10/2020</w:t>
      </w:r>
      <w:r w:rsidRPr="0034407F">
        <w:rPr>
          <w:color w:val="000000"/>
          <w:sz w:val="18"/>
          <w:szCs w:val="18"/>
          <w:lang w:val="fr-FR" w:eastAsia="en-GB"/>
        </w:rPr>
        <w:tab/>
      </w:r>
      <w:hyperlink r:id="rId1314" w:history="1">
        <w:r w:rsidR="00EF3EC2" w:rsidRPr="0034407F">
          <w:rPr>
            <w:rStyle w:val="Hyperlink"/>
            <w:sz w:val="18"/>
            <w:szCs w:val="18"/>
            <w:lang w:val="fr-FR" w:eastAsia="en-GB"/>
          </w:rPr>
          <w:t>https://www.ttc.or.jp/st/docs/3gpps2020/TS/TS-3GA-36_420_Rel16v16_0_0.pdf</w:t>
        </w:r>
      </w:hyperlink>
    </w:p>
    <w:p w14:paraId="0B0F9CC8" w14:textId="25F85557" w:rsidR="007E591F" w:rsidRPr="00182533" w:rsidRDefault="00096313" w:rsidP="00172BCC">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7E591F" w:rsidRPr="00182533">
        <w:rPr>
          <w:b/>
          <w:bCs/>
          <w:color w:val="000000"/>
          <w:sz w:val="18"/>
          <w:szCs w:val="18"/>
          <w:lang w:eastAsia="en-GB"/>
        </w:rPr>
        <w:t xml:space="preserve"> 17</w:t>
      </w:r>
    </w:p>
    <w:p w14:paraId="70FE6CCF" w14:textId="6526EB20" w:rsidR="007E591F" w:rsidRPr="00182533"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ATIS.3GPP.36.420.V17.0.0</w:t>
      </w:r>
      <w:r w:rsidRPr="00182533">
        <w:rPr>
          <w:color w:val="000000"/>
          <w:sz w:val="18"/>
          <w:szCs w:val="18"/>
          <w:lang w:eastAsia="en-GB"/>
        </w:rPr>
        <w:tab/>
        <w:t>17.0.0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1315" w:history="1">
        <w:r w:rsidR="00EF3EC2" w:rsidRPr="00182533">
          <w:rPr>
            <w:rStyle w:val="Hyperlink"/>
            <w:sz w:val="18"/>
            <w:szCs w:val="18"/>
            <w:lang w:eastAsia="en-GB"/>
          </w:rPr>
          <w:t>https://www.atis.org/3gpp-transpositions - Rel-17</w:t>
        </w:r>
      </w:hyperlink>
    </w:p>
    <w:p w14:paraId="6BA13E54" w14:textId="2105A8BA" w:rsidR="007E591F" w:rsidRPr="00182533" w:rsidRDefault="007E591F" w:rsidP="00EF3EC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CCSA.36.420V1700</w:t>
      </w:r>
      <w:r w:rsidRPr="00182533">
        <w:rPr>
          <w:color w:val="000000"/>
          <w:sz w:val="18"/>
          <w:szCs w:val="18"/>
          <w:lang w:eastAsia="en-GB"/>
        </w:rPr>
        <w:tab/>
        <w:t>17.0.0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/04/2022</w:t>
      </w:r>
      <w:r w:rsidRPr="00182533">
        <w:rPr>
          <w:color w:val="000000"/>
          <w:sz w:val="18"/>
          <w:szCs w:val="18"/>
          <w:lang w:eastAsia="en-GB"/>
        </w:rPr>
        <w:tab/>
      </w:r>
      <w:hyperlink r:id="rId1316" w:history="1">
        <w:r w:rsidR="00EF3EC2" w:rsidRPr="00182533">
          <w:rPr>
            <w:rStyle w:val="Hyperlink"/>
            <w:sz w:val="18"/>
            <w:szCs w:val="18"/>
            <w:lang w:eastAsia="en-GB"/>
          </w:rPr>
          <w:t>https://www.ccsa.org.cn/api/portalsFile/downloadOldFile?type=19&amp;oldFileUrl=ITU-R/M.2012-6/CCSA.36.420V1700.doc</w:t>
        </w:r>
      </w:hyperlink>
    </w:p>
    <w:p w14:paraId="23E1038B" w14:textId="4EF903D2"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136 420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/05/2022</w:t>
      </w:r>
      <w:r w:rsidRPr="0034407F">
        <w:rPr>
          <w:color w:val="000000"/>
          <w:sz w:val="18"/>
          <w:szCs w:val="18"/>
          <w:lang w:val="fr-FR" w:eastAsia="en-GB"/>
        </w:rPr>
        <w:tab/>
      </w:r>
      <w:hyperlink r:id="rId1317" w:history="1">
        <w:r w:rsidR="00EF3EC2" w:rsidRPr="0034407F">
          <w:rPr>
            <w:rStyle w:val="Hyperlink"/>
            <w:sz w:val="18"/>
            <w:szCs w:val="18"/>
            <w:lang w:val="fr-FR" w:eastAsia="en-GB"/>
          </w:rPr>
          <w:t>https://www.etsi.org/deliver/etsi_ts/136400_136499/136420/17.00.00_60/ts_136420v170000p.pdf</w:t>
        </w:r>
      </w:hyperlink>
    </w:p>
    <w:p w14:paraId="0A51BC0C" w14:textId="14AF6295"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36.42-17.0.0 V1.0.0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/07/2022</w:t>
      </w:r>
      <w:r w:rsidRPr="0034407F">
        <w:rPr>
          <w:color w:val="000000"/>
          <w:sz w:val="18"/>
          <w:szCs w:val="18"/>
          <w:lang w:val="fr-FR" w:eastAsia="en-GB"/>
        </w:rPr>
        <w:tab/>
      </w:r>
      <w:hyperlink r:id="rId1318" w:history="1">
        <w:r w:rsidR="00EF3EC2" w:rsidRPr="0034407F">
          <w:rPr>
            <w:rStyle w:val="Hyperlink"/>
            <w:sz w:val="18"/>
            <w:szCs w:val="18"/>
            <w:lang w:val="fr-FR" w:eastAsia="en-GB"/>
          </w:rPr>
          <w:t>https://members.tsdsi.in/s/WiRLJt8zDHPEM2c</w:t>
        </w:r>
      </w:hyperlink>
    </w:p>
    <w:p w14:paraId="7CA7D5F2" w14:textId="3CCDDF33"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TTAT.3G-36.420V17.0.0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1319" w:history="1">
        <w:r w:rsidR="00EF3EC2" w:rsidRPr="0034407F">
          <w:rPr>
            <w:rStyle w:val="Hyperlink"/>
            <w:sz w:val="18"/>
            <w:szCs w:val="18"/>
            <w:lang w:val="fr-FR" w:eastAsia="en-GB"/>
          </w:rPr>
          <w:t>http://committee.tta.or.kr/data/ttasDown.jsp?kind=ttastd&amp;pk_num=TTAT.3G-36.420V17.0.0</w:t>
        </w:r>
      </w:hyperlink>
    </w:p>
    <w:p w14:paraId="4DC7B0F4" w14:textId="316A4EFA" w:rsidR="007E591F" w:rsidRPr="0034407F" w:rsidRDefault="007E591F" w:rsidP="00172BC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TS-3GA-36.420(Rel17)v17.0.0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07</w:t>
      </w:r>
      <w:r w:rsidR="00D63672" w:rsidRPr="0034407F">
        <w:rPr>
          <w:color w:val="000000"/>
          <w:sz w:val="18"/>
          <w:szCs w:val="18"/>
          <w:lang w:val="fr-FR" w:eastAsia="en-GB"/>
        </w:rPr>
        <w:t>/10/2022</w:t>
      </w:r>
      <w:r w:rsidRPr="0034407F">
        <w:rPr>
          <w:color w:val="000000"/>
          <w:sz w:val="18"/>
          <w:szCs w:val="18"/>
          <w:lang w:val="fr-FR" w:eastAsia="en-GB"/>
        </w:rPr>
        <w:tab/>
      </w:r>
      <w:hyperlink r:id="rId1320" w:history="1">
        <w:r w:rsidR="00EF3EC2" w:rsidRPr="0034407F">
          <w:rPr>
            <w:rStyle w:val="Hyperlink"/>
            <w:sz w:val="18"/>
            <w:szCs w:val="18"/>
            <w:lang w:val="fr-FR" w:eastAsia="en-GB"/>
          </w:rPr>
          <w:t>https://www.ttc.or.jp/st/docs/3gpp/2022/TS/TS-3GA-36.420v17.0.0.pdf</w:t>
        </w:r>
      </w:hyperlink>
    </w:p>
    <w:p w14:paraId="52EBF996" w14:textId="77777777" w:rsidR="00C556AE" w:rsidRPr="00182533" w:rsidRDefault="00C556AE" w:rsidP="00C556AE">
      <w:pPr>
        <w:pStyle w:val="Heading4"/>
      </w:pPr>
      <w:r w:rsidRPr="00182533">
        <w:lastRenderedPageBreak/>
        <w:t>2.1.4.8</w:t>
      </w:r>
      <w:r w:rsidRPr="00182533">
        <w:tab/>
        <w:t>TS 36.421</w:t>
      </w:r>
    </w:p>
    <w:p w14:paraId="41D2C0CA" w14:textId="77777777" w:rsidR="00C556AE" w:rsidRPr="00182533" w:rsidRDefault="00C556AE" w:rsidP="00C556AE">
      <w:pPr>
        <w:pStyle w:val="Headingb"/>
      </w:pPr>
      <w:r w:rsidRPr="00182533">
        <w:t>Red de acceso radioeléctrico terrenal universal evolucionada (E-UTRAN); capa 1 de X2</w:t>
      </w:r>
    </w:p>
    <w:p w14:paraId="4D3AE24B" w14:textId="77777777" w:rsidR="00C556AE" w:rsidRPr="00182533" w:rsidRDefault="00C556AE" w:rsidP="00220C96">
      <w:pPr>
        <w:keepNext/>
        <w:keepLines/>
      </w:pPr>
      <w:r w:rsidRPr="00182533">
        <w:t>En este documento se especifican las normas aplicables a la implementación de la capa 1 en la interfaz X2. La especificación de los requisitos de retardo de transmisión y de los requisitos de operaciones y mantenimiento no es objeto de este documento. En lo sucesivo, «capa 1» y «capa física» se consideran sinónimos.</w:t>
      </w:r>
    </w:p>
    <w:p w14:paraId="4BCC517A" w14:textId="77777777" w:rsidR="007C47C0" w:rsidRPr="00182533" w:rsidRDefault="007C47C0" w:rsidP="007C47C0">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62A29B4E" w14:textId="487D58BF" w:rsidR="007E591F" w:rsidRPr="00182533" w:rsidRDefault="00096313" w:rsidP="00A831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7E591F" w:rsidRPr="00182533">
        <w:rPr>
          <w:b/>
          <w:bCs/>
          <w:color w:val="000000"/>
          <w:sz w:val="18"/>
          <w:szCs w:val="18"/>
          <w:lang w:eastAsia="en-GB"/>
        </w:rPr>
        <w:t xml:space="preserve"> 10</w:t>
      </w:r>
    </w:p>
    <w:p w14:paraId="132CF5CD" w14:textId="73091E8B" w:rsidR="007E591F" w:rsidRPr="00182533" w:rsidRDefault="007E591F"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ATIS.3GPP.36.421V1001</w:t>
      </w:r>
      <w:r w:rsidRPr="00182533">
        <w:rPr>
          <w:color w:val="000000"/>
          <w:sz w:val="18"/>
          <w:szCs w:val="18"/>
          <w:lang w:eastAsia="en-GB"/>
        </w:rPr>
        <w:tab/>
        <w:t>10.0.1</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321" w:history="1">
        <w:r w:rsidR="00A831D8" w:rsidRPr="00182533">
          <w:rPr>
            <w:rStyle w:val="Hyperlink"/>
            <w:sz w:val="18"/>
            <w:szCs w:val="18"/>
            <w:lang w:eastAsia="en-GB"/>
          </w:rPr>
          <w:t>https://www.atis.org/3gpp-documents/Rel99-14/</w:t>
        </w:r>
      </w:hyperlink>
    </w:p>
    <w:p w14:paraId="3EDE739E" w14:textId="4261B7AE" w:rsidR="007E591F" w:rsidRPr="00182533"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CCSA.36.421V1001</w:t>
      </w:r>
      <w:r w:rsidRPr="00182533">
        <w:rPr>
          <w:color w:val="000000"/>
          <w:sz w:val="18"/>
          <w:szCs w:val="18"/>
          <w:lang w:eastAsia="en-GB"/>
        </w:rPr>
        <w:tab/>
        <w:t>10.0.1</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A831D8" w:rsidRPr="00182533">
        <w:rPr>
          <w:color w:val="000000"/>
          <w:sz w:val="18"/>
          <w:szCs w:val="18"/>
          <w:lang w:eastAsia="en-GB"/>
        </w:rPr>
        <w:t>/</w:t>
      </w:r>
      <w:r w:rsidRPr="00182533">
        <w:rPr>
          <w:color w:val="000000"/>
          <w:sz w:val="18"/>
          <w:szCs w:val="18"/>
          <w:lang w:eastAsia="en-GB"/>
        </w:rPr>
        <w:t>03</w:t>
      </w:r>
      <w:r w:rsidR="00A831D8" w:rsidRPr="00182533">
        <w:rPr>
          <w:color w:val="000000"/>
          <w:sz w:val="18"/>
          <w:szCs w:val="18"/>
          <w:lang w:eastAsia="en-GB"/>
        </w:rPr>
        <w:t>/</w:t>
      </w:r>
      <w:r w:rsidRPr="00182533">
        <w:rPr>
          <w:color w:val="000000"/>
          <w:sz w:val="18"/>
          <w:szCs w:val="18"/>
          <w:lang w:eastAsia="en-GB"/>
        </w:rPr>
        <w:t>2011</w:t>
      </w:r>
      <w:r w:rsidRPr="00182533">
        <w:rPr>
          <w:color w:val="000000"/>
          <w:sz w:val="18"/>
          <w:szCs w:val="18"/>
          <w:lang w:eastAsia="en-GB"/>
        </w:rPr>
        <w:tab/>
      </w:r>
      <w:hyperlink r:id="rId1322" w:history="1">
        <w:r w:rsidR="00A831D8" w:rsidRPr="00182533">
          <w:rPr>
            <w:rStyle w:val="Hyperlink"/>
            <w:sz w:val="18"/>
            <w:szCs w:val="18"/>
            <w:lang w:eastAsia="en-GB"/>
          </w:rPr>
          <w:t>https://www.ccsa.org.cn/api/portalsFile/downloadOldFile?type=19&amp;oldFileUrl=ITU-R/M.2012-6/CCSA.36.421V1001.doc</w:t>
        </w:r>
      </w:hyperlink>
    </w:p>
    <w:p w14:paraId="77064C70" w14:textId="50A333D3"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136 421</w:t>
      </w:r>
      <w:r w:rsidRPr="0034407F">
        <w:rPr>
          <w:color w:val="000000"/>
          <w:sz w:val="18"/>
          <w:szCs w:val="18"/>
          <w:lang w:val="fr-FR" w:eastAsia="en-GB"/>
        </w:rPr>
        <w:tab/>
        <w:t>10.0.1</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A831D8" w:rsidRPr="0034407F">
        <w:rPr>
          <w:color w:val="000000"/>
          <w:sz w:val="18"/>
          <w:szCs w:val="18"/>
          <w:lang w:val="fr-FR" w:eastAsia="en-GB"/>
        </w:rPr>
        <w:t>/</w:t>
      </w:r>
      <w:r w:rsidRPr="0034407F">
        <w:rPr>
          <w:color w:val="000000"/>
          <w:sz w:val="18"/>
          <w:szCs w:val="18"/>
          <w:lang w:val="fr-FR" w:eastAsia="en-GB"/>
        </w:rPr>
        <w:t>05</w:t>
      </w:r>
      <w:r w:rsidR="00A831D8" w:rsidRPr="0034407F">
        <w:rPr>
          <w:color w:val="000000"/>
          <w:sz w:val="18"/>
          <w:szCs w:val="18"/>
          <w:lang w:val="fr-FR" w:eastAsia="en-GB"/>
        </w:rPr>
        <w:t>/</w:t>
      </w:r>
      <w:r w:rsidRPr="0034407F">
        <w:rPr>
          <w:color w:val="000000"/>
          <w:sz w:val="18"/>
          <w:szCs w:val="18"/>
          <w:lang w:val="fr-FR" w:eastAsia="en-GB"/>
        </w:rPr>
        <w:t>2011</w:t>
      </w:r>
      <w:r w:rsidRPr="0034407F">
        <w:rPr>
          <w:color w:val="000000"/>
          <w:sz w:val="18"/>
          <w:szCs w:val="18"/>
          <w:lang w:val="fr-FR" w:eastAsia="en-GB"/>
        </w:rPr>
        <w:tab/>
      </w:r>
      <w:hyperlink r:id="rId1323" w:history="1">
        <w:r w:rsidR="00A831D8" w:rsidRPr="0034407F">
          <w:rPr>
            <w:rStyle w:val="Hyperlink"/>
            <w:sz w:val="18"/>
            <w:szCs w:val="18"/>
            <w:lang w:val="fr-FR" w:eastAsia="en-GB"/>
          </w:rPr>
          <w:t>https://www.etsi.org/deliver/etsi_ts/136400_136499/136421/10.00.01_60/ts_136421v100001p.pdf</w:t>
        </w:r>
      </w:hyperlink>
    </w:p>
    <w:p w14:paraId="47AF4EF0" w14:textId="5E9594FC"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36.421-10.0.1 V1.0.0</w:t>
      </w:r>
      <w:r w:rsidRPr="0034407F">
        <w:rPr>
          <w:color w:val="000000"/>
          <w:sz w:val="18"/>
          <w:szCs w:val="18"/>
          <w:lang w:val="fr-FR" w:eastAsia="en-GB"/>
        </w:rPr>
        <w:tab/>
        <w:t>10.0.1</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324" w:history="1">
        <w:r w:rsidR="00A831D8" w:rsidRPr="0034407F">
          <w:rPr>
            <w:rStyle w:val="Hyperlink"/>
            <w:sz w:val="18"/>
            <w:szCs w:val="18"/>
            <w:lang w:val="fr-FR" w:eastAsia="en-GB"/>
          </w:rPr>
          <w:t>https://members.tsdsi.in/index.php/s/4fM5mcG9QGDfWnK</w:t>
        </w:r>
      </w:hyperlink>
    </w:p>
    <w:p w14:paraId="2B74168B" w14:textId="6988D8EE"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TTAT.3G-36.421V10.0.1</w:t>
      </w:r>
      <w:r w:rsidRPr="0034407F">
        <w:rPr>
          <w:color w:val="000000"/>
          <w:sz w:val="18"/>
          <w:szCs w:val="18"/>
          <w:lang w:val="fr-FR" w:eastAsia="en-GB"/>
        </w:rPr>
        <w:tab/>
        <w:t>10.0.1</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325" w:history="1">
        <w:r w:rsidR="00A831D8" w:rsidRPr="0034407F">
          <w:rPr>
            <w:rStyle w:val="Hyperlink"/>
            <w:sz w:val="18"/>
            <w:szCs w:val="18"/>
            <w:lang w:val="fr-FR" w:eastAsia="en-GB"/>
          </w:rPr>
          <w:t>http://committee.tta.or.kr/data/ttasDown.jsp?kind=ttastd&amp;pk_num=TTAT.3G-36.421V10.0.1</w:t>
        </w:r>
      </w:hyperlink>
    </w:p>
    <w:p w14:paraId="1F91A5AB" w14:textId="349BF41D"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TS-3GA-36.421(Rel10)v10.0.1</w:t>
      </w:r>
      <w:r w:rsidRPr="0034407F">
        <w:rPr>
          <w:color w:val="000000"/>
          <w:sz w:val="18"/>
          <w:szCs w:val="18"/>
          <w:lang w:val="fr-FR" w:eastAsia="en-GB"/>
        </w:rPr>
        <w:tab/>
        <w:t>10.0.1</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22</w:t>
      </w:r>
      <w:r w:rsidR="00A831D8" w:rsidRPr="0034407F">
        <w:rPr>
          <w:color w:val="000000"/>
          <w:sz w:val="18"/>
          <w:szCs w:val="18"/>
          <w:lang w:val="fr-FR" w:eastAsia="en-GB"/>
        </w:rPr>
        <w:t>/</w:t>
      </w:r>
      <w:r w:rsidRPr="0034407F">
        <w:rPr>
          <w:color w:val="000000"/>
          <w:sz w:val="18"/>
          <w:szCs w:val="18"/>
          <w:lang w:val="fr-FR" w:eastAsia="en-GB"/>
        </w:rPr>
        <w:t>06</w:t>
      </w:r>
      <w:r w:rsidR="00A831D8" w:rsidRPr="0034407F">
        <w:rPr>
          <w:color w:val="000000"/>
          <w:sz w:val="18"/>
          <w:szCs w:val="18"/>
          <w:lang w:val="fr-FR" w:eastAsia="en-GB"/>
        </w:rPr>
        <w:t>/</w:t>
      </w:r>
      <w:r w:rsidRPr="0034407F">
        <w:rPr>
          <w:color w:val="000000"/>
          <w:sz w:val="18"/>
          <w:szCs w:val="18"/>
          <w:lang w:val="fr-FR" w:eastAsia="en-GB"/>
        </w:rPr>
        <w:t>2011</w:t>
      </w:r>
      <w:r w:rsidRPr="0034407F">
        <w:rPr>
          <w:color w:val="000000"/>
          <w:sz w:val="18"/>
          <w:szCs w:val="18"/>
          <w:lang w:val="fr-FR" w:eastAsia="en-GB"/>
        </w:rPr>
        <w:tab/>
      </w:r>
      <w:hyperlink r:id="rId1326" w:history="1">
        <w:r w:rsidR="00A831D8" w:rsidRPr="0034407F">
          <w:rPr>
            <w:rStyle w:val="Hyperlink"/>
            <w:sz w:val="18"/>
            <w:szCs w:val="18"/>
            <w:lang w:val="fr-FR" w:eastAsia="en-GB"/>
          </w:rPr>
          <w:t>https://www.ttc.or.jp/st/docs/3gpps2011/TS/TS-3GA-36.421(Rel10)v10.0.1.pdf</w:t>
        </w:r>
      </w:hyperlink>
    </w:p>
    <w:p w14:paraId="318D5C6D" w14:textId="3680E559" w:rsidR="007E591F" w:rsidRPr="00182533" w:rsidRDefault="00096313" w:rsidP="007E591F">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7E591F" w:rsidRPr="00182533">
        <w:rPr>
          <w:b/>
          <w:bCs/>
          <w:color w:val="000000"/>
          <w:sz w:val="18"/>
          <w:szCs w:val="18"/>
          <w:lang w:eastAsia="en-GB"/>
        </w:rPr>
        <w:t xml:space="preserve"> 11</w:t>
      </w:r>
    </w:p>
    <w:p w14:paraId="171F8A22" w14:textId="7C79D3FE" w:rsidR="007E591F" w:rsidRPr="00182533"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ATIS.3GPP.36.421V1110</w:t>
      </w:r>
      <w:r w:rsidRPr="00182533">
        <w:rPr>
          <w:color w:val="000000"/>
          <w:sz w:val="18"/>
          <w:szCs w:val="18"/>
          <w:lang w:eastAsia="en-GB"/>
        </w:rPr>
        <w:tab/>
        <w:t>11.1.0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327" w:history="1">
        <w:r w:rsidR="00A831D8" w:rsidRPr="00182533">
          <w:rPr>
            <w:rStyle w:val="Hyperlink"/>
            <w:sz w:val="18"/>
            <w:szCs w:val="18"/>
            <w:lang w:eastAsia="en-GB"/>
          </w:rPr>
          <w:t>https://www.atis.org/3gpp-documents/Rel99-14/</w:t>
        </w:r>
      </w:hyperlink>
    </w:p>
    <w:p w14:paraId="3002E73C" w14:textId="445CD842" w:rsidR="007E591F" w:rsidRPr="00182533"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CCSA.36.421V1110</w:t>
      </w:r>
      <w:r w:rsidRPr="00182533">
        <w:rPr>
          <w:color w:val="000000"/>
          <w:sz w:val="18"/>
          <w:szCs w:val="18"/>
          <w:lang w:eastAsia="en-GB"/>
        </w:rPr>
        <w:tab/>
        <w:t>11.1.0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A831D8" w:rsidRPr="00182533">
        <w:rPr>
          <w:color w:val="000000"/>
          <w:sz w:val="18"/>
          <w:szCs w:val="18"/>
          <w:lang w:eastAsia="en-GB"/>
        </w:rPr>
        <w:t>/</w:t>
      </w:r>
      <w:r w:rsidRPr="00182533">
        <w:rPr>
          <w:color w:val="000000"/>
          <w:sz w:val="18"/>
          <w:szCs w:val="18"/>
          <w:lang w:eastAsia="en-GB"/>
        </w:rPr>
        <w:t>12</w:t>
      </w:r>
      <w:r w:rsidR="00A831D8" w:rsidRPr="00182533">
        <w:rPr>
          <w:color w:val="000000"/>
          <w:sz w:val="18"/>
          <w:szCs w:val="18"/>
          <w:lang w:eastAsia="en-GB"/>
        </w:rPr>
        <w:t>/</w:t>
      </w:r>
      <w:r w:rsidRPr="00182533">
        <w:rPr>
          <w:color w:val="000000"/>
          <w:sz w:val="18"/>
          <w:szCs w:val="18"/>
          <w:lang w:eastAsia="en-GB"/>
        </w:rPr>
        <w:t>2012</w:t>
      </w:r>
      <w:r w:rsidRPr="00182533">
        <w:rPr>
          <w:color w:val="000000"/>
          <w:sz w:val="18"/>
          <w:szCs w:val="18"/>
          <w:lang w:eastAsia="en-GB"/>
        </w:rPr>
        <w:tab/>
      </w:r>
      <w:hyperlink r:id="rId1328" w:history="1">
        <w:r w:rsidR="00A831D8" w:rsidRPr="00182533">
          <w:rPr>
            <w:rStyle w:val="Hyperlink"/>
            <w:sz w:val="18"/>
            <w:szCs w:val="18"/>
            <w:lang w:eastAsia="en-GB"/>
          </w:rPr>
          <w:t>https://www.ccsa.org.cn/api/portalsFile/downloadOldFile?type=19&amp;oldFileUrl=ITU-R/M.2012-6/CCSA.36.421V1110.doc</w:t>
        </w:r>
      </w:hyperlink>
    </w:p>
    <w:p w14:paraId="7A6DBB11" w14:textId="100CA58D"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136 421</w:t>
      </w:r>
      <w:r w:rsidRPr="0034407F">
        <w:rPr>
          <w:color w:val="000000"/>
          <w:sz w:val="18"/>
          <w:szCs w:val="18"/>
          <w:lang w:val="fr-FR" w:eastAsia="en-GB"/>
        </w:rPr>
        <w:tab/>
        <w:t>11.1.0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/01/2013</w:t>
      </w:r>
      <w:r w:rsidRPr="0034407F">
        <w:rPr>
          <w:color w:val="000000"/>
          <w:sz w:val="18"/>
          <w:szCs w:val="18"/>
          <w:lang w:val="fr-FR" w:eastAsia="en-GB"/>
        </w:rPr>
        <w:tab/>
      </w:r>
      <w:hyperlink r:id="rId1329" w:history="1">
        <w:r w:rsidR="00A831D8" w:rsidRPr="0034407F">
          <w:rPr>
            <w:rStyle w:val="Hyperlink"/>
            <w:sz w:val="18"/>
            <w:szCs w:val="18"/>
            <w:lang w:val="fr-FR" w:eastAsia="en-GB"/>
          </w:rPr>
          <w:t>https://www.etsi.org/deliver/etsi_ts/136400_136499/136421/11.01.00_60/ts_136421v110100p.pdf</w:t>
        </w:r>
      </w:hyperlink>
    </w:p>
    <w:p w14:paraId="5EAE65F2" w14:textId="57D347EB"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36.421-11.1.0 V1.0.0</w:t>
      </w:r>
      <w:r w:rsidRPr="0034407F">
        <w:rPr>
          <w:color w:val="000000"/>
          <w:sz w:val="18"/>
          <w:szCs w:val="18"/>
          <w:lang w:val="fr-FR" w:eastAsia="en-GB"/>
        </w:rPr>
        <w:tab/>
        <w:t>11.1.0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330" w:history="1">
        <w:r w:rsidR="00A831D8" w:rsidRPr="0034407F">
          <w:rPr>
            <w:rStyle w:val="Hyperlink"/>
            <w:sz w:val="18"/>
            <w:szCs w:val="18"/>
            <w:lang w:val="fr-FR" w:eastAsia="en-GB"/>
          </w:rPr>
          <w:t>https://members.tsdsi.in/index.php/s/tdjTrWZCfPtfpHM</w:t>
        </w:r>
      </w:hyperlink>
    </w:p>
    <w:p w14:paraId="6389EEF8" w14:textId="0908F7BF"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TTAT.3G-36.421V11.1.0</w:t>
      </w:r>
      <w:r w:rsidRPr="0034407F">
        <w:rPr>
          <w:color w:val="000000"/>
          <w:sz w:val="18"/>
          <w:szCs w:val="18"/>
          <w:lang w:val="fr-FR" w:eastAsia="en-GB"/>
        </w:rPr>
        <w:tab/>
        <w:t>11.1.0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331" w:history="1">
        <w:r w:rsidR="00A831D8" w:rsidRPr="0034407F">
          <w:rPr>
            <w:rStyle w:val="Hyperlink"/>
            <w:sz w:val="18"/>
            <w:szCs w:val="18"/>
            <w:lang w:val="fr-FR" w:eastAsia="en-GB"/>
          </w:rPr>
          <w:t>http://committee.tta.or.kr/data/ttasDown.jsp?kind=ttastd&amp;pk_num=TTAT.3G-36.421V11.1.0</w:t>
        </w:r>
      </w:hyperlink>
    </w:p>
    <w:p w14:paraId="3DA19C2D" w14:textId="575D6F72"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TS-3GA-36.421(Rel11)v11.1.0</w:t>
      </w:r>
      <w:r w:rsidRPr="0034407F">
        <w:rPr>
          <w:color w:val="000000"/>
          <w:sz w:val="18"/>
          <w:szCs w:val="18"/>
          <w:lang w:val="fr-FR" w:eastAsia="en-GB"/>
        </w:rPr>
        <w:tab/>
        <w:t>11.1.0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25</w:t>
      </w:r>
      <w:r w:rsidR="00D63672" w:rsidRPr="0034407F">
        <w:rPr>
          <w:color w:val="000000"/>
          <w:sz w:val="18"/>
          <w:szCs w:val="18"/>
          <w:lang w:val="fr-FR" w:eastAsia="en-GB"/>
        </w:rPr>
        <w:t>/06/2013</w:t>
      </w:r>
      <w:r w:rsidRPr="0034407F">
        <w:rPr>
          <w:color w:val="000000"/>
          <w:sz w:val="18"/>
          <w:szCs w:val="18"/>
          <w:lang w:val="fr-FR" w:eastAsia="en-GB"/>
        </w:rPr>
        <w:tab/>
      </w:r>
      <w:hyperlink r:id="rId1332" w:history="1">
        <w:r w:rsidR="00A831D8" w:rsidRPr="0034407F">
          <w:rPr>
            <w:rStyle w:val="Hyperlink"/>
            <w:sz w:val="18"/>
            <w:szCs w:val="18"/>
            <w:lang w:val="fr-FR" w:eastAsia="en-GB"/>
          </w:rPr>
          <w:t>https://www.ttc.or.jp/st/docs/3gpps2013/TS/TS-3GA-36.421(Rel11)v11.1.0.pdf</w:t>
        </w:r>
      </w:hyperlink>
    </w:p>
    <w:p w14:paraId="7BF13C64" w14:textId="2C41CBEE" w:rsidR="007E591F" w:rsidRPr="00182533" w:rsidRDefault="00096313" w:rsidP="00A831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7E591F" w:rsidRPr="00182533">
        <w:rPr>
          <w:b/>
          <w:bCs/>
          <w:color w:val="000000"/>
          <w:sz w:val="18"/>
          <w:szCs w:val="18"/>
          <w:lang w:eastAsia="en-GB"/>
        </w:rPr>
        <w:t xml:space="preserve"> 12</w:t>
      </w:r>
    </w:p>
    <w:p w14:paraId="70A6C48E" w14:textId="30CA65B1" w:rsidR="007E591F" w:rsidRPr="00182533"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ATIS.3GPP.36.421V1200</w:t>
      </w:r>
      <w:r w:rsidRPr="00182533">
        <w:rPr>
          <w:color w:val="000000"/>
          <w:sz w:val="18"/>
          <w:szCs w:val="18"/>
          <w:lang w:eastAsia="en-GB"/>
        </w:rPr>
        <w:tab/>
        <w:t>12.0.0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333" w:history="1">
        <w:r w:rsidR="00A831D8" w:rsidRPr="00182533">
          <w:rPr>
            <w:rStyle w:val="Hyperlink"/>
            <w:sz w:val="18"/>
            <w:szCs w:val="18"/>
            <w:lang w:eastAsia="en-GB"/>
          </w:rPr>
          <w:t>https://www.atis.org/3gpp-documents/Rel99-14/</w:t>
        </w:r>
      </w:hyperlink>
    </w:p>
    <w:p w14:paraId="48CF8215" w14:textId="5BA5FDCC" w:rsidR="007E591F" w:rsidRPr="00182533"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CCSA.36.421V1200</w:t>
      </w:r>
      <w:r w:rsidRPr="00182533">
        <w:rPr>
          <w:color w:val="000000"/>
          <w:sz w:val="18"/>
          <w:szCs w:val="18"/>
          <w:lang w:eastAsia="en-GB"/>
        </w:rPr>
        <w:tab/>
        <w:t>12.0.0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/09/2014</w:t>
      </w:r>
      <w:r w:rsidRPr="00182533">
        <w:rPr>
          <w:color w:val="000000"/>
          <w:sz w:val="18"/>
          <w:szCs w:val="18"/>
          <w:lang w:eastAsia="en-GB"/>
        </w:rPr>
        <w:tab/>
      </w:r>
      <w:hyperlink r:id="rId1334" w:history="1">
        <w:r w:rsidR="00A831D8" w:rsidRPr="00182533">
          <w:rPr>
            <w:rStyle w:val="Hyperlink"/>
            <w:sz w:val="18"/>
            <w:szCs w:val="18"/>
            <w:lang w:eastAsia="en-GB"/>
          </w:rPr>
          <w:t>https://www.ccsa.org.cn/api/portalsFile/downloadOldFile?type=19&amp;oldFileUrl=ITU-R/M.2012-6/CCSA.36.421V1200.doc</w:t>
        </w:r>
      </w:hyperlink>
    </w:p>
    <w:p w14:paraId="5BBE3B44" w14:textId="25F82AB9"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136 421</w:t>
      </w:r>
      <w:r w:rsidRPr="0034407F">
        <w:rPr>
          <w:color w:val="000000"/>
          <w:sz w:val="18"/>
          <w:szCs w:val="18"/>
          <w:lang w:val="fr-FR" w:eastAsia="en-GB"/>
        </w:rPr>
        <w:tab/>
        <w:t>12.0.0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25</w:t>
      </w:r>
      <w:r w:rsidR="00D63672" w:rsidRPr="0034407F">
        <w:rPr>
          <w:color w:val="000000"/>
          <w:sz w:val="18"/>
          <w:szCs w:val="18"/>
          <w:lang w:val="fr-FR" w:eastAsia="en-GB"/>
        </w:rPr>
        <w:t>/09/2014</w:t>
      </w:r>
      <w:r w:rsidRPr="0034407F">
        <w:rPr>
          <w:color w:val="000000"/>
          <w:sz w:val="18"/>
          <w:szCs w:val="18"/>
          <w:lang w:val="fr-FR" w:eastAsia="en-GB"/>
        </w:rPr>
        <w:tab/>
      </w:r>
      <w:hyperlink r:id="rId1335" w:history="1">
        <w:r w:rsidR="00A831D8" w:rsidRPr="0034407F">
          <w:rPr>
            <w:rStyle w:val="Hyperlink"/>
            <w:sz w:val="18"/>
            <w:szCs w:val="18"/>
            <w:lang w:val="fr-FR" w:eastAsia="en-GB"/>
          </w:rPr>
          <w:t>https://www.etsi.org/deliver/etsi_ts/136400_136499/136421/12.00.00_60/ts_136421v120000p.pdf</w:t>
        </w:r>
      </w:hyperlink>
    </w:p>
    <w:p w14:paraId="2BF47F2A" w14:textId="4CBCC246"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36.421-12.0.0 V1.0.0</w:t>
      </w:r>
      <w:r w:rsidRPr="0034407F">
        <w:rPr>
          <w:color w:val="000000"/>
          <w:sz w:val="18"/>
          <w:szCs w:val="18"/>
          <w:lang w:val="fr-FR" w:eastAsia="en-GB"/>
        </w:rPr>
        <w:tab/>
        <w:t>12.0.0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336" w:history="1">
        <w:r w:rsidR="00A831D8" w:rsidRPr="0034407F">
          <w:rPr>
            <w:rStyle w:val="Hyperlink"/>
            <w:sz w:val="18"/>
            <w:szCs w:val="18"/>
            <w:lang w:val="fr-FR" w:eastAsia="en-GB"/>
          </w:rPr>
          <w:t>https://members.tsdsi.in/index.php/s/cYsRfCyepzNRFLp</w:t>
        </w:r>
      </w:hyperlink>
    </w:p>
    <w:p w14:paraId="5DBF3178" w14:textId="29F2D331"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TTAT.3G-36.421V12.0.0</w:t>
      </w:r>
      <w:r w:rsidRPr="0034407F">
        <w:rPr>
          <w:color w:val="000000"/>
          <w:sz w:val="18"/>
          <w:szCs w:val="18"/>
          <w:lang w:val="fr-FR" w:eastAsia="en-GB"/>
        </w:rPr>
        <w:tab/>
        <w:t>12.0.0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337" w:history="1">
        <w:r w:rsidR="00A831D8" w:rsidRPr="0034407F">
          <w:rPr>
            <w:rStyle w:val="Hyperlink"/>
            <w:sz w:val="18"/>
            <w:szCs w:val="18"/>
            <w:lang w:val="fr-FR" w:eastAsia="en-GB"/>
          </w:rPr>
          <w:t>http://committee.tta.or.kr/data/ttasDown.jsp?kind=ttastd&amp;pk_num=TTAT.3G-36.421V12.0.0</w:t>
        </w:r>
      </w:hyperlink>
    </w:p>
    <w:p w14:paraId="0AD99FD0" w14:textId="1B739A42"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TS-3GA-36.421(Rel12)v12.0.0</w:t>
      </w:r>
      <w:r w:rsidRPr="0034407F">
        <w:rPr>
          <w:color w:val="000000"/>
          <w:sz w:val="18"/>
          <w:szCs w:val="18"/>
          <w:lang w:val="fr-FR" w:eastAsia="en-GB"/>
        </w:rPr>
        <w:tab/>
        <w:t>12.0.0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/03/2015</w:t>
      </w:r>
      <w:r w:rsidRPr="0034407F">
        <w:rPr>
          <w:color w:val="000000"/>
          <w:sz w:val="18"/>
          <w:szCs w:val="18"/>
          <w:lang w:val="fr-FR" w:eastAsia="en-GB"/>
        </w:rPr>
        <w:tab/>
      </w:r>
      <w:hyperlink r:id="rId1338" w:history="1">
        <w:r w:rsidR="00A831D8" w:rsidRPr="0034407F">
          <w:rPr>
            <w:rStyle w:val="Hyperlink"/>
            <w:sz w:val="18"/>
            <w:szCs w:val="18"/>
            <w:lang w:val="fr-FR" w:eastAsia="en-GB"/>
          </w:rPr>
          <w:t>https://www.ttc.or.jp/st/docs/3gpps2015/TS/TS-3GA-36.421(Rel12)v12.0.0.pdf</w:t>
        </w:r>
      </w:hyperlink>
    </w:p>
    <w:p w14:paraId="59D4B285" w14:textId="1BD71F74" w:rsidR="007E591F" w:rsidRPr="00182533" w:rsidRDefault="00096313" w:rsidP="00A831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7E591F" w:rsidRPr="00182533">
        <w:rPr>
          <w:b/>
          <w:bCs/>
          <w:color w:val="000000"/>
          <w:sz w:val="18"/>
          <w:szCs w:val="18"/>
          <w:lang w:eastAsia="en-GB"/>
        </w:rPr>
        <w:t xml:space="preserve"> 13</w:t>
      </w:r>
    </w:p>
    <w:p w14:paraId="4FD18EDA" w14:textId="4CF1A503" w:rsidR="007E591F" w:rsidRPr="00182533"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ATIS.3GPP.36.421V1300</w:t>
      </w:r>
      <w:r w:rsidRPr="00182533">
        <w:rPr>
          <w:color w:val="000000"/>
          <w:sz w:val="18"/>
          <w:szCs w:val="18"/>
          <w:lang w:eastAsia="en-GB"/>
        </w:rPr>
        <w:tab/>
        <w:t>13.0.0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339" w:history="1">
        <w:r w:rsidR="00A831D8" w:rsidRPr="00182533">
          <w:rPr>
            <w:rStyle w:val="Hyperlink"/>
            <w:sz w:val="18"/>
            <w:szCs w:val="18"/>
            <w:lang w:eastAsia="en-GB"/>
          </w:rPr>
          <w:t>https://www.atis.org/3gpp-documents/Rel99-14/</w:t>
        </w:r>
      </w:hyperlink>
    </w:p>
    <w:p w14:paraId="356228AC" w14:textId="44286663" w:rsidR="007E591F" w:rsidRPr="00182533"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CCSA.36.421V1300</w:t>
      </w:r>
      <w:r w:rsidRPr="00182533">
        <w:rPr>
          <w:color w:val="000000"/>
          <w:sz w:val="18"/>
          <w:szCs w:val="18"/>
          <w:lang w:eastAsia="en-GB"/>
        </w:rPr>
        <w:tab/>
        <w:t>13.0.0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/12/2015</w:t>
      </w:r>
      <w:r w:rsidRPr="00182533">
        <w:rPr>
          <w:color w:val="000000"/>
          <w:sz w:val="18"/>
          <w:szCs w:val="18"/>
          <w:lang w:eastAsia="en-GB"/>
        </w:rPr>
        <w:tab/>
      </w:r>
      <w:hyperlink r:id="rId1340" w:history="1">
        <w:r w:rsidR="00A831D8" w:rsidRPr="00182533">
          <w:rPr>
            <w:rStyle w:val="Hyperlink"/>
            <w:sz w:val="18"/>
            <w:szCs w:val="18"/>
            <w:lang w:eastAsia="en-GB"/>
          </w:rPr>
          <w:t>https://www.ccsa.org.cn/api/portalsFile/downloadOldFile?type=19&amp;oldFileUrl=ITU-R/M.2012-6/CCSA.36.421V1300.doc</w:t>
        </w:r>
      </w:hyperlink>
    </w:p>
    <w:p w14:paraId="11BF2268" w14:textId="7B0B902B"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136 421</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/01/2016</w:t>
      </w:r>
      <w:r w:rsidRPr="0034407F">
        <w:rPr>
          <w:color w:val="000000"/>
          <w:sz w:val="18"/>
          <w:szCs w:val="18"/>
          <w:lang w:val="fr-FR" w:eastAsia="en-GB"/>
        </w:rPr>
        <w:tab/>
      </w:r>
      <w:hyperlink r:id="rId1341" w:history="1">
        <w:r w:rsidR="00A831D8" w:rsidRPr="0034407F">
          <w:rPr>
            <w:rStyle w:val="Hyperlink"/>
            <w:sz w:val="18"/>
            <w:szCs w:val="18"/>
            <w:lang w:val="fr-FR" w:eastAsia="en-GB"/>
          </w:rPr>
          <w:t>https://www.etsi.org/deliver/etsi_ts/136400_136499/136421/13.00.00_60/ts_136421v130000p.pdf</w:t>
        </w:r>
      </w:hyperlink>
    </w:p>
    <w:p w14:paraId="6C97B40A" w14:textId="158841B0"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36.421-13.0.0 V1.0.0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342" w:history="1">
        <w:r w:rsidR="00A831D8" w:rsidRPr="0034407F">
          <w:rPr>
            <w:rStyle w:val="Hyperlink"/>
            <w:sz w:val="18"/>
            <w:szCs w:val="18"/>
            <w:lang w:val="fr-FR" w:eastAsia="en-GB"/>
          </w:rPr>
          <w:t>https://members.tsdsi.in/index.php/s/oq2HeaewSmEf4Kd</w:t>
        </w:r>
      </w:hyperlink>
    </w:p>
    <w:p w14:paraId="12E2CFAF" w14:textId="295C8E46"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TTAT.3G-36.421V13.0.0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343" w:history="1">
        <w:r w:rsidR="00A831D8" w:rsidRPr="0034407F">
          <w:rPr>
            <w:rStyle w:val="Hyperlink"/>
            <w:sz w:val="18"/>
            <w:szCs w:val="18"/>
            <w:lang w:val="fr-FR" w:eastAsia="en-GB"/>
          </w:rPr>
          <w:t>http://committee.tta.or.kr/data/ttasDown.jsp?kind=ttastd&amp;pk_num=TTAT.3G-36.421V13.0.0</w:t>
        </w:r>
      </w:hyperlink>
    </w:p>
    <w:p w14:paraId="22461D5B" w14:textId="1DAB9952"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TS-3GA-36.421(Rel13)v13.0.0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31</w:t>
      </w:r>
      <w:r w:rsidR="00D63672" w:rsidRPr="0034407F">
        <w:rPr>
          <w:color w:val="000000"/>
          <w:sz w:val="18"/>
          <w:szCs w:val="18"/>
          <w:lang w:val="fr-FR" w:eastAsia="en-GB"/>
        </w:rPr>
        <w:t>/03/2017</w:t>
      </w:r>
      <w:r w:rsidRPr="0034407F">
        <w:rPr>
          <w:color w:val="000000"/>
          <w:sz w:val="18"/>
          <w:szCs w:val="18"/>
          <w:lang w:val="fr-FR" w:eastAsia="en-GB"/>
        </w:rPr>
        <w:tab/>
      </w:r>
      <w:hyperlink r:id="rId1344" w:history="1">
        <w:r w:rsidR="00A831D8" w:rsidRPr="0034407F">
          <w:rPr>
            <w:rStyle w:val="Hyperlink"/>
            <w:sz w:val="18"/>
            <w:szCs w:val="18"/>
            <w:lang w:val="fr-FR" w:eastAsia="en-GB"/>
          </w:rPr>
          <w:t>https://www.ttc.or.jp/st/docs/3gpps2017/TS/TS-3GA-36.421(Rel13)v13.0.0.pdf</w:t>
        </w:r>
      </w:hyperlink>
    </w:p>
    <w:p w14:paraId="76E0E90C" w14:textId="785BD60C" w:rsidR="007E591F" w:rsidRPr="00182533" w:rsidRDefault="00096313" w:rsidP="00A831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7E591F" w:rsidRPr="00182533">
        <w:rPr>
          <w:b/>
          <w:bCs/>
          <w:color w:val="000000"/>
          <w:sz w:val="18"/>
          <w:szCs w:val="18"/>
          <w:lang w:eastAsia="en-GB"/>
        </w:rPr>
        <w:t xml:space="preserve"> 14</w:t>
      </w:r>
    </w:p>
    <w:p w14:paraId="2D596C05" w14:textId="1DBB661C" w:rsidR="007E591F" w:rsidRPr="00182533" w:rsidRDefault="007E591F"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ATIS.3GPP.36.421V1400</w:t>
      </w:r>
      <w:r w:rsidRPr="00182533">
        <w:rPr>
          <w:color w:val="000000"/>
          <w:sz w:val="18"/>
          <w:szCs w:val="18"/>
          <w:lang w:eastAsia="en-GB"/>
        </w:rPr>
        <w:tab/>
        <w:t>14.0.0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345" w:history="1">
        <w:r w:rsidR="00A831D8" w:rsidRPr="00182533">
          <w:rPr>
            <w:rStyle w:val="Hyperlink"/>
            <w:sz w:val="18"/>
            <w:szCs w:val="18"/>
            <w:lang w:eastAsia="en-GB"/>
          </w:rPr>
          <w:t>https://www.atis.org/3gpp-documents/Rel99-14/</w:t>
        </w:r>
      </w:hyperlink>
    </w:p>
    <w:p w14:paraId="5A91BCA1" w14:textId="0747A041" w:rsidR="007E591F" w:rsidRPr="00182533"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CCSA.36.421V1400</w:t>
      </w:r>
      <w:r w:rsidRPr="00182533">
        <w:rPr>
          <w:color w:val="000000"/>
          <w:sz w:val="18"/>
          <w:szCs w:val="18"/>
          <w:lang w:eastAsia="en-GB"/>
        </w:rPr>
        <w:tab/>
        <w:t>14.0.0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/03/2017</w:t>
      </w:r>
      <w:r w:rsidRPr="00182533">
        <w:rPr>
          <w:color w:val="000000"/>
          <w:sz w:val="18"/>
          <w:szCs w:val="18"/>
          <w:lang w:eastAsia="en-GB"/>
        </w:rPr>
        <w:tab/>
      </w:r>
      <w:hyperlink r:id="rId1346" w:history="1">
        <w:r w:rsidR="00A831D8" w:rsidRPr="00182533">
          <w:rPr>
            <w:rStyle w:val="Hyperlink"/>
            <w:sz w:val="18"/>
            <w:szCs w:val="18"/>
            <w:lang w:eastAsia="en-GB"/>
          </w:rPr>
          <w:t>https://www.ccsa.org.cn/api/portalsFile/downloadOldFile?type=19&amp;oldFileUrl=ITU-R/M.2012-6/CCSA.36.421V1400.doc</w:t>
        </w:r>
      </w:hyperlink>
    </w:p>
    <w:p w14:paraId="23FE4AE6" w14:textId="1B3769A0"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136 421</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/04/2017</w:t>
      </w:r>
      <w:r w:rsidRPr="0034407F">
        <w:rPr>
          <w:color w:val="000000"/>
          <w:sz w:val="18"/>
          <w:szCs w:val="18"/>
          <w:lang w:val="fr-FR" w:eastAsia="en-GB"/>
        </w:rPr>
        <w:tab/>
      </w:r>
      <w:hyperlink r:id="rId1347" w:history="1">
        <w:r w:rsidR="00A831D8" w:rsidRPr="0034407F">
          <w:rPr>
            <w:rStyle w:val="Hyperlink"/>
            <w:sz w:val="18"/>
            <w:szCs w:val="18"/>
            <w:lang w:val="fr-FR" w:eastAsia="en-GB"/>
          </w:rPr>
          <w:t>https://www.etsi.org/deliver/etsi_ts/136400_136499/136421/14.00.00_60/ts_136421v140000p.pdf</w:t>
        </w:r>
      </w:hyperlink>
    </w:p>
    <w:p w14:paraId="6D8C2E4C" w14:textId="51097315"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36.421-14.0.0 V1.0.0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348" w:history="1">
        <w:r w:rsidR="00A831D8" w:rsidRPr="0034407F">
          <w:rPr>
            <w:rStyle w:val="Hyperlink"/>
            <w:sz w:val="18"/>
            <w:szCs w:val="18"/>
            <w:lang w:val="fr-FR" w:eastAsia="en-GB"/>
          </w:rPr>
          <w:t>https://members.tsdsi.in/index.php/s/ZraGo2r4o9jLrkQ</w:t>
        </w:r>
      </w:hyperlink>
    </w:p>
    <w:p w14:paraId="35D90429" w14:textId="3DC25BDE"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TTAT.3G-36.421V14.0.0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349" w:history="1">
        <w:r w:rsidR="00A831D8" w:rsidRPr="0034407F">
          <w:rPr>
            <w:rStyle w:val="Hyperlink"/>
            <w:sz w:val="18"/>
            <w:szCs w:val="18"/>
            <w:lang w:val="fr-FR" w:eastAsia="en-GB"/>
          </w:rPr>
          <w:t>http://committee.tta.or.kr/data/ttasDown.jsp?kind=ttastd&amp;pk_num=TTAT.3G-36.421V14.0.0</w:t>
        </w:r>
      </w:hyperlink>
    </w:p>
    <w:p w14:paraId="618157C2" w14:textId="034452D1"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TS-3GA-36.421(Rel14)v14.0.0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13</w:t>
      </w:r>
      <w:r w:rsidR="00D63672" w:rsidRPr="0034407F">
        <w:rPr>
          <w:color w:val="000000"/>
          <w:sz w:val="18"/>
          <w:szCs w:val="18"/>
          <w:lang w:val="fr-FR" w:eastAsia="en-GB"/>
        </w:rPr>
        <w:t>/04/2018</w:t>
      </w:r>
      <w:r w:rsidRPr="0034407F">
        <w:rPr>
          <w:color w:val="000000"/>
          <w:sz w:val="18"/>
          <w:szCs w:val="18"/>
          <w:lang w:val="fr-FR" w:eastAsia="en-GB"/>
        </w:rPr>
        <w:tab/>
      </w:r>
      <w:hyperlink r:id="rId1350" w:history="1">
        <w:r w:rsidR="00A831D8" w:rsidRPr="0034407F">
          <w:rPr>
            <w:rStyle w:val="Hyperlink"/>
            <w:sz w:val="18"/>
            <w:szCs w:val="18"/>
            <w:lang w:val="fr-FR" w:eastAsia="en-GB"/>
          </w:rPr>
          <w:t>https://www.ttc.or.jp/st/docs/3gpps2018/TS/TS-3GA-36.421(Rel14)v14.0.0.pdf</w:t>
        </w:r>
      </w:hyperlink>
    </w:p>
    <w:p w14:paraId="3A109687" w14:textId="29D3DA8B" w:rsidR="007E591F" w:rsidRPr="00182533" w:rsidRDefault="00096313" w:rsidP="007E591F">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7E591F" w:rsidRPr="00182533">
        <w:rPr>
          <w:b/>
          <w:bCs/>
          <w:color w:val="000000"/>
          <w:sz w:val="18"/>
          <w:szCs w:val="18"/>
          <w:lang w:eastAsia="en-GB"/>
        </w:rPr>
        <w:t xml:space="preserve"> 15</w:t>
      </w:r>
    </w:p>
    <w:p w14:paraId="296B85D9" w14:textId="425BC27F" w:rsidR="007E591F" w:rsidRPr="00182533"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ATIS.3GPP.36.421V1500</w:t>
      </w:r>
      <w:r w:rsidRPr="00182533">
        <w:rPr>
          <w:color w:val="000000"/>
          <w:sz w:val="18"/>
          <w:szCs w:val="18"/>
          <w:lang w:eastAsia="en-GB"/>
        </w:rPr>
        <w:tab/>
        <w:t>15.0.0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351" w:history="1">
        <w:r w:rsidR="00A831D8" w:rsidRPr="00182533">
          <w:rPr>
            <w:rStyle w:val="Hyperlink"/>
            <w:sz w:val="18"/>
            <w:szCs w:val="18"/>
            <w:lang w:eastAsia="en-GB"/>
          </w:rPr>
          <w:t>https://www.atis.org/3gpp-documents/Rel15/</w:t>
        </w:r>
      </w:hyperlink>
    </w:p>
    <w:p w14:paraId="1CFA9047" w14:textId="20D1A02B" w:rsidR="007E591F" w:rsidRPr="00182533"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CCSA.36.421V1500</w:t>
      </w:r>
      <w:r w:rsidRPr="00182533">
        <w:rPr>
          <w:color w:val="000000"/>
          <w:sz w:val="18"/>
          <w:szCs w:val="18"/>
          <w:lang w:eastAsia="en-GB"/>
        </w:rPr>
        <w:tab/>
        <w:t>15.0.0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/06/2018</w:t>
      </w:r>
      <w:r w:rsidRPr="00182533">
        <w:rPr>
          <w:color w:val="000000"/>
          <w:sz w:val="18"/>
          <w:szCs w:val="18"/>
          <w:lang w:eastAsia="en-GB"/>
        </w:rPr>
        <w:tab/>
      </w:r>
      <w:hyperlink r:id="rId1352" w:history="1">
        <w:r w:rsidR="00A831D8" w:rsidRPr="00182533">
          <w:rPr>
            <w:rStyle w:val="Hyperlink"/>
            <w:sz w:val="18"/>
            <w:szCs w:val="18"/>
            <w:lang w:eastAsia="en-GB"/>
          </w:rPr>
          <w:t>https://www.ccsa.org.cn/api/portalsFile/downloadOldFile?type=19&amp;oldFileUrl=ITU-R/M.2012-6/CCSA.36.421V1500.doc</w:t>
        </w:r>
      </w:hyperlink>
    </w:p>
    <w:p w14:paraId="537DC158" w14:textId="4BE54220"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136 421</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04</w:t>
      </w:r>
      <w:r w:rsidR="00D63672" w:rsidRPr="0034407F">
        <w:rPr>
          <w:color w:val="000000"/>
          <w:sz w:val="18"/>
          <w:szCs w:val="18"/>
          <w:lang w:val="fr-FR" w:eastAsia="en-GB"/>
        </w:rPr>
        <w:t>/07/2018</w:t>
      </w:r>
      <w:r w:rsidRPr="0034407F">
        <w:rPr>
          <w:color w:val="000000"/>
          <w:sz w:val="18"/>
          <w:szCs w:val="18"/>
          <w:lang w:val="fr-FR" w:eastAsia="en-GB"/>
        </w:rPr>
        <w:tab/>
      </w:r>
      <w:hyperlink r:id="rId1353" w:history="1">
        <w:r w:rsidR="00A831D8" w:rsidRPr="0034407F">
          <w:rPr>
            <w:rStyle w:val="Hyperlink"/>
            <w:sz w:val="18"/>
            <w:szCs w:val="18"/>
            <w:lang w:val="fr-FR" w:eastAsia="en-GB"/>
          </w:rPr>
          <w:t>https://www.etsi.org/deliver/etsi_ts/136400_136499/136421/15.00.00_60/ts_136421v150000p.pdf</w:t>
        </w:r>
      </w:hyperlink>
    </w:p>
    <w:p w14:paraId="1A6F26BC" w14:textId="1B5DD965"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36.421-15.0.0 V1.0.0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354" w:history="1">
        <w:r w:rsidR="00A831D8" w:rsidRPr="0034407F">
          <w:rPr>
            <w:rStyle w:val="Hyperlink"/>
            <w:sz w:val="18"/>
            <w:szCs w:val="18"/>
            <w:lang w:val="fr-FR" w:eastAsia="en-GB"/>
          </w:rPr>
          <w:t>https://members.tsdsi.in/index.php/s/oHQTHbiE4GnTJcF</w:t>
        </w:r>
      </w:hyperlink>
    </w:p>
    <w:p w14:paraId="352DC500" w14:textId="13E06851"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TTAT.3G-36.421V15.0.0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1355" w:history="1">
        <w:r w:rsidR="00A831D8" w:rsidRPr="0034407F">
          <w:rPr>
            <w:rStyle w:val="Hyperlink"/>
            <w:sz w:val="18"/>
            <w:szCs w:val="18"/>
            <w:lang w:val="fr-FR" w:eastAsia="en-GB"/>
          </w:rPr>
          <w:t>http://committee.tta.or.kr/data/ttasDown.jsp?kind=ttastd&amp;pk_num=TTAT.3G-36.421V15.0.0</w:t>
        </w:r>
      </w:hyperlink>
    </w:p>
    <w:p w14:paraId="37EB6E83" w14:textId="0DF83E70"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TS-3GA-36.421(Rel15)v15.0.0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28</w:t>
      </w:r>
      <w:r w:rsidR="00D63672" w:rsidRPr="0034407F">
        <w:rPr>
          <w:color w:val="000000"/>
          <w:sz w:val="18"/>
          <w:szCs w:val="18"/>
          <w:lang w:val="fr-FR" w:eastAsia="en-GB"/>
        </w:rPr>
        <w:t>/09/2018</w:t>
      </w:r>
      <w:r w:rsidRPr="0034407F">
        <w:rPr>
          <w:color w:val="000000"/>
          <w:sz w:val="18"/>
          <w:szCs w:val="18"/>
          <w:lang w:val="fr-FR" w:eastAsia="en-GB"/>
        </w:rPr>
        <w:tab/>
      </w:r>
      <w:hyperlink r:id="rId1356" w:history="1">
        <w:r w:rsidR="00A831D8" w:rsidRPr="0034407F">
          <w:rPr>
            <w:rStyle w:val="Hyperlink"/>
            <w:sz w:val="18"/>
            <w:szCs w:val="18"/>
            <w:lang w:val="fr-FR" w:eastAsia="en-GB"/>
          </w:rPr>
          <w:t>https://www.ttc.or.jp/st/docs/3gpps2018/TS/TS-3GA-36.421(Rel15)v15.0.0.pdf</w:t>
        </w:r>
      </w:hyperlink>
    </w:p>
    <w:p w14:paraId="5DFB6570" w14:textId="15869E47" w:rsidR="007E591F" w:rsidRPr="00182533" w:rsidRDefault="00096313" w:rsidP="00A831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7E591F" w:rsidRPr="00182533">
        <w:rPr>
          <w:b/>
          <w:bCs/>
          <w:color w:val="000000"/>
          <w:sz w:val="18"/>
          <w:szCs w:val="18"/>
          <w:lang w:eastAsia="en-GB"/>
        </w:rPr>
        <w:t xml:space="preserve"> 16</w:t>
      </w:r>
    </w:p>
    <w:p w14:paraId="106F6F54" w14:textId="70E2B5D0" w:rsidR="007E591F" w:rsidRPr="00182533"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ATIS.3GPP.36.421V1600</w:t>
      </w:r>
      <w:r w:rsidRPr="00182533">
        <w:rPr>
          <w:color w:val="000000"/>
          <w:sz w:val="18"/>
          <w:szCs w:val="18"/>
          <w:lang w:eastAsia="en-GB"/>
        </w:rPr>
        <w:tab/>
        <w:t>16.0.0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357" w:history="1">
        <w:r w:rsidR="00A831D8" w:rsidRPr="00182533">
          <w:rPr>
            <w:rStyle w:val="Hyperlink"/>
            <w:sz w:val="18"/>
            <w:szCs w:val="18"/>
            <w:lang w:eastAsia="en-GB"/>
          </w:rPr>
          <w:t>https://www.atis.org/3gpp-documents/Rel16/</w:t>
        </w:r>
      </w:hyperlink>
    </w:p>
    <w:p w14:paraId="1E0EA3BD" w14:textId="159EC238" w:rsidR="007E591F" w:rsidRPr="00182533"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CCSA.36.421V1600</w:t>
      </w:r>
      <w:r w:rsidRPr="00182533">
        <w:rPr>
          <w:color w:val="000000"/>
          <w:sz w:val="18"/>
          <w:szCs w:val="18"/>
          <w:lang w:eastAsia="en-GB"/>
        </w:rPr>
        <w:tab/>
        <w:t>16.0.0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/07/2020</w:t>
      </w:r>
      <w:r w:rsidRPr="00182533">
        <w:rPr>
          <w:color w:val="000000"/>
          <w:sz w:val="18"/>
          <w:szCs w:val="18"/>
          <w:lang w:eastAsia="en-GB"/>
        </w:rPr>
        <w:tab/>
      </w:r>
      <w:hyperlink r:id="rId1358" w:history="1">
        <w:r w:rsidR="00A831D8" w:rsidRPr="00182533">
          <w:rPr>
            <w:rStyle w:val="Hyperlink"/>
            <w:sz w:val="18"/>
            <w:szCs w:val="18"/>
            <w:lang w:eastAsia="en-GB"/>
          </w:rPr>
          <w:t>https://www.ccsa.org.cn/api/portalsFile/downloadOldFile?type=19&amp;oldFileUrl=ITU-R/M.2012-6/CCSA.36.421V1600.doc</w:t>
        </w:r>
      </w:hyperlink>
    </w:p>
    <w:p w14:paraId="32AC424F" w14:textId="648B206A"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136 421</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/07/2020</w:t>
      </w:r>
      <w:r w:rsidRPr="0034407F">
        <w:rPr>
          <w:color w:val="000000"/>
          <w:sz w:val="18"/>
          <w:szCs w:val="18"/>
          <w:lang w:val="fr-FR" w:eastAsia="en-GB"/>
        </w:rPr>
        <w:tab/>
      </w:r>
      <w:hyperlink r:id="rId1359" w:history="1">
        <w:r w:rsidR="00A831D8" w:rsidRPr="0034407F">
          <w:rPr>
            <w:rStyle w:val="Hyperlink"/>
            <w:sz w:val="18"/>
            <w:szCs w:val="18"/>
            <w:lang w:val="fr-FR" w:eastAsia="en-GB"/>
          </w:rPr>
          <w:t>https://www.etsi.org/deliver/etsi_ts/136400_136499/136421/16.00.00_60/ts_136421v160000p.pdf</w:t>
        </w:r>
      </w:hyperlink>
    </w:p>
    <w:p w14:paraId="15789077" w14:textId="657BFD92"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36.421-16.0.0 V1.0.0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360" w:history="1">
        <w:r w:rsidR="00A831D8" w:rsidRPr="0034407F">
          <w:rPr>
            <w:rStyle w:val="Hyperlink"/>
            <w:sz w:val="18"/>
            <w:szCs w:val="18"/>
            <w:lang w:val="fr-FR" w:eastAsia="en-GB"/>
          </w:rPr>
          <w:t>https://members.tsdsi.in/index.php/s/DGRSem7PLiDpeSi</w:t>
        </w:r>
      </w:hyperlink>
    </w:p>
    <w:p w14:paraId="4D4AEECF" w14:textId="2FAD8E85"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TTAT.3G-36.421V16.0.0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1361" w:history="1">
        <w:r w:rsidR="00A831D8" w:rsidRPr="0034407F">
          <w:rPr>
            <w:rStyle w:val="Hyperlink"/>
            <w:sz w:val="18"/>
            <w:szCs w:val="18"/>
            <w:lang w:val="fr-FR" w:eastAsia="en-GB"/>
          </w:rPr>
          <w:t>http://committee.tta.or.kr/data/ttasDown.jsp?kind=ttastd&amp;pk_num=TTAT.3G-36.421V16.0.0</w:t>
        </w:r>
      </w:hyperlink>
    </w:p>
    <w:p w14:paraId="4EB86346" w14:textId="6043CC7D"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TS-3GA-36.421(Rel16)v16.0.0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/10/2020</w:t>
      </w:r>
      <w:r w:rsidRPr="0034407F">
        <w:rPr>
          <w:color w:val="000000"/>
          <w:sz w:val="18"/>
          <w:szCs w:val="18"/>
          <w:lang w:val="fr-FR" w:eastAsia="en-GB"/>
        </w:rPr>
        <w:tab/>
      </w:r>
      <w:hyperlink r:id="rId1362" w:history="1">
        <w:r w:rsidR="00A831D8" w:rsidRPr="0034407F">
          <w:rPr>
            <w:rStyle w:val="Hyperlink"/>
            <w:sz w:val="18"/>
            <w:szCs w:val="18"/>
            <w:lang w:val="fr-FR" w:eastAsia="en-GB"/>
          </w:rPr>
          <w:t>https://www.ttc.or.jp/st/docs/3gpps2020/TS/TS-3GA-36_421_Rel16v16_0_0.pdf</w:t>
        </w:r>
      </w:hyperlink>
    </w:p>
    <w:p w14:paraId="12C559BC" w14:textId="238ED37D" w:rsidR="007E591F" w:rsidRPr="00182533" w:rsidRDefault="00096313" w:rsidP="007E591F">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7E591F" w:rsidRPr="00182533">
        <w:rPr>
          <w:b/>
          <w:bCs/>
          <w:color w:val="000000"/>
          <w:sz w:val="18"/>
          <w:szCs w:val="18"/>
          <w:lang w:eastAsia="en-GB"/>
        </w:rPr>
        <w:t xml:space="preserve"> 17</w:t>
      </w:r>
    </w:p>
    <w:p w14:paraId="38104AF4" w14:textId="01CE77BE" w:rsidR="007E591F" w:rsidRPr="00182533"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ATIS.3GPP.36.421.V17.0.0</w:t>
      </w:r>
      <w:r w:rsidRPr="00182533">
        <w:rPr>
          <w:color w:val="000000"/>
          <w:sz w:val="18"/>
          <w:szCs w:val="18"/>
          <w:lang w:eastAsia="en-GB"/>
        </w:rPr>
        <w:tab/>
        <w:t>17.0.0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1363" w:history="1">
        <w:r w:rsidR="00A831D8" w:rsidRPr="00182533">
          <w:rPr>
            <w:rStyle w:val="Hyperlink"/>
            <w:sz w:val="18"/>
            <w:szCs w:val="18"/>
            <w:lang w:eastAsia="en-GB"/>
          </w:rPr>
          <w:t>https://www.atis.org/3gpp-transpositions - Rel-17</w:t>
        </w:r>
      </w:hyperlink>
    </w:p>
    <w:p w14:paraId="64183B52" w14:textId="1AAF14CD" w:rsidR="007E591F" w:rsidRPr="00182533"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CCSA.36.421V1700</w:t>
      </w:r>
      <w:r w:rsidRPr="00182533">
        <w:rPr>
          <w:color w:val="000000"/>
          <w:sz w:val="18"/>
          <w:szCs w:val="18"/>
          <w:lang w:eastAsia="en-GB"/>
        </w:rPr>
        <w:tab/>
        <w:t>17.0.0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/04/2022</w:t>
      </w:r>
      <w:r w:rsidRPr="00182533">
        <w:rPr>
          <w:color w:val="000000"/>
          <w:sz w:val="18"/>
          <w:szCs w:val="18"/>
          <w:lang w:eastAsia="en-GB"/>
        </w:rPr>
        <w:tab/>
      </w:r>
      <w:hyperlink r:id="rId1364" w:history="1">
        <w:r w:rsidR="00A831D8" w:rsidRPr="00182533">
          <w:rPr>
            <w:rStyle w:val="Hyperlink"/>
            <w:sz w:val="18"/>
            <w:szCs w:val="18"/>
            <w:lang w:eastAsia="en-GB"/>
          </w:rPr>
          <w:t>https://www.ccsa.org.cn/api/portalsFile/downloadOldFile?type=19&amp;oldFileUrl=ITU-R/M.2012-6/CCSA.36.421V1700.doc</w:t>
        </w:r>
      </w:hyperlink>
    </w:p>
    <w:p w14:paraId="10A899F9" w14:textId="0FC3785D"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136 421</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/05/2022</w:t>
      </w:r>
      <w:r w:rsidRPr="0034407F">
        <w:rPr>
          <w:color w:val="000000"/>
          <w:sz w:val="18"/>
          <w:szCs w:val="18"/>
          <w:lang w:val="fr-FR" w:eastAsia="en-GB"/>
        </w:rPr>
        <w:tab/>
      </w:r>
      <w:hyperlink r:id="rId1365" w:history="1">
        <w:r w:rsidR="00A831D8" w:rsidRPr="0034407F">
          <w:rPr>
            <w:rStyle w:val="Hyperlink"/>
            <w:sz w:val="18"/>
            <w:szCs w:val="18"/>
            <w:lang w:val="fr-FR" w:eastAsia="en-GB"/>
          </w:rPr>
          <w:t>https://www.etsi.org/deliver/etsi_ts/136400_136499/136421/17.00.00_60/ts_136421v170000p.pdf</w:t>
        </w:r>
      </w:hyperlink>
    </w:p>
    <w:p w14:paraId="2F27AF7D" w14:textId="06837275"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36.421-17.0.0 V1.0.0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/07/2022</w:t>
      </w:r>
      <w:r w:rsidRPr="0034407F">
        <w:rPr>
          <w:color w:val="000000"/>
          <w:sz w:val="18"/>
          <w:szCs w:val="18"/>
          <w:lang w:val="fr-FR" w:eastAsia="en-GB"/>
        </w:rPr>
        <w:tab/>
      </w:r>
      <w:hyperlink r:id="rId1366" w:history="1">
        <w:r w:rsidR="00A831D8" w:rsidRPr="0034407F">
          <w:rPr>
            <w:rStyle w:val="Hyperlink"/>
            <w:sz w:val="18"/>
            <w:szCs w:val="18"/>
            <w:lang w:val="fr-FR" w:eastAsia="en-GB"/>
          </w:rPr>
          <w:t>https://members.tsdsi.in/s/bjQw5fCRta8FEyq</w:t>
        </w:r>
      </w:hyperlink>
      <w:r w:rsidR="00A831D8" w:rsidRPr="0034407F">
        <w:rPr>
          <w:color w:val="000000"/>
          <w:sz w:val="18"/>
          <w:szCs w:val="18"/>
          <w:lang w:val="fr-FR" w:eastAsia="en-GB"/>
        </w:rPr>
        <w:t xml:space="preserve"> </w:t>
      </w:r>
    </w:p>
    <w:p w14:paraId="20841392" w14:textId="79C5FE9E"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TTAT.3G-36.421V17.0.0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1367" w:history="1">
        <w:r w:rsidR="00A831D8" w:rsidRPr="0034407F">
          <w:rPr>
            <w:rStyle w:val="Hyperlink"/>
            <w:sz w:val="18"/>
            <w:szCs w:val="18"/>
            <w:lang w:val="fr-FR" w:eastAsia="en-GB"/>
          </w:rPr>
          <w:t>http://committee.tta.or.kr/data/ttasDown.jsp?kind=ttastd&amp;pk_num=TTAT.3G-36.421V17.0.0</w:t>
        </w:r>
      </w:hyperlink>
    </w:p>
    <w:p w14:paraId="05EF949F" w14:textId="05A514B9"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TS-3GA-36.421(Rel17)v17.0.0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07</w:t>
      </w:r>
      <w:r w:rsidR="00D63672" w:rsidRPr="0034407F">
        <w:rPr>
          <w:color w:val="000000"/>
          <w:sz w:val="18"/>
          <w:szCs w:val="18"/>
          <w:lang w:val="fr-FR" w:eastAsia="en-GB"/>
        </w:rPr>
        <w:t>/10/2022</w:t>
      </w:r>
      <w:r w:rsidRPr="0034407F">
        <w:rPr>
          <w:color w:val="000000"/>
          <w:sz w:val="18"/>
          <w:szCs w:val="18"/>
          <w:lang w:val="fr-FR" w:eastAsia="en-GB"/>
        </w:rPr>
        <w:tab/>
      </w:r>
      <w:hyperlink r:id="rId1368" w:history="1">
        <w:r w:rsidR="00A831D8" w:rsidRPr="0034407F">
          <w:rPr>
            <w:rStyle w:val="Hyperlink"/>
            <w:sz w:val="18"/>
            <w:szCs w:val="18"/>
            <w:lang w:val="fr-FR" w:eastAsia="en-GB"/>
          </w:rPr>
          <w:t>https://www.ttc.or.jp/st/docs/3gpp/2022/TS/TS-3GA-36.421v17.0.0.pdf</w:t>
        </w:r>
      </w:hyperlink>
    </w:p>
    <w:p w14:paraId="60071921" w14:textId="77777777" w:rsidR="00C556AE" w:rsidRPr="00182533" w:rsidRDefault="00C556AE" w:rsidP="00C556AE">
      <w:pPr>
        <w:pStyle w:val="Heading4"/>
      </w:pPr>
      <w:r w:rsidRPr="00182533">
        <w:lastRenderedPageBreak/>
        <w:t>2.1.4.9</w:t>
      </w:r>
      <w:r w:rsidRPr="00182533">
        <w:tab/>
        <w:t>TS 36.422</w:t>
      </w:r>
    </w:p>
    <w:p w14:paraId="0B5BE5B4" w14:textId="77777777" w:rsidR="00C556AE" w:rsidRPr="00182533" w:rsidRDefault="00C556AE" w:rsidP="00C556AE">
      <w:pPr>
        <w:pStyle w:val="Headingb"/>
        <w:rPr>
          <w:lang w:eastAsia="zh-CN"/>
        </w:rPr>
      </w:pPr>
      <w:r w:rsidRPr="00182533">
        <w:rPr>
          <w:lang w:eastAsia="zh-CN"/>
        </w:rPr>
        <w:t>Red de acceso radioeléctrico terrenal universal evolucionada (E-UTRAN); transporte de señalización de X2</w:t>
      </w:r>
    </w:p>
    <w:p w14:paraId="5F87CE48" w14:textId="77777777" w:rsidR="00C556AE" w:rsidRPr="00182533" w:rsidRDefault="00C556AE" w:rsidP="00220C96">
      <w:pPr>
        <w:keepNext/>
        <w:keepLines/>
      </w:pPr>
      <w:r w:rsidRPr="00182533">
        <w:t>En este documento se especifican las normas que debe utilizar el transporte de la señalización a través de la interfaz X2. La interfaz X2 es una interfaz lógica entre los eNB. En este documento se describe cómo se transportan los mensajes de señalización X2-AP sobre X2.</w:t>
      </w:r>
    </w:p>
    <w:p w14:paraId="52112C53" w14:textId="77777777" w:rsidR="00855B1C" w:rsidRPr="00182533" w:rsidRDefault="00855B1C" w:rsidP="00855B1C">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00DF6661" w14:textId="5E4C363E" w:rsidR="007E591F" w:rsidRPr="00182533" w:rsidRDefault="00096313" w:rsidP="00A831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7E591F" w:rsidRPr="00182533">
        <w:rPr>
          <w:b/>
          <w:bCs/>
          <w:color w:val="000000"/>
          <w:sz w:val="18"/>
          <w:szCs w:val="18"/>
          <w:lang w:eastAsia="en-GB"/>
        </w:rPr>
        <w:t xml:space="preserve"> 10</w:t>
      </w:r>
    </w:p>
    <w:p w14:paraId="1567531C" w14:textId="39B7A541" w:rsidR="007E591F" w:rsidRPr="00182533" w:rsidRDefault="007E591F"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ATIS.3GPP.36.422V1010</w:t>
      </w:r>
      <w:r w:rsidRPr="00182533">
        <w:rPr>
          <w:color w:val="000000"/>
          <w:sz w:val="18"/>
          <w:szCs w:val="18"/>
          <w:lang w:eastAsia="en-GB"/>
        </w:rPr>
        <w:tab/>
        <w:t>10.1.0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369" w:history="1">
        <w:r w:rsidR="00A831D8" w:rsidRPr="00182533">
          <w:rPr>
            <w:rStyle w:val="Hyperlink"/>
            <w:sz w:val="18"/>
            <w:szCs w:val="18"/>
            <w:lang w:eastAsia="en-GB"/>
          </w:rPr>
          <w:t>https://www.atis.org/3gpp-documents/Rel99-14/</w:t>
        </w:r>
      </w:hyperlink>
    </w:p>
    <w:p w14:paraId="37EC1D2B" w14:textId="2897366E" w:rsidR="007E591F" w:rsidRPr="00182533" w:rsidRDefault="007E591F"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CCSA.36.422V1010</w:t>
      </w:r>
      <w:r w:rsidRPr="00182533">
        <w:rPr>
          <w:color w:val="000000"/>
          <w:sz w:val="18"/>
          <w:szCs w:val="18"/>
          <w:lang w:eastAsia="en-GB"/>
        </w:rPr>
        <w:tab/>
        <w:t>10.1.0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A831D8" w:rsidRPr="00182533">
        <w:rPr>
          <w:color w:val="000000"/>
          <w:sz w:val="18"/>
          <w:szCs w:val="18"/>
          <w:lang w:eastAsia="en-GB"/>
        </w:rPr>
        <w:t>/</w:t>
      </w:r>
      <w:r w:rsidRPr="00182533">
        <w:rPr>
          <w:color w:val="000000"/>
          <w:sz w:val="18"/>
          <w:szCs w:val="18"/>
          <w:lang w:eastAsia="en-GB"/>
        </w:rPr>
        <w:t>06</w:t>
      </w:r>
      <w:r w:rsidR="00A831D8" w:rsidRPr="00182533">
        <w:rPr>
          <w:color w:val="000000"/>
          <w:sz w:val="18"/>
          <w:szCs w:val="18"/>
          <w:lang w:eastAsia="en-GB"/>
        </w:rPr>
        <w:t>/</w:t>
      </w:r>
      <w:r w:rsidRPr="00182533">
        <w:rPr>
          <w:color w:val="000000"/>
          <w:sz w:val="18"/>
          <w:szCs w:val="18"/>
          <w:lang w:eastAsia="en-GB"/>
        </w:rPr>
        <w:t>2011</w:t>
      </w:r>
      <w:r w:rsidRPr="00182533">
        <w:rPr>
          <w:color w:val="000000"/>
          <w:sz w:val="18"/>
          <w:szCs w:val="18"/>
          <w:lang w:eastAsia="en-GB"/>
        </w:rPr>
        <w:tab/>
      </w:r>
      <w:hyperlink r:id="rId1370" w:history="1">
        <w:r w:rsidR="00A831D8" w:rsidRPr="00182533">
          <w:rPr>
            <w:rStyle w:val="Hyperlink"/>
            <w:sz w:val="18"/>
            <w:szCs w:val="18"/>
            <w:lang w:eastAsia="en-GB"/>
          </w:rPr>
          <w:t>https://www.ccsa.org.cn/api/portalsFile/downloadOldFile?type=19&amp;oldFileUrl=ITU-R/M.2012-6/CCSA.36.422V1010.doc</w:t>
        </w:r>
      </w:hyperlink>
    </w:p>
    <w:p w14:paraId="7827CA74" w14:textId="2C5BF213"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136 422</w:t>
      </w:r>
      <w:r w:rsidRPr="0034407F">
        <w:rPr>
          <w:color w:val="000000"/>
          <w:sz w:val="18"/>
          <w:szCs w:val="18"/>
          <w:lang w:val="fr-FR" w:eastAsia="en-GB"/>
        </w:rPr>
        <w:tab/>
        <w:t>10.1.0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A831D8" w:rsidRPr="0034407F">
        <w:rPr>
          <w:color w:val="000000"/>
          <w:sz w:val="18"/>
          <w:szCs w:val="18"/>
          <w:lang w:val="fr-FR" w:eastAsia="en-GB"/>
        </w:rPr>
        <w:t>/</w:t>
      </w:r>
      <w:r w:rsidRPr="0034407F">
        <w:rPr>
          <w:color w:val="000000"/>
          <w:sz w:val="18"/>
          <w:szCs w:val="18"/>
          <w:lang w:val="fr-FR" w:eastAsia="en-GB"/>
        </w:rPr>
        <w:t>06</w:t>
      </w:r>
      <w:r w:rsidR="00A831D8" w:rsidRPr="0034407F">
        <w:rPr>
          <w:color w:val="000000"/>
          <w:sz w:val="18"/>
          <w:szCs w:val="18"/>
          <w:lang w:val="fr-FR" w:eastAsia="en-GB"/>
        </w:rPr>
        <w:t>/</w:t>
      </w:r>
      <w:r w:rsidRPr="0034407F">
        <w:rPr>
          <w:color w:val="000000"/>
          <w:sz w:val="18"/>
          <w:szCs w:val="18"/>
          <w:lang w:val="fr-FR" w:eastAsia="en-GB"/>
        </w:rPr>
        <w:t>2011</w:t>
      </w:r>
      <w:r w:rsidRPr="0034407F">
        <w:rPr>
          <w:color w:val="000000"/>
          <w:sz w:val="18"/>
          <w:szCs w:val="18"/>
          <w:lang w:val="fr-FR" w:eastAsia="en-GB"/>
        </w:rPr>
        <w:tab/>
      </w:r>
      <w:hyperlink r:id="rId1371" w:history="1">
        <w:r w:rsidR="00A831D8" w:rsidRPr="0034407F">
          <w:rPr>
            <w:rStyle w:val="Hyperlink"/>
            <w:sz w:val="18"/>
            <w:szCs w:val="18"/>
            <w:lang w:val="fr-FR" w:eastAsia="en-GB"/>
          </w:rPr>
          <w:t>https://www.etsi.org/deliver/etsi_ts/136400_136499/136422/10.01.00_60/ts_136422v100100p.pdf</w:t>
        </w:r>
      </w:hyperlink>
    </w:p>
    <w:p w14:paraId="298EC5C5" w14:textId="65638F3F"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36.422-10.1.0 V1.0.0</w:t>
      </w:r>
      <w:r w:rsidRPr="0034407F">
        <w:rPr>
          <w:color w:val="000000"/>
          <w:sz w:val="18"/>
          <w:szCs w:val="18"/>
          <w:lang w:val="fr-FR" w:eastAsia="en-GB"/>
        </w:rPr>
        <w:tab/>
        <w:t>10.1.0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372" w:history="1">
        <w:r w:rsidR="00A831D8" w:rsidRPr="0034407F">
          <w:rPr>
            <w:rStyle w:val="Hyperlink"/>
            <w:sz w:val="18"/>
            <w:szCs w:val="18"/>
            <w:lang w:val="fr-FR" w:eastAsia="en-GB"/>
          </w:rPr>
          <w:t>https://members.tsdsi.in/index.php/s/Z4dmgsmpzdrXbfz</w:t>
        </w:r>
      </w:hyperlink>
    </w:p>
    <w:p w14:paraId="6545D355" w14:textId="44E89558"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TTAT.3G-36.422V10.1.0</w:t>
      </w:r>
      <w:r w:rsidRPr="0034407F">
        <w:rPr>
          <w:color w:val="000000"/>
          <w:sz w:val="18"/>
          <w:szCs w:val="18"/>
          <w:lang w:val="fr-FR" w:eastAsia="en-GB"/>
        </w:rPr>
        <w:tab/>
        <w:t>10.1.0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373" w:history="1">
        <w:r w:rsidR="00A831D8" w:rsidRPr="0034407F">
          <w:rPr>
            <w:rStyle w:val="Hyperlink"/>
            <w:sz w:val="18"/>
            <w:szCs w:val="18"/>
            <w:lang w:val="fr-FR" w:eastAsia="en-GB"/>
          </w:rPr>
          <w:t>http://committee.tta.or.kr/data/ttasDown.jsp?kind=ttastd&amp;pk_num=TTAT.3G-36.422V10.1.0</w:t>
        </w:r>
      </w:hyperlink>
    </w:p>
    <w:p w14:paraId="42C949A2" w14:textId="619D2DBD"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TS-3GA-36.422(Rel10)v10.1.0</w:t>
      </w:r>
      <w:r w:rsidRPr="0034407F">
        <w:rPr>
          <w:color w:val="000000"/>
          <w:sz w:val="18"/>
          <w:szCs w:val="18"/>
          <w:lang w:val="fr-FR" w:eastAsia="en-GB"/>
        </w:rPr>
        <w:tab/>
        <w:t>10.1.0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31</w:t>
      </w:r>
      <w:r w:rsidR="00A831D8" w:rsidRPr="0034407F">
        <w:rPr>
          <w:color w:val="000000"/>
          <w:sz w:val="18"/>
          <w:szCs w:val="18"/>
          <w:lang w:val="fr-FR" w:eastAsia="en-GB"/>
        </w:rPr>
        <w:t>/</w:t>
      </w:r>
      <w:r w:rsidRPr="0034407F">
        <w:rPr>
          <w:color w:val="000000"/>
          <w:sz w:val="18"/>
          <w:szCs w:val="18"/>
          <w:lang w:val="fr-FR" w:eastAsia="en-GB"/>
        </w:rPr>
        <w:t>08</w:t>
      </w:r>
      <w:r w:rsidR="00A831D8" w:rsidRPr="0034407F">
        <w:rPr>
          <w:color w:val="000000"/>
          <w:sz w:val="18"/>
          <w:szCs w:val="18"/>
          <w:lang w:val="fr-FR" w:eastAsia="en-GB"/>
        </w:rPr>
        <w:t>/</w:t>
      </w:r>
      <w:r w:rsidRPr="0034407F">
        <w:rPr>
          <w:color w:val="000000"/>
          <w:sz w:val="18"/>
          <w:szCs w:val="18"/>
          <w:lang w:val="fr-FR" w:eastAsia="en-GB"/>
        </w:rPr>
        <w:t>2011</w:t>
      </w:r>
      <w:r w:rsidRPr="0034407F">
        <w:rPr>
          <w:color w:val="000000"/>
          <w:sz w:val="18"/>
          <w:szCs w:val="18"/>
          <w:lang w:val="fr-FR" w:eastAsia="en-GB"/>
        </w:rPr>
        <w:tab/>
      </w:r>
      <w:hyperlink r:id="rId1374" w:history="1">
        <w:r w:rsidR="00A831D8" w:rsidRPr="0034407F">
          <w:rPr>
            <w:rStyle w:val="Hyperlink"/>
            <w:sz w:val="18"/>
            <w:szCs w:val="18"/>
            <w:lang w:val="fr-FR" w:eastAsia="en-GB"/>
          </w:rPr>
          <w:t>https://www.ttc.or.jp/st/docs/3gpps2011/TS/TS-3GA-36.422(Rel10)v10.1.0.pdf</w:t>
        </w:r>
      </w:hyperlink>
    </w:p>
    <w:p w14:paraId="3F1A98F4" w14:textId="2DA19320" w:rsidR="007E591F" w:rsidRPr="00182533" w:rsidRDefault="00096313" w:rsidP="00A831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7E591F" w:rsidRPr="00182533">
        <w:rPr>
          <w:b/>
          <w:bCs/>
          <w:color w:val="000000"/>
          <w:sz w:val="18"/>
          <w:szCs w:val="18"/>
          <w:lang w:eastAsia="en-GB"/>
        </w:rPr>
        <w:t xml:space="preserve"> 11</w:t>
      </w:r>
    </w:p>
    <w:p w14:paraId="7A6A9EF4" w14:textId="5A91B346" w:rsidR="007E591F" w:rsidRPr="00182533"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ATIS.3GPP.36.422V1100</w:t>
      </w:r>
      <w:r w:rsidRPr="00182533">
        <w:rPr>
          <w:color w:val="000000"/>
          <w:sz w:val="18"/>
          <w:szCs w:val="18"/>
          <w:lang w:eastAsia="en-GB"/>
        </w:rPr>
        <w:tab/>
        <w:t>11.0.0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375" w:history="1">
        <w:r w:rsidR="00A831D8" w:rsidRPr="00182533">
          <w:rPr>
            <w:rStyle w:val="Hyperlink"/>
            <w:sz w:val="18"/>
            <w:szCs w:val="18"/>
            <w:lang w:eastAsia="en-GB"/>
          </w:rPr>
          <w:t>https://www.atis.org/3gpp-documents/Rel99-14/</w:t>
        </w:r>
      </w:hyperlink>
    </w:p>
    <w:p w14:paraId="6761006F" w14:textId="08FD8C7B" w:rsidR="007E591F" w:rsidRPr="00182533"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CCSA.36.422V1100</w:t>
      </w:r>
      <w:r w:rsidRPr="00182533">
        <w:rPr>
          <w:color w:val="000000"/>
          <w:sz w:val="18"/>
          <w:szCs w:val="18"/>
          <w:lang w:eastAsia="en-GB"/>
        </w:rPr>
        <w:tab/>
        <w:t>11.0.0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A831D8" w:rsidRPr="00182533">
        <w:rPr>
          <w:color w:val="000000"/>
          <w:sz w:val="18"/>
          <w:szCs w:val="18"/>
          <w:lang w:eastAsia="en-GB"/>
        </w:rPr>
        <w:t>/</w:t>
      </w:r>
      <w:r w:rsidRPr="00182533">
        <w:rPr>
          <w:color w:val="000000"/>
          <w:sz w:val="18"/>
          <w:szCs w:val="18"/>
          <w:lang w:eastAsia="en-GB"/>
        </w:rPr>
        <w:t>09</w:t>
      </w:r>
      <w:r w:rsidR="00A831D8" w:rsidRPr="00182533">
        <w:rPr>
          <w:color w:val="000000"/>
          <w:sz w:val="18"/>
          <w:szCs w:val="18"/>
          <w:lang w:eastAsia="en-GB"/>
        </w:rPr>
        <w:t>/</w:t>
      </w:r>
      <w:r w:rsidRPr="00182533">
        <w:rPr>
          <w:color w:val="000000"/>
          <w:sz w:val="18"/>
          <w:szCs w:val="18"/>
          <w:lang w:eastAsia="en-GB"/>
        </w:rPr>
        <w:t>2012</w:t>
      </w:r>
      <w:r w:rsidRPr="00182533">
        <w:rPr>
          <w:color w:val="000000"/>
          <w:sz w:val="18"/>
          <w:szCs w:val="18"/>
          <w:lang w:eastAsia="en-GB"/>
        </w:rPr>
        <w:tab/>
      </w:r>
      <w:hyperlink r:id="rId1376" w:history="1">
        <w:r w:rsidR="00A831D8" w:rsidRPr="00182533">
          <w:rPr>
            <w:rStyle w:val="Hyperlink"/>
            <w:sz w:val="18"/>
            <w:szCs w:val="18"/>
            <w:lang w:eastAsia="en-GB"/>
          </w:rPr>
          <w:t>https://www.ccsa.org.cn/api/portalsFile/downloadOldFile?type=19&amp;oldFileUrl=ITU-R/M.2012-6/CCSA.36.422V1100.doc</w:t>
        </w:r>
      </w:hyperlink>
    </w:p>
    <w:p w14:paraId="0F5A7DAA" w14:textId="4F29F010"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136 422</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18</w:t>
      </w:r>
      <w:r w:rsidR="00A831D8" w:rsidRPr="0034407F">
        <w:rPr>
          <w:color w:val="000000"/>
          <w:sz w:val="18"/>
          <w:szCs w:val="18"/>
          <w:lang w:val="fr-FR" w:eastAsia="en-GB"/>
        </w:rPr>
        <w:t>/</w:t>
      </w:r>
      <w:r w:rsidRPr="0034407F">
        <w:rPr>
          <w:color w:val="000000"/>
          <w:sz w:val="18"/>
          <w:szCs w:val="18"/>
          <w:lang w:val="fr-FR" w:eastAsia="en-GB"/>
        </w:rPr>
        <w:t>10</w:t>
      </w:r>
      <w:r w:rsidR="00A831D8" w:rsidRPr="0034407F">
        <w:rPr>
          <w:color w:val="000000"/>
          <w:sz w:val="18"/>
          <w:szCs w:val="18"/>
          <w:lang w:val="fr-FR" w:eastAsia="en-GB"/>
        </w:rPr>
        <w:t>/</w:t>
      </w:r>
      <w:r w:rsidRPr="0034407F">
        <w:rPr>
          <w:color w:val="000000"/>
          <w:sz w:val="18"/>
          <w:szCs w:val="18"/>
          <w:lang w:val="fr-FR" w:eastAsia="en-GB"/>
        </w:rPr>
        <w:t>2012</w:t>
      </w:r>
      <w:r w:rsidRPr="0034407F">
        <w:rPr>
          <w:color w:val="000000"/>
          <w:sz w:val="18"/>
          <w:szCs w:val="18"/>
          <w:lang w:val="fr-FR" w:eastAsia="en-GB"/>
        </w:rPr>
        <w:tab/>
      </w:r>
      <w:hyperlink r:id="rId1377" w:history="1">
        <w:r w:rsidR="00A831D8" w:rsidRPr="0034407F">
          <w:rPr>
            <w:rStyle w:val="Hyperlink"/>
            <w:sz w:val="18"/>
            <w:szCs w:val="18"/>
            <w:lang w:val="fr-FR" w:eastAsia="en-GB"/>
          </w:rPr>
          <w:t>https://www.etsi.org/deliver/etsi_ts/136400_136499/136422/11.00.00_60/ts_136422v110000p.pdf</w:t>
        </w:r>
      </w:hyperlink>
    </w:p>
    <w:p w14:paraId="1D93A658" w14:textId="441FAF24"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36.422-11.0.0 V1.0.0</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378" w:history="1">
        <w:r w:rsidR="00A831D8" w:rsidRPr="0034407F">
          <w:rPr>
            <w:rStyle w:val="Hyperlink"/>
            <w:sz w:val="18"/>
            <w:szCs w:val="18"/>
            <w:lang w:val="fr-FR" w:eastAsia="en-GB"/>
          </w:rPr>
          <w:t>https://members.tsdsi.in/index.php/s/YGxoigTMfNW7J8G</w:t>
        </w:r>
      </w:hyperlink>
    </w:p>
    <w:p w14:paraId="446151AA" w14:textId="37A9667A"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TTAT.3G-36.422V11.0.0</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379" w:history="1">
        <w:r w:rsidR="00A831D8" w:rsidRPr="0034407F">
          <w:rPr>
            <w:rStyle w:val="Hyperlink"/>
            <w:sz w:val="18"/>
            <w:szCs w:val="18"/>
            <w:lang w:val="fr-FR" w:eastAsia="en-GB"/>
          </w:rPr>
          <w:t>http://committee.tta.or.kr/data/ttasDown.jsp?kind=ttastd&amp;pk_num=TTAT.3G-36.422V11.0.0</w:t>
        </w:r>
      </w:hyperlink>
    </w:p>
    <w:p w14:paraId="6486BC79" w14:textId="0AC43BD7"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TS-3GA-36.422(Rel11)v11.0.0</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25</w:t>
      </w:r>
      <w:r w:rsidR="00D63672" w:rsidRPr="0034407F">
        <w:rPr>
          <w:color w:val="000000"/>
          <w:sz w:val="18"/>
          <w:szCs w:val="18"/>
          <w:lang w:val="fr-FR" w:eastAsia="en-GB"/>
        </w:rPr>
        <w:t>/06/2013</w:t>
      </w:r>
      <w:r w:rsidRPr="0034407F">
        <w:rPr>
          <w:color w:val="000000"/>
          <w:sz w:val="18"/>
          <w:szCs w:val="18"/>
          <w:lang w:val="fr-FR" w:eastAsia="en-GB"/>
        </w:rPr>
        <w:tab/>
      </w:r>
      <w:hyperlink r:id="rId1380" w:history="1">
        <w:r w:rsidR="00A831D8" w:rsidRPr="0034407F">
          <w:rPr>
            <w:rStyle w:val="Hyperlink"/>
            <w:sz w:val="18"/>
            <w:szCs w:val="18"/>
            <w:lang w:val="fr-FR" w:eastAsia="en-GB"/>
          </w:rPr>
          <w:t>https://www.ttc.or.jp/st/docs/3gpps2013/TS/TS-3GA-36.422(Rel11)v11.0.0.pdf</w:t>
        </w:r>
      </w:hyperlink>
    </w:p>
    <w:p w14:paraId="1FF9665E" w14:textId="64B92150" w:rsidR="007E591F" w:rsidRPr="00182533" w:rsidRDefault="00096313" w:rsidP="007E591F">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7E591F" w:rsidRPr="00182533">
        <w:rPr>
          <w:b/>
          <w:bCs/>
          <w:color w:val="000000"/>
          <w:sz w:val="18"/>
          <w:szCs w:val="18"/>
          <w:lang w:eastAsia="en-GB"/>
        </w:rPr>
        <w:t xml:space="preserve"> 12</w:t>
      </w:r>
    </w:p>
    <w:p w14:paraId="3DD8FA04" w14:textId="1DDB7C19" w:rsidR="007E591F" w:rsidRPr="00182533"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4253" w:hanging="4253"/>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ATIS.3GPP.36.422V1200</w:t>
      </w:r>
      <w:r w:rsidRPr="00182533">
        <w:rPr>
          <w:color w:val="000000"/>
          <w:sz w:val="18"/>
          <w:szCs w:val="18"/>
          <w:lang w:eastAsia="en-GB"/>
        </w:rPr>
        <w:tab/>
        <w:t>12.0.0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381" w:history="1">
        <w:r w:rsidR="00A831D8" w:rsidRPr="00182533">
          <w:rPr>
            <w:rStyle w:val="Hyperlink"/>
            <w:sz w:val="18"/>
            <w:szCs w:val="18"/>
            <w:lang w:eastAsia="en-GB"/>
          </w:rPr>
          <w:t>https://www.atis.org/3gpp-documents/Rel99-14/</w:t>
        </w:r>
      </w:hyperlink>
    </w:p>
    <w:p w14:paraId="47FC4B70" w14:textId="33EF5747" w:rsidR="007E591F" w:rsidRPr="00182533"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CCSA.36.422V1200</w:t>
      </w:r>
      <w:r w:rsidRPr="00182533">
        <w:rPr>
          <w:color w:val="000000"/>
          <w:sz w:val="18"/>
          <w:szCs w:val="18"/>
          <w:lang w:eastAsia="en-GB"/>
        </w:rPr>
        <w:tab/>
        <w:t>12.0.0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/09/2014</w:t>
      </w:r>
      <w:r w:rsidRPr="00182533">
        <w:rPr>
          <w:color w:val="000000"/>
          <w:sz w:val="18"/>
          <w:szCs w:val="18"/>
          <w:lang w:eastAsia="en-GB"/>
        </w:rPr>
        <w:tab/>
      </w:r>
      <w:hyperlink r:id="rId1382" w:history="1">
        <w:r w:rsidR="00A831D8" w:rsidRPr="00182533">
          <w:rPr>
            <w:rStyle w:val="Hyperlink"/>
            <w:sz w:val="18"/>
            <w:szCs w:val="18"/>
            <w:lang w:eastAsia="en-GB"/>
          </w:rPr>
          <w:t>https://www.ccsa.org.cn/api/portalsFile/downloadOldFile?type=19&amp;oldFileUrl=ITU-R/M.2012-6/CCSA.36.422V1200.doc</w:t>
        </w:r>
      </w:hyperlink>
    </w:p>
    <w:p w14:paraId="34E6D550" w14:textId="4C1295F4"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136 422</w:t>
      </w:r>
      <w:r w:rsidRPr="0034407F">
        <w:rPr>
          <w:color w:val="000000"/>
          <w:sz w:val="18"/>
          <w:szCs w:val="18"/>
          <w:lang w:val="fr-FR" w:eastAsia="en-GB"/>
        </w:rPr>
        <w:tab/>
        <w:t>12.0.0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25</w:t>
      </w:r>
      <w:r w:rsidR="00D63672" w:rsidRPr="0034407F">
        <w:rPr>
          <w:color w:val="000000"/>
          <w:sz w:val="18"/>
          <w:szCs w:val="18"/>
          <w:lang w:val="fr-FR" w:eastAsia="en-GB"/>
        </w:rPr>
        <w:t>/09/2014</w:t>
      </w:r>
      <w:r w:rsidRPr="0034407F">
        <w:rPr>
          <w:color w:val="000000"/>
          <w:sz w:val="18"/>
          <w:szCs w:val="18"/>
          <w:lang w:val="fr-FR" w:eastAsia="en-GB"/>
        </w:rPr>
        <w:tab/>
      </w:r>
      <w:hyperlink r:id="rId1383" w:history="1">
        <w:r w:rsidR="00A831D8" w:rsidRPr="0034407F">
          <w:rPr>
            <w:rStyle w:val="Hyperlink"/>
            <w:sz w:val="18"/>
            <w:szCs w:val="18"/>
            <w:lang w:val="fr-FR" w:eastAsia="en-GB"/>
          </w:rPr>
          <w:t>https://www.etsi.org/deliver/etsi_ts/136400_136499/136422/12.00.00_60/ts_136422v120000p.pdf</w:t>
        </w:r>
      </w:hyperlink>
    </w:p>
    <w:p w14:paraId="16923ECC" w14:textId="5EF33B69"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36.422-12.0.0 V1.0.0</w:t>
      </w:r>
      <w:r w:rsidRPr="0034407F">
        <w:rPr>
          <w:color w:val="000000"/>
          <w:sz w:val="18"/>
          <w:szCs w:val="18"/>
          <w:lang w:val="fr-FR" w:eastAsia="en-GB"/>
        </w:rPr>
        <w:tab/>
        <w:t>12.0.0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384" w:history="1">
        <w:r w:rsidR="00A831D8" w:rsidRPr="0034407F">
          <w:rPr>
            <w:rStyle w:val="Hyperlink"/>
            <w:sz w:val="18"/>
            <w:szCs w:val="18"/>
            <w:lang w:val="fr-FR" w:eastAsia="en-GB"/>
          </w:rPr>
          <w:t>https://members.tsdsi.in/index.php/s/rscoj6P4LDN9CWk</w:t>
        </w:r>
      </w:hyperlink>
    </w:p>
    <w:p w14:paraId="037FDEB2" w14:textId="40E77322"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TTAT.3G-36.422V12.0.0</w:t>
      </w:r>
      <w:r w:rsidRPr="0034407F">
        <w:rPr>
          <w:color w:val="000000"/>
          <w:sz w:val="18"/>
          <w:szCs w:val="18"/>
          <w:lang w:val="fr-FR" w:eastAsia="en-GB"/>
        </w:rPr>
        <w:tab/>
        <w:t>12.0.0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385" w:history="1">
        <w:r w:rsidR="00A831D8" w:rsidRPr="0034407F">
          <w:rPr>
            <w:rStyle w:val="Hyperlink"/>
            <w:sz w:val="18"/>
            <w:szCs w:val="18"/>
            <w:lang w:val="fr-FR" w:eastAsia="en-GB"/>
          </w:rPr>
          <w:t>http://committee.tta.or.kr/data/ttasDown.jsp?kind=ttastd&amp;pk_num=TTAT.3G-36.422V12.0.0</w:t>
        </w:r>
      </w:hyperlink>
    </w:p>
    <w:p w14:paraId="5B8F0A2F" w14:textId="1F4C1D9E"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TS-3GA-36.422(Rel12)v12.0.0</w:t>
      </w:r>
      <w:r w:rsidRPr="0034407F">
        <w:rPr>
          <w:color w:val="000000"/>
          <w:sz w:val="18"/>
          <w:szCs w:val="18"/>
          <w:lang w:val="fr-FR" w:eastAsia="en-GB"/>
        </w:rPr>
        <w:tab/>
        <w:t>12.0.0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/03/2015</w:t>
      </w:r>
      <w:r w:rsidRPr="0034407F">
        <w:rPr>
          <w:color w:val="000000"/>
          <w:sz w:val="18"/>
          <w:szCs w:val="18"/>
          <w:lang w:val="fr-FR" w:eastAsia="en-GB"/>
        </w:rPr>
        <w:tab/>
      </w:r>
      <w:hyperlink r:id="rId1386" w:history="1">
        <w:r w:rsidR="00A831D8" w:rsidRPr="0034407F">
          <w:rPr>
            <w:rStyle w:val="Hyperlink"/>
            <w:sz w:val="18"/>
            <w:szCs w:val="18"/>
            <w:lang w:val="fr-FR" w:eastAsia="en-GB"/>
          </w:rPr>
          <w:t>https://www.ttc.or.jp/st/docs/3gpps2015/TS/TS-3GA-36.422(Rel12)v12.0.0.pdf</w:t>
        </w:r>
      </w:hyperlink>
    </w:p>
    <w:p w14:paraId="19869DC5" w14:textId="59964A3F" w:rsidR="007E591F" w:rsidRPr="00182533" w:rsidRDefault="00096313" w:rsidP="00A831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7E591F" w:rsidRPr="00182533">
        <w:rPr>
          <w:b/>
          <w:bCs/>
          <w:color w:val="000000"/>
          <w:sz w:val="18"/>
          <w:szCs w:val="18"/>
          <w:lang w:eastAsia="en-GB"/>
        </w:rPr>
        <w:t xml:space="preserve"> 13</w:t>
      </w:r>
    </w:p>
    <w:p w14:paraId="5C5F493C" w14:textId="2AFCB6AF" w:rsidR="007E591F" w:rsidRPr="00182533"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ATIS.3GPP.36.422V1300</w:t>
      </w:r>
      <w:r w:rsidRPr="00182533">
        <w:rPr>
          <w:color w:val="000000"/>
          <w:sz w:val="18"/>
          <w:szCs w:val="18"/>
          <w:lang w:eastAsia="en-GB"/>
        </w:rPr>
        <w:tab/>
        <w:t>13.0.0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387" w:history="1">
        <w:r w:rsidR="00A831D8" w:rsidRPr="00182533">
          <w:rPr>
            <w:rStyle w:val="Hyperlink"/>
            <w:sz w:val="18"/>
            <w:szCs w:val="18"/>
            <w:lang w:eastAsia="en-GB"/>
          </w:rPr>
          <w:t>https://www.atis.org/3gpp-documents/Rel99-14/</w:t>
        </w:r>
      </w:hyperlink>
    </w:p>
    <w:p w14:paraId="4E896541" w14:textId="61D44ACD" w:rsidR="007E591F" w:rsidRPr="00182533"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CCSA.36.422V1300</w:t>
      </w:r>
      <w:r w:rsidRPr="00182533">
        <w:rPr>
          <w:color w:val="000000"/>
          <w:sz w:val="18"/>
          <w:szCs w:val="18"/>
          <w:lang w:eastAsia="en-GB"/>
        </w:rPr>
        <w:tab/>
        <w:t>13.0.0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/12/2015</w:t>
      </w:r>
      <w:r w:rsidRPr="00182533">
        <w:rPr>
          <w:color w:val="000000"/>
          <w:sz w:val="18"/>
          <w:szCs w:val="18"/>
          <w:lang w:eastAsia="en-GB"/>
        </w:rPr>
        <w:tab/>
      </w:r>
      <w:hyperlink r:id="rId1388" w:history="1">
        <w:r w:rsidR="00A831D8" w:rsidRPr="00182533">
          <w:rPr>
            <w:rStyle w:val="Hyperlink"/>
            <w:sz w:val="18"/>
            <w:szCs w:val="18"/>
            <w:lang w:eastAsia="en-GB"/>
          </w:rPr>
          <w:t>https://www.ccsa.org.cn/api/portalsFile/downloadOldFile?type=19&amp;oldFileUrl=ITU-R/M.2012-6/CCSA.36.422V1300.doc</w:t>
        </w:r>
      </w:hyperlink>
    </w:p>
    <w:p w14:paraId="07FE3C05" w14:textId="6AED21D7"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136 422</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/01/2016</w:t>
      </w:r>
      <w:r w:rsidRPr="0034407F">
        <w:rPr>
          <w:color w:val="000000"/>
          <w:sz w:val="18"/>
          <w:szCs w:val="18"/>
          <w:lang w:val="fr-FR" w:eastAsia="en-GB"/>
        </w:rPr>
        <w:tab/>
      </w:r>
      <w:hyperlink r:id="rId1389" w:history="1">
        <w:r w:rsidR="00A831D8" w:rsidRPr="0034407F">
          <w:rPr>
            <w:rStyle w:val="Hyperlink"/>
            <w:sz w:val="18"/>
            <w:szCs w:val="18"/>
            <w:lang w:val="fr-FR" w:eastAsia="en-GB"/>
          </w:rPr>
          <w:t>https://www.etsi.org/deliver/etsi_ts/136400_136499/136422/13.00.00_60/ts_136422v130000p.pdf</w:t>
        </w:r>
      </w:hyperlink>
    </w:p>
    <w:p w14:paraId="3F513148" w14:textId="53C8092C"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36.422-13.0.0 V1.0.0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390" w:history="1">
        <w:r w:rsidR="00A831D8" w:rsidRPr="0034407F">
          <w:rPr>
            <w:rStyle w:val="Hyperlink"/>
            <w:sz w:val="18"/>
            <w:szCs w:val="18"/>
            <w:lang w:val="fr-FR" w:eastAsia="en-GB"/>
          </w:rPr>
          <w:t>https://members.tsdsi.in/index.php/s/nY5L5tsaoq2zXKR</w:t>
        </w:r>
      </w:hyperlink>
    </w:p>
    <w:p w14:paraId="28DC6A1B" w14:textId="4F6699A1"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TTAT.3G-36.422V13.0.0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391" w:history="1">
        <w:r w:rsidR="00A831D8" w:rsidRPr="0034407F">
          <w:rPr>
            <w:rStyle w:val="Hyperlink"/>
            <w:sz w:val="18"/>
            <w:szCs w:val="18"/>
            <w:lang w:val="fr-FR" w:eastAsia="en-GB"/>
          </w:rPr>
          <w:t>http://committee.tta.or.kr/data/ttasDown.jsp?kind=ttastd&amp;pk_num=TTAT.3G-36.422V13.0.0</w:t>
        </w:r>
      </w:hyperlink>
    </w:p>
    <w:p w14:paraId="2ADF4435" w14:textId="6F6519C5"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TS-3GA-36.422(Rel13)v13.0.0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31</w:t>
      </w:r>
      <w:r w:rsidR="00D63672" w:rsidRPr="0034407F">
        <w:rPr>
          <w:color w:val="000000"/>
          <w:sz w:val="18"/>
          <w:szCs w:val="18"/>
          <w:lang w:val="fr-FR" w:eastAsia="en-GB"/>
        </w:rPr>
        <w:t>/03/2017</w:t>
      </w:r>
      <w:r w:rsidRPr="0034407F">
        <w:rPr>
          <w:color w:val="000000"/>
          <w:sz w:val="18"/>
          <w:szCs w:val="18"/>
          <w:lang w:val="fr-FR" w:eastAsia="en-GB"/>
        </w:rPr>
        <w:tab/>
      </w:r>
      <w:hyperlink r:id="rId1392" w:history="1">
        <w:r w:rsidR="00A831D8" w:rsidRPr="0034407F">
          <w:rPr>
            <w:rStyle w:val="Hyperlink"/>
            <w:sz w:val="18"/>
            <w:szCs w:val="18"/>
            <w:lang w:val="fr-FR" w:eastAsia="en-GB"/>
          </w:rPr>
          <w:t>https://www.ttc.or.jp/st/docs/3gpps2017/TS/TS-3GA-36.422(Rel13)v13.0.0.pdf</w:t>
        </w:r>
      </w:hyperlink>
    </w:p>
    <w:p w14:paraId="52487A26" w14:textId="6C2BCAD3" w:rsidR="007E591F" w:rsidRPr="00182533" w:rsidRDefault="00096313" w:rsidP="007E591F">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7E591F" w:rsidRPr="00182533">
        <w:rPr>
          <w:b/>
          <w:bCs/>
          <w:color w:val="000000"/>
          <w:sz w:val="18"/>
          <w:szCs w:val="18"/>
          <w:lang w:eastAsia="en-GB"/>
        </w:rPr>
        <w:t xml:space="preserve"> 14</w:t>
      </w:r>
    </w:p>
    <w:p w14:paraId="4182D5ED" w14:textId="1895CB89" w:rsidR="007E591F" w:rsidRPr="00182533" w:rsidRDefault="007E591F"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ATIS.3GPP.36.422V1400</w:t>
      </w:r>
      <w:r w:rsidRPr="00182533">
        <w:rPr>
          <w:color w:val="000000"/>
          <w:sz w:val="18"/>
          <w:szCs w:val="18"/>
          <w:lang w:eastAsia="en-GB"/>
        </w:rPr>
        <w:tab/>
        <w:t>14.0.0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393" w:history="1">
        <w:r w:rsidR="00A831D8" w:rsidRPr="00182533">
          <w:rPr>
            <w:rStyle w:val="Hyperlink"/>
            <w:sz w:val="18"/>
            <w:szCs w:val="18"/>
            <w:lang w:eastAsia="en-GB"/>
          </w:rPr>
          <w:t>https://www.atis.org/3gpp-documents/Rel99-14/</w:t>
        </w:r>
      </w:hyperlink>
    </w:p>
    <w:p w14:paraId="5355C1EF" w14:textId="7086C9D5" w:rsidR="007E591F" w:rsidRPr="00182533" w:rsidRDefault="007E591F"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CCSA.36.422V1400</w:t>
      </w:r>
      <w:r w:rsidRPr="00182533">
        <w:rPr>
          <w:color w:val="000000"/>
          <w:sz w:val="18"/>
          <w:szCs w:val="18"/>
          <w:lang w:eastAsia="en-GB"/>
        </w:rPr>
        <w:tab/>
        <w:t>14.0.0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/03/2017</w:t>
      </w:r>
      <w:r w:rsidRPr="00182533">
        <w:rPr>
          <w:color w:val="000000"/>
          <w:sz w:val="18"/>
          <w:szCs w:val="18"/>
          <w:lang w:eastAsia="en-GB"/>
        </w:rPr>
        <w:tab/>
      </w:r>
      <w:hyperlink r:id="rId1394" w:history="1">
        <w:r w:rsidR="00A831D8" w:rsidRPr="00182533">
          <w:rPr>
            <w:rStyle w:val="Hyperlink"/>
            <w:sz w:val="18"/>
            <w:szCs w:val="18"/>
            <w:lang w:eastAsia="en-GB"/>
          </w:rPr>
          <w:t>https://www.ccsa.org.cn/api/portalsFile/downloadOldFile?type=19&amp;oldFileUrl=ITU-R/M.2012-6/CCSA.36.422V1400.doc</w:t>
        </w:r>
      </w:hyperlink>
    </w:p>
    <w:p w14:paraId="1BFDC9B0" w14:textId="59BFAAD1"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136 422</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/04/2017</w:t>
      </w:r>
      <w:r w:rsidRPr="0034407F">
        <w:rPr>
          <w:color w:val="000000"/>
          <w:sz w:val="18"/>
          <w:szCs w:val="18"/>
          <w:lang w:val="fr-FR" w:eastAsia="en-GB"/>
        </w:rPr>
        <w:tab/>
      </w:r>
      <w:hyperlink r:id="rId1395" w:history="1">
        <w:r w:rsidR="00A831D8" w:rsidRPr="0034407F">
          <w:rPr>
            <w:rStyle w:val="Hyperlink"/>
            <w:sz w:val="18"/>
            <w:szCs w:val="18"/>
            <w:lang w:val="fr-FR" w:eastAsia="en-GB"/>
          </w:rPr>
          <w:t>https://www.etsi.org/deliver/etsi_ts/136400_136499/136422/14.00.00_60/ts_136422v140000p.pdf</w:t>
        </w:r>
      </w:hyperlink>
    </w:p>
    <w:p w14:paraId="722F32EF" w14:textId="387BACF6"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36.422-14.0.0 V1.0.0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396" w:history="1">
        <w:r w:rsidR="00A831D8" w:rsidRPr="0034407F">
          <w:rPr>
            <w:rStyle w:val="Hyperlink"/>
            <w:sz w:val="18"/>
            <w:szCs w:val="18"/>
            <w:lang w:val="fr-FR" w:eastAsia="en-GB"/>
          </w:rPr>
          <w:t>https://members.tsdsi.in/index.php/s/SCtQkdRPTH3M7qb</w:t>
        </w:r>
      </w:hyperlink>
    </w:p>
    <w:p w14:paraId="17C1FE67" w14:textId="0F413B54"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TTAT.3G-36.422V14.0.0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397" w:history="1">
        <w:r w:rsidR="00A831D8" w:rsidRPr="0034407F">
          <w:rPr>
            <w:rStyle w:val="Hyperlink"/>
            <w:sz w:val="18"/>
            <w:szCs w:val="18"/>
            <w:lang w:val="fr-FR" w:eastAsia="en-GB"/>
          </w:rPr>
          <w:t>http://committee.tta.or.kr/data/ttasDown.jsp?kind=ttastd&amp;pk_num=TTAT.3G-36.422V14.0.0</w:t>
        </w:r>
      </w:hyperlink>
    </w:p>
    <w:p w14:paraId="08496766" w14:textId="5E4856FC"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TS-3GA-36.422(Rel14)v14.0.0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13</w:t>
      </w:r>
      <w:r w:rsidR="00D63672" w:rsidRPr="0034407F">
        <w:rPr>
          <w:color w:val="000000"/>
          <w:sz w:val="18"/>
          <w:szCs w:val="18"/>
          <w:lang w:val="fr-FR" w:eastAsia="en-GB"/>
        </w:rPr>
        <w:t>/04/2018</w:t>
      </w:r>
      <w:r w:rsidRPr="0034407F">
        <w:rPr>
          <w:color w:val="000000"/>
          <w:sz w:val="18"/>
          <w:szCs w:val="18"/>
          <w:lang w:val="fr-FR" w:eastAsia="en-GB"/>
        </w:rPr>
        <w:tab/>
      </w:r>
      <w:hyperlink r:id="rId1398" w:history="1">
        <w:r w:rsidR="00A831D8" w:rsidRPr="0034407F">
          <w:rPr>
            <w:rStyle w:val="Hyperlink"/>
            <w:sz w:val="18"/>
            <w:szCs w:val="18"/>
            <w:lang w:val="fr-FR" w:eastAsia="en-GB"/>
          </w:rPr>
          <w:t>https://www.ttc.or.jp/st/docs/3gpps2018/TS/TS-3GA-36.422(Rel14)v14.0.0.pdf</w:t>
        </w:r>
      </w:hyperlink>
    </w:p>
    <w:p w14:paraId="03106D74" w14:textId="796C15C0" w:rsidR="007E591F" w:rsidRPr="00182533" w:rsidRDefault="00096313" w:rsidP="00A831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7E591F" w:rsidRPr="00182533">
        <w:rPr>
          <w:b/>
          <w:bCs/>
          <w:color w:val="000000"/>
          <w:sz w:val="18"/>
          <w:szCs w:val="18"/>
          <w:lang w:eastAsia="en-GB"/>
        </w:rPr>
        <w:t xml:space="preserve"> 15</w:t>
      </w:r>
    </w:p>
    <w:p w14:paraId="2843B3DD" w14:textId="24B86F02" w:rsidR="007E591F" w:rsidRPr="00182533"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ATIS.3GPP.36.422V1510</w:t>
      </w:r>
      <w:r w:rsidRPr="00182533">
        <w:rPr>
          <w:color w:val="000000"/>
          <w:sz w:val="18"/>
          <w:szCs w:val="18"/>
          <w:lang w:eastAsia="en-GB"/>
        </w:rPr>
        <w:tab/>
        <w:t>15.1.0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399" w:history="1">
        <w:r w:rsidR="00A831D8" w:rsidRPr="00182533">
          <w:rPr>
            <w:rStyle w:val="Hyperlink"/>
            <w:sz w:val="18"/>
            <w:szCs w:val="18"/>
            <w:lang w:eastAsia="en-GB"/>
          </w:rPr>
          <w:t>https://www.atis.org/3gpp-documents/Rel15/</w:t>
        </w:r>
      </w:hyperlink>
    </w:p>
    <w:p w14:paraId="4857EC05" w14:textId="36E8F04E" w:rsidR="007E591F" w:rsidRPr="00182533"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CCSA.36.422V1510</w:t>
      </w:r>
      <w:r w:rsidRPr="00182533">
        <w:rPr>
          <w:color w:val="000000"/>
          <w:sz w:val="18"/>
          <w:szCs w:val="18"/>
          <w:lang w:eastAsia="en-GB"/>
        </w:rPr>
        <w:tab/>
        <w:t>15.1.0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/12/2018</w:t>
      </w:r>
      <w:r w:rsidRPr="00182533">
        <w:rPr>
          <w:color w:val="000000"/>
          <w:sz w:val="18"/>
          <w:szCs w:val="18"/>
          <w:lang w:eastAsia="en-GB"/>
        </w:rPr>
        <w:tab/>
      </w:r>
      <w:hyperlink r:id="rId1400" w:history="1">
        <w:r w:rsidR="00A831D8" w:rsidRPr="00182533">
          <w:rPr>
            <w:rStyle w:val="Hyperlink"/>
            <w:sz w:val="18"/>
            <w:szCs w:val="18"/>
            <w:lang w:eastAsia="en-GB"/>
          </w:rPr>
          <w:t>https://www.ccsa.org.cn/api/portalsFile/downloadOldFile?type=19&amp;oldFileUrl=ITU-R/M.2012-6/CCSA.36.422V1510.doc</w:t>
        </w:r>
      </w:hyperlink>
    </w:p>
    <w:p w14:paraId="70065846" w14:textId="46DE65F4"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136 422</w:t>
      </w:r>
      <w:r w:rsidRPr="0034407F">
        <w:rPr>
          <w:color w:val="000000"/>
          <w:sz w:val="18"/>
          <w:szCs w:val="18"/>
          <w:lang w:val="fr-FR" w:eastAsia="en-GB"/>
        </w:rPr>
        <w:tab/>
        <w:t>15.1.0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/04/2019</w:t>
      </w:r>
      <w:r w:rsidRPr="0034407F">
        <w:rPr>
          <w:color w:val="000000"/>
          <w:sz w:val="18"/>
          <w:szCs w:val="18"/>
          <w:lang w:val="fr-FR" w:eastAsia="en-GB"/>
        </w:rPr>
        <w:tab/>
      </w:r>
      <w:hyperlink r:id="rId1401" w:history="1">
        <w:r w:rsidR="00A831D8" w:rsidRPr="0034407F">
          <w:rPr>
            <w:rStyle w:val="Hyperlink"/>
            <w:sz w:val="18"/>
            <w:szCs w:val="18"/>
            <w:lang w:val="fr-FR" w:eastAsia="en-GB"/>
          </w:rPr>
          <w:t>https://www.etsi.org/deliver/etsi_ts/136400_136499/136422/15.01.00_60/ts_136422v150100p.pdf</w:t>
        </w:r>
      </w:hyperlink>
    </w:p>
    <w:p w14:paraId="3E757B2D" w14:textId="4E00BA37"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36.422-15.1.0 V1.0.0</w:t>
      </w:r>
      <w:r w:rsidRPr="0034407F">
        <w:rPr>
          <w:color w:val="000000"/>
          <w:sz w:val="18"/>
          <w:szCs w:val="18"/>
          <w:lang w:val="fr-FR" w:eastAsia="en-GB"/>
        </w:rPr>
        <w:tab/>
        <w:t>15.1.0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402" w:history="1">
        <w:r w:rsidR="00A831D8" w:rsidRPr="0034407F">
          <w:rPr>
            <w:rStyle w:val="Hyperlink"/>
            <w:sz w:val="18"/>
            <w:szCs w:val="18"/>
            <w:lang w:val="fr-FR" w:eastAsia="en-GB"/>
          </w:rPr>
          <w:t>https://members.tsdsi.in/index.php/s/zSdFHNCjNAKXAnH</w:t>
        </w:r>
      </w:hyperlink>
    </w:p>
    <w:p w14:paraId="3C035007" w14:textId="67242D7A"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TTAT.3G-36.422V15.1.0</w:t>
      </w:r>
      <w:r w:rsidRPr="0034407F">
        <w:rPr>
          <w:color w:val="000000"/>
          <w:sz w:val="18"/>
          <w:szCs w:val="18"/>
          <w:lang w:val="fr-FR" w:eastAsia="en-GB"/>
        </w:rPr>
        <w:tab/>
        <w:t>15.1.0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1403" w:history="1">
        <w:r w:rsidR="00A831D8" w:rsidRPr="0034407F">
          <w:rPr>
            <w:rStyle w:val="Hyperlink"/>
            <w:sz w:val="18"/>
            <w:szCs w:val="18"/>
            <w:lang w:val="fr-FR" w:eastAsia="en-GB"/>
          </w:rPr>
          <w:t>http://committee.tta.or.kr/data/ttasDown.jsp?kind=ttastd&amp;pk_num=TTAT.3G-36.422V15.1.0</w:t>
        </w:r>
      </w:hyperlink>
    </w:p>
    <w:p w14:paraId="6621FED9" w14:textId="732971F6"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TS-3GA-36.422(Rel15)v15.1.0</w:t>
      </w:r>
      <w:r w:rsidRPr="0034407F">
        <w:rPr>
          <w:color w:val="000000"/>
          <w:sz w:val="18"/>
          <w:szCs w:val="18"/>
          <w:lang w:val="fr-FR" w:eastAsia="en-GB"/>
        </w:rPr>
        <w:tab/>
        <w:t>15.1.0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/03/2019</w:t>
      </w:r>
      <w:r w:rsidRPr="0034407F">
        <w:rPr>
          <w:color w:val="000000"/>
          <w:sz w:val="18"/>
          <w:szCs w:val="18"/>
          <w:lang w:val="fr-FR" w:eastAsia="en-GB"/>
        </w:rPr>
        <w:tab/>
      </w:r>
      <w:hyperlink r:id="rId1404" w:history="1">
        <w:r w:rsidR="00A831D8" w:rsidRPr="0034407F">
          <w:rPr>
            <w:rStyle w:val="Hyperlink"/>
            <w:sz w:val="18"/>
            <w:szCs w:val="18"/>
            <w:lang w:val="fr-FR" w:eastAsia="en-GB"/>
          </w:rPr>
          <w:t>https://www.ttc.or.jp/st/docs/3gpps2019/TS/TS-3GA-36.422(Rel15)v15.1.0.pdf</w:t>
        </w:r>
      </w:hyperlink>
    </w:p>
    <w:p w14:paraId="413AB0A9" w14:textId="5C9D551E" w:rsidR="007E591F" w:rsidRPr="00182533" w:rsidRDefault="00096313" w:rsidP="00A831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7E591F" w:rsidRPr="00182533">
        <w:rPr>
          <w:b/>
          <w:bCs/>
          <w:color w:val="000000"/>
          <w:sz w:val="18"/>
          <w:szCs w:val="18"/>
          <w:lang w:eastAsia="en-GB"/>
        </w:rPr>
        <w:t xml:space="preserve"> 16</w:t>
      </w:r>
    </w:p>
    <w:p w14:paraId="03981778" w14:textId="5DBC4CD6" w:rsidR="007E591F" w:rsidRPr="00182533"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ATIS.3GPP.36.422.V16.1.0</w:t>
      </w:r>
      <w:r w:rsidRPr="00182533">
        <w:rPr>
          <w:color w:val="000000"/>
          <w:sz w:val="18"/>
          <w:szCs w:val="18"/>
          <w:lang w:eastAsia="en-GB"/>
        </w:rPr>
        <w:tab/>
        <w:t>16.1.0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1405" w:history="1">
        <w:r w:rsidR="00A831D8" w:rsidRPr="00182533">
          <w:rPr>
            <w:rStyle w:val="Hyperlink"/>
            <w:sz w:val="18"/>
            <w:szCs w:val="18"/>
            <w:lang w:eastAsia="en-GB"/>
          </w:rPr>
          <w:t>https://www.atis.org/3gpp-transpositions - Rel-16</w:t>
        </w:r>
      </w:hyperlink>
    </w:p>
    <w:p w14:paraId="7CC9026C" w14:textId="08D6BF75" w:rsidR="007E591F" w:rsidRPr="00182533"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CCSA.36.422V1610</w:t>
      </w:r>
      <w:r w:rsidRPr="00182533">
        <w:rPr>
          <w:color w:val="000000"/>
          <w:sz w:val="18"/>
          <w:szCs w:val="18"/>
          <w:lang w:eastAsia="en-GB"/>
        </w:rPr>
        <w:tab/>
        <w:t>16.1.0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/09/2020</w:t>
      </w:r>
      <w:r w:rsidRPr="00182533">
        <w:rPr>
          <w:color w:val="000000"/>
          <w:sz w:val="18"/>
          <w:szCs w:val="18"/>
          <w:lang w:eastAsia="en-GB"/>
        </w:rPr>
        <w:tab/>
      </w:r>
      <w:hyperlink r:id="rId1406" w:history="1">
        <w:r w:rsidR="00A831D8" w:rsidRPr="00182533">
          <w:rPr>
            <w:rStyle w:val="Hyperlink"/>
            <w:sz w:val="18"/>
            <w:szCs w:val="18"/>
            <w:lang w:eastAsia="en-GB"/>
          </w:rPr>
          <w:t>https://www.ccsa.org.cn/api/portalsFile/downloadOldFile?type=19&amp;oldFileUrl=ITU-R/M.2012-6/CCSA.36.422V1610.doc</w:t>
        </w:r>
      </w:hyperlink>
    </w:p>
    <w:p w14:paraId="466EF367" w14:textId="63D89B83"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136 422</w:t>
      </w:r>
      <w:r w:rsidRPr="0034407F">
        <w:rPr>
          <w:color w:val="000000"/>
          <w:sz w:val="18"/>
          <w:szCs w:val="18"/>
          <w:lang w:val="fr-FR" w:eastAsia="en-GB"/>
        </w:rPr>
        <w:tab/>
        <w:t>16.1.0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/11/2020</w:t>
      </w:r>
      <w:r w:rsidRPr="0034407F">
        <w:rPr>
          <w:color w:val="000000"/>
          <w:sz w:val="18"/>
          <w:szCs w:val="18"/>
          <w:lang w:val="fr-FR" w:eastAsia="en-GB"/>
        </w:rPr>
        <w:tab/>
      </w:r>
      <w:hyperlink r:id="rId1407" w:history="1">
        <w:r w:rsidR="00A831D8" w:rsidRPr="0034407F">
          <w:rPr>
            <w:rStyle w:val="Hyperlink"/>
            <w:sz w:val="18"/>
            <w:szCs w:val="18"/>
            <w:lang w:val="fr-FR" w:eastAsia="en-GB"/>
          </w:rPr>
          <w:t>https://www.etsi.org/deliver/etsi_ts/136400_136499/136422/16.01.00_60/ts_136422v160100p.pdf</w:t>
        </w:r>
      </w:hyperlink>
    </w:p>
    <w:p w14:paraId="297C8E29" w14:textId="21EEC193"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36.422-16.1.0 V1.1.0</w:t>
      </w:r>
      <w:r w:rsidRPr="0034407F">
        <w:rPr>
          <w:color w:val="000000"/>
          <w:sz w:val="18"/>
          <w:szCs w:val="18"/>
          <w:lang w:val="fr-FR" w:eastAsia="en-GB"/>
        </w:rPr>
        <w:tab/>
        <w:t>16.1.0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/11/2022</w:t>
      </w:r>
      <w:r w:rsidRPr="0034407F">
        <w:rPr>
          <w:color w:val="000000"/>
          <w:sz w:val="18"/>
          <w:szCs w:val="18"/>
          <w:lang w:val="fr-FR" w:eastAsia="en-GB"/>
        </w:rPr>
        <w:tab/>
      </w:r>
      <w:hyperlink r:id="rId1408" w:history="1">
        <w:r w:rsidR="00A831D8" w:rsidRPr="0034407F">
          <w:rPr>
            <w:rStyle w:val="Hyperlink"/>
            <w:sz w:val="18"/>
            <w:szCs w:val="18"/>
            <w:lang w:val="fr-FR" w:eastAsia="en-GB"/>
          </w:rPr>
          <w:t>https://members.tsdsi.in/s/A4PnXPQHDtkg6in</w:t>
        </w:r>
      </w:hyperlink>
    </w:p>
    <w:p w14:paraId="2A668945" w14:textId="04E1400B"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TTAT.3G-36.422V16.1.0</w:t>
      </w:r>
      <w:r w:rsidRPr="0034407F">
        <w:rPr>
          <w:color w:val="000000"/>
          <w:sz w:val="18"/>
          <w:szCs w:val="18"/>
          <w:lang w:val="fr-FR" w:eastAsia="en-GB"/>
        </w:rPr>
        <w:tab/>
        <w:t>16.1.0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1409" w:history="1">
        <w:r w:rsidR="00A831D8" w:rsidRPr="0034407F">
          <w:rPr>
            <w:rStyle w:val="Hyperlink"/>
            <w:sz w:val="18"/>
            <w:szCs w:val="18"/>
            <w:lang w:val="fr-FR" w:eastAsia="en-GB"/>
          </w:rPr>
          <w:t>http://committee.tta.or.kr/data/ttasDown.jsp?kind=ttastd&amp;pk_num=TTAT.3G-36.422V16.1.0</w:t>
        </w:r>
      </w:hyperlink>
    </w:p>
    <w:p w14:paraId="3AACF5C2" w14:textId="095304D1"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TS-3GA-36.422(Rel16)v16.1.0</w:t>
      </w:r>
      <w:r w:rsidRPr="0034407F">
        <w:rPr>
          <w:color w:val="000000"/>
          <w:sz w:val="18"/>
          <w:szCs w:val="18"/>
          <w:lang w:val="fr-FR" w:eastAsia="en-GB"/>
        </w:rPr>
        <w:tab/>
        <w:t>16.1.0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22</w:t>
      </w:r>
      <w:r w:rsidR="00D63672" w:rsidRPr="0034407F">
        <w:rPr>
          <w:color w:val="000000"/>
          <w:sz w:val="18"/>
          <w:szCs w:val="18"/>
          <w:lang w:val="fr-FR" w:eastAsia="en-GB"/>
        </w:rPr>
        <w:t>/12/2020</w:t>
      </w:r>
      <w:r w:rsidRPr="0034407F">
        <w:rPr>
          <w:color w:val="000000"/>
          <w:sz w:val="18"/>
          <w:szCs w:val="18"/>
          <w:lang w:val="fr-FR" w:eastAsia="en-GB"/>
        </w:rPr>
        <w:tab/>
      </w:r>
      <w:hyperlink r:id="rId1410" w:history="1">
        <w:r w:rsidR="00A831D8" w:rsidRPr="0034407F">
          <w:rPr>
            <w:rStyle w:val="Hyperlink"/>
            <w:sz w:val="18"/>
            <w:szCs w:val="18"/>
            <w:lang w:val="fr-FR" w:eastAsia="en-GB"/>
          </w:rPr>
          <w:t>https://www.ttc.or.jp/st/docs/3gpp/2020/TS/TS-3GA-36.422v16.1.0.pdf</w:t>
        </w:r>
      </w:hyperlink>
    </w:p>
    <w:p w14:paraId="185CD737" w14:textId="56953277" w:rsidR="007E591F" w:rsidRPr="00182533" w:rsidRDefault="00096313" w:rsidP="00A831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7E591F" w:rsidRPr="00182533">
        <w:rPr>
          <w:b/>
          <w:bCs/>
          <w:color w:val="000000"/>
          <w:sz w:val="18"/>
          <w:szCs w:val="18"/>
          <w:lang w:eastAsia="en-GB"/>
        </w:rPr>
        <w:t xml:space="preserve"> 17</w:t>
      </w:r>
    </w:p>
    <w:p w14:paraId="3CB91440" w14:textId="5F89AD87" w:rsidR="007E591F" w:rsidRPr="00182533"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ATIS.3GPP.36.422.V17.0.0</w:t>
      </w:r>
      <w:r w:rsidRPr="00182533">
        <w:rPr>
          <w:color w:val="000000"/>
          <w:sz w:val="18"/>
          <w:szCs w:val="18"/>
          <w:lang w:eastAsia="en-GB"/>
        </w:rPr>
        <w:tab/>
        <w:t>17.0.0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1411" w:history="1">
        <w:r w:rsidR="00A831D8" w:rsidRPr="00182533">
          <w:rPr>
            <w:rStyle w:val="Hyperlink"/>
            <w:sz w:val="18"/>
            <w:szCs w:val="18"/>
            <w:lang w:eastAsia="en-GB"/>
          </w:rPr>
          <w:t>https://www.atis.org/3gpp-transpositions - Rel-17</w:t>
        </w:r>
      </w:hyperlink>
    </w:p>
    <w:p w14:paraId="234AA8BA" w14:textId="39B9D8E1" w:rsidR="007E591F" w:rsidRPr="00182533"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CCSA.36.422V1700</w:t>
      </w:r>
      <w:r w:rsidRPr="00182533">
        <w:rPr>
          <w:color w:val="000000"/>
          <w:sz w:val="18"/>
          <w:szCs w:val="18"/>
          <w:lang w:eastAsia="en-GB"/>
        </w:rPr>
        <w:tab/>
        <w:t>17.0.0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/04/2022</w:t>
      </w:r>
      <w:r w:rsidRPr="00182533">
        <w:rPr>
          <w:color w:val="000000"/>
          <w:sz w:val="18"/>
          <w:szCs w:val="18"/>
          <w:lang w:eastAsia="en-GB"/>
        </w:rPr>
        <w:tab/>
      </w:r>
      <w:hyperlink r:id="rId1412" w:history="1">
        <w:r w:rsidR="00A831D8" w:rsidRPr="00182533">
          <w:rPr>
            <w:rStyle w:val="Hyperlink"/>
            <w:sz w:val="18"/>
            <w:szCs w:val="18"/>
            <w:lang w:eastAsia="en-GB"/>
          </w:rPr>
          <w:t>https://www.ccsa.org.cn/api/portalsFile/downloadOldFile?type=19&amp;oldFileUrl=ITU-R/M.2012-6/CCSA.36.422V1700.doc</w:t>
        </w:r>
      </w:hyperlink>
    </w:p>
    <w:p w14:paraId="0237BA5F" w14:textId="0DBA2E91"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136 422</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/05/2022</w:t>
      </w:r>
      <w:r w:rsidRPr="0034407F">
        <w:rPr>
          <w:color w:val="000000"/>
          <w:sz w:val="18"/>
          <w:szCs w:val="18"/>
          <w:lang w:val="fr-FR" w:eastAsia="en-GB"/>
        </w:rPr>
        <w:tab/>
      </w:r>
      <w:hyperlink r:id="rId1413" w:history="1">
        <w:r w:rsidR="00A831D8" w:rsidRPr="0034407F">
          <w:rPr>
            <w:rStyle w:val="Hyperlink"/>
            <w:sz w:val="18"/>
            <w:szCs w:val="18"/>
            <w:lang w:val="fr-FR" w:eastAsia="en-GB"/>
          </w:rPr>
          <w:t>https://www.etsi.org/deliver/etsi_ts/136400_136499/136422/17.00.00_60/ts_136422v170000p.pdf</w:t>
        </w:r>
      </w:hyperlink>
    </w:p>
    <w:p w14:paraId="2EF576F9" w14:textId="4C70BEC6"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36.422-17.0.0 V1.0.0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/07/2022</w:t>
      </w:r>
      <w:r w:rsidRPr="0034407F">
        <w:rPr>
          <w:color w:val="000000"/>
          <w:sz w:val="18"/>
          <w:szCs w:val="18"/>
          <w:lang w:val="fr-FR" w:eastAsia="en-GB"/>
        </w:rPr>
        <w:tab/>
      </w:r>
      <w:hyperlink r:id="rId1414" w:history="1">
        <w:r w:rsidR="00A831D8" w:rsidRPr="0034407F">
          <w:rPr>
            <w:rStyle w:val="Hyperlink"/>
            <w:sz w:val="18"/>
            <w:szCs w:val="18"/>
            <w:lang w:val="fr-FR" w:eastAsia="en-GB"/>
          </w:rPr>
          <w:t>https://members.tsdsi.in/s/AbtzmeJSHdT5xoy</w:t>
        </w:r>
      </w:hyperlink>
    </w:p>
    <w:p w14:paraId="19E20B99" w14:textId="4A32336D"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TTAT.3G-36.422V17.0.0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1415" w:history="1">
        <w:r w:rsidR="00A831D8" w:rsidRPr="0034407F">
          <w:rPr>
            <w:rStyle w:val="Hyperlink"/>
            <w:sz w:val="18"/>
            <w:szCs w:val="18"/>
            <w:lang w:val="fr-FR" w:eastAsia="en-GB"/>
          </w:rPr>
          <w:t>http://committee.tta.or.kr/data/ttasDown.jsp?kind=ttastd&amp;pk_num=TTAT.3G-36.422V17.0.0</w:t>
        </w:r>
      </w:hyperlink>
    </w:p>
    <w:p w14:paraId="0FE3AE99" w14:textId="13E180AB" w:rsidR="007E591F" w:rsidRPr="0034407F" w:rsidRDefault="007E591F"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TS-3GA-36.422(Rel17)v17.0.0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07</w:t>
      </w:r>
      <w:r w:rsidR="00D63672" w:rsidRPr="0034407F">
        <w:rPr>
          <w:color w:val="000000"/>
          <w:sz w:val="18"/>
          <w:szCs w:val="18"/>
          <w:lang w:val="fr-FR" w:eastAsia="en-GB"/>
        </w:rPr>
        <w:t>/10/2022</w:t>
      </w:r>
      <w:r w:rsidRPr="0034407F">
        <w:rPr>
          <w:color w:val="000000"/>
          <w:sz w:val="18"/>
          <w:szCs w:val="18"/>
          <w:lang w:val="fr-FR" w:eastAsia="en-GB"/>
        </w:rPr>
        <w:tab/>
      </w:r>
      <w:hyperlink r:id="rId1416" w:history="1">
        <w:r w:rsidR="00A831D8" w:rsidRPr="0034407F">
          <w:rPr>
            <w:rStyle w:val="Hyperlink"/>
            <w:sz w:val="18"/>
            <w:szCs w:val="18"/>
            <w:lang w:val="fr-FR" w:eastAsia="en-GB"/>
          </w:rPr>
          <w:t>https://www.ttc.or.jp/st/docs/3gpp/2022/TS/TS-3GA-36.422v17.0.0.pdf</w:t>
        </w:r>
      </w:hyperlink>
    </w:p>
    <w:p w14:paraId="1D84910B" w14:textId="77777777" w:rsidR="00C556AE" w:rsidRPr="00182533" w:rsidRDefault="00C556AE" w:rsidP="00C556AE">
      <w:pPr>
        <w:pStyle w:val="Heading4"/>
      </w:pPr>
      <w:r w:rsidRPr="00182533">
        <w:lastRenderedPageBreak/>
        <w:t>2.1.4.10</w:t>
      </w:r>
      <w:r w:rsidRPr="00182533">
        <w:tab/>
        <w:t>TS 36.423</w:t>
      </w:r>
    </w:p>
    <w:p w14:paraId="01BD1D1B" w14:textId="77777777" w:rsidR="00C556AE" w:rsidRPr="00182533" w:rsidRDefault="00C556AE" w:rsidP="00C556AE">
      <w:pPr>
        <w:pStyle w:val="Headingb"/>
        <w:rPr>
          <w:lang w:eastAsia="zh-CN"/>
        </w:rPr>
      </w:pPr>
      <w:r w:rsidRPr="00182533">
        <w:rPr>
          <w:lang w:eastAsia="zh-CN"/>
        </w:rPr>
        <w:t>Red de acceso radioeléctrico terrenal universal evolucionada (E-UTRAN); protocolo de aplicación X2 (X2AP)</w:t>
      </w:r>
    </w:p>
    <w:p w14:paraId="4F123A92" w14:textId="77777777" w:rsidR="00C556AE" w:rsidRPr="00182533" w:rsidRDefault="00C556AE" w:rsidP="00C556AE">
      <w:pPr>
        <w:keepNext/>
        <w:keepLines/>
      </w:pPr>
      <w:r w:rsidRPr="00182533">
        <w:t>En este documento se especifican los procedimientos de señalización de la capa de red radioeléctrica del plano de control entre los eNB en E</w:t>
      </w:r>
      <w:r w:rsidRPr="00182533">
        <w:noBreakHyphen/>
        <w:t>UTRAN. X2AP soporta las funciones de la interfaz X2 mediante los procedimientos de señalización definidos en este documento.</w:t>
      </w:r>
    </w:p>
    <w:p w14:paraId="1E65A1C9" w14:textId="77777777" w:rsidR="00855B1C" w:rsidRPr="00182533" w:rsidRDefault="00855B1C" w:rsidP="00855B1C">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0C101DB1" w14:textId="2EA56DA1" w:rsidR="00BF6A9D" w:rsidRPr="00182533" w:rsidRDefault="00096313" w:rsidP="00A831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BF6A9D" w:rsidRPr="00182533">
        <w:rPr>
          <w:b/>
          <w:bCs/>
          <w:color w:val="000000"/>
          <w:sz w:val="18"/>
          <w:szCs w:val="18"/>
          <w:lang w:eastAsia="en-GB"/>
        </w:rPr>
        <w:t xml:space="preserve"> 10</w:t>
      </w:r>
    </w:p>
    <w:p w14:paraId="614FC1BA" w14:textId="290EACAA" w:rsidR="00BF6A9D" w:rsidRPr="00182533" w:rsidRDefault="00BF6A9D"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ATIS.3GPP.36.423V1070</w:t>
      </w:r>
      <w:r w:rsidRPr="00182533">
        <w:rPr>
          <w:color w:val="000000"/>
          <w:sz w:val="18"/>
          <w:szCs w:val="18"/>
          <w:lang w:eastAsia="en-GB"/>
        </w:rPr>
        <w:tab/>
        <w:t>10.7.0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417" w:history="1">
        <w:r w:rsidR="00097598" w:rsidRPr="00182533">
          <w:rPr>
            <w:rStyle w:val="Hyperlink"/>
            <w:sz w:val="18"/>
            <w:szCs w:val="18"/>
            <w:lang w:eastAsia="en-GB"/>
          </w:rPr>
          <w:t>https://www.atis.org/3gpp-documents/Rel99-14/</w:t>
        </w:r>
      </w:hyperlink>
    </w:p>
    <w:p w14:paraId="4BC7F6C5" w14:textId="42D406D4" w:rsidR="00BF6A9D" w:rsidRPr="00182533" w:rsidRDefault="00BF6A9D"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CCSA.36.423V1070</w:t>
      </w:r>
      <w:r w:rsidRPr="00182533">
        <w:rPr>
          <w:color w:val="000000"/>
          <w:sz w:val="18"/>
          <w:szCs w:val="18"/>
          <w:lang w:eastAsia="en-GB"/>
        </w:rPr>
        <w:tab/>
        <w:t>10.7.0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/09/2013</w:t>
      </w:r>
      <w:r w:rsidRPr="00182533">
        <w:rPr>
          <w:color w:val="000000"/>
          <w:sz w:val="18"/>
          <w:szCs w:val="18"/>
          <w:lang w:eastAsia="en-GB"/>
        </w:rPr>
        <w:tab/>
      </w:r>
      <w:hyperlink r:id="rId1418" w:history="1">
        <w:r w:rsidR="00097598" w:rsidRPr="00182533">
          <w:rPr>
            <w:rStyle w:val="Hyperlink"/>
            <w:sz w:val="18"/>
            <w:szCs w:val="18"/>
            <w:lang w:eastAsia="en-GB"/>
          </w:rPr>
          <w:t>https://www.ccsa.org.cn/api/portalsFile/downloadOldFile?type=19&amp;oldFileUrl=ITU-R/M.2012-6/CCSA.36.423V1070.doc</w:t>
        </w:r>
      </w:hyperlink>
    </w:p>
    <w:p w14:paraId="5152B7EF" w14:textId="0368C15D" w:rsidR="00BF6A9D" w:rsidRPr="0034407F" w:rsidRDefault="00BF6A9D"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136 423</w:t>
      </w:r>
      <w:r w:rsidRPr="0034407F">
        <w:rPr>
          <w:color w:val="000000"/>
          <w:sz w:val="18"/>
          <w:szCs w:val="18"/>
          <w:lang w:val="fr-FR" w:eastAsia="en-GB"/>
        </w:rPr>
        <w:tab/>
        <w:t>10.7.0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26</w:t>
      </w:r>
      <w:r w:rsidR="00D63672" w:rsidRPr="0034407F">
        <w:rPr>
          <w:color w:val="000000"/>
          <w:sz w:val="18"/>
          <w:szCs w:val="18"/>
          <w:lang w:val="fr-FR" w:eastAsia="en-GB"/>
        </w:rPr>
        <w:t>/09/2013</w:t>
      </w:r>
      <w:r w:rsidRPr="0034407F">
        <w:rPr>
          <w:color w:val="000000"/>
          <w:sz w:val="18"/>
          <w:szCs w:val="18"/>
          <w:lang w:val="fr-FR" w:eastAsia="en-GB"/>
        </w:rPr>
        <w:tab/>
      </w:r>
      <w:hyperlink r:id="rId1419" w:history="1">
        <w:r w:rsidR="00097598" w:rsidRPr="0034407F">
          <w:rPr>
            <w:rStyle w:val="Hyperlink"/>
            <w:sz w:val="18"/>
            <w:szCs w:val="18"/>
            <w:lang w:val="fr-FR" w:eastAsia="en-GB"/>
          </w:rPr>
          <w:t>https://www.etsi.org/deliver/etsi_ts/136400_136499/136423/10.07.00_60/ts_136423v100700p.pdf</w:t>
        </w:r>
      </w:hyperlink>
    </w:p>
    <w:p w14:paraId="6D6739E4" w14:textId="346D5BED" w:rsidR="00BF6A9D" w:rsidRPr="0034407F" w:rsidRDefault="00BF6A9D"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36.423-10.7.0 V1.0.0</w:t>
      </w:r>
      <w:r w:rsidRPr="0034407F">
        <w:rPr>
          <w:color w:val="000000"/>
          <w:sz w:val="18"/>
          <w:szCs w:val="18"/>
          <w:lang w:val="fr-FR" w:eastAsia="en-GB"/>
        </w:rPr>
        <w:tab/>
        <w:t>10.7.0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420" w:history="1">
        <w:r w:rsidR="00097598" w:rsidRPr="0034407F">
          <w:rPr>
            <w:rStyle w:val="Hyperlink"/>
            <w:sz w:val="18"/>
            <w:szCs w:val="18"/>
            <w:lang w:val="fr-FR" w:eastAsia="en-GB"/>
          </w:rPr>
          <w:t>https://members.tsdsi.in/index.php/s/mxzbkpFbiaoiMmj</w:t>
        </w:r>
      </w:hyperlink>
    </w:p>
    <w:p w14:paraId="2C24D983" w14:textId="407600B9" w:rsidR="00BF6A9D" w:rsidRPr="0034407F" w:rsidRDefault="00BF6A9D"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TTAT.3G-36.423V10.7.0</w:t>
      </w:r>
      <w:r w:rsidRPr="0034407F">
        <w:rPr>
          <w:color w:val="000000"/>
          <w:sz w:val="18"/>
          <w:szCs w:val="18"/>
          <w:lang w:val="fr-FR" w:eastAsia="en-GB"/>
        </w:rPr>
        <w:tab/>
        <w:t>10.7.0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421" w:history="1">
        <w:r w:rsidR="00097598" w:rsidRPr="0034407F">
          <w:rPr>
            <w:rStyle w:val="Hyperlink"/>
            <w:sz w:val="18"/>
            <w:szCs w:val="18"/>
            <w:lang w:val="fr-FR" w:eastAsia="en-GB"/>
          </w:rPr>
          <w:t>http://committee.tta.or.kr/data/ttasDown.jsp?kind=ttastd&amp;pk_num=TTAT.3G-36.423V10.7.0</w:t>
        </w:r>
      </w:hyperlink>
    </w:p>
    <w:p w14:paraId="1CB94FD5" w14:textId="25F84FBF" w:rsidR="00BF6A9D" w:rsidRPr="0034407F" w:rsidRDefault="00BF6A9D"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TS-3GA-36.423(Rel10)v10.7.0</w:t>
      </w:r>
      <w:r w:rsidRPr="0034407F">
        <w:rPr>
          <w:color w:val="000000"/>
          <w:sz w:val="18"/>
          <w:szCs w:val="18"/>
          <w:lang w:val="fr-FR" w:eastAsia="en-GB"/>
        </w:rPr>
        <w:tab/>
        <w:t>10.7.0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22</w:t>
      </w:r>
      <w:r w:rsidR="00D63672" w:rsidRPr="0034407F">
        <w:rPr>
          <w:color w:val="000000"/>
          <w:sz w:val="18"/>
          <w:szCs w:val="18"/>
          <w:lang w:val="fr-FR" w:eastAsia="en-GB"/>
        </w:rPr>
        <w:t>/11/2013</w:t>
      </w:r>
      <w:r w:rsidRPr="0034407F">
        <w:rPr>
          <w:color w:val="000000"/>
          <w:sz w:val="18"/>
          <w:szCs w:val="18"/>
          <w:lang w:val="fr-FR" w:eastAsia="en-GB"/>
        </w:rPr>
        <w:tab/>
      </w:r>
      <w:hyperlink r:id="rId1422" w:history="1">
        <w:r w:rsidR="00097598" w:rsidRPr="0034407F">
          <w:rPr>
            <w:rStyle w:val="Hyperlink"/>
            <w:sz w:val="18"/>
            <w:szCs w:val="18"/>
            <w:lang w:val="fr-FR" w:eastAsia="en-GB"/>
          </w:rPr>
          <w:t>https://www.ttc.or.jp/st/docs/3gpps2013/TS/TS-3GA-36.423(Rel10)v10.7.0.pdf</w:t>
        </w:r>
      </w:hyperlink>
    </w:p>
    <w:p w14:paraId="0C385EAC" w14:textId="4336CCE5" w:rsidR="00BF6A9D" w:rsidRPr="00182533" w:rsidRDefault="00096313" w:rsidP="00BF6A9D">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BF6A9D" w:rsidRPr="00182533">
        <w:rPr>
          <w:b/>
          <w:bCs/>
          <w:color w:val="000000"/>
          <w:sz w:val="18"/>
          <w:szCs w:val="18"/>
          <w:lang w:eastAsia="en-GB"/>
        </w:rPr>
        <w:t xml:space="preserve"> 11</w:t>
      </w:r>
    </w:p>
    <w:p w14:paraId="69949A1D" w14:textId="7FFB7595" w:rsidR="00BF6A9D" w:rsidRPr="00182533" w:rsidRDefault="00BF6A9D"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ATIS.3GPP.36.423V1190</w:t>
      </w:r>
      <w:r w:rsidRPr="00182533">
        <w:rPr>
          <w:color w:val="000000"/>
          <w:sz w:val="18"/>
          <w:szCs w:val="18"/>
          <w:lang w:eastAsia="en-GB"/>
        </w:rPr>
        <w:tab/>
        <w:t>11.9.0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423" w:history="1">
        <w:r w:rsidR="00097598" w:rsidRPr="00182533">
          <w:rPr>
            <w:rStyle w:val="Hyperlink"/>
            <w:sz w:val="18"/>
            <w:szCs w:val="18"/>
            <w:lang w:eastAsia="en-GB"/>
          </w:rPr>
          <w:t>https://www.atis.org/3gpp-documents/Rel99-14/</w:t>
        </w:r>
      </w:hyperlink>
    </w:p>
    <w:p w14:paraId="04E93C21" w14:textId="5E21FFC2" w:rsidR="00BF6A9D" w:rsidRPr="00182533" w:rsidRDefault="00BF6A9D" w:rsidP="0009759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CCSA.36.423V1190</w:t>
      </w:r>
      <w:r w:rsidRPr="00182533">
        <w:rPr>
          <w:color w:val="000000"/>
          <w:sz w:val="18"/>
          <w:szCs w:val="18"/>
          <w:lang w:eastAsia="en-GB"/>
        </w:rPr>
        <w:tab/>
        <w:t>11.9.0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/03/2015</w:t>
      </w:r>
      <w:r w:rsidRPr="00182533">
        <w:rPr>
          <w:color w:val="000000"/>
          <w:sz w:val="18"/>
          <w:szCs w:val="18"/>
          <w:lang w:eastAsia="en-GB"/>
        </w:rPr>
        <w:tab/>
      </w:r>
      <w:hyperlink r:id="rId1424" w:history="1">
        <w:r w:rsidR="00097598" w:rsidRPr="00182533">
          <w:rPr>
            <w:rStyle w:val="Hyperlink"/>
            <w:sz w:val="18"/>
            <w:szCs w:val="18"/>
            <w:lang w:eastAsia="en-GB"/>
          </w:rPr>
          <w:t>https://www.ccsa.org.cn/api/portalsFile/downloadOldFile?type=19&amp;oldFileUrl=ITU-R/M.2012-6/CCSA.36.423V1190.doc</w:t>
        </w:r>
      </w:hyperlink>
    </w:p>
    <w:p w14:paraId="02B47F8E" w14:textId="7AF472C0" w:rsidR="00BF6A9D" w:rsidRPr="0034407F" w:rsidRDefault="00BF6A9D"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136 423</w:t>
      </w:r>
      <w:r w:rsidRPr="0034407F">
        <w:rPr>
          <w:color w:val="000000"/>
          <w:sz w:val="18"/>
          <w:szCs w:val="18"/>
          <w:lang w:val="fr-FR" w:eastAsia="en-GB"/>
        </w:rPr>
        <w:tab/>
        <w:t>11.9.0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14</w:t>
      </w:r>
      <w:r w:rsidR="00D63672" w:rsidRPr="0034407F">
        <w:rPr>
          <w:color w:val="000000"/>
          <w:sz w:val="18"/>
          <w:szCs w:val="18"/>
          <w:lang w:val="fr-FR" w:eastAsia="en-GB"/>
        </w:rPr>
        <w:t>/04/2015</w:t>
      </w:r>
      <w:r w:rsidRPr="0034407F">
        <w:rPr>
          <w:color w:val="000000"/>
          <w:sz w:val="18"/>
          <w:szCs w:val="18"/>
          <w:lang w:val="fr-FR" w:eastAsia="en-GB"/>
        </w:rPr>
        <w:tab/>
      </w:r>
      <w:hyperlink r:id="rId1425" w:history="1">
        <w:r w:rsidR="00097598" w:rsidRPr="0034407F">
          <w:rPr>
            <w:rStyle w:val="Hyperlink"/>
            <w:sz w:val="18"/>
            <w:szCs w:val="18"/>
            <w:lang w:val="fr-FR" w:eastAsia="en-GB"/>
          </w:rPr>
          <w:t>https://www.etsi.org/deliver/etsi_ts/136400_136499/136423/11.09.00_60/ts_136423v110900p.pdf</w:t>
        </w:r>
      </w:hyperlink>
    </w:p>
    <w:p w14:paraId="618E1B96" w14:textId="5DF7C5A7" w:rsidR="00BF6A9D" w:rsidRPr="0034407F" w:rsidRDefault="00BF6A9D"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36.423-11.9.0 V1.0.0</w:t>
      </w:r>
      <w:r w:rsidRPr="0034407F">
        <w:rPr>
          <w:color w:val="000000"/>
          <w:sz w:val="18"/>
          <w:szCs w:val="18"/>
          <w:lang w:val="fr-FR" w:eastAsia="en-GB"/>
        </w:rPr>
        <w:tab/>
        <w:t>11.9.0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426" w:history="1">
        <w:r w:rsidR="00097598" w:rsidRPr="0034407F">
          <w:rPr>
            <w:rStyle w:val="Hyperlink"/>
            <w:sz w:val="18"/>
            <w:szCs w:val="18"/>
            <w:lang w:val="fr-FR" w:eastAsia="en-GB"/>
          </w:rPr>
          <w:t>https://members.tsdsi.in/index.php/s/w4Ao2ZZ94Gp5nSL</w:t>
        </w:r>
      </w:hyperlink>
    </w:p>
    <w:p w14:paraId="23C541C2" w14:textId="4F570279" w:rsidR="00BF6A9D" w:rsidRPr="0034407F" w:rsidRDefault="00BF6A9D"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TTAT.3G-36.423V11.9.0</w:t>
      </w:r>
      <w:r w:rsidRPr="0034407F">
        <w:rPr>
          <w:color w:val="000000"/>
          <w:sz w:val="18"/>
          <w:szCs w:val="18"/>
          <w:lang w:val="fr-FR" w:eastAsia="en-GB"/>
        </w:rPr>
        <w:tab/>
        <w:t>11.9.0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427" w:history="1">
        <w:r w:rsidR="00097598" w:rsidRPr="0034407F">
          <w:rPr>
            <w:rStyle w:val="Hyperlink"/>
            <w:sz w:val="18"/>
            <w:szCs w:val="18"/>
            <w:lang w:val="fr-FR" w:eastAsia="en-GB"/>
          </w:rPr>
          <w:t>http://committee.tta.or.kr/data/ttasDown.jsp?kind=ttastd&amp;pk_num=TTAT.3G-36.423V11.9.0</w:t>
        </w:r>
      </w:hyperlink>
    </w:p>
    <w:p w14:paraId="6178680C" w14:textId="47785814" w:rsidR="00BF6A9D" w:rsidRPr="0034407F" w:rsidRDefault="00BF6A9D"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TS-3GA-36.423(Rel11)v11.9.0</w:t>
      </w:r>
      <w:r w:rsidRPr="0034407F">
        <w:rPr>
          <w:color w:val="000000"/>
          <w:sz w:val="18"/>
          <w:szCs w:val="18"/>
          <w:lang w:val="fr-FR" w:eastAsia="en-GB"/>
        </w:rPr>
        <w:tab/>
        <w:t>11.9.0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/06/2015</w:t>
      </w:r>
      <w:r w:rsidRPr="0034407F">
        <w:rPr>
          <w:color w:val="000000"/>
          <w:sz w:val="18"/>
          <w:szCs w:val="18"/>
          <w:lang w:val="fr-FR" w:eastAsia="en-GB"/>
        </w:rPr>
        <w:tab/>
      </w:r>
      <w:hyperlink r:id="rId1428" w:history="1">
        <w:r w:rsidR="00097598" w:rsidRPr="0034407F">
          <w:rPr>
            <w:rStyle w:val="Hyperlink"/>
            <w:sz w:val="18"/>
            <w:szCs w:val="18"/>
            <w:lang w:val="fr-FR" w:eastAsia="en-GB"/>
          </w:rPr>
          <w:t>https://www.ttc.or.jp/st/docs/3gpps2015/TS/TS-3GA-36.423(Rel11)v11.9.0.pdf</w:t>
        </w:r>
      </w:hyperlink>
    </w:p>
    <w:p w14:paraId="633C7384" w14:textId="58B91453" w:rsidR="00BF6A9D" w:rsidRPr="00182533" w:rsidRDefault="00096313" w:rsidP="00A831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BF6A9D" w:rsidRPr="00182533">
        <w:rPr>
          <w:b/>
          <w:bCs/>
          <w:color w:val="000000"/>
          <w:sz w:val="18"/>
          <w:szCs w:val="18"/>
          <w:lang w:eastAsia="en-GB"/>
        </w:rPr>
        <w:t xml:space="preserve"> 12</w:t>
      </w:r>
    </w:p>
    <w:p w14:paraId="21288305" w14:textId="6D0B39E7" w:rsidR="00BF6A9D" w:rsidRPr="00182533" w:rsidRDefault="00BF6A9D"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ATIS.3GPP.36.423V1290</w:t>
      </w:r>
      <w:r w:rsidRPr="00182533">
        <w:rPr>
          <w:color w:val="000000"/>
          <w:sz w:val="18"/>
          <w:szCs w:val="18"/>
          <w:lang w:eastAsia="en-GB"/>
        </w:rPr>
        <w:tab/>
        <w:t>12.9.0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429" w:history="1">
        <w:r w:rsidR="00097598" w:rsidRPr="00182533">
          <w:rPr>
            <w:rStyle w:val="Hyperlink"/>
            <w:sz w:val="18"/>
            <w:szCs w:val="18"/>
            <w:lang w:eastAsia="en-GB"/>
          </w:rPr>
          <w:t>https://www.atis.org/3gpp-documents/Rel99-14/</w:t>
        </w:r>
      </w:hyperlink>
    </w:p>
    <w:p w14:paraId="2A371828" w14:textId="3BF8685A" w:rsidR="00BF6A9D" w:rsidRPr="00182533" w:rsidRDefault="00BF6A9D" w:rsidP="0009759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CCSA.36.423V1290</w:t>
      </w:r>
      <w:r w:rsidRPr="00182533">
        <w:rPr>
          <w:color w:val="000000"/>
          <w:sz w:val="18"/>
          <w:szCs w:val="18"/>
          <w:lang w:eastAsia="en-GB"/>
        </w:rPr>
        <w:tab/>
        <w:t>12.9.0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/06/2016</w:t>
      </w:r>
      <w:r w:rsidRPr="00182533">
        <w:rPr>
          <w:color w:val="000000"/>
          <w:sz w:val="18"/>
          <w:szCs w:val="18"/>
          <w:lang w:eastAsia="en-GB"/>
        </w:rPr>
        <w:tab/>
      </w:r>
      <w:hyperlink r:id="rId1430" w:history="1">
        <w:r w:rsidR="00097598" w:rsidRPr="00182533">
          <w:rPr>
            <w:rStyle w:val="Hyperlink"/>
            <w:sz w:val="18"/>
            <w:szCs w:val="18"/>
            <w:lang w:eastAsia="en-GB"/>
          </w:rPr>
          <w:t>https://www.ccsa.org.cn/api/portalsFile/downloadOldFile?type=19&amp;oldFileUrl=ITU-R/M.2012-6/CCSA.36.423V1290.doc</w:t>
        </w:r>
      </w:hyperlink>
    </w:p>
    <w:p w14:paraId="1EA678FF" w14:textId="13B3769F" w:rsidR="00BF6A9D" w:rsidRPr="0034407F" w:rsidRDefault="00BF6A9D"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136 423</w:t>
      </w:r>
      <w:r w:rsidRPr="0034407F">
        <w:rPr>
          <w:color w:val="000000"/>
          <w:sz w:val="18"/>
          <w:szCs w:val="18"/>
          <w:lang w:val="fr-FR" w:eastAsia="en-GB"/>
        </w:rPr>
        <w:tab/>
        <w:t>12.9.0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25</w:t>
      </w:r>
      <w:r w:rsidR="00D63672" w:rsidRPr="0034407F">
        <w:rPr>
          <w:color w:val="000000"/>
          <w:sz w:val="18"/>
          <w:szCs w:val="18"/>
          <w:lang w:val="fr-FR" w:eastAsia="en-GB"/>
        </w:rPr>
        <w:t>/08/2016</w:t>
      </w:r>
      <w:r w:rsidRPr="0034407F">
        <w:rPr>
          <w:color w:val="000000"/>
          <w:sz w:val="18"/>
          <w:szCs w:val="18"/>
          <w:lang w:val="fr-FR" w:eastAsia="en-GB"/>
        </w:rPr>
        <w:tab/>
      </w:r>
      <w:hyperlink r:id="rId1431" w:history="1">
        <w:r w:rsidR="00097598" w:rsidRPr="0034407F">
          <w:rPr>
            <w:rStyle w:val="Hyperlink"/>
            <w:sz w:val="18"/>
            <w:szCs w:val="18"/>
            <w:lang w:val="fr-FR" w:eastAsia="en-GB"/>
          </w:rPr>
          <w:t>https://www.etsi.org/deliver/etsi_ts/136400_136499/136423/12.09.00_60/ts_136423v120900p.pdf</w:t>
        </w:r>
      </w:hyperlink>
    </w:p>
    <w:p w14:paraId="737C8688" w14:textId="23979EBD" w:rsidR="00BF6A9D" w:rsidRPr="0034407F" w:rsidRDefault="00BF6A9D"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36.423-12.9.0 V1.0.0</w:t>
      </w:r>
      <w:r w:rsidRPr="0034407F">
        <w:rPr>
          <w:color w:val="000000"/>
          <w:sz w:val="18"/>
          <w:szCs w:val="18"/>
          <w:lang w:val="fr-FR" w:eastAsia="en-GB"/>
        </w:rPr>
        <w:tab/>
        <w:t>12.9.0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432" w:history="1">
        <w:r w:rsidR="00097598" w:rsidRPr="0034407F">
          <w:rPr>
            <w:rStyle w:val="Hyperlink"/>
            <w:sz w:val="18"/>
            <w:szCs w:val="18"/>
            <w:lang w:val="fr-FR" w:eastAsia="en-GB"/>
          </w:rPr>
          <w:t>https://members.tsdsi.in/index.php/s/RiCkioem5p4DDKM</w:t>
        </w:r>
      </w:hyperlink>
    </w:p>
    <w:p w14:paraId="0B41FC95" w14:textId="33C64599" w:rsidR="00BF6A9D" w:rsidRPr="0034407F" w:rsidRDefault="00BF6A9D"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TTAT.3G-36.423V12.9.0</w:t>
      </w:r>
      <w:r w:rsidRPr="0034407F">
        <w:rPr>
          <w:color w:val="000000"/>
          <w:sz w:val="18"/>
          <w:szCs w:val="18"/>
          <w:lang w:val="fr-FR" w:eastAsia="en-GB"/>
        </w:rPr>
        <w:tab/>
        <w:t>12.9.0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433" w:history="1">
        <w:r w:rsidR="00097598" w:rsidRPr="0034407F">
          <w:rPr>
            <w:rStyle w:val="Hyperlink"/>
            <w:sz w:val="18"/>
            <w:szCs w:val="18"/>
            <w:lang w:val="fr-FR" w:eastAsia="en-GB"/>
          </w:rPr>
          <w:t>http://committee.tta.or.kr/data/ttasDown.jsp?kind=ttastd&amp;pk_num=TTAT.3G-36.423V12.9.0</w:t>
        </w:r>
      </w:hyperlink>
    </w:p>
    <w:p w14:paraId="7D838644" w14:textId="1F16077D" w:rsidR="00BF6A9D" w:rsidRPr="0034407F" w:rsidRDefault="00BF6A9D"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TS-3GA-36.423(Rel12)v12.9.0</w:t>
      </w:r>
      <w:r w:rsidRPr="0034407F">
        <w:rPr>
          <w:color w:val="000000"/>
          <w:sz w:val="18"/>
          <w:szCs w:val="18"/>
          <w:lang w:val="fr-FR" w:eastAsia="en-GB"/>
        </w:rPr>
        <w:tab/>
        <w:t>12.9.0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31</w:t>
      </w:r>
      <w:r w:rsidR="00D63672" w:rsidRPr="0034407F">
        <w:rPr>
          <w:color w:val="000000"/>
          <w:sz w:val="18"/>
          <w:szCs w:val="18"/>
          <w:lang w:val="fr-FR" w:eastAsia="en-GB"/>
        </w:rPr>
        <w:t>/03/2017</w:t>
      </w:r>
      <w:r w:rsidRPr="0034407F">
        <w:rPr>
          <w:color w:val="000000"/>
          <w:sz w:val="18"/>
          <w:szCs w:val="18"/>
          <w:lang w:val="fr-FR" w:eastAsia="en-GB"/>
        </w:rPr>
        <w:tab/>
      </w:r>
      <w:hyperlink r:id="rId1434" w:history="1">
        <w:r w:rsidR="00097598" w:rsidRPr="0034407F">
          <w:rPr>
            <w:rStyle w:val="Hyperlink"/>
            <w:sz w:val="18"/>
            <w:szCs w:val="18"/>
            <w:lang w:val="fr-FR" w:eastAsia="en-GB"/>
          </w:rPr>
          <w:t>https://www.ttc.or.jp/st/docs/3gpps2017/TS/TS-3GA-36.423(Rel12)v12.9.0.pdf</w:t>
        </w:r>
      </w:hyperlink>
    </w:p>
    <w:p w14:paraId="39C2CA00" w14:textId="77CAEA47" w:rsidR="00BF6A9D" w:rsidRPr="00182533" w:rsidRDefault="00096313" w:rsidP="00A831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BF6A9D" w:rsidRPr="00182533">
        <w:rPr>
          <w:b/>
          <w:bCs/>
          <w:color w:val="000000"/>
          <w:sz w:val="18"/>
          <w:szCs w:val="18"/>
          <w:lang w:eastAsia="en-GB"/>
        </w:rPr>
        <w:t xml:space="preserve"> 13</w:t>
      </w:r>
    </w:p>
    <w:p w14:paraId="00CC400A" w14:textId="5CE6D716" w:rsidR="00BF6A9D" w:rsidRPr="00182533" w:rsidRDefault="00BF6A9D"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ATIS.3GPP.36.423V1380</w:t>
      </w:r>
      <w:r w:rsidRPr="00182533">
        <w:rPr>
          <w:color w:val="000000"/>
          <w:sz w:val="18"/>
          <w:szCs w:val="18"/>
          <w:lang w:eastAsia="en-GB"/>
        </w:rPr>
        <w:tab/>
        <w:t>13.8.0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435" w:history="1">
        <w:r w:rsidR="00097598" w:rsidRPr="00182533">
          <w:rPr>
            <w:rStyle w:val="Hyperlink"/>
            <w:sz w:val="18"/>
            <w:szCs w:val="18"/>
            <w:lang w:eastAsia="en-GB"/>
          </w:rPr>
          <w:t>https://www.atis.org/3gpp-documents/Rel99-14/</w:t>
        </w:r>
      </w:hyperlink>
    </w:p>
    <w:p w14:paraId="36C17189" w14:textId="3A971783" w:rsidR="00BF6A9D" w:rsidRPr="00182533" w:rsidRDefault="00BF6A9D" w:rsidP="0009759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CCSA.36.423V1380</w:t>
      </w:r>
      <w:r w:rsidRPr="00182533">
        <w:rPr>
          <w:color w:val="000000"/>
          <w:sz w:val="18"/>
          <w:szCs w:val="18"/>
          <w:lang w:eastAsia="en-GB"/>
        </w:rPr>
        <w:tab/>
        <w:t>13.8.0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/09/2019</w:t>
      </w:r>
      <w:r w:rsidRPr="00182533">
        <w:rPr>
          <w:color w:val="000000"/>
          <w:sz w:val="18"/>
          <w:szCs w:val="18"/>
          <w:lang w:eastAsia="en-GB"/>
        </w:rPr>
        <w:tab/>
      </w:r>
      <w:hyperlink r:id="rId1436" w:history="1">
        <w:r w:rsidR="00097598" w:rsidRPr="00182533">
          <w:rPr>
            <w:rStyle w:val="Hyperlink"/>
            <w:sz w:val="18"/>
            <w:szCs w:val="18"/>
            <w:lang w:eastAsia="en-GB"/>
          </w:rPr>
          <w:t>https://www.ccsa.org.cn/api/portalsFile/downloadOldFile?type=19&amp;oldFileUrl=ITU-R/M.2012-6/CCSA.36.423V1380.doc</w:t>
        </w:r>
      </w:hyperlink>
    </w:p>
    <w:p w14:paraId="362D6D90" w14:textId="43BC992D" w:rsidR="00BF6A9D" w:rsidRPr="0034407F" w:rsidRDefault="00BF6A9D"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136 423</w:t>
      </w:r>
      <w:r w:rsidRPr="0034407F">
        <w:rPr>
          <w:color w:val="000000"/>
          <w:sz w:val="18"/>
          <w:szCs w:val="18"/>
          <w:lang w:val="fr-FR" w:eastAsia="en-GB"/>
        </w:rPr>
        <w:tab/>
        <w:t>13.8.0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/10/2019</w:t>
      </w:r>
      <w:r w:rsidRPr="0034407F">
        <w:rPr>
          <w:color w:val="000000"/>
          <w:sz w:val="18"/>
          <w:szCs w:val="18"/>
          <w:lang w:val="fr-FR" w:eastAsia="en-GB"/>
        </w:rPr>
        <w:tab/>
      </w:r>
      <w:hyperlink r:id="rId1437" w:history="1">
        <w:r w:rsidR="00097598" w:rsidRPr="0034407F">
          <w:rPr>
            <w:rStyle w:val="Hyperlink"/>
            <w:sz w:val="18"/>
            <w:szCs w:val="18"/>
            <w:lang w:val="fr-FR" w:eastAsia="en-GB"/>
          </w:rPr>
          <w:t>https://www.etsi.org/deliver/etsi_ts/136400_136499/136423/13.08.00_60/ts_136423v130800p.pdf</w:t>
        </w:r>
      </w:hyperlink>
    </w:p>
    <w:p w14:paraId="07D0F59F" w14:textId="21116791" w:rsidR="00BF6A9D" w:rsidRPr="0034407F" w:rsidRDefault="00BF6A9D"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36.423-13.8.0 V1.1.0</w:t>
      </w:r>
      <w:r w:rsidRPr="0034407F">
        <w:rPr>
          <w:color w:val="000000"/>
          <w:sz w:val="18"/>
          <w:szCs w:val="18"/>
          <w:lang w:val="fr-FR" w:eastAsia="en-GB"/>
        </w:rPr>
        <w:tab/>
        <w:t>13.8.0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438" w:history="1">
        <w:r w:rsidR="00097598" w:rsidRPr="0034407F">
          <w:rPr>
            <w:rStyle w:val="Hyperlink"/>
            <w:sz w:val="18"/>
            <w:szCs w:val="18"/>
            <w:lang w:val="fr-FR" w:eastAsia="en-GB"/>
          </w:rPr>
          <w:t>https://members.tsdsi.in/index.php/s/cP4rFMMYayjyxZX</w:t>
        </w:r>
      </w:hyperlink>
    </w:p>
    <w:p w14:paraId="766B9319" w14:textId="2D86FB38" w:rsidR="00BF6A9D" w:rsidRPr="0034407F" w:rsidRDefault="00BF6A9D"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TTAT.3G-36.423V13.8.0</w:t>
      </w:r>
      <w:r w:rsidRPr="0034407F">
        <w:rPr>
          <w:color w:val="000000"/>
          <w:sz w:val="18"/>
          <w:szCs w:val="18"/>
          <w:lang w:val="fr-FR" w:eastAsia="en-GB"/>
        </w:rPr>
        <w:tab/>
        <w:t>13.8.0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439" w:history="1">
        <w:r w:rsidR="00097598" w:rsidRPr="0034407F">
          <w:rPr>
            <w:rStyle w:val="Hyperlink"/>
            <w:sz w:val="18"/>
            <w:szCs w:val="18"/>
            <w:lang w:val="fr-FR" w:eastAsia="en-GB"/>
          </w:rPr>
          <w:t>http://committee.tta.or.kr/data/ttasDown.jsp?kind=ttastd&amp;pk_num=TTAT.3G-36.423V13.8.0</w:t>
        </w:r>
      </w:hyperlink>
    </w:p>
    <w:p w14:paraId="17F72B15" w14:textId="7139378B" w:rsidR="00BF6A9D" w:rsidRPr="0034407F" w:rsidRDefault="00BF6A9D"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TS-3GA-36.423(Rel13)v13.8.0</w:t>
      </w:r>
      <w:r w:rsidRPr="0034407F">
        <w:rPr>
          <w:color w:val="000000"/>
          <w:sz w:val="18"/>
          <w:szCs w:val="18"/>
          <w:lang w:val="fr-FR" w:eastAsia="en-GB"/>
        </w:rPr>
        <w:tab/>
        <w:t>13.8.0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20</w:t>
      </w:r>
      <w:r w:rsidR="00D63672" w:rsidRPr="0034407F">
        <w:rPr>
          <w:color w:val="000000"/>
          <w:sz w:val="18"/>
          <w:szCs w:val="18"/>
          <w:lang w:val="fr-FR" w:eastAsia="en-GB"/>
        </w:rPr>
        <w:t>/12/2019</w:t>
      </w:r>
      <w:r w:rsidRPr="0034407F">
        <w:rPr>
          <w:color w:val="000000"/>
          <w:sz w:val="18"/>
          <w:szCs w:val="18"/>
          <w:lang w:val="fr-FR" w:eastAsia="en-GB"/>
        </w:rPr>
        <w:tab/>
      </w:r>
      <w:hyperlink r:id="rId1440" w:history="1">
        <w:r w:rsidR="00097598" w:rsidRPr="0034407F">
          <w:rPr>
            <w:rStyle w:val="Hyperlink"/>
            <w:sz w:val="18"/>
            <w:szCs w:val="18"/>
            <w:lang w:val="fr-FR" w:eastAsia="en-GB"/>
          </w:rPr>
          <w:t>https://www.ttc.or.jp/st/docs/3gpps2019/TS/TS-3GA-36.423(Rel13)v13.8.0.pdf</w:t>
        </w:r>
      </w:hyperlink>
    </w:p>
    <w:p w14:paraId="003C87FE" w14:textId="2CE280E2" w:rsidR="00BF6A9D" w:rsidRPr="00182533" w:rsidRDefault="00096313" w:rsidP="00A831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BF6A9D" w:rsidRPr="00182533">
        <w:rPr>
          <w:b/>
          <w:bCs/>
          <w:color w:val="000000"/>
          <w:sz w:val="18"/>
          <w:szCs w:val="18"/>
          <w:lang w:eastAsia="en-GB"/>
        </w:rPr>
        <w:t xml:space="preserve"> 14</w:t>
      </w:r>
    </w:p>
    <w:p w14:paraId="2D39DA11" w14:textId="68F28338" w:rsidR="00BF6A9D" w:rsidRPr="00182533" w:rsidRDefault="00BF6A9D"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ATIS.3GPP.36.423V1480</w:t>
      </w:r>
      <w:r w:rsidRPr="00182533">
        <w:rPr>
          <w:color w:val="000000"/>
          <w:sz w:val="18"/>
          <w:szCs w:val="18"/>
          <w:lang w:eastAsia="en-GB"/>
        </w:rPr>
        <w:tab/>
        <w:t>14.8.0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441" w:history="1">
        <w:r w:rsidR="00097598" w:rsidRPr="00182533">
          <w:rPr>
            <w:rStyle w:val="Hyperlink"/>
            <w:sz w:val="18"/>
            <w:szCs w:val="18"/>
            <w:lang w:eastAsia="en-GB"/>
          </w:rPr>
          <w:t>https://www.atis.org/3gpp-documents/Rel99-14/</w:t>
        </w:r>
      </w:hyperlink>
    </w:p>
    <w:p w14:paraId="1F6F79E6" w14:textId="1900A8C6" w:rsidR="00BF6A9D" w:rsidRPr="00182533" w:rsidRDefault="00BF6A9D"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CCSA.36.423V1480</w:t>
      </w:r>
      <w:r w:rsidRPr="00182533">
        <w:rPr>
          <w:color w:val="000000"/>
          <w:sz w:val="18"/>
          <w:szCs w:val="18"/>
          <w:lang w:eastAsia="en-GB"/>
        </w:rPr>
        <w:tab/>
        <w:t>14.8.0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/09/2019</w:t>
      </w:r>
      <w:r w:rsidRPr="00182533">
        <w:rPr>
          <w:color w:val="000000"/>
          <w:sz w:val="18"/>
          <w:szCs w:val="18"/>
          <w:lang w:eastAsia="en-GB"/>
        </w:rPr>
        <w:tab/>
      </w:r>
      <w:hyperlink r:id="rId1442" w:history="1">
        <w:r w:rsidR="00097598" w:rsidRPr="00182533">
          <w:rPr>
            <w:rStyle w:val="Hyperlink"/>
            <w:sz w:val="18"/>
            <w:szCs w:val="18"/>
            <w:lang w:eastAsia="en-GB"/>
          </w:rPr>
          <w:t>https://www.ccsa.org.cn/api/portalsFile/downloadOldFile?type=19&amp;oldFileUrl=ITU-R/M.2012-6/CCSA.36.423V1480.doc</w:t>
        </w:r>
      </w:hyperlink>
    </w:p>
    <w:p w14:paraId="12A42581" w14:textId="099DA06E" w:rsidR="00BF6A9D" w:rsidRPr="0034407F" w:rsidRDefault="00BF6A9D"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136 423</w:t>
      </w:r>
      <w:r w:rsidRPr="0034407F">
        <w:rPr>
          <w:color w:val="000000"/>
          <w:sz w:val="18"/>
          <w:szCs w:val="18"/>
          <w:lang w:val="fr-FR" w:eastAsia="en-GB"/>
        </w:rPr>
        <w:tab/>
        <w:t>14.8.0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/10/2019</w:t>
      </w:r>
      <w:r w:rsidRPr="0034407F">
        <w:rPr>
          <w:color w:val="000000"/>
          <w:sz w:val="18"/>
          <w:szCs w:val="18"/>
          <w:lang w:val="fr-FR" w:eastAsia="en-GB"/>
        </w:rPr>
        <w:tab/>
      </w:r>
      <w:hyperlink r:id="rId1443" w:history="1">
        <w:r w:rsidR="00097598" w:rsidRPr="0034407F">
          <w:rPr>
            <w:rStyle w:val="Hyperlink"/>
            <w:sz w:val="18"/>
            <w:szCs w:val="18"/>
            <w:lang w:val="fr-FR" w:eastAsia="en-GB"/>
          </w:rPr>
          <w:t>https://www.etsi.org/deliver/etsi_ts/136400_136499/136423/14.08.00_60/ts_136423v140800p.pdf</w:t>
        </w:r>
      </w:hyperlink>
    </w:p>
    <w:p w14:paraId="3E3F7B23" w14:textId="0D5BFACC" w:rsidR="00BF6A9D" w:rsidRPr="0034407F" w:rsidRDefault="00BF6A9D"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36.423-14.8.0 V1.1.0</w:t>
      </w:r>
      <w:r w:rsidRPr="0034407F">
        <w:rPr>
          <w:color w:val="000000"/>
          <w:sz w:val="18"/>
          <w:szCs w:val="18"/>
          <w:lang w:val="fr-FR" w:eastAsia="en-GB"/>
        </w:rPr>
        <w:tab/>
        <w:t>14.8.0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444" w:history="1">
        <w:r w:rsidR="00097598" w:rsidRPr="0034407F">
          <w:rPr>
            <w:rStyle w:val="Hyperlink"/>
            <w:sz w:val="18"/>
            <w:szCs w:val="18"/>
            <w:lang w:val="fr-FR" w:eastAsia="en-GB"/>
          </w:rPr>
          <w:t>https://members.tsdsi.in/index.php/s/PE5Kecw6e3bsR3E</w:t>
        </w:r>
      </w:hyperlink>
    </w:p>
    <w:p w14:paraId="2463CD2D" w14:textId="00A56C0F" w:rsidR="00BF6A9D" w:rsidRPr="0034407F" w:rsidRDefault="00BF6A9D"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TTAT.3G-36.423V14.8.0</w:t>
      </w:r>
      <w:r w:rsidRPr="0034407F">
        <w:rPr>
          <w:color w:val="000000"/>
          <w:sz w:val="18"/>
          <w:szCs w:val="18"/>
          <w:lang w:val="fr-FR" w:eastAsia="en-GB"/>
        </w:rPr>
        <w:tab/>
        <w:t>14.8.0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445" w:history="1">
        <w:r w:rsidR="00097598" w:rsidRPr="0034407F">
          <w:rPr>
            <w:rStyle w:val="Hyperlink"/>
            <w:sz w:val="18"/>
            <w:szCs w:val="18"/>
            <w:lang w:val="fr-FR" w:eastAsia="en-GB"/>
          </w:rPr>
          <w:t>http://committee.tta.or.kr/data/ttasDown.jsp?kind=ttastd&amp;pk_num=TTAT.3G-36.423V14.8.0</w:t>
        </w:r>
      </w:hyperlink>
    </w:p>
    <w:p w14:paraId="23C2FA8F" w14:textId="0F7678B2" w:rsidR="00BF6A9D" w:rsidRPr="0034407F" w:rsidRDefault="00BF6A9D"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TS-3GA-36.423(Rel14)v14.8.0</w:t>
      </w:r>
      <w:r w:rsidRPr="0034407F">
        <w:rPr>
          <w:color w:val="000000"/>
          <w:sz w:val="18"/>
          <w:szCs w:val="18"/>
          <w:lang w:val="fr-FR" w:eastAsia="en-GB"/>
        </w:rPr>
        <w:tab/>
        <w:t>14.8.0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20</w:t>
      </w:r>
      <w:r w:rsidR="00D63672" w:rsidRPr="0034407F">
        <w:rPr>
          <w:color w:val="000000"/>
          <w:sz w:val="18"/>
          <w:szCs w:val="18"/>
          <w:lang w:val="fr-FR" w:eastAsia="en-GB"/>
        </w:rPr>
        <w:t>/12/2019</w:t>
      </w:r>
      <w:r w:rsidRPr="0034407F">
        <w:rPr>
          <w:color w:val="000000"/>
          <w:sz w:val="18"/>
          <w:szCs w:val="18"/>
          <w:lang w:val="fr-FR" w:eastAsia="en-GB"/>
        </w:rPr>
        <w:tab/>
      </w:r>
      <w:hyperlink r:id="rId1446" w:history="1">
        <w:r w:rsidR="00097598" w:rsidRPr="0034407F">
          <w:rPr>
            <w:rStyle w:val="Hyperlink"/>
            <w:sz w:val="18"/>
            <w:szCs w:val="18"/>
            <w:lang w:val="fr-FR" w:eastAsia="en-GB"/>
          </w:rPr>
          <w:t>https://www.ttc.or.jp/st/docs/3gpps2019/TS/TS-3GA-36.423(Rel14)v14.8.0.pdf</w:t>
        </w:r>
      </w:hyperlink>
    </w:p>
    <w:p w14:paraId="0A13172B" w14:textId="19604D73" w:rsidR="00BF6A9D" w:rsidRPr="00182533" w:rsidRDefault="00096313" w:rsidP="00BF6A9D">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BF6A9D" w:rsidRPr="00182533">
        <w:rPr>
          <w:b/>
          <w:bCs/>
          <w:color w:val="000000"/>
          <w:sz w:val="18"/>
          <w:szCs w:val="18"/>
          <w:lang w:eastAsia="en-GB"/>
        </w:rPr>
        <w:t xml:space="preserve"> 15</w:t>
      </w:r>
    </w:p>
    <w:p w14:paraId="196C9095" w14:textId="2DE400C2" w:rsidR="00BF6A9D" w:rsidRPr="00182533" w:rsidRDefault="00BF6A9D"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ATIS.3GPP.36.423.V15.13.0</w:t>
      </w:r>
      <w:r w:rsidRPr="00182533">
        <w:rPr>
          <w:color w:val="000000"/>
          <w:sz w:val="18"/>
          <w:szCs w:val="18"/>
          <w:lang w:eastAsia="en-GB"/>
        </w:rPr>
        <w:tab/>
        <w:t>15.13.0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1447" w:history="1">
        <w:r w:rsidR="00097598" w:rsidRPr="00182533">
          <w:rPr>
            <w:rStyle w:val="Hyperlink"/>
            <w:sz w:val="18"/>
            <w:szCs w:val="18"/>
            <w:lang w:eastAsia="en-GB"/>
          </w:rPr>
          <w:t>https://www.atis.org/3gpp-transpositions - Rel-15</w:t>
        </w:r>
      </w:hyperlink>
    </w:p>
    <w:p w14:paraId="74F3744D" w14:textId="290918FC" w:rsidR="00BF6A9D" w:rsidRPr="00182533" w:rsidRDefault="00BF6A9D" w:rsidP="0009759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CCSA.36.423V15130</w:t>
      </w:r>
      <w:r w:rsidRPr="00182533">
        <w:rPr>
          <w:color w:val="000000"/>
          <w:sz w:val="18"/>
          <w:szCs w:val="18"/>
          <w:lang w:eastAsia="en-GB"/>
        </w:rPr>
        <w:tab/>
        <w:t>15.13.0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/04/2022</w:t>
      </w:r>
      <w:r w:rsidRPr="00182533">
        <w:rPr>
          <w:color w:val="000000"/>
          <w:sz w:val="18"/>
          <w:szCs w:val="18"/>
          <w:lang w:eastAsia="en-GB"/>
        </w:rPr>
        <w:tab/>
      </w:r>
      <w:hyperlink r:id="rId1448" w:history="1">
        <w:r w:rsidR="00097598" w:rsidRPr="00182533">
          <w:rPr>
            <w:rStyle w:val="Hyperlink"/>
            <w:sz w:val="18"/>
            <w:szCs w:val="18"/>
            <w:lang w:eastAsia="en-GB"/>
          </w:rPr>
          <w:t>https://www.ccsa.org.cn/api/portalsFile/downloadOldFile?type=19&amp;oldFileUrl=ITU-R/M.2012-6/CCSA.36.423V15130.doc</w:t>
        </w:r>
      </w:hyperlink>
    </w:p>
    <w:p w14:paraId="3AC19573" w14:textId="2DD14D13" w:rsidR="00BF6A9D" w:rsidRPr="0034407F" w:rsidRDefault="00BF6A9D"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136 423</w:t>
      </w:r>
      <w:r w:rsidRPr="0034407F">
        <w:rPr>
          <w:color w:val="000000"/>
          <w:sz w:val="18"/>
          <w:szCs w:val="18"/>
          <w:lang w:val="fr-FR" w:eastAsia="en-GB"/>
        </w:rPr>
        <w:tab/>
        <w:t>15.13.0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/05/2022</w:t>
      </w:r>
      <w:r w:rsidRPr="0034407F">
        <w:rPr>
          <w:color w:val="000000"/>
          <w:sz w:val="18"/>
          <w:szCs w:val="18"/>
          <w:lang w:val="fr-FR" w:eastAsia="en-GB"/>
        </w:rPr>
        <w:tab/>
      </w:r>
      <w:hyperlink r:id="rId1449" w:history="1">
        <w:r w:rsidR="00097598" w:rsidRPr="0034407F">
          <w:rPr>
            <w:rStyle w:val="Hyperlink"/>
            <w:sz w:val="18"/>
            <w:szCs w:val="18"/>
            <w:lang w:val="fr-FR" w:eastAsia="en-GB"/>
          </w:rPr>
          <w:t>https://www.etsi.org/deliver/etsi_ts/136400_136499/136423/15.13.00_60/ts_136423v151300p.pdf</w:t>
        </w:r>
      </w:hyperlink>
    </w:p>
    <w:p w14:paraId="2F8F30C6" w14:textId="1E249437" w:rsidR="00BF6A9D" w:rsidRPr="0034407F" w:rsidRDefault="00BF6A9D"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36.423-15.13.0 V1.1.0</w:t>
      </w:r>
      <w:r w:rsidRPr="0034407F">
        <w:rPr>
          <w:color w:val="000000"/>
          <w:sz w:val="18"/>
          <w:szCs w:val="18"/>
          <w:lang w:val="fr-FR" w:eastAsia="en-GB"/>
        </w:rPr>
        <w:tab/>
        <w:t>15.13.0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/11/2022</w:t>
      </w:r>
      <w:r w:rsidRPr="0034407F">
        <w:rPr>
          <w:color w:val="000000"/>
          <w:sz w:val="18"/>
          <w:szCs w:val="18"/>
          <w:lang w:val="fr-FR" w:eastAsia="en-GB"/>
        </w:rPr>
        <w:tab/>
      </w:r>
      <w:hyperlink r:id="rId1450" w:history="1">
        <w:r w:rsidR="00097598" w:rsidRPr="0034407F">
          <w:rPr>
            <w:rStyle w:val="Hyperlink"/>
            <w:sz w:val="18"/>
            <w:szCs w:val="18"/>
            <w:lang w:val="fr-FR" w:eastAsia="en-GB"/>
          </w:rPr>
          <w:t>https://members.tsdsi.in/s/qMMJAdcZAdcCtLS</w:t>
        </w:r>
      </w:hyperlink>
      <w:r w:rsidR="00097598" w:rsidRPr="0034407F">
        <w:rPr>
          <w:color w:val="000000"/>
          <w:sz w:val="18"/>
          <w:szCs w:val="18"/>
          <w:lang w:val="fr-FR" w:eastAsia="en-GB"/>
        </w:rPr>
        <w:t xml:space="preserve"> </w:t>
      </w:r>
    </w:p>
    <w:p w14:paraId="234EE729" w14:textId="2FB9240F" w:rsidR="00BF6A9D" w:rsidRPr="0034407F" w:rsidRDefault="00BF6A9D"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TTAT.3G-36.423V15.13.0</w:t>
      </w:r>
      <w:r w:rsidRPr="0034407F">
        <w:rPr>
          <w:color w:val="000000"/>
          <w:sz w:val="18"/>
          <w:szCs w:val="18"/>
          <w:lang w:val="fr-FR" w:eastAsia="en-GB"/>
        </w:rPr>
        <w:tab/>
        <w:t>15.13.0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1451" w:history="1">
        <w:r w:rsidR="00097598" w:rsidRPr="0034407F">
          <w:rPr>
            <w:rStyle w:val="Hyperlink"/>
            <w:sz w:val="18"/>
            <w:szCs w:val="18"/>
            <w:lang w:val="fr-FR" w:eastAsia="en-GB"/>
          </w:rPr>
          <w:t>http://committee.tta.or.kr/data/ttasDown.jsp?kind=ttastd&amp;pk_num=TTAT.3G-36.423V15.13.0</w:t>
        </w:r>
      </w:hyperlink>
    </w:p>
    <w:p w14:paraId="2506D175" w14:textId="4FDD35FD" w:rsidR="00BF6A9D" w:rsidRPr="0034407F" w:rsidRDefault="00BF6A9D"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TS-3GA-36.423(Rel15)v15.13.0</w:t>
      </w:r>
      <w:r w:rsidRPr="0034407F">
        <w:rPr>
          <w:color w:val="000000"/>
          <w:sz w:val="18"/>
          <w:szCs w:val="18"/>
          <w:lang w:val="fr-FR" w:eastAsia="en-GB"/>
        </w:rPr>
        <w:tab/>
        <w:t>15.13.0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08</w:t>
      </w:r>
      <w:r w:rsidR="00D63672" w:rsidRPr="0034407F">
        <w:rPr>
          <w:color w:val="000000"/>
          <w:sz w:val="18"/>
          <w:szCs w:val="18"/>
          <w:lang w:val="fr-FR" w:eastAsia="en-GB"/>
        </w:rPr>
        <w:t>/07/2022</w:t>
      </w:r>
      <w:r w:rsidRPr="0034407F">
        <w:rPr>
          <w:color w:val="000000"/>
          <w:sz w:val="18"/>
          <w:szCs w:val="18"/>
          <w:lang w:val="fr-FR" w:eastAsia="en-GB"/>
        </w:rPr>
        <w:tab/>
      </w:r>
      <w:hyperlink r:id="rId1452" w:history="1">
        <w:r w:rsidR="00097598" w:rsidRPr="0034407F">
          <w:rPr>
            <w:rStyle w:val="Hyperlink"/>
            <w:sz w:val="18"/>
            <w:szCs w:val="18"/>
            <w:lang w:val="fr-FR" w:eastAsia="en-GB"/>
          </w:rPr>
          <w:t>https://www.ttc.or.jp/st/docs/3gpp/2022/TS/TS-3GA-36.423v15.13.0.pdf</w:t>
        </w:r>
      </w:hyperlink>
    </w:p>
    <w:p w14:paraId="119E4CE0" w14:textId="54F406CB" w:rsidR="00BF6A9D" w:rsidRPr="00182533" w:rsidRDefault="00096313" w:rsidP="00A831D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BF6A9D" w:rsidRPr="00182533">
        <w:rPr>
          <w:b/>
          <w:bCs/>
          <w:color w:val="000000"/>
          <w:sz w:val="18"/>
          <w:szCs w:val="18"/>
          <w:lang w:eastAsia="en-GB"/>
        </w:rPr>
        <w:t xml:space="preserve"> 16</w:t>
      </w:r>
    </w:p>
    <w:p w14:paraId="00F7D8EA" w14:textId="50F52035" w:rsidR="00BF6A9D" w:rsidRPr="00182533" w:rsidRDefault="00BF6A9D"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ATIS.3GPP.36.423.V16.10.1</w:t>
      </w:r>
      <w:r w:rsidRPr="00182533">
        <w:rPr>
          <w:color w:val="000000"/>
          <w:sz w:val="18"/>
          <w:szCs w:val="18"/>
          <w:lang w:eastAsia="en-GB"/>
        </w:rPr>
        <w:tab/>
        <w:t>16.10.1</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1453" w:history="1">
        <w:r w:rsidR="00097598" w:rsidRPr="00182533">
          <w:rPr>
            <w:rStyle w:val="Hyperlink"/>
            <w:sz w:val="18"/>
            <w:szCs w:val="18"/>
            <w:lang w:eastAsia="en-GB"/>
          </w:rPr>
          <w:t>https://www.atis.org/3gpp-transpositions - Rel-16</w:t>
        </w:r>
      </w:hyperlink>
    </w:p>
    <w:p w14:paraId="3F492A93" w14:textId="010063FB" w:rsidR="00BF6A9D" w:rsidRPr="00182533" w:rsidRDefault="00BF6A9D" w:rsidP="0009759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CCSA.36.423V16101</w:t>
      </w:r>
      <w:r w:rsidRPr="00182533">
        <w:rPr>
          <w:color w:val="000000"/>
          <w:sz w:val="18"/>
          <w:szCs w:val="18"/>
          <w:lang w:eastAsia="en-GB"/>
        </w:rPr>
        <w:tab/>
        <w:t>16.10.1</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/06/2022</w:t>
      </w:r>
      <w:r w:rsidRPr="00182533">
        <w:rPr>
          <w:color w:val="000000"/>
          <w:sz w:val="18"/>
          <w:szCs w:val="18"/>
          <w:lang w:eastAsia="en-GB"/>
        </w:rPr>
        <w:tab/>
      </w:r>
      <w:hyperlink r:id="rId1454" w:history="1">
        <w:r w:rsidR="00097598" w:rsidRPr="00182533">
          <w:rPr>
            <w:rStyle w:val="Hyperlink"/>
            <w:sz w:val="18"/>
            <w:szCs w:val="18"/>
            <w:lang w:eastAsia="en-GB"/>
          </w:rPr>
          <w:t>https://www.ccsa.org.cn/api/portalsFile/downloadOldFile?type=19&amp;oldFileUrl=ITU-R/M.2012-6/CCSA.36.423V16101.doc</w:t>
        </w:r>
      </w:hyperlink>
    </w:p>
    <w:p w14:paraId="74F331A0" w14:textId="7637C1F5" w:rsidR="00BF6A9D" w:rsidRPr="0034407F" w:rsidRDefault="00BF6A9D"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136 423</w:t>
      </w:r>
      <w:r w:rsidRPr="0034407F">
        <w:rPr>
          <w:color w:val="000000"/>
          <w:sz w:val="18"/>
          <w:szCs w:val="18"/>
          <w:lang w:val="fr-FR" w:eastAsia="en-GB"/>
        </w:rPr>
        <w:tab/>
        <w:t>16.10.1</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20</w:t>
      </w:r>
      <w:r w:rsidR="00D63672" w:rsidRPr="0034407F">
        <w:rPr>
          <w:color w:val="000000"/>
          <w:sz w:val="18"/>
          <w:szCs w:val="18"/>
          <w:lang w:val="fr-FR" w:eastAsia="en-GB"/>
        </w:rPr>
        <w:t>/07/2022</w:t>
      </w:r>
      <w:r w:rsidRPr="0034407F">
        <w:rPr>
          <w:color w:val="000000"/>
          <w:sz w:val="18"/>
          <w:szCs w:val="18"/>
          <w:lang w:val="fr-FR" w:eastAsia="en-GB"/>
        </w:rPr>
        <w:tab/>
      </w:r>
      <w:hyperlink r:id="rId1455" w:history="1">
        <w:r w:rsidR="00097598" w:rsidRPr="0034407F">
          <w:rPr>
            <w:rStyle w:val="Hyperlink"/>
            <w:sz w:val="18"/>
            <w:szCs w:val="18"/>
            <w:lang w:val="fr-FR" w:eastAsia="en-GB"/>
          </w:rPr>
          <w:t>https://www.etsi.org/deliver/etsi_ts/136400_136499/136423/16.10.01_60/ts_136423v161001p.pdf</w:t>
        </w:r>
      </w:hyperlink>
    </w:p>
    <w:p w14:paraId="30C3C5D4" w14:textId="4A5E8C28" w:rsidR="00BF6A9D" w:rsidRPr="0034407F" w:rsidRDefault="00BF6A9D"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36.423-16.10.1 V1.1.0</w:t>
      </w:r>
      <w:r w:rsidRPr="0034407F">
        <w:rPr>
          <w:color w:val="000000"/>
          <w:sz w:val="18"/>
          <w:szCs w:val="18"/>
          <w:lang w:val="fr-FR" w:eastAsia="en-GB"/>
        </w:rPr>
        <w:tab/>
        <w:t>16.10.1</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/11/2022</w:t>
      </w:r>
      <w:r w:rsidRPr="0034407F">
        <w:rPr>
          <w:color w:val="000000"/>
          <w:sz w:val="18"/>
          <w:szCs w:val="18"/>
          <w:lang w:val="fr-FR" w:eastAsia="en-GB"/>
        </w:rPr>
        <w:tab/>
      </w:r>
      <w:hyperlink r:id="rId1456" w:history="1">
        <w:r w:rsidR="00097598" w:rsidRPr="0034407F">
          <w:rPr>
            <w:rStyle w:val="Hyperlink"/>
            <w:sz w:val="18"/>
            <w:szCs w:val="18"/>
            <w:lang w:val="fr-FR" w:eastAsia="en-GB"/>
          </w:rPr>
          <w:t>https://members.tsdsi.in/s/kRLRxTyaHRZipAB</w:t>
        </w:r>
      </w:hyperlink>
    </w:p>
    <w:p w14:paraId="618935D9" w14:textId="35C50E83" w:rsidR="00BF6A9D" w:rsidRPr="0034407F" w:rsidRDefault="00BF6A9D"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TTAT.3G-36.423V16.10.1</w:t>
      </w:r>
      <w:r w:rsidRPr="0034407F">
        <w:rPr>
          <w:color w:val="000000"/>
          <w:sz w:val="18"/>
          <w:szCs w:val="18"/>
          <w:lang w:val="fr-FR" w:eastAsia="en-GB"/>
        </w:rPr>
        <w:tab/>
        <w:t>16.10.1</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1457" w:history="1">
        <w:r w:rsidR="00097598" w:rsidRPr="0034407F">
          <w:rPr>
            <w:rStyle w:val="Hyperlink"/>
            <w:sz w:val="18"/>
            <w:szCs w:val="18"/>
            <w:lang w:val="fr-FR" w:eastAsia="en-GB"/>
          </w:rPr>
          <w:t>http://committee.tta.or.kr/data/ttasDown.jsp?kind=ttastd&amp;pk_num=TTAT.3G-36.423V16.10.1</w:t>
        </w:r>
      </w:hyperlink>
    </w:p>
    <w:p w14:paraId="67E3ABE2" w14:textId="7CC9A370" w:rsidR="00BF6A9D" w:rsidRPr="0034407F" w:rsidRDefault="00BF6A9D"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TS-3GA-36.423(Rel16)v16.10.1</w:t>
      </w:r>
      <w:r w:rsidRPr="0034407F">
        <w:rPr>
          <w:color w:val="000000"/>
          <w:sz w:val="18"/>
          <w:szCs w:val="18"/>
          <w:lang w:val="fr-FR" w:eastAsia="en-GB"/>
        </w:rPr>
        <w:tab/>
        <w:t>16.10.1</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14</w:t>
      </w:r>
      <w:r w:rsidR="00D63672" w:rsidRPr="0034407F">
        <w:rPr>
          <w:color w:val="000000"/>
          <w:sz w:val="18"/>
          <w:szCs w:val="18"/>
          <w:lang w:val="fr-FR" w:eastAsia="en-GB"/>
        </w:rPr>
        <w:t>/04/2023</w:t>
      </w:r>
      <w:r w:rsidRPr="0034407F">
        <w:rPr>
          <w:color w:val="000000"/>
          <w:sz w:val="18"/>
          <w:szCs w:val="18"/>
          <w:lang w:val="fr-FR" w:eastAsia="en-GB"/>
        </w:rPr>
        <w:tab/>
      </w:r>
      <w:hyperlink r:id="rId1458" w:history="1">
        <w:r w:rsidR="00097598" w:rsidRPr="0034407F">
          <w:rPr>
            <w:rStyle w:val="Hyperlink"/>
            <w:sz w:val="18"/>
            <w:szCs w:val="18"/>
            <w:lang w:val="fr-FR" w:eastAsia="en-GB"/>
          </w:rPr>
          <w:t>https://www.ttc.or.jp/st/docs/3gpp/2023/TS/TS-3GA-36.423v16.10.1.pdf</w:t>
        </w:r>
      </w:hyperlink>
    </w:p>
    <w:p w14:paraId="2445E614" w14:textId="5C931C8F" w:rsidR="00BF6A9D" w:rsidRPr="00182533" w:rsidRDefault="00096313" w:rsidP="00BF6A9D">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BF6A9D" w:rsidRPr="00182533">
        <w:rPr>
          <w:b/>
          <w:bCs/>
          <w:color w:val="000000"/>
          <w:sz w:val="18"/>
          <w:szCs w:val="18"/>
          <w:lang w:eastAsia="en-GB"/>
        </w:rPr>
        <w:t xml:space="preserve"> 17</w:t>
      </w:r>
    </w:p>
    <w:p w14:paraId="2898531A" w14:textId="52509908" w:rsidR="00BF6A9D" w:rsidRPr="00182533" w:rsidRDefault="00BF6A9D"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ATIS.3GPP.36.423.V17.3.0</w:t>
      </w:r>
      <w:r w:rsidRPr="00182533">
        <w:rPr>
          <w:color w:val="000000"/>
          <w:sz w:val="18"/>
          <w:szCs w:val="18"/>
          <w:lang w:eastAsia="en-GB"/>
        </w:rPr>
        <w:tab/>
        <w:t>17.3.0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1459" w:history="1">
        <w:r w:rsidR="00097598" w:rsidRPr="00182533">
          <w:rPr>
            <w:rStyle w:val="Hyperlink"/>
            <w:sz w:val="18"/>
            <w:szCs w:val="18"/>
            <w:lang w:eastAsia="en-GB"/>
          </w:rPr>
          <w:t>https://www.atis.org/3gpp-transpositions - Rel-17</w:t>
        </w:r>
      </w:hyperlink>
    </w:p>
    <w:p w14:paraId="76B8CB02" w14:textId="5682B73D" w:rsidR="00BF6A9D" w:rsidRPr="00182533" w:rsidRDefault="00BF6A9D" w:rsidP="0009759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CCSA.36.423V1730</w:t>
      </w:r>
      <w:r w:rsidRPr="00182533">
        <w:rPr>
          <w:color w:val="000000"/>
          <w:sz w:val="18"/>
          <w:szCs w:val="18"/>
          <w:lang w:eastAsia="en-GB"/>
        </w:rPr>
        <w:tab/>
        <w:t>17.3.0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/12/2022</w:t>
      </w:r>
      <w:r w:rsidRPr="00182533">
        <w:rPr>
          <w:color w:val="000000"/>
          <w:sz w:val="18"/>
          <w:szCs w:val="18"/>
          <w:lang w:eastAsia="en-GB"/>
        </w:rPr>
        <w:tab/>
      </w:r>
      <w:hyperlink r:id="rId1460" w:history="1">
        <w:r w:rsidR="00097598" w:rsidRPr="00182533">
          <w:rPr>
            <w:rStyle w:val="Hyperlink"/>
            <w:sz w:val="18"/>
            <w:szCs w:val="18"/>
            <w:lang w:eastAsia="en-GB"/>
          </w:rPr>
          <w:t>https://www.ccsa.org.cn/api/portalsFile/downloadOldFile?type=19&amp;oldFileUrl=ITU-R/M.2012-6/CCSA.36.423V1730.doc</w:t>
        </w:r>
      </w:hyperlink>
    </w:p>
    <w:p w14:paraId="2A50FF45" w14:textId="5E651A8F" w:rsidR="00BF6A9D" w:rsidRPr="0034407F" w:rsidRDefault="00BF6A9D"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136 423</w:t>
      </w:r>
      <w:r w:rsidRPr="0034407F">
        <w:rPr>
          <w:color w:val="000000"/>
          <w:sz w:val="18"/>
          <w:szCs w:val="18"/>
          <w:lang w:val="fr-FR" w:eastAsia="en-GB"/>
        </w:rPr>
        <w:tab/>
        <w:t>17.3.0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13</w:t>
      </w:r>
      <w:r w:rsidR="00D63672" w:rsidRPr="0034407F">
        <w:rPr>
          <w:color w:val="000000"/>
          <w:sz w:val="18"/>
          <w:szCs w:val="18"/>
          <w:lang w:val="fr-FR" w:eastAsia="en-GB"/>
        </w:rPr>
        <w:t>/01/2023</w:t>
      </w:r>
      <w:r w:rsidRPr="0034407F">
        <w:rPr>
          <w:color w:val="000000"/>
          <w:sz w:val="18"/>
          <w:szCs w:val="18"/>
          <w:lang w:val="fr-FR" w:eastAsia="en-GB"/>
        </w:rPr>
        <w:tab/>
      </w:r>
      <w:hyperlink r:id="rId1461" w:history="1">
        <w:r w:rsidR="00097598" w:rsidRPr="0034407F">
          <w:rPr>
            <w:rStyle w:val="Hyperlink"/>
            <w:sz w:val="18"/>
            <w:szCs w:val="18"/>
            <w:lang w:val="fr-FR" w:eastAsia="en-GB"/>
          </w:rPr>
          <w:t>https://www.etsi.org/deliver/etsi_ts/136400_136499/136423/17.03.00_60/ts_136423v170300p.pdf</w:t>
        </w:r>
      </w:hyperlink>
    </w:p>
    <w:p w14:paraId="005DB125" w14:textId="76A709EE" w:rsidR="00BF6A9D" w:rsidRPr="0034407F" w:rsidRDefault="00BF6A9D"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36.423 17.3.0 V1.3.0</w:t>
      </w:r>
      <w:r w:rsidRPr="0034407F">
        <w:rPr>
          <w:color w:val="000000"/>
          <w:sz w:val="18"/>
          <w:szCs w:val="18"/>
          <w:lang w:val="fr-FR" w:eastAsia="en-GB"/>
        </w:rPr>
        <w:tab/>
        <w:t>17.3.0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1462" w:history="1">
        <w:r w:rsidR="00097598" w:rsidRPr="0034407F">
          <w:rPr>
            <w:rStyle w:val="Hyperlink"/>
            <w:sz w:val="18"/>
            <w:szCs w:val="18"/>
            <w:lang w:val="fr-FR" w:eastAsia="en-GB"/>
          </w:rPr>
          <w:t>https://members.tsdsi.in/s/ND3TiCBpkm7tNcP</w:t>
        </w:r>
      </w:hyperlink>
    </w:p>
    <w:p w14:paraId="256178F6" w14:textId="752F8AE8" w:rsidR="00BF6A9D" w:rsidRPr="0034407F" w:rsidRDefault="00BF6A9D"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TTAT.3G-36.423V17.3.0</w:t>
      </w:r>
      <w:r w:rsidRPr="0034407F">
        <w:rPr>
          <w:color w:val="000000"/>
          <w:sz w:val="18"/>
          <w:szCs w:val="18"/>
          <w:lang w:val="fr-FR" w:eastAsia="en-GB"/>
        </w:rPr>
        <w:tab/>
        <w:t>17.3.0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1463" w:history="1">
        <w:r w:rsidR="00097598" w:rsidRPr="0034407F">
          <w:rPr>
            <w:rStyle w:val="Hyperlink"/>
            <w:sz w:val="18"/>
            <w:szCs w:val="18"/>
            <w:lang w:val="fr-FR" w:eastAsia="en-GB"/>
          </w:rPr>
          <w:t>http://committee.tta.or.kr/data/ttasDown.jsp?kind=ttastd&amp;pk_num=TTAT.3G-36.423V17.3.0</w:t>
        </w:r>
      </w:hyperlink>
    </w:p>
    <w:p w14:paraId="276A48C4" w14:textId="6FC16928" w:rsidR="00BF6A9D" w:rsidRPr="0034407F" w:rsidRDefault="00BF6A9D" w:rsidP="00A831D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TS-3GA-36.423(Rel17)v17.3.0</w:t>
      </w:r>
      <w:r w:rsidRPr="0034407F">
        <w:rPr>
          <w:color w:val="000000"/>
          <w:sz w:val="18"/>
          <w:szCs w:val="18"/>
          <w:lang w:val="fr-FR" w:eastAsia="en-GB"/>
        </w:rPr>
        <w:tab/>
        <w:t>17.3.0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14</w:t>
      </w:r>
      <w:r w:rsidR="00D63672" w:rsidRPr="0034407F">
        <w:rPr>
          <w:color w:val="000000"/>
          <w:sz w:val="18"/>
          <w:szCs w:val="18"/>
          <w:lang w:val="fr-FR" w:eastAsia="en-GB"/>
        </w:rPr>
        <w:t>/04/2023</w:t>
      </w:r>
      <w:r w:rsidRPr="0034407F">
        <w:rPr>
          <w:color w:val="000000"/>
          <w:sz w:val="18"/>
          <w:szCs w:val="18"/>
          <w:lang w:val="fr-FR" w:eastAsia="en-GB"/>
        </w:rPr>
        <w:tab/>
      </w:r>
      <w:hyperlink r:id="rId1464" w:history="1">
        <w:r w:rsidR="00097598" w:rsidRPr="0034407F">
          <w:rPr>
            <w:rStyle w:val="Hyperlink"/>
            <w:sz w:val="18"/>
            <w:szCs w:val="18"/>
            <w:lang w:val="fr-FR" w:eastAsia="en-GB"/>
          </w:rPr>
          <w:t>https://www.ttc.or.jp/st/docs/3gpp/2023/TS/TS-3GA-36.423v17.3.0.pdf</w:t>
        </w:r>
      </w:hyperlink>
    </w:p>
    <w:p w14:paraId="5D9AF078" w14:textId="77777777" w:rsidR="00C556AE" w:rsidRPr="00182533" w:rsidRDefault="00C556AE" w:rsidP="00C556AE">
      <w:pPr>
        <w:pStyle w:val="Heading4"/>
      </w:pPr>
      <w:r w:rsidRPr="00182533">
        <w:lastRenderedPageBreak/>
        <w:t>2.1.4.11</w:t>
      </w:r>
      <w:r w:rsidRPr="00182533">
        <w:tab/>
        <w:t>TS 36.424</w:t>
      </w:r>
    </w:p>
    <w:p w14:paraId="1C0818B1" w14:textId="77777777" w:rsidR="00C556AE" w:rsidRPr="00182533" w:rsidRDefault="00C556AE" w:rsidP="00C556AE">
      <w:pPr>
        <w:pStyle w:val="Headingb"/>
        <w:rPr>
          <w:lang w:eastAsia="zh-CN"/>
        </w:rPr>
      </w:pPr>
      <w:r w:rsidRPr="00182533">
        <w:rPr>
          <w:lang w:eastAsia="zh-CN"/>
        </w:rPr>
        <w:t>Red de acceso radioeléctrico terrenal universal evolucionada (E-UTRAN); transporte de datos X2</w:t>
      </w:r>
    </w:p>
    <w:p w14:paraId="7DA803C2" w14:textId="77777777" w:rsidR="00C556AE" w:rsidRPr="00182533" w:rsidRDefault="00C556AE" w:rsidP="00220C96">
      <w:pPr>
        <w:keepNext/>
        <w:keepLines/>
      </w:pPr>
      <w:r w:rsidRPr="00182533">
        <w:t>En este documento se especifican las normas para los protocolos de transporte de datos del usuario y protocolos de señalización relacionados a fin de establecer los portadores de transporte del plano de usuario sobre la interfaz X2.</w:t>
      </w:r>
    </w:p>
    <w:p w14:paraId="3208E3B3" w14:textId="77777777" w:rsidR="00855B1C" w:rsidRPr="00182533" w:rsidRDefault="00855B1C" w:rsidP="00855B1C">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55B56020" w14:textId="7F7B9F66" w:rsidR="00BF6A9D" w:rsidRPr="00182533" w:rsidRDefault="006E0553" w:rsidP="00133A0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BF6A9D" w:rsidRPr="00182533">
        <w:rPr>
          <w:b/>
          <w:bCs/>
          <w:color w:val="000000"/>
          <w:sz w:val="18"/>
          <w:szCs w:val="18"/>
          <w:lang w:eastAsia="en-GB"/>
        </w:rPr>
        <w:t xml:space="preserve"> 10</w:t>
      </w:r>
    </w:p>
    <w:p w14:paraId="2A359FD7" w14:textId="27BC1C75" w:rsidR="00BF6A9D" w:rsidRPr="00182533" w:rsidRDefault="00BF6A9D"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ATIS.3GPP.36.424V1010</w:t>
      </w:r>
      <w:r w:rsidRPr="00182533">
        <w:rPr>
          <w:color w:val="000000"/>
          <w:sz w:val="18"/>
          <w:szCs w:val="18"/>
          <w:lang w:eastAsia="en-GB"/>
        </w:rPr>
        <w:tab/>
        <w:t>10.1.0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465" w:history="1">
        <w:r w:rsidR="000A6AB9" w:rsidRPr="00182533">
          <w:rPr>
            <w:rStyle w:val="Hyperlink"/>
            <w:sz w:val="18"/>
            <w:szCs w:val="18"/>
            <w:lang w:eastAsia="en-GB"/>
          </w:rPr>
          <w:t>https://www.atis.org/3gpp-documents/Rel99-14/</w:t>
        </w:r>
      </w:hyperlink>
    </w:p>
    <w:p w14:paraId="6641CA61" w14:textId="682462B8" w:rsidR="00BF6A9D" w:rsidRPr="00182533" w:rsidRDefault="00BF6A9D"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CCSA.36.424V1010</w:t>
      </w:r>
      <w:r w:rsidRPr="00182533">
        <w:rPr>
          <w:color w:val="000000"/>
          <w:sz w:val="18"/>
          <w:szCs w:val="18"/>
          <w:lang w:eastAsia="en-GB"/>
        </w:rPr>
        <w:tab/>
        <w:t>10.1.0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0A6AB9" w:rsidRPr="00182533">
        <w:rPr>
          <w:color w:val="000000"/>
          <w:sz w:val="18"/>
          <w:szCs w:val="18"/>
          <w:lang w:eastAsia="en-GB"/>
        </w:rPr>
        <w:t>/</w:t>
      </w:r>
      <w:r w:rsidRPr="00182533">
        <w:rPr>
          <w:color w:val="000000"/>
          <w:sz w:val="18"/>
          <w:szCs w:val="18"/>
          <w:lang w:eastAsia="en-GB"/>
        </w:rPr>
        <w:t>06</w:t>
      </w:r>
      <w:r w:rsidR="000A6AB9" w:rsidRPr="00182533">
        <w:rPr>
          <w:color w:val="000000"/>
          <w:sz w:val="18"/>
          <w:szCs w:val="18"/>
          <w:lang w:eastAsia="en-GB"/>
        </w:rPr>
        <w:t>/</w:t>
      </w:r>
      <w:r w:rsidRPr="00182533">
        <w:rPr>
          <w:color w:val="000000"/>
          <w:sz w:val="18"/>
          <w:szCs w:val="18"/>
          <w:lang w:eastAsia="en-GB"/>
        </w:rPr>
        <w:t>2011</w:t>
      </w:r>
      <w:r w:rsidRPr="00182533">
        <w:rPr>
          <w:color w:val="000000"/>
          <w:sz w:val="18"/>
          <w:szCs w:val="18"/>
          <w:lang w:eastAsia="en-GB"/>
        </w:rPr>
        <w:tab/>
      </w:r>
      <w:hyperlink r:id="rId1466" w:history="1">
        <w:r w:rsidR="000A6AB9" w:rsidRPr="00182533">
          <w:rPr>
            <w:rStyle w:val="Hyperlink"/>
            <w:sz w:val="18"/>
            <w:szCs w:val="18"/>
            <w:lang w:eastAsia="en-GB"/>
          </w:rPr>
          <w:t>https://www.ccsa.org.cn/api/portalsFile/downloadOldFile?type=19&amp;oldFileUrl=ITU-R/M.2012-6/CCSA.36.424V1010.doc</w:t>
        </w:r>
      </w:hyperlink>
    </w:p>
    <w:p w14:paraId="04FDCBD3" w14:textId="3DCB4382"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136 424</w:t>
      </w:r>
      <w:r w:rsidRPr="0034407F">
        <w:rPr>
          <w:color w:val="000000"/>
          <w:sz w:val="18"/>
          <w:szCs w:val="18"/>
          <w:lang w:val="fr-FR" w:eastAsia="en-GB"/>
        </w:rPr>
        <w:tab/>
        <w:t>10.1.0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0A6AB9" w:rsidRPr="0034407F">
        <w:rPr>
          <w:color w:val="000000"/>
          <w:sz w:val="18"/>
          <w:szCs w:val="18"/>
          <w:lang w:val="fr-FR" w:eastAsia="en-GB"/>
        </w:rPr>
        <w:t>/</w:t>
      </w:r>
      <w:r w:rsidRPr="0034407F">
        <w:rPr>
          <w:color w:val="000000"/>
          <w:sz w:val="18"/>
          <w:szCs w:val="18"/>
          <w:lang w:val="fr-FR" w:eastAsia="en-GB"/>
        </w:rPr>
        <w:t>06</w:t>
      </w:r>
      <w:r w:rsidR="000A6AB9" w:rsidRPr="0034407F">
        <w:rPr>
          <w:color w:val="000000"/>
          <w:sz w:val="18"/>
          <w:szCs w:val="18"/>
          <w:lang w:val="fr-FR" w:eastAsia="en-GB"/>
        </w:rPr>
        <w:t>/</w:t>
      </w:r>
      <w:r w:rsidRPr="0034407F">
        <w:rPr>
          <w:color w:val="000000"/>
          <w:sz w:val="18"/>
          <w:szCs w:val="18"/>
          <w:lang w:val="fr-FR" w:eastAsia="en-GB"/>
        </w:rPr>
        <w:t>2011</w:t>
      </w:r>
      <w:r w:rsidRPr="0034407F">
        <w:rPr>
          <w:color w:val="000000"/>
          <w:sz w:val="18"/>
          <w:szCs w:val="18"/>
          <w:lang w:val="fr-FR" w:eastAsia="en-GB"/>
        </w:rPr>
        <w:tab/>
      </w:r>
      <w:hyperlink r:id="rId1467" w:history="1">
        <w:r w:rsidR="000A6AB9" w:rsidRPr="0034407F">
          <w:rPr>
            <w:rStyle w:val="Hyperlink"/>
            <w:sz w:val="18"/>
            <w:szCs w:val="18"/>
            <w:lang w:val="fr-FR" w:eastAsia="en-GB"/>
          </w:rPr>
          <w:t>https://www.etsi.org/deliver/etsi_ts/136400_136499/136424/10.01.00_60/ts_136424v100100p.pdf</w:t>
        </w:r>
      </w:hyperlink>
    </w:p>
    <w:p w14:paraId="1781164D" w14:textId="195AD90C"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36.424-10.1.0 V1.0.0</w:t>
      </w:r>
      <w:r w:rsidRPr="0034407F">
        <w:rPr>
          <w:color w:val="000000"/>
          <w:sz w:val="18"/>
          <w:szCs w:val="18"/>
          <w:lang w:val="fr-FR" w:eastAsia="en-GB"/>
        </w:rPr>
        <w:tab/>
        <w:t>10.1.0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468" w:history="1">
        <w:r w:rsidR="000A6AB9" w:rsidRPr="0034407F">
          <w:rPr>
            <w:rStyle w:val="Hyperlink"/>
            <w:sz w:val="18"/>
            <w:szCs w:val="18"/>
            <w:lang w:val="fr-FR" w:eastAsia="en-GB"/>
          </w:rPr>
          <w:t>https://members.tsdsi.in/index.php/s/QmXiQBLP9DcdiAm</w:t>
        </w:r>
      </w:hyperlink>
    </w:p>
    <w:p w14:paraId="4E4147BC" w14:textId="656C65C2"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TTAT.3G-36.424V10.1.0</w:t>
      </w:r>
      <w:r w:rsidRPr="0034407F">
        <w:rPr>
          <w:color w:val="000000"/>
          <w:sz w:val="18"/>
          <w:szCs w:val="18"/>
          <w:lang w:val="fr-FR" w:eastAsia="en-GB"/>
        </w:rPr>
        <w:tab/>
        <w:t>10.1.0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469" w:history="1">
        <w:r w:rsidR="000A6AB9" w:rsidRPr="0034407F">
          <w:rPr>
            <w:rStyle w:val="Hyperlink"/>
            <w:sz w:val="18"/>
            <w:szCs w:val="18"/>
            <w:lang w:val="fr-FR" w:eastAsia="en-GB"/>
          </w:rPr>
          <w:t>http://committee.tta.or.kr/data/ttasDown.jsp?kind=ttastd&amp;pk_num=TTAT.3G-36.424V10.1.0</w:t>
        </w:r>
      </w:hyperlink>
    </w:p>
    <w:p w14:paraId="3969E73E" w14:textId="0A669E1D"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TS-3GA-36.424(Rel10)v10.1.0</w:t>
      </w:r>
      <w:r w:rsidRPr="0034407F">
        <w:rPr>
          <w:color w:val="000000"/>
          <w:sz w:val="18"/>
          <w:szCs w:val="18"/>
          <w:lang w:val="fr-FR" w:eastAsia="en-GB"/>
        </w:rPr>
        <w:tab/>
        <w:t>10.1.0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31</w:t>
      </w:r>
      <w:r w:rsidR="000A6AB9" w:rsidRPr="0034407F">
        <w:rPr>
          <w:color w:val="000000"/>
          <w:sz w:val="18"/>
          <w:szCs w:val="18"/>
          <w:lang w:val="fr-FR" w:eastAsia="en-GB"/>
        </w:rPr>
        <w:t>/</w:t>
      </w:r>
      <w:r w:rsidRPr="0034407F">
        <w:rPr>
          <w:color w:val="000000"/>
          <w:sz w:val="18"/>
          <w:szCs w:val="18"/>
          <w:lang w:val="fr-FR" w:eastAsia="en-GB"/>
        </w:rPr>
        <w:t>08</w:t>
      </w:r>
      <w:r w:rsidR="000A6AB9" w:rsidRPr="0034407F">
        <w:rPr>
          <w:color w:val="000000"/>
          <w:sz w:val="18"/>
          <w:szCs w:val="18"/>
          <w:lang w:val="fr-FR" w:eastAsia="en-GB"/>
        </w:rPr>
        <w:t>/</w:t>
      </w:r>
      <w:r w:rsidRPr="0034407F">
        <w:rPr>
          <w:color w:val="000000"/>
          <w:sz w:val="18"/>
          <w:szCs w:val="18"/>
          <w:lang w:val="fr-FR" w:eastAsia="en-GB"/>
        </w:rPr>
        <w:t>2011</w:t>
      </w:r>
      <w:r w:rsidRPr="0034407F">
        <w:rPr>
          <w:color w:val="000000"/>
          <w:sz w:val="18"/>
          <w:szCs w:val="18"/>
          <w:lang w:val="fr-FR" w:eastAsia="en-GB"/>
        </w:rPr>
        <w:tab/>
      </w:r>
      <w:hyperlink r:id="rId1470" w:history="1">
        <w:r w:rsidR="000A6AB9" w:rsidRPr="0034407F">
          <w:rPr>
            <w:rStyle w:val="Hyperlink"/>
            <w:sz w:val="18"/>
            <w:szCs w:val="18"/>
            <w:lang w:val="fr-FR" w:eastAsia="en-GB"/>
          </w:rPr>
          <w:t>https://www.ttc.or.jp/st/docs/3gpps2011/TS/TS-3GA-36.424(Rel10)v10.1.0.pdf</w:t>
        </w:r>
      </w:hyperlink>
    </w:p>
    <w:p w14:paraId="2ED8F73D" w14:textId="18D8D55B" w:rsidR="00BF6A9D" w:rsidRPr="00182533" w:rsidRDefault="006E0553" w:rsidP="00133A0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BF6A9D" w:rsidRPr="00182533">
        <w:rPr>
          <w:b/>
          <w:bCs/>
          <w:color w:val="000000"/>
          <w:sz w:val="18"/>
          <w:szCs w:val="18"/>
          <w:lang w:eastAsia="en-GB"/>
        </w:rPr>
        <w:t xml:space="preserve"> 11</w:t>
      </w:r>
    </w:p>
    <w:p w14:paraId="54919E19" w14:textId="435EFE57" w:rsidR="00BF6A9D" w:rsidRPr="00182533"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ATIS.3GPP.36.424V1100</w:t>
      </w:r>
      <w:r w:rsidRPr="00182533">
        <w:rPr>
          <w:color w:val="000000"/>
          <w:sz w:val="18"/>
          <w:szCs w:val="18"/>
          <w:lang w:eastAsia="en-GB"/>
        </w:rPr>
        <w:tab/>
        <w:t>11.0.0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471" w:history="1">
        <w:r w:rsidR="000A6AB9" w:rsidRPr="00182533">
          <w:rPr>
            <w:rStyle w:val="Hyperlink"/>
            <w:sz w:val="18"/>
            <w:szCs w:val="18"/>
            <w:lang w:eastAsia="en-GB"/>
          </w:rPr>
          <w:t>https://www.atis.org/3gpp-documents/Rel99-14/</w:t>
        </w:r>
      </w:hyperlink>
    </w:p>
    <w:p w14:paraId="716B1519" w14:textId="681995D4" w:rsidR="00BF6A9D" w:rsidRPr="00182533" w:rsidRDefault="00BF6A9D" w:rsidP="000A6AB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CCSA.36.424V1100</w:t>
      </w:r>
      <w:r w:rsidRPr="00182533">
        <w:rPr>
          <w:color w:val="000000"/>
          <w:sz w:val="18"/>
          <w:szCs w:val="18"/>
          <w:lang w:eastAsia="en-GB"/>
        </w:rPr>
        <w:tab/>
        <w:t>11.0.0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0A6AB9" w:rsidRPr="00182533">
        <w:rPr>
          <w:color w:val="000000"/>
          <w:sz w:val="18"/>
          <w:szCs w:val="18"/>
          <w:lang w:eastAsia="en-GB"/>
        </w:rPr>
        <w:t>/</w:t>
      </w:r>
      <w:r w:rsidRPr="00182533">
        <w:rPr>
          <w:color w:val="000000"/>
          <w:sz w:val="18"/>
          <w:szCs w:val="18"/>
          <w:lang w:eastAsia="en-GB"/>
        </w:rPr>
        <w:t>09</w:t>
      </w:r>
      <w:r w:rsidR="000A6AB9" w:rsidRPr="00182533">
        <w:rPr>
          <w:color w:val="000000"/>
          <w:sz w:val="18"/>
          <w:szCs w:val="18"/>
          <w:lang w:eastAsia="en-GB"/>
        </w:rPr>
        <w:t>/</w:t>
      </w:r>
      <w:r w:rsidRPr="00182533">
        <w:rPr>
          <w:color w:val="000000"/>
          <w:sz w:val="18"/>
          <w:szCs w:val="18"/>
          <w:lang w:eastAsia="en-GB"/>
        </w:rPr>
        <w:t>2012</w:t>
      </w:r>
      <w:r w:rsidRPr="00182533">
        <w:rPr>
          <w:color w:val="000000"/>
          <w:sz w:val="18"/>
          <w:szCs w:val="18"/>
          <w:lang w:eastAsia="en-GB"/>
        </w:rPr>
        <w:tab/>
      </w:r>
      <w:hyperlink r:id="rId1472" w:history="1">
        <w:r w:rsidR="000A6AB9" w:rsidRPr="00182533">
          <w:rPr>
            <w:rStyle w:val="Hyperlink"/>
            <w:sz w:val="18"/>
            <w:szCs w:val="18"/>
            <w:lang w:eastAsia="en-GB"/>
          </w:rPr>
          <w:t>https://www.ccsa.org.cn/api/portalsFile/downloadOldFile?type=19&amp;oldFileUrl=ITU-R/M.2012-6/CCSA.36.424V1100.doc</w:t>
        </w:r>
      </w:hyperlink>
    </w:p>
    <w:p w14:paraId="34154F20" w14:textId="3652CEEF"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136 424</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18</w:t>
      </w:r>
      <w:r w:rsidR="000A6AB9" w:rsidRPr="0034407F">
        <w:rPr>
          <w:color w:val="000000"/>
          <w:sz w:val="18"/>
          <w:szCs w:val="18"/>
          <w:lang w:val="fr-FR" w:eastAsia="en-GB"/>
        </w:rPr>
        <w:t>/</w:t>
      </w:r>
      <w:r w:rsidRPr="0034407F">
        <w:rPr>
          <w:color w:val="000000"/>
          <w:sz w:val="18"/>
          <w:szCs w:val="18"/>
          <w:lang w:val="fr-FR" w:eastAsia="en-GB"/>
        </w:rPr>
        <w:t>10</w:t>
      </w:r>
      <w:r w:rsidR="000A6AB9" w:rsidRPr="0034407F">
        <w:rPr>
          <w:color w:val="000000"/>
          <w:sz w:val="18"/>
          <w:szCs w:val="18"/>
          <w:lang w:val="fr-FR" w:eastAsia="en-GB"/>
        </w:rPr>
        <w:t>/</w:t>
      </w:r>
      <w:r w:rsidRPr="0034407F">
        <w:rPr>
          <w:color w:val="000000"/>
          <w:sz w:val="18"/>
          <w:szCs w:val="18"/>
          <w:lang w:val="fr-FR" w:eastAsia="en-GB"/>
        </w:rPr>
        <w:t>2012</w:t>
      </w:r>
      <w:r w:rsidRPr="0034407F">
        <w:rPr>
          <w:color w:val="000000"/>
          <w:sz w:val="18"/>
          <w:szCs w:val="18"/>
          <w:lang w:val="fr-FR" w:eastAsia="en-GB"/>
        </w:rPr>
        <w:tab/>
      </w:r>
      <w:hyperlink r:id="rId1473" w:history="1">
        <w:r w:rsidR="000A6AB9" w:rsidRPr="0034407F">
          <w:rPr>
            <w:rStyle w:val="Hyperlink"/>
            <w:sz w:val="18"/>
            <w:szCs w:val="18"/>
            <w:lang w:val="fr-FR" w:eastAsia="en-GB"/>
          </w:rPr>
          <w:t>https://www.etsi.org/deliver/etsi_ts/136400_136499/136424/11.00.00_60/ts_136424v110000p.pdf</w:t>
        </w:r>
      </w:hyperlink>
    </w:p>
    <w:p w14:paraId="30895FF5" w14:textId="65E53ED7"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36.424-11.0.0 V1.0.0</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474" w:history="1">
        <w:r w:rsidR="000A6AB9" w:rsidRPr="0034407F">
          <w:rPr>
            <w:rStyle w:val="Hyperlink"/>
            <w:sz w:val="18"/>
            <w:szCs w:val="18"/>
            <w:lang w:val="fr-FR" w:eastAsia="en-GB"/>
          </w:rPr>
          <w:t>https://members.tsdsi.in/index.php/s/3AYwwFW6bFgXTi5</w:t>
        </w:r>
      </w:hyperlink>
    </w:p>
    <w:p w14:paraId="213311F9" w14:textId="2199D9EC"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TTAT.3G-36.424V11.0.0</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475" w:history="1">
        <w:r w:rsidR="000A6AB9" w:rsidRPr="0034407F">
          <w:rPr>
            <w:rStyle w:val="Hyperlink"/>
            <w:sz w:val="18"/>
            <w:szCs w:val="18"/>
            <w:lang w:val="fr-FR" w:eastAsia="en-GB"/>
          </w:rPr>
          <w:t>http://committee.tta.or.kr/data/ttasDown.jsp?kind=ttastd&amp;pk_num=TTAT.3G-36.424V11.0.0</w:t>
        </w:r>
      </w:hyperlink>
    </w:p>
    <w:p w14:paraId="3F453A60" w14:textId="63F1DD70"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TS-3GA-36.424(Rel11)v11.0.0</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25</w:t>
      </w:r>
      <w:r w:rsidR="00D63672" w:rsidRPr="0034407F">
        <w:rPr>
          <w:color w:val="000000"/>
          <w:sz w:val="18"/>
          <w:szCs w:val="18"/>
          <w:lang w:val="fr-FR" w:eastAsia="en-GB"/>
        </w:rPr>
        <w:t>/06/2013</w:t>
      </w:r>
      <w:r w:rsidRPr="0034407F">
        <w:rPr>
          <w:color w:val="000000"/>
          <w:sz w:val="18"/>
          <w:szCs w:val="18"/>
          <w:lang w:val="fr-FR" w:eastAsia="en-GB"/>
        </w:rPr>
        <w:tab/>
      </w:r>
      <w:hyperlink r:id="rId1476" w:history="1">
        <w:r w:rsidR="000A6AB9" w:rsidRPr="0034407F">
          <w:rPr>
            <w:rStyle w:val="Hyperlink"/>
            <w:sz w:val="18"/>
            <w:szCs w:val="18"/>
            <w:lang w:val="fr-FR" w:eastAsia="en-GB"/>
          </w:rPr>
          <w:t>https://www.ttc.or.jp/st/docs/3gpps2013/TS/TS-3GA-36.424(Rel11)v11.0.0.pdf</w:t>
        </w:r>
      </w:hyperlink>
    </w:p>
    <w:p w14:paraId="5DDD4233" w14:textId="5B7C994B" w:rsidR="00BF6A9D" w:rsidRPr="00182533" w:rsidRDefault="006E0553" w:rsidP="00BF6A9D">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BF6A9D" w:rsidRPr="00182533">
        <w:rPr>
          <w:b/>
          <w:bCs/>
          <w:color w:val="000000"/>
          <w:sz w:val="18"/>
          <w:szCs w:val="18"/>
          <w:lang w:eastAsia="en-GB"/>
        </w:rPr>
        <w:t xml:space="preserve"> 12</w:t>
      </w:r>
    </w:p>
    <w:p w14:paraId="0C4189C1" w14:textId="3D54F784" w:rsidR="00BF6A9D" w:rsidRPr="00182533"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ATIS.3GPP.36.424V1220</w:t>
      </w:r>
      <w:r w:rsidRPr="00182533">
        <w:rPr>
          <w:color w:val="000000"/>
          <w:sz w:val="18"/>
          <w:szCs w:val="18"/>
          <w:lang w:eastAsia="en-GB"/>
        </w:rPr>
        <w:tab/>
        <w:t>12.2.0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477" w:history="1">
        <w:r w:rsidR="000A6AB9" w:rsidRPr="00182533">
          <w:rPr>
            <w:rStyle w:val="Hyperlink"/>
            <w:sz w:val="18"/>
            <w:szCs w:val="18"/>
            <w:lang w:eastAsia="en-GB"/>
          </w:rPr>
          <w:t>https://www.atis.org/3gpp-documents/Rel99-14/</w:t>
        </w:r>
      </w:hyperlink>
    </w:p>
    <w:p w14:paraId="494E61D1" w14:textId="375C58CA" w:rsidR="00BF6A9D" w:rsidRPr="00182533" w:rsidRDefault="00BF6A9D" w:rsidP="000A6AB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CCSA.36.424V1220</w:t>
      </w:r>
      <w:r w:rsidRPr="00182533">
        <w:rPr>
          <w:color w:val="000000"/>
          <w:sz w:val="18"/>
          <w:szCs w:val="18"/>
          <w:lang w:eastAsia="en-GB"/>
        </w:rPr>
        <w:tab/>
        <w:t>12.2.0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/03/2015</w:t>
      </w:r>
      <w:r w:rsidRPr="00182533">
        <w:rPr>
          <w:color w:val="000000"/>
          <w:sz w:val="18"/>
          <w:szCs w:val="18"/>
          <w:lang w:eastAsia="en-GB"/>
        </w:rPr>
        <w:tab/>
      </w:r>
      <w:hyperlink r:id="rId1478" w:history="1">
        <w:r w:rsidR="000A6AB9" w:rsidRPr="00182533">
          <w:rPr>
            <w:rStyle w:val="Hyperlink"/>
            <w:sz w:val="18"/>
            <w:szCs w:val="18"/>
            <w:lang w:eastAsia="en-GB"/>
          </w:rPr>
          <w:t>https://www.ccsa.org.cn/api/portalsFile/downloadOldFile?type=19&amp;oldFileUrl=ITU-R/M.2012-6/CCSA.36.424V1220.doc</w:t>
        </w:r>
      </w:hyperlink>
    </w:p>
    <w:p w14:paraId="5F0B6B50" w14:textId="60AF888C"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136 424</w:t>
      </w:r>
      <w:r w:rsidRPr="0034407F">
        <w:rPr>
          <w:color w:val="000000"/>
          <w:sz w:val="18"/>
          <w:szCs w:val="18"/>
          <w:lang w:val="fr-FR" w:eastAsia="en-GB"/>
        </w:rPr>
        <w:tab/>
        <w:t>12.2.0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15</w:t>
      </w:r>
      <w:r w:rsidR="00D63672" w:rsidRPr="0034407F">
        <w:rPr>
          <w:color w:val="000000"/>
          <w:sz w:val="18"/>
          <w:szCs w:val="18"/>
          <w:lang w:val="fr-FR" w:eastAsia="en-GB"/>
        </w:rPr>
        <w:t>/04/2015</w:t>
      </w:r>
      <w:r w:rsidRPr="0034407F">
        <w:rPr>
          <w:color w:val="000000"/>
          <w:sz w:val="18"/>
          <w:szCs w:val="18"/>
          <w:lang w:val="fr-FR" w:eastAsia="en-GB"/>
        </w:rPr>
        <w:tab/>
      </w:r>
      <w:hyperlink r:id="rId1479" w:history="1">
        <w:r w:rsidR="000A6AB9" w:rsidRPr="0034407F">
          <w:rPr>
            <w:rStyle w:val="Hyperlink"/>
            <w:sz w:val="18"/>
            <w:szCs w:val="18"/>
            <w:lang w:val="fr-FR" w:eastAsia="en-GB"/>
          </w:rPr>
          <w:t>https://www.etsi.org/deliver/etsi_ts/136400_136499/136424/12.02.00_60/ts_136424v120200p.pdf</w:t>
        </w:r>
      </w:hyperlink>
    </w:p>
    <w:p w14:paraId="5420B47A" w14:textId="28EAF9B7"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36.424-12.2.0 V1.0.0</w:t>
      </w:r>
      <w:r w:rsidRPr="0034407F">
        <w:rPr>
          <w:color w:val="000000"/>
          <w:sz w:val="18"/>
          <w:szCs w:val="18"/>
          <w:lang w:val="fr-FR" w:eastAsia="en-GB"/>
        </w:rPr>
        <w:tab/>
        <w:t>12.2.0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480" w:history="1">
        <w:r w:rsidR="000A6AB9" w:rsidRPr="0034407F">
          <w:rPr>
            <w:rStyle w:val="Hyperlink"/>
            <w:sz w:val="18"/>
            <w:szCs w:val="18"/>
            <w:lang w:val="fr-FR" w:eastAsia="en-GB"/>
          </w:rPr>
          <w:t>https://members.tsdsi.in/index.php/s/24FjXtt6Zcn4ZCa</w:t>
        </w:r>
      </w:hyperlink>
    </w:p>
    <w:p w14:paraId="05B8930D" w14:textId="55C2A6DC"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TTAT.3G-36.424V12.2.0</w:t>
      </w:r>
      <w:r w:rsidRPr="0034407F">
        <w:rPr>
          <w:color w:val="000000"/>
          <w:sz w:val="18"/>
          <w:szCs w:val="18"/>
          <w:lang w:val="fr-FR" w:eastAsia="en-GB"/>
        </w:rPr>
        <w:tab/>
        <w:t>12.2.0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481" w:history="1">
        <w:r w:rsidR="000A6AB9" w:rsidRPr="0034407F">
          <w:rPr>
            <w:rStyle w:val="Hyperlink"/>
            <w:sz w:val="18"/>
            <w:szCs w:val="18"/>
            <w:lang w:val="fr-FR" w:eastAsia="en-GB"/>
          </w:rPr>
          <w:t>http://committee.tta.or.kr/data/ttasDown.jsp?kind=ttastd&amp;pk_num=TTAT.3G-36.424V12.2.0</w:t>
        </w:r>
      </w:hyperlink>
    </w:p>
    <w:p w14:paraId="14EE0E53" w14:textId="0FFE6D03"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TS-3GA-36.424(Rel12)v12.2.0</w:t>
      </w:r>
      <w:r w:rsidRPr="0034407F">
        <w:rPr>
          <w:color w:val="000000"/>
          <w:sz w:val="18"/>
          <w:szCs w:val="18"/>
          <w:lang w:val="fr-FR" w:eastAsia="en-GB"/>
        </w:rPr>
        <w:tab/>
        <w:t>12.2.0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/06/2015</w:t>
      </w:r>
      <w:r w:rsidRPr="0034407F">
        <w:rPr>
          <w:color w:val="000000"/>
          <w:sz w:val="18"/>
          <w:szCs w:val="18"/>
          <w:lang w:val="fr-FR" w:eastAsia="en-GB"/>
        </w:rPr>
        <w:tab/>
      </w:r>
      <w:hyperlink r:id="rId1482" w:history="1">
        <w:r w:rsidR="000A6AB9" w:rsidRPr="0034407F">
          <w:rPr>
            <w:rStyle w:val="Hyperlink"/>
            <w:sz w:val="18"/>
            <w:szCs w:val="18"/>
            <w:lang w:val="fr-FR" w:eastAsia="en-GB"/>
          </w:rPr>
          <w:t>https://www.ttc.or.jp/st/docs/3gpps2015/TS/TS-3GA-36.424(Rel12)v12.2.0.pdf</w:t>
        </w:r>
      </w:hyperlink>
    </w:p>
    <w:p w14:paraId="0BA84D43" w14:textId="3439DF92" w:rsidR="00BF6A9D" w:rsidRPr="00182533" w:rsidRDefault="006E0553" w:rsidP="00133A0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BF6A9D" w:rsidRPr="00182533">
        <w:rPr>
          <w:b/>
          <w:bCs/>
          <w:color w:val="000000"/>
          <w:sz w:val="18"/>
          <w:szCs w:val="18"/>
          <w:lang w:eastAsia="en-GB"/>
        </w:rPr>
        <w:t xml:space="preserve"> 13</w:t>
      </w:r>
    </w:p>
    <w:p w14:paraId="52A8C547" w14:textId="10C917EB" w:rsidR="00BF6A9D" w:rsidRPr="00182533"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ATIS.3GPP.36.424V1310</w:t>
      </w:r>
      <w:r w:rsidRPr="00182533">
        <w:rPr>
          <w:color w:val="000000"/>
          <w:sz w:val="18"/>
          <w:szCs w:val="18"/>
          <w:lang w:eastAsia="en-GB"/>
        </w:rPr>
        <w:tab/>
        <w:t>13.1.0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483" w:history="1">
        <w:r w:rsidR="000A6AB9" w:rsidRPr="00182533">
          <w:rPr>
            <w:rStyle w:val="Hyperlink"/>
            <w:sz w:val="18"/>
            <w:szCs w:val="18"/>
            <w:lang w:eastAsia="en-GB"/>
          </w:rPr>
          <w:t>https://www.atis.org/3gpp-documents/Rel99-14/</w:t>
        </w:r>
      </w:hyperlink>
    </w:p>
    <w:p w14:paraId="2FA508A4" w14:textId="0074340D" w:rsidR="00BF6A9D" w:rsidRPr="00182533" w:rsidRDefault="00BF6A9D" w:rsidP="000A6AB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CCSA.36.424V1310</w:t>
      </w:r>
      <w:r w:rsidRPr="00182533">
        <w:rPr>
          <w:color w:val="000000"/>
          <w:sz w:val="18"/>
          <w:szCs w:val="18"/>
          <w:lang w:eastAsia="en-GB"/>
        </w:rPr>
        <w:tab/>
        <w:t>13.1.0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/03/2016</w:t>
      </w:r>
      <w:r w:rsidRPr="00182533">
        <w:rPr>
          <w:color w:val="000000"/>
          <w:sz w:val="18"/>
          <w:szCs w:val="18"/>
          <w:lang w:eastAsia="en-GB"/>
        </w:rPr>
        <w:tab/>
      </w:r>
      <w:hyperlink r:id="rId1484" w:history="1">
        <w:r w:rsidR="000A6AB9" w:rsidRPr="00182533">
          <w:rPr>
            <w:rStyle w:val="Hyperlink"/>
            <w:sz w:val="18"/>
            <w:szCs w:val="18"/>
            <w:lang w:eastAsia="en-GB"/>
          </w:rPr>
          <w:t>https://www.ccsa.org.cn/api/portalsFile/downloadOldFile?type=19&amp;oldFileUrl=ITU-R/M.2012-6/CCSA.36.424V1310.doc</w:t>
        </w:r>
      </w:hyperlink>
    </w:p>
    <w:p w14:paraId="694938DE" w14:textId="54447257"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136 424</w:t>
      </w:r>
      <w:r w:rsidRPr="0034407F">
        <w:rPr>
          <w:color w:val="000000"/>
          <w:sz w:val="18"/>
          <w:szCs w:val="18"/>
          <w:lang w:val="fr-FR" w:eastAsia="en-GB"/>
        </w:rPr>
        <w:tab/>
        <w:t>13.1.0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20</w:t>
      </w:r>
      <w:r w:rsidR="00D63672" w:rsidRPr="0034407F">
        <w:rPr>
          <w:color w:val="000000"/>
          <w:sz w:val="18"/>
          <w:szCs w:val="18"/>
          <w:lang w:val="fr-FR" w:eastAsia="en-GB"/>
        </w:rPr>
        <w:t>/05/2016</w:t>
      </w:r>
      <w:r w:rsidRPr="0034407F">
        <w:rPr>
          <w:color w:val="000000"/>
          <w:sz w:val="18"/>
          <w:szCs w:val="18"/>
          <w:lang w:val="fr-FR" w:eastAsia="en-GB"/>
        </w:rPr>
        <w:tab/>
      </w:r>
      <w:hyperlink r:id="rId1485" w:history="1">
        <w:r w:rsidR="000A6AB9" w:rsidRPr="0034407F">
          <w:rPr>
            <w:rStyle w:val="Hyperlink"/>
            <w:sz w:val="18"/>
            <w:szCs w:val="18"/>
            <w:lang w:val="fr-FR" w:eastAsia="en-GB"/>
          </w:rPr>
          <w:t>https://www.etsi.org/deliver/etsi_ts/136400_136499/136424/13.01.00_60/ts_136424v130100p.pdf</w:t>
        </w:r>
      </w:hyperlink>
    </w:p>
    <w:p w14:paraId="39178CD1" w14:textId="3F869251"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36.424-13.1.0 V1.0.0</w:t>
      </w:r>
      <w:r w:rsidRPr="0034407F">
        <w:rPr>
          <w:color w:val="000000"/>
          <w:sz w:val="18"/>
          <w:szCs w:val="18"/>
          <w:lang w:val="fr-FR" w:eastAsia="en-GB"/>
        </w:rPr>
        <w:tab/>
        <w:t>13.1.0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486" w:history="1">
        <w:r w:rsidR="000A6AB9" w:rsidRPr="0034407F">
          <w:rPr>
            <w:rStyle w:val="Hyperlink"/>
            <w:sz w:val="18"/>
            <w:szCs w:val="18"/>
            <w:lang w:val="fr-FR" w:eastAsia="en-GB"/>
          </w:rPr>
          <w:t>https://members.tsdsi.in/index.php/s/iL3MY7HYyJRPyWy</w:t>
        </w:r>
      </w:hyperlink>
    </w:p>
    <w:p w14:paraId="5782048B" w14:textId="6D1B343F"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TTAT.3G-36.424V13.1.0</w:t>
      </w:r>
      <w:r w:rsidRPr="0034407F">
        <w:rPr>
          <w:color w:val="000000"/>
          <w:sz w:val="18"/>
          <w:szCs w:val="18"/>
          <w:lang w:val="fr-FR" w:eastAsia="en-GB"/>
        </w:rPr>
        <w:tab/>
        <w:t>13.1.0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487" w:history="1">
        <w:r w:rsidR="000A6AB9" w:rsidRPr="0034407F">
          <w:rPr>
            <w:rStyle w:val="Hyperlink"/>
            <w:sz w:val="18"/>
            <w:szCs w:val="18"/>
            <w:lang w:val="fr-FR" w:eastAsia="en-GB"/>
          </w:rPr>
          <w:t>http://committee.tta.or.kr/data/ttasDown.jsp?kind=ttastd&amp;pk_num=TTAT.3G-36.424V13.1.0</w:t>
        </w:r>
      </w:hyperlink>
    </w:p>
    <w:p w14:paraId="31F52170" w14:textId="11035D1A"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TS-3GA-36.424(Rel13)v13.1.0</w:t>
      </w:r>
      <w:r w:rsidRPr="0034407F">
        <w:rPr>
          <w:color w:val="000000"/>
          <w:sz w:val="18"/>
          <w:szCs w:val="18"/>
          <w:lang w:val="fr-FR" w:eastAsia="en-GB"/>
        </w:rPr>
        <w:tab/>
        <w:t>13.1.0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31</w:t>
      </w:r>
      <w:r w:rsidR="00D63672" w:rsidRPr="0034407F">
        <w:rPr>
          <w:color w:val="000000"/>
          <w:sz w:val="18"/>
          <w:szCs w:val="18"/>
          <w:lang w:val="fr-FR" w:eastAsia="en-GB"/>
        </w:rPr>
        <w:t>/03/2017</w:t>
      </w:r>
      <w:r w:rsidRPr="0034407F">
        <w:rPr>
          <w:color w:val="000000"/>
          <w:sz w:val="18"/>
          <w:szCs w:val="18"/>
          <w:lang w:val="fr-FR" w:eastAsia="en-GB"/>
        </w:rPr>
        <w:tab/>
      </w:r>
      <w:hyperlink r:id="rId1488" w:history="1">
        <w:r w:rsidR="000A6AB9" w:rsidRPr="0034407F">
          <w:rPr>
            <w:rStyle w:val="Hyperlink"/>
            <w:sz w:val="18"/>
            <w:szCs w:val="18"/>
            <w:lang w:val="fr-FR" w:eastAsia="en-GB"/>
          </w:rPr>
          <w:t>https://www.ttc.or.jp/st/docs/3gpps2017/TS/TS-3GA-36.424(Rel13)v13.1.0.pdf</w:t>
        </w:r>
      </w:hyperlink>
    </w:p>
    <w:p w14:paraId="24109078" w14:textId="140ABC3E" w:rsidR="00BF6A9D" w:rsidRPr="00182533" w:rsidRDefault="006E0553" w:rsidP="00BF6A9D">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BF6A9D" w:rsidRPr="00182533">
        <w:rPr>
          <w:b/>
          <w:bCs/>
          <w:color w:val="000000"/>
          <w:sz w:val="18"/>
          <w:szCs w:val="18"/>
          <w:lang w:eastAsia="en-GB"/>
        </w:rPr>
        <w:t xml:space="preserve"> 14</w:t>
      </w:r>
    </w:p>
    <w:p w14:paraId="2A8309B6" w14:textId="0FBAAC58" w:rsidR="00BF6A9D" w:rsidRPr="00182533" w:rsidRDefault="00BF6A9D" w:rsidP="00182533">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ATIS.3GPP.36.424V1410</w:t>
      </w:r>
      <w:r w:rsidRPr="00182533">
        <w:rPr>
          <w:color w:val="000000"/>
          <w:sz w:val="18"/>
          <w:szCs w:val="18"/>
          <w:lang w:eastAsia="en-GB"/>
        </w:rPr>
        <w:tab/>
        <w:t>14.1.0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489" w:history="1">
        <w:r w:rsidR="000A6AB9" w:rsidRPr="00182533">
          <w:rPr>
            <w:rStyle w:val="Hyperlink"/>
            <w:sz w:val="18"/>
            <w:szCs w:val="18"/>
            <w:lang w:eastAsia="en-GB"/>
          </w:rPr>
          <w:t>https://www.atis.org/3gpp-documents/Rel99-14/</w:t>
        </w:r>
      </w:hyperlink>
    </w:p>
    <w:p w14:paraId="001854DA" w14:textId="69310590" w:rsidR="00BF6A9D" w:rsidRPr="00182533" w:rsidRDefault="00BF6A9D" w:rsidP="00182533">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CCSA.36.424V1410</w:t>
      </w:r>
      <w:r w:rsidRPr="00182533">
        <w:rPr>
          <w:color w:val="000000"/>
          <w:sz w:val="18"/>
          <w:szCs w:val="18"/>
          <w:lang w:eastAsia="en-GB"/>
        </w:rPr>
        <w:tab/>
        <w:t>14.1.0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/06/2017</w:t>
      </w:r>
      <w:r w:rsidRPr="00182533">
        <w:rPr>
          <w:color w:val="000000"/>
          <w:sz w:val="18"/>
          <w:szCs w:val="18"/>
          <w:lang w:eastAsia="en-GB"/>
        </w:rPr>
        <w:tab/>
      </w:r>
      <w:hyperlink r:id="rId1490" w:history="1">
        <w:r w:rsidR="000A6AB9" w:rsidRPr="00182533">
          <w:rPr>
            <w:rStyle w:val="Hyperlink"/>
            <w:sz w:val="18"/>
            <w:szCs w:val="18"/>
            <w:lang w:eastAsia="en-GB"/>
          </w:rPr>
          <w:t>https://www.ccsa.org.cn/api/portalsFile/downloadOldFile?type=19&amp;oldFileUrl=ITU-R/M.2012-6/CCSA.36.424V1410.doc</w:t>
        </w:r>
      </w:hyperlink>
    </w:p>
    <w:p w14:paraId="407BD87B" w14:textId="6EDA68AE"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136 424</w:t>
      </w:r>
      <w:r w:rsidRPr="0034407F">
        <w:rPr>
          <w:color w:val="000000"/>
          <w:sz w:val="18"/>
          <w:szCs w:val="18"/>
          <w:lang w:val="fr-FR" w:eastAsia="en-GB"/>
        </w:rPr>
        <w:tab/>
        <w:t>14.1.0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24</w:t>
      </w:r>
      <w:r w:rsidR="00D63672" w:rsidRPr="0034407F">
        <w:rPr>
          <w:color w:val="000000"/>
          <w:sz w:val="18"/>
          <w:szCs w:val="18"/>
          <w:lang w:val="fr-FR" w:eastAsia="en-GB"/>
        </w:rPr>
        <w:t>/08/2017</w:t>
      </w:r>
      <w:r w:rsidRPr="0034407F">
        <w:rPr>
          <w:color w:val="000000"/>
          <w:sz w:val="18"/>
          <w:szCs w:val="18"/>
          <w:lang w:val="fr-FR" w:eastAsia="en-GB"/>
        </w:rPr>
        <w:tab/>
      </w:r>
      <w:hyperlink r:id="rId1491" w:history="1">
        <w:r w:rsidR="000A6AB9" w:rsidRPr="0034407F">
          <w:rPr>
            <w:rStyle w:val="Hyperlink"/>
            <w:sz w:val="18"/>
            <w:szCs w:val="18"/>
            <w:lang w:val="fr-FR" w:eastAsia="en-GB"/>
          </w:rPr>
          <w:t>https://www.etsi.org/deliver/etsi_ts/136400_136499/136424/14.01.00_60/ts_136424v140100p.pdf</w:t>
        </w:r>
      </w:hyperlink>
    </w:p>
    <w:p w14:paraId="6A2CC3BE" w14:textId="73F0AA9C"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36.424-14.1.0 V1.0.0</w:t>
      </w:r>
      <w:r w:rsidRPr="0034407F">
        <w:rPr>
          <w:color w:val="000000"/>
          <w:sz w:val="18"/>
          <w:szCs w:val="18"/>
          <w:lang w:val="fr-FR" w:eastAsia="en-GB"/>
        </w:rPr>
        <w:tab/>
        <w:t>14.1.0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492" w:history="1">
        <w:r w:rsidR="000A6AB9" w:rsidRPr="0034407F">
          <w:rPr>
            <w:rStyle w:val="Hyperlink"/>
            <w:sz w:val="18"/>
            <w:szCs w:val="18"/>
            <w:lang w:val="fr-FR" w:eastAsia="en-GB"/>
          </w:rPr>
          <w:t>https://members.tsdsi.in/index.php/s/a648z9ZACxFgDFo</w:t>
        </w:r>
      </w:hyperlink>
    </w:p>
    <w:p w14:paraId="525E4E6D" w14:textId="7E50896E"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TTAT.3G-36.424V14.1.0</w:t>
      </w:r>
      <w:r w:rsidRPr="0034407F">
        <w:rPr>
          <w:color w:val="000000"/>
          <w:sz w:val="18"/>
          <w:szCs w:val="18"/>
          <w:lang w:val="fr-FR" w:eastAsia="en-GB"/>
        </w:rPr>
        <w:tab/>
        <w:t>14.1.0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493" w:history="1">
        <w:r w:rsidR="000A6AB9" w:rsidRPr="0034407F">
          <w:rPr>
            <w:rStyle w:val="Hyperlink"/>
            <w:sz w:val="18"/>
            <w:szCs w:val="18"/>
            <w:lang w:val="fr-FR" w:eastAsia="en-GB"/>
          </w:rPr>
          <w:t>http://committee.tta.or.kr/data/ttasDown.jsp?kind=ttastd&amp;pk_num=TTAT.3G-36.424V14.1.0</w:t>
        </w:r>
      </w:hyperlink>
    </w:p>
    <w:p w14:paraId="06F395DA" w14:textId="11B5FDD7"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TS-3GA-36.424(Rel14)v14.1.0</w:t>
      </w:r>
      <w:r w:rsidRPr="0034407F">
        <w:rPr>
          <w:color w:val="000000"/>
          <w:sz w:val="18"/>
          <w:szCs w:val="18"/>
          <w:lang w:val="fr-FR" w:eastAsia="en-GB"/>
        </w:rPr>
        <w:tab/>
        <w:t>14.1.0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13</w:t>
      </w:r>
      <w:r w:rsidR="00D63672" w:rsidRPr="0034407F">
        <w:rPr>
          <w:color w:val="000000"/>
          <w:sz w:val="18"/>
          <w:szCs w:val="18"/>
          <w:lang w:val="fr-FR" w:eastAsia="en-GB"/>
        </w:rPr>
        <w:t>/04/2018</w:t>
      </w:r>
      <w:r w:rsidRPr="0034407F">
        <w:rPr>
          <w:color w:val="000000"/>
          <w:sz w:val="18"/>
          <w:szCs w:val="18"/>
          <w:lang w:val="fr-FR" w:eastAsia="en-GB"/>
        </w:rPr>
        <w:tab/>
      </w:r>
      <w:hyperlink r:id="rId1494" w:history="1">
        <w:r w:rsidR="000A6AB9" w:rsidRPr="0034407F">
          <w:rPr>
            <w:rStyle w:val="Hyperlink"/>
            <w:sz w:val="18"/>
            <w:szCs w:val="18"/>
            <w:lang w:val="fr-FR" w:eastAsia="en-GB"/>
          </w:rPr>
          <w:t>https://www.ttc.or.jp/st/docs/3gpps2018/TS/TS-3GA-36.424(Rel14)v14.1.0.pdf</w:t>
        </w:r>
      </w:hyperlink>
    </w:p>
    <w:p w14:paraId="49C86F09" w14:textId="5D330B8D" w:rsidR="00BF6A9D" w:rsidRPr="00182533" w:rsidRDefault="006E0553" w:rsidP="00133A0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BF6A9D" w:rsidRPr="00182533">
        <w:rPr>
          <w:b/>
          <w:bCs/>
          <w:color w:val="000000"/>
          <w:sz w:val="18"/>
          <w:szCs w:val="18"/>
          <w:lang w:eastAsia="en-GB"/>
        </w:rPr>
        <w:t xml:space="preserve"> 15</w:t>
      </w:r>
    </w:p>
    <w:p w14:paraId="295897DE" w14:textId="74A32A7A" w:rsidR="00BF6A9D" w:rsidRPr="00182533"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ATIS.3GPP.36.424V1510</w:t>
      </w:r>
      <w:r w:rsidRPr="00182533">
        <w:rPr>
          <w:color w:val="000000"/>
          <w:sz w:val="18"/>
          <w:szCs w:val="18"/>
          <w:lang w:eastAsia="en-GB"/>
        </w:rPr>
        <w:tab/>
        <w:t>15.1.0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495" w:history="1">
        <w:r w:rsidR="000A6AB9" w:rsidRPr="00182533">
          <w:rPr>
            <w:rStyle w:val="Hyperlink"/>
            <w:sz w:val="18"/>
            <w:szCs w:val="18"/>
            <w:lang w:eastAsia="en-GB"/>
          </w:rPr>
          <w:t>https://www.atis.org/3gpp-documents/Rel15/</w:t>
        </w:r>
      </w:hyperlink>
    </w:p>
    <w:p w14:paraId="46C6F332" w14:textId="2512BAA8" w:rsidR="00BF6A9D" w:rsidRPr="00182533" w:rsidRDefault="00BF6A9D" w:rsidP="000A6AB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CCSA.36.424V1510</w:t>
      </w:r>
      <w:r w:rsidRPr="00182533">
        <w:rPr>
          <w:color w:val="000000"/>
          <w:sz w:val="18"/>
          <w:szCs w:val="18"/>
          <w:lang w:eastAsia="en-GB"/>
        </w:rPr>
        <w:tab/>
        <w:t>15.1.0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/12/2019</w:t>
      </w:r>
      <w:r w:rsidRPr="00182533">
        <w:rPr>
          <w:color w:val="000000"/>
          <w:sz w:val="18"/>
          <w:szCs w:val="18"/>
          <w:lang w:eastAsia="en-GB"/>
        </w:rPr>
        <w:tab/>
      </w:r>
      <w:hyperlink r:id="rId1496" w:history="1">
        <w:r w:rsidR="000A6AB9" w:rsidRPr="00182533">
          <w:rPr>
            <w:rStyle w:val="Hyperlink"/>
            <w:sz w:val="18"/>
            <w:szCs w:val="18"/>
            <w:lang w:eastAsia="en-GB"/>
          </w:rPr>
          <w:t>https://www.ccsa.org.cn/api/portalsFile/downloadOldFile?type=19&amp;oldFileUrl=ITU-R/M.2012-6/CCSA.36.424V1510.doc</w:t>
        </w:r>
      </w:hyperlink>
    </w:p>
    <w:p w14:paraId="596C8CF2" w14:textId="7BE1C742"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136 424</w:t>
      </w:r>
      <w:r w:rsidRPr="0034407F">
        <w:rPr>
          <w:color w:val="000000"/>
          <w:sz w:val="18"/>
          <w:szCs w:val="18"/>
          <w:lang w:val="fr-FR" w:eastAsia="en-GB"/>
        </w:rPr>
        <w:tab/>
        <w:t>15.1.0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/01/2020</w:t>
      </w:r>
      <w:r w:rsidRPr="0034407F">
        <w:rPr>
          <w:color w:val="000000"/>
          <w:sz w:val="18"/>
          <w:szCs w:val="18"/>
          <w:lang w:val="fr-FR" w:eastAsia="en-GB"/>
        </w:rPr>
        <w:tab/>
      </w:r>
      <w:hyperlink r:id="rId1497" w:history="1">
        <w:r w:rsidR="000A6AB9" w:rsidRPr="0034407F">
          <w:rPr>
            <w:rStyle w:val="Hyperlink"/>
            <w:sz w:val="18"/>
            <w:szCs w:val="18"/>
            <w:lang w:val="fr-FR" w:eastAsia="en-GB"/>
          </w:rPr>
          <w:t>https://www.etsi.org/deliver/etsi_ts/136400_136499/136424/15.01.00_60/ts_136424v150100p.pdf</w:t>
        </w:r>
      </w:hyperlink>
    </w:p>
    <w:p w14:paraId="3467FA34" w14:textId="216BEF0A"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36.424-15.1.0 V1.0.0</w:t>
      </w:r>
      <w:r w:rsidRPr="0034407F">
        <w:rPr>
          <w:color w:val="000000"/>
          <w:sz w:val="18"/>
          <w:szCs w:val="18"/>
          <w:lang w:val="fr-FR" w:eastAsia="en-GB"/>
        </w:rPr>
        <w:tab/>
        <w:t>15.1.0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498" w:history="1">
        <w:r w:rsidR="000A6AB9" w:rsidRPr="0034407F">
          <w:rPr>
            <w:rStyle w:val="Hyperlink"/>
            <w:sz w:val="18"/>
            <w:szCs w:val="18"/>
            <w:lang w:val="fr-FR" w:eastAsia="en-GB"/>
          </w:rPr>
          <w:t>https://members.tsdsi.in/index.php/s/kpf94ny3RKq3eRD</w:t>
        </w:r>
      </w:hyperlink>
    </w:p>
    <w:p w14:paraId="13F67203" w14:textId="6EA73517"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TTAT.3G-36.424V15.1.0</w:t>
      </w:r>
      <w:r w:rsidRPr="0034407F">
        <w:rPr>
          <w:color w:val="000000"/>
          <w:sz w:val="18"/>
          <w:szCs w:val="18"/>
          <w:lang w:val="fr-FR" w:eastAsia="en-GB"/>
        </w:rPr>
        <w:tab/>
        <w:t>15.1.0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1499" w:history="1">
        <w:r w:rsidR="000A6AB9" w:rsidRPr="0034407F">
          <w:rPr>
            <w:rStyle w:val="Hyperlink"/>
            <w:sz w:val="18"/>
            <w:szCs w:val="18"/>
            <w:lang w:val="fr-FR" w:eastAsia="en-GB"/>
          </w:rPr>
          <w:t>http://committee.tta.or.kr/data/ttasDown.jsp?kind=ttastd&amp;pk_num=TTAT.3G-36.424V15.1.0</w:t>
        </w:r>
      </w:hyperlink>
    </w:p>
    <w:p w14:paraId="70809DC0" w14:textId="707714A6"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TS-3GA-36.424(Rel15)v15.1.0</w:t>
      </w:r>
      <w:r w:rsidRPr="0034407F">
        <w:rPr>
          <w:color w:val="000000"/>
          <w:sz w:val="18"/>
          <w:szCs w:val="18"/>
          <w:lang w:val="fr-FR" w:eastAsia="en-GB"/>
        </w:rPr>
        <w:tab/>
        <w:t>15.1.0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/04/2020</w:t>
      </w:r>
      <w:r w:rsidRPr="0034407F">
        <w:rPr>
          <w:color w:val="000000"/>
          <w:sz w:val="18"/>
          <w:szCs w:val="18"/>
          <w:lang w:val="fr-FR" w:eastAsia="en-GB"/>
        </w:rPr>
        <w:tab/>
      </w:r>
      <w:hyperlink r:id="rId1500" w:history="1">
        <w:r w:rsidR="000A6AB9" w:rsidRPr="0034407F">
          <w:rPr>
            <w:rStyle w:val="Hyperlink"/>
            <w:sz w:val="18"/>
            <w:szCs w:val="18"/>
            <w:lang w:val="fr-FR" w:eastAsia="en-GB"/>
          </w:rPr>
          <w:t>https://www.ttc.or.jp/st/docs/3gpps2020/TS/TS-3GA-36_424_Rel15v15_1_0.pdf</w:t>
        </w:r>
      </w:hyperlink>
    </w:p>
    <w:p w14:paraId="1130C597" w14:textId="43C4E875" w:rsidR="00BF6A9D" w:rsidRPr="00182533" w:rsidRDefault="006E0553" w:rsidP="00133A0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BF6A9D" w:rsidRPr="00182533">
        <w:rPr>
          <w:b/>
          <w:bCs/>
          <w:color w:val="000000"/>
          <w:sz w:val="18"/>
          <w:szCs w:val="18"/>
          <w:lang w:eastAsia="en-GB"/>
        </w:rPr>
        <w:t xml:space="preserve"> 16</w:t>
      </w:r>
    </w:p>
    <w:p w14:paraId="1718E8A2" w14:textId="3FF2D3D8" w:rsidR="00BF6A9D" w:rsidRPr="00182533"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ATIS.3GPP.36.424V1600</w:t>
      </w:r>
      <w:r w:rsidRPr="00182533">
        <w:rPr>
          <w:color w:val="000000"/>
          <w:sz w:val="18"/>
          <w:szCs w:val="18"/>
          <w:lang w:eastAsia="en-GB"/>
        </w:rPr>
        <w:tab/>
        <w:t>16.0.0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501" w:history="1">
        <w:r w:rsidR="000A6AB9" w:rsidRPr="00182533">
          <w:rPr>
            <w:rStyle w:val="Hyperlink"/>
            <w:sz w:val="18"/>
            <w:szCs w:val="18"/>
            <w:lang w:eastAsia="en-GB"/>
          </w:rPr>
          <w:t>https://www.atis.org/3gpp-documents/Rel16/</w:t>
        </w:r>
      </w:hyperlink>
    </w:p>
    <w:p w14:paraId="31A139DD" w14:textId="2CBA9E3C" w:rsidR="00BF6A9D" w:rsidRPr="00182533" w:rsidRDefault="00BF6A9D" w:rsidP="000A6AB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CCSA.36.424V1600</w:t>
      </w:r>
      <w:r w:rsidRPr="00182533">
        <w:rPr>
          <w:color w:val="000000"/>
          <w:sz w:val="18"/>
          <w:szCs w:val="18"/>
          <w:lang w:eastAsia="en-GB"/>
        </w:rPr>
        <w:tab/>
        <w:t>16.0.0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/07/2020</w:t>
      </w:r>
      <w:r w:rsidRPr="00182533">
        <w:rPr>
          <w:color w:val="000000"/>
          <w:sz w:val="18"/>
          <w:szCs w:val="18"/>
          <w:lang w:eastAsia="en-GB"/>
        </w:rPr>
        <w:tab/>
      </w:r>
      <w:hyperlink r:id="rId1502" w:history="1">
        <w:r w:rsidR="000A6AB9" w:rsidRPr="00182533">
          <w:rPr>
            <w:rStyle w:val="Hyperlink"/>
            <w:sz w:val="18"/>
            <w:szCs w:val="18"/>
            <w:lang w:eastAsia="en-GB"/>
          </w:rPr>
          <w:t>https://www.ccsa.org.cn/api/portalsFile/downloadOldFile?type=19&amp;oldFileUrl=ITU-R/M.2012-6/CCSA.36.424V1600.doc</w:t>
        </w:r>
      </w:hyperlink>
    </w:p>
    <w:p w14:paraId="113590CE" w14:textId="236C2523"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136 424</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/07/2020</w:t>
      </w:r>
      <w:r w:rsidRPr="0034407F">
        <w:rPr>
          <w:color w:val="000000"/>
          <w:sz w:val="18"/>
          <w:szCs w:val="18"/>
          <w:lang w:val="fr-FR" w:eastAsia="en-GB"/>
        </w:rPr>
        <w:tab/>
      </w:r>
      <w:hyperlink r:id="rId1503" w:history="1">
        <w:r w:rsidR="000A6AB9" w:rsidRPr="0034407F">
          <w:rPr>
            <w:rStyle w:val="Hyperlink"/>
            <w:sz w:val="18"/>
            <w:szCs w:val="18"/>
            <w:lang w:val="fr-FR" w:eastAsia="en-GB"/>
          </w:rPr>
          <w:t>https://www.etsi.org/deliver/etsi_ts/136400_136499/136424/16.00.00_60/ts_136424v160000p.pdf</w:t>
        </w:r>
      </w:hyperlink>
    </w:p>
    <w:p w14:paraId="4F00E72E" w14:textId="6CF43656"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36.424-16.0.0 V1.0.0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504" w:history="1">
        <w:r w:rsidR="000A6AB9" w:rsidRPr="0034407F">
          <w:rPr>
            <w:rStyle w:val="Hyperlink"/>
            <w:sz w:val="18"/>
            <w:szCs w:val="18"/>
            <w:lang w:val="fr-FR" w:eastAsia="en-GB"/>
          </w:rPr>
          <w:t>https://members.tsdsi.in/index.php/s/HexHwXSiQxoWdT2</w:t>
        </w:r>
      </w:hyperlink>
    </w:p>
    <w:p w14:paraId="70B1C053" w14:textId="4F7E335C"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TTAT.3G-36.424V16.0.0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1505" w:history="1">
        <w:r w:rsidR="000A6AB9" w:rsidRPr="0034407F">
          <w:rPr>
            <w:rStyle w:val="Hyperlink"/>
            <w:sz w:val="18"/>
            <w:szCs w:val="18"/>
            <w:lang w:val="fr-FR" w:eastAsia="en-GB"/>
          </w:rPr>
          <w:t>http://committee.tta.or.kr/data/ttasDown.jsp?kind=ttastd&amp;pk_num=TTAT.3G-36.424V16.0.0</w:t>
        </w:r>
      </w:hyperlink>
    </w:p>
    <w:p w14:paraId="6E2C3094" w14:textId="14A88794"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TS-3GA-36.424(Rel16)v16.0.0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/10/2020</w:t>
      </w:r>
      <w:r w:rsidRPr="0034407F">
        <w:rPr>
          <w:color w:val="000000"/>
          <w:sz w:val="18"/>
          <w:szCs w:val="18"/>
          <w:lang w:val="fr-FR" w:eastAsia="en-GB"/>
        </w:rPr>
        <w:tab/>
      </w:r>
      <w:hyperlink r:id="rId1506" w:history="1">
        <w:r w:rsidR="000A6AB9" w:rsidRPr="0034407F">
          <w:rPr>
            <w:rStyle w:val="Hyperlink"/>
            <w:sz w:val="18"/>
            <w:szCs w:val="18"/>
            <w:lang w:val="fr-FR" w:eastAsia="en-GB"/>
          </w:rPr>
          <w:t>https://www.ttc.or.jp/st/docs/3gpps2020/TS/TS-3GA-36_424_Rel16v16_0_0.pdf</w:t>
        </w:r>
      </w:hyperlink>
    </w:p>
    <w:p w14:paraId="3050847E" w14:textId="68CA8075" w:rsidR="00BF6A9D" w:rsidRPr="00182533" w:rsidRDefault="006E0553" w:rsidP="00133A0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BF6A9D" w:rsidRPr="00182533">
        <w:rPr>
          <w:b/>
          <w:bCs/>
          <w:color w:val="000000"/>
          <w:sz w:val="18"/>
          <w:szCs w:val="18"/>
          <w:lang w:eastAsia="en-GB"/>
        </w:rPr>
        <w:t xml:space="preserve"> 17</w:t>
      </w:r>
    </w:p>
    <w:p w14:paraId="1BF7B0D0" w14:textId="2B66590E" w:rsidR="00BF6A9D" w:rsidRPr="00182533"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ATIS.3GPP.36.424.V17.0.0</w:t>
      </w:r>
      <w:r w:rsidRPr="00182533">
        <w:rPr>
          <w:color w:val="000000"/>
          <w:sz w:val="18"/>
          <w:szCs w:val="18"/>
          <w:lang w:eastAsia="en-GB"/>
        </w:rPr>
        <w:tab/>
        <w:t>17.0.0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1507" w:history="1">
        <w:r w:rsidR="000A6AB9" w:rsidRPr="00182533">
          <w:rPr>
            <w:rStyle w:val="Hyperlink"/>
            <w:sz w:val="18"/>
            <w:szCs w:val="18"/>
            <w:lang w:eastAsia="en-GB"/>
          </w:rPr>
          <w:t>https://www.atis.org/3gpp-transpositions - Rel-17</w:t>
        </w:r>
      </w:hyperlink>
    </w:p>
    <w:p w14:paraId="0846E9A4" w14:textId="5C31B4B1" w:rsidR="00BF6A9D" w:rsidRPr="00182533" w:rsidRDefault="00BF6A9D" w:rsidP="000A6AB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CCSA.36.424V1700</w:t>
      </w:r>
      <w:r w:rsidRPr="00182533">
        <w:rPr>
          <w:color w:val="000000"/>
          <w:sz w:val="18"/>
          <w:szCs w:val="18"/>
          <w:lang w:eastAsia="en-GB"/>
        </w:rPr>
        <w:tab/>
        <w:t>17.0.0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/04/2022</w:t>
      </w:r>
      <w:r w:rsidRPr="00182533">
        <w:rPr>
          <w:color w:val="000000"/>
          <w:sz w:val="18"/>
          <w:szCs w:val="18"/>
          <w:lang w:eastAsia="en-GB"/>
        </w:rPr>
        <w:tab/>
      </w:r>
      <w:hyperlink r:id="rId1508" w:history="1">
        <w:r w:rsidR="000A6AB9" w:rsidRPr="00182533">
          <w:rPr>
            <w:rStyle w:val="Hyperlink"/>
            <w:sz w:val="18"/>
            <w:szCs w:val="18"/>
            <w:lang w:eastAsia="en-GB"/>
          </w:rPr>
          <w:t>https://www.ccsa.org.cn/api/portalsFile/downloadOldFile?type=19&amp;oldFileUrl=ITU-R/M.2012-6/CCSA.36.424V1700.doc</w:t>
        </w:r>
      </w:hyperlink>
    </w:p>
    <w:p w14:paraId="237DF665" w14:textId="6895C84E"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136 424</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/05/2022</w:t>
      </w:r>
      <w:r w:rsidRPr="0034407F">
        <w:rPr>
          <w:color w:val="000000"/>
          <w:sz w:val="18"/>
          <w:szCs w:val="18"/>
          <w:lang w:val="fr-FR" w:eastAsia="en-GB"/>
        </w:rPr>
        <w:tab/>
      </w:r>
      <w:hyperlink r:id="rId1509" w:history="1">
        <w:r w:rsidR="000A6AB9" w:rsidRPr="0034407F">
          <w:rPr>
            <w:rStyle w:val="Hyperlink"/>
            <w:sz w:val="18"/>
            <w:szCs w:val="18"/>
            <w:lang w:val="fr-FR" w:eastAsia="en-GB"/>
          </w:rPr>
          <w:t>https://www.etsi.org/deliver/etsi_ts/136400_136499/136424/17.00.00_60/ts_136424v170000p.pdf</w:t>
        </w:r>
      </w:hyperlink>
    </w:p>
    <w:p w14:paraId="326254E9" w14:textId="75948672"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36.424-17.0.0 V1.0.0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/07/2022</w:t>
      </w:r>
      <w:r w:rsidRPr="0034407F">
        <w:rPr>
          <w:color w:val="000000"/>
          <w:sz w:val="18"/>
          <w:szCs w:val="18"/>
          <w:lang w:val="fr-FR" w:eastAsia="en-GB"/>
        </w:rPr>
        <w:tab/>
      </w:r>
      <w:hyperlink r:id="rId1510" w:history="1">
        <w:r w:rsidR="000A6AB9" w:rsidRPr="0034407F">
          <w:rPr>
            <w:rStyle w:val="Hyperlink"/>
            <w:sz w:val="18"/>
            <w:szCs w:val="18"/>
            <w:lang w:val="fr-FR" w:eastAsia="en-GB"/>
          </w:rPr>
          <w:t>https://members.tsdsi.in/s/oXXYRaQjGoQBYNe</w:t>
        </w:r>
      </w:hyperlink>
    </w:p>
    <w:p w14:paraId="01604EC8" w14:textId="424954FA"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TTAT.3G-36.424V17.0.0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1511" w:history="1">
        <w:r w:rsidR="000A6AB9" w:rsidRPr="0034407F">
          <w:rPr>
            <w:rStyle w:val="Hyperlink"/>
            <w:sz w:val="18"/>
            <w:szCs w:val="18"/>
            <w:lang w:val="fr-FR" w:eastAsia="en-GB"/>
          </w:rPr>
          <w:t>http://committee.tta.or.kr/data/ttasDown.jsp?kind=ttastd&amp;pk_num=TTAT.3G-36.424V17.0.0</w:t>
        </w:r>
      </w:hyperlink>
    </w:p>
    <w:p w14:paraId="66BB03DA" w14:textId="67651642"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TS-3GA-36.424(Rel17)v17.0.0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07</w:t>
      </w:r>
      <w:r w:rsidR="00D63672" w:rsidRPr="0034407F">
        <w:rPr>
          <w:color w:val="000000"/>
          <w:sz w:val="18"/>
          <w:szCs w:val="18"/>
          <w:lang w:val="fr-FR" w:eastAsia="en-GB"/>
        </w:rPr>
        <w:t>/10/2022</w:t>
      </w:r>
      <w:r w:rsidRPr="0034407F">
        <w:rPr>
          <w:color w:val="000000"/>
          <w:sz w:val="18"/>
          <w:szCs w:val="18"/>
          <w:lang w:val="fr-FR" w:eastAsia="en-GB"/>
        </w:rPr>
        <w:tab/>
      </w:r>
      <w:hyperlink r:id="rId1512" w:history="1">
        <w:r w:rsidR="000A6AB9" w:rsidRPr="0034407F">
          <w:rPr>
            <w:rStyle w:val="Hyperlink"/>
            <w:sz w:val="18"/>
            <w:szCs w:val="18"/>
            <w:lang w:val="fr-FR" w:eastAsia="en-GB"/>
          </w:rPr>
          <w:t>https://www.ttc.or.jp/st/docs/3gpp/2022/TS/TS-3GA-36.424v17.0.0.pdf</w:t>
        </w:r>
      </w:hyperlink>
    </w:p>
    <w:p w14:paraId="557D4A1E" w14:textId="77777777" w:rsidR="00C556AE" w:rsidRPr="00700C43" w:rsidRDefault="00C556AE" w:rsidP="00C556AE">
      <w:pPr>
        <w:pStyle w:val="Heading4"/>
      </w:pPr>
      <w:r w:rsidRPr="00700C43">
        <w:lastRenderedPageBreak/>
        <w:t>2.1.4.12</w:t>
      </w:r>
      <w:r w:rsidRPr="00700C43">
        <w:tab/>
        <w:t>TS 36.425</w:t>
      </w:r>
    </w:p>
    <w:p w14:paraId="429153EA" w14:textId="77777777" w:rsidR="00C556AE" w:rsidRPr="00700C43" w:rsidRDefault="00C556AE" w:rsidP="00C556AE">
      <w:pPr>
        <w:pStyle w:val="Headingb"/>
        <w:rPr>
          <w:lang w:eastAsia="zh-CN"/>
        </w:rPr>
      </w:pPr>
      <w:r w:rsidRPr="00700C43">
        <w:rPr>
          <w:lang w:eastAsia="zh-CN"/>
        </w:rPr>
        <w:t>Red de acceso radioeléctrico terrenal universal evolucionada (E-UTRAN); protocolo de plano de usuario para la interfaz X2</w:t>
      </w:r>
    </w:p>
    <w:p w14:paraId="5C4D0AE1" w14:textId="77777777" w:rsidR="00C556AE" w:rsidRPr="00700C43" w:rsidRDefault="00C556AE" w:rsidP="00C556AE">
      <w:pPr>
        <w:keepNext/>
      </w:pPr>
      <w:r w:rsidRPr="00700C43">
        <w:t>En este documento se especifica el protocolo de plano de usuario X2 que se utiliza en la interfaz X2.</w:t>
      </w:r>
    </w:p>
    <w:p w14:paraId="617F0687" w14:textId="77777777" w:rsidR="00855B1C" w:rsidRPr="00182533" w:rsidRDefault="00855B1C" w:rsidP="00855B1C">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6A5836E5" w14:textId="5285FF69" w:rsidR="00BF6A9D" w:rsidRPr="00182533" w:rsidRDefault="006E0553" w:rsidP="00133A0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BF6A9D" w:rsidRPr="00182533">
        <w:rPr>
          <w:b/>
          <w:bCs/>
          <w:color w:val="000000"/>
          <w:sz w:val="18"/>
          <w:szCs w:val="18"/>
          <w:lang w:eastAsia="en-GB"/>
        </w:rPr>
        <w:t xml:space="preserve"> 12</w:t>
      </w:r>
    </w:p>
    <w:p w14:paraId="553EE43A" w14:textId="44DFDC20" w:rsidR="00BF6A9D" w:rsidRPr="00182533" w:rsidRDefault="00BF6A9D" w:rsidP="00182533">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ATIS.3GPP.36.425V1210</w:t>
      </w:r>
      <w:r w:rsidRPr="00182533">
        <w:rPr>
          <w:color w:val="000000"/>
          <w:sz w:val="18"/>
          <w:szCs w:val="18"/>
          <w:lang w:eastAsia="en-GB"/>
        </w:rPr>
        <w:tab/>
        <w:t>12.1.0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513" w:history="1">
        <w:r w:rsidR="00390F97" w:rsidRPr="00182533">
          <w:rPr>
            <w:rStyle w:val="Hyperlink"/>
            <w:sz w:val="18"/>
            <w:szCs w:val="18"/>
            <w:lang w:eastAsia="en-GB"/>
          </w:rPr>
          <w:t>https://www.atis.org/3gpp-documents/Rel99-14/</w:t>
        </w:r>
      </w:hyperlink>
    </w:p>
    <w:p w14:paraId="68C67AA1" w14:textId="755D12BB" w:rsidR="00BF6A9D" w:rsidRPr="00182533" w:rsidRDefault="00BF6A9D" w:rsidP="00182533">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CCSA.36.425V1210</w:t>
      </w:r>
      <w:r w:rsidRPr="00182533">
        <w:rPr>
          <w:color w:val="000000"/>
          <w:sz w:val="18"/>
          <w:szCs w:val="18"/>
          <w:lang w:eastAsia="en-GB"/>
        </w:rPr>
        <w:tab/>
        <w:t>12.1.0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/03/2015</w:t>
      </w:r>
      <w:r w:rsidRPr="00182533">
        <w:rPr>
          <w:color w:val="000000"/>
          <w:sz w:val="18"/>
          <w:szCs w:val="18"/>
          <w:lang w:eastAsia="en-GB"/>
        </w:rPr>
        <w:tab/>
      </w:r>
      <w:hyperlink r:id="rId1514" w:history="1">
        <w:r w:rsidR="00390F97" w:rsidRPr="00182533">
          <w:rPr>
            <w:rStyle w:val="Hyperlink"/>
            <w:sz w:val="18"/>
            <w:szCs w:val="18"/>
            <w:lang w:eastAsia="en-GB"/>
          </w:rPr>
          <w:t>https://www.ccsa.org.cn/api/portalsFile/downloadOldFile?type=19&amp;oldFileUrl=ITU-R/M.2012-6/CCSA.36.425V1210.doc</w:t>
        </w:r>
      </w:hyperlink>
    </w:p>
    <w:p w14:paraId="215B7278" w14:textId="16DED634"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136 425</w:t>
      </w:r>
      <w:r w:rsidRPr="0034407F">
        <w:rPr>
          <w:color w:val="000000"/>
          <w:sz w:val="18"/>
          <w:szCs w:val="18"/>
          <w:lang w:val="fr-FR" w:eastAsia="en-GB"/>
        </w:rPr>
        <w:tab/>
        <w:t>12.1.0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15</w:t>
      </w:r>
      <w:r w:rsidR="00D63672" w:rsidRPr="0034407F">
        <w:rPr>
          <w:color w:val="000000"/>
          <w:sz w:val="18"/>
          <w:szCs w:val="18"/>
          <w:lang w:val="fr-FR" w:eastAsia="en-GB"/>
        </w:rPr>
        <w:t>/04/2015</w:t>
      </w:r>
      <w:r w:rsidRPr="0034407F">
        <w:rPr>
          <w:color w:val="000000"/>
          <w:sz w:val="18"/>
          <w:szCs w:val="18"/>
          <w:lang w:val="fr-FR" w:eastAsia="en-GB"/>
        </w:rPr>
        <w:tab/>
      </w:r>
      <w:hyperlink r:id="rId1515" w:history="1">
        <w:r w:rsidR="00390F97" w:rsidRPr="0034407F">
          <w:rPr>
            <w:rStyle w:val="Hyperlink"/>
            <w:sz w:val="18"/>
            <w:szCs w:val="18"/>
            <w:lang w:val="fr-FR" w:eastAsia="en-GB"/>
          </w:rPr>
          <w:t>https://www.etsi.org/deliver/etsi_ts/136400_136499/136425/12.01.00_60/ts_136425v120100p.pdf</w:t>
        </w:r>
      </w:hyperlink>
    </w:p>
    <w:p w14:paraId="4C43225C" w14:textId="4170353C"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36.425-12.1.0 V1.0.0</w:t>
      </w:r>
      <w:r w:rsidRPr="0034407F">
        <w:rPr>
          <w:color w:val="000000"/>
          <w:sz w:val="18"/>
          <w:szCs w:val="18"/>
          <w:lang w:val="fr-FR" w:eastAsia="en-GB"/>
        </w:rPr>
        <w:tab/>
        <w:t>12.1.0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516" w:history="1">
        <w:r w:rsidR="00390F97" w:rsidRPr="0034407F">
          <w:rPr>
            <w:rStyle w:val="Hyperlink"/>
            <w:sz w:val="18"/>
            <w:szCs w:val="18"/>
            <w:lang w:val="fr-FR" w:eastAsia="en-GB"/>
          </w:rPr>
          <w:t>https://members.tsdsi.in/index.php/s/CR9oWoeQCDFbqF4</w:t>
        </w:r>
      </w:hyperlink>
    </w:p>
    <w:p w14:paraId="468A092D" w14:textId="6B9C5F9F"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TTAT.3G-36.425V12.1.0</w:t>
      </w:r>
      <w:r w:rsidRPr="0034407F">
        <w:rPr>
          <w:color w:val="000000"/>
          <w:sz w:val="18"/>
          <w:szCs w:val="18"/>
          <w:lang w:val="fr-FR" w:eastAsia="en-GB"/>
        </w:rPr>
        <w:tab/>
        <w:t>12.1.0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517" w:history="1">
        <w:r w:rsidR="00390F97" w:rsidRPr="0034407F">
          <w:rPr>
            <w:rStyle w:val="Hyperlink"/>
            <w:sz w:val="18"/>
            <w:szCs w:val="18"/>
            <w:lang w:val="fr-FR" w:eastAsia="en-GB"/>
          </w:rPr>
          <w:t>http://committee.tta.or.kr/data/ttasDown.jsp?kind=ttastd&amp;pk_num=TTAT.3G-36.425V12.1.0</w:t>
        </w:r>
      </w:hyperlink>
    </w:p>
    <w:p w14:paraId="388ED073" w14:textId="45ACD440"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TS-3GA-36.425(Rel12)v12.1.0</w:t>
      </w:r>
      <w:r w:rsidRPr="0034407F">
        <w:rPr>
          <w:color w:val="000000"/>
          <w:sz w:val="18"/>
          <w:szCs w:val="18"/>
          <w:lang w:val="fr-FR" w:eastAsia="en-GB"/>
        </w:rPr>
        <w:tab/>
        <w:t>12.1.0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/06/2015</w:t>
      </w:r>
      <w:r w:rsidRPr="0034407F">
        <w:rPr>
          <w:color w:val="000000"/>
          <w:sz w:val="18"/>
          <w:szCs w:val="18"/>
          <w:lang w:val="fr-FR" w:eastAsia="en-GB"/>
        </w:rPr>
        <w:tab/>
      </w:r>
      <w:hyperlink r:id="rId1518" w:history="1">
        <w:r w:rsidR="00390F97" w:rsidRPr="0034407F">
          <w:rPr>
            <w:rStyle w:val="Hyperlink"/>
            <w:sz w:val="18"/>
            <w:szCs w:val="18"/>
            <w:lang w:val="fr-FR" w:eastAsia="en-GB"/>
          </w:rPr>
          <w:t>https://www.ttc.or.jp/st/docs/3gpps2015/TS/TS-3GA-36.425(Rel12)v12.1.0.pdf</w:t>
        </w:r>
      </w:hyperlink>
    </w:p>
    <w:p w14:paraId="59DFA218" w14:textId="412B4729" w:rsidR="00BF6A9D" w:rsidRPr="00182533" w:rsidRDefault="006E0553" w:rsidP="00BF6A9D">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BF6A9D" w:rsidRPr="00182533">
        <w:rPr>
          <w:b/>
          <w:bCs/>
          <w:color w:val="000000"/>
          <w:sz w:val="18"/>
          <w:szCs w:val="18"/>
          <w:lang w:eastAsia="en-GB"/>
        </w:rPr>
        <w:t xml:space="preserve"> 13</w:t>
      </w:r>
    </w:p>
    <w:p w14:paraId="735A5625" w14:textId="12A37B97" w:rsidR="00BF6A9D" w:rsidRPr="00182533"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ATIS.3GPP.36.425V1311</w:t>
      </w:r>
      <w:r w:rsidRPr="00182533">
        <w:rPr>
          <w:color w:val="000000"/>
          <w:sz w:val="18"/>
          <w:szCs w:val="18"/>
          <w:lang w:eastAsia="en-GB"/>
        </w:rPr>
        <w:tab/>
        <w:t>13.1.1</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519" w:history="1">
        <w:r w:rsidR="00390F97" w:rsidRPr="00182533">
          <w:rPr>
            <w:rStyle w:val="Hyperlink"/>
            <w:sz w:val="18"/>
            <w:szCs w:val="18"/>
            <w:lang w:eastAsia="en-GB"/>
          </w:rPr>
          <w:t>https://www.atis.org/3gpp-documents/Rel99-14/</w:t>
        </w:r>
      </w:hyperlink>
    </w:p>
    <w:p w14:paraId="6BA7CB11" w14:textId="09A77D19" w:rsidR="00BF6A9D" w:rsidRPr="00182533" w:rsidRDefault="00BF6A9D" w:rsidP="00390F9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CCSA.36.425V1311</w:t>
      </w:r>
      <w:r w:rsidRPr="00182533">
        <w:rPr>
          <w:color w:val="000000"/>
          <w:sz w:val="18"/>
          <w:szCs w:val="18"/>
          <w:lang w:eastAsia="en-GB"/>
        </w:rPr>
        <w:tab/>
        <w:t>13.1.1</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/09/2016</w:t>
      </w:r>
      <w:r w:rsidRPr="00182533">
        <w:rPr>
          <w:color w:val="000000"/>
          <w:sz w:val="18"/>
          <w:szCs w:val="18"/>
          <w:lang w:eastAsia="en-GB"/>
        </w:rPr>
        <w:tab/>
      </w:r>
      <w:hyperlink r:id="rId1520" w:history="1">
        <w:r w:rsidR="00390F97" w:rsidRPr="00182533">
          <w:rPr>
            <w:rStyle w:val="Hyperlink"/>
            <w:sz w:val="18"/>
            <w:szCs w:val="18"/>
            <w:lang w:eastAsia="en-GB"/>
          </w:rPr>
          <w:t>https://www.ccsa.org.cn/api/portalsFile/downloadOldFile?type=19&amp;oldFileUrl=ITU-R/M.2012-6/CCSA.36.425V1311.doc</w:t>
        </w:r>
      </w:hyperlink>
    </w:p>
    <w:p w14:paraId="1F262E4F" w14:textId="0DBE57ED"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136 425</w:t>
      </w:r>
      <w:r w:rsidRPr="0034407F">
        <w:rPr>
          <w:color w:val="000000"/>
          <w:sz w:val="18"/>
          <w:szCs w:val="18"/>
          <w:lang w:val="fr-FR" w:eastAsia="en-GB"/>
        </w:rPr>
        <w:tab/>
        <w:t>13.1.1</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06</w:t>
      </w:r>
      <w:r w:rsidR="00D63672" w:rsidRPr="0034407F">
        <w:rPr>
          <w:color w:val="000000"/>
          <w:sz w:val="18"/>
          <w:szCs w:val="18"/>
          <w:lang w:val="fr-FR" w:eastAsia="en-GB"/>
        </w:rPr>
        <w:t>/10/2016</w:t>
      </w:r>
      <w:r w:rsidRPr="0034407F">
        <w:rPr>
          <w:color w:val="000000"/>
          <w:sz w:val="18"/>
          <w:szCs w:val="18"/>
          <w:lang w:val="fr-FR" w:eastAsia="en-GB"/>
        </w:rPr>
        <w:tab/>
      </w:r>
      <w:hyperlink r:id="rId1521" w:history="1">
        <w:r w:rsidR="00390F97" w:rsidRPr="0034407F">
          <w:rPr>
            <w:rStyle w:val="Hyperlink"/>
            <w:sz w:val="18"/>
            <w:szCs w:val="18"/>
            <w:lang w:val="fr-FR" w:eastAsia="en-GB"/>
          </w:rPr>
          <w:t>https://www.etsi.org/deliver/etsi_ts/136400_136499/136425/13.01.01_60/ts_136425v130101p.pdf</w:t>
        </w:r>
      </w:hyperlink>
    </w:p>
    <w:p w14:paraId="16CB4C2B" w14:textId="4113953C"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36.425-13.1.1 V1.0.0</w:t>
      </w:r>
      <w:r w:rsidRPr="0034407F">
        <w:rPr>
          <w:color w:val="000000"/>
          <w:sz w:val="18"/>
          <w:szCs w:val="18"/>
          <w:lang w:val="fr-FR" w:eastAsia="en-GB"/>
        </w:rPr>
        <w:tab/>
        <w:t>13.1.1</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522" w:history="1">
        <w:r w:rsidR="00390F97" w:rsidRPr="0034407F">
          <w:rPr>
            <w:rStyle w:val="Hyperlink"/>
            <w:sz w:val="18"/>
            <w:szCs w:val="18"/>
            <w:lang w:val="fr-FR" w:eastAsia="en-GB"/>
          </w:rPr>
          <w:t>https://members.tsdsi.in/index.php/s/TZSfNZsiTPbf6Qk</w:t>
        </w:r>
      </w:hyperlink>
    </w:p>
    <w:p w14:paraId="1035BB55" w14:textId="7B745BDD"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TTAT.3G-36.425V13.1.1</w:t>
      </w:r>
      <w:r w:rsidRPr="0034407F">
        <w:rPr>
          <w:color w:val="000000"/>
          <w:sz w:val="18"/>
          <w:szCs w:val="18"/>
          <w:lang w:val="fr-FR" w:eastAsia="en-GB"/>
        </w:rPr>
        <w:tab/>
        <w:t>13.1.1</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523" w:history="1">
        <w:r w:rsidR="00390F97" w:rsidRPr="0034407F">
          <w:rPr>
            <w:rStyle w:val="Hyperlink"/>
            <w:sz w:val="18"/>
            <w:szCs w:val="18"/>
            <w:lang w:val="fr-FR" w:eastAsia="en-GB"/>
          </w:rPr>
          <w:t>http://committee.tta.or.kr/data/ttasDown.jsp?kind=ttastd&amp;pk_num=TTAT.3G-36.425V13.1.1</w:t>
        </w:r>
      </w:hyperlink>
    </w:p>
    <w:p w14:paraId="786057B5" w14:textId="36E6B3F4"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TS-3GA-36.425(Rel13)v13.1.1</w:t>
      </w:r>
      <w:r w:rsidRPr="0034407F">
        <w:rPr>
          <w:color w:val="000000"/>
          <w:sz w:val="18"/>
          <w:szCs w:val="18"/>
          <w:lang w:val="fr-FR" w:eastAsia="en-GB"/>
        </w:rPr>
        <w:tab/>
        <w:t>13.1.1</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31</w:t>
      </w:r>
      <w:r w:rsidR="00D63672" w:rsidRPr="0034407F">
        <w:rPr>
          <w:color w:val="000000"/>
          <w:sz w:val="18"/>
          <w:szCs w:val="18"/>
          <w:lang w:val="fr-FR" w:eastAsia="en-GB"/>
        </w:rPr>
        <w:t>/03/2017</w:t>
      </w:r>
      <w:r w:rsidRPr="0034407F">
        <w:rPr>
          <w:color w:val="000000"/>
          <w:sz w:val="18"/>
          <w:szCs w:val="18"/>
          <w:lang w:val="fr-FR" w:eastAsia="en-GB"/>
        </w:rPr>
        <w:tab/>
      </w:r>
      <w:hyperlink r:id="rId1524" w:history="1">
        <w:r w:rsidR="00390F97" w:rsidRPr="0034407F">
          <w:rPr>
            <w:rStyle w:val="Hyperlink"/>
            <w:sz w:val="18"/>
            <w:szCs w:val="18"/>
            <w:lang w:val="fr-FR" w:eastAsia="en-GB"/>
          </w:rPr>
          <w:t>https://www.ttc.or.jp/st/docs/3gpps2017/TS/TS-3GA-36.425(Rel13)v13.1.1.pdf</w:t>
        </w:r>
      </w:hyperlink>
    </w:p>
    <w:p w14:paraId="2311C4EC" w14:textId="4C13FA64" w:rsidR="00BF6A9D" w:rsidRPr="00182533" w:rsidRDefault="006E0553" w:rsidP="00133A0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BF6A9D" w:rsidRPr="00182533">
        <w:rPr>
          <w:b/>
          <w:bCs/>
          <w:color w:val="000000"/>
          <w:sz w:val="18"/>
          <w:szCs w:val="18"/>
          <w:lang w:eastAsia="en-GB"/>
        </w:rPr>
        <w:t xml:space="preserve"> 14</w:t>
      </w:r>
    </w:p>
    <w:p w14:paraId="7BBC6979" w14:textId="5B60054E" w:rsidR="00BF6A9D" w:rsidRPr="00182533"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ATIS.3GPP.36.425V1420</w:t>
      </w:r>
      <w:r w:rsidRPr="00182533">
        <w:rPr>
          <w:color w:val="000000"/>
          <w:sz w:val="18"/>
          <w:szCs w:val="18"/>
          <w:lang w:eastAsia="en-GB"/>
        </w:rPr>
        <w:tab/>
        <w:t>14.2.0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525" w:history="1">
        <w:r w:rsidR="00390F97" w:rsidRPr="00182533">
          <w:rPr>
            <w:rStyle w:val="Hyperlink"/>
            <w:sz w:val="18"/>
            <w:szCs w:val="18"/>
            <w:lang w:eastAsia="en-GB"/>
          </w:rPr>
          <w:t>https://www.atis.org/3gpp-documents/Rel99-14/</w:t>
        </w:r>
      </w:hyperlink>
    </w:p>
    <w:p w14:paraId="06273BB3" w14:textId="33EDF765" w:rsidR="00BF6A9D" w:rsidRPr="00182533" w:rsidRDefault="00BF6A9D" w:rsidP="00390F9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CCSA.36.425V1420</w:t>
      </w:r>
      <w:r w:rsidRPr="00182533">
        <w:rPr>
          <w:color w:val="000000"/>
          <w:sz w:val="18"/>
          <w:szCs w:val="18"/>
          <w:lang w:eastAsia="en-GB"/>
        </w:rPr>
        <w:tab/>
        <w:t>14.2.0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/06/2018</w:t>
      </w:r>
      <w:r w:rsidRPr="00182533">
        <w:rPr>
          <w:color w:val="000000"/>
          <w:sz w:val="18"/>
          <w:szCs w:val="18"/>
          <w:lang w:eastAsia="en-GB"/>
        </w:rPr>
        <w:tab/>
      </w:r>
      <w:hyperlink r:id="rId1526" w:history="1">
        <w:r w:rsidR="00390F97" w:rsidRPr="00182533">
          <w:rPr>
            <w:rStyle w:val="Hyperlink"/>
            <w:sz w:val="18"/>
            <w:szCs w:val="18"/>
            <w:lang w:eastAsia="en-GB"/>
          </w:rPr>
          <w:t>https://www.ccsa.org.cn/api/portalsFile/downloadOldFile?type=19&amp;oldFileUrl=ITU-R/M.2012-6/CCSA.36.425V1420.doc</w:t>
        </w:r>
      </w:hyperlink>
    </w:p>
    <w:p w14:paraId="2A29F581" w14:textId="27D339B7"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136 425</w:t>
      </w:r>
      <w:r w:rsidRPr="0034407F">
        <w:rPr>
          <w:color w:val="000000"/>
          <w:sz w:val="18"/>
          <w:szCs w:val="18"/>
          <w:lang w:val="fr-FR" w:eastAsia="en-GB"/>
        </w:rPr>
        <w:tab/>
        <w:t>14.2.0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04</w:t>
      </w:r>
      <w:r w:rsidR="00D63672" w:rsidRPr="0034407F">
        <w:rPr>
          <w:color w:val="000000"/>
          <w:sz w:val="18"/>
          <w:szCs w:val="18"/>
          <w:lang w:val="fr-FR" w:eastAsia="en-GB"/>
        </w:rPr>
        <w:t>/07/2018</w:t>
      </w:r>
      <w:r w:rsidRPr="0034407F">
        <w:rPr>
          <w:color w:val="000000"/>
          <w:sz w:val="18"/>
          <w:szCs w:val="18"/>
          <w:lang w:val="fr-FR" w:eastAsia="en-GB"/>
        </w:rPr>
        <w:tab/>
      </w:r>
      <w:hyperlink r:id="rId1527" w:history="1">
        <w:r w:rsidR="00390F97" w:rsidRPr="0034407F">
          <w:rPr>
            <w:rStyle w:val="Hyperlink"/>
            <w:sz w:val="18"/>
            <w:szCs w:val="18"/>
            <w:lang w:val="fr-FR" w:eastAsia="en-GB"/>
          </w:rPr>
          <w:t>https://www.etsi.org/deliver/etsi_ts/136400_136499/136425/14.02.00_60/ts_136425v140200p.pdf</w:t>
        </w:r>
      </w:hyperlink>
    </w:p>
    <w:p w14:paraId="26BC2789" w14:textId="3E27A9F9"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36.425-14.2.0 V1.1.0</w:t>
      </w:r>
      <w:r w:rsidRPr="0034407F">
        <w:rPr>
          <w:color w:val="000000"/>
          <w:sz w:val="18"/>
          <w:szCs w:val="18"/>
          <w:lang w:val="fr-FR" w:eastAsia="en-GB"/>
        </w:rPr>
        <w:tab/>
        <w:t>14.2.0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528" w:history="1">
        <w:r w:rsidR="00390F97" w:rsidRPr="0034407F">
          <w:rPr>
            <w:rStyle w:val="Hyperlink"/>
            <w:sz w:val="18"/>
            <w:szCs w:val="18"/>
            <w:lang w:val="fr-FR" w:eastAsia="en-GB"/>
          </w:rPr>
          <w:t>https://members.tsdsi.in/index.php/s/asM5gZtPAJ2Q3js</w:t>
        </w:r>
      </w:hyperlink>
    </w:p>
    <w:p w14:paraId="1B458C29" w14:textId="07BE59B7"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TTAT.3G-36.425V14.2.0</w:t>
      </w:r>
      <w:r w:rsidRPr="0034407F">
        <w:rPr>
          <w:color w:val="000000"/>
          <w:sz w:val="18"/>
          <w:szCs w:val="18"/>
          <w:lang w:val="fr-FR" w:eastAsia="en-GB"/>
        </w:rPr>
        <w:tab/>
        <w:t>14.2.0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529" w:history="1">
        <w:r w:rsidR="00390F97" w:rsidRPr="0034407F">
          <w:rPr>
            <w:rStyle w:val="Hyperlink"/>
            <w:sz w:val="18"/>
            <w:szCs w:val="18"/>
            <w:lang w:val="fr-FR" w:eastAsia="en-GB"/>
          </w:rPr>
          <w:t>http://committee.tta.or.kr/data/ttasDown.jsp?kind=ttastd&amp;pk_num=TTAT.3G-36.425V14.2.0</w:t>
        </w:r>
      </w:hyperlink>
    </w:p>
    <w:p w14:paraId="561ECF1E" w14:textId="0D860A03"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TS-3GA-36.425(Rel14)v14.2.0</w:t>
      </w:r>
      <w:r w:rsidRPr="0034407F">
        <w:rPr>
          <w:color w:val="000000"/>
          <w:sz w:val="18"/>
          <w:szCs w:val="18"/>
          <w:lang w:val="fr-FR" w:eastAsia="en-GB"/>
        </w:rPr>
        <w:tab/>
        <w:t>14.2.0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28</w:t>
      </w:r>
      <w:r w:rsidR="00D63672" w:rsidRPr="0034407F">
        <w:rPr>
          <w:color w:val="000000"/>
          <w:sz w:val="18"/>
          <w:szCs w:val="18"/>
          <w:lang w:val="fr-FR" w:eastAsia="en-GB"/>
        </w:rPr>
        <w:t>/09/2018</w:t>
      </w:r>
      <w:r w:rsidRPr="0034407F">
        <w:rPr>
          <w:color w:val="000000"/>
          <w:sz w:val="18"/>
          <w:szCs w:val="18"/>
          <w:lang w:val="fr-FR" w:eastAsia="en-GB"/>
        </w:rPr>
        <w:tab/>
      </w:r>
      <w:hyperlink r:id="rId1530" w:history="1">
        <w:r w:rsidR="00390F97" w:rsidRPr="0034407F">
          <w:rPr>
            <w:rStyle w:val="Hyperlink"/>
            <w:sz w:val="18"/>
            <w:szCs w:val="18"/>
            <w:lang w:val="fr-FR" w:eastAsia="en-GB"/>
          </w:rPr>
          <w:t>https://www.ttc.or.jp/st/docs/3gpps2018/TS/TS-3GA-36.425(Rel14)v14.2.0.pdf</w:t>
        </w:r>
      </w:hyperlink>
    </w:p>
    <w:p w14:paraId="76FCA403" w14:textId="1B737E69" w:rsidR="00BF6A9D" w:rsidRPr="00182533" w:rsidRDefault="006E0553" w:rsidP="00133A0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BF6A9D" w:rsidRPr="00182533">
        <w:rPr>
          <w:b/>
          <w:bCs/>
          <w:color w:val="000000"/>
          <w:sz w:val="18"/>
          <w:szCs w:val="18"/>
          <w:lang w:eastAsia="en-GB"/>
        </w:rPr>
        <w:t xml:space="preserve"> 15</w:t>
      </w:r>
    </w:p>
    <w:p w14:paraId="552CF96E" w14:textId="0737D7EE" w:rsidR="00BF6A9D" w:rsidRPr="00182533"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ATIS.3GPP.36.425V1500</w:t>
      </w:r>
      <w:r w:rsidRPr="00182533">
        <w:rPr>
          <w:color w:val="000000"/>
          <w:sz w:val="18"/>
          <w:szCs w:val="18"/>
          <w:lang w:eastAsia="en-GB"/>
        </w:rPr>
        <w:tab/>
        <w:t>15.0.0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531" w:history="1">
        <w:r w:rsidR="00390F97" w:rsidRPr="00182533">
          <w:rPr>
            <w:rStyle w:val="Hyperlink"/>
            <w:sz w:val="18"/>
            <w:szCs w:val="18"/>
            <w:lang w:eastAsia="en-GB"/>
          </w:rPr>
          <w:t>https://www.atis.org/3gpp-documents/Rel15/</w:t>
        </w:r>
      </w:hyperlink>
    </w:p>
    <w:p w14:paraId="3969D1FE" w14:textId="20E458D2" w:rsidR="00BF6A9D" w:rsidRPr="00182533" w:rsidRDefault="00BF6A9D" w:rsidP="00390F9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CCSA.36.425V1500</w:t>
      </w:r>
      <w:r w:rsidRPr="00182533">
        <w:rPr>
          <w:color w:val="000000"/>
          <w:sz w:val="18"/>
          <w:szCs w:val="18"/>
          <w:lang w:eastAsia="en-GB"/>
        </w:rPr>
        <w:tab/>
        <w:t>15.0.0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/06/2018</w:t>
      </w:r>
      <w:r w:rsidRPr="00182533">
        <w:rPr>
          <w:color w:val="000000"/>
          <w:sz w:val="18"/>
          <w:szCs w:val="18"/>
          <w:lang w:eastAsia="en-GB"/>
        </w:rPr>
        <w:tab/>
      </w:r>
      <w:hyperlink r:id="rId1532" w:history="1">
        <w:r w:rsidR="00390F97" w:rsidRPr="00182533">
          <w:rPr>
            <w:rStyle w:val="Hyperlink"/>
            <w:sz w:val="18"/>
            <w:szCs w:val="18"/>
            <w:lang w:eastAsia="en-GB"/>
          </w:rPr>
          <w:t>https://www.ccsa.org.cn/api/portalsFile/downloadOldFile?type=19&amp;oldFileUrl=ITU-R/M.2012-6/CCSA.36.425V1500.doc</w:t>
        </w:r>
      </w:hyperlink>
    </w:p>
    <w:p w14:paraId="2BA9DFBB" w14:textId="13A1090F"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136 425</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04</w:t>
      </w:r>
      <w:r w:rsidR="00D63672" w:rsidRPr="0034407F">
        <w:rPr>
          <w:color w:val="000000"/>
          <w:sz w:val="18"/>
          <w:szCs w:val="18"/>
          <w:lang w:val="fr-FR" w:eastAsia="en-GB"/>
        </w:rPr>
        <w:t>/07/2018</w:t>
      </w:r>
      <w:r w:rsidRPr="0034407F">
        <w:rPr>
          <w:color w:val="000000"/>
          <w:sz w:val="18"/>
          <w:szCs w:val="18"/>
          <w:lang w:val="fr-FR" w:eastAsia="en-GB"/>
        </w:rPr>
        <w:tab/>
      </w:r>
      <w:hyperlink r:id="rId1533" w:history="1">
        <w:r w:rsidR="00390F97" w:rsidRPr="0034407F">
          <w:rPr>
            <w:rStyle w:val="Hyperlink"/>
            <w:sz w:val="18"/>
            <w:szCs w:val="18"/>
            <w:lang w:val="fr-FR" w:eastAsia="en-GB"/>
          </w:rPr>
          <w:t>https://www.etsi.org/deliver/etsi_ts/136400_136499/136425/15.00.00_60/ts_136425v150000p.pdf</w:t>
        </w:r>
      </w:hyperlink>
    </w:p>
    <w:p w14:paraId="2EF8D656" w14:textId="04C34F3E"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36.425-15.0.0 V1.0.0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534" w:history="1">
        <w:r w:rsidR="00390F97" w:rsidRPr="0034407F">
          <w:rPr>
            <w:rStyle w:val="Hyperlink"/>
            <w:sz w:val="18"/>
            <w:szCs w:val="18"/>
            <w:lang w:val="fr-FR" w:eastAsia="en-GB"/>
          </w:rPr>
          <w:t>https://members.tsdsi.in/index.php/s/gTrKqLPwwFo8tE2</w:t>
        </w:r>
      </w:hyperlink>
    </w:p>
    <w:p w14:paraId="1B436D12" w14:textId="2AC4DB04"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TTAT.3G-36.425V15.0.0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1535" w:history="1">
        <w:r w:rsidR="00390F97" w:rsidRPr="0034407F">
          <w:rPr>
            <w:rStyle w:val="Hyperlink"/>
            <w:sz w:val="18"/>
            <w:szCs w:val="18"/>
            <w:lang w:val="fr-FR" w:eastAsia="en-GB"/>
          </w:rPr>
          <w:t>http://committee.tta.or.kr/data/ttasDown.jsp?kind=ttastd&amp;pk_num=TTAT.3G-36.425V15.0.0</w:t>
        </w:r>
      </w:hyperlink>
    </w:p>
    <w:p w14:paraId="04BC1E7D" w14:textId="0BB94394"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TS-3GA-36.425(Rel15)v15.0.0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28</w:t>
      </w:r>
      <w:r w:rsidR="00D63672" w:rsidRPr="0034407F">
        <w:rPr>
          <w:color w:val="000000"/>
          <w:sz w:val="18"/>
          <w:szCs w:val="18"/>
          <w:lang w:val="fr-FR" w:eastAsia="en-GB"/>
        </w:rPr>
        <w:t>/09/2018</w:t>
      </w:r>
      <w:r w:rsidRPr="0034407F">
        <w:rPr>
          <w:color w:val="000000"/>
          <w:sz w:val="18"/>
          <w:szCs w:val="18"/>
          <w:lang w:val="fr-FR" w:eastAsia="en-GB"/>
        </w:rPr>
        <w:tab/>
      </w:r>
      <w:hyperlink r:id="rId1536" w:history="1">
        <w:r w:rsidR="00390F97" w:rsidRPr="0034407F">
          <w:rPr>
            <w:rStyle w:val="Hyperlink"/>
            <w:sz w:val="18"/>
            <w:szCs w:val="18"/>
            <w:lang w:val="fr-FR" w:eastAsia="en-GB"/>
          </w:rPr>
          <w:t>https://www.ttc.or.jp/st/docs/3gpps2018/TS/TS-3GA-36.425(Rel15)v15.0.0.pdf</w:t>
        </w:r>
      </w:hyperlink>
    </w:p>
    <w:p w14:paraId="3FEA57CF" w14:textId="2A42464A" w:rsidR="00BF6A9D" w:rsidRPr="00182533" w:rsidRDefault="006E0553" w:rsidP="00133A0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BF6A9D" w:rsidRPr="00182533">
        <w:rPr>
          <w:b/>
          <w:bCs/>
          <w:color w:val="000000"/>
          <w:sz w:val="18"/>
          <w:szCs w:val="18"/>
          <w:lang w:eastAsia="en-GB"/>
        </w:rPr>
        <w:t xml:space="preserve"> 16</w:t>
      </w:r>
    </w:p>
    <w:p w14:paraId="1C377518" w14:textId="273AAB68" w:rsidR="00BF6A9D" w:rsidRPr="00182533" w:rsidRDefault="00BF6A9D" w:rsidP="00182533">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ATIS.3GPP.36.425V1600</w:t>
      </w:r>
      <w:r w:rsidRPr="00182533">
        <w:rPr>
          <w:color w:val="000000"/>
          <w:sz w:val="18"/>
          <w:szCs w:val="18"/>
          <w:lang w:eastAsia="en-GB"/>
        </w:rPr>
        <w:tab/>
        <w:t>16.0.0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537" w:history="1">
        <w:r w:rsidR="00390F97" w:rsidRPr="00182533">
          <w:rPr>
            <w:rStyle w:val="Hyperlink"/>
            <w:sz w:val="18"/>
            <w:szCs w:val="18"/>
            <w:lang w:eastAsia="en-GB"/>
          </w:rPr>
          <w:t>https://www.atis.org/3gpp-documents/Rel16/</w:t>
        </w:r>
      </w:hyperlink>
    </w:p>
    <w:p w14:paraId="1693EBD8" w14:textId="6262A3D6" w:rsidR="00BF6A9D" w:rsidRPr="00182533" w:rsidRDefault="00BF6A9D" w:rsidP="00182533">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CCSA.36.425V1600</w:t>
      </w:r>
      <w:r w:rsidRPr="00182533">
        <w:rPr>
          <w:color w:val="000000"/>
          <w:sz w:val="18"/>
          <w:szCs w:val="18"/>
          <w:lang w:eastAsia="en-GB"/>
        </w:rPr>
        <w:tab/>
        <w:t>16.0.0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/07/2020</w:t>
      </w:r>
      <w:r w:rsidRPr="00182533">
        <w:rPr>
          <w:color w:val="000000"/>
          <w:sz w:val="18"/>
          <w:szCs w:val="18"/>
          <w:lang w:eastAsia="en-GB"/>
        </w:rPr>
        <w:tab/>
      </w:r>
      <w:hyperlink r:id="rId1538" w:history="1">
        <w:r w:rsidR="00390F97" w:rsidRPr="00182533">
          <w:rPr>
            <w:rStyle w:val="Hyperlink"/>
            <w:sz w:val="18"/>
            <w:szCs w:val="18"/>
            <w:lang w:eastAsia="en-GB"/>
          </w:rPr>
          <w:t>https://www.ccsa.org.cn/api/portalsFile/downloadOldFile?type=19&amp;oldFileUrl=ITU-R/M.2012-6/CCSA.36.425V1600.doc</w:t>
        </w:r>
      </w:hyperlink>
    </w:p>
    <w:p w14:paraId="43CB73F1" w14:textId="2AB1DD68" w:rsidR="00BF6A9D" w:rsidRPr="0034407F" w:rsidRDefault="00BF6A9D" w:rsidP="00182533">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136 425</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/07/2020</w:t>
      </w:r>
      <w:r w:rsidRPr="0034407F">
        <w:rPr>
          <w:color w:val="000000"/>
          <w:sz w:val="18"/>
          <w:szCs w:val="18"/>
          <w:lang w:val="fr-FR" w:eastAsia="en-GB"/>
        </w:rPr>
        <w:tab/>
      </w:r>
      <w:hyperlink r:id="rId1539" w:history="1">
        <w:r w:rsidR="00390F97" w:rsidRPr="0034407F">
          <w:rPr>
            <w:rStyle w:val="Hyperlink"/>
            <w:sz w:val="18"/>
            <w:szCs w:val="18"/>
            <w:lang w:val="fr-FR" w:eastAsia="en-GB"/>
          </w:rPr>
          <w:t>https://www.etsi.org/deliver/etsi_ts/136400_136499/136425/16.00.00_60/ts_136425v160000p.pdf</w:t>
        </w:r>
      </w:hyperlink>
    </w:p>
    <w:p w14:paraId="6F2BC069" w14:textId="6000CF97"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36.425-16.0.0 V1.0.0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540" w:history="1">
        <w:r w:rsidR="00390F97" w:rsidRPr="0034407F">
          <w:rPr>
            <w:rStyle w:val="Hyperlink"/>
            <w:sz w:val="18"/>
            <w:szCs w:val="18"/>
            <w:lang w:val="fr-FR" w:eastAsia="en-GB"/>
          </w:rPr>
          <w:t>https://members.tsdsi.in/index.php/s/RzRNx4Tcqoqs2tH</w:t>
        </w:r>
      </w:hyperlink>
    </w:p>
    <w:p w14:paraId="7C817081" w14:textId="0775D47D"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TTAT.3G-36.425V16.0.0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1541" w:history="1">
        <w:r w:rsidR="00390F97" w:rsidRPr="0034407F">
          <w:rPr>
            <w:rStyle w:val="Hyperlink"/>
            <w:sz w:val="18"/>
            <w:szCs w:val="18"/>
            <w:lang w:val="fr-FR" w:eastAsia="en-GB"/>
          </w:rPr>
          <w:t>http://committee.tta.or.kr/data/ttasDown.jsp?kind=ttastd&amp;pk_num=TTAT.3G-36.425V16.0.0</w:t>
        </w:r>
      </w:hyperlink>
    </w:p>
    <w:p w14:paraId="0CC60884" w14:textId="403241F8"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TS-3GA-36.425(Rel16)v16.0.0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/10/2020</w:t>
      </w:r>
      <w:r w:rsidRPr="0034407F">
        <w:rPr>
          <w:color w:val="000000"/>
          <w:sz w:val="18"/>
          <w:szCs w:val="18"/>
          <w:lang w:val="fr-FR" w:eastAsia="en-GB"/>
        </w:rPr>
        <w:tab/>
      </w:r>
      <w:hyperlink r:id="rId1542" w:history="1">
        <w:r w:rsidR="00390F97" w:rsidRPr="0034407F">
          <w:rPr>
            <w:rStyle w:val="Hyperlink"/>
            <w:sz w:val="18"/>
            <w:szCs w:val="18"/>
            <w:lang w:val="fr-FR" w:eastAsia="en-GB"/>
          </w:rPr>
          <w:t>https://www.ttc.or.jp/st/docs/3gpps2020/TS/TS-3GA-36_425_Rel16v16_0_0.pdf</w:t>
        </w:r>
      </w:hyperlink>
    </w:p>
    <w:p w14:paraId="244168FA" w14:textId="574F129D" w:rsidR="00BF6A9D" w:rsidRPr="00182533" w:rsidRDefault="006E0553" w:rsidP="00BF6A9D">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BF6A9D" w:rsidRPr="00182533">
        <w:rPr>
          <w:b/>
          <w:bCs/>
          <w:color w:val="000000"/>
          <w:sz w:val="18"/>
          <w:szCs w:val="18"/>
          <w:lang w:eastAsia="en-GB"/>
        </w:rPr>
        <w:t xml:space="preserve"> 17</w:t>
      </w:r>
    </w:p>
    <w:p w14:paraId="7C64FB0F" w14:textId="746746E0" w:rsidR="00BF6A9D" w:rsidRPr="00182533"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ATIS.3GPP.36.425.V17.0.0</w:t>
      </w:r>
      <w:r w:rsidRPr="00182533">
        <w:rPr>
          <w:color w:val="000000"/>
          <w:sz w:val="18"/>
          <w:szCs w:val="18"/>
          <w:lang w:eastAsia="en-GB"/>
        </w:rPr>
        <w:tab/>
        <w:t>17.0.0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1543" w:history="1">
        <w:r w:rsidR="00390F97" w:rsidRPr="00182533">
          <w:rPr>
            <w:rStyle w:val="Hyperlink"/>
            <w:sz w:val="18"/>
            <w:szCs w:val="18"/>
            <w:lang w:eastAsia="en-GB"/>
          </w:rPr>
          <w:t>https://www.atis.org/3gpp-transpositions - Rel-17</w:t>
        </w:r>
      </w:hyperlink>
    </w:p>
    <w:p w14:paraId="49007026" w14:textId="306A6B5E" w:rsidR="00BF6A9D" w:rsidRPr="00182533" w:rsidRDefault="00BF6A9D" w:rsidP="00390F9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CCSA.36.425V1700</w:t>
      </w:r>
      <w:r w:rsidRPr="00182533">
        <w:rPr>
          <w:color w:val="000000"/>
          <w:sz w:val="18"/>
          <w:szCs w:val="18"/>
          <w:lang w:eastAsia="en-GB"/>
        </w:rPr>
        <w:tab/>
        <w:t>17.0.0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/04/2022</w:t>
      </w:r>
      <w:r w:rsidRPr="00182533">
        <w:rPr>
          <w:color w:val="000000"/>
          <w:sz w:val="18"/>
          <w:szCs w:val="18"/>
          <w:lang w:eastAsia="en-GB"/>
        </w:rPr>
        <w:tab/>
      </w:r>
      <w:hyperlink r:id="rId1544" w:history="1">
        <w:r w:rsidR="00390F97" w:rsidRPr="00182533">
          <w:rPr>
            <w:rStyle w:val="Hyperlink"/>
            <w:sz w:val="18"/>
            <w:szCs w:val="18"/>
            <w:lang w:eastAsia="en-GB"/>
          </w:rPr>
          <w:t>https://www.ccsa.org.cn/api/portalsFile/downloadOldFile?type=19&amp;oldFileUrl=ITU-R/M.2012-6/CCSA.36.425V1700.doc</w:t>
        </w:r>
      </w:hyperlink>
    </w:p>
    <w:p w14:paraId="30DB4BD4" w14:textId="0D7A4C59"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136 425</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/05/2022</w:t>
      </w:r>
      <w:r w:rsidRPr="0034407F">
        <w:rPr>
          <w:color w:val="000000"/>
          <w:sz w:val="18"/>
          <w:szCs w:val="18"/>
          <w:lang w:val="fr-FR" w:eastAsia="en-GB"/>
        </w:rPr>
        <w:tab/>
      </w:r>
      <w:hyperlink r:id="rId1545" w:history="1">
        <w:r w:rsidR="00390F97" w:rsidRPr="0034407F">
          <w:rPr>
            <w:rStyle w:val="Hyperlink"/>
            <w:sz w:val="18"/>
            <w:szCs w:val="18"/>
            <w:lang w:val="fr-FR" w:eastAsia="en-GB"/>
          </w:rPr>
          <w:t>https://www.etsi.org/deliver/etsi_ts/136400_136499/136425/17.00.00_60/ts_136425v170000p.pdf</w:t>
        </w:r>
      </w:hyperlink>
    </w:p>
    <w:p w14:paraId="67F8DEAD" w14:textId="7E08552D"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36.425-17.0.0 V1.0.0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/07/2022</w:t>
      </w:r>
      <w:r w:rsidRPr="0034407F">
        <w:rPr>
          <w:color w:val="000000"/>
          <w:sz w:val="18"/>
          <w:szCs w:val="18"/>
          <w:lang w:val="fr-FR" w:eastAsia="en-GB"/>
        </w:rPr>
        <w:tab/>
      </w:r>
      <w:hyperlink r:id="rId1546" w:history="1">
        <w:r w:rsidR="00390F97" w:rsidRPr="0034407F">
          <w:rPr>
            <w:rStyle w:val="Hyperlink"/>
            <w:sz w:val="18"/>
            <w:szCs w:val="18"/>
            <w:lang w:val="fr-FR" w:eastAsia="en-GB"/>
          </w:rPr>
          <w:t>https://members.tsdsi.in/s/oQBkSm9zJs2btQD</w:t>
        </w:r>
      </w:hyperlink>
    </w:p>
    <w:p w14:paraId="51838ACF" w14:textId="117C83B2"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TTAT.3G-36.425V17.0.0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1547" w:history="1">
        <w:r w:rsidR="00390F97" w:rsidRPr="0034407F">
          <w:rPr>
            <w:rStyle w:val="Hyperlink"/>
            <w:sz w:val="18"/>
            <w:szCs w:val="18"/>
            <w:lang w:val="fr-FR" w:eastAsia="en-GB"/>
          </w:rPr>
          <w:t>http://committee.tta.or.kr/data/ttasDown.jsp?kind=ttastd&amp;pk_num=TTAT.3G-36.425V17.0.0</w:t>
        </w:r>
      </w:hyperlink>
    </w:p>
    <w:p w14:paraId="3E70F99F" w14:textId="7BE64495"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TS-3GA-36.425(Rel17)v17.0.0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07</w:t>
      </w:r>
      <w:r w:rsidR="00D63672" w:rsidRPr="0034407F">
        <w:rPr>
          <w:color w:val="000000"/>
          <w:sz w:val="18"/>
          <w:szCs w:val="18"/>
          <w:lang w:val="fr-FR" w:eastAsia="en-GB"/>
        </w:rPr>
        <w:t>/10/2022</w:t>
      </w:r>
      <w:r w:rsidRPr="0034407F">
        <w:rPr>
          <w:color w:val="000000"/>
          <w:sz w:val="18"/>
          <w:szCs w:val="18"/>
          <w:lang w:val="fr-FR" w:eastAsia="en-GB"/>
        </w:rPr>
        <w:tab/>
      </w:r>
      <w:hyperlink r:id="rId1548" w:history="1">
        <w:r w:rsidR="00390F97" w:rsidRPr="0034407F">
          <w:rPr>
            <w:rStyle w:val="Hyperlink"/>
            <w:sz w:val="18"/>
            <w:szCs w:val="18"/>
            <w:lang w:val="fr-FR" w:eastAsia="en-GB"/>
          </w:rPr>
          <w:t>https://www.ttc.or.jp/st/docs/3gpp/2022/TS/TS-3GA-36.425v17.0.0.pdf</w:t>
        </w:r>
      </w:hyperlink>
    </w:p>
    <w:p w14:paraId="3B8EDB6E" w14:textId="77777777" w:rsidR="00C556AE" w:rsidRPr="00182533" w:rsidRDefault="00C556AE" w:rsidP="00C556AE">
      <w:pPr>
        <w:pStyle w:val="Heading4"/>
      </w:pPr>
      <w:r w:rsidRPr="00182533">
        <w:t>2.1.4.13</w:t>
      </w:r>
      <w:r w:rsidRPr="00182533">
        <w:tab/>
        <w:t>TS 36.440</w:t>
      </w:r>
    </w:p>
    <w:p w14:paraId="7284EA91" w14:textId="77777777" w:rsidR="00C556AE" w:rsidRPr="00182533" w:rsidRDefault="00C556AE" w:rsidP="00C556AE">
      <w:pPr>
        <w:pStyle w:val="Headingb"/>
        <w:rPr>
          <w:lang w:eastAsia="zh-CN"/>
        </w:rPr>
      </w:pPr>
      <w:r w:rsidRPr="00182533">
        <w:rPr>
          <w:lang w:eastAsia="zh-CN"/>
        </w:rPr>
        <w:t>Red de acceso radioeléctrico terrenal universal evolucionada (E-UTRAN); aspectos y principios generales para las interfaces que soportan el servicio multidifusión de difusión multimedios (MBMS) en la E-UTRAN</w:t>
      </w:r>
    </w:p>
    <w:p w14:paraId="7027B42F" w14:textId="77777777" w:rsidR="00C556AE" w:rsidRPr="00182533" w:rsidRDefault="00C556AE" w:rsidP="00C556AE">
      <w:r w:rsidRPr="00182533">
        <w:t>En este documento se describe la arquitectura global de la interfaz para la prestación del MBMS en la E</w:t>
      </w:r>
      <w:r w:rsidRPr="00182533">
        <w:noBreakHyphen/>
        <w:t>UTRAN. Se incluye además una descripción de los aspectos generales, hipótesis y principios que inspiran la arquitectura y la interfaz. Se resumen las funciones del MBMS que deben prestarse en el marco de dicha arquitectura. Se ofrece una introducción a la serie TSG RAN TS 36.44x de especificaciones técnicas UMTS que definen las diversas interfaces introducidas para la prestación del MBMS en la E</w:t>
      </w:r>
      <w:r w:rsidRPr="00182533">
        <w:noBreakHyphen/>
        <w:t>UTRAN.</w:t>
      </w:r>
    </w:p>
    <w:p w14:paraId="0A5022CA" w14:textId="77777777" w:rsidR="00855B1C" w:rsidRPr="00182533" w:rsidRDefault="00855B1C" w:rsidP="00855B1C">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09307385" w14:textId="05EE979E" w:rsidR="00BF6A9D" w:rsidRPr="00182533" w:rsidRDefault="006E0553" w:rsidP="00133A0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BF6A9D" w:rsidRPr="00182533">
        <w:rPr>
          <w:b/>
          <w:bCs/>
          <w:color w:val="000000"/>
          <w:sz w:val="18"/>
          <w:szCs w:val="18"/>
          <w:lang w:eastAsia="en-GB"/>
        </w:rPr>
        <w:t xml:space="preserve"> 10</w:t>
      </w:r>
    </w:p>
    <w:p w14:paraId="22CC6E7D" w14:textId="7543A7E7" w:rsidR="00BF6A9D" w:rsidRPr="00182533"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ATIS.3GPP.36.440V1030</w:t>
      </w:r>
      <w:r w:rsidRPr="00182533">
        <w:rPr>
          <w:color w:val="000000"/>
          <w:sz w:val="18"/>
          <w:szCs w:val="18"/>
          <w:lang w:eastAsia="en-GB"/>
        </w:rPr>
        <w:tab/>
        <w:t>10.3.0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549" w:history="1">
        <w:r w:rsidR="00390F97" w:rsidRPr="00182533">
          <w:rPr>
            <w:rStyle w:val="Hyperlink"/>
            <w:sz w:val="18"/>
            <w:szCs w:val="18"/>
            <w:lang w:eastAsia="en-GB"/>
          </w:rPr>
          <w:t>https://www.atis.org/3gpp-documents/Rel99-14/</w:t>
        </w:r>
      </w:hyperlink>
    </w:p>
    <w:p w14:paraId="17B77B98" w14:textId="46EF34C5" w:rsidR="00BF6A9D" w:rsidRPr="00182533" w:rsidRDefault="00BF6A9D" w:rsidP="00390F9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CCSA.36.440V1030</w:t>
      </w:r>
      <w:r w:rsidRPr="00182533">
        <w:rPr>
          <w:color w:val="000000"/>
          <w:sz w:val="18"/>
          <w:szCs w:val="18"/>
          <w:lang w:eastAsia="en-GB"/>
        </w:rPr>
        <w:tab/>
        <w:t>10.3.0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390F97" w:rsidRPr="00182533">
        <w:rPr>
          <w:color w:val="000000"/>
          <w:sz w:val="18"/>
          <w:szCs w:val="18"/>
          <w:lang w:eastAsia="en-GB"/>
        </w:rPr>
        <w:t>/</w:t>
      </w:r>
      <w:r w:rsidRPr="00182533">
        <w:rPr>
          <w:color w:val="000000"/>
          <w:sz w:val="18"/>
          <w:szCs w:val="18"/>
          <w:lang w:eastAsia="en-GB"/>
        </w:rPr>
        <w:t>06</w:t>
      </w:r>
      <w:r w:rsidR="00390F97" w:rsidRPr="00182533">
        <w:rPr>
          <w:color w:val="000000"/>
          <w:sz w:val="18"/>
          <w:szCs w:val="18"/>
          <w:lang w:eastAsia="en-GB"/>
        </w:rPr>
        <w:t>/</w:t>
      </w:r>
      <w:r w:rsidRPr="00182533">
        <w:rPr>
          <w:color w:val="000000"/>
          <w:sz w:val="18"/>
          <w:szCs w:val="18"/>
          <w:lang w:eastAsia="en-GB"/>
        </w:rPr>
        <w:t>2012</w:t>
      </w:r>
      <w:r w:rsidRPr="00182533">
        <w:rPr>
          <w:color w:val="000000"/>
          <w:sz w:val="18"/>
          <w:szCs w:val="18"/>
          <w:lang w:eastAsia="en-GB"/>
        </w:rPr>
        <w:tab/>
      </w:r>
      <w:hyperlink r:id="rId1550" w:history="1">
        <w:r w:rsidR="00390F97" w:rsidRPr="00182533">
          <w:rPr>
            <w:rStyle w:val="Hyperlink"/>
            <w:sz w:val="18"/>
            <w:szCs w:val="18"/>
            <w:lang w:eastAsia="en-GB"/>
          </w:rPr>
          <w:t>https://www.ccsa.org.cn/api/portalsFile/downloadOldFile?type=19&amp;oldFileUrl=ITU-R/M.2012-6/CCSA.36.440V1030.doc</w:t>
        </w:r>
      </w:hyperlink>
    </w:p>
    <w:p w14:paraId="750D22F3" w14:textId="6457ED27"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136 440</w:t>
      </w:r>
      <w:r w:rsidRPr="0034407F">
        <w:rPr>
          <w:color w:val="000000"/>
          <w:sz w:val="18"/>
          <w:szCs w:val="18"/>
          <w:lang w:val="fr-FR" w:eastAsia="en-GB"/>
        </w:rPr>
        <w:tab/>
        <w:t>10.3.0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20</w:t>
      </w:r>
      <w:r w:rsidR="00390F97" w:rsidRPr="0034407F">
        <w:rPr>
          <w:color w:val="000000"/>
          <w:sz w:val="18"/>
          <w:szCs w:val="18"/>
          <w:lang w:val="fr-FR" w:eastAsia="en-GB"/>
        </w:rPr>
        <w:t>/</w:t>
      </w:r>
      <w:r w:rsidRPr="0034407F">
        <w:rPr>
          <w:color w:val="000000"/>
          <w:sz w:val="18"/>
          <w:szCs w:val="18"/>
          <w:lang w:val="fr-FR" w:eastAsia="en-GB"/>
        </w:rPr>
        <w:t>07</w:t>
      </w:r>
      <w:r w:rsidR="00390F97" w:rsidRPr="0034407F">
        <w:rPr>
          <w:color w:val="000000"/>
          <w:sz w:val="18"/>
          <w:szCs w:val="18"/>
          <w:lang w:val="fr-FR" w:eastAsia="en-GB"/>
        </w:rPr>
        <w:t>/</w:t>
      </w:r>
      <w:r w:rsidRPr="0034407F">
        <w:rPr>
          <w:color w:val="000000"/>
          <w:sz w:val="18"/>
          <w:szCs w:val="18"/>
          <w:lang w:val="fr-FR" w:eastAsia="en-GB"/>
        </w:rPr>
        <w:t>2012</w:t>
      </w:r>
      <w:r w:rsidRPr="0034407F">
        <w:rPr>
          <w:color w:val="000000"/>
          <w:sz w:val="18"/>
          <w:szCs w:val="18"/>
          <w:lang w:val="fr-FR" w:eastAsia="en-GB"/>
        </w:rPr>
        <w:tab/>
      </w:r>
      <w:hyperlink r:id="rId1551" w:history="1">
        <w:r w:rsidR="00390F97" w:rsidRPr="0034407F">
          <w:rPr>
            <w:rStyle w:val="Hyperlink"/>
            <w:sz w:val="18"/>
            <w:szCs w:val="18"/>
            <w:lang w:val="fr-FR" w:eastAsia="en-GB"/>
          </w:rPr>
          <w:t>https://www.etsi.org/deliver/etsi_ts/136400_136499/136440/10.03.00_60/ts_136440v100300p.pdf</w:t>
        </w:r>
      </w:hyperlink>
    </w:p>
    <w:p w14:paraId="1402AEFA" w14:textId="77720269"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36.44-10.3.0 V1.0.0</w:t>
      </w:r>
      <w:r w:rsidRPr="0034407F">
        <w:rPr>
          <w:color w:val="000000"/>
          <w:sz w:val="18"/>
          <w:szCs w:val="18"/>
          <w:lang w:val="fr-FR" w:eastAsia="en-GB"/>
        </w:rPr>
        <w:tab/>
        <w:t>10.3.0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552" w:history="1">
        <w:r w:rsidR="00390F97" w:rsidRPr="0034407F">
          <w:rPr>
            <w:rStyle w:val="Hyperlink"/>
            <w:sz w:val="18"/>
            <w:szCs w:val="18"/>
            <w:lang w:val="fr-FR" w:eastAsia="en-GB"/>
          </w:rPr>
          <w:t>https://members.tsdsi.in/index.php/s/58BScMp37S6pQ2w</w:t>
        </w:r>
      </w:hyperlink>
    </w:p>
    <w:p w14:paraId="45FF7979" w14:textId="58759230"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TTAT.3G-36.440V10.3.0</w:t>
      </w:r>
      <w:r w:rsidRPr="0034407F">
        <w:rPr>
          <w:color w:val="000000"/>
          <w:sz w:val="18"/>
          <w:szCs w:val="18"/>
          <w:lang w:val="fr-FR" w:eastAsia="en-GB"/>
        </w:rPr>
        <w:tab/>
        <w:t>10.3.0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553" w:history="1">
        <w:r w:rsidR="00390F97" w:rsidRPr="0034407F">
          <w:rPr>
            <w:rStyle w:val="Hyperlink"/>
            <w:sz w:val="18"/>
            <w:szCs w:val="18"/>
            <w:lang w:val="fr-FR" w:eastAsia="en-GB"/>
          </w:rPr>
          <w:t>http://committee.tta.or.kr/data/ttasDown.jsp?kind=ttastd&amp;pk_num=TTAT.3G-36.440V10.3.0</w:t>
        </w:r>
      </w:hyperlink>
    </w:p>
    <w:p w14:paraId="74E3E9D3" w14:textId="067951D0"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TS-3GA-36.440(Rel10)v10.3.0</w:t>
      </w:r>
      <w:r w:rsidRPr="0034407F">
        <w:rPr>
          <w:color w:val="000000"/>
          <w:sz w:val="18"/>
          <w:szCs w:val="18"/>
          <w:lang w:val="fr-FR" w:eastAsia="en-GB"/>
        </w:rPr>
        <w:tab/>
        <w:t>10.3.0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19</w:t>
      </w:r>
      <w:r w:rsidR="00390F97" w:rsidRPr="0034407F">
        <w:rPr>
          <w:color w:val="000000"/>
          <w:sz w:val="18"/>
          <w:szCs w:val="18"/>
          <w:lang w:val="fr-FR" w:eastAsia="en-GB"/>
        </w:rPr>
        <w:t>/</w:t>
      </w:r>
      <w:r w:rsidRPr="0034407F">
        <w:rPr>
          <w:color w:val="000000"/>
          <w:sz w:val="18"/>
          <w:szCs w:val="18"/>
          <w:lang w:val="fr-FR" w:eastAsia="en-GB"/>
        </w:rPr>
        <w:t>09</w:t>
      </w:r>
      <w:r w:rsidR="00390F97" w:rsidRPr="0034407F">
        <w:rPr>
          <w:color w:val="000000"/>
          <w:sz w:val="18"/>
          <w:szCs w:val="18"/>
          <w:lang w:val="fr-FR" w:eastAsia="en-GB"/>
        </w:rPr>
        <w:t>/</w:t>
      </w:r>
      <w:r w:rsidRPr="0034407F">
        <w:rPr>
          <w:color w:val="000000"/>
          <w:sz w:val="18"/>
          <w:szCs w:val="18"/>
          <w:lang w:val="fr-FR" w:eastAsia="en-GB"/>
        </w:rPr>
        <w:t>2012</w:t>
      </w:r>
      <w:r w:rsidRPr="0034407F">
        <w:rPr>
          <w:color w:val="000000"/>
          <w:sz w:val="18"/>
          <w:szCs w:val="18"/>
          <w:lang w:val="fr-FR" w:eastAsia="en-GB"/>
        </w:rPr>
        <w:tab/>
      </w:r>
      <w:hyperlink r:id="rId1554" w:history="1">
        <w:r w:rsidR="00390F97" w:rsidRPr="0034407F">
          <w:rPr>
            <w:rStyle w:val="Hyperlink"/>
            <w:sz w:val="18"/>
            <w:szCs w:val="18"/>
            <w:lang w:val="fr-FR" w:eastAsia="en-GB"/>
          </w:rPr>
          <w:t>https://www.ttc.or.jp/st/docs/3gpps2012/TS/TS-3GA-36.440(Rel10)v10.3.0.pdf</w:t>
        </w:r>
      </w:hyperlink>
    </w:p>
    <w:p w14:paraId="668E3FCE" w14:textId="67CE4F82" w:rsidR="00BF6A9D" w:rsidRPr="00182533" w:rsidRDefault="006E0553" w:rsidP="00133A0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BF6A9D" w:rsidRPr="00182533">
        <w:rPr>
          <w:b/>
          <w:bCs/>
          <w:color w:val="000000"/>
          <w:sz w:val="18"/>
          <w:szCs w:val="18"/>
          <w:lang w:eastAsia="en-GB"/>
        </w:rPr>
        <w:t xml:space="preserve"> 11</w:t>
      </w:r>
    </w:p>
    <w:p w14:paraId="7A32C149" w14:textId="50B3C41A" w:rsidR="00BF6A9D" w:rsidRPr="00182533" w:rsidRDefault="00BF6A9D" w:rsidP="00182533">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ATIS.3GPP.36.440V1120</w:t>
      </w:r>
      <w:r w:rsidRPr="00182533">
        <w:rPr>
          <w:color w:val="000000"/>
          <w:sz w:val="18"/>
          <w:szCs w:val="18"/>
          <w:lang w:eastAsia="en-GB"/>
        </w:rPr>
        <w:tab/>
        <w:t>11.2.0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555" w:history="1">
        <w:r w:rsidR="00390F97" w:rsidRPr="00182533">
          <w:rPr>
            <w:rStyle w:val="Hyperlink"/>
            <w:sz w:val="18"/>
            <w:szCs w:val="18"/>
            <w:lang w:eastAsia="en-GB"/>
          </w:rPr>
          <w:t>https://www.atis.org/3gpp-documents/Rel99-14/</w:t>
        </w:r>
      </w:hyperlink>
    </w:p>
    <w:p w14:paraId="082E0C9A" w14:textId="4274CB2A" w:rsidR="00BF6A9D" w:rsidRPr="00182533" w:rsidRDefault="00BF6A9D" w:rsidP="00182533">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CCSA.36.440V1120</w:t>
      </w:r>
      <w:r w:rsidRPr="00182533">
        <w:rPr>
          <w:color w:val="000000"/>
          <w:sz w:val="18"/>
          <w:szCs w:val="18"/>
          <w:lang w:eastAsia="en-GB"/>
        </w:rPr>
        <w:tab/>
        <w:t>11.2.0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/03/2013</w:t>
      </w:r>
      <w:r w:rsidRPr="00182533">
        <w:rPr>
          <w:color w:val="000000"/>
          <w:sz w:val="18"/>
          <w:szCs w:val="18"/>
          <w:lang w:eastAsia="en-GB"/>
        </w:rPr>
        <w:tab/>
      </w:r>
      <w:hyperlink r:id="rId1556" w:history="1">
        <w:r w:rsidR="00390F97" w:rsidRPr="00182533">
          <w:rPr>
            <w:rStyle w:val="Hyperlink"/>
            <w:sz w:val="18"/>
            <w:szCs w:val="18"/>
            <w:lang w:eastAsia="en-GB"/>
          </w:rPr>
          <w:t>https://www.ccsa.org.cn/api/portalsFile/downloadOldFile?type=19&amp;oldFileUrl=ITU-R/M.2012-6/CCSA.36.440V1120.doc</w:t>
        </w:r>
      </w:hyperlink>
    </w:p>
    <w:p w14:paraId="69A625D1" w14:textId="457AE9DB" w:rsidR="00BF6A9D" w:rsidRPr="0034407F" w:rsidRDefault="00BF6A9D" w:rsidP="00182533">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136 440</w:t>
      </w:r>
      <w:r w:rsidRPr="0034407F">
        <w:rPr>
          <w:color w:val="000000"/>
          <w:sz w:val="18"/>
          <w:szCs w:val="18"/>
          <w:lang w:val="fr-FR" w:eastAsia="en-GB"/>
        </w:rPr>
        <w:tab/>
        <w:t>11.2.0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22</w:t>
      </w:r>
      <w:r w:rsidR="00D63672" w:rsidRPr="0034407F">
        <w:rPr>
          <w:color w:val="000000"/>
          <w:sz w:val="18"/>
          <w:szCs w:val="18"/>
          <w:lang w:val="fr-FR" w:eastAsia="en-GB"/>
        </w:rPr>
        <w:t>/04/2013</w:t>
      </w:r>
      <w:r w:rsidRPr="0034407F">
        <w:rPr>
          <w:color w:val="000000"/>
          <w:sz w:val="18"/>
          <w:szCs w:val="18"/>
          <w:lang w:val="fr-FR" w:eastAsia="en-GB"/>
        </w:rPr>
        <w:tab/>
      </w:r>
      <w:hyperlink r:id="rId1557" w:history="1">
        <w:r w:rsidR="00390F97" w:rsidRPr="0034407F">
          <w:rPr>
            <w:rStyle w:val="Hyperlink"/>
            <w:sz w:val="18"/>
            <w:szCs w:val="18"/>
            <w:lang w:val="fr-FR" w:eastAsia="en-GB"/>
          </w:rPr>
          <w:t>https://www.etsi.org/deliver/etsi_ts/136400_136499/136440/11.02.00_60/ts_136440v110200p.pdf</w:t>
        </w:r>
      </w:hyperlink>
    </w:p>
    <w:p w14:paraId="2605B3C5" w14:textId="58DDE36E" w:rsidR="00BF6A9D" w:rsidRPr="0034407F" w:rsidRDefault="00BF6A9D" w:rsidP="00182533">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36.44-11.2.0 V1.0.0</w:t>
      </w:r>
      <w:r w:rsidRPr="0034407F">
        <w:rPr>
          <w:color w:val="000000"/>
          <w:sz w:val="18"/>
          <w:szCs w:val="18"/>
          <w:lang w:val="fr-FR" w:eastAsia="en-GB"/>
        </w:rPr>
        <w:tab/>
        <w:t>11.2.0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558" w:history="1">
        <w:r w:rsidR="00390F97" w:rsidRPr="0034407F">
          <w:rPr>
            <w:rStyle w:val="Hyperlink"/>
            <w:sz w:val="18"/>
            <w:szCs w:val="18"/>
            <w:lang w:val="fr-FR" w:eastAsia="en-GB"/>
          </w:rPr>
          <w:t>https://members.tsdsi.in/index.php/s/Hq2PdH3FxzHEDXi</w:t>
        </w:r>
      </w:hyperlink>
    </w:p>
    <w:p w14:paraId="43CE552C" w14:textId="2CE4BB29" w:rsidR="00BF6A9D" w:rsidRPr="0034407F" w:rsidRDefault="00BF6A9D" w:rsidP="00182533">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TTAT.3G-36.440V11.2.0</w:t>
      </w:r>
      <w:r w:rsidRPr="0034407F">
        <w:rPr>
          <w:color w:val="000000"/>
          <w:sz w:val="18"/>
          <w:szCs w:val="18"/>
          <w:lang w:val="fr-FR" w:eastAsia="en-GB"/>
        </w:rPr>
        <w:tab/>
        <w:t>11.2.0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559" w:history="1">
        <w:r w:rsidR="00390F97" w:rsidRPr="0034407F">
          <w:rPr>
            <w:rStyle w:val="Hyperlink"/>
            <w:sz w:val="18"/>
            <w:szCs w:val="18"/>
            <w:lang w:val="fr-FR" w:eastAsia="en-GB"/>
          </w:rPr>
          <w:t>http://committee.tta.or.kr/data/ttasDown.jsp?kind=ttastd&amp;pk_num=TTAT.3G-36.440V11.2.0</w:t>
        </w:r>
      </w:hyperlink>
    </w:p>
    <w:p w14:paraId="5DA65332" w14:textId="7C4BAF33"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TS-3GA-36.440(Rel11)v11.2.0</w:t>
      </w:r>
      <w:r w:rsidRPr="0034407F">
        <w:rPr>
          <w:color w:val="000000"/>
          <w:sz w:val="18"/>
          <w:szCs w:val="18"/>
          <w:lang w:val="fr-FR" w:eastAsia="en-GB"/>
        </w:rPr>
        <w:tab/>
        <w:t>11.2.0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25</w:t>
      </w:r>
      <w:r w:rsidR="00D63672" w:rsidRPr="0034407F">
        <w:rPr>
          <w:color w:val="000000"/>
          <w:sz w:val="18"/>
          <w:szCs w:val="18"/>
          <w:lang w:val="fr-FR" w:eastAsia="en-GB"/>
        </w:rPr>
        <w:t>/06/2013</w:t>
      </w:r>
      <w:r w:rsidRPr="0034407F">
        <w:rPr>
          <w:color w:val="000000"/>
          <w:sz w:val="18"/>
          <w:szCs w:val="18"/>
          <w:lang w:val="fr-FR" w:eastAsia="en-GB"/>
        </w:rPr>
        <w:tab/>
      </w:r>
      <w:hyperlink r:id="rId1560" w:history="1">
        <w:r w:rsidR="00390F97" w:rsidRPr="0034407F">
          <w:rPr>
            <w:rStyle w:val="Hyperlink"/>
            <w:sz w:val="18"/>
            <w:szCs w:val="18"/>
            <w:lang w:val="fr-FR" w:eastAsia="en-GB"/>
          </w:rPr>
          <w:t>https://www.ttc.or.jp/st/docs/3gpps2013/TS/TS-3GA-36.440(Rel11)v11.2.0.pdf</w:t>
        </w:r>
      </w:hyperlink>
    </w:p>
    <w:p w14:paraId="50D299AD" w14:textId="406D4685" w:rsidR="00BF6A9D" w:rsidRPr="00182533" w:rsidRDefault="006E0553" w:rsidP="00133A0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BF6A9D" w:rsidRPr="00182533">
        <w:rPr>
          <w:b/>
          <w:bCs/>
          <w:color w:val="000000"/>
          <w:sz w:val="18"/>
          <w:szCs w:val="18"/>
          <w:lang w:eastAsia="en-GB"/>
        </w:rPr>
        <w:t xml:space="preserve"> 12</w:t>
      </w:r>
    </w:p>
    <w:p w14:paraId="3A5E6CFF" w14:textId="46BBC3AB" w:rsidR="00BF6A9D" w:rsidRPr="00182533"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ATIS.3GPP.36.440V1200</w:t>
      </w:r>
      <w:r w:rsidRPr="00182533">
        <w:rPr>
          <w:color w:val="000000"/>
          <w:sz w:val="18"/>
          <w:szCs w:val="18"/>
          <w:lang w:eastAsia="en-GB"/>
        </w:rPr>
        <w:tab/>
        <w:t>12.0.0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561" w:history="1">
        <w:r w:rsidR="00390F97" w:rsidRPr="00182533">
          <w:rPr>
            <w:rStyle w:val="Hyperlink"/>
            <w:sz w:val="18"/>
            <w:szCs w:val="18"/>
            <w:lang w:eastAsia="en-GB"/>
          </w:rPr>
          <w:t>https://www.atis.org/3gpp-documents/Rel99-14/</w:t>
        </w:r>
      </w:hyperlink>
    </w:p>
    <w:p w14:paraId="538842BC" w14:textId="7D1C8C4A" w:rsidR="00BF6A9D" w:rsidRPr="00182533" w:rsidRDefault="00BF6A9D" w:rsidP="00390F9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CCSA.36.440V1200</w:t>
      </w:r>
      <w:r w:rsidRPr="00182533">
        <w:rPr>
          <w:color w:val="000000"/>
          <w:sz w:val="18"/>
          <w:szCs w:val="18"/>
          <w:lang w:eastAsia="en-GB"/>
        </w:rPr>
        <w:tab/>
        <w:t>12.0.0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/09/2014</w:t>
      </w:r>
      <w:r w:rsidRPr="00182533">
        <w:rPr>
          <w:color w:val="000000"/>
          <w:sz w:val="18"/>
          <w:szCs w:val="18"/>
          <w:lang w:eastAsia="en-GB"/>
        </w:rPr>
        <w:tab/>
      </w:r>
      <w:hyperlink r:id="rId1562" w:history="1">
        <w:r w:rsidR="00390F97" w:rsidRPr="00182533">
          <w:rPr>
            <w:rStyle w:val="Hyperlink"/>
            <w:sz w:val="18"/>
            <w:szCs w:val="18"/>
            <w:lang w:eastAsia="en-GB"/>
          </w:rPr>
          <w:t>https://www.ccsa.org.cn/api/portalsFile/downloadOldFile?type=19&amp;oldFileUrl=ITU-R/M.2012-6/CCSA.36.440V1200.doc</w:t>
        </w:r>
      </w:hyperlink>
    </w:p>
    <w:p w14:paraId="2D7506CE" w14:textId="44278738"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136 440</w:t>
      </w:r>
      <w:r w:rsidRPr="0034407F">
        <w:rPr>
          <w:color w:val="000000"/>
          <w:sz w:val="18"/>
          <w:szCs w:val="18"/>
          <w:lang w:val="fr-FR" w:eastAsia="en-GB"/>
        </w:rPr>
        <w:tab/>
        <w:t>12.0.0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26</w:t>
      </w:r>
      <w:r w:rsidR="00D63672" w:rsidRPr="0034407F">
        <w:rPr>
          <w:color w:val="000000"/>
          <w:sz w:val="18"/>
          <w:szCs w:val="18"/>
          <w:lang w:val="fr-FR" w:eastAsia="en-GB"/>
        </w:rPr>
        <w:t>/09/2014</w:t>
      </w:r>
      <w:r w:rsidRPr="0034407F">
        <w:rPr>
          <w:color w:val="000000"/>
          <w:sz w:val="18"/>
          <w:szCs w:val="18"/>
          <w:lang w:val="fr-FR" w:eastAsia="en-GB"/>
        </w:rPr>
        <w:tab/>
      </w:r>
      <w:hyperlink r:id="rId1563" w:history="1">
        <w:r w:rsidR="00390F97" w:rsidRPr="0034407F">
          <w:rPr>
            <w:rStyle w:val="Hyperlink"/>
            <w:sz w:val="18"/>
            <w:szCs w:val="18"/>
            <w:lang w:val="fr-FR" w:eastAsia="en-GB"/>
          </w:rPr>
          <w:t>https://www.etsi.org/deliver/etsi_ts/136400_136499/136440/12.00.00_60/ts_136440v120000p.pdf</w:t>
        </w:r>
      </w:hyperlink>
    </w:p>
    <w:p w14:paraId="7D92E4E0" w14:textId="241829F2"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36.44-12.0.0 V1.0.0</w:t>
      </w:r>
      <w:r w:rsidRPr="0034407F">
        <w:rPr>
          <w:color w:val="000000"/>
          <w:sz w:val="18"/>
          <w:szCs w:val="18"/>
          <w:lang w:val="fr-FR" w:eastAsia="en-GB"/>
        </w:rPr>
        <w:tab/>
        <w:t>12.0.0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564" w:history="1">
        <w:r w:rsidR="00390F97" w:rsidRPr="0034407F">
          <w:rPr>
            <w:rStyle w:val="Hyperlink"/>
            <w:sz w:val="18"/>
            <w:szCs w:val="18"/>
            <w:lang w:val="fr-FR" w:eastAsia="en-GB"/>
          </w:rPr>
          <w:t>https://members.tsdsi.in/index.php/s/HFy2BR48fRwf2CM</w:t>
        </w:r>
      </w:hyperlink>
    </w:p>
    <w:p w14:paraId="07634FA1" w14:textId="32D30E02"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TTAT.3G-36.440V12.0.0</w:t>
      </w:r>
      <w:r w:rsidRPr="0034407F">
        <w:rPr>
          <w:color w:val="000000"/>
          <w:sz w:val="18"/>
          <w:szCs w:val="18"/>
          <w:lang w:val="fr-FR" w:eastAsia="en-GB"/>
        </w:rPr>
        <w:tab/>
        <w:t>12.0.0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565" w:history="1">
        <w:r w:rsidR="00390F97" w:rsidRPr="0034407F">
          <w:rPr>
            <w:rStyle w:val="Hyperlink"/>
            <w:sz w:val="18"/>
            <w:szCs w:val="18"/>
            <w:lang w:val="fr-FR" w:eastAsia="en-GB"/>
          </w:rPr>
          <w:t>http://committee.tta.or.kr/data/ttasDown.jsp?kind=ttastd&amp;pk_num=TTAT.3G-36.440V12.0.0</w:t>
        </w:r>
      </w:hyperlink>
    </w:p>
    <w:p w14:paraId="07F2767C" w14:textId="1BE62C7A"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TS-3GA-36.440(Rel12)v12.0.0</w:t>
      </w:r>
      <w:r w:rsidRPr="0034407F">
        <w:rPr>
          <w:color w:val="000000"/>
          <w:sz w:val="18"/>
          <w:szCs w:val="18"/>
          <w:lang w:val="fr-FR" w:eastAsia="en-GB"/>
        </w:rPr>
        <w:tab/>
        <w:t>12.0.0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/03/2015</w:t>
      </w:r>
      <w:r w:rsidRPr="0034407F">
        <w:rPr>
          <w:color w:val="000000"/>
          <w:sz w:val="18"/>
          <w:szCs w:val="18"/>
          <w:lang w:val="fr-FR" w:eastAsia="en-GB"/>
        </w:rPr>
        <w:tab/>
      </w:r>
      <w:hyperlink r:id="rId1566" w:history="1">
        <w:r w:rsidR="00390F97" w:rsidRPr="0034407F">
          <w:rPr>
            <w:rStyle w:val="Hyperlink"/>
            <w:sz w:val="18"/>
            <w:szCs w:val="18"/>
            <w:lang w:val="fr-FR" w:eastAsia="en-GB"/>
          </w:rPr>
          <w:t>https://www.ttc.or.jp/st/docs/3gpps2015/TS/TS-3GA-36.440(Rel12)v12.0.0.pdf</w:t>
        </w:r>
      </w:hyperlink>
    </w:p>
    <w:p w14:paraId="7BB81FDA" w14:textId="7D8C0439" w:rsidR="00BF6A9D" w:rsidRPr="00182533" w:rsidRDefault="006E0553" w:rsidP="00133A0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BF6A9D" w:rsidRPr="00182533">
        <w:rPr>
          <w:b/>
          <w:bCs/>
          <w:color w:val="000000"/>
          <w:sz w:val="18"/>
          <w:szCs w:val="18"/>
          <w:lang w:eastAsia="en-GB"/>
        </w:rPr>
        <w:t xml:space="preserve"> 13</w:t>
      </w:r>
    </w:p>
    <w:p w14:paraId="61AADFDC" w14:textId="05274021" w:rsidR="00BF6A9D" w:rsidRPr="00182533"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ATIS.3GPP.36.440V1300</w:t>
      </w:r>
      <w:r w:rsidRPr="00182533">
        <w:rPr>
          <w:color w:val="000000"/>
          <w:sz w:val="18"/>
          <w:szCs w:val="18"/>
          <w:lang w:eastAsia="en-GB"/>
        </w:rPr>
        <w:tab/>
        <w:t>13.0.0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567" w:history="1">
        <w:r w:rsidR="00390F97" w:rsidRPr="00182533">
          <w:rPr>
            <w:rStyle w:val="Hyperlink"/>
            <w:sz w:val="18"/>
            <w:szCs w:val="18"/>
            <w:lang w:eastAsia="en-GB"/>
          </w:rPr>
          <w:t>https://www.atis.org/3gpp-documents/Rel99-14/</w:t>
        </w:r>
      </w:hyperlink>
    </w:p>
    <w:p w14:paraId="735AE9E3" w14:textId="4B2386B5" w:rsidR="00BF6A9D" w:rsidRPr="00182533" w:rsidRDefault="00BF6A9D" w:rsidP="00390F9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CCSA.36.440V1300</w:t>
      </w:r>
      <w:r w:rsidRPr="00182533">
        <w:rPr>
          <w:color w:val="000000"/>
          <w:sz w:val="18"/>
          <w:szCs w:val="18"/>
          <w:lang w:eastAsia="en-GB"/>
        </w:rPr>
        <w:tab/>
        <w:t>13.0.0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/12/2015</w:t>
      </w:r>
      <w:r w:rsidRPr="00182533">
        <w:rPr>
          <w:color w:val="000000"/>
          <w:sz w:val="18"/>
          <w:szCs w:val="18"/>
          <w:lang w:eastAsia="en-GB"/>
        </w:rPr>
        <w:tab/>
      </w:r>
      <w:hyperlink r:id="rId1568" w:history="1">
        <w:r w:rsidR="00390F97" w:rsidRPr="00182533">
          <w:rPr>
            <w:rStyle w:val="Hyperlink"/>
            <w:sz w:val="18"/>
            <w:szCs w:val="18"/>
            <w:lang w:eastAsia="en-GB"/>
          </w:rPr>
          <w:t>https://www.ccsa.org.cn/api/portalsFile/downloadOldFile?type=19&amp;oldFileUrl=ITU-R/M.2012-6/CCSA.36.440V1300.doc</w:t>
        </w:r>
      </w:hyperlink>
    </w:p>
    <w:p w14:paraId="01CBAA0C" w14:textId="31C7682A"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136 440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/01/2016</w:t>
      </w:r>
      <w:r w:rsidRPr="0034407F">
        <w:rPr>
          <w:color w:val="000000"/>
          <w:sz w:val="18"/>
          <w:szCs w:val="18"/>
          <w:lang w:val="fr-FR" w:eastAsia="en-GB"/>
        </w:rPr>
        <w:tab/>
      </w:r>
      <w:hyperlink r:id="rId1569" w:history="1">
        <w:r w:rsidR="00390F97" w:rsidRPr="0034407F">
          <w:rPr>
            <w:rStyle w:val="Hyperlink"/>
            <w:sz w:val="18"/>
            <w:szCs w:val="18"/>
            <w:lang w:val="fr-FR" w:eastAsia="en-GB"/>
          </w:rPr>
          <w:t>https://www.etsi.org/deliver/etsi_ts/136400_136499/136440/13.00.00_60/ts_136440v130000p.pdf</w:t>
        </w:r>
      </w:hyperlink>
    </w:p>
    <w:p w14:paraId="7D473625" w14:textId="6F7266B3"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36.44-13.0.0 V1.0.0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570" w:history="1">
        <w:r w:rsidR="00390F97" w:rsidRPr="0034407F">
          <w:rPr>
            <w:rStyle w:val="Hyperlink"/>
            <w:sz w:val="18"/>
            <w:szCs w:val="18"/>
            <w:lang w:val="fr-FR" w:eastAsia="en-GB"/>
          </w:rPr>
          <w:t>https://members.tsdsi.in/index.php/s/nS32bACrPNLs4XJ</w:t>
        </w:r>
      </w:hyperlink>
    </w:p>
    <w:p w14:paraId="2FF51498" w14:textId="7E678747"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TTAT.3G-36.440V13.0.0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571" w:history="1">
        <w:r w:rsidR="00390F97" w:rsidRPr="0034407F">
          <w:rPr>
            <w:rStyle w:val="Hyperlink"/>
            <w:sz w:val="18"/>
            <w:szCs w:val="18"/>
            <w:lang w:val="fr-FR" w:eastAsia="en-GB"/>
          </w:rPr>
          <w:t>http://committee.tta.or.kr/data/ttasDown.jsp?kind=ttastd&amp;pk_num=TTAT.3G-36.440V13.0.0</w:t>
        </w:r>
      </w:hyperlink>
    </w:p>
    <w:p w14:paraId="6823CC08" w14:textId="42F11698"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TS-3GA-36.440(Rel13)v13.0.0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31</w:t>
      </w:r>
      <w:r w:rsidR="00D63672" w:rsidRPr="0034407F">
        <w:rPr>
          <w:color w:val="000000"/>
          <w:sz w:val="18"/>
          <w:szCs w:val="18"/>
          <w:lang w:val="fr-FR" w:eastAsia="en-GB"/>
        </w:rPr>
        <w:t>/03/2017</w:t>
      </w:r>
      <w:r w:rsidRPr="0034407F">
        <w:rPr>
          <w:color w:val="000000"/>
          <w:sz w:val="18"/>
          <w:szCs w:val="18"/>
          <w:lang w:val="fr-FR" w:eastAsia="en-GB"/>
        </w:rPr>
        <w:tab/>
      </w:r>
      <w:hyperlink r:id="rId1572" w:history="1">
        <w:r w:rsidR="00390F97" w:rsidRPr="0034407F">
          <w:rPr>
            <w:rStyle w:val="Hyperlink"/>
            <w:sz w:val="18"/>
            <w:szCs w:val="18"/>
            <w:lang w:val="fr-FR" w:eastAsia="en-GB"/>
          </w:rPr>
          <w:t>https://www.ttc.or.jp/st/docs/3gpps2017/TS/TS-3GA-36.440(Rel13)v13.0.0.pdf</w:t>
        </w:r>
      </w:hyperlink>
    </w:p>
    <w:p w14:paraId="40572D51" w14:textId="6762D0CB" w:rsidR="00BF6A9D" w:rsidRPr="00182533" w:rsidRDefault="006E0553" w:rsidP="00133A0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BF6A9D" w:rsidRPr="00182533">
        <w:rPr>
          <w:b/>
          <w:bCs/>
          <w:color w:val="000000"/>
          <w:sz w:val="18"/>
          <w:szCs w:val="18"/>
          <w:lang w:eastAsia="en-GB"/>
        </w:rPr>
        <w:t xml:space="preserve"> 14</w:t>
      </w:r>
    </w:p>
    <w:p w14:paraId="6B72512B" w14:textId="2C16BC7A" w:rsidR="00BF6A9D" w:rsidRPr="00182533"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ATIS.3GPP.36.440V1400</w:t>
      </w:r>
      <w:r w:rsidRPr="00182533">
        <w:rPr>
          <w:color w:val="000000"/>
          <w:sz w:val="18"/>
          <w:szCs w:val="18"/>
          <w:lang w:eastAsia="en-GB"/>
        </w:rPr>
        <w:tab/>
        <w:t>14.0.0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573" w:history="1">
        <w:r w:rsidR="00390F97" w:rsidRPr="00182533">
          <w:rPr>
            <w:rStyle w:val="Hyperlink"/>
            <w:sz w:val="18"/>
            <w:szCs w:val="18"/>
            <w:lang w:eastAsia="en-GB"/>
          </w:rPr>
          <w:t>https://www.atis.org/3gpp-documents/Rel99-14/</w:t>
        </w:r>
      </w:hyperlink>
    </w:p>
    <w:p w14:paraId="1BA0C92C" w14:textId="2468F44D" w:rsidR="00BF6A9D" w:rsidRPr="00182533" w:rsidRDefault="00BF6A9D" w:rsidP="00390F9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CCSA.36.440V1400</w:t>
      </w:r>
      <w:r w:rsidRPr="00182533">
        <w:rPr>
          <w:color w:val="000000"/>
          <w:sz w:val="18"/>
          <w:szCs w:val="18"/>
          <w:lang w:eastAsia="en-GB"/>
        </w:rPr>
        <w:tab/>
        <w:t>14.0.0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/03/2017</w:t>
      </w:r>
      <w:r w:rsidRPr="00182533">
        <w:rPr>
          <w:color w:val="000000"/>
          <w:sz w:val="18"/>
          <w:szCs w:val="18"/>
          <w:lang w:eastAsia="en-GB"/>
        </w:rPr>
        <w:tab/>
      </w:r>
      <w:hyperlink r:id="rId1574" w:history="1">
        <w:r w:rsidR="00390F97" w:rsidRPr="00182533">
          <w:rPr>
            <w:rStyle w:val="Hyperlink"/>
            <w:sz w:val="18"/>
            <w:szCs w:val="18"/>
            <w:lang w:eastAsia="en-GB"/>
          </w:rPr>
          <w:t>https://www.ccsa.org.cn/api/portalsFile/downloadOldFile?type=19&amp;oldFileUrl=ITU-R/M.2012-6/CCSA.36.440V1400.doc</w:t>
        </w:r>
      </w:hyperlink>
    </w:p>
    <w:p w14:paraId="02525BDA" w14:textId="77DC1CEB"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136 440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/04/2017</w:t>
      </w:r>
      <w:r w:rsidRPr="0034407F">
        <w:rPr>
          <w:color w:val="000000"/>
          <w:sz w:val="18"/>
          <w:szCs w:val="18"/>
          <w:lang w:val="fr-FR" w:eastAsia="en-GB"/>
        </w:rPr>
        <w:tab/>
      </w:r>
      <w:hyperlink r:id="rId1575" w:history="1">
        <w:r w:rsidR="00390F97" w:rsidRPr="0034407F">
          <w:rPr>
            <w:rStyle w:val="Hyperlink"/>
            <w:sz w:val="18"/>
            <w:szCs w:val="18"/>
            <w:lang w:val="fr-FR" w:eastAsia="en-GB"/>
          </w:rPr>
          <w:t>https://www.etsi.org/deliver/etsi_ts/136400_136499/136440/14.00.00_60/ts_136440v140000p.pdf</w:t>
        </w:r>
      </w:hyperlink>
    </w:p>
    <w:p w14:paraId="2C9A7CE2" w14:textId="39FE26D1"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36.440-14.0.0 V1.0.0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576" w:history="1">
        <w:r w:rsidR="00390F97" w:rsidRPr="0034407F">
          <w:rPr>
            <w:rStyle w:val="Hyperlink"/>
            <w:sz w:val="18"/>
            <w:szCs w:val="18"/>
            <w:lang w:val="fr-FR" w:eastAsia="en-GB"/>
          </w:rPr>
          <w:t>https://members.tsdsi.in/index.php/s/zk2a77pN7DCaMzN</w:t>
        </w:r>
      </w:hyperlink>
    </w:p>
    <w:p w14:paraId="3DB5B6E8" w14:textId="39B6AAC4"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TTAT.3G-36.440V14.0.0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577" w:history="1">
        <w:r w:rsidR="00390F97" w:rsidRPr="0034407F">
          <w:rPr>
            <w:rStyle w:val="Hyperlink"/>
            <w:sz w:val="18"/>
            <w:szCs w:val="18"/>
            <w:lang w:val="fr-FR" w:eastAsia="en-GB"/>
          </w:rPr>
          <w:t>http://committee.tta.or.kr/data/ttasDown.jsp?kind=ttastd&amp;pk_num=TTAT.3G-36.440V14.0.0</w:t>
        </w:r>
      </w:hyperlink>
    </w:p>
    <w:p w14:paraId="7F36B3BA" w14:textId="1D3D3E2D"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TS-3GA-36.440(Rel14)v14.0.0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13</w:t>
      </w:r>
      <w:r w:rsidR="00D63672" w:rsidRPr="0034407F">
        <w:rPr>
          <w:color w:val="000000"/>
          <w:sz w:val="18"/>
          <w:szCs w:val="18"/>
          <w:lang w:val="fr-FR" w:eastAsia="en-GB"/>
        </w:rPr>
        <w:t>/04/2018</w:t>
      </w:r>
      <w:r w:rsidRPr="0034407F">
        <w:rPr>
          <w:color w:val="000000"/>
          <w:sz w:val="18"/>
          <w:szCs w:val="18"/>
          <w:lang w:val="fr-FR" w:eastAsia="en-GB"/>
        </w:rPr>
        <w:tab/>
      </w:r>
      <w:hyperlink r:id="rId1578" w:history="1">
        <w:r w:rsidR="00390F97" w:rsidRPr="0034407F">
          <w:rPr>
            <w:rStyle w:val="Hyperlink"/>
            <w:sz w:val="18"/>
            <w:szCs w:val="18"/>
            <w:lang w:val="fr-FR" w:eastAsia="en-GB"/>
          </w:rPr>
          <w:t>https://www.ttc.or.jp/st/docs/3gpps2018/TS/TS-3GA-36.440(Rel14)v14.0.0.pdf</w:t>
        </w:r>
      </w:hyperlink>
    </w:p>
    <w:p w14:paraId="7099D16A" w14:textId="5100FF58" w:rsidR="00BF6A9D" w:rsidRPr="00182533" w:rsidRDefault="006E0553" w:rsidP="00133A0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BF6A9D" w:rsidRPr="00182533">
        <w:rPr>
          <w:b/>
          <w:bCs/>
          <w:color w:val="000000"/>
          <w:sz w:val="18"/>
          <w:szCs w:val="18"/>
          <w:lang w:eastAsia="en-GB"/>
        </w:rPr>
        <w:t xml:space="preserve"> 15</w:t>
      </w:r>
    </w:p>
    <w:p w14:paraId="5803D09C" w14:textId="758354C5" w:rsidR="00BF6A9D" w:rsidRPr="00182533"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ATIS.3GPP.36.440V1500</w:t>
      </w:r>
      <w:r w:rsidRPr="00182533">
        <w:rPr>
          <w:color w:val="000000"/>
          <w:sz w:val="18"/>
          <w:szCs w:val="18"/>
          <w:lang w:eastAsia="en-GB"/>
        </w:rPr>
        <w:tab/>
        <w:t>15.0.0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579" w:history="1">
        <w:r w:rsidR="00390F97" w:rsidRPr="00182533">
          <w:rPr>
            <w:rStyle w:val="Hyperlink"/>
            <w:sz w:val="18"/>
            <w:szCs w:val="18"/>
            <w:lang w:eastAsia="en-GB"/>
          </w:rPr>
          <w:t>https://www.atis.org/3gpp-documents/Rel15/</w:t>
        </w:r>
      </w:hyperlink>
    </w:p>
    <w:p w14:paraId="2566C950" w14:textId="3F1A2D8D" w:rsidR="00BF6A9D" w:rsidRPr="00182533" w:rsidRDefault="00BF6A9D" w:rsidP="00390F9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CCSA.36.440V1500</w:t>
      </w:r>
      <w:r w:rsidRPr="00182533">
        <w:rPr>
          <w:color w:val="000000"/>
          <w:sz w:val="18"/>
          <w:szCs w:val="18"/>
          <w:lang w:eastAsia="en-GB"/>
        </w:rPr>
        <w:tab/>
        <w:t>15.0.0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/09/2018</w:t>
      </w:r>
      <w:r w:rsidRPr="00182533">
        <w:rPr>
          <w:color w:val="000000"/>
          <w:sz w:val="18"/>
          <w:szCs w:val="18"/>
          <w:lang w:eastAsia="en-GB"/>
        </w:rPr>
        <w:tab/>
      </w:r>
      <w:hyperlink r:id="rId1580" w:history="1">
        <w:r w:rsidR="00390F97" w:rsidRPr="00182533">
          <w:rPr>
            <w:rStyle w:val="Hyperlink"/>
            <w:sz w:val="18"/>
            <w:szCs w:val="18"/>
            <w:lang w:eastAsia="en-GB"/>
          </w:rPr>
          <w:t>https://www.ccsa.org.cn/api/portalsFile/downloadOldFile?type=19&amp;oldFileUrl=ITU-R/M.2012-6/CCSA.36.440V1500.doc</w:t>
        </w:r>
      </w:hyperlink>
    </w:p>
    <w:p w14:paraId="7345D754" w14:textId="498DAAB3"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136 440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28</w:t>
      </w:r>
      <w:r w:rsidR="00D63672" w:rsidRPr="0034407F">
        <w:rPr>
          <w:color w:val="000000"/>
          <w:sz w:val="18"/>
          <w:szCs w:val="18"/>
          <w:lang w:val="fr-FR" w:eastAsia="en-GB"/>
        </w:rPr>
        <w:t>/09/2018</w:t>
      </w:r>
      <w:r w:rsidRPr="0034407F">
        <w:rPr>
          <w:color w:val="000000"/>
          <w:sz w:val="18"/>
          <w:szCs w:val="18"/>
          <w:lang w:val="fr-FR" w:eastAsia="en-GB"/>
        </w:rPr>
        <w:tab/>
      </w:r>
      <w:hyperlink r:id="rId1581" w:history="1">
        <w:r w:rsidR="00390F97" w:rsidRPr="0034407F">
          <w:rPr>
            <w:rStyle w:val="Hyperlink"/>
            <w:sz w:val="18"/>
            <w:szCs w:val="18"/>
            <w:lang w:val="fr-FR" w:eastAsia="en-GB"/>
          </w:rPr>
          <w:t>https://www.etsi.org/deliver/etsi_ts/136400_136499/136440/15.00.00_60/ts_136440v150000p.pdf</w:t>
        </w:r>
      </w:hyperlink>
    </w:p>
    <w:p w14:paraId="5962A67A" w14:textId="4FCC34EA"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36.440-15.0.0 V1.0.0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582" w:history="1">
        <w:r w:rsidR="00390F97" w:rsidRPr="0034407F">
          <w:rPr>
            <w:rStyle w:val="Hyperlink"/>
            <w:sz w:val="18"/>
            <w:szCs w:val="18"/>
            <w:lang w:val="fr-FR" w:eastAsia="en-GB"/>
          </w:rPr>
          <w:t>https://members.tsdsi.in/index.php/s/3Jm8Z92BtjqmArd</w:t>
        </w:r>
      </w:hyperlink>
    </w:p>
    <w:p w14:paraId="389984FD" w14:textId="2E52595B"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TTAT.3G-36.440V15.0.0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1583" w:history="1">
        <w:r w:rsidR="00390F97" w:rsidRPr="0034407F">
          <w:rPr>
            <w:rStyle w:val="Hyperlink"/>
            <w:sz w:val="18"/>
            <w:szCs w:val="18"/>
            <w:lang w:val="fr-FR" w:eastAsia="en-GB"/>
          </w:rPr>
          <w:t>http://committee.tta.or.kr/data/ttasDown.jsp?kind=ttastd&amp;pk_num=TTAT.3G-36.440V15.0.0</w:t>
        </w:r>
      </w:hyperlink>
    </w:p>
    <w:p w14:paraId="748FC29C" w14:textId="36842C43"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TS-3GA-36.440(Rel15)v15.0.0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/12/2018</w:t>
      </w:r>
      <w:r w:rsidRPr="0034407F">
        <w:rPr>
          <w:color w:val="000000"/>
          <w:sz w:val="18"/>
          <w:szCs w:val="18"/>
          <w:lang w:val="fr-FR" w:eastAsia="en-GB"/>
        </w:rPr>
        <w:tab/>
      </w:r>
      <w:hyperlink r:id="rId1584" w:history="1">
        <w:r w:rsidR="00390F97" w:rsidRPr="0034407F">
          <w:rPr>
            <w:rStyle w:val="Hyperlink"/>
            <w:sz w:val="18"/>
            <w:szCs w:val="18"/>
            <w:lang w:val="fr-FR" w:eastAsia="en-GB"/>
          </w:rPr>
          <w:t>https://www.ttc.or.jp/st/docs/3gpps2018/TS/TS-3GA-36.440(Rel15)v15.0.0.pdf</w:t>
        </w:r>
      </w:hyperlink>
    </w:p>
    <w:p w14:paraId="4A29DFAB" w14:textId="10590C39" w:rsidR="00BF6A9D" w:rsidRPr="00182533" w:rsidRDefault="006E0553" w:rsidP="00133A0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BF6A9D" w:rsidRPr="00182533">
        <w:rPr>
          <w:b/>
          <w:bCs/>
          <w:color w:val="000000"/>
          <w:sz w:val="18"/>
          <w:szCs w:val="18"/>
          <w:lang w:eastAsia="en-GB"/>
        </w:rPr>
        <w:t xml:space="preserve"> 16</w:t>
      </w:r>
    </w:p>
    <w:p w14:paraId="43768CD8" w14:textId="49A27F64" w:rsidR="00BF6A9D" w:rsidRPr="00182533" w:rsidRDefault="00BF6A9D" w:rsidP="00182533">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ATIS.3GPP.36.440V1600</w:t>
      </w:r>
      <w:r w:rsidRPr="00182533">
        <w:rPr>
          <w:color w:val="000000"/>
          <w:sz w:val="18"/>
          <w:szCs w:val="18"/>
          <w:lang w:eastAsia="en-GB"/>
        </w:rPr>
        <w:tab/>
        <w:t>16.0.0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585" w:history="1">
        <w:r w:rsidR="000A6AB9" w:rsidRPr="00182533">
          <w:rPr>
            <w:rStyle w:val="Hyperlink"/>
            <w:sz w:val="18"/>
            <w:szCs w:val="18"/>
            <w:lang w:eastAsia="en-GB"/>
          </w:rPr>
          <w:t>https://www.atis.org/3gpp-documents/Rel16/</w:t>
        </w:r>
      </w:hyperlink>
      <w:r w:rsidR="000A6AB9" w:rsidRPr="00182533">
        <w:rPr>
          <w:color w:val="000000"/>
          <w:sz w:val="18"/>
          <w:szCs w:val="18"/>
          <w:lang w:eastAsia="en-GB"/>
        </w:rPr>
        <w:t xml:space="preserve"> </w:t>
      </w:r>
    </w:p>
    <w:p w14:paraId="36061F9F" w14:textId="620D24DC" w:rsidR="00BF6A9D" w:rsidRPr="00182533" w:rsidRDefault="00BF6A9D" w:rsidP="00182533">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CCSA.36.440V1600</w:t>
      </w:r>
      <w:r w:rsidRPr="00182533">
        <w:rPr>
          <w:color w:val="000000"/>
          <w:sz w:val="18"/>
          <w:szCs w:val="18"/>
          <w:lang w:eastAsia="en-GB"/>
        </w:rPr>
        <w:tab/>
        <w:t>16.0.0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/07/2020</w:t>
      </w:r>
      <w:r w:rsidRPr="00182533">
        <w:rPr>
          <w:color w:val="000000"/>
          <w:sz w:val="18"/>
          <w:szCs w:val="18"/>
          <w:lang w:eastAsia="en-GB"/>
        </w:rPr>
        <w:tab/>
      </w:r>
      <w:hyperlink r:id="rId1586" w:history="1">
        <w:r w:rsidR="000A6AB9" w:rsidRPr="00182533">
          <w:rPr>
            <w:rStyle w:val="Hyperlink"/>
            <w:sz w:val="18"/>
            <w:szCs w:val="18"/>
            <w:lang w:eastAsia="en-GB"/>
          </w:rPr>
          <w:t>https://www.ccsa.org.cn/api/portalsFile/downloadOldFile?type=19&amp;oldFileUrl=ITU-R/M.2012-6/CCSA.36.440V1600.doc</w:t>
        </w:r>
      </w:hyperlink>
    </w:p>
    <w:p w14:paraId="23F7F8D8" w14:textId="0319D7B1"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136 440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/07/2020</w:t>
      </w:r>
      <w:r w:rsidRPr="0034407F">
        <w:rPr>
          <w:color w:val="000000"/>
          <w:sz w:val="18"/>
          <w:szCs w:val="18"/>
          <w:lang w:val="fr-FR" w:eastAsia="en-GB"/>
        </w:rPr>
        <w:tab/>
      </w:r>
      <w:hyperlink r:id="rId1587" w:history="1">
        <w:r w:rsidR="000A6AB9" w:rsidRPr="0034407F">
          <w:rPr>
            <w:rStyle w:val="Hyperlink"/>
            <w:sz w:val="18"/>
            <w:szCs w:val="18"/>
            <w:lang w:val="fr-FR" w:eastAsia="en-GB"/>
          </w:rPr>
          <w:t>https://www.etsi.org/deliver/etsi_ts/136400_136499/136440/16.00.00_60/ts_136440v160000p.pdf</w:t>
        </w:r>
      </w:hyperlink>
    </w:p>
    <w:p w14:paraId="7B124763" w14:textId="67A6843C"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36.440-16.0.0 V1.0.0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588" w:history="1">
        <w:r w:rsidR="000A6AB9" w:rsidRPr="0034407F">
          <w:rPr>
            <w:rStyle w:val="Hyperlink"/>
            <w:sz w:val="18"/>
            <w:szCs w:val="18"/>
            <w:lang w:val="fr-FR" w:eastAsia="en-GB"/>
          </w:rPr>
          <w:t>https://members.tsdsi.in/index.php/s/DMwSp2Y5nGQMkXM</w:t>
        </w:r>
      </w:hyperlink>
    </w:p>
    <w:p w14:paraId="0749A7C4" w14:textId="7E974A7C"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TTAT.3G-36.440V16.0.0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1589" w:history="1">
        <w:r w:rsidR="000A6AB9" w:rsidRPr="0034407F">
          <w:rPr>
            <w:rStyle w:val="Hyperlink"/>
            <w:sz w:val="18"/>
            <w:szCs w:val="18"/>
            <w:lang w:val="fr-FR" w:eastAsia="en-GB"/>
          </w:rPr>
          <w:t>http://committee.tta.or.kr/data/ttasDown.jsp?kind=ttastd&amp;pk_num=TTAT.3G-36.440V16.0.0</w:t>
        </w:r>
      </w:hyperlink>
    </w:p>
    <w:p w14:paraId="2FB5B4FD" w14:textId="7DDF6199"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TS-3GA-36.440(Rel16)v16.0.0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/10/2020</w:t>
      </w:r>
      <w:r w:rsidRPr="0034407F">
        <w:rPr>
          <w:color w:val="000000"/>
          <w:sz w:val="18"/>
          <w:szCs w:val="18"/>
          <w:lang w:val="fr-FR" w:eastAsia="en-GB"/>
        </w:rPr>
        <w:tab/>
      </w:r>
      <w:hyperlink r:id="rId1590" w:history="1">
        <w:r w:rsidR="000A6AB9" w:rsidRPr="0034407F">
          <w:rPr>
            <w:rStyle w:val="Hyperlink"/>
            <w:sz w:val="18"/>
            <w:szCs w:val="18"/>
            <w:lang w:val="fr-FR" w:eastAsia="en-GB"/>
          </w:rPr>
          <w:t>https://www.ttc.or.jp/st/docs/3gpps2020/TS/TS-3GA-36_440_Rel16v16_0_0.pdf</w:t>
        </w:r>
      </w:hyperlink>
    </w:p>
    <w:p w14:paraId="68ED1CE2" w14:textId="23E76D28" w:rsidR="00BF6A9D" w:rsidRPr="00182533" w:rsidRDefault="006E0553" w:rsidP="00133A0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BF6A9D" w:rsidRPr="00182533">
        <w:rPr>
          <w:b/>
          <w:bCs/>
          <w:color w:val="000000"/>
          <w:sz w:val="18"/>
          <w:szCs w:val="18"/>
          <w:lang w:eastAsia="en-GB"/>
        </w:rPr>
        <w:t xml:space="preserve"> 17</w:t>
      </w:r>
    </w:p>
    <w:p w14:paraId="6B79F52C" w14:textId="249C68E3" w:rsidR="00BF6A9D" w:rsidRPr="00182533"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ATIS.3GPP.36.440.V17.0.0</w:t>
      </w:r>
      <w:r w:rsidRPr="00182533">
        <w:rPr>
          <w:color w:val="000000"/>
          <w:sz w:val="18"/>
          <w:szCs w:val="18"/>
          <w:lang w:eastAsia="en-GB"/>
        </w:rPr>
        <w:tab/>
        <w:t>17.0.0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1591" w:history="1">
        <w:r w:rsidR="000A6AB9" w:rsidRPr="00182533">
          <w:rPr>
            <w:rStyle w:val="Hyperlink"/>
            <w:sz w:val="18"/>
            <w:szCs w:val="18"/>
            <w:lang w:eastAsia="en-GB"/>
          </w:rPr>
          <w:t>https://www.atis.org/3gpp-transpositions - Rel-17</w:t>
        </w:r>
      </w:hyperlink>
    </w:p>
    <w:p w14:paraId="40BF887A" w14:textId="2402A59E" w:rsidR="00BF6A9D" w:rsidRPr="00182533" w:rsidRDefault="00BF6A9D" w:rsidP="000A6AB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CCSA.36.440V1700</w:t>
      </w:r>
      <w:r w:rsidRPr="00182533">
        <w:rPr>
          <w:color w:val="000000"/>
          <w:sz w:val="18"/>
          <w:szCs w:val="18"/>
          <w:lang w:eastAsia="en-GB"/>
        </w:rPr>
        <w:tab/>
        <w:t>17.0.0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/04/2022</w:t>
      </w:r>
      <w:r w:rsidRPr="00182533">
        <w:rPr>
          <w:color w:val="000000"/>
          <w:sz w:val="18"/>
          <w:szCs w:val="18"/>
          <w:lang w:eastAsia="en-GB"/>
        </w:rPr>
        <w:tab/>
      </w:r>
      <w:hyperlink r:id="rId1592" w:history="1">
        <w:r w:rsidR="000A6AB9" w:rsidRPr="00182533">
          <w:rPr>
            <w:rStyle w:val="Hyperlink"/>
            <w:sz w:val="18"/>
            <w:szCs w:val="18"/>
            <w:lang w:eastAsia="en-GB"/>
          </w:rPr>
          <w:t>https://www.ccsa.org.cn/api/portalsFile/downloadOldFile?type=19&amp;oldFileUrl=ITU-R/M.2012-6/CCSA.36.440V1700.doc</w:t>
        </w:r>
      </w:hyperlink>
    </w:p>
    <w:p w14:paraId="0EE394F4" w14:textId="14104556"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136 440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/05/2022</w:t>
      </w:r>
      <w:r w:rsidRPr="0034407F">
        <w:rPr>
          <w:color w:val="000000"/>
          <w:sz w:val="18"/>
          <w:szCs w:val="18"/>
          <w:lang w:val="fr-FR" w:eastAsia="en-GB"/>
        </w:rPr>
        <w:tab/>
      </w:r>
      <w:hyperlink r:id="rId1593" w:history="1">
        <w:r w:rsidR="000A6AB9" w:rsidRPr="0034407F">
          <w:rPr>
            <w:rStyle w:val="Hyperlink"/>
            <w:sz w:val="18"/>
            <w:szCs w:val="18"/>
            <w:lang w:val="fr-FR" w:eastAsia="en-GB"/>
          </w:rPr>
          <w:t>https://www.etsi.org/deliver/etsi_ts/136400_136499/136440/17.00.00_60/ts_136440v170000p.pdf</w:t>
        </w:r>
      </w:hyperlink>
    </w:p>
    <w:p w14:paraId="4BD605F1" w14:textId="10454025"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36.44-17.0.0 V1.0.0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/07/2022</w:t>
      </w:r>
      <w:r w:rsidRPr="0034407F">
        <w:rPr>
          <w:color w:val="000000"/>
          <w:sz w:val="18"/>
          <w:szCs w:val="18"/>
          <w:lang w:val="fr-FR" w:eastAsia="en-GB"/>
        </w:rPr>
        <w:tab/>
      </w:r>
      <w:hyperlink r:id="rId1594" w:history="1">
        <w:r w:rsidR="000A6AB9" w:rsidRPr="0034407F">
          <w:rPr>
            <w:rStyle w:val="Hyperlink"/>
            <w:sz w:val="18"/>
            <w:szCs w:val="18"/>
            <w:lang w:val="fr-FR" w:eastAsia="en-GB"/>
          </w:rPr>
          <w:t>https://members.tsdsi.in/s/sSiEnGLTbX2SaYw</w:t>
        </w:r>
      </w:hyperlink>
    </w:p>
    <w:p w14:paraId="6CAEDC51" w14:textId="5E913D1A"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TTAT.3G-36.440V17.0.0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1595" w:history="1">
        <w:r w:rsidR="000A6AB9" w:rsidRPr="0034407F">
          <w:rPr>
            <w:rStyle w:val="Hyperlink"/>
            <w:sz w:val="18"/>
            <w:szCs w:val="18"/>
            <w:lang w:val="fr-FR" w:eastAsia="en-GB"/>
          </w:rPr>
          <w:t>http://committee.tta.or.kr/data/ttasDown.jsp?kind=ttastd&amp;pk_num=TTAT.3G-36.440V17.0.0</w:t>
        </w:r>
      </w:hyperlink>
    </w:p>
    <w:p w14:paraId="0B47139A" w14:textId="1D11E5C3" w:rsidR="00BF6A9D" w:rsidRPr="0034407F" w:rsidRDefault="00BF6A9D"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TS-3GA-36.440(Rel17)v17.0.0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07</w:t>
      </w:r>
      <w:r w:rsidR="00D63672" w:rsidRPr="0034407F">
        <w:rPr>
          <w:color w:val="000000"/>
          <w:sz w:val="18"/>
          <w:szCs w:val="18"/>
          <w:lang w:val="fr-FR" w:eastAsia="en-GB"/>
        </w:rPr>
        <w:t>/10/2022</w:t>
      </w:r>
      <w:r w:rsidRPr="0034407F">
        <w:rPr>
          <w:color w:val="000000"/>
          <w:sz w:val="18"/>
          <w:szCs w:val="18"/>
          <w:lang w:val="fr-FR" w:eastAsia="en-GB"/>
        </w:rPr>
        <w:tab/>
      </w:r>
      <w:hyperlink r:id="rId1596" w:history="1">
        <w:r w:rsidR="000A6AB9" w:rsidRPr="0034407F">
          <w:rPr>
            <w:rStyle w:val="Hyperlink"/>
            <w:sz w:val="18"/>
            <w:szCs w:val="18"/>
            <w:lang w:val="fr-FR" w:eastAsia="en-GB"/>
          </w:rPr>
          <w:t>https://www.ttc.or.jp/st/docs/3gpp/2022/TS/TS-3GA-36.440v17.0.0.pdf</w:t>
        </w:r>
      </w:hyperlink>
    </w:p>
    <w:p w14:paraId="34A5B517" w14:textId="77777777" w:rsidR="00C556AE" w:rsidRPr="00182533" w:rsidRDefault="00C556AE" w:rsidP="00C556AE">
      <w:pPr>
        <w:pStyle w:val="Heading4"/>
      </w:pPr>
      <w:r w:rsidRPr="00182533">
        <w:t>2.1.4.14</w:t>
      </w:r>
      <w:r w:rsidRPr="00182533">
        <w:tab/>
        <w:t>TS 36.441</w:t>
      </w:r>
    </w:p>
    <w:p w14:paraId="5420F7D7" w14:textId="77777777" w:rsidR="00C556AE" w:rsidRPr="00182533" w:rsidRDefault="00C556AE" w:rsidP="00C556AE">
      <w:pPr>
        <w:pStyle w:val="Headingb"/>
        <w:rPr>
          <w:lang w:eastAsia="zh-CN"/>
        </w:rPr>
      </w:pPr>
      <w:r w:rsidRPr="00182533">
        <w:rPr>
          <w:lang w:eastAsia="zh-CN"/>
        </w:rPr>
        <w:t>Red de acceso radioeléctrico terrenal universal evolucionada (E-UTRAN); capa 1 para las interfaces que soportan el servicio multidifusión de difusión multimedios (MBMS) en la E-UTRAN</w:t>
      </w:r>
    </w:p>
    <w:p w14:paraId="0FD0CDB2" w14:textId="77777777" w:rsidR="00C556AE" w:rsidRPr="00182533" w:rsidRDefault="00C556AE" w:rsidP="00220C96">
      <w:pPr>
        <w:keepNext/>
        <w:keepLines/>
      </w:pPr>
      <w:r w:rsidRPr="00182533">
        <w:t>En este documento se especifican las normas aplicables a la implementación de la capa 1 en las interfaces que soportan el servicio multidifusión de difusión multimedios (MBMS) en la E</w:t>
      </w:r>
      <w:r w:rsidRPr="00182533">
        <w:noBreakHyphen/>
        <w:t>UTRAN. En lo sucesivo, «capa 1» y «capa física» se consideran sinónimos.</w:t>
      </w:r>
    </w:p>
    <w:p w14:paraId="7F21A194" w14:textId="77777777" w:rsidR="00855B1C" w:rsidRPr="00182533" w:rsidRDefault="00855B1C" w:rsidP="00855B1C">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013C889B" w14:textId="6C6D4906" w:rsidR="00A16DB1" w:rsidRPr="00182533" w:rsidRDefault="006E0553" w:rsidP="00133A0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16DB1" w:rsidRPr="00182533">
        <w:rPr>
          <w:b/>
          <w:bCs/>
          <w:color w:val="000000"/>
          <w:sz w:val="18"/>
          <w:szCs w:val="18"/>
          <w:lang w:eastAsia="en-GB"/>
        </w:rPr>
        <w:t xml:space="preserve"> 10</w:t>
      </w:r>
    </w:p>
    <w:p w14:paraId="0A5152CA" w14:textId="5D8881E3" w:rsidR="00A16DB1" w:rsidRPr="00182533" w:rsidRDefault="00A16DB1"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ATIS.3GPP.36.441V1010</w:t>
      </w:r>
      <w:r w:rsidRPr="00182533">
        <w:rPr>
          <w:color w:val="000000"/>
          <w:sz w:val="18"/>
          <w:szCs w:val="18"/>
          <w:lang w:eastAsia="en-GB"/>
        </w:rPr>
        <w:tab/>
        <w:t>10.1.0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597" w:history="1">
        <w:r w:rsidR="000A6AB9" w:rsidRPr="00182533">
          <w:rPr>
            <w:rStyle w:val="Hyperlink"/>
            <w:sz w:val="18"/>
            <w:szCs w:val="18"/>
            <w:lang w:eastAsia="en-GB"/>
          </w:rPr>
          <w:t>https://www.atis.org/3gpp-documents/Rel99-14/</w:t>
        </w:r>
      </w:hyperlink>
    </w:p>
    <w:p w14:paraId="6CE1D6DD" w14:textId="3F67C6C1" w:rsidR="00A16DB1" w:rsidRPr="00182533" w:rsidRDefault="00A16DB1" w:rsidP="000A6AB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CCSA.36.441V1010</w:t>
      </w:r>
      <w:r w:rsidRPr="00182533">
        <w:rPr>
          <w:color w:val="000000"/>
          <w:sz w:val="18"/>
          <w:szCs w:val="18"/>
          <w:lang w:eastAsia="en-GB"/>
        </w:rPr>
        <w:tab/>
        <w:t>10.1.0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0A6AB9" w:rsidRPr="00182533">
        <w:rPr>
          <w:color w:val="000000"/>
          <w:sz w:val="18"/>
          <w:szCs w:val="18"/>
          <w:lang w:eastAsia="en-GB"/>
        </w:rPr>
        <w:t>/</w:t>
      </w:r>
      <w:r w:rsidRPr="00182533">
        <w:rPr>
          <w:color w:val="000000"/>
          <w:sz w:val="18"/>
          <w:szCs w:val="18"/>
          <w:lang w:eastAsia="en-GB"/>
        </w:rPr>
        <w:t>06</w:t>
      </w:r>
      <w:r w:rsidR="000A6AB9" w:rsidRPr="00182533">
        <w:rPr>
          <w:color w:val="000000"/>
          <w:sz w:val="18"/>
          <w:szCs w:val="18"/>
          <w:lang w:eastAsia="en-GB"/>
        </w:rPr>
        <w:t>/</w:t>
      </w:r>
      <w:r w:rsidRPr="00182533">
        <w:rPr>
          <w:color w:val="000000"/>
          <w:sz w:val="18"/>
          <w:szCs w:val="18"/>
          <w:lang w:eastAsia="en-GB"/>
        </w:rPr>
        <w:t>2011</w:t>
      </w:r>
      <w:r w:rsidRPr="00182533">
        <w:rPr>
          <w:color w:val="000000"/>
          <w:sz w:val="18"/>
          <w:szCs w:val="18"/>
          <w:lang w:eastAsia="en-GB"/>
        </w:rPr>
        <w:tab/>
      </w:r>
      <w:hyperlink r:id="rId1598" w:history="1">
        <w:r w:rsidR="000A6AB9" w:rsidRPr="00182533">
          <w:rPr>
            <w:rStyle w:val="Hyperlink"/>
            <w:sz w:val="18"/>
            <w:szCs w:val="18"/>
            <w:lang w:eastAsia="en-GB"/>
          </w:rPr>
          <w:t>https://www.ccsa.org.cn/api/portalsFile/downloadOldFile?type=19&amp;oldFileUrl=ITU-R/M.2012-6/CCSA.36.441V1010.doc</w:t>
        </w:r>
      </w:hyperlink>
    </w:p>
    <w:p w14:paraId="2EFCCC91" w14:textId="3C3A0E0A"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136 441</w:t>
      </w:r>
      <w:r w:rsidRPr="0034407F">
        <w:rPr>
          <w:color w:val="000000"/>
          <w:sz w:val="18"/>
          <w:szCs w:val="18"/>
          <w:lang w:val="fr-FR" w:eastAsia="en-GB"/>
        </w:rPr>
        <w:tab/>
        <w:t>10.1.0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0A6AB9" w:rsidRPr="0034407F">
        <w:rPr>
          <w:color w:val="000000"/>
          <w:sz w:val="18"/>
          <w:szCs w:val="18"/>
          <w:lang w:val="fr-FR" w:eastAsia="en-GB"/>
        </w:rPr>
        <w:t>/</w:t>
      </w:r>
      <w:r w:rsidRPr="0034407F">
        <w:rPr>
          <w:color w:val="000000"/>
          <w:sz w:val="18"/>
          <w:szCs w:val="18"/>
          <w:lang w:val="fr-FR" w:eastAsia="en-GB"/>
        </w:rPr>
        <w:t>06</w:t>
      </w:r>
      <w:r w:rsidR="000A6AB9" w:rsidRPr="0034407F">
        <w:rPr>
          <w:color w:val="000000"/>
          <w:sz w:val="18"/>
          <w:szCs w:val="18"/>
          <w:lang w:val="fr-FR" w:eastAsia="en-GB"/>
        </w:rPr>
        <w:t>/</w:t>
      </w:r>
      <w:r w:rsidRPr="0034407F">
        <w:rPr>
          <w:color w:val="000000"/>
          <w:sz w:val="18"/>
          <w:szCs w:val="18"/>
          <w:lang w:val="fr-FR" w:eastAsia="en-GB"/>
        </w:rPr>
        <w:t>2011</w:t>
      </w:r>
      <w:r w:rsidRPr="0034407F">
        <w:rPr>
          <w:color w:val="000000"/>
          <w:sz w:val="18"/>
          <w:szCs w:val="18"/>
          <w:lang w:val="fr-FR" w:eastAsia="en-GB"/>
        </w:rPr>
        <w:tab/>
      </w:r>
      <w:hyperlink r:id="rId1599" w:history="1">
        <w:r w:rsidR="000A6AB9" w:rsidRPr="0034407F">
          <w:rPr>
            <w:rStyle w:val="Hyperlink"/>
            <w:sz w:val="18"/>
            <w:szCs w:val="18"/>
            <w:lang w:val="fr-FR" w:eastAsia="en-GB"/>
          </w:rPr>
          <w:t>https://www.etsi.org/deliver/etsi_ts/136400_136499/136441/10.01.00_60/ts_136441v100100p.pdf</w:t>
        </w:r>
      </w:hyperlink>
    </w:p>
    <w:p w14:paraId="3340A4AD" w14:textId="30CF988D"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36.441-10.1.0 V1.0.0</w:t>
      </w:r>
      <w:r w:rsidRPr="0034407F">
        <w:rPr>
          <w:color w:val="000000"/>
          <w:sz w:val="18"/>
          <w:szCs w:val="18"/>
          <w:lang w:val="fr-FR" w:eastAsia="en-GB"/>
        </w:rPr>
        <w:tab/>
        <w:t>10.1.0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600" w:history="1">
        <w:r w:rsidR="000A6AB9" w:rsidRPr="0034407F">
          <w:rPr>
            <w:rStyle w:val="Hyperlink"/>
            <w:sz w:val="18"/>
            <w:szCs w:val="18"/>
            <w:lang w:val="fr-FR" w:eastAsia="en-GB"/>
          </w:rPr>
          <w:t>https://members.tsdsi.in/index.php/s/JYSQ5DDgFAMGia5</w:t>
        </w:r>
      </w:hyperlink>
    </w:p>
    <w:p w14:paraId="51FA5E0F" w14:textId="3B16FB29"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TTAT.3G-36.441V10.1.0</w:t>
      </w:r>
      <w:r w:rsidRPr="0034407F">
        <w:rPr>
          <w:color w:val="000000"/>
          <w:sz w:val="18"/>
          <w:szCs w:val="18"/>
          <w:lang w:val="fr-FR" w:eastAsia="en-GB"/>
        </w:rPr>
        <w:tab/>
        <w:t>10.1.0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601" w:history="1">
        <w:r w:rsidR="000A6AB9" w:rsidRPr="0034407F">
          <w:rPr>
            <w:rStyle w:val="Hyperlink"/>
            <w:sz w:val="18"/>
            <w:szCs w:val="18"/>
            <w:lang w:val="fr-FR" w:eastAsia="en-GB"/>
          </w:rPr>
          <w:t>http://committee.tta.or.kr/data/ttasDown.jsp?kind=ttastd&amp;pk_num=TTAT.3G-36.441V10.1.0</w:t>
        </w:r>
      </w:hyperlink>
    </w:p>
    <w:p w14:paraId="0CF73DCB" w14:textId="6D74659F"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TS-3GA-36.441(Rel10)v10.1.0</w:t>
      </w:r>
      <w:r w:rsidRPr="0034407F">
        <w:rPr>
          <w:color w:val="000000"/>
          <w:sz w:val="18"/>
          <w:szCs w:val="18"/>
          <w:lang w:val="fr-FR" w:eastAsia="en-GB"/>
        </w:rPr>
        <w:tab/>
        <w:t>10.1.0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31</w:t>
      </w:r>
      <w:r w:rsidR="000A6AB9" w:rsidRPr="0034407F">
        <w:rPr>
          <w:color w:val="000000"/>
          <w:sz w:val="18"/>
          <w:szCs w:val="18"/>
          <w:lang w:val="fr-FR" w:eastAsia="en-GB"/>
        </w:rPr>
        <w:t>/</w:t>
      </w:r>
      <w:r w:rsidRPr="0034407F">
        <w:rPr>
          <w:color w:val="000000"/>
          <w:sz w:val="18"/>
          <w:szCs w:val="18"/>
          <w:lang w:val="fr-FR" w:eastAsia="en-GB"/>
        </w:rPr>
        <w:t>08</w:t>
      </w:r>
      <w:r w:rsidR="000A6AB9" w:rsidRPr="0034407F">
        <w:rPr>
          <w:color w:val="000000"/>
          <w:sz w:val="18"/>
          <w:szCs w:val="18"/>
          <w:lang w:val="fr-FR" w:eastAsia="en-GB"/>
        </w:rPr>
        <w:t>/</w:t>
      </w:r>
      <w:r w:rsidRPr="0034407F">
        <w:rPr>
          <w:color w:val="000000"/>
          <w:sz w:val="18"/>
          <w:szCs w:val="18"/>
          <w:lang w:val="fr-FR" w:eastAsia="en-GB"/>
        </w:rPr>
        <w:t>2011</w:t>
      </w:r>
      <w:r w:rsidRPr="0034407F">
        <w:rPr>
          <w:color w:val="000000"/>
          <w:sz w:val="18"/>
          <w:szCs w:val="18"/>
          <w:lang w:val="fr-FR" w:eastAsia="en-GB"/>
        </w:rPr>
        <w:tab/>
      </w:r>
      <w:hyperlink r:id="rId1602" w:history="1">
        <w:r w:rsidR="000A6AB9" w:rsidRPr="0034407F">
          <w:rPr>
            <w:rStyle w:val="Hyperlink"/>
            <w:sz w:val="18"/>
            <w:szCs w:val="18"/>
            <w:lang w:val="fr-FR" w:eastAsia="en-GB"/>
          </w:rPr>
          <w:t>https://www.ttc.or.jp/st/docs/3gpps2011/TS/TS-3GA-36.441(Rel10)v10.1.0.pdf</w:t>
        </w:r>
      </w:hyperlink>
    </w:p>
    <w:p w14:paraId="040A4E25" w14:textId="58BAC001" w:rsidR="00A16DB1" w:rsidRPr="00182533" w:rsidRDefault="006E0553" w:rsidP="00A16DB1">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16DB1" w:rsidRPr="00182533">
        <w:rPr>
          <w:b/>
          <w:bCs/>
          <w:color w:val="000000"/>
          <w:sz w:val="18"/>
          <w:szCs w:val="18"/>
          <w:lang w:eastAsia="en-GB"/>
        </w:rPr>
        <w:t xml:space="preserve"> 11</w:t>
      </w:r>
    </w:p>
    <w:p w14:paraId="1A649A2A" w14:textId="53F75FEA" w:rsidR="00A16DB1" w:rsidRPr="00182533"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ATIS.3GPP.36.441V1100</w:t>
      </w:r>
      <w:r w:rsidRPr="00182533">
        <w:rPr>
          <w:color w:val="000000"/>
          <w:sz w:val="18"/>
          <w:szCs w:val="18"/>
          <w:lang w:eastAsia="en-GB"/>
        </w:rPr>
        <w:tab/>
        <w:t>11.0.0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603" w:history="1">
        <w:r w:rsidR="000A6AB9" w:rsidRPr="00182533">
          <w:rPr>
            <w:rStyle w:val="Hyperlink"/>
            <w:sz w:val="18"/>
            <w:szCs w:val="18"/>
            <w:lang w:eastAsia="en-GB"/>
          </w:rPr>
          <w:t>https://www.atis.org/3gpp-documents/Rel99-14/</w:t>
        </w:r>
      </w:hyperlink>
    </w:p>
    <w:p w14:paraId="207B03FE" w14:textId="40C8EA00" w:rsidR="00A16DB1" w:rsidRPr="00182533" w:rsidRDefault="00A16DB1" w:rsidP="000A6AB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CCSA.36.441V1100</w:t>
      </w:r>
      <w:r w:rsidRPr="00182533">
        <w:rPr>
          <w:color w:val="000000"/>
          <w:sz w:val="18"/>
          <w:szCs w:val="18"/>
          <w:lang w:eastAsia="en-GB"/>
        </w:rPr>
        <w:tab/>
        <w:t>11.0.0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0A6AB9" w:rsidRPr="00182533">
        <w:rPr>
          <w:color w:val="000000"/>
          <w:sz w:val="18"/>
          <w:szCs w:val="18"/>
          <w:lang w:eastAsia="en-GB"/>
        </w:rPr>
        <w:t>/</w:t>
      </w:r>
      <w:r w:rsidRPr="00182533">
        <w:rPr>
          <w:color w:val="000000"/>
          <w:sz w:val="18"/>
          <w:szCs w:val="18"/>
          <w:lang w:eastAsia="en-GB"/>
        </w:rPr>
        <w:t>09</w:t>
      </w:r>
      <w:r w:rsidR="000A6AB9" w:rsidRPr="00182533">
        <w:rPr>
          <w:color w:val="000000"/>
          <w:sz w:val="18"/>
          <w:szCs w:val="18"/>
          <w:lang w:eastAsia="en-GB"/>
        </w:rPr>
        <w:t>/</w:t>
      </w:r>
      <w:r w:rsidRPr="00182533">
        <w:rPr>
          <w:color w:val="000000"/>
          <w:sz w:val="18"/>
          <w:szCs w:val="18"/>
          <w:lang w:eastAsia="en-GB"/>
        </w:rPr>
        <w:t>2012</w:t>
      </w:r>
      <w:r w:rsidRPr="00182533">
        <w:rPr>
          <w:color w:val="000000"/>
          <w:sz w:val="18"/>
          <w:szCs w:val="18"/>
          <w:lang w:eastAsia="en-GB"/>
        </w:rPr>
        <w:tab/>
      </w:r>
      <w:hyperlink r:id="rId1604" w:history="1">
        <w:r w:rsidR="000A6AB9" w:rsidRPr="00182533">
          <w:rPr>
            <w:rStyle w:val="Hyperlink"/>
            <w:sz w:val="18"/>
            <w:szCs w:val="18"/>
            <w:lang w:eastAsia="en-GB"/>
          </w:rPr>
          <w:t>https://www.ccsa.org.cn/api/portalsFile/downloadOldFile?type=19&amp;oldFileUrl=ITU-R/M.2012-6/CCSA.36.441V1100.doc</w:t>
        </w:r>
      </w:hyperlink>
    </w:p>
    <w:p w14:paraId="2A54ECBC" w14:textId="5D111A75"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136 441</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18</w:t>
      </w:r>
      <w:r w:rsidR="000A6AB9" w:rsidRPr="0034407F">
        <w:rPr>
          <w:color w:val="000000"/>
          <w:sz w:val="18"/>
          <w:szCs w:val="18"/>
          <w:lang w:val="fr-FR" w:eastAsia="en-GB"/>
        </w:rPr>
        <w:t>/</w:t>
      </w:r>
      <w:r w:rsidRPr="0034407F">
        <w:rPr>
          <w:color w:val="000000"/>
          <w:sz w:val="18"/>
          <w:szCs w:val="18"/>
          <w:lang w:val="fr-FR" w:eastAsia="en-GB"/>
        </w:rPr>
        <w:t>10</w:t>
      </w:r>
      <w:r w:rsidR="000A6AB9" w:rsidRPr="0034407F">
        <w:rPr>
          <w:color w:val="000000"/>
          <w:sz w:val="18"/>
          <w:szCs w:val="18"/>
          <w:lang w:val="fr-FR" w:eastAsia="en-GB"/>
        </w:rPr>
        <w:t>/</w:t>
      </w:r>
      <w:r w:rsidRPr="0034407F">
        <w:rPr>
          <w:color w:val="000000"/>
          <w:sz w:val="18"/>
          <w:szCs w:val="18"/>
          <w:lang w:val="fr-FR" w:eastAsia="en-GB"/>
        </w:rPr>
        <w:t>2012</w:t>
      </w:r>
      <w:r w:rsidRPr="0034407F">
        <w:rPr>
          <w:color w:val="000000"/>
          <w:sz w:val="18"/>
          <w:szCs w:val="18"/>
          <w:lang w:val="fr-FR" w:eastAsia="en-GB"/>
        </w:rPr>
        <w:tab/>
      </w:r>
      <w:hyperlink r:id="rId1605" w:history="1">
        <w:r w:rsidR="000A6AB9" w:rsidRPr="0034407F">
          <w:rPr>
            <w:rStyle w:val="Hyperlink"/>
            <w:sz w:val="18"/>
            <w:szCs w:val="18"/>
            <w:lang w:val="fr-FR" w:eastAsia="en-GB"/>
          </w:rPr>
          <w:t>https://www.etsi.org/deliver/etsi_ts/136400_136499/136441/11.00.00_60/ts_136441v110000p.pdf</w:t>
        </w:r>
      </w:hyperlink>
    </w:p>
    <w:p w14:paraId="170AAA63" w14:textId="53D21BF2"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36.441-11.0.0 V1.0.0</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606" w:history="1">
        <w:r w:rsidR="000A6AB9" w:rsidRPr="0034407F">
          <w:rPr>
            <w:rStyle w:val="Hyperlink"/>
            <w:sz w:val="18"/>
            <w:szCs w:val="18"/>
            <w:lang w:val="fr-FR" w:eastAsia="en-GB"/>
          </w:rPr>
          <w:t>https://members.tsdsi.in/index.php/s/FGSZY9eddGKHpFa</w:t>
        </w:r>
      </w:hyperlink>
    </w:p>
    <w:p w14:paraId="0F375363" w14:textId="540DA433"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TTAT.3G-36.441V11.0.0</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607" w:history="1">
        <w:r w:rsidR="000A6AB9" w:rsidRPr="0034407F">
          <w:rPr>
            <w:rStyle w:val="Hyperlink"/>
            <w:sz w:val="18"/>
            <w:szCs w:val="18"/>
            <w:lang w:val="fr-FR" w:eastAsia="en-GB"/>
          </w:rPr>
          <w:t>http://committee.tta.or.kr/data/ttasDown.jsp?kind=ttastd&amp;pk_num=TTAT.3G-36.441V11.0.0</w:t>
        </w:r>
      </w:hyperlink>
    </w:p>
    <w:p w14:paraId="5886B203" w14:textId="36613748"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TS-3GA-36.441(Rel11)v11.0.0</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25</w:t>
      </w:r>
      <w:r w:rsidR="00D63672" w:rsidRPr="0034407F">
        <w:rPr>
          <w:color w:val="000000"/>
          <w:sz w:val="18"/>
          <w:szCs w:val="18"/>
          <w:lang w:val="fr-FR" w:eastAsia="en-GB"/>
        </w:rPr>
        <w:t>/06/2013</w:t>
      </w:r>
      <w:r w:rsidRPr="0034407F">
        <w:rPr>
          <w:color w:val="000000"/>
          <w:sz w:val="18"/>
          <w:szCs w:val="18"/>
          <w:lang w:val="fr-FR" w:eastAsia="en-GB"/>
        </w:rPr>
        <w:tab/>
      </w:r>
      <w:hyperlink r:id="rId1608" w:history="1">
        <w:r w:rsidR="000A6AB9" w:rsidRPr="0034407F">
          <w:rPr>
            <w:rStyle w:val="Hyperlink"/>
            <w:sz w:val="18"/>
            <w:szCs w:val="18"/>
            <w:lang w:val="fr-FR" w:eastAsia="en-GB"/>
          </w:rPr>
          <w:t>https://www.ttc.or.jp/st/docs/3gpps2013/TS/TS-3GA-36.441(Rel11)v11.0.0.pdf</w:t>
        </w:r>
      </w:hyperlink>
    </w:p>
    <w:p w14:paraId="42680E02" w14:textId="7BED1081" w:rsidR="00A16DB1" w:rsidRPr="00182533" w:rsidRDefault="006E0553" w:rsidP="00A16DB1">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A16DB1" w:rsidRPr="00182533">
        <w:rPr>
          <w:b/>
          <w:bCs/>
          <w:color w:val="000000"/>
          <w:sz w:val="18"/>
          <w:szCs w:val="18"/>
          <w:lang w:eastAsia="en-GB"/>
        </w:rPr>
        <w:t xml:space="preserve"> 12</w:t>
      </w:r>
    </w:p>
    <w:p w14:paraId="2CEE324D" w14:textId="33668EDC" w:rsidR="00A16DB1" w:rsidRPr="00182533" w:rsidRDefault="00A16DB1" w:rsidP="00182533">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ATIS.3GPP.36.441V1200</w:t>
      </w:r>
      <w:r w:rsidRPr="00182533">
        <w:rPr>
          <w:color w:val="000000"/>
          <w:sz w:val="18"/>
          <w:szCs w:val="18"/>
          <w:lang w:eastAsia="en-GB"/>
        </w:rPr>
        <w:tab/>
        <w:t>12.0.0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609" w:history="1">
        <w:r w:rsidR="000A6AB9" w:rsidRPr="00182533">
          <w:rPr>
            <w:rStyle w:val="Hyperlink"/>
            <w:sz w:val="18"/>
            <w:szCs w:val="18"/>
            <w:lang w:eastAsia="en-GB"/>
          </w:rPr>
          <w:t>https://www.atis.org/3gpp-documents/Rel99-14/</w:t>
        </w:r>
      </w:hyperlink>
    </w:p>
    <w:p w14:paraId="490C8A11" w14:textId="402A6844" w:rsidR="00A16DB1" w:rsidRPr="00182533" w:rsidRDefault="00A16DB1" w:rsidP="000A6AB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CCSA.36.441V1200</w:t>
      </w:r>
      <w:r w:rsidRPr="00182533">
        <w:rPr>
          <w:color w:val="000000"/>
          <w:sz w:val="18"/>
          <w:szCs w:val="18"/>
          <w:lang w:eastAsia="en-GB"/>
        </w:rPr>
        <w:tab/>
        <w:t>12.0.0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/09/2014</w:t>
      </w:r>
      <w:r w:rsidRPr="00182533">
        <w:rPr>
          <w:color w:val="000000"/>
          <w:sz w:val="18"/>
          <w:szCs w:val="18"/>
          <w:lang w:eastAsia="en-GB"/>
        </w:rPr>
        <w:tab/>
      </w:r>
      <w:hyperlink r:id="rId1610" w:history="1">
        <w:r w:rsidR="000A6AB9" w:rsidRPr="00182533">
          <w:rPr>
            <w:rStyle w:val="Hyperlink"/>
            <w:sz w:val="18"/>
            <w:szCs w:val="18"/>
            <w:lang w:eastAsia="en-GB"/>
          </w:rPr>
          <w:t>https://www.ccsa.org.cn/api/portalsFile/downloadOldFile?type=19&amp;oldFileUrl=ITU-R/M.2012-6/CCSA.36.441V1200.doc</w:t>
        </w:r>
      </w:hyperlink>
    </w:p>
    <w:p w14:paraId="01197CB4" w14:textId="550800F6"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136 441</w:t>
      </w:r>
      <w:r w:rsidRPr="0034407F">
        <w:rPr>
          <w:color w:val="000000"/>
          <w:sz w:val="18"/>
          <w:szCs w:val="18"/>
          <w:lang w:val="fr-FR" w:eastAsia="en-GB"/>
        </w:rPr>
        <w:tab/>
        <w:t>12.0.0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26</w:t>
      </w:r>
      <w:r w:rsidR="00D63672" w:rsidRPr="0034407F">
        <w:rPr>
          <w:color w:val="000000"/>
          <w:sz w:val="18"/>
          <w:szCs w:val="18"/>
          <w:lang w:val="fr-FR" w:eastAsia="en-GB"/>
        </w:rPr>
        <w:t>/09/2014</w:t>
      </w:r>
      <w:r w:rsidRPr="0034407F">
        <w:rPr>
          <w:color w:val="000000"/>
          <w:sz w:val="18"/>
          <w:szCs w:val="18"/>
          <w:lang w:val="fr-FR" w:eastAsia="en-GB"/>
        </w:rPr>
        <w:tab/>
      </w:r>
      <w:hyperlink r:id="rId1611" w:history="1">
        <w:r w:rsidR="000A6AB9" w:rsidRPr="0034407F">
          <w:rPr>
            <w:rStyle w:val="Hyperlink"/>
            <w:sz w:val="18"/>
            <w:szCs w:val="18"/>
            <w:lang w:val="fr-FR" w:eastAsia="en-GB"/>
          </w:rPr>
          <w:t>https://www.etsi.org/deliver/etsi_ts/136400_136499/136441/12.00.00_60/ts_136441v120000p.pdf</w:t>
        </w:r>
      </w:hyperlink>
    </w:p>
    <w:p w14:paraId="49D1C6A7" w14:textId="40527181"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36.441-12.0.0 V1.0.0</w:t>
      </w:r>
      <w:r w:rsidRPr="0034407F">
        <w:rPr>
          <w:color w:val="000000"/>
          <w:sz w:val="18"/>
          <w:szCs w:val="18"/>
          <w:lang w:val="fr-FR" w:eastAsia="en-GB"/>
        </w:rPr>
        <w:tab/>
        <w:t>12.0.0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612" w:history="1">
        <w:r w:rsidR="000A6AB9" w:rsidRPr="0034407F">
          <w:rPr>
            <w:rStyle w:val="Hyperlink"/>
            <w:sz w:val="18"/>
            <w:szCs w:val="18"/>
            <w:lang w:val="fr-FR" w:eastAsia="en-GB"/>
          </w:rPr>
          <w:t>https://members.tsdsi.in/index.php/s/3qRBR9xRoSfSmge</w:t>
        </w:r>
      </w:hyperlink>
    </w:p>
    <w:p w14:paraId="0FBED687" w14:textId="477C9C40"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TTAT.3G-36.441V12.0.0</w:t>
      </w:r>
      <w:r w:rsidRPr="0034407F">
        <w:rPr>
          <w:color w:val="000000"/>
          <w:sz w:val="18"/>
          <w:szCs w:val="18"/>
          <w:lang w:val="fr-FR" w:eastAsia="en-GB"/>
        </w:rPr>
        <w:tab/>
        <w:t>12.0.0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613" w:history="1">
        <w:r w:rsidR="000A6AB9" w:rsidRPr="0034407F">
          <w:rPr>
            <w:rStyle w:val="Hyperlink"/>
            <w:sz w:val="18"/>
            <w:szCs w:val="18"/>
            <w:lang w:val="fr-FR" w:eastAsia="en-GB"/>
          </w:rPr>
          <w:t>http://committee.tta.or.kr/data/ttasDown.jsp?kind=ttastd&amp;pk_num=TTAT.3G-36.441V12.0.0</w:t>
        </w:r>
      </w:hyperlink>
    </w:p>
    <w:p w14:paraId="2738C087" w14:textId="7FD1BCA8"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TS-3GA-36.441(Rel12)v12.0.0</w:t>
      </w:r>
      <w:r w:rsidRPr="0034407F">
        <w:rPr>
          <w:color w:val="000000"/>
          <w:sz w:val="18"/>
          <w:szCs w:val="18"/>
          <w:lang w:val="fr-FR" w:eastAsia="en-GB"/>
        </w:rPr>
        <w:tab/>
        <w:t>12.0.0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/03/2015</w:t>
      </w:r>
      <w:r w:rsidRPr="0034407F">
        <w:rPr>
          <w:color w:val="000000"/>
          <w:sz w:val="18"/>
          <w:szCs w:val="18"/>
          <w:lang w:val="fr-FR" w:eastAsia="en-GB"/>
        </w:rPr>
        <w:tab/>
      </w:r>
      <w:hyperlink r:id="rId1614" w:history="1">
        <w:r w:rsidR="000A6AB9" w:rsidRPr="0034407F">
          <w:rPr>
            <w:rStyle w:val="Hyperlink"/>
            <w:sz w:val="18"/>
            <w:szCs w:val="18"/>
            <w:lang w:val="fr-FR" w:eastAsia="en-GB"/>
          </w:rPr>
          <w:t>https://www.ttc.or.jp/st/docs/3gpps2015/TS/TS-3GA-36.441(Rel12)v12.0.0.pdf</w:t>
        </w:r>
      </w:hyperlink>
    </w:p>
    <w:p w14:paraId="473EB975" w14:textId="1FD3728D" w:rsidR="00A16DB1" w:rsidRPr="00182533" w:rsidRDefault="006E0553" w:rsidP="00133A0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16DB1" w:rsidRPr="00182533">
        <w:rPr>
          <w:b/>
          <w:bCs/>
          <w:color w:val="000000"/>
          <w:sz w:val="18"/>
          <w:szCs w:val="18"/>
          <w:lang w:eastAsia="en-GB"/>
        </w:rPr>
        <w:t xml:space="preserve"> 13</w:t>
      </w:r>
    </w:p>
    <w:p w14:paraId="4C5DA31B" w14:textId="5E7F9A3B" w:rsidR="00A16DB1" w:rsidRPr="00182533"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ATIS.3GPP.36.441V1300</w:t>
      </w:r>
      <w:r w:rsidRPr="00182533">
        <w:rPr>
          <w:color w:val="000000"/>
          <w:sz w:val="18"/>
          <w:szCs w:val="18"/>
          <w:lang w:eastAsia="en-GB"/>
        </w:rPr>
        <w:tab/>
        <w:t>13.0.0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615" w:history="1">
        <w:r w:rsidR="000A6AB9" w:rsidRPr="00182533">
          <w:rPr>
            <w:rStyle w:val="Hyperlink"/>
            <w:sz w:val="18"/>
            <w:szCs w:val="18"/>
            <w:lang w:eastAsia="en-GB"/>
          </w:rPr>
          <w:t>https://www.atis.org/3gpp-documents/Rel99-14/</w:t>
        </w:r>
      </w:hyperlink>
    </w:p>
    <w:p w14:paraId="3F472856" w14:textId="4F39B04E" w:rsidR="00A16DB1" w:rsidRPr="00182533" w:rsidRDefault="00A16DB1" w:rsidP="000A6AB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CCSA.36.441V1300</w:t>
      </w:r>
      <w:r w:rsidRPr="00182533">
        <w:rPr>
          <w:color w:val="000000"/>
          <w:sz w:val="18"/>
          <w:szCs w:val="18"/>
          <w:lang w:eastAsia="en-GB"/>
        </w:rPr>
        <w:tab/>
        <w:t>13.0.0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/12/2015</w:t>
      </w:r>
      <w:r w:rsidRPr="00182533">
        <w:rPr>
          <w:color w:val="000000"/>
          <w:sz w:val="18"/>
          <w:szCs w:val="18"/>
          <w:lang w:eastAsia="en-GB"/>
        </w:rPr>
        <w:tab/>
      </w:r>
      <w:hyperlink r:id="rId1616" w:history="1">
        <w:r w:rsidR="000A6AB9" w:rsidRPr="00182533">
          <w:rPr>
            <w:rStyle w:val="Hyperlink"/>
            <w:sz w:val="18"/>
            <w:szCs w:val="18"/>
            <w:lang w:eastAsia="en-GB"/>
          </w:rPr>
          <w:t>https://www.ccsa.org.cn/api/portalsFile/downloadOldFile?type=19&amp;oldFileUrl=ITU-R/M.2012-6/CCSA.36.441V1300.doc</w:t>
        </w:r>
      </w:hyperlink>
    </w:p>
    <w:p w14:paraId="27E349CE" w14:textId="28EB9E14"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136 441</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/01/2016</w:t>
      </w:r>
      <w:r w:rsidRPr="0034407F">
        <w:rPr>
          <w:color w:val="000000"/>
          <w:sz w:val="18"/>
          <w:szCs w:val="18"/>
          <w:lang w:val="fr-FR" w:eastAsia="en-GB"/>
        </w:rPr>
        <w:tab/>
      </w:r>
      <w:hyperlink r:id="rId1617" w:history="1">
        <w:r w:rsidR="000A6AB9" w:rsidRPr="0034407F">
          <w:rPr>
            <w:rStyle w:val="Hyperlink"/>
            <w:sz w:val="18"/>
            <w:szCs w:val="18"/>
            <w:lang w:val="fr-FR" w:eastAsia="en-GB"/>
          </w:rPr>
          <w:t>https://www.etsi.org/deliver/etsi_ts/136400_136499/136441/13.00.00_60/ts_136441v130000p.pdf</w:t>
        </w:r>
      </w:hyperlink>
    </w:p>
    <w:p w14:paraId="55932027" w14:textId="0939518E"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36.441-13.0.0 V1.0.0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618" w:history="1">
        <w:r w:rsidR="000A6AB9" w:rsidRPr="0034407F">
          <w:rPr>
            <w:rStyle w:val="Hyperlink"/>
            <w:sz w:val="18"/>
            <w:szCs w:val="18"/>
            <w:lang w:val="fr-FR" w:eastAsia="en-GB"/>
          </w:rPr>
          <w:t>https://members.tsdsi.in/index.php/s/rPpc5ggcKPbd5jr</w:t>
        </w:r>
      </w:hyperlink>
    </w:p>
    <w:p w14:paraId="08455A7A" w14:textId="1A3277B7"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TTAT.3G-36.441V13.0.0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619" w:history="1">
        <w:r w:rsidR="000A6AB9" w:rsidRPr="0034407F">
          <w:rPr>
            <w:rStyle w:val="Hyperlink"/>
            <w:sz w:val="18"/>
            <w:szCs w:val="18"/>
            <w:lang w:val="fr-FR" w:eastAsia="en-GB"/>
          </w:rPr>
          <w:t>http://committee.tta.or.kr/data/ttasDown.jsp?kind=ttastd&amp;pk_num=TTAT.3G-36.441V13.0.0</w:t>
        </w:r>
      </w:hyperlink>
    </w:p>
    <w:p w14:paraId="67ACB9C8" w14:textId="20A36B11"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TS-3GA-36.441(Rel13)v13.0.0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31</w:t>
      </w:r>
      <w:r w:rsidR="00D63672" w:rsidRPr="0034407F">
        <w:rPr>
          <w:color w:val="000000"/>
          <w:sz w:val="18"/>
          <w:szCs w:val="18"/>
          <w:lang w:val="fr-FR" w:eastAsia="en-GB"/>
        </w:rPr>
        <w:t>/03/2017</w:t>
      </w:r>
      <w:r w:rsidRPr="0034407F">
        <w:rPr>
          <w:color w:val="000000"/>
          <w:sz w:val="18"/>
          <w:szCs w:val="18"/>
          <w:lang w:val="fr-FR" w:eastAsia="en-GB"/>
        </w:rPr>
        <w:tab/>
      </w:r>
      <w:hyperlink r:id="rId1620" w:history="1">
        <w:r w:rsidR="000A6AB9" w:rsidRPr="0034407F">
          <w:rPr>
            <w:rStyle w:val="Hyperlink"/>
            <w:sz w:val="18"/>
            <w:szCs w:val="18"/>
            <w:lang w:val="fr-FR" w:eastAsia="en-GB"/>
          </w:rPr>
          <w:t>https://www.ttc.or.jp/st/docs/3gpps2017/TS/TS-3GA-36.441(Rel13)v13.0.0.pdf</w:t>
        </w:r>
      </w:hyperlink>
    </w:p>
    <w:p w14:paraId="68602816" w14:textId="1D3E9B09" w:rsidR="00A16DB1" w:rsidRPr="00182533" w:rsidRDefault="006E0553" w:rsidP="00133A0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16DB1" w:rsidRPr="00182533">
        <w:rPr>
          <w:b/>
          <w:bCs/>
          <w:color w:val="000000"/>
          <w:sz w:val="18"/>
          <w:szCs w:val="18"/>
          <w:lang w:eastAsia="en-GB"/>
        </w:rPr>
        <w:t xml:space="preserve"> 14</w:t>
      </w:r>
    </w:p>
    <w:p w14:paraId="4BEECC8D" w14:textId="14314532" w:rsidR="00A16DB1" w:rsidRPr="00182533" w:rsidRDefault="00A16DB1"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ATIS.3GPP.36.441V1400</w:t>
      </w:r>
      <w:r w:rsidRPr="00182533">
        <w:rPr>
          <w:color w:val="000000"/>
          <w:sz w:val="18"/>
          <w:szCs w:val="18"/>
          <w:lang w:eastAsia="en-GB"/>
        </w:rPr>
        <w:tab/>
        <w:t>14.0.0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621" w:history="1">
        <w:r w:rsidR="00133A00" w:rsidRPr="00182533">
          <w:rPr>
            <w:rStyle w:val="Hyperlink"/>
            <w:sz w:val="18"/>
            <w:szCs w:val="18"/>
            <w:lang w:eastAsia="en-GB"/>
          </w:rPr>
          <w:t>https://www.atis.org/3gpp-documents/Rel99-14/</w:t>
        </w:r>
      </w:hyperlink>
    </w:p>
    <w:p w14:paraId="232A2107" w14:textId="604D565E" w:rsidR="00A16DB1" w:rsidRPr="00182533"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CCSA.36.441V1400</w:t>
      </w:r>
      <w:r w:rsidRPr="00182533">
        <w:rPr>
          <w:color w:val="000000"/>
          <w:sz w:val="18"/>
          <w:szCs w:val="18"/>
          <w:lang w:eastAsia="en-GB"/>
        </w:rPr>
        <w:tab/>
        <w:t>14.0.0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/03/2017</w:t>
      </w:r>
      <w:r w:rsidRPr="00182533">
        <w:rPr>
          <w:color w:val="000000"/>
          <w:sz w:val="18"/>
          <w:szCs w:val="18"/>
          <w:lang w:eastAsia="en-GB"/>
        </w:rPr>
        <w:tab/>
      </w:r>
      <w:hyperlink r:id="rId1622" w:history="1">
        <w:r w:rsidR="00133A00" w:rsidRPr="00182533">
          <w:rPr>
            <w:rStyle w:val="Hyperlink"/>
            <w:sz w:val="18"/>
            <w:szCs w:val="18"/>
            <w:lang w:eastAsia="en-GB"/>
          </w:rPr>
          <w:t>https://www.ccsa.org.cn/api/portalsFile/downloadOldFile?type=19&amp;oldFileUrl=ITU-R/M.2012-6/CCSA.36.441V1400.doc</w:t>
        </w:r>
      </w:hyperlink>
    </w:p>
    <w:p w14:paraId="2241E149" w14:textId="40BFB566"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136 441</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/04/2017</w:t>
      </w:r>
      <w:r w:rsidRPr="0034407F">
        <w:rPr>
          <w:color w:val="000000"/>
          <w:sz w:val="18"/>
          <w:szCs w:val="18"/>
          <w:lang w:val="fr-FR" w:eastAsia="en-GB"/>
        </w:rPr>
        <w:tab/>
      </w:r>
      <w:hyperlink r:id="rId1623" w:history="1">
        <w:r w:rsidR="00133A00" w:rsidRPr="0034407F">
          <w:rPr>
            <w:rStyle w:val="Hyperlink"/>
            <w:sz w:val="18"/>
            <w:szCs w:val="18"/>
            <w:lang w:val="fr-FR" w:eastAsia="en-GB"/>
          </w:rPr>
          <w:t>https://www.etsi.org/deliver/etsi_ts/136400_136499/136441/14.00.00_60/ts_136441v140000p.pdf</w:t>
        </w:r>
      </w:hyperlink>
    </w:p>
    <w:p w14:paraId="546C7BE5" w14:textId="53FC6C1C"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36.441-14.0.0 V1.0.0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624" w:history="1">
        <w:r w:rsidR="00133A00" w:rsidRPr="0034407F">
          <w:rPr>
            <w:rStyle w:val="Hyperlink"/>
            <w:sz w:val="18"/>
            <w:szCs w:val="18"/>
            <w:lang w:val="fr-FR" w:eastAsia="en-GB"/>
          </w:rPr>
          <w:t>https://members.tsdsi.in/index.php/s/SSedrwSgHyHXpCW</w:t>
        </w:r>
      </w:hyperlink>
    </w:p>
    <w:p w14:paraId="60D9D9E1" w14:textId="40F7227C"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TTAT.3G-36.441V14.0.0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625" w:history="1">
        <w:r w:rsidR="00133A00" w:rsidRPr="0034407F">
          <w:rPr>
            <w:rStyle w:val="Hyperlink"/>
            <w:sz w:val="18"/>
            <w:szCs w:val="18"/>
            <w:lang w:val="fr-FR" w:eastAsia="en-GB"/>
          </w:rPr>
          <w:t>http://committee.tta.or.kr/data/ttasDown.jsp?kind=ttastd&amp;pk_num=TTAT.3G-36.441V14.0.0</w:t>
        </w:r>
      </w:hyperlink>
    </w:p>
    <w:p w14:paraId="208876D7" w14:textId="1AA42612"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TS-3GA-36.441(Rel14)v14.0.0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13</w:t>
      </w:r>
      <w:r w:rsidR="00D63672" w:rsidRPr="0034407F">
        <w:rPr>
          <w:color w:val="000000"/>
          <w:sz w:val="18"/>
          <w:szCs w:val="18"/>
          <w:lang w:val="fr-FR" w:eastAsia="en-GB"/>
        </w:rPr>
        <w:t>/04/2018</w:t>
      </w:r>
      <w:r w:rsidRPr="0034407F">
        <w:rPr>
          <w:color w:val="000000"/>
          <w:sz w:val="18"/>
          <w:szCs w:val="18"/>
          <w:lang w:val="fr-FR" w:eastAsia="en-GB"/>
        </w:rPr>
        <w:tab/>
      </w:r>
      <w:hyperlink r:id="rId1626" w:history="1">
        <w:r w:rsidR="00133A00" w:rsidRPr="0034407F">
          <w:rPr>
            <w:rStyle w:val="Hyperlink"/>
            <w:sz w:val="18"/>
            <w:szCs w:val="18"/>
            <w:lang w:val="fr-FR" w:eastAsia="en-GB"/>
          </w:rPr>
          <w:t>https://www.ttc.or.jp/st/docs/3gpps2018/TS/TS-3GA-36.441(Rel14)v14.0.0.pdf</w:t>
        </w:r>
      </w:hyperlink>
    </w:p>
    <w:p w14:paraId="2E43D160" w14:textId="3A02EE21" w:rsidR="00A16DB1" w:rsidRPr="00182533" w:rsidRDefault="006E0553" w:rsidP="00133A0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16DB1" w:rsidRPr="00182533">
        <w:rPr>
          <w:b/>
          <w:bCs/>
          <w:color w:val="000000"/>
          <w:sz w:val="18"/>
          <w:szCs w:val="18"/>
          <w:lang w:eastAsia="en-GB"/>
        </w:rPr>
        <w:t xml:space="preserve"> 15</w:t>
      </w:r>
    </w:p>
    <w:p w14:paraId="7AC41D59" w14:textId="2C7F64BA" w:rsidR="00A16DB1" w:rsidRPr="00182533"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ATIS.3GPP.36.441V1500</w:t>
      </w:r>
      <w:r w:rsidRPr="00182533">
        <w:rPr>
          <w:color w:val="000000"/>
          <w:sz w:val="18"/>
          <w:szCs w:val="18"/>
          <w:lang w:eastAsia="en-GB"/>
        </w:rPr>
        <w:tab/>
        <w:t>15.0.0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627" w:history="1">
        <w:r w:rsidR="00133A00" w:rsidRPr="00182533">
          <w:rPr>
            <w:rStyle w:val="Hyperlink"/>
            <w:sz w:val="18"/>
            <w:szCs w:val="18"/>
            <w:lang w:eastAsia="en-GB"/>
          </w:rPr>
          <w:t>https://www.atis.org/3gpp-documents/Rel15/</w:t>
        </w:r>
      </w:hyperlink>
    </w:p>
    <w:p w14:paraId="50A6D87E" w14:textId="474A8908" w:rsidR="00A16DB1" w:rsidRPr="00182533"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CCSA.36.441V1500</w:t>
      </w:r>
      <w:r w:rsidRPr="00182533">
        <w:rPr>
          <w:color w:val="000000"/>
          <w:sz w:val="18"/>
          <w:szCs w:val="18"/>
          <w:lang w:eastAsia="en-GB"/>
        </w:rPr>
        <w:tab/>
        <w:t>15.0.0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/09/2018</w:t>
      </w:r>
      <w:r w:rsidRPr="00182533">
        <w:rPr>
          <w:color w:val="000000"/>
          <w:sz w:val="18"/>
          <w:szCs w:val="18"/>
          <w:lang w:eastAsia="en-GB"/>
        </w:rPr>
        <w:tab/>
      </w:r>
      <w:hyperlink r:id="rId1628" w:history="1">
        <w:r w:rsidR="00133A00" w:rsidRPr="00182533">
          <w:rPr>
            <w:rStyle w:val="Hyperlink"/>
            <w:sz w:val="18"/>
            <w:szCs w:val="18"/>
            <w:lang w:eastAsia="en-GB"/>
          </w:rPr>
          <w:t>https://www.ccsa.org.cn/api/portalsFile/downloadOldFile?type=19&amp;oldFileUrl=ITU-R/M.2012-6/CCSA.36.441V1500.doc</w:t>
        </w:r>
      </w:hyperlink>
    </w:p>
    <w:p w14:paraId="2BCC28AD" w14:textId="675E9D31"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136 441</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28</w:t>
      </w:r>
      <w:r w:rsidR="00D63672" w:rsidRPr="0034407F">
        <w:rPr>
          <w:color w:val="000000"/>
          <w:sz w:val="18"/>
          <w:szCs w:val="18"/>
          <w:lang w:val="fr-FR" w:eastAsia="en-GB"/>
        </w:rPr>
        <w:t>/09/2018</w:t>
      </w:r>
      <w:r w:rsidRPr="0034407F">
        <w:rPr>
          <w:color w:val="000000"/>
          <w:sz w:val="18"/>
          <w:szCs w:val="18"/>
          <w:lang w:val="fr-FR" w:eastAsia="en-GB"/>
        </w:rPr>
        <w:tab/>
      </w:r>
      <w:hyperlink r:id="rId1629" w:history="1">
        <w:r w:rsidR="00133A00" w:rsidRPr="0034407F">
          <w:rPr>
            <w:rStyle w:val="Hyperlink"/>
            <w:sz w:val="18"/>
            <w:szCs w:val="18"/>
            <w:lang w:val="fr-FR" w:eastAsia="en-GB"/>
          </w:rPr>
          <w:t>https://www.etsi.org/deliver/etsi_ts/136400_136499/136441/15.00.00_60/ts_136441v150000p.pdf</w:t>
        </w:r>
      </w:hyperlink>
    </w:p>
    <w:p w14:paraId="52413296" w14:textId="6F67B6A2"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36.441-15.0.0 V1.0.0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630" w:history="1">
        <w:r w:rsidR="00133A00" w:rsidRPr="0034407F">
          <w:rPr>
            <w:rStyle w:val="Hyperlink"/>
            <w:sz w:val="18"/>
            <w:szCs w:val="18"/>
            <w:lang w:val="fr-FR" w:eastAsia="en-GB"/>
          </w:rPr>
          <w:t>https://members.tsdsi.in/index.php/s/qKjT5XfHNPpB3MG</w:t>
        </w:r>
      </w:hyperlink>
    </w:p>
    <w:p w14:paraId="2A3E981C" w14:textId="01B7CAE7"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TTAT.3G-36.441V15.0.0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1631" w:history="1">
        <w:r w:rsidR="00133A00" w:rsidRPr="0034407F">
          <w:rPr>
            <w:rStyle w:val="Hyperlink"/>
            <w:sz w:val="18"/>
            <w:szCs w:val="18"/>
            <w:lang w:val="fr-FR" w:eastAsia="en-GB"/>
          </w:rPr>
          <w:t>http://committee.tta.or.kr/data/ttasDown.jsp?kind=ttastd&amp;pk_num=TTAT.3G-36.441V15.0.0</w:t>
        </w:r>
      </w:hyperlink>
    </w:p>
    <w:p w14:paraId="3E5E2810" w14:textId="0D7483A5"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TS-3GA-36.441(Rel15)v15.0.0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/12/2018</w:t>
      </w:r>
      <w:r w:rsidRPr="0034407F">
        <w:rPr>
          <w:color w:val="000000"/>
          <w:sz w:val="18"/>
          <w:szCs w:val="18"/>
          <w:lang w:val="fr-FR" w:eastAsia="en-GB"/>
        </w:rPr>
        <w:tab/>
      </w:r>
      <w:hyperlink r:id="rId1632" w:history="1">
        <w:r w:rsidR="00133A00" w:rsidRPr="0034407F">
          <w:rPr>
            <w:rStyle w:val="Hyperlink"/>
            <w:sz w:val="18"/>
            <w:szCs w:val="18"/>
            <w:lang w:val="fr-FR" w:eastAsia="en-GB"/>
          </w:rPr>
          <w:t>https://www.ttc.or.jp/st/docs/3gpps2018/TS/TS-3GA-36.441(Rel15)v15.0.0.pdf</w:t>
        </w:r>
      </w:hyperlink>
    </w:p>
    <w:p w14:paraId="3D33C900" w14:textId="30EA485B" w:rsidR="00A16DB1" w:rsidRPr="00182533" w:rsidRDefault="006E0553" w:rsidP="00133A0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16DB1" w:rsidRPr="00182533">
        <w:rPr>
          <w:b/>
          <w:bCs/>
          <w:color w:val="000000"/>
          <w:sz w:val="18"/>
          <w:szCs w:val="18"/>
          <w:lang w:eastAsia="en-GB"/>
        </w:rPr>
        <w:t xml:space="preserve"> 16</w:t>
      </w:r>
    </w:p>
    <w:p w14:paraId="06B2E104" w14:textId="724C30BA" w:rsidR="00A16DB1" w:rsidRPr="00182533"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ATIS.3GPP.36.441V1600</w:t>
      </w:r>
      <w:r w:rsidRPr="00182533">
        <w:rPr>
          <w:color w:val="000000"/>
          <w:sz w:val="18"/>
          <w:szCs w:val="18"/>
          <w:lang w:eastAsia="en-GB"/>
        </w:rPr>
        <w:tab/>
        <w:t>16.0.0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633" w:history="1">
        <w:r w:rsidR="00133A00" w:rsidRPr="00182533">
          <w:rPr>
            <w:rStyle w:val="Hyperlink"/>
            <w:sz w:val="18"/>
            <w:szCs w:val="18"/>
            <w:lang w:eastAsia="en-GB"/>
          </w:rPr>
          <w:t>https://www.atis.org/3gpp-documents/Rel16/</w:t>
        </w:r>
      </w:hyperlink>
    </w:p>
    <w:p w14:paraId="176F0C08" w14:textId="52EE5309" w:rsidR="00A16DB1" w:rsidRPr="00182533"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CCSA.36.441V1600</w:t>
      </w:r>
      <w:r w:rsidRPr="00182533">
        <w:rPr>
          <w:color w:val="000000"/>
          <w:sz w:val="18"/>
          <w:szCs w:val="18"/>
          <w:lang w:eastAsia="en-GB"/>
        </w:rPr>
        <w:tab/>
        <w:t>16.0.0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/07/2020</w:t>
      </w:r>
      <w:r w:rsidRPr="00182533">
        <w:rPr>
          <w:color w:val="000000"/>
          <w:sz w:val="18"/>
          <w:szCs w:val="18"/>
          <w:lang w:eastAsia="en-GB"/>
        </w:rPr>
        <w:tab/>
      </w:r>
      <w:hyperlink r:id="rId1634" w:history="1">
        <w:r w:rsidR="00133A00" w:rsidRPr="00182533">
          <w:rPr>
            <w:rStyle w:val="Hyperlink"/>
            <w:sz w:val="18"/>
            <w:szCs w:val="18"/>
            <w:lang w:eastAsia="en-GB"/>
          </w:rPr>
          <w:t>https://www.ccsa.org.cn/api/portalsFile/downloadOldFile?type=19&amp;oldFileUrl=ITU-R/M.2012-6/CCSA.36.441V1600.doc</w:t>
        </w:r>
      </w:hyperlink>
    </w:p>
    <w:p w14:paraId="1A2D3D84" w14:textId="4B3DC014"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136 441</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/07/2020</w:t>
      </w:r>
      <w:r w:rsidRPr="0034407F">
        <w:rPr>
          <w:color w:val="000000"/>
          <w:sz w:val="18"/>
          <w:szCs w:val="18"/>
          <w:lang w:val="fr-FR" w:eastAsia="en-GB"/>
        </w:rPr>
        <w:tab/>
      </w:r>
      <w:hyperlink r:id="rId1635" w:history="1">
        <w:r w:rsidR="00133A00" w:rsidRPr="0034407F">
          <w:rPr>
            <w:rStyle w:val="Hyperlink"/>
            <w:sz w:val="18"/>
            <w:szCs w:val="18"/>
            <w:lang w:val="fr-FR" w:eastAsia="en-GB"/>
          </w:rPr>
          <w:t>https://www.etsi.org/deliver/etsi_ts/136400_136499/136441/16.00.00_60/ts_136441v160000p.pdf</w:t>
        </w:r>
      </w:hyperlink>
    </w:p>
    <w:p w14:paraId="549DA3AE" w14:textId="23A6A67A"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36.441-16.0.0 V1.0.0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636" w:history="1">
        <w:r w:rsidR="00133A00" w:rsidRPr="0034407F">
          <w:rPr>
            <w:rStyle w:val="Hyperlink"/>
            <w:sz w:val="18"/>
            <w:szCs w:val="18"/>
            <w:lang w:val="fr-FR" w:eastAsia="en-GB"/>
          </w:rPr>
          <w:t>https://members.tsdsi.in/index.php/s/enp8P2MAYEWR4B7</w:t>
        </w:r>
      </w:hyperlink>
    </w:p>
    <w:p w14:paraId="3E9D22ED" w14:textId="0FFA5F4E"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TTAT.3G-36.441V16.0.0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1637" w:history="1">
        <w:r w:rsidR="00133A00" w:rsidRPr="0034407F">
          <w:rPr>
            <w:rStyle w:val="Hyperlink"/>
            <w:sz w:val="18"/>
            <w:szCs w:val="18"/>
            <w:lang w:val="fr-FR" w:eastAsia="en-GB"/>
          </w:rPr>
          <w:t>http://committee.tta.or.kr/data/ttasDown.jsp?kind=ttastd&amp;pk_num=TTAT.3G-36.441V16.0.0</w:t>
        </w:r>
      </w:hyperlink>
    </w:p>
    <w:p w14:paraId="2D51BA56" w14:textId="35DBE97D"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TS-3GA-36.441(Rel16)v16.0.0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/10/2020</w:t>
      </w:r>
      <w:r w:rsidRPr="0034407F">
        <w:rPr>
          <w:color w:val="000000"/>
          <w:sz w:val="18"/>
          <w:szCs w:val="18"/>
          <w:lang w:val="fr-FR" w:eastAsia="en-GB"/>
        </w:rPr>
        <w:tab/>
      </w:r>
      <w:hyperlink r:id="rId1638" w:history="1">
        <w:r w:rsidR="00133A00" w:rsidRPr="0034407F">
          <w:rPr>
            <w:rStyle w:val="Hyperlink"/>
            <w:sz w:val="18"/>
            <w:szCs w:val="18"/>
            <w:lang w:val="fr-FR" w:eastAsia="en-GB"/>
          </w:rPr>
          <w:t>https://www.ttc.or.jp/st/docs/3gpps2020/TS/TS-3GA-36_441_Rel16v16_0_0.pdf</w:t>
        </w:r>
      </w:hyperlink>
    </w:p>
    <w:p w14:paraId="33663FB9" w14:textId="0123D066" w:rsidR="00A16DB1" w:rsidRPr="00182533" w:rsidRDefault="006E0553" w:rsidP="00A16DB1">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A16DB1" w:rsidRPr="00182533">
        <w:rPr>
          <w:b/>
          <w:bCs/>
          <w:color w:val="000000"/>
          <w:sz w:val="18"/>
          <w:szCs w:val="18"/>
          <w:lang w:eastAsia="en-GB"/>
        </w:rPr>
        <w:t xml:space="preserve"> 17</w:t>
      </w:r>
    </w:p>
    <w:p w14:paraId="74A764CF" w14:textId="55B8BB3B" w:rsidR="00A16DB1" w:rsidRPr="00182533" w:rsidRDefault="00A16DB1" w:rsidP="00182533">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ATIS.3GPP.36.441.V17.0.0</w:t>
      </w:r>
      <w:r w:rsidRPr="00182533">
        <w:rPr>
          <w:color w:val="000000"/>
          <w:sz w:val="18"/>
          <w:szCs w:val="18"/>
          <w:lang w:eastAsia="en-GB"/>
        </w:rPr>
        <w:tab/>
        <w:t>17.0.0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1639" w:history="1">
        <w:r w:rsidR="00133A00" w:rsidRPr="00182533">
          <w:rPr>
            <w:rStyle w:val="Hyperlink"/>
            <w:sz w:val="18"/>
            <w:szCs w:val="18"/>
            <w:lang w:eastAsia="en-GB"/>
          </w:rPr>
          <w:t>https://www.atis.org/3gpp-transpositions - Rel-17</w:t>
        </w:r>
      </w:hyperlink>
    </w:p>
    <w:p w14:paraId="54D359C6" w14:textId="3F7E2755" w:rsidR="00A16DB1" w:rsidRPr="00182533" w:rsidRDefault="00A16DB1" w:rsidP="00182533">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CCSA.36.441V1700</w:t>
      </w:r>
      <w:r w:rsidRPr="00182533">
        <w:rPr>
          <w:color w:val="000000"/>
          <w:sz w:val="18"/>
          <w:szCs w:val="18"/>
          <w:lang w:eastAsia="en-GB"/>
        </w:rPr>
        <w:tab/>
        <w:t>17.0.0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/04/2022</w:t>
      </w:r>
      <w:r w:rsidRPr="00182533">
        <w:rPr>
          <w:color w:val="000000"/>
          <w:sz w:val="18"/>
          <w:szCs w:val="18"/>
          <w:lang w:eastAsia="en-GB"/>
        </w:rPr>
        <w:tab/>
      </w:r>
      <w:hyperlink r:id="rId1640" w:history="1">
        <w:r w:rsidR="00133A00" w:rsidRPr="00182533">
          <w:rPr>
            <w:rStyle w:val="Hyperlink"/>
            <w:sz w:val="18"/>
            <w:szCs w:val="18"/>
            <w:lang w:eastAsia="en-GB"/>
          </w:rPr>
          <w:t>https://www.ccsa.org.cn/api/portalsFile/downloadOldFile?type=19&amp;oldFileUrl=ITU-R/M.2012-6/CCSA.36.441V1700.doc</w:t>
        </w:r>
      </w:hyperlink>
    </w:p>
    <w:p w14:paraId="4B27F571" w14:textId="2FCBAEE0"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136 441</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/05/2022</w:t>
      </w:r>
      <w:r w:rsidRPr="0034407F">
        <w:rPr>
          <w:color w:val="000000"/>
          <w:sz w:val="18"/>
          <w:szCs w:val="18"/>
          <w:lang w:val="fr-FR" w:eastAsia="en-GB"/>
        </w:rPr>
        <w:tab/>
      </w:r>
      <w:hyperlink r:id="rId1641" w:history="1">
        <w:r w:rsidR="00133A00" w:rsidRPr="0034407F">
          <w:rPr>
            <w:rStyle w:val="Hyperlink"/>
            <w:sz w:val="18"/>
            <w:szCs w:val="18"/>
            <w:lang w:val="fr-FR" w:eastAsia="en-GB"/>
          </w:rPr>
          <w:t>https://www.etsi.org/deliver/etsi_ts/136400_136499/136441/17.00.00_60/ts_136441v170000p.pdf</w:t>
        </w:r>
      </w:hyperlink>
    </w:p>
    <w:p w14:paraId="56FFDB32" w14:textId="2AE08FAF"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36.441-17.0.0 V1.0.0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/07/2022</w:t>
      </w:r>
      <w:r w:rsidRPr="0034407F">
        <w:rPr>
          <w:color w:val="000000"/>
          <w:sz w:val="18"/>
          <w:szCs w:val="18"/>
          <w:lang w:val="fr-FR" w:eastAsia="en-GB"/>
        </w:rPr>
        <w:tab/>
      </w:r>
      <w:hyperlink r:id="rId1642" w:history="1">
        <w:r w:rsidR="00133A00" w:rsidRPr="0034407F">
          <w:rPr>
            <w:rStyle w:val="Hyperlink"/>
            <w:sz w:val="18"/>
            <w:szCs w:val="18"/>
            <w:lang w:val="fr-FR" w:eastAsia="en-GB"/>
          </w:rPr>
          <w:t>https://members.tsdsi.in/s/z25kTsPPnJGcYBJ</w:t>
        </w:r>
      </w:hyperlink>
    </w:p>
    <w:p w14:paraId="308903A1" w14:textId="3648242D"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TTAT.3G-36.441V17.0.0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1643" w:history="1">
        <w:r w:rsidR="00133A00" w:rsidRPr="0034407F">
          <w:rPr>
            <w:rStyle w:val="Hyperlink"/>
            <w:sz w:val="18"/>
            <w:szCs w:val="18"/>
            <w:lang w:val="fr-FR" w:eastAsia="en-GB"/>
          </w:rPr>
          <w:t>http://committee.tta.or.kr/data/ttasDown.jsp?kind=ttastd&amp;pk_num=TTAT.3G-36.441V17.0.0</w:t>
        </w:r>
      </w:hyperlink>
    </w:p>
    <w:p w14:paraId="135CF1A3" w14:textId="0E4FB6D1"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TS-3GA-36.441(Rel17)v17.0.0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07</w:t>
      </w:r>
      <w:r w:rsidR="00D63672" w:rsidRPr="0034407F">
        <w:rPr>
          <w:color w:val="000000"/>
          <w:sz w:val="18"/>
          <w:szCs w:val="18"/>
          <w:lang w:val="fr-FR" w:eastAsia="en-GB"/>
        </w:rPr>
        <w:t>/10/2022</w:t>
      </w:r>
      <w:r w:rsidRPr="0034407F">
        <w:rPr>
          <w:color w:val="000000"/>
          <w:sz w:val="18"/>
          <w:szCs w:val="18"/>
          <w:lang w:val="fr-FR" w:eastAsia="en-GB"/>
        </w:rPr>
        <w:tab/>
      </w:r>
      <w:hyperlink r:id="rId1644" w:history="1">
        <w:r w:rsidR="00133A00" w:rsidRPr="0034407F">
          <w:rPr>
            <w:rStyle w:val="Hyperlink"/>
            <w:sz w:val="18"/>
            <w:szCs w:val="18"/>
            <w:lang w:val="fr-FR" w:eastAsia="en-GB"/>
          </w:rPr>
          <w:t>https://www.ttc.or.jp/st/docs/3gpp/2022/TS/TS-3GA-36.441v17.0.0.pdf</w:t>
        </w:r>
      </w:hyperlink>
    </w:p>
    <w:p w14:paraId="6BC805E4" w14:textId="77777777" w:rsidR="00C556AE" w:rsidRPr="00182533" w:rsidRDefault="00C556AE" w:rsidP="00C556AE">
      <w:pPr>
        <w:pStyle w:val="Heading4"/>
      </w:pPr>
      <w:r w:rsidRPr="00182533">
        <w:t>2.1.4.15</w:t>
      </w:r>
      <w:r w:rsidRPr="00182533">
        <w:tab/>
        <w:t>TS 36.442</w:t>
      </w:r>
    </w:p>
    <w:p w14:paraId="7396DB5C" w14:textId="77777777" w:rsidR="00C556AE" w:rsidRPr="00182533" w:rsidRDefault="00C556AE" w:rsidP="00C556AE">
      <w:pPr>
        <w:pStyle w:val="Headingb"/>
        <w:rPr>
          <w:lang w:eastAsia="zh-CN"/>
        </w:rPr>
      </w:pPr>
      <w:r w:rsidRPr="00182533">
        <w:rPr>
          <w:lang w:eastAsia="zh-CN"/>
        </w:rPr>
        <w:t>Red de acceso radioeléctrico terrenal universal evolucionada (E-UTRAN); transporte de señalización para las interfaces que soportan el servicio multidifusión de difusión multimedios (MBMS) en la E-UTRAN</w:t>
      </w:r>
    </w:p>
    <w:p w14:paraId="7D6A4909" w14:textId="77777777" w:rsidR="00C556AE" w:rsidRPr="00182533" w:rsidRDefault="00C556AE" w:rsidP="00220C96">
      <w:pPr>
        <w:keepNext/>
        <w:keepLines/>
      </w:pPr>
      <w:r w:rsidRPr="00182533">
        <w:t>En este documento se especifican las normas para el transporte de la señalización a través de las interfaces M2 y M3. La interfaz M2 es una interfaz lógica entre el eNB y la MCE. La interfaz M3 es una interfaz lógica entre la MCE y la MME. En este documento se describe cómo se transportan los mensajes de señalización M2</w:t>
      </w:r>
      <w:r w:rsidRPr="00182533">
        <w:noBreakHyphen/>
        <w:t>AP sobre M2, y cómo se transportan los mensajes de señalización M3</w:t>
      </w:r>
      <w:r w:rsidRPr="00182533">
        <w:noBreakHyphen/>
        <w:t>AP sobre M3.</w:t>
      </w:r>
    </w:p>
    <w:p w14:paraId="42D906C7" w14:textId="77777777" w:rsidR="00855B1C" w:rsidRPr="00182533" w:rsidRDefault="00855B1C" w:rsidP="00855B1C">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6DE91C34" w14:textId="64EBEBDB" w:rsidR="00A16DB1" w:rsidRPr="00182533" w:rsidRDefault="006E0553" w:rsidP="00133A0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16DB1" w:rsidRPr="00182533">
        <w:rPr>
          <w:b/>
          <w:bCs/>
          <w:color w:val="000000"/>
          <w:sz w:val="18"/>
          <w:szCs w:val="18"/>
          <w:lang w:eastAsia="en-GB"/>
        </w:rPr>
        <w:t xml:space="preserve"> 10</w:t>
      </w:r>
    </w:p>
    <w:p w14:paraId="22EBD84D" w14:textId="3B1436F8" w:rsidR="00A16DB1" w:rsidRPr="00182533"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ATIS.3GPP.36.442V1020</w:t>
      </w:r>
      <w:r w:rsidRPr="00182533">
        <w:rPr>
          <w:color w:val="000000"/>
          <w:sz w:val="18"/>
          <w:szCs w:val="18"/>
          <w:lang w:eastAsia="en-GB"/>
        </w:rPr>
        <w:tab/>
        <w:t>10.2.0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645" w:history="1">
        <w:r w:rsidR="00390F97" w:rsidRPr="00182533">
          <w:rPr>
            <w:rStyle w:val="Hyperlink"/>
            <w:sz w:val="18"/>
            <w:szCs w:val="18"/>
            <w:lang w:eastAsia="en-GB"/>
          </w:rPr>
          <w:t>https://www.atis.org/3gpp-documents/Rel99-14/</w:t>
        </w:r>
      </w:hyperlink>
    </w:p>
    <w:p w14:paraId="4CD5BA8B" w14:textId="131B8AE8" w:rsidR="00A16DB1" w:rsidRPr="00182533" w:rsidRDefault="00A16DB1" w:rsidP="00390F9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CCSA.36.442V1020</w:t>
      </w:r>
      <w:r w:rsidRPr="00182533">
        <w:rPr>
          <w:color w:val="000000"/>
          <w:sz w:val="18"/>
          <w:szCs w:val="18"/>
          <w:lang w:eastAsia="en-GB"/>
        </w:rPr>
        <w:tab/>
        <w:t>10.2.0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390F97" w:rsidRPr="00182533">
        <w:rPr>
          <w:color w:val="000000"/>
          <w:sz w:val="18"/>
          <w:szCs w:val="18"/>
          <w:lang w:eastAsia="en-GB"/>
        </w:rPr>
        <w:t>/</w:t>
      </w:r>
      <w:r w:rsidRPr="00182533">
        <w:rPr>
          <w:color w:val="000000"/>
          <w:sz w:val="18"/>
          <w:szCs w:val="18"/>
          <w:lang w:eastAsia="en-GB"/>
        </w:rPr>
        <w:t>09</w:t>
      </w:r>
      <w:r w:rsidR="00390F97" w:rsidRPr="00182533">
        <w:rPr>
          <w:color w:val="000000"/>
          <w:sz w:val="18"/>
          <w:szCs w:val="18"/>
          <w:lang w:eastAsia="en-GB"/>
        </w:rPr>
        <w:t>/</w:t>
      </w:r>
      <w:r w:rsidRPr="00182533">
        <w:rPr>
          <w:color w:val="000000"/>
          <w:sz w:val="18"/>
          <w:szCs w:val="18"/>
          <w:lang w:eastAsia="en-GB"/>
        </w:rPr>
        <w:t>2011</w:t>
      </w:r>
      <w:r w:rsidRPr="00182533">
        <w:rPr>
          <w:color w:val="000000"/>
          <w:sz w:val="18"/>
          <w:szCs w:val="18"/>
          <w:lang w:eastAsia="en-GB"/>
        </w:rPr>
        <w:tab/>
      </w:r>
      <w:hyperlink r:id="rId1646" w:history="1">
        <w:r w:rsidR="00390F97" w:rsidRPr="00182533">
          <w:rPr>
            <w:rStyle w:val="Hyperlink"/>
            <w:sz w:val="18"/>
            <w:szCs w:val="18"/>
            <w:lang w:eastAsia="en-GB"/>
          </w:rPr>
          <w:t>https://www.ccsa.org.cn/api/portalsFile/downloadOldFile?type=19&amp;oldFileUrl=ITU-R/M.2012-6/CCSA.36.442V1020.doc</w:t>
        </w:r>
      </w:hyperlink>
    </w:p>
    <w:p w14:paraId="3E6245A8" w14:textId="08A7883A"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136 442</w:t>
      </w:r>
      <w:r w:rsidRPr="0034407F">
        <w:rPr>
          <w:color w:val="000000"/>
          <w:sz w:val="18"/>
          <w:szCs w:val="18"/>
          <w:lang w:val="fr-FR" w:eastAsia="en-GB"/>
        </w:rPr>
        <w:tab/>
        <w:t>10.2.0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390F97" w:rsidRPr="0034407F">
        <w:rPr>
          <w:color w:val="000000"/>
          <w:sz w:val="18"/>
          <w:szCs w:val="18"/>
          <w:lang w:val="fr-FR" w:eastAsia="en-GB"/>
        </w:rPr>
        <w:t>/</w:t>
      </w:r>
      <w:r w:rsidRPr="0034407F">
        <w:rPr>
          <w:color w:val="000000"/>
          <w:sz w:val="18"/>
          <w:szCs w:val="18"/>
          <w:lang w:val="fr-FR" w:eastAsia="en-GB"/>
        </w:rPr>
        <w:t>10</w:t>
      </w:r>
      <w:r w:rsidR="00390F97" w:rsidRPr="0034407F">
        <w:rPr>
          <w:color w:val="000000"/>
          <w:sz w:val="18"/>
          <w:szCs w:val="18"/>
          <w:lang w:val="fr-FR" w:eastAsia="en-GB"/>
        </w:rPr>
        <w:t>/</w:t>
      </w:r>
      <w:r w:rsidRPr="0034407F">
        <w:rPr>
          <w:color w:val="000000"/>
          <w:sz w:val="18"/>
          <w:szCs w:val="18"/>
          <w:lang w:val="fr-FR" w:eastAsia="en-GB"/>
        </w:rPr>
        <w:t>2011</w:t>
      </w:r>
      <w:r w:rsidRPr="0034407F">
        <w:rPr>
          <w:color w:val="000000"/>
          <w:sz w:val="18"/>
          <w:szCs w:val="18"/>
          <w:lang w:val="fr-FR" w:eastAsia="en-GB"/>
        </w:rPr>
        <w:tab/>
      </w:r>
      <w:hyperlink r:id="rId1647" w:history="1">
        <w:r w:rsidR="00390F97" w:rsidRPr="0034407F">
          <w:rPr>
            <w:rStyle w:val="Hyperlink"/>
            <w:sz w:val="18"/>
            <w:szCs w:val="18"/>
            <w:lang w:val="fr-FR" w:eastAsia="en-GB"/>
          </w:rPr>
          <w:t>https://www.etsi.org/deliver/etsi_ts/136400_136499/136442/10.02.00_60/ts_136442v100200p.pdf</w:t>
        </w:r>
      </w:hyperlink>
    </w:p>
    <w:p w14:paraId="5B170BBB" w14:textId="4671DB54"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36.442-10.2.0 V1.0.0</w:t>
      </w:r>
      <w:r w:rsidRPr="0034407F">
        <w:rPr>
          <w:color w:val="000000"/>
          <w:sz w:val="18"/>
          <w:szCs w:val="18"/>
          <w:lang w:val="fr-FR" w:eastAsia="en-GB"/>
        </w:rPr>
        <w:tab/>
        <w:t>10.2.0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648" w:history="1">
        <w:r w:rsidR="00390F97" w:rsidRPr="0034407F">
          <w:rPr>
            <w:rStyle w:val="Hyperlink"/>
            <w:sz w:val="18"/>
            <w:szCs w:val="18"/>
            <w:lang w:val="fr-FR" w:eastAsia="en-GB"/>
          </w:rPr>
          <w:t>https://members.tsdsi.in/index.php/s/j4ReMoQkfDJ6LtB</w:t>
        </w:r>
      </w:hyperlink>
    </w:p>
    <w:p w14:paraId="1E29ECA3" w14:textId="508A2EFD"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TTAT.3G-36.442V10.2.0</w:t>
      </w:r>
      <w:r w:rsidRPr="0034407F">
        <w:rPr>
          <w:color w:val="000000"/>
          <w:sz w:val="18"/>
          <w:szCs w:val="18"/>
          <w:lang w:val="fr-FR" w:eastAsia="en-GB"/>
        </w:rPr>
        <w:tab/>
        <w:t>10.2.0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649" w:history="1">
        <w:r w:rsidR="00390F97" w:rsidRPr="0034407F">
          <w:rPr>
            <w:rStyle w:val="Hyperlink"/>
            <w:sz w:val="18"/>
            <w:szCs w:val="18"/>
            <w:lang w:val="fr-FR" w:eastAsia="en-GB"/>
          </w:rPr>
          <w:t>http://committee.tta.or.kr/data/ttasDown.jsp?kind=ttastd&amp;pk_num=TTAT.3G-36.442V10.2.0</w:t>
        </w:r>
      </w:hyperlink>
    </w:p>
    <w:p w14:paraId="4967EBAD" w14:textId="33295C83"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TS-3GA-36.442(Rel10)v10.2.0</w:t>
      </w:r>
      <w:r w:rsidRPr="0034407F">
        <w:rPr>
          <w:color w:val="000000"/>
          <w:sz w:val="18"/>
          <w:szCs w:val="18"/>
          <w:lang w:val="fr-FR" w:eastAsia="en-GB"/>
        </w:rPr>
        <w:tab/>
        <w:t>10.2.0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390F97" w:rsidRPr="0034407F">
        <w:rPr>
          <w:color w:val="000000"/>
          <w:sz w:val="18"/>
          <w:szCs w:val="18"/>
          <w:lang w:val="fr-FR" w:eastAsia="en-GB"/>
        </w:rPr>
        <w:t>/</w:t>
      </w:r>
      <w:r w:rsidRPr="0034407F">
        <w:rPr>
          <w:color w:val="000000"/>
          <w:sz w:val="18"/>
          <w:szCs w:val="18"/>
          <w:lang w:val="fr-FR" w:eastAsia="en-GB"/>
        </w:rPr>
        <w:t>12</w:t>
      </w:r>
      <w:r w:rsidR="00390F97" w:rsidRPr="0034407F">
        <w:rPr>
          <w:color w:val="000000"/>
          <w:sz w:val="18"/>
          <w:szCs w:val="18"/>
          <w:lang w:val="fr-FR" w:eastAsia="en-GB"/>
        </w:rPr>
        <w:t>/</w:t>
      </w:r>
      <w:r w:rsidRPr="0034407F">
        <w:rPr>
          <w:color w:val="000000"/>
          <w:sz w:val="18"/>
          <w:szCs w:val="18"/>
          <w:lang w:val="fr-FR" w:eastAsia="en-GB"/>
        </w:rPr>
        <w:t>2011</w:t>
      </w:r>
      <w:r w:rsidRPr="0034407F">
        <w:rPr>
          <w:color w:val="000000"/>
          <w:sz w:val="18"/>
          <w:szCs w:val="18"/>
          <w:lang w:val="fr-FR" w:eastAsia="en-GB"/>
        </w:rPr>
        <w:tab/>
      </w:r>
      <w:hyperlink r:id="rId1650" w:history="1">
        <w:r w:rsidR="00390F97" w:rsidRPr="0034407F">
          <w:rPr>
            <w:rStyle w:val="Hyperlink"/>
            <w:sz w:val="18"/>
            <w:szCs w:val="18"/>
            <w:lang w:val="fr-FR" w:eastAsia="en-GB"/>
          </w:rPr>
          <w:t>https://www.ttc.or.jp/st/docs/3gpps2011/TS/TS-3GA-36.442(Rel10)v10.2.0.pdf</w:t>
        </w:r>
      </w:hyperlink>
    </w:p>
    <w:p w14:paraId="32C92A1C" w14:textId="654B1046" w:rsidR="00A16DB1" w:rsidRPr="00182533" w:rsidRDefault="006E0553" w:rsidP="00133A0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16DB1" w:rsidRPr="00182533">
        <w:rPr>
          <w:b/>
          <w:bCs/>
          <w:color w:val="000000"/>
          <w:sz w:val="18"/>
          <w:szCs w:val="18"/>
          <w:lang w:eastAsia="en-GB"/>
        </w:rPr>
        <w:t xml:space="preserve"> 11</w:t>
      </w:r>
    </w:p>
    <w:p w14:paraId="6A613AFA" w14:textId="2BA1567A" w:rsidR="00A16DB1" w:rsidRPr="00182533"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ATIS.3GPP.36.442V1100</w:t>
      </w:r>
      <w:r w:rsidRPr="00182533">
        <w:rPr>
          <w:color w:val="000000"/>
          <w:sz w:val="18"/>
          <w:szCs w:val="18"/>
          <w:lang w:eastAsia="en-GB"/>
        </w:rPr>
        <w:tab/>
        <w:t>11.0.0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651" w:history="1">
        <w:r w:rsidR="00390F97" w:rsidRPr="00182533">
          <w:rPr>
            <w:rStyle w:val="Hyperlink"/>
            <w:sz w:val="18"/>
            <w:szCs w:val="18"/>
            <w:lang w:eastAsia="en-GB"/>
          </w:rPr>
          <w:t>https://www.atis.org/3gpp-documents/Rel99-14/</w:t>
        </w:r>
      </w:hyperlink>
    </w:p>
    <w:p w14:paraId="2F207B9D" w14:textId="0836B1B0" w:rsidR="00A16DB1" w:rsidRPr="00182533" w:rsidRDefault="00A16DB1" w:rsidP="00390F9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CCSA.36.442V1100</w:t>
      </w:r>
      <w:r w:rsidRPr="00182533">
        <w:rPr>
          <w:color w:val="000000"/>
          <w:sz w:val="18"/>
          <w:szCs w:val="18"/>
          <w:lang w:eastAsia="en-GB"/>
        </w:rPr>
        <w:tab/>
        <w:t>11.0.0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390F97" w:rsidRPr="00182533">
        <w:rPr>
          <w:color w:val="000000"/>
          <w:sz w:val="18"/>
          <w:szCs w:val="18"/>
          <w:lang w:eastAsia="en-GB"/>
        </w:rPr>
        <w:t>/</w:t>
      </w:r>
      <w:r w:rsidRPr="00182533">
        <w:rPr>
          <w:color w:val="000000"/>
          <w:sz w:val="18"/>
          <w:szCs w:val="18"/>
          <w:lang w:eastAsia="en-GB"/>
        </w:rPr>
        <w:t>09</w:t>
      </w:r>
      <w:r w:rsidR="00390F97" w:rsidRPr="00182533">
        <w:rPr>
          <w:color w:val="000000"/>
          <w:sz w:val="18"/>
          <w:szCs w:val="18"/>
          <w:lang w:eastAsia="en-GB"/>
        </w:rPr>
        <w:t>/</w:t>
      </w:r>
      <w:r w:rsidRPr="00182533">
        <w:rPr>
          <w:color w:val="000000"/>
          <w:sz w:val="18"/>
          <w:szCs w:val="18"/>
          <w:lang w:eastAsia="en-GB"/>
        </w:rPr>
        <w:t>2012</w:t>
      </w:r>
      <w:r w:rsidRPr="00182533">
        <w:rPr>
          <w:color w:val="000000"/>
          <w:sz w:val="18"/>
          <w:szCs w:val="18"/>
          <w:lang w:eastAsia="en-GB"/>
        </w:rPr>
        <w:tab/>
      </w:r>
      <w:hyperlink r:id="rId1652" w:history="1">
        <w:r w:rsidR="00390F97" w:rsidRPr="00182533">
          <w:rPr>
            <w:rStyle w:val="Hyperlink"/>
            <w:sz w:val="18"/>
            <w:szCs w:val="18"/>
            <w:lang w:eastAsia="en-GB"/>
          </w:rPr>
          <w:t>https://www.ccsa.org.cn/api/portalsFile/downloadOldFile?type=19&amp;oldFileUrl=ITU-R/M.2012-6/CCSA.36.442V1100.doc</w:t>
        </w:r>
      </w:hyperlink>
    </w:p>
    <w:p w14:paraId="0C32F401" w14:textId="110EB25E"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136 442</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18</w:t>
      </w:r>
      <w:r w:rsidR="00390F97" w:rsidRPr="0034407F">
        <w:rPr>
          <w:color w:val="000000"/>
          <w:sz w:val="18"/>
          <w:szCs w:val="18"/>
          <w:lang w:val="fr-FR" w:eastAsia="en-GB"/>
        </w:rPr>
        <w:t>/</w:t>
      </w:r>
      <w:r w:rsidRPr="0034407F">
        <w:rPr>
          <w:color w:val="000000"/>
          <w:sz w:val="18"/>
          <w:szCs w:val="18"/>
          <w:lang w:val="fr-FR" w:eastAsia="en-GB"/>
        </w:rPr>
        <w:t>10</w:t>
      </w:r>
      <w:r w:rsidR="00390F97" w:rsidRPr="0034407F">
        <w:rPr>
          <w:color w:val="000000"/>
          <w:sz w:val="18"/>
          <w:szCs w:val="18"/>
          <w:lang w:val="fr-FR" w:eastAsia="en-GB"/>
        </w:rPr>
        <w:t>/</w:t>
      </w:r>
      <w:r w:rsidRPr="0034407F">
        <w:rPr>
          <w:color w:val="000000"/>
          <w:sz w:val="18"/>
          <w:szCs w:val="18"/>
          <w:lang w:val="fr-FR" w:eastAsia="en-GB"/>
        </w:rPr>
        <w:t>2012</w:t>
      </w:r>
      <w:r w:rsidRPr="0034407F">
        <w:rPr>
          <w:color w:val="000000"/>
          <w:sz w:val="18"/>
          <w:szCs w:val="18"/>
          <w:lang w:val="fr-FR" w:eastAsia="en-GB"/>
        </w:rPr>
        <w:tab/>
      </w:r>
      <w:hyperlink r:id="rId1653" w:history="1">
        <w:r w:rsidR="00390F97" w:rsidRPr="0034407F">
          <w:rPr>
            <w:rStyle w:val="Hyperlink"/>
            <w:sz w:val="18"/>
            <w:szCs w:val="18"/>
            <w:lang w:val="fr-FR" w:eastAsia="en-GB"/>
          </w:rPr>
          <w:t>https://www.etsi.org/deliver/etsi_ts/136400_136499/136442/11.00.00_60/ts_136442v110000p.pdf</w:t>
        </w:r>
      </w:hyperlink>
    </w:p>
    <w:p w14:paraId="19C78629" w14:textId="2445DF39"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36.442-11.0.0 V1.0.0</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654" w:history="1">
        <w:r w:rsidR="00390F97" w:rsidRPr="0034407F">
          <w:rPr>
            <w:rStyle w:val="Hyperlink"/>
            <w:sz w:val="18"/>
            <w:szCs w:val="18"/>
            <w:lang w:val="fr-FR" w:eastAsia="en-GB"/>
          </w:rPr>
          <w:t>https://members.tsdsi.in/index.php/s/ZAcSdwiCAJSefcD</w:t>
        </w:r>
      </w:hyperlink>
    </w:p>
    <w:p w14:paraId="1672846D" w14:textId="7B1A1F58"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TTAT.3G-36.442V11.0.0</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655" w:history="1">
        <w:r w:rsidR="00390F97" w:rsidRPr="0034407F">
          <w:rPr>
            <w:rStyle w:val="Hyperlink"/>
            <w:sz w:val="18"/>
            <w:szCs w:val="18"/>
            <w:lang w:val="fr-FR" w:eastAsia="en-GB"/>
          </w:rPr>
          <w:t>http://committee.tta.or.kr/data/ttasDown.jsp?kind=ttastd&amp;pk_num=TTAT.3G-36.442V11.0.0</w:t>
        </w:r>
      </w:hyperlink>
    </w:p>
    <w:p w14:paraId="424EFF8C" w14:textId="41A22C5C"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TS-3GA-36.442(Rel11)v11.0.0</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25</w:t>
      </w:r>
      <w:r w:rsidR="00D63672" w:rsidRPr="0034407F">
        <w:rPr>
          <w:color w:val="000000"/>
          <w:sz w:val="18"/>
          <w:szCs w:val="18"/>
          <w:lang w:val="fr-FR" w:eastAsia="en-GB"/>
        </w:rPr>
        <w:t>/06/2013</w:t>
      </w:r>
      <w:r w:rsidRPr="0034407F">
        <w:rPr>
          <w:color w:val="000000"/>
          <w:sz w:val="18"/>
          <w:szCs w:val="18"/>
          <w:lang w:val="fr-FR" w:eastAsia="en-GB"/>
        </w:rPr>
        <w:tab/>
      </w:r>
      <w:hyperlink r:id="rId1656" w:history="1">
        <w:r w:rsidR="00390F97" w:rsidRPr="0034407F">
          <w:rPr>
            <w:rStyle w:val="Hyperlink"/>
            <w:sz w:val="18"/>
            <w:szCs w:val="18"/>
            <w:lang w:val="fr-FR" w:eastAsia="en-GB"/>
          </w:rPr>
          <w:t>https://www.ttc.or.jp/st/docs/3gpps2013/TS/TS-3GA-36.442(Rel11)v11.0.0.pdf</w:t>
        </w:r>
      </w:hyperlink>
    </w:p>
    <w:p w14:paraId="6BAE6F4E" w14:textId="3CC9C449" w:rsidR="00A16DB1" w:rsidRPr="00182533" w:rsidRDefault="006E0553" w:rsidP="00133A0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16DB1" w:rsidRPr="00182533">
        <w:rPr>
          <w:b/>
          <w:bCs/>
          <w:color w:val="000000"/>
          <w:sz w:val="18"/>
          <w:szCs w:val="18"/>
          <w:lang w:eastAsia="en-GB"/>
        </w:rPr>
        <w:t xml:space="preserve"> 12</w:t>
      </w:r>
    </w:p>
    <w:p w14:paraId="1DF0EE30" w14:textId="41DF6771" w:rsidR="00A16DB1" w:rsidRPr="00182533"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ATIS.3GPP.36.442V1200</w:t>
      </w:r>
      <w:r w:rsidRPr="00182533">
        <w:rPr>
          <w:color w:val="000000"/>
          <w:sz w:val="18"/>
          <w:szCs w:val="18"/>
          <w:lang w:eastAsia="en-GB"/>
        </w:rPr>
        <w:tab/>
        <w:t>12.0.0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657" w:history="1">
        <w:r w:rsidR="00390F97" w:rsidRPr="00182533">
          <w:rPr>
            <w:rStyle w:val="Hyperlink"/>
            <w:sz w:val="18"/>
            <w:szCs w:val="18"/>
            <w:lang w:eastAsia="en-GB"/>
          </w:rPr>
          <w:t>https://www.atis.org/3gpp-documents/Rel99-14/</w:t>
        </w:r>
      </w:hyperlink>
    </w:p>
    <w:p w14:paraId="3EEE5BD0" w14:textId="06E3B39D" w:rsidR="00A16DB1" w:rsidRPr="00182533" w:rsidRDefault="00A16DB1" w:rsidP="00390F9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CCSA.36.442V1200</w:t>
      </w:r>
      <w:r w:rsidRPr="00182533">
        <w:rPr>
          <w:color w:val="000000"/>
          <w:sz w:val="18"/>
          <w:szCs w:val="18"/>
          <w:lang w:eastAsia="en-GB"/>
        </w:rPr>
        <w:tab/>
        <w:t>12.0.0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/09/2014</w:t>
      </w:r>
      <w:r w:rsidRPr="00182533">
        <w:rPr>
          <w:color w:val="000000"/>
          <w:sz w:val="18"/>
          <w:szCs w:val="18"/>
          <w:lang w:eastAsia="en-GB"/>
        </w:rPr>
        <w:tab/>
      </w:r>
      <w:hyperlink r:id="rId1658" w:history="1">
        <w:r w:rsidR="00390F97" w:rsidRPr="00182533">
          <w:rPr>
            <w:rStyle w:val="Hyperlink"/>
            <w:sz w:val="18"/>
            <w:szCs w:val="18"/>
            <w:lang w:eastAsia="en-GB"/>
          </w:rPr>
          <w:t>https://www.ccsa.org.cn/api/portalsFile/downloadOldFile?type=19&amp;oldFileUrl=ITU-R/M.2012-6/CCSA.36.442V1200.doc</w:t>
        </w:r>
      </w:hyperlink>
    </w:p>
    <w:p w14:paraId="59451320" w14:textId="7FA81CA0"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136 442</w:t>
      </w:r>
      <w:r w:rsidRPr="0034407F">
        <w:rPr>
          <w:color w:val="000000"/>
          <w:sz w:val="18"/>
          <w:szCs w:val="18"/>
          <w:lang w:val="fr-FR" w:eastAsia="en-GB"/>
        </w:rPr>
        <w:tab/>
        <w:t>12.0.0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26</w:t>
      </w:r>
      <w:r w:rsidR="00D63672" w:rsidRPr="0034407F">
        <w:rPr>
          <w:color w:val="000000"/>
          <w:sz w:val="18"/>
          <w:szCs w:val="18"/>
          <w:lang w:val="fr-FR" w:eastAsia="en-GB"/>
        </w:rPr>
        <w:t>/09/2014</w:t>
      </w:r>
      <w:r w:rsidRPr="0034407F">
        <w:rPr>
          <w:color w:val="000000"/>
          <w:sz w:val="18"/>
          <w:szCs w:val="18"/>
          <w:lang w:val="fr-FR" w:eastAsia="en-GB"/>
        </w:rPr>
        <w:tab/>
      </w:r>
      <w:hyperlink r:id="rId1659" w:history="1">
        <w:r w:rsidR="00390F97" w:rsidRPr="0034407F">
          <w:rPr>
            <w:rStyle w:val="Hyperlink"/>
            <w:sz w:val="18"/>
            <w:szCs w:val="18"/>
            <w:lang w:val="fr-FR" w:eastAsia="en-GB"/>
          </w:rPr>
          <w:t>https://www.etsi.org/deliver/etsi_ts/136400_136499/136442/12.00.00_60/ts_136442v120000p.pdf</w:t>
        </w:r>
      </w:hyperlink>
    </w:p>
    <w:p w14:paraId="49FBA74A" w14:textId="4F48589B"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36.442-12.0.0 V1.0.0</w:t>
      </w:r>
      <w:r w:rsidRPr="0034407F">
        <w:rPr>
          <w:color w:val="000000"/>
          <w:sz w:val="18"/>
          <w:szCs w:val="18"/>
          <w:lang w:val="fr-FR" w:eastAsia="en-GB"/>
        </w:rPr>
        <w:tab/>
        <w:t>12.0.0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660" w:history="1">
        <w:r w:rsidR="00390F97" w:rsidRPr="0034407F">
          <w:rPr>
            <w:rStyle w:val="Hyperlink"/>
            <w:sz w:val="18"/>
            <w:szCs w:val="18"/>
            <w:lang w:val="fr-FR" w:eastAsia="en-GB"/>
          </w:rPr>
          <w:t>https://members.tsdsi.in/index.php/s/j7i9bPMb3gb2jLe</w:t>
        </w:r>
      </w:hyperlink>
    </w:p>
    <w:p w14:paraId="564D949A" w14:textId="3B205929"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TTAT.3G-36.442V12.0.0</w:t>
      </w:r>
      <w:r w:rsidRPr="0034407F">
        <w:rPr>
          <w:color w:val="000000"/>
          <w:sz w:val="18"/>
          <w:szCs w:val="18"/>
          <w:lang w:val="fr-FR" w:eastAsia="en-GB"/>
        </w:rPr>
        <w:tab/>
        <w:t>12.0.0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661" w:history="1">
        <w:r w:rsidR="00390F97" w:rsidRPr="0034407F">
          <w:rPr>
            <w:rStyle w:val="Hyperlink"/>
            <w:sz w:val="18"/>
            <w:szCs w:val="18"/>
            <w:lang w:val="fr-FR" w:eastAsia="en-GB"/>
          </w:rPr>
          <w:t>http://committee.tta.or.kr/data/ttasDown.jsp?kind=ttastd&amp;pk_num=TTAT.3G-36.442V12.0.0</w:t>
        </w:r>
      </w:hyperlink>
    </w:p>
    <w:p w14:paraId="794AC629" w14:textId="2D5FEE02"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TS-3GA-36.442(Rel12)v12.0.0</w:t>
      </w:r>
      <w:r w:rsidRPr="0034407F">
        <w:rPr>
          <w:color w:val="000000"/>
          <w:sz w:val="18"/>
          <w:szCs w:val="18"/>
          <w:lang w:val="fr-FR" w:eastAsia="en-GB"/>
        </w:rPr>
        <w:tab/>
        <w:t>12.0.0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/03/2015</w:t>
      </w:r>
      <w:r w:rsidRPr="0034407F">
        <w:rPr>
          <w:color w:val="000000"/>
          <w:sz w:val="18"/>
          <w:szCs w:val="18"/>
          <w:lang w:val="fr-FR" w:eastAsia="en-GB"/>
        </w:rPr>
        <w:tab/>
      </w:r>
      <w:hyperlink r:id="rId1662" w:history="1">
        <w:r w:rsidR="00390F97" w:rsidRPr="0034407F">
          <w:rPr>
            <w:rStyle w:val="Hyperlink"/>
            <w:sz w:val="18"/>
            <w:szCs w:val="18"/>
            <w:lang w:val="fr-FR" w:eastAsia="en-GB"/>
          </w:rPr>
          <w:t>https://www.ttc.or.jp/st/docs/3gpps2015/TS/TS-3GA-36.442(Rel12)v12.0.0.pdf</w:t>
        </w:r>
      </w:hyperlink>
    </w:p>
    <w:p w14:paraId="44A11A84" w14:textId="40F72134" w:rsidR="00A16DB1" w:rsidRPr="00182533" w:rsidRDefault="006E0553" w:rsidP="00133A0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A16DB1" w:rsidRPr="00182533">
        <w:rPr>
          <w:b/>
          <w:bCs/>
          <w:color w:val="000000"/>
          <w:sz w:val="18"/>
          <w:szCs w:val="18"/>
          <w:lang w:eastAsia="en-GB"/>
        </w:rPr>
        <w:t xml:space="preserve"> 13</w:t>
      </w:r>
    </w:p>
    <w:p w14:paraId="73830B19" w14:textId="51CF1D26" w:rsidR="00A16DB1" w:rsidRPr="00182533"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ATIS.3GPP.36.442V1300</w:t>
      </w:r>
      <w:r w:rsidRPr="00182533">
        <w:rPr>
          <w:color w:val="000000"/>
          <w:sz w:val="18"/>
          <w:szCs w:val="18"/>
          <w:lang w:eastAsia="en-GB"/>
        </w:rPr>
        <w:tab/>
        <w:t>13.0.0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663" w:history="1">
        <w:r w:rsidR="00390F97" w:rsidRPr="00182533">
          <w:rPr>
            <w:rStyle w:val="Hyperlink"/>
            <w:sz w:val="18"/>
            <w:szCs w:val="18"/>
            <w:lang w:eastAsia="en-GB"/>
          </w:rPr>
          <w:t>https://www.atis.org/3gpp-documents/Rel99-14/</w:t>
        </w:r>
      </w:hyperlink>
    </w:p>
    <w:p w14:paraId="054DB36C" w14:textId="024C9B3F" w:rsidR="00A16DB1" w:rsidRPr="00182533" w:rsidRDefault="00A16DB1" w:rsidP="00390F9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CCSA.36.442V1300</w:t>
      </w:r>
      <w:r w:rsidRPr="00182533">
        <w:rPr>
          <w:color w:val="000000"/>
          <w:sz w:val="18"/>
          <w:szCs w:val="18"/>
          <w:lang w:eastAsia="en-GB"/>
        </w:rPr>
        <w:tab/>
        <w:t>13.0.0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/12/2015</w:t>
      </w:r>
      <w:r w:rsidRPr="00182533">
        <w:rPr>
          <w:color w:val="000000"/>
          <w:sz w:val="18"/>
          <w:szCs w:val="18"/>
          <w:lang w:eastAsia="en-GB"/>
        </w:rPr>
        <w:tab/>
      </w:r>
      <w:hyperlink r:id="rId1664" w:history="1">
        <w:r w:rsidR="00390F97" w:rsidRPr="00182533">
          <w:rPr>
            <w:rStyle w:val="Hyperlink"/>
            <w:sz w:val="18"/>
            <w:szCs w:val="18"/>
            <w:lang w:eastAsia="en-GB"/>
          </w:rPr>
          <w:t>https://www.ccsa.org.cn/api/portalsFile/downloadOldFile?type=19&amp;oldFileUrl=ITU-R/M.2012-6/CCSA.36.442V1300.doc</w:t>
        </w:r>
      </w:hyperlink>
    </w:p>
    <w:p w14:paraId="10E8FB19" w14:textId="29F61841"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136 442</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/01/2016</w:t>
      </w:r>
      <w:r w:rsidRPr="0034407F">
        <w:rPr>
          <w:color w:val="000000"/>
          <w:sz w:val="18"/>
          <w:szCs w:val="18"/>
          <w:lang w:val="fr-FR" w:eastAsia="en-GB"/>
        </w:rPr>
        <w:tab/>
      </w:r>
      <w:hyperlink r:id="rId1665" w:history="1">
        <w:r w:rsidR="00390F97" w:rsidRPr="0034407F">
          <w:rPr>
            <w:rStyle w:val="Hyperlink"/>
            <w:sz w:val="18"/>
            <w:szCs w:val="18"/>
            <w:lang w:val="fr-FR" w:eastAsia="en-GB"/>
          </w:rPr>
          <w:t>https://www.etsi.org/deliver/etsi_ts/136400_136499/136442/13.00.00_60/ts_136442v130000p.pdf</w:t>
        </w:r>
      </w:hyperlink>
    </w:p>
    <w:p w14:paraId="54F59EC9" w14:textId="093A658D"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36.442-13.0.0 V1.0.0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666" w:history="1">
        <w:r w:rsidR="00390F97" w:rsidRPr="0034407F">
          <w:rPr>
            <w:rStyle w:val="Hyperlink"/>
            <w:sz w:val="18"/>
            <w:szCs w:val="18"/>
            <w:lang w:val="fr-FR" w:eastAsia="en-GB"/>
          </w:rPr>
          <w:t>https://members.tsdsi.in/index.php/s/Lze7pDDTkZm8mnq</w:t>
        </w:r>
      </w:hyperlink>
    </w:p>
    <w:p w14:paraId="6DD96167" w14:textId="56A6DAA9"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TTAT.3G-36.442V13.0.0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667" w:history="1">
        <w:r w:rsidR="00390F97" w:rsidRPr="0034407F">
          <w:rPr>
            <w:rStyle w:val="Hyperlink"/>
            <w:sz w:val="18"/>
            <w:szCs w:val="18"/>
            <w:lang w:val="fr-FR" w:eastAsia="en-GB"/>
          </w:rPr>
          <w:t>http://committee.tta.or.kr/data/ttasDown.jsp?kind=ttastd&amp;pk_num=TTAT.3G-36.442V13.0.0</w:t>
        </w:r>
      </w:hyperlink>
    </w:p>
    <w:p w14:paraId="477AAB32" w14:textId="5ED395A0"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TS-3GA-36.442(Rel13)v13.0.0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31</w:t>
      </w:r>
      <w:r w:rsidR="00D63672" w:rsidRPr="0034407F">
        <w:rPr>
          <w:color w:val="000000"/>
          <w:sz w:val="18"/>
          <w:szCs w:val="18"/>
          <w:lang w:val="fr-FR" w:eastAsia="en-GB"/>
        </w:rPr>
        <w:t>/03/2017</w:t>
      </w:r>
      <w:r w:rsidRPr="0034407F">
        <w:rPr>
          <w:color w:val="000000"/>
          <w:sz w:val="18"/>
          <w:szCs w:val="18"/>
          <w:lang w:val="fr-FR" w:eastAsia="en-GB"/>
        </w:rPr>
        <w:tab/>
      </w:r>
      <w:hyperlink r:id="rId1668" w:history="1">
        <w:r w:rsidR="00390F97" w:rsidRPr="0034407F">
          <w:rPr>
            <w:rStyle w:val="Hyperlink"/>
            <w:sz w:val="18"/>
            <w:szCs w:val="18"/>
            <w:lang w:val="fr-FR" w:eastAsia="en-GB"/>
          </w:rPr>
          <w:t>https://www.ttc.or.jp/st/docs/3gpps2017/TS/TS-3GA-36.442(Rel13)v13.0.0.pdf</w:t>
        </w:r>
      </w:hyperlink>
    </w:p>
    <w:p w14:paraId="480683E4" w14:textId="333C5B04" w:rsidR="00A16DB1" w:rsidRPr="00182533" w:rsidRDefault="006E0553" w:rsidP="00133A0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16DB1" w:rsidRPr="00182533">
        <w:rPr>
          <w:b/>
          <w:bCs/>
          <w:color w:val="000000"/>
          <w:sz w:val="18"/>
          <w:szCs w:val="18"/>
          <w:lang w:eastAsia="en-GB"/>
        </w:rPr>
        <w:t xml:space="preserve"> 14</w:t>
      </w:r>
    </w:p>
    <w:p w14:paraId="3CFE9CCB" w14:textId="7922FBEF" w:rsidR="00A16DB1" w:rsidRPr="00182533"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ATIS.3GPP.36.442V1400</w:t>
      </w:r>
      <w:r w:rsidRPr="00182533">
        <w:rPr>
          <w:color w:val="000000"/>
          <w:sz w:val="18"/>
          <w:szCs w:val="18"/>
          <w:lang w:eastAsia="en-GB"/>
        </w:rPr>
        <w:tab/>
        <w:t>14.0.0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669" w:history="1">
        <w:r w:rsidR="00390F97" w:rsidRPr="00182533">
          <w:rPr>
            <w:rStyle w:val="Hyperlink"/>
            <w:sz w:val="18"/>
            <w:szCs w:val="18"/>
            <w:lang w:eastAsia="en-GB"/>
          </w:rPr>
          <w:t>https://www.atis.org/3gpp-documents/Rel99-14/</w:t>
        </w:r>
      </w:hyperlink>
    </w:p>
    <w:p w14:paraId="0ED1DEDB" w14:textId="188B4277" w:rsidR="00A16DB1" w:rsidRPr="00182533" w:rsidRDefault="00A16DB1" w:rsidP="00390F9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CCSA.36.442V1400</w:t>
      </w:r>
      <w:r w:rsidRPr="00182533">
        <w:rPr>
          <w:color w:val="000000"/>
          <w:sz w:val="18"/>
          <w:szCs w:val="18"/>
          <w:lang w:eastAsia="en-GB"/>
        </w:rPr>
        <w:tab/>
        <w:t>14.0.0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/03/2017</w:t>
      </w:r>
      <w:r w:rsidRPr="00182533">
        <w:rPr>
          <w:color w:val="000000"/>
          <w:sz w:val="18"/>
          <w:szCs w:val="18"/>
          <w:lang w:eastAsia="en-GB"/>
        </w:rPr>
        <w:tab/>
      </w:r>
      <w:hyperlink r:id="rId1670" w:history="1">
        <w:r w:rsidR="00390F97" w:rsidRPr="00182533">
          <w:rPr>
            <w:rStyle w:val="Hyperlink"/>
            <w:sz w:val="18"/>
            <w:szCs w:val="18"/>
            <w:lang w:eastAsia="en-GB"/>
          </w:rPr>
          <w:t>https://www.ccsa.org.cn/api/portalsFile/downloadOldFile?type=19&amp;oldFileUrl=ITU-R/M.2012-6/CCSA.36.442V1400.doc</w:t>
        </w:r>
      </w:hyperlink>
    </w:p>
    <w:p w14:paraId="245F397F" w14:textId="3F0F9A1C"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136 442</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/04/2017</w:t>
      </w:r>
      <w:r w:rsidRPr="0034407F">
        <w:rPr>
          <w:color w:val="000000"/>
          <w:sz w:val="18"/>
          <w:szCs w:val="18"/>
          <w:lang w:val="fr-FR" w:eastAsia="en-GB"/>
        </w:rPr>
        <w:tab/>
      </w:r>
      <w:hyperlink r:id="rId1671" w:history="1">
        <w:r w:rsidR="00390F97" w:rsidRPr="0034407F">
          <w:rPr>
            <w:rStyle w:val="Hyperlink"/>
            <w:sz w:val="18"/>
            <w:szCs w:val="18"/>
            <w:lang w:val="fr-FR" w:eastAsia="en-GB"/>
          </w:rPr>
          <w:t>https://www.etsi.org/deliver/etsi_ts/136400_136499/136442/14.00.00_60/ts_136442v140000p.pdf</w:t>
        </w:r>
      </w:hyperlink>
    </w:p>
    <w:p w14:paraId="742D90FB" w14:textId="669AF85D"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36.442-14.0.0 V1.0.0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672" w:history="1">
        <w:r w:rsidR="00390F97" w:rsidRPr="0034407F">
          <w:rPr>
            <w:rStyle w:val="Hyperlink"/>
            <w:sz w:val="18"/>
            <w:szCs w:val="18"/>
            <w:lang w:val="fr-FR" w:eastAsia="en-GB"/>
          </w:rPr>
          <w:t>https://members.tsdsi.in/index.php/s/NtGnpsyFSKDGisN</w:t>
        </w:r>
      </w:hyperlink>
    </w:p>
    <w:p w14:paraId="131FD0D7" w14:textId="06B51538"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TTAT.3G-36.442V14.0.0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1673" w:history="1">
        <w:r w:rsidR="00390F97" w:rsidRPr="0034407F">
          <w:rPr>
            <w:rStyle w:val="Hyperlink"/>
            <w:sz w:val="18"/>
            <w:szCs w:val="18"/>
            <w:lang w:val="fr-FR" w:eastAsia="en-GB"/>
          </w:rPr>
          <w:t>http://committee.tta.or.kr/data/ttasDown.jsp?kind=ttastd&amp;pk_num=TTAT.3G-36.442V14.0.0</w:t>
        </w:r>
      </w:hyperlink>
    </w:p>
    <w:p w14:paraId="469B920F" w14:textId="3AFD35E9"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TS-3GA-36.442(Rel14)v14.0.0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13</w:t>
      </w:r>
      <w:r w:rsidR="00D63672" w:rsidRPr="0034407F">
        <w:rPr>
          <w:color w:val="000000"/>
          <w:sz w:val="18"/>
          <w:szCs w:val="18"/>
          <w:lang w:val="fr-FR" w:eastAsia="en-GB"/>
        </w:rPr>
        <w:t>/04/2018</w:t>
      </w:r>
      <w:r w:rsidRPr="0034407F">
        <w:rPr>
          <w:color w:val="000000"/>
          <w:sz w:val="18"/>
          <w:szCs w:val="18"/>
          <w:lang w:val="fr-FR" w:eastAsia="en-GB"/>
        </w:rPr>
        <w:tab/>
      </w:r>
      <w:hyperlink r:id="rId1674" w:history="1">
        <w:r w:rsidR="00390F97" w:rsidRPr="0034407F">
          <w:rPr>
            <w:rStyle w:val="Hyperlink"/>
            <w:sz w:val="18"/>
            <w:szCs w:val="18"/>
            <w:lang w:val="fr-FR" w:eastAsia="en-GB"/>
          </w:rPr>
          <w:t>https://www.ttc.or.jp/st/docs/3gpps2018/TS/TS-3GA-36.442(Rel14)v14.0.0.pdf</w:t>
        </w:r>
      </w:hyperlink>
    </w:p>
    <w:p w14:paraId="593F2E00" w14:textId="303F3344" w:rsidR="00A16DB1" w:rsidRPr="00182533" w:rsidRDefault="006E0553" w:rsidP="00133A0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16DB1" w:rsidRPr="00182533">
        <w:rPr>
          <w:b/>
          <w:bCs/>
          <w:color w:val="000000"/>
          <w:sz w:val="18"/>
          <w:szCs w:val="18"/>
          <w:lang w:eastAsia="en-GB"/>
        </w:rPr>
        <w:t xml:space="preserve"> 15</w:t>
      </w:r>
    </w:p>
    <w:p w14:paraId="67D4AD0F" w14:textId="63BA0531" w:rsidR="00A16DB1" w:rsidRPr="00182533"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ATIS.3GPP.36.442V1500</w:t>
      </w:r>
      <w:r w:rsidRPr="00182533">
        <w:rPr>
          <w:color w:val="000000"/>
          <w:sz w:val="18"/>
          <w:szCs w:val="18"/>
          <w:lang w:eastAsia="en-GB"/>
        </w:rPr>
        <w:tab/>
        <w:t>15.0.0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675" w:history="1">
        <w:r w:rsidR="00390F97" w:rsidRPr="00182533">
          <w:rPr>
            <w:rStyle w:val="Hyperlink"/>
            <w:sz w:val="18"/>
            <w:szCs w:val="18"/>
            <w:lang w:eastAsia="en-GB"/>
          </w:rPr>
          <w:t>https://www.atis.org/3gpp-documents/Rel15/</w:t>
        </w:r>
      </w:hyperlink>
    </w:p>
    <w:p w14:paraId="65000A57" w14:textId="74280C1E" w:rsidR="00A16DB1" w:rsidRPr="00182533" w:rsidRDefault="00A16DB1" w:rsidP="00390F9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CCSA.36.442V1500</w:t>
      </w:r>
      <w:r w:rsidRPr="00182533">
        <w:rPr>
          <w:color w:val="000000"/>
          <w:sz w:val="18"/>
          <w:szCs w:val="18"/>
          <w:lang w:eastAsia="en-GB"/>
        </w:rPr>
        <w:tab/>
        <w:t>15.0.0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/09/2018</w:t>
      </w:r>
      <w:r w:rsidRPr="00182533">
        <w:rPr>
          <w:color w:val="000000"/>
          <w:sz w:val="18"/>
          <w:szCs w:val="18"/>
          <w:lang w:eastAsia="en-GB"/>
        </w:rPr>
        <w:tab/>
      </w:r>
      <w:hyperlink r:id="rId1676" w:history="1">
        <w:r w:rsidR="00390F97" w:rsidRPr="00182533">
          <w:rPr>
            <w:rStyle w:val="Hyperlink"/>
            <w:sz w:val="18"/>
            <w:szCs w:val="18"/>
            <w:lang w:eastAsia="en-GB"/>
          </w:rPr>
          <w:t>https://www.ccsa.org.cn/api/portalsFile/downloadOldFile?type=19&amp;oldFileUrl=ITU-R/M.2012-6/CCSA.36.442V1500.doc</w:t>
        </w:r>
      </w:hyperlink>
    </w:p>
    <w:p w14:paraId="4D99890A" w14:textId="73FD2A2F"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136 442</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28</w:t>
      </w:r>
      <w:r w:rsidR="00D63672" w:rsidRPr="0034407F">
        <w:rPr>
          <w:color w:val="000000"/>
          <w:sz w:val="18"/>
          <w:szCs w:val="18"/>
          <w:lang w:val="fr-FR" w:eastAsia="en-GB"/>
        </w:rPr>
        <w:t>/09/2018</w:t>
      </w:r>
      <w:r w:rsidRPr="0034407F">
        <w:rPr>
          <w:color w:val="000000"/>
          <w:sz w:val="18"/>
          <w:szCs w:val="18"/>
          <w:lang w:val="fr-FR" w:eastAsia="en-GB"/>
        </w:rPr>
        <w:tab/>
      </w:r>
      <w:hyperlink r:id="rId1677" w:history="1">
        <w:r w:rsidR="00390F97" w:rsidRPr="0034407F">
          <w:rPr>
            <w:rStyle w:val="Hyperlink"/>
            <w:sz w:val="18"/>
            <w:szCs w:val="18"/>
            <w:lang w:val="fr-FR" w:eastAsia="en-GB"/>
          </w:rPr>
          <w:t>https://www.etsi.org/deliver/etsi_ts/136400_136499/136442/15.00.00_60/ts_136442v150000p.pdf</w:t>
        </w:r>
      </w:hyperlink>
    </w:p>
    <w:p w14:paraId="162B31E2" w14:textId="3B163C56"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36.442-15.0.0 V1.0.0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678" w:history="1">
        <w:r w:rsidR="00390F97" w:rsidRPr="0034407F">
          <w:rPr>
            <w:rStyle w:val="Hyperlink"/>
            <w:sz w:val="18"/>
            <w:szCs w:val="18"/>
            <w:lang w:val="fr-FR" w:eastAsia="en-GB"/>
          </w:rPr>
          <w:t>https://members.tsdsi.in/index.php/s/SdqLi2EkrJRE43Q</w:t>
        </w:r>
      </w:hyperlink>
    </w:p>
    <w:p w14:paraId="12255823" w14:textId="0E400F52"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TTAT.3G-36.442V15.0.0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1679" w:history="1">
        <w:r w:rsidR="00390F97" w:rsidRPr="0034407F">
          <w:rPr>
            <w:rStyle w:val="Hyperlink"/>
            <w:sz w:val="18"/>
            <w:szCs w:val="18"/>
            <w:lang w:val="fr-FR" w:eastAsia="en-GB"/>
          </w:rPr>
          <w:t>http://committee.tta.or.kr/data/ttasDown.jsp?kind=ttastd&amp;pk_num=TTAT.3G-36.442V15.0.0</w:t>
        </w:r>
      </w:hyperlink>
    </w:p>
    <w:p w14:paraId="3DB2F08F" w14:textId="761C698C"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TS-3GA-36.442(Rel15)v15.0.0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/12/2018</w:t>
      </w:r>
      <w:r w:rsidRPr="0034407F">
        <w:rPr>
          <w:color w:val="000000"/>
          <w:sz w:val="18"/>
          <w:szCs w:val="18"/>
          <w:lang w:val="fr-FR" w:eastAsia="en-GB"/>
        </w:rPr>
        <w:tab/>
      </w:r>
      <w:hyperlink r:id="rId1680" w:history="1">
        <w:r w:rsidR="00390F97" w:rsidRPr="0034407F">
          <w:rPr>
            <w:rStyle w:val="Hyperlink"/>
            <w:sz w:val="18"/>
            <w:szCs w:val="18"/>
            <w:lang w:val="fr-FR" w:eastAsia="en-GB"/>
          </w:rPr>
          <w:t>https://www.ttc.or.jp/st/docs/3gpps2018/TS/TS-3GA-36.442(Rel15)v15.0.0.pdf</w:t>
        </w:r>
      </w:hyperlink>
    </w:p>
    <w:p w14:paraId="14C3807C" w14:textId="20AFE1B7" w:rsidR="00A16DB1" w:rsidRPr="00182533" w:rsidRDefault="006E0553" w:rsidP="00133A0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16DB1" w:rsidRPr="00182533">
        <w:rPr>
          <w:b/>
          <w:bCs/>
          <w:color w:val="000000"/>
          <w:sz w:val="18"/>
          <w:szCs w:val="18"/>
          <w:lang w:eastAsia="en-GB"/>
        </w:rPr>
        <w:t xml:space="preserve"> 16</w:t>
      </w:r>
    </w:p>
    <w:p w14:paraId="2B24C30E" w14:textId="22FD355E" w:rsidR="00A16DB1" w:rsidRPr="00182533"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ATIS.3GPP.36.442V1600</w:t>
      </w:r>
      <w:r w:rsidRPr="00182533">
        <w:rPr>
          <w:color w:val="000000"/>
          <w:sz w:val="18"/>
          <w:szCs w:val="18"/>
          <w:lang w:eastAsia="en-GB"/>
        </w:rPr>
        <w:tab/>
        <w:t>16.0.0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681" w:history="1">
        <w:r w:rsidR="00390F97" w:rsidRPr="00182533">
          <w:rPr>
            <w:rStyle w:val="Hyperlink"/>
            <w:sz w:val="18"/>
            <w:szCs w:val="18"/>
            <w:lang w:eastAsia="en-GB"/>
          </w:rPr>
          <w:t>https://www.atis.org/3gpp-documents/Rel16/</w:t>
        </w:r>
      </w:hyperlink>
    </w:p>
    <w:p w14:paraId="3C5BB7CB" w14:textId="6280DE13" w:rsidR="00A16DB1" w:rsidRPr="00182533" w:rsidRDefault="00A16DB1" w:rsidP="00390F9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CCSA.36.442V1600</w:t>
      </w:r>
      <w:r w:rsidRPr="00182533">
        <w:rPr>
          <w:color w:val="000000"/>
          <w:sz w:val="18"/>
          <w:szCs w:val="18"/>
          <w:lang w:eastAsia="en-GB"/>
        </w:rPr>
        <w:tab/>
        <w:t>16.0.0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/07/2020</w:t>
      </w:r>
      <w:r w:rsidRPr="00182533">
        <w:rPr>
          <w:color w:val="000000"/>
          <w:sz w:val="18"/>
          <w:szCs w:val="18"/>
          <w:lang w:eastAsia="en-GB"/>
        </w:rPr>
        <w:tab/>
      </w:r>
      <w:hyperlink r:id="rId1682" w:history="1">
        <w:r w:rsidR="00390F97" w:rsidRPr="00182533">
          <w:rPr>
            <w:rStyle w:val="Hyperlink"/>
            <w:sz w:val="18"/>
            <w:szCs w:val="18"/>
            <w:lang w:eastAsia="en-GB"/>
          </w:rPr>
          <w:t>https://www.ccsa.org.cn/api/portalsFile/downloadOldFile?type=19&amp;oldFileUrl=ITU-R/M.2012-6/CCSA.36.442V1600.doc</w:t>
        </w:r>
      </w:hyperlink>
    </w:p>
    <w:p w14:paraId="25A6BA11" w14:textId="6547D1DD"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136 442</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/07/2020</w:t>
      </w:r>
      <w:r w:rsidRPr="0034407F">
        <w:rPr>
          <w:color w:val="000000"/>
          <w:sz w:val="18"/>
          <w:szCs w:val="18"/>
          <w:lang w:val="fr-FR" w:eastAsia="en-GB"/>
        </w:rPr>
        <w:tab/>
      </w:r>
      <w:hyperlink r:id="rId1683" w:history="1">
        <w:r w:rsidR="00390F97" w:rsidRPr="0034407F">
          <w:rPr>
            <w:rStyle w:val="Hyperlink"/>
            <w:sz w:val="18"/>
            <w:szCs w:val="18"/>
            <w:lang w:val="fr-FR" w:eastAsia="en-GB"/>
          </w:rPr>
          <w:t>https://www.etsi.org/deliver/etsi_ts/136400_136499/136442/16.00.00_60/ts_136442v160000p.pdf</w:t>
        </w:r>
      </w:hyperlink>
    </w:p>
    <w:p w14:paraId="083CF76B" w14:textId="768B1765"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36.442-16.0.0 V1.0.0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684" w:history="1">
        <w:r w:rsidR="00390F97" w:rsidRPr="0034407F">
          <w:rPr>
            <w:rStyle w:val="Hyperlink"/>
            <w:sz w:val="18"/>
            <w:szCs w:val="18"/>
            <w:lang w:val="fr-FR" w:eastAsia="en-GB"/>
          </w:rPr>
          <w:t>https://members.tsdsi.in/index.php/s/CXyeK6nEpoFWC4o</w:t>
        </w:r>
      </w:hyperlink>
    </w:p>
    <w:p w14:paraId="25EC8429" w14:textId="7DBB851A"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TTAT.3G-36.442V16.0.0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1685" w:history="1">
        <w:r w:rsidR="00390F97" w:rsidRPr="0034407F">
          <w:rPr>
            <w:rStyle w:val="Hyperlink"/>
            <w:sz w:val="18"/>
            <w:szCs w:val="18"/>
            <w:lang w:val="fr-FR" w:eastAsia="en-GB"/>
          </w:rPr>
          <w:t>http://committee.tta.or.kr/data/ttasDown.jsp?kind=ttastd&amp;pk_num=TTAT.3G-36.442V16.0.0</w:t>
        </w:r>
      </w:hyperlink>
    </w:p>
    <w:p w14:paraId="7D96ECE3" w14:textId="149FB6DD"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TS-3GA-36.442(Rel16)v16.0.0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/10/2020</w:t>
      </w:r>
      <w:r w:rsidRPr="0034407F">
        <w:rPr>
          <w:color w:val="000000"/>
          <w:sz w:val="18"/>
          <w:szCs w:val="18"/>
          <w:lang w:val="fr-FR" w:eastAsia="en-GB"/>
        </w:rPr>
        <w:tab/>
      </w:r>
      <w:hyperlink r:id="rId1686" w:history="1">
        <w:r w:rsidR="00390F97" w:rsidRPr="0034407F">
          <w:rPr>
            <w:rStyle w:val="Hyperlink"/>
            <w:sz w:val="18"/>
            <w:szCs w:val="18"/>
            <w:lang w:val="fr-FR" w:eastAsia="en-GB"/>
          </w:rPr>
          <w:t>https://www.ttc.or.jp/st/docs/3gpps2020/TS/TS-3GA-36_442_Rel16v16_0_0.pdf</w:t>
        </w:r>
      </w:hyperlink>
    </w:p>
    <w:p w14:paraId="220AB20F" w14:textId="6DD6E84F" w:rsidR="00A16DB1" w:rsidRPr="00182533" w:rsidRDefault="006E0553" w:rsidP="00133A0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16DB1" w:rsidRPr="00182533">
        <w:rPr>
          <w:b/>
          <w:bCs/>
          <w:color w:val="000000"/>
          <w:sz w:val="18"/>
          <w:szCs w:val="18"/>
          <w:lang w:eastAsia="en-GB"/>
        </w:rPr>
        <w:t xml:space="preserve"> 17</w:t>
      </w:r>
    </w:p>
    <w:p w14:paraId="0F5DAB04" w14:textId="155168AB" w:rsidR="00A16DB1" w:rsidRPr="00182533"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ATIS.3GPP.36.442.V17.0.0</w:t>
      </w:r>
      <w:r w:rsidRPr="00182533">
        <w:rPr>
          <w:color w:val="000000"/>
          <w:sz w:val="18"/>
          <w:szCs w:val="18"/>
          <w:lang w:eastAsia="en-GB"/>
        </w:rPr>
        <w:tab/>
        <w:t>17.0.0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1687" w:history="1">
        <w:r w:rsidR="002E272F" w:rsidRPr="00182533">
          <w:rPr>
            <w:rStyle w:val="Hyperlink"/>
            <w:sz w:val="18"/>
            <w:szCs w:val="18"/>
            <w:lang w:eastAsia="en-GB"/>
          </w:rPr>
          <w:t>https://www.atis.org/3gpp-transpositions - Rel-17</w:t>
        </w:r>
      </w:hyperlink>
    </w:p>
    <w:p w14:paraId="17766976" w14:textId="52F2F53A" w:rsidR="00A16DB1" w:rsidRPr="00182533" w:rsidRDefault="00A16DB1" w:rsidP="002E272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CCSA.36.442V1700</w:t>
      </w:r>
      <w:r w:rsidRPr="00182533">
        <w:rPr>
          <w:color w:val="000000"/>
          <w:sz w:val="18"/>
          <w:szCs w:val="18"/>
          <w:lang w:eastAsia="en-GB"/>
        </w:rPr>
        <w:tab/>
        <w:t>17.0.0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/04/2022</w:t>
      </w:r>
      <w:r w:rsidRPr="00182533">
        <w:rPr>
          <w:color w:val="000000"/>
          <w:sz w:val="18"/>
          <w:szCs w:val="18"/>
          <w:lang w:eastAsia="en-GB"/>
        </w:rPr>
        <w:tab/>
      </w:r>
      <w:hyperlink r:id="rId1688" w:history="1">
        <w:r w:rsidR="002E272F" w:rsidRPr="00182533">
          <w:rPr>
            <w:rStyle w:val="Hyperlink"/>
            <w:sz w:val="18"/>
            <w:szCs w:val="18"/>
            <w:lang w:eastAsia="en-GB"/>
          </w:rPr>
          <w:t>https://www.ccsa.org.cn/api/portalsFile/downloadOldFile?type=19&amp;oldFileUrl=ITU-R/M.2012-6/CCSA.36.442V1700.doc</w:t>
        </w:r>
      </w:hyperlink>
    </w:p>
    <w:p w14:paraId="34B87F67" w14:textId="48C0B301"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136 442</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/05/2022</w:t>
      </w:r>
      <w:r w:rsidRPr="0034407F">
        <w:rPr>
          <w:color w:val="000000"/>
          <w:sz w:val="18"/>
          <w:szCs w:val="18"/>
          <w:lang w:val="fr-FR" w:eastAsia="en-GB"/>
        </w:rPr>
        <w:tab/>
      </w:r>
      <w:hyperlink r:id="rId1689" w:history="1">
        <w:r w:rsidR="002E272F" w:rsidRPr="0034407F">
          <w:rPr>
            <w:rStyle w:val="Hyperlink"/>
            <w:sz w:val="18"/>
            <w:szCs w:val="18"/>
            <w:lang w:val="fr-FR" w:eastAsia="en-GB"/>
          </w:rPr>
          <w:t>https://www.etsi.org/deliver/etsi_ts/136400_136499/136442/17.00.00_60/ts_136442v170000p.pdf</w:t>
        </w:r>
      </w:hyperlink>
    </w:p>
    <w:p w14:paraId="24FC5A5A" w14:textId="24016B51"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36.442-17.0.0 V1.0.0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/11/2022</w:t>
      </w:r>
      <w:r w:rsidRPr="0034407F">
        <w:rPr>
          <w:color w:val="000000"/>
          <w:sz w:val="18"/>
          <w:szCs w:val="18"/>
          <w:lang w:val="fr-FR" w:eastAsia="en-GB"/>
        </w:rPr>
        <w:tab/>
      </w:r>
      <w:hyperlink r:id="rId1690" w:history="1">
        <w:r w:rsidR="002E272F" w:rsidRPr="0034407F">
          <w:rPr>
            <w:rStyle w:val="Hyperlink"/>
            <w:sz w:val="18"/>
            <w:szCs w:val="18"/>
            <w:lang w:val="fr-FR" w:eastAsia="en-GB"/>
          </w:rPr>
          <w:t>https://members.tsdsi.in/s/DHCoi9f3H4s4xiQ</w:t>
        </w:r>
      </w:hyperlink>
    </w:p>
    <w:p w14:paraId="0022F090" w14:textId="40A23320"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TTAT.3G-36.442V17.0.0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1691" w:history="1">
        <w:r w:rsidR="002E272F" w:rsidRPr="0034407F">
          <w:rPr>
            <w:rStyle w:val="Hyperlink"/>
            <w:sz w:val="18"/>
            <w:szCs w:val="18"/>
            <w:lang w:val="fr-FR" w:eastAsia="en-GB"/>
          </w:rPr>
          <w:t>http://committee.tta.or.kr/data/ttasDown.jsp?kind=ttastd&amp;pk_num=TTAT.3G-36.442V17.0.0</w:t>
        </w:r>
      </w:hyperlink>
    </w:p>
    <w:p w14:paraId="57736AD3" w14:textId="22D528FB"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TS-3GA-36.442(Rel17)v17.0.0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07</w:t>
      </w:r>
      <w:r w:rsidR="00D63672" w:rsidRPr="0034407F">
        <w:rPr>
          <w:color w:val="000000"/>
          <w:sz w:val="18"/>
          <w:szCs w:val="18"/>
          <w:lang w:val="fr-FR" w:eastAsia="en-GB"/>
        </w:rPr>
        <w:t>/10/2022</w:t>
      </w:r>
      <w:r w:rsidRPr="0034407F">
        <w:rPr>
          <w:color w:val="000000"/>
          <w:sz w:val="18"/>
          <w:szCs w:val="18"/>
          <w:lang w:val="fr-FR" w:eastAsia="en-GB"/>
        </w:rPr>
        <w:tab/>
      </w:r>
      <w:hyperlink r:id="rId1692" w:history="1">
        <w:r w:rsidR="002E272F" w:rsidRPr="0034407F">
          <w:rPr>
            <w:rStyle w:val="Hyperlink"/>
            <w:sz w:val="18"/>
            <w:szCs w:val="18"/>
            <w:lang w:val="fr-FR" w:eastAsia="en-GB"/>
          </w:rPr>
          <w:t>https://www.ttc.or.jp/st/docs/3gpp/2022/TS/TS-3GA-36.442v17.0.0.pdf</w:t>
        </w:r>
      </w:hyperlink>
    </w:p>
    <w:p w14:paraId="35F61B0A" w14:textId="77777777" w:rsidR="00C556AE" w:rsidRPr="00182533" w:rsidRDefault="00C556AE" w:rsidP="00C556AE">
      <w:pPr>
        <w:pStyle w:val="Heading4"/>
      </w:pPr>
      <w:r w:rsidRPr="00182533">
        <w:lastRenderedPageBreak/>
        <w:t>2.1.4.16</w:t>
      </w:r>
      <w:r w:rsidRPr="00182533">
        <w:tab/>
        <w:t>TS 36.443</w:t>
      </w:r>
    </w:p>
    <w:p w14:paraId="3D782B05" w14:textId="77777777" w:rsidR="00C556AE" w:rsidRPr="00182533" w:rsidRDefault="00C556AE" w:rsidP="00C556AE">
      <w:pPr>
        <w:pStyle w:val="Headingb"/>
        <w:rPr>
          <w:lang w:eastAsia="zh-CN"/>
        </w:rPr>
      </w:pPr>
      <w:r w:rsidRPr="00182533">
        <w:rPr>
          <w:lang w:eastAsia="zh-CN"/>
        </w:rPr>
        <w:t>Red de acceso radioeléctrico terrenal universal evolucionada (E-UTRAN); protocolo de aplicación M2 (M2AP)</w:t>
      </w:r>
    </w:p>
    <w:p w14:paraId="4617373B" w14:textId="77777777" w:rsidR="00C556AE" w:rsidRPr="00182533" w:rsidRDefault="00C556AE" w:rsidP="00220C96">
      <w:pPr>
        <w:keepNext/>
        <w:keepLines/>
      </w:pPr>
      <w:r w:rsidRPr="00182533">
        <w:t>En este documento se especifica el protocolo de señalización de la capa de red radioeléctrica de la E</w:t>
      </w:r>
      <w:r w:rsidRPr="00182533">
        <w:noBreakHyphen/>
        <w:t>UTRAN para la interfaz M2. El protocolo de aplicación M2 (M2AP) soporta las funciones de la interfaz M2 mediante procedimientos de señalización definidos en este documento.</w:t>
      </w:r>
    </w:p>
    <w:p w14:paraId="27BC69C3" w14:textId="77777777" w:rsidR="00855B1C" w:rsidRPr="00182533" w:rsidRDefault="00855B1C" w:rsidP="00855B1C">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30159588" w14:textId="148EF24F" w:rsidR="00A16DB1" w:rsidRPr="00182533" w:rsidRDefault="006E0553" w:rsidP="00133A0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16DB1" w:rsidRPr="00182533">
        <w:rPr>
          <w:b/>
          <w:bCs/>
          <w:color w:val="000000"/>
          <w:sz w:val="18"/>
          <w:szCs w:val="18"/>
          <w:lang w:eastAsia="en-GB"/>
        </w:rPr>
        <w:t xml:space="preserve"> 10</w:t>
      </w:r>
    </w:p>
    <w:p w14:paraId="47164DA2" w14:textId="04A71A62" w:rsidR="00A16DB1" w:rsidRPr="00182533" w:rsidRDefault="00A16DB1"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ATIS.3GPP.36.443V1050</w:t>
      </w:r>
      <w:r w:rsidRPr="00182533">
        <w:rPr>
          <w:color w:val="000000"/>
          <w:sz w:val="18"/>
          <w:szCs w:val="18"/>
          <w:lang w:eastAsia="en-GB"/>
        </w:rPr>
        <w:tab/>
        <w:t>10.5.0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693" w:history="1">
        <w:r w:rsidR="00797FA0" w:rsidRPr="00182533">
          <w:rPr>
            <w:rStyle w:val="Hyperlink"/>
            <w:sz w:val="18"/>
            <w:szCs w:val="18"/>
            <w:lang w:eastAsia="en-GB"/>
          </w:rPr>
          <w:t>https://www.atis.org/3gpp-documents/Rel99-14/</w:t>
        </w:r>
      </w:hyperlink>
    </w:p>
    <w:p w14:paraId="3DAD27C7" w14:textId="2A0ECF99" w:rsidR="00A16DB1" w:rsidRPr="00182533" w:rsidRDefault="00A16DB1"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CCSA.36.443V1050</w:t>
      </w:r>
      <w:r w:rsidRPr="00182533">
        <w:rPr>
          <w:color w:val="000000"/>
          <w:sz w:val="18"/>
          <w:szCs w:val="18"/>
          <w:lang w:eastAsia="en-GB"/>
        </w:rPr>
        <w:tab/>
        <w:t>10.5.0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797FA0" w:rsidRPr="00182533">
        <w:rPr>
          <w:color w:val="000000"/>
          <w:sz w:val="18"/>
          <w:szCs w:val="18"/>
          <w:lang w:eastAsia="en-GB"/>
        </w:rPr>
        <w:t>/</w:t>
      </w:r>
      <w:r w:rsidRPr="00182533">
        <w:rPr>
          <w:color w:val="000000"/>
          <w:sz w:val="18"/>
          <w:szCs w:val="18"/>
          <w:lang w:eastAsia="en-GB"/>
        </w:rPr>
        <w:t>03</w:t>
      </w:r>
      <w:r w:rsidR="00797FA0" w:rsidRPr="00182533">
        <w:rPr>
          <w:color w:val="000000"/>
          <w:sz w:val="18"/>
          <w:szCs w:val="18"/>
          <w:lang w:eastAsia="en-GB"/>
        </w:rPr>
        <w:t>/</w:t>
      </w:r>
      <w:r w:rsidRPr="00182533">
        <w:rPr>
          <w:color w:val="000000"/>
          <w:sz w:val="18"/>
          <w:szCs w:val="18"/>
          <w:lang w:eastAsia="en-GB"/>
        </w:rPr>
        <w:t>2012</w:t>
      </w:r>
      <w:r w:rsidRPr="00182533">
        <w:rPr>
          <w:color w:val="000000"/>
          <w:sz w:val="18"/>
          <w:szCs w:val="18"/>
          <w:lang w:eastAsia="en-GB"/>
        </w:rPr>
        <w:tab/>
      </w:r>
      <w:hyperlink r:id="rId1694" w:history="1">
        <w:r w:rsidR="00797FA0" w:rsidRPr="00182533">
          <w:rPr>
            <w:rStyle w:val="Hyperlink"/>
            <w:sz w:val="18"/>
            <w:szCs w:val="18"/>
            <w:lang w:eastAsia="en-GB"/>
          </w:rPr>
          <w:t>https://www.ccsa.org.cn/api/portalsFile/downloadOldFile?type=19&amp;oldFileUrl=ITU-R/M.2012-6/CCSA.36.443V1050.doc</w:t>
        </w:r>
      </w:hyperlink>
    </w:p>
    <w:p w14:paraId="36DBD4A9" w14:textId="1222B30F"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136 443</w:t>
      </w:r>
      <w:r w:rsidRPr="0034407F">
        <w:rPr>
          <w:color w:val="000000"/>
          <w:sz w:val="18"/>
          <w:szCs w:val="18"/>
          <w:lang w:val="fr-FR" w:eastAsia="en-GB"/>
        </w:rPr>
        <w:tab/>
        <w:t>10.5.0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797FA0" w:rsidRPr="0034407F">
        <w:rPr>
          <w:color w:val="000000"/>
          <w:sz w:val="18"/>
          <w:szCs w:val="18"/>
          <w:lang w:val="fr-FR" w:eastAsia="en-GB"/>
        </w:rPr>
        <w:t>/</w:t>
      </w:r>
      <w:r w:rsidRPr="0034407F">
        <w:rPr>
          <w:color w:val="000000"/>
          <w:sz w:val="18"/>
          <w:szCs w:val="18"/>
          <w:lang w:val="fr-FR" w:eastAsia="en-GB"/>
        </w:rPr>
        <w:t>03</w:t>
      </w:r>
      <w:r w:rsidR="00797FA0" w:rsidRPr="0034407F">
        <w:rPr>
          <w:color w:val="000000"/>
          <w:sz w:val="18"/>
          <w:szCs w:val="18"/>
          <w:lang w:val="fr-FR" w:eastAsia="en-GB"/>
        </w:rPr>
        <w:t>/</w:t>
      </w:r>
      <w:r w:rsidRPr="0034407F">
        <w:rPr>
          <w:color w:val="000000"/>
          <w:sz w:val="18"/>
          <w:szCs w:val="18"/>
          <w:lang w:val="fr-FR" w:eastAsia="en-GB"/>
        </w:rPr>
        <w:t>2012</w:t>
      </w:r>
      <w:r w:rsidRPr="0034407F">
        <w:rPr>
          <w:color w:val="000000"/>
          <w:sz w:val="18"/>
          <w:szCs w:val="18"/>
          <w:lang w:val="fr-FR" w:eastAsia="en-GB"/>
        </w:rPr>
        <w:tab/>
      </w:r>
      <w:hyperlink r:id="rId1695" w:history="1">
        <w:r w:rsidR="00797FA0" w:rsidRPr="0034407F">
          <w:rPr>
            <w:rStyle w:val="Hyperlink"/>
            <w:sz w:val="18"/>
            <w:szCs w:val="18"/>
            <w:lang w:val="fr-FR" w:eastAsia="en-GB"/>
          </w:rPr>
          <w:t>https://www.etsi.org/deliver/etsi_ts/136400_136499/136443/10.05.00_60/ts_136443v100500p.pdf</w:t>
        </w:r>
      </w:hyperlink>
    </w:p>
    <w:p w14:paraId="2A7A294B" w14:textId="3B38D079"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36.443-10.5.0 V1.0.0</w:t>
      </w:r>
      <w:r w:rsidRPr="0034407F">
        <w:rPr>
          <w:color w:val="000000"/>
          <w:sz w:val="18"/>
          <w:szCs w:val="18"/>
          <w:lang w:val="fr-FR" w:eastAsia="en-GB"/>
        </w:rPr>
        <w:tab/>
        <w:t>10.5.0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696" w:history="1">
        <w:r w:rsidR="00797FA0" w:rsidRPr="0034407F">
          <w:rPr>
            <w:rStyle w:val="Hyperlink"/>
            <w:sz w:val="18"/>
            <w:szCs w:val="18"/>
            <w:lang w:val="fr-FR" w:eastAsia="en-GB"/>
          </w:rPr>
          <w:t>https://members.tsdsi.in/index.php/s/5gQsCJRAyiCg2B8</w:t>
        </w:r>
      </w:hyperlink>
    </w:p>
    <w:p w14:paraId="2B8EEA2E" w14:textId="04A01700"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TTAT.3G-36.443V10.5.0</w:t>
      </w:r>
      <w:r w:rsidRPr="0034407F">
        <w:rPr>
          <w:color w:val="000000"/>
          <w:sz w:val="18"/>
          <w:szCs w:val="18"/>
          <w:lang w:val="fr-FR" w:eastAsia="en-GB"/>
        </w:rPr>
        <w:tab/>
        <w:t>10.5.0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1697" w:history="1">
        <w:r w:rsidR="00797FA0" w:rsidRPr="0034407F">
          <w:rPr>
            <w:rStyle w:val="Hyperlink"/>
            <w:sz w:val="18"/>
            <w:szCs w:val="18"/>
            <w:lang w:val="fr-FR" w:eastAsia="en-GB"/>
          </w:rPr>
          <w:t>http://committee.tta.or.kr/data/ttasDown.jsp?kind=ttastd&amp;pk_num=TTAT.3G-36.443V10.5.0</w:t>
        </w:r>
      </w:hyperlink>
    </w:p>
    <w:p w14:paraId="24BAA893" w14:textId="21F5FDC8"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TS-3GA-36.443(Rel10)v10.5.0</w:t>
      </w:r>
      <w:r w:rsidRPr="0034407F">
        <w:rPr>
          <w:color w:val="000000"/>
          <w:sz w:val="18"/>
          <w:szCs w:val="18"/>
          <w:lang w:val="fr-FR" w:eastAsia="en-GB"/>
        </w:rPr>
        <w:tab/>
        <w:t>10.5.0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27</w:t>
      </w:r>
      <w:r w:rsidR="00797FA0" w:rsidRPr="0034407F">
        <w:rPr>
          <w:color w:val="000000"/>
          <w:sz w:val="18"/>
          <w:szCs w:val="18"/>
          <w:lang w:val="fr-FR" w:eastAsia="en-GB"/>
        </w:rPr>
        <w:t>/</w:t>
      </w:r>
      <w:r w:rsidRPr="0034407F">
        <w:rPr>
          <w:color w:val="000000"/>
          <w:sz w:val="18"/>
          <w:szCs w:val="18"/>
          <w:lang w:val="fr-FR" w:eastAsia="en-GB"/>
        </w:rPr>
        <w:t>06</w:t>
      </w:r>
      <w:r w:rsidR="00797FA0" w:rsidRPr="0034407F">
        <w:rPr>
          <w:color w:val="000000"/>
          <w:sz w:val="18"/>
          <w:szCs w:val="18"/>
          <w:lang w:val="fr-FR" w:eastAsia="en-GB"/>
        </w:rPr>
        <w:t>/</w:t>
      </w:r>
      <w:r w:rsidRPr="0034407F">
        <w:rPr>
          <w:color w:val="000000"/>
          <w:sz w:val="18"/>
          <w:szCs w:val="18"/>
          <w:lang w:val="fr-FR" w:eastAsia="en-GB"/>
        </w:rPr>
        <w:t>2012</w:t>
      </w:r>
      <w:r w:rsidRPr="0034407F">
        <w:rPr>
          <w:color w:val="000000"/>
          <w:sz w:val="18"/>
          <w:szCs w:val="18"/>
          <w:lang w:val="fr-FR" w:eastAsia="en-GB"/>
        </w:rPr>
        <w:tab/>
      </w:r>
      <w:hyperlink r:id="rId1698" w:history="1">
        <w:r w:rsidR="00797FA0" w:rsidRPr="0034407F">
          <w:rPr>
            <w:rStyle w:val="Hyperlink"/>
            <w:sz w:val="18"/>
            <w:szCs w:val="18"/>
            <w:lang w:val="fr-FR" w:eastAsia="en-GB"/>
          </w:rPr>
          <w:t>https://www.ttc.or.jp/st/docs/3gpps2012/TS/TS-3GA-36.443(Rel10)v10.5.0.pdf</w:t>
        </w:r>
      </w:hyperlink>
    </w:p>
    <w:p w14:paraId="27E1DC48" w14:textId="71BCA610" w:rsidR="00A16DB1" w:rsidRPr="00182533" w:rsidRDefault="006E0553" w:rsidP="00A16DB1">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16DB1" w:rsidRPr="00182533">
        <w:rPr>
          <w:b/>
          <w:bCs/>
          <w:color w:val="000000"/>
          <w:sz w:val="18"/>
          <w:szCs w:val="18"/>
          <w:lang w:eastAsia="en-GB"/>
        </w:rPr>
        <w:t xml:space="preserve"> 11</w:t>
      </w:r>
    </w:p>
    <w:p w14:paraId="1ECC7792" w14:textId="6612BAB7" w:rsidR="00A16DB1" w:rsidRPr="00182533"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ATIS.3GPP.36.443V1140</w:t>
      </w:r>
      <w:r w:rsidRPr="00182533">
        <w:rPr>
          <w:color w:val="000000"/>
          <w:sz w:val="18"/>
          <w:szCs w:val="18"/>
          <w:lang w:eastAsia="en-GB"/>
        </w:rPr>
        <w:tab/>
        <w:t>11.4.0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699" w:history="1">
        <w:r w:rsidR="00797FA0" w:rsidRPr="00182533">
          <w:rPr>
            <w:rStyle w:val="Hyperlink"/>
            <w:sz w:val="18"/>
            <w:szCs w:val="18"/>
            <w:lang w:eastAsia="en-GB"/>
          </w:rPr>
          <w:t>https://www.atis.org/3gpp-documents/Rel99-14/</w:t>
        </w:r>
      </w:hyperlink>
    </w:p>
    <w:p w14:paraId="2513E579" w14:textId="3075DF3B" w:rsidR="00A16DB1" w:rsidRPr="00182533" w:rsidRDefault="00A16DB1" w:rsidP="00797FA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CCSA.36.443V1140</w:t>
      </w:r>
      <w:r w:rsidRPr="00182533">
        <w:rPr>
          <w:color w:val="000000"/>
          <w:sz w:val="18"/>
          <w:szCs w:val="18"/>
          <w:lang w:eastAsia="en-GB"/>
        </w:rPr>
        <w:tab/>
        <w:t>11.4.0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/03/2015</w:t>
      </w:r>
      <w:r w:rsidRPr="00182533">
        <w:rPr>
          <w:color w:val="000000"/>
          <w:sz w:val="18"/>
          <w:szCs w:val="18"/>
          <w:lang w:eastAsia="en-GB"/>
        </w:rPr>
        <w:tab/>
      </w:r>
      <w:hyperlink r:id="rId1700" w:history="1">
        <w:r w:rsidR="00797FA0" w:rsidRPr="00182533">
          <w:rPr>
            <w:rStyle w:val="Hyperlink"/>
            <w:sz w:val="18"/>
            <w:szCs w:val="18"/>
            <w:lang w:eastAsia="en-GB"/>
          </w:rPr>
          <w:t>https://www.ccsa.org.cn/api/portalsFile/downloadOldFile?type=19&amp;oldFileUrl=ITU-R/M.2012-6/CCSA.36.443V1140.doc</w:t>
        </w:r>
      </w:hyperlink>
    </w:p>
    <w:p w14:paraId="075706BC" w14:textId="149BE2F2"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136 443</w:t>
      </w:r>
      <w:r w:rsidRPr="0034407F">
        <w:rPr>
          <w:color w:val="000000"/>
          <w:sz w:val="18"/>
          <w:szCs w:val="18"/>
          <w:lang w:val="fr-FR" w:eastAsia="en-GB"/>
        </w:rPr>
        <w:tab/>
        <w:t>11.4.0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15</w:t>
      </w:r>
      <w:r w:rsidR="00D63672" w:rsidRPr="0034407F">
        <w:rPr>
          <w:color w:val="000000"/>
          <w:sz w:val="18"/>
          <w:szCs w:val="18"/>
          <w:lang w:val="fr-FR" w:eastAsia="en-GB"/>
        </w:rPr>
        <w:t>/04/2015</w:t>
      </w:r>
      <w:r w:rsidRPr="0034407F">
        <w:rPr>
          <w:color w:val="000000"/>
          <w:sz w:val="18"/>
          <w:szCs w:val="18"/>
          <w:lang w:val="fr-FR" w:eastAsia="en-GB"/>
        </w:rPr>
        <w:tab/>
      </w:r>
      <w:hyperlink r:id="rId1701" w:history="1">
        <w:r w:rsidR="00797FA0" w:rsidRPr="0034407F">
          <w:rPr>
            <w:rStyle w:val="Hyperlink"/>
            <w:sz w:val="18"/>
            <w:szCs w:val="18"/>
            <w:lang w:val="fr-FR" w:eastAsia="en-GB"/>
          </w:rPr>
          <w:t>https://www.etsi.org/deliver/etsi_ts/136400_136499/136443/11.04.00_60/ts_136443v110400p.pdf</w:t>
        </w:r>
      </w:hyperlink>
    </w:p>
    <w:p w14:paraId="30AA217B" w14:textId="598D1E0D"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36.443-11.4.0 V1.0.0</w:t>
      </w:r>
      <w:r w:rsidRPr="0034407F">
        <w:rPr>
          <w:color w:val="000000"/>
          <w:sz w:val="18"/>
          <w:szCs w:val="18"/>
          <w:lang w:val="fr-FR" w:eastAsia="en-GB"/>
        </w:rPr>
        <w:tab/>
        <w:t>11.4.0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702" w:history="1">
        <w:r w:rsidR="00797FA0" w:rsidRPr="0034407F">
          <w:rPr>
            <w:rStyle w:val="Hyperlink"/>
            <w:sz w:val="18"/>
            <w:szCs w:val="18"/>
            <w:lang w:val="fr-FR" w:eastAsia="en-GB"/>
          </w:rPr>
          <w:t>https://members.tsdsi.in/index.php/s/Jk2stbJA46gTRPc</w:t>
        </w:r>
      </w:hyperlink>
    </w:p>
    <w:p w14:paraId="09D33498" w14:textId="1BF044E5"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TTAT.3G-36.443V11.4.0</w:t>
      </w:r>
      <w:r w:rsidRPr="0034407F">
        <w:rPr>
          <w:color w:val="000000"/>
          <w:sz w:val="18"/>
          <w:szCs w:val="18"/>
          <w:lang w:val="fr-FR" w:eastAsia="en-GB"/>
        </w:rPr>
        <w:tab/>
        <w:t>11.4.0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1703" w:history="1">
        <w:r w:rsidR="00797FA0" w:rsidRPr="0034407F">
          <w:rPr>
            <w:rStyle w:val="Hyperlink"/>
            <w:sz w:val="18"/>
            <w:szCs w:val="18"/>
            <w:lang w:val="fr-FR" w:eastAsia="en-GB"/>
          </w:rPr>
          <w:t>http://committee.tta.or.kr/data/ttasDown.jsp?kind=ttastd&amp;pk_num=TTAT.3G-36.443V11.4.0</w:t>
        </w:r>
      </w:hyperlink>
    </w:p>
    <w:p w14:paraId="06955495" w14:textId="2AF7DBAA"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TS-3GA-36.443(Rel11)v11.4.0</w:t>
      </w:r>
      <w:r w:rsidRPr="0034407F">
        <w:rPr>
          <w:color w:val="000000"/>
          <w:sz w:val="18"/>
          <w:szCs w:val="18"/>
          <w:lang w:val="fr-FR" w:eastAsia="en-GB"/>
        </w:rPr>
        <w:tab/>
        <w:t>11.4.0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/06/2015</w:t>
      </w:r>
      <w:r w:rsidRPr="0034407F">
        <w:rPr>
          <w:color w:val="000000"/>
          <w:sz w:val="18"/>
          <w:szCs w:val="18"/>
          <w:lang w:val="fr-FR" w:eastAsia="en-GB"/>
        </w:rPr>
        <w:tab/>
      </w:r>
      <w:hyperlink r:id="rId1704" w:history="1">
        <w:r w:rsidR="00797FA0" w:rsidRPr="0034407F">
          <w:rPr>
            <w:rStyle w:val="Hyperlink"/>
            <w:sz w:val="18"/>
            <w:szCs w:val="18"/>
            <w:lang w:val="fr-FR" w:eastAsia="en-GB"/>
          </w:rPr>
          <w:t>https://www.ttc.or.jp/st/docs/3gpps2015/TS/TS-3GA-36.443(Rel11)v11.4.0.pdf</w:t>
        </w:r>
      </w:hyperlink>
    </w:p>
    <w:p w14:paraId="29DA95CC" w14:textId="1ED78D99" w:rsidR="00A16DB1" w:rsidRPr="00182533" w:rsidRDefault="006E0553" w:rsidP="00133A0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16DB1" w:rsidRPr="00182533">
        <w:rPr>
          <w:b/>
          <w:bCs/>
          <w:color w:val="000000"/>
          <w:sz w:val="18"/>
          <w:szCs w:val="18"/>
          <w:lang w:eastAsia="en-GB"/>
        </w:rPr>
        <w:t xml:space="preserve"> 12</w:t>
      </w:r>
    </w:p>
    <w:p w14:paraId="41B17964" w14:textId="7307698B" w:rsidR="00A16DB1" w:rsidRPr="00182533"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ATIS.3GPP.36.443V1220</w:t>
      </w:r>
      <w:r w:rsidRPr="00182533">
        <w:rPr>
          <w:color w:val="000000"/>
          <w:sz w:val="18"/>
          <w:szCs w:val="18"/>
          <w:lang w:eastAsia="en-GB"/>
        </w:rPr>
        <w:tab/>
        <w:t>12.2.0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705" w:history="1">
        <w:r w:rsidR="00797FA0" w:rsidRPr="00182533">
          <w:rPr>
            <w:rStyle w:val="Hyperlink"/>
            <w:sz w:val="18"/>
            <w:szCs w:val="18"/>
            <w:lang w:eastAsia="en-GB"/>
          </w:rPr>
          <w:t>https://www.atis.org/3gpp-documents/Rel99-14/</w:t>
        </w:r>
      </w:hyperlink>
    </w:p>
    <w:p w14:paraId="508AD9B4" w14:textId="0D94DCC8" w:rsidR="00A16DB1" w:rsidRPr="00182533" w:rsidRDefault="00A16DB1" w:rsidP="00797FA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CCSA.36.443V1220</w:t>
      </w:r>
      <w:r w:rsidRPr="00182533">
        <w:rPr>
          <w:color w:val="000000"/>
          <w:sz w:val="18"/>
          <w:szCs w:val="18"/>
          <w:lang w:eastAsia="en-GB"/>
        </w:rPr>
        <w:tab/>
        <w:t>12.2.0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/03/2015</w:t>
      </w:r>
      <w:r w:rsidRPr="00182533">
        <w:rPr>
          <w:color w:val="000000"/>
          <w:sz w:val="18"/>
          <w:szCs w:val="18"/>
          <w:lang w:eastAsia="en-GB"/>
        </w:rPr>
        <w:tab/>
      </w:r>
      <w:hyperlink r:id="rId1706" w:history="1">
        <w:r w:rsidR="00797FA0" w:rsidRPr="00182533">
          <w:rPr>
            <w:rStyle w:val="Hyperlink"/>
            <w:sz w:val="18"/>
            <w:szCs w:val="18"/>
            <w:lang w:eastAsia="en-GB"/>
          </w:rPr>
          <w:t>https://www.ccsa.org.cn/api/portalsFile/downloadOldFile?type=19&amp;oldFileUrl=ITU-R/M.2012-6/CCSA.36.443V1220.doc</w:t>
        </w:r>
      </w:hyperlink>
    </w:p>
    <w:p w14:paraId="79CEA933" w14:textId="1E0973A5"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136 443</w:t>
      </w:r>
      <w:r w:rsidRPr="0034407F">
        <w:rPr>
          <w:color w:val="000000"/>
          <w:sz w:val="18"/>
          <w:szCs w:val="18"/>
          <w:lang w:val="fr-FR" w:eastAsia="en-GB"/>
        </w:rPr>
        <w:tab/>
        <w:t>12.2.0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15</w:t>
      </w:r>
      <w:r w:rsidR="00D63672" w:rsidRPr="0034407F">
        <w:rPr>
          <w:color w:val="000000"/>
          <w:sz w:val="18"/>
          <w:szCs w:val="18"/>
          <w:lang w:val="fr-FR" w:eastAsia="en-GB"/>
        </w:rPr>
        <w:t>/04/2015</w:t>
      </w:r>
      <w:r w:rsidRPr="0034407F">
        <w:rPr>
          <w:color w:val="000000"/>
          <w:sz w:val="18"/>
          <w:szCs w:val="18"/>
          <w:lang w:val="fr-FR" w:eastAsia="en-GB"/>
        </w:rPr>
        <w:tab/>
      </w:r>
      <w:hyperlink r:id="rId1707" w:history="1">
        <w:r w:rsidR="00797FA0" w:rsidRPr="0034407F">
          <w:rPr>
            <w:rStyle w:val="Hyperlink"/>
            <w:sz w:val="18"/>
            <w:szCs w:val="18"/>
            <w:lang w:val="fr-FR" w:eastAsia="en-GB"/>
          </w:rPr>
          <w:t>https://www.etsi.org/deliver/etsi_ts/136400_136499/136443/12.02.00_60/ts_136443v120200p.pdf</w:t>
        </w:r>
      </w:hyperlink>
    </w:p>
    <w:p w14:paraId="083E0F6E" w14:textId="148E3F0F"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36.443-12.2.0 V1.0.0</w:t>
      </w:r>
      <w:r w:rsidRPr="0034407F">
        <w:rPr>
          <w:color w:val="000000"/>
          <w:sz w:val="18"/>
          <w:szCs w:val="18"/>
          <w:lang w:val="fr-FR" w:eastAsia="en-GB"/>
        </w:rPr>
        <w:tab/>
        <w:t>12.2.0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708" w:history="1">
        <w:r w:rsidR="00797FA0" w:rsidRPr="0034407F">
          <w:rPr>
            <w:rStyle w:val="Hyperlink"/>
            <w:sz w:val="18"/>
            <w:szCs w:val="18"/>
            <w:lang w:val="fr-FR" w:eastAsia="en-GB"/>
          </w:rPr>
          <w:t>https://members.tsdsi.in/index.php/s/CmafAeSF3psntq5</w:t>
        </w:r>
      </w:hyperlink>
    </w:p>
    <w:p w14:paraId="4FE292DA" w14:textId="638E305D"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TTAT.3G-36.443V12.2.0</w:t>
      </w:r>
      <w:r w:rsidRPr="0034407F">
        <w:rPr>
          <w:color w:val="000000"/>
          <w:sz w:val="18"/>
          <w:szCs w:val="18"/>
          <w:lang w:val="fr-FR" w:eastAsia="en-GB"/>
        </w:rPr>
        <w:tab/>
        <w:t>12.2.0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1709" w:history="1">
        <w:r w:rsidR="00797FA0" w:rsidRPr="0034407F">
          <w:rPr>
            <w:rStyle w:val="Hyperlink"/>
            <w:sz w:val="18"/>
            <w:szCs w:val="18"/>
            <w:lang w:val="fr-FR" w:eastAsia="en-GB"/>
          </w:rPr>
          <w:t>http://committee.tta.or.kr/data/ttasDown.jsp?kind=ttastd&amp;pk_num=TTAT.3G-36.443V12.2.0</w:t>
        </w:r>
      </w:hyperlink>
    </w:p>
    <w:p w14:paraId="42288F42" w14:textId="52525C40"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TS-3GA-36.443(Rel12)v12.2.0</w:t>
      </w:r>
      <w:r w:rsidRPr="0034407F">
        <w:rPr>
          <w:color w:val="000000"/>
          <w:sz w:val="18"/>
          <w:szCs w:val="18"/>
          <w:lang w:val="fr-FR" w:eastAsia="en-GB"/>
        </w:rPr>
        <w:tab/>
        <w:t>12.2.0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/06/2015</w:t>
      </w:r>
      <w:r w:rsidRPr="0034407F">
        <w:rPr>
          <w:color w:val="000000"/>
          <w:sz w:val="18"/>
          <w:szCs w:val="18"/>
          <w:lang w:val="fr-FR" w:eastAsia="en-GB"/>
        </w:rPr>
        <w:tab/>
      </w:r>
      <w:hyperlink r:id="rId1710" w:history="1">
        <w:r w:rsidR="00797FA0" w:rsidRPr="0034407F">
          <w:rPr>
            <w:rStyle w:val="Hyperlink"/>
            <w:sz w:val="18"/>
            <w:szCs w:val="18"/>
            <w:lang w:val="fr-FR" w:eastAsia="en-GB"/>
          </w:rPr>
          <w:t>https://www.ttc.or.jp/st/docs/3gpps2015/TS/TS-3GA-36.443(Rel12)v12.2.0.pdf</w:t>
        </w:r>
      </w:hyperlink>
    </w:p>
    <w:p w14:paraId="290CBD8E" w14:textId="6DB8F053" w:rsidR="00A16DB1" w:rsidRPr="00182533" w:rsidRDefault="006E0553" w:rsidP="00133A0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16DB1" w:rsidRPr="00182533">
        <w:rPr>
          <w:b/>
          <w:bCs/>
          <w:color w:val="000000"/>
          <w:sz w:val="18"/>
          <w:szCs w:val="18"/>
          <w:lang w:eastAsia="en-GB"/>
        </w:rPr>
        <w:t xml:space="preserve"> 13</w:t>
      </w:r>
    </w:p>
    <w:p w14:paraId="68D0BD9C" w14:textId="57193D15" w:rsidR="00A16DB1" w:rsidRPr="00182533"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ATIS.3GPP.36.443V1330</w:t>
      </w:r>
      <w:r w:rsidRPr="00182533">
        <w:rPr>
          <w:color w:val="000000"/>
          <w:sz w:val="18"/>
          <w:szCs w:val="18"/>
          <w:lang w:eastAsia="en-GB"/>
        </w:rPr>
        <w:tab/>
        <w:t>13.3.0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711" w:history="1">
        <w:r w:rsidR="00797FA0" w:rsidRPr="00182533">
          <w:rPr>
            <w:rStyle w:val="Hyperlink"/>
            <w:sz w:val="18"/>
            <w:szCs w:val="18"/>
            <w:lang w:eastAsia="en-GB"/>
          </w:rPr>
          <w:t>https://www.atis.org/3gpp-documents/Rel99-14/</w:t>
        </w:r>
      </w:hyperlink>
    </w:p>
    <w:p w14:paraId="2B06FF63" w14:textId="7FCE1F86" w:rsidR="00A16DB1" w:rsidRPr="00182533" w:rsidRDefault="00A16DB1" w:rsidP="00797FA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CCSA.36.443V1330</w:t>
      </w:r>
      <w:r w:rsidRPr="00182533">
        <w:rPr>
          <w:color w:val="000000"/>
          <w:sz w:val="18"/>
          <w:szCs w:val="18"/>
          <w:lang w:eastAsia="en-GB"/>
        </w:rPr>
        <w:tab/>
        <w:t>13.3.0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/03/2016</w:t>
      </w:r>
      <w:r w:rsidRPr="00182533">
        <w:rPr>
          <w:color w:val="000000"/>
          <w:sz w:val="18"/>
          <w:szCs w:val="18"/>
          <w:lang w:eastAsia="en-GB"/>
        </w:rPr>
        <w:tab/>
      </w:r>
      <w:hyperlink r:id="rId1712" w:history="1">
        <w:r w:rsidR="00797FA0" w:rsidRPr="00182533">
          <w:rPr>
            <w:rStyle w:val="Hyperlink"/>
            <w:sz w:val="18"/>
            <w:szCs w:val="18"/>
            <w:lang w:eastAsia="en-GB"/>
          </w:rPr>
          <w:t>https://www.ccsa.org.cn/api/portalsFile/downloadOldFile?type=19&amp;oldFileUrl=ITU-R/M.2012-6/CCSA.36.443V1330.doc</w:t>
        </w:r>
      </w:hyperlink>
    </w:p>
    <w:p w14:paraId="46803A27" w14:textId="1670AF05"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136 443</w:t>
      </w:r>
      <w:r w:rsidRPr="0034407F">
        <w:rPr>
          <w:color w:val="000000"/>
          <w:sz w:val="18"/>
          <w:szCs w:val="18"/>
          <w:lang w:val="fr-FR" w:eastAsia="en-GB"/>
        </w:rPr>
        <w:tab/>
        <w:t>13.3.0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20</w:t>
      </w:r>
      <w:r w:rsidR="00D63672" w:rsidRPr="0034407F">
        <w:rPr>
          <w:color w:val="000000"/>
          <w:sz w:val="18"/>
          <w:szCs w:val="18"/>
          <w:lang w:val="fr-FR" w:eastAsia="en-GB"/>
        </w:rPr>
        <w:t>/05/2016</w:t>
      </w:r>
      <w:r w:rsidRPr="0034407F">
        <w:rPr>
          <w:color w:val="000000"/>
          <w:sz w:val="18"/>
          <w:szCs w:val="18"/>
          <w:lang w:val="fr-FR" w:eastAsia="en-GB"/>
        </w:rPr>
        <w:tab/>
      </w:r>
      <w:hyperlink r:id="rId1713" w:history="1">
        <w:r w:rsidR="00797FA0" w:rsidRPr="0034407F">
          <w:rPr>
            <w:rStyle w:val="Hyperlink"/>
            <w:sz w:val="18"/>
            <w:szCs w:val="18"/>
            <w:lang w:val="fr-FR" w:eastAsia="en-GB"/>
          </w:rPr>
          <w:t>https://www.etsi.org/deliver/etsi_ts/136400_136499/136443/13.03.00_60/ts_136443v130300p.pdf</w:t>
        </w:r>
      </w:hyperlink>
    </w:p>
    <w:p w14:paraId="4043C50E" w14:textId="3BA8C7E6"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36.443-13.3.0 V1.0.0</w:t>
      </w:r>
      <w:r w:rsidRPr="0034407F">
        <w:rPr>
          <w:color w:val="000000"/>
          <w:sz w:val="18"/>
          <w:szCs w:val="18"/>
          <w:lang w:val="fr-FR" w:eastAsia="en-GB"/>
        </w:rPr>
        <w:tab/>
        <w:t>13.3.0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714" w:history="1">
        <w:r w:rsidR="00797FA0" w:rsidRPr="0034407F">
          <w:rPr>
            <w:rStyle w:val="Hyperlink"/>
            <w:sz w:val="18"/>
            <w:szCs w:val="18"/>
            <w:lang w:val="fr-FR" w:eastAsia="en-GB"/>
          </w:rPr>
          <w:t>https://members.tsdsi.in/index.php/s/HgX53BkGFNtf4CD</w:t>
        </w:r>
      </w:hyperlink>
    </w:p>
    <w:p w14:paraId="02EB9098" w14:textId="3BB76AFD"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TTAT.3G-36.443V13.3.0</w:t>
      </w:r>
      <w:r w:rsidRPr="0034407F">
        <w:rPr>
          <w:color w:val="000000"/>
          <w:sz w:val="18"/>
          <w:szCs w:val="18"/>
          <w:lang w:val="fr-FR" w:eastAsia="en-GB"/>
        </w:rPr>
        <w:tab/>
        <w:t>13.3.0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1715" w:history="1">
        <w:r w:rsidR="00797FA0" w:rsidRPr="0034407F">
          <w:rPr>
            <w:rStyle w:val="Hyperlink"/>
            <w:sz w:val="18"/>
            <w:szCs w:val="18"/>
            <w:lang w:val="fr-FR" w:eastAsia="en-GB"/>
          </w:rPr>
          <w:t>http://committee.tta.or.kr/data/ttasDown.jsp?kind=ttastd&amp;pk_num=TTAT.3G-36.443V13.3.0</w:t>
        </w:r>
      </w:hyperlink>
    </w:p>
    <w:p w14:paraId="2216B6EA" w14:textId="215BEDA3"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TS-3GA-36.443(Rel13)v13.3.0</w:t>
      </w:r>
      <w:r w:rsidRPr="0034407F">
        <w:rPr>
          <w:color w:val="000000"/>
          <w:sz w:val="18"/>
          <w:szCs w:val="18"/>
          <w:lang w:val="fr-FR" w:eastAsia="en-GB"/>
        </w:rPr>
        <w:tab/>
        <w:t>13.3.0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31</w:t>
      </w:r>
      <w:r w:rsidR="00D63672" w:rsidRPr="0034407F">
        <w:rPr>
          <w:color w:val="000000"/>
          <w:sz w:val="18"/>
          <w:szCs w:val="18"/>
          <w:lang w:val="fr-FR" w:eastAsia="en-GB"/>
        </w:rPr>
        <w:t>/03/2017</w:t>
      </w:r>
      <w:r w:rsidRPr="0034407F">
        <w:rPr>
          <w:color w:val="000000"/>
          <w:sz w:val="18"/>
          <w:szCs w:val="18"/>
          <w:lang w:val="fr-FR" w:eastAsia="en-GB"/>
        </w:rPr>
        <w:tab/>
      </w:r>
      <w:hyperlink r:id="rId1716" w:history="1">
        <w:r w:rsidR="00797FA0" w:rsidRPr="0034407F">
          <w:rPr>
            <w:rStyle w:val="Hyperlink"/>
            <w:sz w:val="18"/>
            <w:szCs w:val="18"/>
            <w:lang w:val="fr-FR" w:eastAsia="en-GB"/>
          </w:rPr>
          <w:t>https://www.ttc.or.jp/st/docs/3gpps2017/TS/TS-3GA-36.443(Rel13)v13.3.0.pdf</w:t>
        </w:r>
      </w:hyperlink>
    </w:p>
    <w:p w14:paraId="5C74027B" w14:textId="0E6B8380" w:rsidR="00A16DB1" w:rsidRPr="00182533" w:rsidRDefault="006E0553" w:rsidP="00133A0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A16DB1" w:rsidRPr="00182533">
        <w:rPr>
          <w:b/>
          <w:bCs/>
          <w:color w:val="000000"/>
          <w:sz w:val="18"/>
          <w:szCs w:val="18"/>
          <w:lang w:eastAsia="en-GB"/>
        </w:rPr>
        <w:t xml:space="preserve"> 14</w:t>
      </w:r>
    </w:p>
    <w:p w14:paraId="6990007F" w14:textId="7407F589" w:rsidR="00A16DB1" w:rsidRPr="00182533" w:rsidRDefault="00A16DB1"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ATIS.3GPP.36.443V1410</w:t>
      </w:r>
      <w:r w:rsidRPr="00182533">
        <w:rPr>
          <w:color w:val="000000"/>
          <w:sz w:val="18"/>
          <w:szCs w:val="18"/>
          <w:lang w:eastAsia="en-GB"/>
        </w:rPr>
        <w:tab/>
        <w:t>14.1.0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717" w:history="1">
        <w:r w:rsidR="00797FA0" w:rsidRPr="00182533">
          <w:rPr>
            <w:rStyle w:val="Hyperlink"/>
            <w:sz w:val="18"/>
            <w:szCs w:val="18"/>
            <w:lang w:eastAsia="en-GB"/>
          </w:rPr>
          <w:t>https://www.atis.org/3gpp-documents/Rel99-14/</w:t>
        </w:r>
      </w:hyperlink>
    </w:p>
    <w:p w14:paraId="547003D8" w14:textId="7DF136D4" w:rsidR="00A16DB1" w:rsidRPr="00182533" w:rsidRDefault="00A16DB1"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CCSA.36.443V1410</w:t>
      </w:r>
      <w:r w:rsidRPr="00182533">
        <w:rPr>
          <w:color w:val="000000"/>
          <w:sz w:val="18"/>
          <w:szCs w:val="18"/>
          <w:lang w:eastAsia="en-GB"/>
        </w:rPr>
        <w:tab/>
        <w:t>14.1.0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/09/2018</w:t>
      </w:r>
      <w:r w:rsidRPr="00182533">
        <w:rPr>
          <w:color w:val="000000"/>
          <w:sz w:val="18"/>
          <w:szCs w:val="18"/>
          <w:lang w:eastAsia="en-GB"/>
        </w:rPr>
        <w:tab/>
      </w:r>
      <w:hyperlink r:id="rId1718" w:history="1">
        <w:r w:rsidR="00797FA0" w:rsidRPr="00182533">
          <w:rPr>
            <w:rStyle w:val="Hyperlink"/>
            <w:sz w:val="18"/>
            <w:szCs w:val="18"/>
            <w:lang w:eastAsia="en-GB"/>
          </w:rPr>
          <w:t>https://www.ccsa.org.cn/api/portalsFile/downloadOldFile?type=19&amp;oldFileUrl=ITU-R/M.2012-6/CCSA.36.443V1410.doc</w:t>
        </w:r>
      </w:hyperlink>
    </w:p>
    <w:p w14:paraId="68504B09" w14:textId="0B0BC704"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136 443</w:t>
      </w:r>
      <w:r w:rsidRPr="0034407F">
        <w:rPr>
          <w:color w:val="000000"/>
          <w:sz w:val="18"/>
          <w:szCs w:val="18"/>
          <w:lang w:val="fr-FR" w:eastAsia="en-GB"/>
        </w:rPr>
        <w:tab/>
        <w:t>14.1.0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28</w:t>
      </w:r>
      <w:r w:rsidR="00D63672" w:rsidRPr="0034407F">
        <w:rPr>
          <w:color w:val="000000"/>
          <w:sz w:val="18"/>
          <w:szCs w:val="18"/>
          <w:lang w:val="fr-FR" w:eastAsia="en-GB"/>
        </w:rPr>
        <w:t>/09/2018</w:t>
      </w:r>
      <w:r w:rsidRPr="0034407F">
        <w:rPr>
          <w:color w:val="000000"/>
          <w:sz w:val="18"/>
          <w:szCs w:val="18"/>
          <w:lang w:val="fr-FR" w:eastAsia="en-GB"/>
        </w:rPr>
        <w:tab/>
      </w:r>
      <w:hyperlink r:id="rId1719" w:history="1">
        <w:r w:rsidR="00797FA0" w:rsidRPr="0034407F">
          <w:rPr>
            <w:rStyle w:val="Hyperlink"/>
            <w:sz w:val="18"/>
            <w:szCs w:val="18"/>
            <w:lang w:val="fr-FR" w:eastAsia="en-GB"/>
          </w:rPr>
          <w:t>https://www.etsi.org/deliver/etsi_ts/136400_136499/136443/14.01.00_60/ts_136443v140100p.pdf</w:t>
        </w:r>
      </w:hyperlink>
    </w:p>
    <w:p w14:paraId="6B5B82BE" w14:textId="48827F34"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36.443-14.1.0 V1.1.0</w:t>
      </w:r>
      <w:r w:rsidRPr="0034407F">
        <w:rPr>
          <w:color w:val="000000"/>
          <w:sz w:val="18"/>
          <w:szCs w:val="18"/>
          <w:lang w:val="fr-FR" w:eastAsia="en-GB"/>
        </w:rPr>
        <w:tab/>
        <w:t>14.1.0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720" w:history="1">
        <w:r w:rsidR="00797FA0" w:rsidRPr="0034407F">
          <w:rPr>
            <w:rStyle w:val="Hyperlink"/>
            <w:sz w:val="18"/>
            <w:szCs w:val="18"/>
            <w:lang w:val="fr-FR" w:eastAsia="en-GB"/>
          </w:rPr>
          <w:t>https://members.tsdsi.in/index.php/s/4P5ZdAdaLcNj5z8</w:t>
        </w:r>
      </w:hyperlink>
    </w:p>
    <w:p w14:paraId="30B39122" w14:textId="40CE15C5"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TTAT.3G-36.443V14.1.0</w:t>
      </w:r>
      <w:r w:rsidRPr="0034407F">
        <w:rPr>
          <w:color w:val="000000"/>
          <w:sz w:val="18"/>
          <w:szCs w:val="18"/>
          <w:lang w:val="fr-FR" w:eastAsia="en-GB"/>
        </w:rPr>
        <w:tab/>
        <w:t>14.1.0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1721" w:history="1">
        <w:r w:rsidR="00797FA0" w:rsidRPr="0034407F">
          <w:rPr>
            <w:rStyle w:val="Hyperlink"/>
            <w:sz w:val="18"/>
            <w:szCs w:val="18"/>
            <w:lang w:val="fr-FR" w:eastAsia="en-GB"/>
          </w:rPr>
          <w:t>http://committee.tta.or.kr/data/ttasDown.jsp?kind=ttastd&amp;pk_num=TTAT.3G-36.443V14.1.0</w:t>
        </w:r>
      </w:hyperlink>
    </w:p>
    <w:p w14:paraId="73D3A495" w14:textId="736D21BB"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TS-3GA-36.443(Rel14)v14.1.0</w:t>
      </w:r>
      <w:r w:rsidRPr="0034407F">
        <w:rPr>
          <w:color w:val="000000"/>
          <w:sz w:val="18"/>
          <w:szCs w:val="18"/>
          <w:lang w:val="fr-FR" w:eastAsia="en-GB"/>
        </w:rPr>
        <w:tab/>
        <w:t>14.1.0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/12/2018</w:t>
      </w:r>
      <w:r w:rsidRPr="0034407F">
        <w:rPr>
          <w:color w:val="000000"/>
          <w:sz w:val="18"/>
          <w:szCs w:val="18"/>
          <w:lang w:val="fr-FR" w:eastAsia="en-GB"/>
        </w:rPr>
        <w:tab/>
      </w:r>
      <w:hyperlink r:id="rId1722" w:history="1">
        <w:r w:rsidR="00797FA0" w:rsidRPr="0034407F">
          <w:rPr>
            <w:rStyle w:val="Hyperlink"/>
            <w:sz w:val="18"/>
            <w:szCs w:val="18"/>
            <w:lang w:val="fr-FR" w:eastAsia="en-GB"/>
          </w:rPr>
          <w:t>https://www.ttc.or.jp/st/docs/3gpps2018/TS/TS-3GA-36.443(Rel14)v14.1.0.pdf</w:t>
        </w:r>
      </w:hyperlink>
    </w:p>
    <w:p w14:paraId="195DE32A" w14:textId="28ECC8DF" w:rsidR="00A16DB1" w:rsidRPr="00182533" w:rsidRDefault="006E0553" w:rsidP="00133A0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16DB1" w:rsidRPr="00182533">
        <w:rPr>
          <w:b/>
          <w:bCs/>
          <w:color w:val="000000"/>
          <w:sz w:val="18"/>
          <w:szCs w:val="18"/>
          <w:lang w:eastAsia="en-GB"/>
        </w:rPr>
        <w:t xml:space="preserve"> 15</w:t>
      </w:r>
    </w:p>
    <w:p w14:paraId="41E07FA0" w14:textId="6DC9980F" w:rsidR="00A16DB1" w:rsidRPr="00182533"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ATIS.3GPP.36.443V1500</w:t>
      </w:r>
      <w:r w:rsidRPr="00182533">
        <w:rPr>
          <w:color w:val="000000"/>
          <w:sz w:val="18"/>
          <w:szCs w:val="18"/>
          <w:lang w:eastAsia="en-GB"/>
        </w:rPr>
        <w:tab/>
        <w:t>15.0.0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723" w:history="1">
        <w:r w:rsidR="00797FA0" w:rsidRPr="00182533">
          <w:rPr>
            <w:rStyle w:val="Hyperlink"/>
            <w:sz w:val="18"/>
            <w:szCs w:val="18"/>
            <w:lang w:eastAsia="en-GB"/>
          </w:rPr>
          <w:t>https://www.atis.org/3gpp-documents/Rel15/</w:t>
        </w:r>
      </w:hyperlink>
    </w:p>
    <w:p w14:paraId="5C8CEDE5" w14:textId="78AFB21C" w:rsidR="00A16DB1" w:rsidRPr="00182533" w:rsidRDefault="00A16DB1" w:rsidP="00797FA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CCSA.36.443V1500</w:t>
      </w:r>
      <w:r w:rsidRPr="00182533">
        <w:rPr>
          <w:color w:val="000000"/>
          <w:sz w:val="18"/>
          <w:szCs w:val="18"/>
          <w:lang w:eastAsia="en-GB"/>
        </w:rPr>
        <w:tab/>
        <w:t>15.0.0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/09/2018</w:t>
      </w:r>
      <w:r w:rsidRPr="00182533">
        <w:rPr>
          <w:color w:val="000000"/>
          <w:sz w:val="18"/>
          <w:szCs w:val="18"/>
          <w:lang w:eastAsia="en-GB"/>
        </w:rPr>
        <w:tab/>
      </w:r>
      <w:hyperlink r:id="rId1724" w:history="1">
        <w:r w:rsidR="00797FA0" w:rsidRPr="00182533">
          <w:rPr>
            <w:rStyle w:val="Hyperlink"/>
            <w:sz w:val="18"/>
            <w:szCs w:val="18"/>
            <w:lang w:eastAsia="en-GB"/>
          </w:rPr>
          <w:t>https://www.ccsa.org.cn/api/portalsFile/downloadOldFile?type=19&amp;oldFileUrl=ITU-R/M.2012-6/CCSA.36.443V1500.doc</w:t>
        </w:r>
      </w:hyperlink>
    </w:p>
    <w:p w14:paraId="258F630D" w14:textId="0F6DA615"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136 443</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28</w:t>
      </w:r>
      <w:r w:rsidR="00D63672" w:rsidRPr="0034407F">
        <w:rPr>
          <w:color w:val="000000"/>
          <w:sz w:val="18"/>
          <w:szCs w:val="18"/>
          <w:lang w:val="fr-FR" w:eastAsia="en-GB"/>
        </w:rPr>
        <w:t>/09/2018</w:t>
      </w:r>
      <w:r w:rsidRPr="0034407F">
        <w:rPr>
          <w:color w:val="000000"/>
          <w:sz w:val="18"/>
          <w:szCs w:val="18"/>
          <w:lang w:val="fr-FR" w:eastAsia="en-GB"/>
        </w:rPr>
        <w:tab/>
      </w:r>
      <w:hyperlink r:id="rId1725" w:history="1">
        <w:r w:rsidR="00797FA0" w:rsidRPr="0034407F">
          <w:rPr>
            <w:rStyle w:val="Hyperlink"/>
            <w:sz w:val="18"/>
            <w:szCs w:val="18"/>
            <w:lang w:val="fr-FR" w:eastAsia="en-GB"/>
          </w:rPr>
          <w:t>https://www.etsi.org/deliver/etsi_ts/136400_136499/136443/15.00.00_60/ts_136443v150000p.pdf</w:t>
        </w:r>
      </w:hyperlink>
    </w:p>
    <w:p w14:paraId="08D7C30A" w14:textId="65854751"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36.443-15.0.0 V1.0.0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726" w:history="1">
        <w:r w:rsidR="00797FA0" w:rsidRPr="0034407F">
          <w:rPr>
            <w:rStyle w:val="Hyperlink"/>
            <w:sz w:val="18"/>
            <w:szCs w:val="18"/>
            <w:lang w:val="fr-FR" w:eastAsia="en-GB"/>
          </w:rPr>
          <w:t>https://members.tsdsi.in/index.php/s/witLz5XMM3CFHxp</w:t>
        </w:r>
      </w:hyperlink>
    </w:p>
    <w:p w14:paraId="58621DE3" w14:textId="10617BD8"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TTAT.3G-36.443V15.0.0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1727" w:history="1">
        <w:r w:rsidR="00797FA0" w:rsidRPr="0034407F">
          <w:rPr>
            <w:rStyle w:val="Hyperlink"/>
            <w:sz w:val="18"/>
            <w:szCs w:val="18"/>
            <w:lang w:val="fr-FR" w:eastAsia="en-GB"/>
          </w:rPr>
          <w:t>http://committee.tta.or.kr/data/ttasDown.jsp?kind=ttastd&amp;pk_num=TTAT.3G-36.443V15.0.0</w:t>
        </w:r>
      </w:hyperlink>
    </w:p>
    <w:p w14:paraId="472183B4" w14:textId="403E73E5"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TS-3GA-36.443(Rel15)v15.0.0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/12/2018</w:t>
      </w:r>
      <w:r w:rsidRPr="0034407F">
        <w:rPr>
          <w:color w:val="000000"/>
          <w:sz w:val="18"/>
          <w:szCs w:val="18"/>
          <w:lang w:val="fr-FR" w:eastAsia="en-GB"/>
        </w:rPr>
        <w:tab/>
      </w:r>
      <w:hyperlink r:id="rId1728" w:history="1">
        <w:r w:rsidR="00797FA0" w:rsidRPr="0034407F">
          <w:rPr>
            <w:rStyle w:val="Hyperlink"/>
            <w:sz w:val="18"/>
            <w:szCs w:val="18"/>
            <w:lang w:val="fr-FR" w:eastAsia="en-GB"/>
          </w:rPr>
          <w:t>https://www.ttc.or.jp/st/docs/3gpps2018/TS/TS-3GA-36.443(Rel15)v15.0.0.pdf</w:t>
        </w:r>
      </w:hyperlink>
    </w:p>
    <w:p w14:paraId="6BC65BFE" w14:textId="2E28924A" w:rsidR="00A16DB1" w:rsidRPr="00182533" w:rsidRDefault="006E0553" w:rsidP="00133A0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16DB1" w:rsidRPr="00182533">
        <w:rPr>
          <w:b/>
          <w:bCs/>
          <w:color w:val="000000"/>
          <w:sz w:val="18"/>
          <w:szCs w:val="18"/>
          <w:lang w:eastAsia="en-GB"/>
        </w:rPr>
        <w:t xml:space="preserve"> 16</w:t>
      </w:r>
    </w:p>
    <w:p w14:paraId="33C403AE" w14:textId="4159433F" w:rsidR="00A16DB1" w:rsidRPr="00182533"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ATIS.3GPP.36.443.V16.1.0</w:t>
      </w:r>
      <w:r w:rsidRPr="00182533">
        <w:rPr>
          <w:color w:val="000000"/>
          <w:sz w:val="18"/>
          <w:szCs w:val="18"/>
          <w:lang w:eastAsia="en-GB"/>
        </w:rPr>
        <w:tab/>
        <w:t>16.1.0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1729" w:history="1">
        <w:r w:rsidR="00797FA0" w:rsidRPr="00182533">
          <w:rPr>
            <w:rStyle w:val="Hyperlink"/>
            <w:sz w:val="18"/>
            <w:szCs w:val="18"/>
            <w:lang w:eastAsia="en-GB"/>
          </w:rPr>
          <w:t>https://www.atis.org/3gpp-transpositions - Rel-16</w:t>
        </w:r>
      </w:hyperlink>
    </w:p>
    <w:p w14:paraId="01CDECFA" w14:textId="3636A462" w:rsidR="00A16DB1" w:rsidRPr="00182533" w:rsidRDefault="00A16DB1" w:rsidP="00797FA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CCSA.36.443V1610</w:t>
      </w:r>
      <w:r w:rsidRPr="00182533">
        <w:rPr>
          <w:color w:val="000000"/>
          <w:sz w:val="18"/>
          <w:szCs w:val="18"/>
          <w:lang w:eastAsia="en-GB"/>
        </w:rPr>
        <w:tab/>
        <w:t>16.1.0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/01/2021</w:t>
      </w:r>
      <w:r w:rsidRPr="00182533">
        <w:rPr>
          <w:color w:val="000000"/>
          <w:sz w:val="18"/>
          <w:szCs w:val="18"/>
          <w:lang w:eastAsia="en-GB"/>
        </w:rPr>
        <w:tab/>
      </w:r>
      <w:hyperlink r:id="rId1730" w:history="1">
        <w:r w:rsidR="00797FA0" w:rsidRPr="00182533">
          <w:rPr>
            <w:rStyle w:val="Hyperlink"/>
            <w:sz w:val="18"/>
            <w:szCs w:val="18"/>
            <w:lang w:eastAsia="en-GB"/>
          </w:rPr>
          <w:t>https://www.ccsa.org.cn/api/portalsFile/downloadOldFile?type=19&amp;oldFileUrl=ITU-R/M.2012-6/CCSA.36.443V1610.doc</w:t>
        </w:r>
      </w:hyperlink>
    </w:p>
    <w:p w14:paraId="5408E03A" w14:textId="18D10100"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136 443</w:t>
      </w:r>
      <w:r w:rsidRPr="0034407F">
        <w:rPr>
          <w:color w:val="000000"/>
          <w:sz w:val="18"/>
          <w:szCs w:val="18"/>
          <w:lang w:val="fr-FR" w:eastAsia="en-GB"/>
        </w:rPr>
        <w:tab/>
        <w:t>16.1.0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27</w:t>
      </w:r>
      <w:r w:rsidR="00D63672" w:rsidRPr="0034407F">
        <w:rPr>
          <w:color w:val="000000"/>
          <w:sz w:val="18"/>
          <w:szCs w:val="18"/>
          <w:lang w:val="fr-FR" w:eastAsia="en-GB"/>
        </w:rPr>
        <w:t>/01/2021</w:t>
      </w:r>
      <w:r w:rsidRPr="0034407F">
        <w:rPr>
          <w:color w:val="000000"/>
          <w:sz w:val="18"/>
          <w:szCs w:val="18"/>
          <w:lang w:val="fr-FR" w:eastAsia="en-GB"/>
        </w:rPr>
        <w:tab/>
      </w:r>
      <w:hyperlink r:id="rId1731" w:history="1">
        <w:r w:rsidR="00797FA0" w:rsidRPr="0034407F">
          <w:rPr>
            <w:rStyle w:val="Hyperlink"/>
            <w:sz w:val="18"/>
            <w:szCs w:val="18"/>
            <w:lang w:val="fr-FR" w:eastAsia="en-GB"/>
          </w:rPr>
          <w:t>https://www.etsi.org/deliver/etsi_ts/136400_136499/136443/16.01.00_60/ts_136443v160100p.pdf</w:t>
        </w:r>
      </w:hyperlink>
    </w:p>
    <w:p w14:paraId="738EEDC2" w14:textId="6F5158C7"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36.443-16.1.0 V1.1.0</w:t>
      </w:r>
      <w:r w:rsidRPr="0034407F">
        <w:rPr>
          <w:color w:val="000000"/>
          <w:sz w:val="18"/>
          <w:szCs w:val="18"/>
          <w:lang w:val="fr-FR" w:eastAsia="en-GB"/>
        </w:rPr>
        <w:tab/>
        <w:t>16.1.0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/11/2022</w:t>
      </w:r>
      <w:r w:rsidRPr="0034407F">
        <w:rPr>
          <w:color w:val="000000"/>
          <w:sz w:val="18"/>
          <w:szCs w:val="18"/>
          <w:lang w:val="fr-FR" w:eastAsia="en-GB"/>
        </w:rPr>
        <w:tab/>
      </w:r>
      <w:hyperlink r:id="rId1732" w:history="1">
        <w:r w:rsidR="00797FA0" w:rsidRPr="0034407F">
          <w:rPr>
            <w:rStyle w:val="Hyperlink"/>
            <w:sz w:val="18"/>
            <w:szCs w:val="18"/>
            <w:lang w:val="fr-FR" w:eastAsia="en-GB"/>
          </w:rPr>
          <w:t>https://members.tsdsi.in/index.php/s/FYfpn77KfHjJnk9</w:t>
        </w:r>
      </w:hyperlink>
    </w:p>
    <w:p w14:paraId="4D441068" w14:textId="01BEED21"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TTAT.3G-36.443V16.1.0</w:t>
      </w:r>
      <w:r w:rsidRPr="0034407F">
        <w:rPr>
          <w:color w:val="000000"/>
          <w:sz w:val="18"/>
          <w:szCs w:val="18"/>
          <w:lang w:val="fr-FR" w:eastAsia="en-GB"/>
        </w:rPr>
        <w:tab/>
        <w:t>16.1.0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1733" w:history="1">
        <w:r w:rsidR="00797FA0" w:rsidRPr="0034407F">
          <w:rPr>
            <w:rStyle w:val="Hyperlink"/>
            <w:sz w:val="18"/>
            <w:szCs w:val="18"/>
            <w:lang w:val="fr-FR" w:eastAsia="en-GB"/>
          </w:rPr>
          <w:t>http://committee.tta.or.kr/data/ttasDown.jsp?kind=ttastd&amp;pk_num=TTAT.3G-36.443V16.1.0</w:t>
        </w:r>
      </w:hyperlink>
    </w:p>
    <w:p w14:paraId="47363308" w14:textId="6D9F3E79"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TS-3GA-36.443(Rel16)v16.1.0</w:t>
      </w:r>
      <w:r w:rsidRPr="0034407F">
        <w:rPr>
          <w:color w:val="000000"/>
          <w:sz w:val="18"/>
          <w:szCs w:val="18"/>
          <w:lang w:val="fr-FR" w:eastAsia="en-GB"/>
        </w:rPr>
        <w:tab/>
        <w:t>16.1.0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09</w:t>
      </w:r>
      <w:r w:rsidR="00D63672" w:rsidRPr="0034407F">
        <w:rPr>
          <w:color w:val="000000"/>
          <w:sz w:val="18"/>
          <w:szCs w:val="18"/>
          <w:lang w:val="fr-FR" w:eastAsia="en-GB"/>
        </w:rPr>
        <w:t>/04/2021</w:t>
      </w:r>
      <w:r w:rsidRPr="0034407F">
        <w:rPr>
          <w:color w:val="000000"/>
          <w:sz w:val="18"/>
          <w:szCs w:val="18"/>
          <w:lang w:val="fr-FR" w:eastAsia="en-GB"/>
        </w:rPr>
        <w:tab/>
      </w:r>
      <w:hyperlink r:id="rId1734" w:history="1">
        <w:r w:rsidR="00797FA0" w:rsidRPr="0034407F">
          <w:rPr>
            <w:rStyle w:val="Hyperlink"/>
            <w:sz w:val="18"/>
            <w:szCs w:val="18"/>
            <w:lang w:val="fr-FR" w:eastAsia="en-GB"/>
          </w:rPr>
          <w:t>https://www.ttc.or.jp/st/docs/3gpp/2021/TS/TS-3GA-36.443v16.1.0.pdf</w:t>
        </w:r>
      </w:hyperlink>
    </w:p>
    <w:p w14:paraId="05509E2A" w14:textId="62BEF25C" w:rsidR="00A16DB1" w:rsidRPr="00182533" w:rsidRDefault="006E0553" w:rsidP="00A16DB1">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16DB1" w:rsidRPr="00182533">
        <w:rPr>
          <w:b/>
          <w:bCs/>
          <w:color w:val="000000"/>
          <w:sz w:val="18"/>
          <w:szCs w:val="18"/>
          <w:lang w:eastAsia="en-GB"/>
        </w:rPr>
        <w:t xml:space="preserve"> 17</w:t>
      </w:r>
    </w:p>
    <w:p w14:paraId="00D06616" w14:textId="37DF11BF" w:rsidR="00A16DB1" w:rsidRPr="00182533"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ATIS.3GPP.36.443.V17.0.1</w:t>
      </w:r>
      <w:r w:rsidRPr="00182533">
        <w:rPr>
          <w:color w:val="000000"/>
          <w:sz w:val="18"/>
          <w:szCs w:val="18"/>
          <w:lang w:eastAsia="en-GB"/>
        </w:rPr>
        <w:tab/>
        <w:t>17.0.1</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1735" w:history="1">
        <w:r w:rsidR="00797FA0" w:rsidRPr="00182533">
          <w:rPr>
            <w:rStyle w:val="Hyperlink"/>
            <w:sz w:val="18"/>
            <w:szCs w:val="18"/>
            <w:lang w:eastAsia="en-GB"/>
          </w:rPr>
          <w:t>https://www.atis.org/3gpp-transpositions - Rel-17</w:t>
        </w:r>
      </w:hyperlink>
    </w:p>
    <w:p w14:paraId="55E90FA4" w14:textId="2A144C4E" w:rsidR="00A16DB1" w:rsidRPr="00182533" w:rsidRDefault="00A16DB1" w:rsidP="00797FA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CCSA.36.443V1701</w:t>
      </w:r>
      <w:r w:rsidRPr="00182533">
        <w:rPr>
          <w:color w:val="000000"/>
          <w:sz w:val="18"/>
          <w:szCs w:val="18"/>
          <w:lang w:eastAsia="en-GB"/>
        </w:rPr>
        <w:tab/>
        <w:t>17.0.1</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/04/2022</w:t>
      </w:r>
      <w:r w:rsidRPr="00182533">
        <w:rPr>
          <w:color w:val="000000"/>
          <w:sz w:val="18"/>
          <w:szCs w:val="18"/>
          <w:lang w:eastAsia="en-GB"/>
        </w:rPr>
        <w:tab/>
      </w:r>
      <w:hyperlink r:id="rId1736" w:history="1">
        <w:r w:rsidR="00797FA0" w:rsidRPr="00182533">
          <w:rPr>
            <w:rStyle w:val="Hyperlink"/>
            <w:sz w:val="18"/>
            <w:szCs w:val="18"/>
            <w:lang w:eastAsia="en-GB"/>
          </w:rPr>
          <w:t>https://www.ccsa.org.cn/api/portalsFile/downloadOldFile?type=19&amp;oldFileUrl=ITU-R/M.2012-6/CCSA.36.443V1701.doc</w:t>
        </w:r>
      </w:hyperlink>
    </w:p>
    <w:p w14:paraId="6909E284" w14:textId="78CBDFB4"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136 443</w:t>
      </w:r>
      <w:r w:rsidRPr="0034407F">
        <w:rPr>
          <w:color w:val="000000"/>
          <w:sz w:val="18"/>
          <w:szCs w:val="18"/>
          <w:lang w:val="fr-FR" w:eastAsia="en-GB"/>
        </w:rPr>
        <w:tab/>
        <w:t>17.0.1</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/05/2022</w:t>
      </w:r>
      <w:r w:rsidRPr="0034407F">
        <w:rPr>
          <w:color w:val="000000"/>
          <w:sz w:val="18"/>
          <w:szCs w:val="18"/>
          <w:lang w:val="fr-FR" w:eastAsia="en-GB"/>
        </w:rPr>
        <w:tab/>
      </w:r>
      <w:hyperlink r:id="rId1737" w:history="1">
        <w:r w:rsidR="00797FA0" w:rsidRPr="0034407F">
          <w:rPr>
            <w:rStyle w:val="Hyperlink"/>
            <w:sz w:val="18"/>
            <w:szCs w:val="18"/>
            <w:lang w:val="fr-FR" w:eastAsia="en-GB"/>
          </w:rPr>
          <w:t>https://www.etsi.org/deliver/etsi_ts/136400_136499/136443/17.00.01_60/ts_136443v170001p.pdf</w:t>
        </w:r>
      </w:hyperlink>
    </w:p>
    <w:p w14:paraId="3B43C263" w14:textId="55716316"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36.443-17.0.1 V1.1.0</w:t>
      </w:r>
      <w:r w:rsidRPr="0034407F">
        <w:rPr>
          <w:color w:val="000000"/>
          <w:sz w:val="18"/>
          <w:szCs w:val="18"/>
          <w:lang w:val="fr-FR" w:eastAsia="en-GB"/>
        </w:rPr>
        <w:tab/>
        <w:t>17.0.1</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/11/2022</w:t>
      </w:r>
      <w:r w:rsidRPr="0034407F">
        <w:rPr>
          <w:color w:val="000000"/>
          <w:sz w:val="18"/>
          <w:szCs w:val="18"/>
          <w:lang w:val="fr-FR" w:eastAsia="en-GB"/>
        </w:rPr>
        <w:tab/>
      </w:r>
      <w:hyperlink r:id="rId1738" w:history="1">
        <w:r w:rsidR="00797FA0" w:rsidRPr="0034407F">
          <w:rPr>
            <w:rStyle w:val="Hyperlink"/>
            <w:sz w:val="18"/>
            <w:szCs w:val="18"/>
            <w:lang w:val="fr-FR" w:eastAsia="en-GB"/>
          </w:rPr>
          <w:t>https://members.tsdsi.in/s/YqaHXECggmaeQjA</w:t>
        </w:r>
      </w:hyperlink>
    </w:p>
    <w:p w14:paraId="3185210A" w14:textId="1DE71D57"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TTAT.3G-36.443V17.0.1</w:t>
      </w:r>
      <w:r w:rsidRPr="0034407F">
        <w:rPr>
          <w:color w:val="000000"/>
          <w:sz w:val="18"/>
          <w:szCs w:val="18"/>
          <w:lang w:val="fr-FR" w:eastAsia="en-GB"/>
        </w:rPr>
        <w:tab/>
        <w:t>17.0.1</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1739" w:history="1">
        <w:r w:rsidR="00797FA0" w:rsidRPr="0034407F">
          <w:rPr>
            <w:rStyle w:val="Hyperlink"/>
            <w:sz w:val="18"/>
            <w:szCs w:val="18"/>
            <w:lang w:val="fr-FR" w:eastAsia="en-GB"/>
          </w:rPr>
          <w:t>http://committee.tta.or.kr/data/ttasDown.jsp?kind=ttastd&amp;pk_num=TTAT.3G-36.443V17.0.1</w:t>
        </w:r>
      </w:hyperlink>
    </w:p>
    <w:p w14:paraId="5B5144A3" w14:textId="5986B995"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TS-3GA-36.443(Rel17)v17.0.1</w:t>
      </w:r>
      <w:r w:rsidRPr="0034407F">
        <w:rPr>
          <w:color w:val="000000"/>
          <w:sz w:val="18"/>
          <w:szCs w:val="18"/>
          <w:lang w:val="fr-FR" w:eastAsia="en-GB"/>
        </w:rPr>
        <w:tab/>
        <w:t>17.0.1</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07</w:t>
      </w:r>
      <w:r w:rsidR="00D63672" w:rsidRPr="0034407F">
        <w:rPr>
          <w:color w:val="000000"/>
          <w:sz w:val="18"/>
          <w:szCs w:val="18"/>
          <w:lang w:val="fr-FR" w:eastAsia="en-GB"/>
        </w:rPr>
        <w:t>/10/2022</w:t>
      </w:r>
      <w:r w:rsidRPr="0034407F">
        <w:rPr>
          <w:color w:val="000000"/>
          <w:sz w:val="18"/>
          <w:szCs w:val="18"/>
          <w:lang w:val="fr-FR" w:eastAsia="en-GB"/>
        </w:rPr>
        <w:tab/>
      </w:r>
      <w:hyperlink r:id="rId1740" w:history="1">
        <w:r w:rsidR="00797FA0" w:rsidRPr="0034407F">
          <w:rPr>
            <w:rStyle w:val="Hyperlink"/>
            <w:sz w:val="18"/>
            <w:szCs w:val="18"/>
            <w:lang w:val="fr-FR" w:eastAsia="en-GB"/>
          </w:rPr>
          <w:t>https://www.ttc.or.jp/st/docs/3gpp/2022/TS/TS-3GA-36.443v17.0.1.pdf</w:t>
        </w:r>
      </w:hyperlink>
    </w:p>
    <w:p w14:paraId="59242134" w14:textId="77777777" w:rsidR="00C556AE" w:rsidRPr="00182533" w:rsidRDefault="00C556AE" w:rsidP="00C556AE">
      <w:pPr>
        <w:pStyle w:val="Heading4"/>
      </w:pPr>
      <w:r w:rsidRPr="00182533">
        <w:lastRenderedPageBreak/>
        <w:t>2.1.4.17</w:t>
      </w:r>
      <w:r w:rsidRPr="00182533">
        <w:tab/>
        <w:t>TS 36.444</w:t>
      </w:r>
    </w:p>
    <w:p w14:paraId="5A1ABF7A" w14:textId="77777777" w:rsidR="00C556AE" w:rsidRPr="00182533" w:rsidRDefault="00C556AE" w:rsidP="00C556AE">
      <w:pPr>
        <w:pStyle w:val="Headingb"/>
        <w:rPr>
          <w:lang w:eastAsia="zh-CN"/>
        </w:rPr>
      </w:pPr>
      <w:r w:rsidRPr="00182533">
        <w:rPr>
          <w:lang w:eastAsia="zh-CN"/>
        </w:rPr>
        <w:t>Red de acceso radioeléctrico terrenal universal evolucionada (E-UTRAN); protocolo de aplicación M3 (M3AP)</w:t>
      </w:r>
    </w:p>
    <w:p w14:paraId="4F308143" w14:textId="77777777" w:rsidR="00C556AE" w:rsidRPr="00182533" w:rsidRDefault="00C556AE" w:rsidP="00C556AE">
      <w:pPr>
        <w:keepNext/>
        <w:keepLines/>
      </w:pPr>
      <w:r w:rsidRPr="00182533">
        <w:t>En este documento se especifica el protocolo de señalización de la capa de red radioeléctrica de la E-UTRAN para la interfaz M3. El protocolo de aplicación M3 (M3AP) soporta las funciones de la interfaz M3 mediante los procedimientos de señalización definidos en este documento.</w:t>
      </w:r>
    </w:p>
    <w:p w14:paraId="3114D9F1" w14:textId="77777777" w:rsidR="00855B1C" w:rsidRPr="00182533" w:rsidRDefault="00855B1C" w:rsidP="00855B1C">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589AE246" w14:textId="589C2226" w:rsidR="00A16DB1" w:rsidRPr="00182533" w:rsidRDefault="006E0553" w:rsidP="00133A0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16DB1" w:rsidRPr="00182533">
        <w:rPr>
          <w:b/>
          <w:bCs/>
          <w:color w:val="000000"/>
          <w:sz w:val="18"/>
          <w:szCs w:val="18"/>
          <w:lang w:eastAsia="en-GB"/>
        </w:rPr>
        <w:t xml:space="preserve"> 10</w:t>
      </w:r>
    </w:p>
    <w:p w14:paraId="48E784C0" w14:textId="2ACBF5D3" w:rsidR="00A16DB1" w:rsidRPr="00182533" w:rsidRDefault="00A16DB1"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ATIS.3GPP.36.444V1040</w:t>
      </w:r>
      <w:r w:rsidRPr="00182533">
        <w:rPr>
          <w:color w:val="000000"/>
          <w:sz w:val="18"/>
          <w:szCs w:val="18"/>
          <w:lang w:eastAsia="en-GB"/>
        </w:rPr>
        <w:tab/>
        <w:t>10.4.0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741" w:history="1">
        <w:r w:rsidR="00797FA0" w:rsidRPr="00182533">
          <w:rPr>
            <w:rStyle w:val="Hyperlink"/>
            <w:sz w:val="18"/>
            <w:szCs w:val="18"/>
            <w:lang w:eastAsia="en-GB"/>
          </w:rPr>
          <w:t>https://www.atis.org/3gpp-documents/Rel99-14/</w:t>
        </w:r>
      </w:hyperlink>
    </w:p>
    <w:p w14:paraId="74DC941C" w14:textId="13B075C7" w:rsidR="00A16DB1" w:rsidRPr="00182533" w:rsidRDefault="00A16DB1"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CCSA.36.444V1040</w:t>
      </w:r>
      <w:r w:rsidRPr="00182533">
        <w:rPr>
          <w:color w:val="000000"/>
          <w:sz w:val="18"/>
          <w:szCs w:val="18"/>
          <w:lang w:eastAsia="en-GB"/>
        </w:rPr>
        <w:tab/>
        <w:t>10.4.0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797FA0" w:rsidRPr="00182533">
        <w:rPr>
          <w:color w:val="000000"/>
          <w:sz w:val="18"/>
          <w:szCs w:val="18"/>
          <w:lang w:eastAsia="en-GB"/>
        </w:rPr>
        <w:t>/</w:t>
      </w:r>
      <w:r w:rsidRPr="00182533">
        <w:rPr>
          <w:color w:val="000000"/>
          <w:sz w:val="18"/>
          <w:szCs w:val="18"/>
          <w:lang w:eastAsia="en-GB"/>
        </w:rPr>
        <w:t>12</w:t>
      </w:r>
      <w:r w:rsidR="00797FA0" w:rsidRPr="00182533">
        <w:rPr>
          <w:color w:val="000000"/>
          <w:sz w:val="18"/>
          <w:szCs w:val="18"/>
          <w:lang w:eastAsia="en-GB"/>
        </w:rPr>
        <w:t>/</w:t>
      </w:r>
      <w:r w:rsidRPr="00182533">
        <w:rPr>
          <w:color w:val="000000"/>
          <w:sz w:val="18"/>
          <w:szCs w:val="18"/>
          <w:lang w:eastAsia="en-GB"/>
        </w:rPr>
        <w:t>2012</w:t>
      </w:r>
      <w:r w:rsidRPr="00182533">
        <w:rPr>
          <w:color w:val="000000"/>
          <w:sz w:val="18"/>
          <w:szCs w:val="18"/>
          <w:lang w:eastAsia="en-GB"/>
        </w:rPr>
        <w:tab/>
      </w:r>
      <w:hyperlink r:id="rId1742" w:history="1">
        <w:r w:rsidR="00797FA0" w:rsidRPr="00182533">
          <w:rPr>
            <w:rStyle w:val="Hyperlink"/>
            <w:sz w:val="18"/>
            <w:szCs w:val="18"/>
            <w:lang w:eastAsia="en-GB"/>
          </w:rPr>
          <w:t>https://www.ccsa.org.cn/api/portalsFile/downloadOldFile?type=19&amp;oldFileUrl=ITU-R/M.2012-6/CCSA.36.444V1040.doc</w:t>
        </w:r>
      </w:hyperlink>
    </w:p>
    <w:p w14:paraId="4D2AF89F" w14:textId="19D408DC"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136 444</w:t>
      </w:r>
      <w:r w:rsidRPr="0034407F">
        <w:rPr>
          <w:color w:val="000000"/>
          <w:sz w:val="18"/>
          <w:szCs w:val="18"/>
          <w:lang w:val="fr-FR" w:eastAsia="en-GB"/>
        </w:rPr>
        <w:tab/>
        <w:t>10.4.0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/01/2013</w:t>
      </w:r>
      <w:r w:rsidRPr="0034407F">
        <w:rPr>
          <w:color w:val="000000"/>
          <w:sz w:val="18"/>
          <w:szCs w:val="18"/>
          <w:lang w:val="fr-FR" w:eastAsia="en-GB"/>
        </w:rPr>
        <w:tab/>
      </w:r>
      <w:hyperlink r:id="rId1743" w:history="1">
        <w:r w:rsidR="00797FA0" w:rsidRPr="0034407F">
          <w:rPr>
            <w:rStyle w:val="Hyperlink"/>
            <w:sz w:val="18"/>
            <w:szCs w:val="18"/>
            <w:lang w:val="fr-FR" w:eastAsia="en-GB"/>
          </w:rPr>
          <w:t>https://www.etsi.org/deliver/etsi_ts/136400_136499/136444/10.04.00_60/ts_136444v100400p.pdf</w:t>
        </w:r>
      </w:hyperlink>
    </w:p>
    <w:p w14:paraId="0490CEBF" w14:textId="2882C346"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36.444-10.4.0 V1.0.0</w:t>
      </w:r>
      <w:r w:rsidRPr="0034407F">
        <w:rPr>
          <w:color w:val="000000"/>
          <w:sz w:val="18"/>
          <w:szCs w:val="18"/>
          <w:lang w:val="fr-FR" w:eastAsia="en-GB"/>
        </w:rPr>
        <w:tab/>
        <w:t>10.4.0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744" w:history="1">
        <w:r w:rsidR="00797FA0" w:rsidRPr="0034407F">
          <w:rPr>
            <w:rStyle w:val="Hyperlink"/>
            <w:sz w:val="18"/>
            <w:szCs w:val="18"/>
            <w:lang w:val="fr-FR" w:eastAsia="en-GB"/>
          </w:rPr>
          <w:t>https://members.tsdsi.in/index.php/s/kxo4P2EH53HBPRR</w:t>
        </w:r>
      </w:hyperlink>
    </w:p>
    <w:p w14:paraId="425826D7" w14:textId="0E300A33"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TTAT.3G-36.444V10.4.0</w:t>
      </w:r>
      <w:r w:rsidRPr="0034407F">
        <w:rPr>
          <w:color w:val="000000"/>
          <w:sz w:val="18"/>
          <w:szCs w:val="18"/>
          <w:lang w:val="fr-FR" w:eastAsia="en-GB"/>
        </w:rPr>
        <w:tab/>
        <w:t>10.4.0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1745" w:history="1">
        <w:r w:rsidR="00797FA0" w:rsidRPr="0034407F">
          <w:rPr>
            <w:rStyle w:val="Hyperlink"/>
            <w:sz w:val="18"/>
            <w:szCs w:val="18"/>
            <w:lang w:val="fr-FR" w:eastAsia="en-GB"/>
          </w:rPr>
          <w:t>http://committee.tta.or.kr/data/ttasDown.jsp?kind=ttastd&amp;pk_num=TTAT.3G-36.444V10.4.0</w:t>
        </w:r>
      </w:hyperlink>
    </w:p>
    <w:p w14:paraId="4AD6DB73" w14:textId="744C2D49"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TS-3GA-36.444(Rel10)v10.4.0</w:t>
      </w:r>
      <w:r w:rsidRPr="0034407F">
        <w:rPr>
          <w:color w:val="000000"/>
          <w:sz w:val="18"/>
          <w:szCs w:val="18"/>
          <w:lang w:val="fr-FR" w:eastAsia="en-GB"/>
        </w:rPr>
        <w:tab/>
        <w:t>10.4.0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25</w:t>
      </w:r>
      <w:r w:rsidR="00D63672" w:rsidRPr="0034407F">
        <w:rPr>
          <w:color w:val="000000"/>
          <w:sz w:val="18"/>
          <w:szCs w:val="18"/>
          <w:lang w:val="fr-FR" w:eastAsia="en-GB"/>
        </w:rPr>
        <w:t>/06/2013</w:t>
      </w:r>
      <w:r w:rsidRPr="0034407F">
        <w:rPr>
          <w:color w:val="000000"/>
          <w:sz w:val="18"/>
          <w:szCs w:val="18"/>
          <w:lang w:val="fr-FR" w:eastAsia="en-GB"/>
        </w:rPr>
        <w:tab/>
      </w:r>
      <w:hyperlink r:id="rId1746" w:history="1">
        <w:r w:rsidR="00797FA0" w:rsidRPr="0034407F">
          <w:rPr>
            <w:rStyle w:val="Hyperlink"/>
            <w:sz w:val="18"/>
            <w:szCs w:val="18"/>
            <w:lang w:val="fr-FR" w:eastAsia="en-GB"/>
          </w:rPr>
          <w:t>https://www.ttc.or.jp/st/docs/3gpps2013/TS/TS-3GA-36.444(Rel10)v10.4.0.pdf</w:t>
        </w:r>
      </w:hyperlink>
    </w:p>
    <w:p w14:paraId="2FADA059" w14:textId="721D1345" w:rsidR="00A16DB1" w:rsidRPr="00182533" w:rsidRDefault="006E0553" w:rsidP="00133A0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16DB1" w:rsidRPr="00182533">
        <w:rPr>
          <w:b/>
          <w:bCs/>
          <w:color w:val="000000"/>
          <w:sz w:val="18"/>
          <w:szCs w:val="18"/>
          <w:lang w:eastAsia="en-GB"/>
        </w:rPr>
        <w:t xml:space="preserve"> 11</w:t>
      </w:r>
    </w:p>
    <w:p w14:paraId="32ED3A71" w14:textId="4566EA7E" w:rsidR="00A16DB1" w:rsidRPr="00182533"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ATIS.3GPP.36.444V1160</w:t>
      </w:r>
      <w:r w:rsidRPr="00182533">
        <w:rPr>
          <w:color w:val="000000"/>
          <w:sz w:val="18"/>
          <w:szCs w:val="18"/>
          <w:lang w:eastAsia="en-GB"/>
        </w:rPr>
        <w:tab/>
        <w:t>11.6.0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747" w:history="1">
        <w:r w:rsidR="00797FA0" w:rsidRPr="00182533">
          <w:rPr>
            <w:rStyle w:val="Hyperlink"/>
            <w:sz w:val="18"/>
            <w:szCs w:val="18"/>
            <w:lang w:eastAsia="en-GB"/>
          </w:rPr>
          <w:t>https://www.atis.org/3gpp-documents/Rel99-14/</w:t>
        </w:r>
      </w:hyperlink>
    </w:p>
    <w:p w14:paraId="51E7DF29" w14:textId="19DF98A2" w:rsidR="00A16DB1" w:rsidRPr="00182533" w:rsidRDefault="00A16DB1" w:rsidP="00797FA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CCSA.36.444V1160</w:t>
      </w:r>
      <w:r w:rsidRPr="00182533">
        <w:rPr>
          <w:color w:val="000000"/>
          <w:sz w:val="18"/>
          <w:szCs w:val="18"/>
          <w:lang w:eastAsia="en-GB"/>
        </w:rPr>
        <w:tab/>
        <w:t>11.6.0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/06/2013</w:t>
      </w:r>
      <w:r w:rsidRPr="00182533">
        <w:rPr>
          <w:color w:val="000000"/>
          <w:sz w:val="18"/>
          <w:szCs w:val="18"/>
          <w:lang w:eastAsia="en-GB"/>
        </w:rPr>
        <w:tab/>
      </w:r>
      <w:hyperlink r:id="rId1748" w:history="1">
        <w:r w:rsidR="00797FA0" w:rsidRPr="00182533">
          <w:rPr>
            <w:rStyle w:val="Hyperlink"/>
            <w:sz w:val="18"/>
            <w:szCs w:val="18"/>
            <w:lang w:eastAsia="en-GB"/>
          </w:rPr>
          <w:t>https://www.ccsa.org.cn/api/portalsFile/downloadOldFile?type=19&amp;oldFileUrl=ITU-R/M.2012-6/CCSA.36.444V1160.doc</w:t>
        </w:r>
      </w:hyperlink>
    </w:p>
    <w:p w14:paraId="47690721" w14:textId="3D86F0A6"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136 444</w:t>
      </w:r>
      <w:r w:rsidRPr="0034407F">
        <w:rPr>
          <w:color w:val="000000"/>
          <w:sz w:val="18"/>
          <w:szCs w:val="18"/>
          <w:lang w:val="fr-FR" w:eastAsia="en-GB"/>
        </w:rPr>
        <w:tab/>
        <w:t>11.6.0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/07/2013</w:t>
      </w:r>
      <w:r w:rsidRPr="0034407F">
        <w:rPr>
          <w:color w:val="000000"/>
          <w:sz w:val="18"/>
          <w:szCs w:val="18"/>
          <w:lang w:val="fr-FR" w:eastAsia="en-GB"/>
        </w:rPr>
        <w:tab/>
      </w:r>
      <w:hyperlink r:id="rId1749" w:history="1">
        <w:r w:rsidR="00797FA0" w:rsidRPr="0034407F">
          <w:rPr>
            <w:rStyle w:val="Hyperlink"/>
            <w:sz w:val="18"/>
            <w:szCs w:val="18"/>
            <w:lang w:val="fr-FR" w:eastAsia="en-GB"/>
          </w:rPr>
          <w:t>https://www.etsi.org/deliver/etsi_ts/136400_136499/136444/11.06.00_60/ts_136444v110600p.pdf</w:t>
        </w:r>
      </w:hyperlink>
    </w:p>
    <w:p w14:paraId="234351A9" w14:textId="532B5D2C"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36.444-11.6.0 V1.0.0</w:t>
      </w:r>
      <w:r w:rsidRPr="0034407F">
        <w:rPr>
          <w:color w:val="000000"/>
          <w:sz w:val="18"/>
          <w:szCs w:val="18"/>
          <w:lang w:val="fr-FR" w:eastAsia="en-GB"/>
        </w:rPr>
        <w:tab/>
        <w:t>11.6.0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750" w:history="1">
        <w:r w:rsidR="00797FA0" w:rsidRPr="0034407F">
          <w:rPr>
            <w:rStyle w:val="Hyperlink"/>
            <w:sz w:val="18"/>
            <w:szCs w:val="18"/>
            <w:lang w:val="fr-FR" w:eastAsia="en-GB"/>
          </w:rPr>
          <w:t>https://members.tsdsi.in/index.php/s/6tJ8c9EGPJZgZe5</w:t>
        </w:r>
      </w:hyperlink>
    </w:p>
    <w:p w14:paraId="68A07D9C" w14:textId="0E4461CB"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TTAT.3G-36.444V11.6.0</w:t>
      </w:r>
      <w:r w:rsidRPr="0034407F">
        <w:rPr>
          <w:color w:val="000000"/>
          <w:sz w:val="18"/>
          <w:szCs w:val="18"/>
          <w:lang w:val="fr-FR" w:eastAsia="en-GB"/>
        </w:rPr>
        <w:tab/>
        <w:t>11.6.0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1751" w:history="1">
        <w:r w:rsidR="00797FA0" w:rsidRPr="0034407F">
          <w:rPr>
            <w:rStyle w:val="Hyperlink"/>
            <w:sz w:val="18"/>
            <w:szCs w:val="18"/>
            <w:lang w:val="fr-FR" w:eastAsia="en-GB"/>
          </w:rPr>
          <w:t>http://committee.tta.or.kr/data/ttasDown.jsp?kind=ttastd&amp;pk_num=TTAT.3G-36.444V11.6.0</w:t>
        </w:r>
      </w:hyperlink>
    </w:p>
    <w:p w14:paraId="6FFFB2DE" w14:textId="07B12797"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TS-3GA-36.444(Rel11)v11.6.0</w:t>
      </w:r>
      <w:r w:rsidRPr="0034407F">
        <w:rPr>
          <w:color w:val="000000"/>
          <w:sz w:val="18"/>
          <w:szCs w:val="18"/>
          <w:lang w:val="fr-FR" w:eastAsia="en-GB"/>
        </w:rPr>
        <w:tab/>
        <w:t>11.6.0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/08/2013</w:t>
      </w:r>
      <w:r w:rsidRPr="0034407F">
        <w:rPr>
          <w:color w:val="000000"/>
          <w:sz w:val="18"/>
          <w:szCs w:val="18"/>
          <w:lang w:val="fr-FR" w:eastAsia="en-GB"/>
        </w:rPr>
        <w:tab/>
      </w:r>
      <w:hyperlink r:id="rId1752" w:history="1">
        <w:r w:rsidR="00797FA0" w:rsidRPr="0034407F">
          <w:rPr>
            <w:rStyle w:val="Hyperlink"/>
            <w:sz w:val="18"/>
            <w:szCs w:val="18"/>
            <w:lang w:val="fr-FR" w:eastAsia="en-GB"/>
          </w:rPr>
          <w:t>https://www.ttc.or.jp/st/docs/3gpps2013/TS/TS-3GA-36.444(Rel11)v11.6.0.pdf</w:t>
        </w:r>
      </w:hyperlink>
    </w:p>
    <w:p w14:paraId="3F7DEFC0" w14:textId="555FEBB2" w:rsidR="00A16DB1" w:rsidRPr="00182533" w:rsidRDefault="006E0553" w:rsidP="00133A0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16DB1" w:rsidRPr="00182533">
        <w:rPr>
          <w:b/>
          <w:bCs/>
          <w:color w:val="000000"/>
          <w:sz w:val="18"/>
          <w:szCs w:val="18"/>
          <w:lang w:eastAsia="en-GB"/>
        </w:rPr>
        <w:t xml:space="preserve"> 12</w:t>
      </w:r>
    </w:p>
    <w:p w14:paraId="5D637164" w14:textId="4114CEAD" w:rsidR="00A16DB1" w:rsidRPr="00182533"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ATIS.3GPP.36.444V1220</w:t>
      </w:r>
      <w:r w:rsidRPr="00182533">
        <w:rPr>
          <w:color w:val="000000"/>
          <w:sz w:val="18"/>
          <w:szCs w:val="18"/>
          <w:lang w:eastAsia="en-GB"/>
        </w:rPr>
        <w:tab/>
        <w:t>12.2.0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753" w:history="1">
        <w:r w:rsidR="00797FA0" w:rsidRPr="00182533">
          <w:rPr>
            <w:rStyle w:val="Hyperlink"/>
            <w:sz w:val="18"/>
            <w:szCs w:val="18"/>
            <w:lang w:eastAsia="en-GB"/>
          </w:rPr>
          <w:t>https://www.atis.org/3gpp-documents/Rel99-14/</w:t>
        </w:r>
      </w:hyperlink>
    </w:p>
    <w:p w14:paraId="4B01DE99" w14:textId="4D9B8FC0" w:rsidR="00A16DB1" w:rsidRPr="00182533" w:rsidRDefault="00A16DB1" w:rsidP="00797FA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CCSA.36.444V1220</w:t>
      </w:r>
      <w:r w:rsidRPr="00182533">
        <w:rPr>
          <w:color w:val="000000"/>
          <w:sz w:val="18"/>
          <w:szCs w:val="18"/>
          <w:lang w:eastAsia="en-GB"/>
        </w:rPr>
        <w:tab/>
        <w:t>12.2.0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/03/2015</w:t>
      </w:r>
      <w:r w:rsidRPr="00182533">
        <w:rPr>
          <w:color w:val="000000"/>
          <w:sz w:val="18"/>
          <w:szCs w:val="18"/>
          <w:lang w:eastAsia="en-GB"/>
        </w:rPr>
        <w:tab/>
      </w:r>
      <w:hyperlink r:id="rId1754" w:history="1">
        <w:r w:rsidR="00797FA0" w:rsidRPr="00182533">
          <w:rPr>
            <w:rStyle w:val="Hyperlink"/>
            <w:sz w:val="18"/>
            <w:szCs w:val="18"/>
            <w:lang w:eastAsia="en-GB"/>
          </w:rPr>
          <w:t>https://www.ccsa.org.cn/api/portalsFile/downloadOldFile?type=19&amp;oldFileUrl=ITU-R/M.2012-6/CCSA.36.444V1220.doc</w:t>
        </w:r>
      </w:hyperlink>
    </w:p>
    <w:p w14:paraId="21C5622F" w14:textId="1F09CC1E"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136 444</w:t>
      </w:r>
      <w:r w:rsidRPr="0034407F">
        <w:rPr>
          <w:color w:val="000000"/>
          <w:sz w:val="18"/>
          <w:szCs w:val="18"/>
          <w:lang w:val="fr-FR" w:eastAsia="en-GB"/>
        </w:rPr>
        <w:tab/>
        <w:t>12.2.0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15</w:t>
      </w:r>
      <w:r w:rsidR="00D63672" w:rsidRPr="0034407F">
        <w:rPr>
          <w:color w:val="000000"/>
          <w:sz w:val="18"/>
          <w:szCs w:val="18"/>
          <w:lang w:val="fr-FR" w:eastAsia="en-GB"/>
        </w:rPr>
        <w:t>/04/2015</w:t>
      </w:r>
      <w:r w:rsidRPr="0034407F">
        <w:rPr>
          <w:color w:val="000000"/>
          <w:sz w:val="18"/>
          <w:szCs w:val="18"/>
          <w:lang w:val="fr-FR" w:eastAsia="en-GB"/>
        </w:rPr>
        <w:tab/>
      </w:r>
      <w:hyperlink r:id="rId1755" w:history="1">
        <w:r w:rsidR="00797FA0" w:rsidRPr="0034407F">
          <w:rPr>
            <w:rStyle w:val="Hyperlink"/>
            <w:sz w:val="18"/>
            <w:szCs w:val="18"/>
            <w:lang w:val="fr-FR" w:eastAsia="en-GB"/>
          </w:rPr>
          <w:t>https://www.etsi.org/deliver/etsi_ts/136400_136499/136444/12.02.00_60/ts_136444v120200p.pdf</w:t>
        </w:r>
      </w:hyperlink>
    </w:p>
    <w:p w14:paraId="2C546D4E" w14:textId="66F5C62F"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36.444-12.2.0 V1.0.0</w:t>
      </w:r>
      <w:r w:rsidRPr="0034407F">
        <w:rPr>
          <w:color w:val="000000"/>
          <w:sz w:val="18"/>
          <w:szCs w:val="18"/>
          <w:lang w:val="fr-FR" w:eastAsia="en-GB"/>
        </w:rPr>
        <w:tab/>
        <w:t>12.2.0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756" w:history="1">
        <w:r w:rsidR="00797FA0" w:rsidRPr="0034407F">
          <w:rPr>
            <w:rStyle w:val="Hyperlink"/>
            <w:sz w:val="18"/>
            <w:szCs w:val="18"/>
            <w:lang w:val="fr-FR" w:eastAsia="en-GB"/>
          </w:rPr>
          <w:t>https://members.tsdsi.in/index.php/s/3YxtbgFmNz49SGw</w:t>
        </w:r>
      </w:hyperlink>
    </w:p>
    <w:p w14:paraId="3DF22712" w14:textId="62DE83BF"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TTAT.3G-36.444V12.2.0</w:t>
      </w:r>
      <w:r w:rsidRPr="0034407F">
        <w:rPr>
          <w:color w:val="000000"/>
          <w:sz w:val="18"/>
          <w:szCs w:val="18"/>
          <w:lang w:val="fr-FR" w:eastAsia="en-GB"/>
        </w:rPr>
        <w:tab/>
        <w:t>12.2.0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1757" w:history="1">
        <w:r w:rsidR="00797FA0" w:rsidRPr="0034407F">
          <w:rPr>
            <w:rStyle w:val="Hyperlink"/>
            <w:sz w:val="18"/>
            <w:szCs w:val="18"/>
            <w:lang w:val="fr-FR" w:eastAsia="en-GB"/>
          </w:rPr>
          <w:t>http://committee.tta.or.kr/data/ttasDown.jsp?kind=ttastd&amp;pk_num=TTAT.3G-36.444V12.2.0</w:t>
        </w:r>
      </w:hyperlink>
    </w:p>
    <w:p w14:paraId="0DD1C04C" w14:textId="26759690"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TS-3GA-36.444(Rel12)v12.2.0</w:t>
      </w:r>
      <w:r w:rsidRPr="0034407F">
        <w:rPr>
          <w:color w:val="000000"/>
          <w:sz w:val="18"/>
          <w:szCs w:val="18"/>
          <w:lang w:val="fr-FR" w:eastAsia="en-GB"/>
        </w:rPr>
        <w:tab/>
        <w:t>12.2.0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/06/2015</w:t>
      </w:r>
      <w:r w:rsidRPr="0034407F">
        <w:rPr>
          <w:color w:val="000000"/>
          <w:sz w:val="18"/>
          <w:szCs w:val="18"/>
          <w:lang w:val="fr-FR" w:eastAsia="en-GB"/>
        </w:rPr>
        <w:tab/>
      </w:r>
      <w:hyperlink r:id="rId1758" w:history="1">
        <w:r w:rsidR="00797FA0" w:rsidRPr="0034407F">
          <w:rPr>
            <w:rStyle w:val="Hyperlink"/>
            <w:sz w:val="18"/>
            <w:szCs w:val="18"/>
            <w:lang w:val="fr-FR" w:eastAsia="en-GB"/>
          </w:rPr>
          <w:t>https://www.ttc.or.jp/st/docs/3gpps2015/TS/TS-3GA-36.444(Rel12)v12.2.0.pdf</w:t>
        </w:r>
      </w:hyperlink>
    </w:p>
    <w:p w14:paraId="42CAE685" w14:textId="0062E1F6" w:rsidR="00A16DB1" w:rsidRPr="00182533" w:rsidRDefault="006E0553" w:rsidP="00133A0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16DB1" w:rsidRPr="00182533">
        <w:rPr>
          <w:b/>
          <w:bCs/>
          <w:color w:val="000000"/>
          <w:sz w:val="18"/>
          <w:szCs w:val="18"/>
          <w:lang w:eastAsia="en-GB"/>
        </w:rPr>
        <w:t xml:space="preserve"> 13</w:t>
      </w:r>
    </w:p>
    <w:p w14:paraId="7CFA5E05" w14:textId="6995FB9A" w:rsidR="00A16DB1" w:rsidRPr="00182533"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ATIS.3GPP.36.444V1320</w:t>
      </w:r>
      <w:r w:rsidRPr="00182533">
        <w:rPr>
          <w:color w:val="000000"/>
          <w:sz w:val="18"/>
          <w:szCs w:val="18"/>
          <w:lang w:eastAsia="en-GB"/>
        </w:rPr>
        <w:tab/>
        <w:t>13.2.0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759" w:history="1">
        <w:r w:rsidR="00797FA0" w:rsidRPr="00182533">
          <w:rPr>
            <w:rStyle w:val="Hyperlink"/>
            <w:sz w:val="18"/>
            <w:szCs w:val="18"/>
            <w:lang w:eastAsia="en-GB"/>
          </w:rPr>
          <w:t>https://www.atis.org/3gpp-documents/Rel99-14/</w:t>
        </w:r>
      </w:hyperlink>
    </w:p>
    <w:p w14:paraId="2BF5E0A0" w14:textId="01E359C5" w:rsidR="00A16DB1" w:rsidRPr="00182533" w:rsidRDefault="00A16DB1" w:rsidP="00797FA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CCSA.36.444V1320</w:t>
      </w:r>
      <w:r w:rsidRPr="00182533">
        <w:rPr>
          <w:color w:val="000000"/>
          <w:sz w:val="18"/>
          <w:szCs w:val="18"/>
          <w:lang w:eastAsia="en-GB"/>
        </w:rPr>
        <w:tab/>
        <w:t>13.2.0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/03/2016</w:t>
      </w:r>
      <w:r w:rsidRPr="00182533">
        <w:rPr>
          <w:color w:val="000000"/>
          <w:sz w:val="18"/>
          <w:szCs w:val="18"/>
          <w:lang w:eastAsia="en-GB"/>
        </w:rPr>
        <w:tab/>
      </w:r>
      <w:hyperlink r:id="rId1760" w:history="1">
        <w:r w:rsidR="00797FA0" w:rsidRPr="00182533">
          <w:rPr>
            <w:rStyle w:val="Hyperlink"/>
            <w:sz w:val="18"/>
            <w:szCs w:val="18"/>
            <w:lang w:eastAsia="en-GB"/>
          </w:rPr>
          <w:t>https://www.ccsa.org.cn/api/portalsFile/downloadOldFile?type=19&amp;oldFileUrl=ITU-R/M.2012-6/CCSA.36.444V1320.doc</w:t>
        </w:r>
      </w:hyperlink>
    </w:p>
    <w:p w14:paraId="12B728E1" w14:textId="74B204A3"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136 444</w:t>
      </w:r>
      <w:r w:rsidRPr="0034407F">
        <w:rPr>
          <w:color w:val="000000"/>
          <w:sz w:val="18"/>
          <w:szCs w:val="18"/>
          <w:lang w:val="fr-FR" w:eastAsia="en-GB"/>
        </w:rPr>
        <w:tab/>
        <w:t>13.2.0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20</w:t>
      </w:r>
      <w:r w:rsidR="00D63672" w:rsidRPr="0034407F">
        <w:rPr>
          <w:color w:val="000000"/>
          <w:sz w:val="18"/>
          <w:szCs w:val="18"/>
          <w:lang w:val="fr-FR" w:eastAsia="en-GB"/>
        </w:rPr>
        <w:t>/05/2016</w:t>
      </w:r>
      <w:r w:rsidRPr="0034407F">
        <w:rPr>
          <w:color w:val="000000"/>
          <w:sz w:val="18"/>
          <w:szCs w:val="18"/>
          <w:lang w:val="fr-FR" w:eastAsia="en-GB"/>
        </w:rPr>
        <w:tab/>
      </w:r>
      <w:hyperlink r:id="rId1761" w:history="1">
        <w:r w:rsidR="00797FA0" w:rsidRPr="0034407F">
          <w:rPr>
            <w:rStyle w:val="Hyperlink"/>
            <w:sz w:val="18"/>
            <w:szCs w:val="18"/>
            <w:lang w:val="fr-FR" w:eastAsia="en-GB"/>
          </w:rPr>
          <w:t>https://www.etsi.org/deliver/etsi_ts/136400_136499/136444/13.02.00_60/ts_136444v130200p.pdf</w:t>
        </w:r>
      </w:hyperlink>
    </w:p>
    <w:p w14:paraId="17A7EF8C" w14:textId="69CB8DE3"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36.444-13.2.0 V1.0.0</w:t>
      </w:r>
      <w:r w:rsidRPr="0034407F">
        <w:rPr>
          <w:color w:val="000000"/>
          <w:sz w:val="18"/>
          <w:szCs w:val="18"/>
          <w:lang w:val="fr-FR" w:eastAsia="en-GB"/>
        </w:rPr>
        <w:tab/>
        <w:t>13.2.0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762" w:history="1">
        <w:r w:rsidR="00797FA0" w:rsidRPr="0034407F">
          <w:rPr>
            <w:rStyle w:val="Hyperlink"/>
            <w:sz w:val="18"/>
            <w:szCs w:val="18"/>
            <w:lang w:val="fr-FR" w:eastAsia="en-GB"/>
          </w:rPr>
          <w:t>https://members.tsdsi.in/index.php/s/ybnTZzCL5k7nnBa</w:t>
        </w:r>
      </w:hyperlink>
    </w:p>
    <w:p w14:paraId="209D7CFE" w14:textId="6BE47097"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TTAT.3G-36.444V13.2.0</w:t>
      </w:r>
      <w:r w:rsidRPr="0034407F">
        <w:rPr>
          <w:color w:val="000000"/>
          <w:sz w:val="18"/>
          <w:szCs w:val="18"/>
          <w:lang w:val="fr-FR" w:eastAsia="en-GB"/>
        </w:rPr>
        <w:tab/>
        <w:t>13.2.0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763" w:history="1">
        <w:r w:rsidR="00797FA0" w:rsidRPr="0034407F">
          <w:rPr>
            <w:rStyle w:val="Hyperlink"/>
            <w:sz w:val="18"/>
            <w:szCs w:val="18"/>
            <w:lang w:val="fr-FR" w:eastAsia="en-GB"/>
          </w:rPr>
          <w:t>http://committee.tta.or.kr/data/ttasDown.jsp?kind=ttastd&amp;pk_num=TTAT.3G-36.444V13.2.0</w:t>
        </w:r>
      </w:hyperlink>
    </w:p>
    <w:p w14:paraId="54D0D96A" w14:textId="750D6C82"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TS-3GA-36.444(Rel13)v13.2.0</w:t>
      </w:r>
      <w:r w:rsidRPr="0034407F">
        <w:rPr>
          <w:color w:val="000000"/>
          <w:sz w:val="18"/>
          <w:szCs w:val="18"/>
          <w:lang w:val="fr-FR" w:eastAsia="en-GB"/>
        </w:rPr>
        <w:tab/>
        <w:t>13.2.0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31</w:t>
      </w:r>
      <w:r w:rsidR="00D63672" w:rsidRPr="0034407F">
        <w:rPr>
          <w:color w:val="000000"/>
          <w:sz w:val="18"/>
          <w:szCs w:val="18"/>
          <w:lang w:val="fr-FR" w:eastAsia="en-GB"/>
        </w:rPr>
        <w:t>/03/2017</w:t>
      </w:r>
      <w:r w:rsidRPr="0034407F">
        <w:rPr>
          <w:color w:val="000000"/>
          <w:sz w:val="18"/>
          <w:szCs w:val="18"/>
          <w:lang w:val="fr-FR" w:eastAsia="en-GB"/>
        </w:rPr>
        <w:tab/>
      </w:r>
      <w:hyperlink r:id="rId1764" w:history="1">
        <w:r w:rsidR="00797FA0" w:rsidRPr="0034407F">
          <w:rPr>
            <w:rStyle w:val="Hyperlink"/>
            <w:sz w:val="18"/>
            <w:szCs w:val="18"/>
            <w:lang w:val="fr-FR" w:eastAsia="en-GB"/>
          </w:rPr>
          <w:t>https://www.ttc.or.jp/st/docs/3gpps2017/TS/TS-3GA-36.444(Rel13)v13.2.0.pdf</w:t>
        </w:r>
      </w:hyperlink>
    </w:p>
    <w:p w14:paraId="6B3199BD" w14:textId="1FCE2C15" w:rsidR="00A16DB1" w:rsidRPr="00182533" w:rsidRDefault="006E0553" w:rsidP="00A16DB1">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A16DB1" w:rsidRPr="00182533">
        <w:rPr>
          <w:b/>
          <w:bCs/>
          <w:color w:val="000000"/>
          <w:sz w:val="18"/>
          <w:szCs w:val="18"/>
          <w:lang w:eastAsia="en-GB"/>
        </w:rPr>
        <w:t xml:space="preserve"> 14</w:t>
      </w:r>
    </w:p>
    <w:p w14:paraId="68E3C684" w14:textId="19211A2B" w:rsidR="00A16DB1" w:rsidRPr="00182533" w:rsidRDefault="00A16DB1"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ATIS.3GPP.36.444V1410</w:t>
      </w:r>
      <w:r w:rsidRPr="00182533">
        <w:rPr>
          <w:color w:val="000000"/>
          <w:sz w:val="18"/>
          <w:szCs w:val="18"/>
          <w:lang w:eastAsia="en-GB"/>
        </w:rPr>
        <w:tab/>
        <w:t>14.1.0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765" w:history="1">
        <w:r w:rsidR="00797FA0" w:rsidRPr="00182533">
          <w:rPr>
            <w:rStyle w:val="Hyperlink"/>
            <w:sz w:val="18"/>
            <w:szCs w:val="18"/>
            <w:lang w:eastAsia="en-GB"/>
          </w:rPr>
          <w:t>https://www.atis.org/3gpp-documents/Rel99-14/</w:t>
        </w:r>
      </w:hyperlink>
    </w:p>
    <w:p w14:paraId="0543B4A9" w14:textId="53820750" w:rsidR="00A16DB1" w:rsidRPr="00182533" w:rsidRDefault="00A16DB1"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CCSA.36.444V1410</w:t>
      </w:r>
      <w:r w:rsidRPr="00182533">
        <w:rPr>
          <w:color w:val="000000"/>
          <w:sz w:val="18"/>
          <w:szCs w:val="18"/>
          <w:lang w:eastAsia="en-GB"/>
        </w:rPr>
        <w:tab/>
        <w:t>14.1.0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/06/2017</w:t>
      </w:r>
      <w:r w:rsidRPr="00182533">
        <w:rPr>
          <w:color w:val="000000"/>
          <w:sz w:val="18"/>
          <w:szCs w:val="18"/>
          <w:lang w:eastAsia="en-GB"/>
        </w:rPr>
        <w:tab/>
      </w:r>
      <w:hyperlink r:id="rId1766" w:history="1">
        <w:r w:rsidR="00797FA0" w:rsidRPr="00182533">
          <w:rPr>
            <w:rStyle w:val="Hyperlink"/>
            <w:sz w:val="18"/>
            <w:szCs w:val="18"/>
            <w:lang w:eastAsia="en-GB"/>
          </w:rPr>
          <w:t>https://www.ccsa.org.cn/api/portalsFile/downloadOldFile?type=19&amp;oldFileUrl=ITU-R/M.2012-6/CCSA.36.444V1410.doc</w:t>
        </w:r>
      </w:hyperlink>
    </w:p>
    <w:p w14:paraId="117670CB" w14:textId="1E766F32"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136 444</w:t>
      </w:r>
      <w:r w:rsidRPr="0034407F">
        <w:rPr>
          <w:color w:val="000000"/>
          <w:sz w:val="18"/>
          <w:szCs w:val="18"/>
          <w:lang w:val="fr-FR" w:eastAsia="en-GB"/>
        </w:rPr>
        <w:tab/>
        <w:t>14.1.0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24</w:t>
      </w:r>
      <w:r w:rsidR="00D63672" w:rsidRPr="0034407F">
        <w:rPr>
          <w:color w:val="000000"/>
          <w:sz w:val="18"/>
          <w:szCs w:val="18"/>
          <w:lang w:val="fr-FR" w:eastAsia="en-GB"/>
        </w:rPr>
        <w:t>/08/2017</w:t>
      </w:r>
      <w:r w:rsidRPr="0034407F">
        <w:rPr>
          <w:color w:val="000000"/>
          <w:sz w:val="18"/>
          <w:szCs w:val="18"/>
          <w:lang w:val="fr-FR" w:eastAsia="en-GB"/>
        </w:rPr>
        <w:tab/>
      </w:r>
      <w:hyperlink r:id="rId1767" w:history="1">
        <w:r w:rsidR="00797FA0" w:rsidRPr="0034407F">
          <w:rPr>
            <w:rStyle w:val="Hyperlink"/>
            <w:sz w:val="18"/>
            <w:szCs w:val="18"/>
            <w:lang w:val="fr-FR" w:eastAsia="en-GB"/>
          </w:rPr>
          <w:t>https://www.etsi.org/deliver/etsi_ts/136400_136499/136444/14.01.00_60/ts_136444v140100p.pdf</w:t>
        </w:r>
      </w:hyperlink>
    </w:p>
    <w:p w14:paraId="07D1D478" w14:textId="5C34AA82"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36.444-14.1.0 V1.0.0</w:t>
      </w:r>
      <w:r w:rsidRPr="0034407F">
        <w:rPr>
          <w:color w:val="000000"/>
          <w:sz w:val="18"/>
          <w:szCs w:val="18"/>
          <w:lang w:val="fr-FR" w:eastAsia="en-GB"/>
        </w:rPr>
        <w:tab/>
        <w:t>14.1.0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768" w:history="1">
        <w:r w:rsidR="00797FA0" w:rsidRPr="0034407F">
          <w:rPr>
            <w:rStyle w:val="Hyperlink"/>
            <w:sz w:val="18"/>
            <w:szCs w:val="18"/>
            <w:lang w:val="fr-FR" w:eastAsia="en-GB"/>
          </w:rPr>
          <w:t>https://members.tsdsi.in/index.php/s/BRp7P6Cg8Xws4LA</w:t>
        </w:r>
      </w:hyperlink>
    </w:p>
    <w:p w14:paraId="17D0C654" w14:textId="1949DF2F"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TTAT.3G-36.444V14.1.0</w:t>
      </w:r>
      <w:r w:rsidRPr="0034407F">
        <w:rPr>
          <w:color w:val="000000"/>
          <w:sz w:val="18"/>
          <w:szCs w:val="18"/>
          <w:lang w:val="fr-FR" w:eastAsia="en-GB"/>
        </w:rPr>
        <w:tab/>
        <w:t>14.1.0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769" w:history="1">
        <w:r w:rsidR="00797FA0" w:rsidRPr="0034407F">
          <w:rPr>
            <w:rStyle w:val="Hyperlink"/>
            <w:sz w:val="18"/>
            <w:szCs w:val="18"/>
            <w:lang w:val="fr-FR" w:eastAsia="en-GB"/>
          </w:rPr>
          <w:t>http://committee.tta.or.kr/data/ttasDown.jsp?kind=ttastd&amp;pk_num=TTAT.3G-36.444V14.1.0</w:t>
        </w:r>
      </w:hyperlink>
    </w:p>
    <w:p w14:paraId="3F5549F9" w14:textId="74667030"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TS-3GA-36.444(Rel14)v14.1.0</w:t>
      </w:r>
      <w:r w:rsidRPr="0034407F">
        <w:rPr>
          <w:color w:val="000000"/>
          <w:sz w:val="18"/>
          <w:szCs w:val="18"/>
          <w:lang w:val="fr-FR" w:eastAsia="en-GB"/>
        </w:rPr>
        <w:tab/>
        <w:t>14.1.0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13</w:t>
      </w:r>
      <w:r w:rsidR="00D63672" w:rsidRPr="0034407F">
        <w:rPr>
          <w:color w:val="000000"/>
          <w:sz w:val="18"/>
          <w:szCs w:val="18"/>
          <w:lang w:val="fr-FR" w:eastAsia="en-GB"/>
        </w:rPr>
        <w:t>/04/2018</w:t>
      </w:r>
      <w:r w:rsidRPr="0034407F">
        <w:rPr>
          <w:color w:val="000000"/>
          <w:sz w:val="18"/>
          <w:szCs w:val="18"/>
          <w:lang w:val="fr-FR" w:eastAsia="en-GB"/>
        </w:rPr>
        <w:tab/>
      </w:r>
      <w:hyperlink r:id="rId1770" w:history="1">
        <w:r w:rsidR="00797FA0" w:rsidRPr="0034407F">
          <w:rPr>
            <w:rStyle w:val="Hyperlink"/>
            <w:sz w:val="18"/>
            <w:szCs w:val="18"/>
            <w:lang w:val="fr-FR" w:eastAsia="en-GB"/>
          </w:rPr>
          <w:t>https://www.ttc.or.jp/st/docs/3gpps2018/TS/TS-3GA-36.444(Rel14)v14.1.0.pdf</w:t>
        </w:r>
      </w:hyperlink>
    </w:p>
    <w:p w14:paraId="4603BDE8" w14:textId="3E1DFAD1" w:rsidR="00A16DB1" w:rsidRPr="00182533" w:rsidRDefault="006E0553" w:rsidP="00133A0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16DB1" w:rsidRPr="00182533">
        <w:rPr>
          <w:b/>
          <w:bCs/>
          <w:color w:val="000000"/>
          <w:sz w:val="18"/>
          <w:szCs w:val="18"/>
          <w:lang w:eastAsia="en-GB"/>
        </w:rPr>
        <w:t xml:space="preserve"> 15</w:t>
      </w:r>
    </w:p>
    <w:p w14:paraId="18994F11" w14:textId="575E68C0" w:rsidR="00A16DB1" w:rsidRPr="00182533"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ATIS.3GPP.36.444V1500</w:t>
      </w:r>
      <w:r w:rsidRPr="00182533">
        <w:rPr>
          <w:color w:val="000000"/>
          <w:sz w:val="18"/>
          <w:szCs w:val="18"/>
          <w:lang w:eastAsia="en-GB"/>
        </w:rPr>
        <w:tab/>
        <w:t>15.0.0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771" w:history="1">
        <w:r w:rsidR="00797FA0" w:rsidRPr="00182533">
          <w:rPr>
            <w:rStyle w:val="Hyperlink"/>
            <w:sz w:val="18"/>
            <w:szCs w:val="18"/>
            <w:lang w:eastAsia="en-GB"/>
          </w:rPr>
          <w:t>https://www.atis.org/3gpp-documents/Rel15/</w:t>
        </w:r>
      </w:hyperlink>
    </w:p>
    <w:p w14:paraId="4C7AF439" w14:textId="4205FCCD" w:rsidR="00A16DB1" w:rsidRPr="00182533" w:rsidRDefault="00A16DB1" w:rsidP="00797FA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CCSA.36.444V1500</w:t>
      </w:r>
      <w:r w:rsidRPr="00182533">
        <w:rPr>
          <w:color w:val="000000"/>
          <w:sz w:val="18"/>
          <w:szCs w:val="18"/>
          <w:lang w:eastAsia="en-GB"/>
        </w:rPr>
        <w:tab/>
        <w:t>15.0.0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/09/2018</w:t>
      </w:r>
      <w:r w:rsidRPr="00182533">
        <w:rPr>
          <w:color w:val="000000"/>
          <w:sz w:val="18"/>
          <w:szCs w:val="18"/>
          <w:lang w:eastAsia="en-GB"/>
        </w:rPr>
        <w:tab/>
      </w:r>
      <w:hyperlink r:id="rId1772" w:history="1">
        <w:r w:rsidR="00797FA0" w:rsidRPr="00182533">
          <w:rPr>
            <w:rStyle w:val="Hyperlink"/>
            <w:sz w:val="18"/>
            <w:szCs w:val="18"/>
            <w:lang w:eastAsia="en-GB"/>
          </w:rPr>
          <w:t>https://www.ccsa.org.cn/api/portalsFile/downloadOldFile?type=19&amp;oldFileUrl=ITU-R/M.2012-6/CCSA.36.444V1500.doc</w:t>
        </w:r>
      </w:hyperlink>
    </w:p>
    <w:p w14:paraId="23F81FA0" w14:textId="0F6C1D71"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136 444</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28</w:t>
      </w:r>
      <w:r w:rsidR="00D63672" w:rsidRPr="0034407F">
        <w:rPr>
          <w:color w:val="000000"/>
          <w:sz w:val="18"/>
          <w:szCs w:val="18"/>
          <w:lang w:val="fr-FR" w:eastAsia="en-GB"/>
        </w:rPr>
        <w:t>/09/2018</w:t>
      </w:r>
      <w:r w:rsidRPr="0034407F">
        <w:rPr>
          <w:color w:val="000000"/>
          <w:sz w:val="18"/>
          <w:szCs w:val="18"/>
          <w:lang w:val="fr-FR" w:eastAsia="en-GB"/>
        </w:rPr>
        <w:tab/>
      </w:r>
      <w:hyperlink r:id="rId1773" w:history="1">
        <w:r w:rsidR="00797FA0" w:rsidRPr="0034407F">
          <w:rPr>
            <w:rStyle w:val="Hyperlink"/>
            <w:sz w:val="18"/>
            <w:szCs w:val="18"/>
            <w:lang w:val="fr-FR" w:eastAsia="en-GB"/>
          </w:rPr>
          <w:t>https://www.etsi.org/deliver/etsi_ts/136400_136499/136444/15.00.00_60/ts_136444v150000p.pdf</w:t>
        </w:r>
      </w:hyperlink>
    </w:p>
    <w:p w14:paraId="00E20CB4" w14:textId="3321D995"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36.444-15.0.0 V1.0.0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774" w:history="1">
        <w:r w:rsidR="00797FA0" w:rsidRPr="0034407F">
          <w:rPr>
            <w:rStyle w:val="Hyperlink"/>
            <w:sz w:val="18"/>
            <w:szCs w:val="18"/>
            <w:lang w:val="fr-FR" w:eastAsia="en-GB"/>
          </w:rPr>
          <w:t>https://members.tsdsi.in/index.php/s/Wc5skLztjkprFKr</w:t>
        </w:r>
      </w:hyperlink>
    </w:p>
    <w:p w14:paraId="7B0E051E" w14:textId="14439383"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TTAT.3G-36.444V15.0.0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1775" w:history="1">
        <w:r w:rsidR="00797FA0" w:rsidRPr="0034407F">
          <w:rPr>
            <w:rStyle w:val="Hyperlink"/>
            <w:sz w:val="18"/>
            <w:szCs w:val="18"/>
            <w:lang w:val="fr-FR" w:eastAsia="en-GB"/>
          </w:rPr>
          <w:t>http://committee.tta.or.kr/data/ttasDown.jsp?kind=ttastd&amp;pk_num=TTAT.3G-36.444V15.0.0</w:t>
        </w:r>
      </w:hyperlink>
    </w:p>
    <w:p w14:paraId="63E744C9" w14:textId="4EEDC2F2"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TS-3GA-36.444(Rel15)v15.0.0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/12/2018</w:t>
      </w:r>
      <w:r w:rsidRPr="0034407F">
        <w:rPr>
          <w:color w:val="000000"/>
          <w:sz w:val="18"/>
          <w:szCs w:val="18"/>
          <w:lang w:val="fr-FR" w:eastAsia="en-GB"/>
        </w:rPr>
        <w:tab/>
      </w:r>
      <w:hyperlink r:id="rId1776" w:history="1">
        <w:r w:rsidR="00797FA0" w:rsidRPr="0034407F">
          <w:rPr>
            <w:rStyle w:val="Hyperlink"/>
            <w:sz w:val="18"/>
            <w:szCs w:val="18"/>
            <w:lang w:val="fr-FR" w:eastAsia="en-GB"/>
          </w:rPr>
          <w:t>https://www.ttc.or.jp/st/docs/3gpps2018/TS/TS-3GA-36.444(Rel15)v15.0.0.pdf</w:t>
        </w:r>
      </w:hyperlink>
    </w:p>
    <w:p w14:paraId="3A46C62F" w14:textId="0E73CEE2" w:rsidR="00A16DB1" w:rsidRPr="00182533" w:rsidRDefault="006E0553" w:rsidP="00133A0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16DB1" w:rsidRPr="00182533">
        <w:rPr>
          <w:b/>
          <w:bCs/>
          <w:color w:val="000000"/>
          <w:sz w:val="18"/>
          <w:szCs w:val="18"/>
          <w:lang w:eastAsia="en-GB"/>
        </w:rPr>
        <w:t xml:space="preserve"> 16</w:t>
      </w:r>
    </w:p>
    <w:p w14:paraId="482DD9E2" w14:textId="1524CD76" w:rsidR="00A16DB1" w:rsidRPr="00182533"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ATIS.3GPP.36.444V1600</w:t>
      </w:r>
      <w:r w:rsidRPr="00182533">
        <w:rPr>
          <w:color w:val="000000"/>
          <w:sz w:val="18"/>
          <w:szCs w:val="18"/>
          <w:lang w:eastAsia="en-GB"/>
        </w:rPr>
        <w:tab/>
        <w:t>16.0.0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777" w:history="1">
        <w:r w:rsidR="00797FA0" w:rsidRPr="00182533">
          <w:rPr>
            <w:rStyle w:val="Hyperlink"/>
            <w:sz w:val="18"/>
            <w:szCs w:val="18"/>
            <w:lang w:eastAsia="en-GB"/>
          </w:rPr>
          <w:t>https://www.atis.org/3gpp-documents/Rel16/</w:t>
        </w:r>
      </w:hyperlink>
    </w:p>
    <w:p w14:paraId="220C80A8" w14:textId="51857E9A" w:rsidR="00A16DB1" w:rsidRPr="00182533" w:rsidRDefault="00A16DB1" w:rsidP="00797FA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CCSA.36.444V1600</w:t>
      </w:r>
      <w:r w:rsidRPr="00182533">
        <w:rPr>
          <w:color w:val="000000"/>
          <w:sz w:val="18"/>
          <w:szCs w:val="18"/>
          <w:lang w:eastAsia="en-GB"/>
        </w:rPr>
        <w:tab/>
        <w:t>16.0.0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/07/2020</w:t>
      </w:r>
      <w:r w:rsidRPr="00182533">
        <w:rPr>
          <w:color w:val="000000"/>
          <w:sz w:val="18"/>
          <w:szCs w:val="18"/>
          <w:lang w:eastAsia="en-GB"/>
        </w:rPr>
        <w:tab/>
      </w:r>
      <w:hyperlink r:id="rId1778" w:history="1">
        <w:r w:rsidR="00797FA0" w:rsidRPr="00182533">
          <w:rPr>
            <w:rStyle w:val="Hyperlink"/>
            <w:sz w:val="18"/>
            <w:szCs w:val="18"/>
            <w:lang w:eastAsia="en-GB"/>
          </w:rPr>
          <w:t>https://www.ccsa.org.cn/api/portalsFile/downloadOldFile?type=19&amp;oldFileUrl=ITU-R/M.2012-6/CCSA.36.444V1600.doc</w:t>
        </w:r>
      </w:hyperlink>
    </w:p>
    <w:p w14:paraId="54B0606E" w14:textId="055E6373"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136 444</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/07/2020</w:t>
      </w:r>
      <w:r w:rsidRPr="0034407F">
        <w:rPr>
          <w:color w:val="000000"/>
          <w:sz w:val="18"/>
          <w:szCs w:val="18"/>
          <w:lang w:val="fr-FR" w:eastAsia="en-GB"/>
        </w:rPr>
        <w:tab/>
      </w:r>
      <w:hyperlink r:id="rId1779" w:history="1">
        <w:r w:rsidR="00797FA0" w:rsidRPr="0034407F">
          <w:rPr>
            <w:rStyle w:val="Hyperlink"/>
            <w:sz w:val="18"/>
            <w:szCs w:val="18"/>
            <w:lang w:val="fr-FR" w:eastAsia="en-GB"/>
          </w:rPr>
          <w:t>https://www.etsi.org/deliver/etsi_ts/136400_136499/136444/16.00.00_60/ts_136444v160000p.pdf</w:t>
        </w:r>
      </w:hyperlink>
    </w:p>
    <w:p w14:paraId="0D704D08" w14:textId="2947ED97"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36.444-16.0.0 V1.0.0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780" w:history="1">
        <w:r w:rsidR="00797FA0" w:rsidRPr="0034407F">
          <w:rPr>
            <w:rStyle w:val="Hyperlink"/>
            <w:sz w:val="18"/>
            <w:szCs w:val="18"/>
            <w:lang w:val="fr-FR" w:eastAsia="en-GB"/>
          </w:rPr>
          <w:t>https://members.tsdsi.in/index.php/s/fp3fn2q65LM88gG</w:t>
        </w:r>
      </w:hyperlink>
    </w:p>
    <w:p w14:paraId="2847E30E" w14:textId="1A952509"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TTAT.3G-36.444V16.0.0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1781" w:history="1">
        <w:r w:rsidR="00797FA0" w:rsidRPr="0034407F">
          <w:rPr>
            <w:rStyle w:val="Hyperlink"/>
            <w:sz w:val="18"/>
            <w:szCs w:val="18"/>
            <w:lang w:val="fr-FR" w:eastAsia="en-GB"/>
          </w:rPr>
          <w:t>http://committee.tta.or.kr/data/ttasDown.jsp?kind=ttastd&amp;pk_num=TTAT.3G-36.444V16.0.0</w:t>
        </w:r>
      </w:hyperlink>
    </w:p>
    <w:p w14:paraId="68DE5DEF" w14:textId="309BC4D5"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TS-3GA-36.444(Rel16)v16.0.0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/10/2020</w:t>
      </w:r>
      <w:r w:rsidRPr="0034407F">
        <w:rPr>
          <w:color w:val="000000"/>
          <w:sz w:val="18"/>
          <w:szCs w:val="18"/>
          <w:lang w:val="fr-FR" w:eastAsia="en-GB"/>
        </w:rPr>
        <w:tab/>
      </w:r>
      <w:hyperlink r:id="rId1782" w:history="1">
        <w:r w:rsidR="00797FA0" w:rsidRPr="0034407F">
          <w:rPr>
            <w:rStyle w:val="Hyperlink"/>
            <w:sz w:val="18"/>
            <w:szCs w:val="18"/>
            <w:lang w:val="fr-FR" w:eastAsia="en-GB"/>
          </w:rPr>
          <w:t>https://www.ttc.or.jp/st/docs/3gpps2020/TS/TS-3GA-36_444_Rel16v16_0_0.pdf</w:t>
        </w:r>
      </w:hyperlink>
    </w:p>
    <w:p w14:paraId="35C68F76" w14:textId="0F3768BA" w:rsidR="00A16DB1" w:rsidRPr="00182533" w:rsidRDefault="006E0553" w:rsidP="00133A0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16DB1" w:rsidRPr="00182533">
        <w:rPr>
          <w:b/>
          <w:bCs/>
          <w:color w:val="000000"/>
          <w:sz w:val="18"/>
          <w:szCs w:val="18"/>
          <w:lang w:eastAsia="en-GB"/>
        </w:rPr>
        <w:t xml:space="preserve"> 17</w:t>
      </w:r>
    </w:p>
    <w:p w14:paraId="1D7A8274" w14:textId="66346DEF" w:rsidR="00A16DB1" w:rsidRPr="00182533"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ATIS.3GPP.36.444.V17.0.0</w:t>
      </w:r>
      <w:r w:rsidRPr="00182533">
        <w:rPr>
          <w:color w:val="000000"/>
          <w:sz w:val="18"/>
          <w:szCs w:val="18"/>
          <w:lang w:eastAsia="en-GB"/>
        </w:rPr>
        <w:tab/>
        <w:t>17.0.0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1783" w:history="1">
        <w:r w:rsidR="00797FA0" w:rsidRPr="00182533">
          <w:rPr>
            <w:rStyle w:val="Hyperlink"/>
            <w:sz w:val="18"/>
            <w:szCs w:val="18"/>
            <w:lang w:eastAsia="en-GB"/>
          </w:rPr>
          <w:t>https://www.atis.org/3gpp-transpositions - Rel-17</w:t>
        </w:r>
      </w:hyperlink>
    </w:p>
    <w:p w14:paraId="7FEB54C8" w14:textId="46C23C04" w:rsidR="00A16DB1" w:rsidRPr="00182533" w:rsidRDefault="00A16DB1" w:rsidP="00797FA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CCSA.36.444V1700</w:t>
      </w:r>
      <w:r w:rsidRPr="00182533">
        <w:rPr>
          <w:color w:val="000000"/>
          <w:sz w:val="18"/>
          <w:szCs w:val="18"/>
          <w:lang w:eastAsia="en-GB"/>
        </w:rPr>
        <w:tab/>
        <w:t>17.0.0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/04/2022</w:t>
      </w:r>
      <w:r w:rsidRPr="00182533">
        <w:rPr>
          <w:color w:val="000000"/>
          <w:sz w:val="18"/>
          <w:szCs w:val="18"/>
          <w:lang w:eastAsia="en-GB"/>
        </w:rPr>
        <w:tab/>
      </w:r>
      <w:hyperlink r:id="rId1784" w:history="1">
        <w:r w:rsidR="00797FA0" w:rsidRPr="00182533">
          <w:rPr>
            <w:rStyle w:val="Hyperlink"/>
            <w:sz w:val="18"/>
            <w:szCs w:val="18"/>
            <w:lang w:eastAsia="en-GB"/>
          </w:rPr>
          <w:t>https://www.ccsa.org.cn/api/portalsFile/downloadOldFile?type=19&amp;oldFileUrl=ITU-R/M.2012-6/CCSA.36.444V1700.doc</w:t>
        </w:r>
      </w:hyperlink>
    </w:p>
    <w:p w14:paraId="02208927" w14:textId="0EE2C60B"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136 444</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/05/2022</w:t>
      </w:r>
      <w:r w:rsidRPr="0034407F">
        <w:rPr>
          <w:color w:val="000000"/>
          <w:sz w:val="18"/>
          <w:szCs w:val="18"/>
          <w:lang w:val="fr-FR" w:eastAsia="en-GB"/>
        </w:rPr>
        <w:tab/>
      </w:r>
      <w:hyperlink r:id="rId1785" w:history="1">
        <w:r w:rsidR="00797FA0" w:rsidRPr="0034407F">
          <w:rPr>
            <w:rStyle w:val="Hyperlink"/>
            <w:sz w:val="18"/>
            <w:szCs w:val="18"/>
            <w:lang w:val="fr-FR" w:eastAsia="en-GB"/>
          </w:rPr>
          <w:t>https://www.etsi.org/deliver/etsi_ts/136400_136499/136444/17.00.00_60/ts_136444v170000p.pdf</w:t>
        </w:r>
      </w:hyperlink>
    </w:p>
    <w:p w14:paraId="353A4076" w14:textId="5B3E107C"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36.444-17.0.0 V1.0.0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/07/2022</w:t>
      </w:r>
      <w:r w:rsidRPr="0034407F">
        <w:rPr>
          <w:color w:val="000000"/>
          <w:sz w:val="18"/>
          <w:szCs w:val="18"/>
          <w:lang w:val="fr-FR" w:eastAsia="en-GB"/>
        </w:rPr>
        <w:tab/>
      </w:r>
      <w:hyperlink r:id="rId1786" w:history="1">
        <w:r w:rsidR="00797FA0" w:rsidRPr="0034407F">
          <w:rPr>
            <w:rStyle w:val="Hyperlink"/>
            <w:sz w:val="18"/>
            <w:szCs w:val="18"/>
            <w:lang w:val="fr-FR" w:eastAsia="en-GB"/>
          </w:rPr>
          <w:t>https://members.tsdsi.in/s/8LMJBsgZdXWgtqc</w:t>
        </w:r>
      </w:hyperlink>
    </w:p>
    <w:p w14:paraId="16C7B78E" w14:textId="36B403EE"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TTAT.3G-36.444V17.0.0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1787" w:history="1">
        <w:r w:rsidR="00797FA0" w:rsidRPr="0034407F">
          <w:rPr>
            <w:rStyle w:val="Hyperlink"/>
            <w:sz w:val="18"/>
            <w:szCs w:val="18"/>
            <w:lang w:val="fr-FR" w:eastAsia="en-GB"/>
          </w:rPr>
          <w:t>http://committee.tta.or.kr/data/ttasDown.jsp?kind=ttastd&amp;pk_num=TTAT.3G-36.444V17.0.0</w:t>
        </w:r>
      </w:hyperlink>
    </w:p>
    <w:p w14:paraId="06D96E0C" w14:textId="057921B3"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TS-3GA-36.444(Rel17)v17.0.0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07</w:t>
      </w:r>
      <w:r w:rsidR="00D63672" w:rsidRPr="0034407F">
        <w:rPr>
          <w:color w:val="000000"/>
          <w:sz w:val="18"/>
          <w:szCs w:val="18"/>
          <w:lang w:val="fr-FR" w:eastAsia="en-GB"/>
        </w:rPr>
        <w:t>/10/2022</w:t>
      </w:r>
      <w:r w:rsidRPr="0034407F">
        <w:rPr>
          <w:color w:val="000000"/>
          <w:sz w:val="18"/>
          <w:szCs w:val="18"/>
          <w:lang w:val="fr-FR" w:eastAsia="en-GB"/>
        </w:rPr>
        <w:tab/>
      </w:r>
      <w:hyperlink r:id="rId1788" w:history="1">
        <w:r w:rsidR="00797FA0" w:rsidRPr="0034407F">
          <w:rPr>
            <w:rStyle w:val="Hyperlink"/>
            <w:sz w:val="18"/>
            <w:szCs w:val="18"/>
            <w:lang w:val="fr-FR" w:eastAsia="en-GB"/>
          </w:rPr>
          <w:t>https://www.ttc.or.jp/st/docs/3gpp/2022/TS/TS-3GA-36.444v17.0.0.pdf</w:t>
        </w:r>
      </w:hyperlink>
    </w:p>
    <w:p w14:paraId="6A9A7B77" w14:textId="77777777" w:rsidR="00C556AE" w:rsidRPr="00182533" w:rsidRDefault="00C556AE" w:rsidP="00C556AE">
      <w:pPr>
        <w:pStyle w:val="Heading4"/>
      </w:pPr>
      <w:r w:rsidRPr="00182533">
        <w:lastRenderedPageBreak/>
        <w:t>2.1.4.18</w:t>
      </w:r>
      <w:r w:rsidRPr="00182533">
        <w:tab/>
        <w:t>TS 36.445</w:t>
      </w:r>
    </w:p>
    <w:p w14:paraId="437F864E" w14:textId="77777777" w:rsidR="00C556AE" w:rsidRPr="00182533" w:rsidRDefault="00C556AE" w:rsidP="00C556AE">
      <w:pPr>
        <w:pStyle w:val="Headingb"/>
        <w:rPr>
          <w:lang w:eastAsia="zh-CN"/>
        </w:rPr>
      </w:pPr>
      <w:r w:rsidRPr="00182533">
        <w:rPr>
          <w:lang w:eastAsia="zh-CN"/>
        </w:rPr>
        <w:t>Red de acceso radioeléctrico terrenal universal evolucionada (E-UTRAN); transporte de datos M1</w:t>
      </w:r>
    </w:p>
    <w:p w14:paraId="0E5044C4" w14:textId="77777777" w:rsidR="00C556AE" w:rsidRPr="00182533" w:rsidRDefault="00C556AE" w:rsidP="00220C96">
      <w:pPr>
        <w:keepNext/>
        <w:keepLines/>
      </w:pPr>
      <w:r w:rsidRPr="00182533">
        <w:t>En este documento se especifican las normas para los protocolos de transporte de datos del usuario sobre la interfaz M1 de la E-UTRAN.</w:t>
      </w:r>
    </w:p>
    <w:p w14:paraId="6A0FCE0E" w14:textId="77777777" w:rsidR="00855B1C" w:rsidRPr="00182533" w:rsidRDefault="00855B1C" w:rsidP="00855B1C">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54950A13" w14:textId="2F45AB71" w:rsidR="00A16DB1" w:rsidRPr="00182533" w:rsidRDefault="006E0553" w:rsidP="00133A0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16DB1" w:rsidRPr="00182533">
        <w:rPr>
          <w:b/>
          <w:bCs/>
          <w:color w:val="000000"/>
          <w:sz w:val="18"/>
          <w:szCs w:val="18"/>
          <w:lang w:eastAsia="en-GB"/>
        </w:rPr>
        <w:t xml:space="preserve"> 10</w:t>
      </w:r>
    </w:p>
    <w:p w14:paraId="74B0563D" w14:textId="09208C1C" w:rsidR="00A16DB1" w:rsidRPr="00182533" w:rsidRDefault="00A16DB1"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ATIS.3GPP.36.445V1010</w:t>
      </w:r>
      <w:r w:rsidRPr="00182533">
        <w:rPr>
          <w:color w:val="000000"/>
          <w:sz w:val="18"/>
          <w:szCs w:val="18"/>
          <w:lang w:eastAsia="en-GB"/>
        </w:rPr>
        <w:tab/>
        <w:t>10.1.0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789" w:history="1">
        <w:r w:rsidR="00797FA0" w:rsidRPr="00182533">
          <w:rPr>
            <w:rStyle w:val="Hyperlink"/>
            <w:sz w:val="18"/>
            <w:szCs w:val="18"/>
            <w:lang w:eastAsia="en-GB"/>
          </w:rPr>
          <w:t>https://www.atis.org/3gpp-documents/Rel99-14/</w:t>
        </w:r>
      </w:hyperlink>
    </w:p>
    <w:p w14:paraId="2BE94C1C" w14:textId="0C66488D" w:rsidR="00A16DB1" w:rsidRPr="00182533" w:rsidRDefault="00A16DB1"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CCSA.36.445V1010</w:t>
      </w:r>
      <w:r w:rsidRPr="00182533">
        <w:rPr>
          <w:color w:val="000000"/>
          <w:sz w:val="18"/>
          <w:szCs w:val="18"/>
          <w:lang w:eastAsia="en-GB"/>
        </w:rPr>
        <w:tab/>
        <w:t>10.1.0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797FA0" w:rsidRPr="00182533">
        <w:rPr>
          <w:color w:val="000000"/>
          <w:sz w:val="18"/>
          <w:szCs w:val="18"/>
          <w:lang w:eastAsia="en-GB"/>
        </w:rPr>
        <w:t>/</w:t>
      </w:r>
      <w:r w:rsidRPr="00182533">
        <w:rPr>
          <w:color w:val="000000"/>
          <w:sz w:val="18"/>
          <w:szCs w:val="18"/>
          <w:lang w:eastAsia="en-GB"/>
        </w:rPr>
        <w:t>06</w:t>
      </w:r>
      <w:r w:rsidR="00797FA0" w:rsidRPr="00182533">
        <w:rPr>
          <w:color w:val="000000"/>
          <w:sz w:val="18"/>
          <w:szCs w:val="18"/>
          <w:lang w:eastAsia="en-GB"/>
        </w:rPr>
        <w:t>/</w:t>
      </w:r>
      <w:r w:rsidRPr="00182533">
        <w:rPr>
          <w:color w:val="000000"/>
          <w:sz w:val="18"/>
          <w:szCs w:val="18"/>
          <w:lang w:eastAsia="en-GB"/>
        </w:rPr>
        <w:t>2011</w:t>
      </w:r>
      <w:r w:rsidRPr="00182533">
        <w:rPr>
          <w:color w:val="000000"/>
          <w:sz w:val="18"/>
          <w:szCs w:val="18"/>
          <w:lang w:eastAsia="en-GB"/>
        </w:rPr>
        <w:tab/>
      </w:r>
      <w:hyperlink r:id="rId1790" w:history="1">
        <w:r w:rsidR="00797FA0" w:rsidRPr="00182533">
          <w:rPr>
            <w:rStyle w:val="Hyperlink"/>
            <w:sz w:val="18"/>
            <w:szCs w:val="18"/>
            <w:lang w:eastAsia="en-GB"/>
          </w:rPr>
          <w:t>https://www.ccsa.org.cn/api/portalsFile/downloadOldFile?type=19&amp;oldFileUrl=ITU-R/M.2012-6/CCSA.36.445V1010.doc</w:t>
        </w:r>
      </w:hyperlink>
    </w:p>
    <w:p w14:paraId="3019A205" w14:textId="7DAAA17F"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136 445</w:t>
      </w:r>
      <w:r w:rsidRPr="0034407F">
        <w:rPr>
          <w:color w:val="000000"/>
          <w:sz w:val="18"/>
          <w:szCs w:val="18"/>
          <w:lang w:val="fr-FR" w:eastAsia="en-GB"/>
        </w:rPr>
        <w:tab/>
        <w:t>10.1.0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797FA0" w:rsidRPr="0034407F">
        <w:rPr>
          <w:color w:val="000000"/>
          <w:sz w:val="18"/>
          <w:szCs w:val="18"/>
          <w:lang w:val="fr-FR" w:eastAsia="en-GB"/>
        </w:rPr>
        <w:t>/</w:t>
      </w:r>
      <w:r w:rsidRPr="0034407F">
        <w:rPr>
          <w:color w:val="000000"/>
          <w:sz w:val="18"/>
          <w:szCs w:val="18"/>
          <w:lang w:val="fr-FR" w:eastAsia="en-GB"/>
        </w:rPr>
        <w:t>06</w:t>
      </w:r>
      <w:r w:rsidR="00797FA0" w:rsidRPr="0034407F">
        <w:rPr>
          <w:color w:val="000000"/>
          <w:sz w:val="18"/>
          <w:szCs w:val="18"/>
          <w:lang w:val="fr-FR" w:eastAsia="en-GB"/>
        </w:rPr>
        <w:t>/</w:t>
      </w:r>
      <w:r w:rsidRPr="0034407F">
        <w:rPr>
          <w:color w:val="000000"/>
          <w:sz w:val="18"/>
          <w:szCs w:val="18"/>
          <w:lang w:val="fr-FR" w:eastAsia="en-GB"/>
        </w:rPr>
        <w:t>2011</w:t>
      </w:r>
      <w:r w:rsidRPr="0034407F">
        <w:rPr>
          <w:color w:val="000000"/>
          <w:sz w:val="18"/>
          <w:szCs w:val="18"/>
          <w:lang w:val="fr-FR" w:eastAsia="en-GB"/>
        </w:rPr>
        <w:tab/>
      </w:r>
      <w:hyperlink r:id="rId1791" w:history="1">
        <w:r w:rsidR="00797FA0" w:rsidRPr="0034407F">
          <w:rPr>
            <w:rStyle w:val="Hyperlink"/>
            <w:sz w:val="18"/>
            <w:szCs w:val="18"/>
            <w:lang w:val="fr-FR" w:eastAsia="en-GB"/>
          </w:rPr>
          <w:t>https://www.etsi.org/deliver/etsi_ts/136400_136499/136445/10.01.00_60/ts_136445v100100p.pdf</w:t>
        </w:r>
      </w:hyperlink>
    </w:p>
    <w:p w14:paraId="6269571B" w14:textId="26A78000"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36.445-10.1.0 V1.0.0</w:t>
      </w:r>
      <w:r w:rsidRPr="0034407F">
        <w:rPr>
          <w:color w:val="000000"/>
          <w:sz w:val="18"/>
          <w:szCs w:val="18"/>
          <w:lang w:val="fr-FR" w:eastAsia="en-GB"/>
        </w:rPr>
        <w:tab/>
        <w:t>10.1.0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792" w:history="1">
        <w:r w:rsidR="00797FA0" w:rsidRPr="0034407F">
          <w:rPr>
            <w:rStyle w:val="Hyperlink"/>
            <w:sz w:val="18"/>
            <w:szCs w:val="18"/>
            <w:lang w:val="fr-FR" w:eastAsia="en-GB"/>
          </w:rPr>
          <w:t>https://members.tsdsi.in/index.php/s/9XFe3jtokxo5ezt</w:t>
        </w:r>
      </w:hyperlink>
    </w:p>
    <w:p w14:paraId="7E3F96F9" w14:textId="0DB4F449"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TTAT.3G-36.445V10.1.0</w:t>
      </w:r>
      <w:r w:rsidRPr="0034407F">
        <w:rPr>
          <w:color w:val="000000"/>
          <w:sz w:val="18"/>
          <w:szCs w:val="18"/>
          <w:lang w:val="fr-FR" w:eastAsia="en-GB"/>
        </w:rPr>
        <w:tab/>
        <w:t>10.1.0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793" w:history="1">
        <w:r w:rsidR="00797FA0" w:rsidRPr="0034407F">
          <w:rPr>
            <w:rStyle w:val="Hyperlink"/>
            <w:sz w:val="18"/>
            <w:szCs w:val="18"/>
            <w:lang w:val="fr-FR" w:eastAsia="en-GB"/>
          </w:rPr>
          <w:t>http://committee.tta.or.kr/data/ttasDown.jsp?kind=ttastd&amp;pk_num=TTAT.3G-36.445V10.1.0</w:t>
        </w:r>
      </w:hyperlink>
    </w:p>
    <w:p w14:paraId="688FCB6F" w14:textId="7272998E"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TS-3GA-36.445(Rel10)v10.1.0</w:t>
      </w:r>
      <w:r w:rsidRPr="0034407F">
        <w:rPr>
          <w:color w:val="000000"/>
          <w:sz w:val="18"/>
          <w:szCs w:val="18"/>
          <w:lang w:val="fr-FR" w:eastAsia="en-GB"/>
        </w:rPr>
        <w:tab/>
        <w:t>10.1.0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31</w:t>
      </w:r>
      <w:r w:rsidR="00797FA0" w:rsidRPr="0034407F">
        <w:rPr>
          <w:color w:val="000000"/>
          <w:sz w:val="18"/>
          <w:szCs w:val="18"/>
          <w:lang w:val="fr-FR" w:eastAsia="en-GB"/>
        </w:rPr>
        <w:t>/</w:t>
      </w:r>
      <w:r w:rsidRPr="0034407F">
        <w:rPr>
          <w:color w:val="000000"/>
          <w:sz w:val="18"/>
          <w:szCs w:val="18"/>
          <w:lang w:val="fr-FR" w:eastAsia="en-GB"/>
        </w:rPr>
        <w:t>08</w:t>
      </w:r>
      <w:r w:rsidR="00797FA0" w:rsidRPr="0034407F">
        <w:rPr>
          <w:color w:val="000000"/>
          <w:sz w:val="18"/>
          <w:szCs w:val="18"/>
          <w:lang w:val="fr-FR" w:eastAsia="en-GB"/>
        </w:rPr>
        <w:t>/</w:t>
      </w:r>
      <w:r w:rsidRPr="0034407F">
        <w:rPr>
          <w:color w:val="000000"/>
          <w:sz w:val="18"/>
          <w:szCs w:val="18"/>
          <w:lang w:val="fr-FR" w:eastAsia="en-GB"/>
        </w:rPr>
        <w:t>2011</w:t>
      </w:r>
      <w:r w:rsidRPr="0034407F">
        <w:rPr>
          <w:color w:val="000000"/>
          <w:sz w:val="18"/>
          <w:szCs w:val="18"/>
          <w:lang w:val="fr-FR" w:eastAsia="en-GB"/>
        </w:rPr>
        <w:tab/>
      </w:r>
      <w:hyperlink r:id="rId1794" w:history="1">
        <w:r w:rsidR="00797FA0" w:rsidRPr="0034407F">
          <w:rPr>
            <w:rStyle w:val="Hyperlink"/>
            <w:sz w:val="18"/>
            <w:szCs w:val="18"/>
            <w:lang w:val="fr-FR" w:eastAsia="en-GB"/>
          </w:rPr>
          <w:t>https://www.ttc.or.jp/st/docs/3gpps2011/TS/TS-3GA-36.445(Rel10)v10.1.0.pdf</w:t>
        </w:r>
      </w:hyperlink>
    </w:p>
    <w:p w14:paraId="6F7C60A0" w14:textId="62B7CC58" w:rsidR="00A16DB1" w:rsidRPr="00182533" w:rsidRDefault="006E0553" w:rsidP="00A16DB1">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16DB1" w:rsidRPr="00182533">
        <w:rPr>
          <w:b/>
          <w:bCs/>
          <w:color w:val="000000"/>
          <w:sz w:val="18"/>
          <w:szCs w:val="18"/>
          <w:lang w:eastAsia="en-GB"/>
        </w:rPr>
        <w:t xml:space="preserve"> 11</w:t>
      </w:r>
    </w:p>
    <w:p w14:paraId="1193CB45" w14:textId="25BAE270" w:rsidR="00A16DB1" w:rsidRPr="00182533"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ATIS.3GPP.36.445V1100</w:t>
      </w:r>
      <w:r w:rsidRPr="00182533">
        <w:rPr>
          <w:color w:val="000000"/>
          <w:sz w:val="18"/>
          <w:szCs w:val="18"/>
          <w:lang w:eastAsia="en-GB"/>
        </w:rPr>
        <w:tab/>
        <w:t>11.0.0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795" w:history="1">
        <w:r w:rsidR="00797FA0" w:rsidRPr="00182533">
          <w:rPr>
            <w:rStyle w:val="Hyperlink"/>
            <w:sz w:val="18"/>
            <w:szCs w:val="18"/>
            <w:lang w:eastAsia="en-GB"/>
          </w:rPr>
          <w:t>https://www.atis.org/3gpp-documents/Rel99-14/</w:t>
        </w:r>
      </w:hyperlink>
    </w:p>
    <w:p w14:paraId="6DE9D454" w14:textId="05DDD9D6" w:rsidR="00A16DB1" w:rsidRPr="00182533" w:rsidRDefault="00A16DB1" w:rsidP="00797FA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CCSA.36.445V1100</w:t>
      </w:r>
      <w:r w:rsidRPr="00182533">
        <w:rPr>
          <w:color w:val="000000"/>
          <w:sz w:val="18"/>
          <w:szCs w:val="18"/>
          <w:lang w:eastAsia="en-GB"/>
        </w:rPr>
        <w:tab/>
        <w:t>11.0.0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797FA0" w:rsidRPr="00182533">
        <w:rPr>
          <w:color w:val="000000"/>
          <w:sz w:val="18"/>
          <w:szCs w:val="18"/>
          <w:lang w:eastAsia="en-GB"/>
        </w:rPr>
        <w:t>/</w:t>
      </w:r>
      <w:r w:rsidRPr="00182533">
        <w:rPr>
          <w:color w:val="000000"/>
          <w:sz w:val="18"/>
          <w:szCs w:val="18"/>
          <w:lang w:eastAsia="en-GB"/>
        </w:rPr>
        <w:t>09</w:t>
      </w:r>
      <w:r w:rsidR="00797FA0" w:rsidRPr="00182533">
        <w:rPr>
          <w:color w:val="000000"/>
          <w:sz w:val="18"/>
          <w:szCs w:val="18"/>
          <w:lang w:eastAsia="en-GB"/>
        </w:rPr>
        <w:t>/</w:t>
      </w:r>
      <w:r w:rsidRPr="00182533">
        <w:rPr>
          <w:color w:val="000000"/>
          <w:sz w:val="18"/>
          <w:szCs w:val="18"/>
          <w:lang w:eastAsia="en-GB"/>
        </w:rPr>
        <w:t>2012</w:t>
      </w:r>
      <w:r w:rsidRPr="00182533">
        <w:rPr>
          <w:color w:val="000000"/>
          <w:sz w:val="18"/>
          <w:szCs w:val="18"/>
          <w:lang w:eastAsia="en-GB"/>
        </w:rPr>
        <w:tab/>
      </w:r>
      <w:hyperlink r:id="rId1796" w:history="1">
        <w:r w:rsidR="00797FA0" w:rsidRPr="00182533">
          <w:rPr>
            <w:rStyle w:val="Hyperlink"/>
            <w:sz w:val="18"/>
            <w:szCs w:val="18"/>
            <w:lang w:eastAsia="en-GB"/>
          </w:rPr>
          <w:t>https://www.ccsa.org.cn/api/portalsFile/downloadOldFile?type=19&amp;oldFileUrl=ITU-R/M.2012-6/CCSA.36.445V1100.doc</w:t>
        </w:r>
      </w:hyperlink>
    </w:p>
    <w:p w14:paraId="3E83988C" w14:textId="0A342EFF"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136 445</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18</w:t>
      </w:r>
      <w:r w:rsidR="00797FA0" w:rsidRPr="0034407F">
        <w:rPr>
          <w:color w:val="000000"/>
          <w:sz w:val="18"/>
          <w:szCs w:val="18"/>
          <w:lang w:val="fr-FR" w:eastAsia="en-GB"/>
        </w:rPr>
        <w:t>/</w:t>
      </w:r>
      <w:r w:rsidRPr="0034407F">
        <w:rPr>
          <w:color w:val="000000"/>
          <w:sz w:val="18"/>
          <w:szCs w:val="18"/>
          <w:lang w:val="fr-FR" w:eastAsia="en-GB"/>
        </w:rPr>
        <w:t>10</w:t>
      </w:r>
      <w:r w:rsidR="00797FA0" w:rsidRPr="0034407F">
        <w:rPr>
          <w:color w:val="000000"/>
          <w:sz w:val="18"/>
          <w:szCs w:val="18"/>
          <w:lang w:val="fr-FR" w:eastAsia="en-GB"/>
        </w:rPr>
        <w:t>/</w:t>
      </w:r>
      <w:r w:rsidRPr="0034407F">
        <w:rPr>
          <w:color w:val="000000"/>
          <w:sz w:val="18"/>
          <w:szCs w:val="18"/>
          <w:lang w:val="fr-FR" w:eastAsia="en-GB"/>
        </w:rPr>
        <w:t>2012</w:t>
      </w:r>
      <w:r w:rsidRPr="0034407F">
        <w:rPr>
          <w:color w:val="000000"/>
          <w:sz w:val="18"/>
          <w:szCs w:val="18"/>
          <w:lang w:val="fr-FR" w:eastAsia="en-GB"/>
        </w:rPr>
        <w:tab/>
      </w:r>
      <w:hyperlink r:id="rId1797" w:history="1">
        <w:r w:rsidR="00797FA0" w:rsidRPr="0034407F">
          <w:rPr>
            <w:rStyle w:val="Hyperlink"/>
            <w:sz w:val="18"/>
            <w:szCs w:val="18"/>
            <w:lang w:val="fr-FR" w:eastAsia="en-GB"/>
          </w:rPr>
          <w:t>https://www.etsi.org/deliver/etsi_ts/136400_136499/136445/11.00.00_60/ts_136445v110000p.pdf</w:t>
        </w:r>
      </w:hyperlink>
    </w:p>
    <w:p w14:paraId="597FFA6A" w14:textId="207679A6"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36.445-11.0.0 V1.0.0</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798" w:history="1">
        <w:r w:rsidR="00797FA0" w:rsidRPr="0034407F">
          <w:rPr>
            <w:rStyle w:val="Hyperlink"/>
            <w:sz w:val="18"/>
            <w:szCs w:val="18"/>
            <w:lang w:val="fr-FR" w:eastAsia="en-GB"/>
          </w:rPr>
          <w:t>https://members.tsdsi.in/index.php/s/fqqPAYomZcrcCBK</w:t>
        </w:r>
      </w:hyperlink>
    </w:p>
    <w:p w14:paraId="1DB6A042" w14:textId="0E4667F3"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TTAT.3G-36.445V11.0.0</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799" w:history="1">
        <w:r w:rsidR="00797FA0" w:rsidRPr="0034407F">
          <w:rPr>
            <w:rStyle w:val="Hyperlink"/>
            <w:sz w:val="18"/>
            <w:szCs w:val="18"/>
            <w:lang w:val="fr-FR" w:eastAsia="en-GB"/>
          </w:rPr>
          <w:t>http://committee.tta.or.kr/data/ttasDown.jsp?kind=ttastd&amp;pk_num=TTAT.3G-36.445V11.0.0</w:t>
        </w:r>
      </w:hyperlink>
    </w:p>
    <w:p w14:paraId="022EBF19" w14:textId="12E92CDB"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TS-3GA-36.445(Rel11)v11.0.0</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25</w:t>
      </w:r>
      <w:r w:rsidR="00D63672" w:rsidRPr="0034407F">
        <w:rPr>
          <w:color w:val="000000"/>
          <w:sz w:val="18"/>
          <w:szCs w:val="18"/>
          <w:lang w:val="fr-FR" w:eastAsia="en-GB"/>
        </w:rPr>
        <w:t>/06/2013</w:t>
      </w:r>
      <w:r w:rsidRPr="0034407F">
        <w:rPr>
          <w:color w:val="000000"/>
          <w:sz w:val="18"/>
          <w:szCs w:val="18"/>
          <w:lang w:val="fr-FR" w:eastAsia="en-GB"/>
        </w:rPr>
        <w:tab/>
      </w:r>
      <w:hyperlink r:id="rId1800" w:history="1">
        <w:r w:rsidR="00797FA0" w:rsidRPr="0034407F">
          <w:rPr>
            <w:rStyle w:val="Hyperlink"/>
            <w:sz w:val="18"/>
            <w:szCs w:val="18"/>
            <w:lang w:val="fr-FR" w:eastAsia="en-GB"/>
          </w:rPr>
          <w:t>https://www.ttc.or.jp/st/docs/3gpps2013/TS/TS-3GA-36.445(Rel11)v11.0.0.pdf</w:t>
        </w:r>
      </w:hyperlink>
    </w:p>
    <w:p w14:paraId="5665E19F" w14:textId="38E44B64" w:rsidR="00A16DB1" w:rsidRPr="00182533" w:rsidRDefault="006E0553" w:rsidP="00133A0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16DB1" w:rsidRPr="00182533">
        <w:rPr>
          <w:b/>
          <w:bCs/>
          <w:color w:val="000000"/>
          <w:sz w:val="18"/>
          <w:szCs w:val="18"/>
          <w:lang w:eastAsia="en-GB"/>
        </w:rPr>
        <w:t xml:space="preserve"> 12</w:t>
      </w:r>
    </w:p>
    <w:p w14:paraId="1D8D6BCE" w14:textId="796F5F47" w:rsidR="00A16DB1" w:rsidRPr="00182533"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ATIS.3GPP.36.445V1200</w:t>
      </w:r>
      <w:r w:rsidRPr="00182533">
        <w:rPr>
          <w:color w:val="000000"/>
          <w:sz w:val="18"/>
          <w:szCs w:val="18"/>
          <w:lang w:eastAsia="en-GB"/>
        </w:rPr>
        <w:tab/>
        <w:t>12.0.0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801" w:history="1">
        <w:r w:rsidR="00797FA0" w:rsidRPr="00182533">
          <w:rPr>
            <w:rStyle w:val="Hyperlink"/>
            <w:sz w:val="18"/>
            <w:szCs w:val="18"/>
            <w:lang w:eastAsia="en-GB"/>
          </w:rPr>
          <w:t>https://www.atis.org/3gpp-documents/Rel99-14/</w:t>
        </w:r>
      </w:hyperlink>
    </w:p>
    <w:p w14:paraId="556D7C8D" w14:textId="51341A41" w:rsidR="00A16DB1" w:rsidRPr="00182533" w:rsidRDefault="00A16DB1" w:rsidP="00797FA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CCSA.36.445V1200</w:t>
      </w:r>
      <w:r w:rsidRPr="00182533">
        <w:rPr>
          <w:color w:val="000000"/>
          <w:sz w:val="18"/>
          <w:szCs w:val="18"/>
          <w:lang w:eastAsia="en-GB"/>
        </w:rPr>
        <w:tab/>
        <w:t>12.0.0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/09/2014</w:t>
      </w:r>
      <w:r w:rsidRPr="00182533">
        <w:rPr>
          <w:color w:val="000000"/>
          <w:sz w:val="18"/>
          <w:szCs w:val="18"/>
          <w:lang w:eastAsia="en-GB"/>
        </w:rPr>
        <w:tab/>
      </w:r>
      <w:hyperlink r:id="rId1802" w:history="1">
        <w:r w:rsidR="00797FA0" w:rsidRPr="00182533">
          <w:rPr>
            <w:rStyle w:val="Hyperlink"/>
            <w:sz w:val="18"/>
            <w:szCs w:val="18"/>
            <w:lang w:eastAsia="en-GB"/>
          </w:rPr>
          <w:t>https://www.ccsa.org.cn/api/portalsFile/downloadOldFile?type=19&amp;oldFileUrl=ITU-R/M.2012-6/CCSA.36.445V1200.doc</w:t>
        </w:r>
      </w:hyperlink>
    </w:p>
    <w:p w14:paraId="64500855" w14:textId="35EAD054"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136 445</w:t>
      </w:r>
      <w:r w:rsidRPr="0034407F">
        <w:rPr>
          <w:color w:val="000000"/>
          <w:sz w:val="18"/>
          <w:szCs w:val="18"/>
          <w:lang w:val="fr-FR" w:eastAsia="en-GB"/>
        </w:rPr>
        <w:tab/>
        <w:t>12.0.0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26</w:t>
      </w:r>
      <w:r w:rsidR="00D63672" w:rsidRPr="0034407F">
        <w:rPr>
          <w:color w:val="000000"/>
          <w:sz w:val="18"/>
          <w:szCs w:val="18"/>
          <w:lang w:val="fr-FR" w:eastAsia="en-GB"/>
        </w:rPr>
        <w:t>/09/2014</w:t>
      </w:r>
      <w:r w:rsidRPr="0034407F">
        <w:rPr>
          <w:color w:val="000000"/>
          <w:sz w:val="18"/>
          <w:szCs w:val="18"/>
          <w:lang w:val="fr-FR" w:eastAsia="en-GB"/>
        </w:rPr>
        <w:tab/>
      </w:r>
      <w:hyperlink r:id="rId1803" w:history="1">
        <w:r w:rsidR="00797FA0" w:rsidRPr="0034407F">
          <w:rPr>
            <w:rStyle w:val="Hyperlink"/>
            <w:sz w:val="18"/>
            <w:szCs w:val="18"/>
            <w:lang w:val="fr-FR" w:eastAsia="en-GB"/>
          </w:rPr>
          <w:t>https://www.etsi.org/deliver/etsi_ts/136400_136499/136445/12.00.00_60/ts_136445v120000p.pdf</w:t>
        </w:r>
      </w:hyperlink>
    </w:p>
    <w:p w14:paraId="6D5CA049" w14:textId="5DD151AF"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36.445-12.0.0 V1.0.0</w:t>
      </w:r>
      <w:r w:rsidRPr="0034407F">
        <w:rPr>
          <w:color w:val="000000"/>
          <w:sz w:val="18"/>
          <w:szCs w:val="18"/>
          <w:lang w:val="fr-FR" w:eastAsia="en-GB"/>
        </w:rPr>
        <w:tab/>
        <w:t>12.0.0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804" w:history="1">
        <w:r w:rsidR="00797FA0" w:rsidRPr="0034407F">
          <w:rPr>
            <w:rStyle w:val="Hyperlink"/>
            <w:sz w:val="18"/>
            <w:szCs w:val="18"/>
            <w:lang w:val="fr-FR" w:eastAsia="en-GB"/>
          </w:rPr>
          <w:t>https://members.tsdsi.in/index.php/s/EJqrMzmmGiYaF5P</w:t>
        </w:r>
      </w:hyperlink>
    </w:p>
    <w:p w14:paraId="157DF095" w14:textId="3C95422B"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TTAT.3G-36.445V12.0.0</w:t>
      </w:r>
      <w:r w:rsidRPr="0034407F">
        <w:rPr>
          <w:color w:val="000000"/>
          <w:sz w:val="18"/>
          <w:szCs w:val="18"/>
          <w:lang w:val="fr-FR" w:eastAsia="en-GB"/>
        </w:rPr>
        <w:tab/>
        <w:t>12.0.0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805" w:history="1">
        <w:r w:rsidR="00797FA0" w:rsidRPr="0034407F">
          <w:rPr>
            <w:rStyle w:val="Hyperlink"/>
            <w:sz w:val="18"/>
            <w:szCs w:val="18"/>
            <w:lang w:val="fr-FR" w:eastAsia="en-GB"/>
          </w:rPr>
          <w:t>http://committee.tta.or.kr/data/ttasDown.jsp?kind=ttastd&amp;pk_num=TTAT.3G-36.445V12.0.0</w:t>
        </w:r>
      </w:hyperlink>
    </w:p>
    <w:p w14:paraId="1B833283" w14:textId="7A8D606F"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TS-3GA-36.445(Rel12)v12.0.0</w:t>
      </w:r>
      <w:r w:rsidRPr="0034407F">
        <w:rPr>
          <w:color w:val="000000"/>
          <w:sz w:val="18"/>
          <w:szCs w:val="18"/>
          <w:lang w:val="fr-FR" w:eastAsia="en-GB"/>
        </w:rPr>
        <w:tab/>
        <w:t>12.0.0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/03/2015</w:t>
      </w:r>
      <w:r w:rsidRPr="0034407F">
        <w:rPr>
          <w:color w:val="000000"/>
          <w:sz w:val="18"/>
          <w:szCs w:val="18"/>
          <w:lang w:val="fr-FR" w:eastAsia="en-GB"/>
        </w:rPr>
        <w:tab/>
      </w:r>
      <w:hyperlink r:id="rId1806" w:history="1">
        <w:r w:rsidR="00797FA0" w:rsidRPr="0034407F">
          <w:rPr>
            <w:rStyle w:val="Hyperlink"/>
            <w:sz w:val="18"/>
            <w:szCs w:val="18"/>
            <w:lang w:val="fr-FR" w:eastAsia="en-GB"/>
          </w:rPr>
          <w:t>https://www.ttc.or.jp/st/docs/3gpps2015/TS/TS-3GA-36.445(Rel12)v12.0.0.pdf</w:t>
        </w:r>
      </w:hyperlink>
    </w:p>
    <w:p w14:paraId="13358FC7" w14:textId="3E5507F2" w:rsidR="00A16DB1" w:rsidRPr="00182533" w:rsidRDefault="006E0553" w:rsidP="00133A0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16DB1" w:rsidRPr="00182533">
        <w:rPr>
          <w:b/>
          <w:bCs/>
          <w:color w:val="000000"/>
          <w:sz w:val="18"/>
          <w:szCs w:val="18"/>
          <w:lang w:eastAsia="en-GB"/>
        </w:rPr>
        <w:t xml:space="preserve"> 13</w:t>
      </w:r>
    </w:p>
    <w:p w14:paraId="08D98403" w14:textId="69472921" w:rsidR="00A16DB1" w:rsidRPr="00182533"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ATIS.3GPP.36.445V1300</w:t>
      </w:r>
      <w:r w:rsidRPr="00182533">
        <w:rPr>
          <w:color w:val="000000"/>
          <w:sz w:val="18"/>
          <w:szCs w:val="18"/>
          <w:lang w:eastAsia="en-GB"/>
        </w:rPr>
        <w:tab/>
        <w:t>13.0.0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807" w:history="1">
        <w:r w:rsidR="00797FA0" w:rsidRPr="00182533">
          <w:rPr>
            <w:rStyle w:val="Hyperlink"/>
            <w:sz w:val="18"/>
            <w:szCs w:val="18"/>
            <w:lang w:eastAsia="en-GB"/>
          </w:rPr>
          <w:t>https://www.atis.org/3gpp-documents/Rel99-14/</w:t>
        </w:r>
      </w:hyperlink>
    </w:p>
    <w:p w14:paraId="1BAA1BD8" w14:textId="6D559BEE" w:rsidR="00A16DB1" w:rsidRPr="00182533" w:rsidRDefault="00A16DB1" w:rsidP="00797FA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CCSA.36.445V1300</w:t>
      </w:r>
      <w:r w:rsidRPr="00182533">
        <w:rPr>
          <w:color w:val="000000"/>
          <w:sz w:val="18"/>
          <w:szCs w:val="18"/>
          <w:lang w:eastAsia="en-GB"/>
        </w:rPr>
        <w:tab/>
        <w:t>13.0.0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/12/2015</w:t>
      </w:r>
      <w:r w:rsidRPr="00182533">
        <w:rPr>
          <w:color w:val="000000"/>
          <w:sz w:val="18"/>
          <w:szCs w:val="18"/>
          <w:lang w:eastAsia="en-GB"/>
        </w:rPr>
        <w:tab/>
      </w:r>
      <w:hyperlink r:id="rId1808" w:history="1">
        <w:r w:rsidR="00797FA0" w:rsidRPr="00182533">
          <w:rPr>
            <w:rStyle w:val="Hyperlink"/>
            <w:sz w:val="18"/>
            <w:szCs w:val="18"/>
            <w:lang w:eastAsia="en-GB"/>
          </w:rPr>
          <w:t>https://www.ccsa.org.cn/api/portalsFile/downloadOldFile?type=19&amp;oldFileUrl=ITU-R/M.2012-6/CCSA.36.445V1300.doc</w:t>
        </w:r>
      </w:hyperlink>
    </w:p>
    <w:p w14:paraId="67FADC26" w14:textId="3B3D8B72"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136 445</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/01/2016</w:t>
      </w:r>
      <w:r w:rsidRPr="0034407F">
        <w:rPr>
          <w:color w:val="000000"/>
          <w:sz w:val="18"/>
          <w:szCs w:val="18"/>
          <w:lang w:val="fr-FR" w:eastAsia="en-GB"/>
        </w:rPr>
        <w:tab/>
      </w:r>
      <w:hyperlink r:id="rId1809" w:history="1">
        <w:r w:rsidR="00797FA0" w:rsidRPr="0034407F">
          <w:rPr>
            <w:rStyle w:val="Hyperlink"/>
            <w:sz w:val="18"/>
            <w:szCs w:val="18"/>
            <w:lang w:val="fr-FR" w:eastAsia="en-GB"/>
          </w:rPr>
          <w:t>https://www.etsi.org/deliver/etsi_ts/136400_136499/136445/13.00.00_60/ts_136445v130000p.pdf</w:t>
        </w:r>
      </w:hyperlink>
    </w:p>
    <w:p w14:paraId="1DDC7DDD" w14:textId="05441984"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36.445-13.0.0 V1.0.0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810" w:history="1">
        <w:r w:rsidR="00797FA0" w:rsidRPr="0034407F">
          <w:rPr>
            <w:rStyle w:val="Hyperlink"/>
            <w:sz w:val="18"/>
            <w:szCs w:val="18"/>
            <w:lang w:val="fr-FR" w:eastAsia="en-GB"/>
          </w:rPr>
          <w:t>https://members.tsdsi.in/index.php/s/eFYWsRG6DewxD5t</w:t>
        </w:r>
      </w:hyperlink>
    </w:p>
    <w:p w14:paraId="2ED55BE1" w14:textId="24FFF06E"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TTAT.3G-36.445V13.0.0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811" w:history="1">
        <w:r w:rsidR="00797FA0" w:rsidRPr="0034407F">
          <w:rPr>
            <w:rStyle w:val="Hyperlink"/>
            <w:sz w:val="18"/>
            <w:szCs w:val="18"/>
            <w:lang w:val="fr-FR" w:eastAsia="en-GB"/>
          </w:rPr>
          <w:t>http://committee.tta.or.kr/data/ttasDown.jsp?kind=ttastd&amp;pk_num=TTAT.3G-36.445V13.0.0</w:t>
        </w:r>
      </w:hyperlink>
    </w:p>
    <w:p w14:paraId="4A32A359" w14:textId="7A81D906"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TS-3GA-36.445(Rel13)v13.0.0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31</w:t>
      </w:r>
      <w:r w:rsidR="00D63672" w:rsidRPr="0034407F">
        <w:rPr>
          <w:color w:val="000000"/>
          <w:sz w:val="18"/>
          <w:szCs w:val="18"/>
          <w:lang w:val="fr-FR" w:eastAsia="en-GB"/>
        </w:rPr>
        <w:t>/03/2017</w:t>
      </w:r>
      <w:r w:rsidRPr="0034407F">
        <w:rPr>
          <w:color w:val="000000"/>
          <w:sz w:val="18"/>
          <w:szCs w:val="18"/>
          <w:lang w:val="fr-FR" w:eastAsia="en-GB"/>
        </w:rPr>
        <w:tab/>
      </w:r>
      <w:hyperlink r:id="rId1812" w:history="1">
        <w:r w:rsidR="00797FA0" w:rsidRPr="0034407F">
          <w:rPr>
            <w:rStyle w:val="Hyperlink"/>
            <w:sz w:val="18"/>
            <w:szCs w:val="18"/>
            <w:lang w:val="fr-FR" w:eastAsia="en-GB"/>
          </w:rPr>
          <w:t>https://www.ttc.or.jp/st/docs/3gpps2017/TS/TS-3GA-36.445(Rel13)v13.0.0.pdf</w:t>
        </w:r>
      </w:hyperlink>
    </w:p>
    <w:p w14:paraId="13B17AA8" w14:textId="3EA02619" w:rsidR="00A16DB1" w:rsidRPr="00182533" w:rsidRDefault="006E0553" w:rsidP="00133A0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A16DB1" w:rsidRPr="00182533">
        <w:rPr>
          <w:b/>
          <w:bCs/>
          <w:color w:val="000000"/>
          <w:sz w:val="18"/>
          <w:szCs w:val="18"/>
          <w:lang w:eastAsia="en-GB"/>
        </w:rPr>
        <w:t xml:space="preserve"> 14</w:t>
      </w:r>
    </w:p>
    <w:p w14:paraId="1ABB3309" w14:textId="0CE8BB3B" w:rsidR="00A16DB1" w:rsidRPr="00182533" w:rsidRDefault="00A16DB1"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ATIS.3GPP.36.445V1400</w:t>
      </w:r>
      <w:r w:rsidRPr="00182533">
        <w:rPr>
          <w:color w:val="000000"/>
          <w:sz w:val="18"/>
          <w:szCs w:val="18"/>
          <w:lang w:eastAsia="en-GB"/>
        </w:rPr>
        <w:tab/>
        <w:t>14.0.0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813" w:history="1">
        <w:r w:rsidR="00797FA0" w:rsidRPr="00182533">
          <w:rPr>
            <w:rStyle w:val="Hyperlink"/>
            <w:sz w:val="18"/>
            <w:szCs w:val="18"/>
            <w:lang w:eastAsia="en-GB"/>
          </w:rPr>
          <w:t>https://www.atis.org/3gpp-documents/Rel99-14/</w:t>
        </w:r>
      </w:hyperlink>
    </w:p>
    <w:p w14:paraId="1AA195FF" w14:textId="30A53DBD" w:rsidR="00A16DB1" w:rsidRPr="00182533" w:rsidRDefault="00A16DB1"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CCSA.36.445V1400</w:t>
      </w:r>
      <w:r w:rsidRPr="00182533">
        <w:rPr>
          <w:color w:val="000000"/>
          <w:sz w:val="18"/>
          <w:szCs w:val="18"/>
          <w:lang w:eastAsia="en-GB"/>
        </w:rPr>
        <w:tab/>
        <w:t>14.0.0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/03/2017</w:t>
      </w:r>
      <w:r w:rsidRPr="00182533">
        <w:rPr>
          <w:color w:val="000000"/>
          <w:sz w:val="18"/>
          <w:szCs w:val="18"/>
          <w:lang w:eastAsia="en-GB"/>
        </w:rPr>
        <w:tab/>
      </w:r>
      <w:hyperlink r:id="rId1814" w:history="1">
        <w:r w:rsidR="00797FA0" w:rsidRPr="00182533">
          <w:rPr>
            <w:rStyle w:val="Hyperlink"/>
            <w:sz w:val="18"/>
            <w:szCs w:val="18"/>
            <w:lang w:eastAsia="en-GB"/>
          </w:rPr>
          <w:t>https://www.ccsa.org.cn/api/portalsFile/downloadOldFile?type=19&amp;oldFileUrl=ITU-R/M.2012-6/CCSA.36.445V1400.doc</w:t>
        </w:r>
      </w:hyperlink>
    </w:p>
    <w:p w14:paraId="4404142E" w14:textId="24969376" w:rsidR="00A16DB1" w:rsidRPr="0034407F" w:rsidRDefault="00A16DB1"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136 445</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/04/2017</w:t>
      </w:r>
      <w:r w:rsidRPr="0034407F">
        <w:rPr>
          <w:color w:val="000000"/>
          <w:sz w:val="18"/>
          <w:szCs w:val="18"/>
          <w:lang w:val="fr-FR" w:eastAsia="en-GB"/>
        </w:rPr>
        <w:tab/>
      </w:r>
      <w:hyperlink r:id="rId1815" w:history="1">
        <w:r w:rsidR="00797FA0" w:rsidRPr="0034407F">
          <w:rPr>
            <w:rStyle w:val="Hyperlink"/>
            <w:sz w:val="18"/>
            <w:szCs w:val="18"/>
            <w:lang w:val="fr-FR" w:eastAsia="en-GB"/>
          </w:rPr>
          <w:t>https://www.etsi.org/deliver/etsi_ts/136400_136499/136445/14.00.00_60/ts_136445v140000p.pdf</w:t>
        </w:r>
      </w:hyperlink>
    </w:p>
    <w:p w14:paraId="6B86F98E" w14:textId="1E16CF75"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36.445-14.0.0 V1.0.0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816" w:history="1">
        <w:r w:rsidR="00797FA0" w:rsidRPr="0034407F">
          <w:rPr>
            <w:rStyle w:val="Hyperlink"/>
            <w:sz w:val="18"/>
            <w:szCs w:val="18"/>
            <w:lang w:val="fr-FR" w:eastAsia="en-GB"/>
          </w:rPr>
          <w:t>https://members.tsdsi.in/index.php/s/YyK76JaXxcnZ4gf</w:t>
        </w:r>
      </w:hyperlink>
    </w:p>
    <w:p w14:paraId="3420BC6A" w14:textId="6276F1CB"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TTAT.3G-36.445V14.0.0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817" w:history="1">
        <w:r w:rsidR="00797FA0" w:rsidRPr="0034407F">
          <w:rPr>
            <w:rStyle w:val="Hyperlink"/>
            <w:sz w:val="18"/>
            <w:szCs w:val="18"/>
            <w:lang w:val="fr-FR" w:eastAsia="en-GB"/>
          </w:rPr>
          <w:t>http://committee.tta.or.kr/data/ttasDown.jsp?kind=ttastd&amp;pk_num=TTAT.3G-36.445V14.0.0</w:t>
        </w:r>
      </w:hyperlink>
    </w:p>
    <w:p w14:paraId="66E903D9" w14:textId="155E7D10"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TS-3GA-36.445(Rel14)v14.0.0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13</w:t>
      </w:r>
      <w:r w:rsidR="00D63672" w:rsidRPr="0034407F">
        <w:rPr>
          <w:color w:val="000000"/>
          <w:sz w:val="18"/>
          <w:szCs w:val="18"/>
          <w:lang w:val="fr-FR" w:eastAsia="en-GB"/>
        </w:rPr>
        <w:t>/04/2018</w:t>
      </w:r>
      <w:r w:rsidRPr="0034407F">
        <w:rPr>
          <w:color w:val="000000"/>
          <w:sz w:val="18"/>
          <w:szCs w:val="18"/>
          <w:lang w:val="fr-FR" w:eastAsia="en-GB"/>
        </w:rPr>
        <w:tab/>
      </w:r>
      <w:hyperlink r:id="rId1818" w:history="1">
        <w:r w:rsidR="00797FA0" w:rsidRPr="0034407F">
          <w:rPr>
            <w:rStyle w:val="Hyperlink"/>
            <w:sz w:val="18"/>
            <w:szCs w:val="18"/>
            <w:lang w:val="fr-FR" w:eastAsia="en-GB"/>
          </w:rPr>
          <w:t>https://www.ttc.or.jp/st/docs/3gpps2018/TS/TS-3GA-36.445(Rel14)v14.0.0.pdf</w:t>
        </w:r>
      </w:hyperlink>
    </w:p>
    <w:p w14:paraId="144597C4" w14:textId="67B9988C" w:rsidR="00A16DB1" w:rsidRPr="00182533" w:rsidRDefault="006E0553" w:rsidP="00133A0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16DB1" w:rsidRPr="00182533">
        <w:rPr>
          <w:b/>
          <w:bCs/>
          <w:color w:val="000000"/>
          <w:sz w:val="18"/>
          <w:szCs w:val="18"/>
          <w:lang w:eastAsia="en-GB"/>
        </w:rPr>
        <w:t xml:space="preserve"> 15</w:t>
      </w:r>
    </w:p>
    <w:p w14:paraId="4CDBFE50" w14:textId="24058D1B" w:rsidR="00A16DB1" w:rsidRPr="00182533"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ATIS.3GPP.36.445V1500</w:t>
      </w:r>
      <w:r w:rsidRPr="00182533">
        <w:rPr>
          <w:color w:val="000000"/>
          <w:sz w:val="18"/>
          <w:szCs w:val="18"/>
          <w:lang w:eastAsia="en-GB"/>
        </w:rPr>
        <w:tab/>
        <w:t>15.0.0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819" w:history="1">
        <w:r w:rsidR="00490306" w:rsidRPr="00182533">
          <w:rPr>
            <w:rStyle w:val="Hyperlink"/>
            <w:sz w:val="18"/>
            <w:szCs w:val="18"/>
            <w:lang w:eastAsia="en-GB"/>
          </w:rPr>
          <w:t>https://www.atis.org/3gpp-documents/Rel15/</w:t>
        </w:r>
      </w:hyperlink>
      <w:r w:rsidR="00490306" w:rsidRPr="00182533">
        <w:rPr>
          <w:color w:val="000000"/>
          <w:sz w:val="18"/>
          <w:szCs w:val="18"/>
          <w:lang w:eastAsia="en-GB"/>
        </w:rPr>
        <w:t xml:space="preserve"> </w:t>
      </w:r>
    </w:p>
    <w:p w14:paraId="2EB8212C" w14:textId="5B191958" w:rsidR="00A16DB1" w:rsidRPr="00182533" w:rsidRDefault="00A16DB1" w:rsidP="0049030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CCSA.36.445V1500</w:t>
      </w:r>
      <w:r w:rsidRPr="00182533">
        <w:rPr>
          <w:color w:val="000000"/>
          <w:sz w:val="18"/>
          <w:szCs w:val="18"/>
          <w:lang w:eastAsia="en-GB"/>
        </w:rPr>
        <w:tab/>
        <w:t>15.0.0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/09/2018</w:t>
      </w:r>
      <w:r w:rsidRPr="00182533">
        <w:rPr>
          <w:color w:val="000000"/>
          <w:sz w:val="18"/>
          <w:szCs w:val="18"/>
          <w:lang w:eastAsia="en-GB"/>
        </w:rPr>
        <w:tab/>
      </w:r>
      <w:hyperlink r:id="rId1820" w:history="1">
        <w:r w:rsidR="00490306" w:rsidRPr="00182533">
          <w:rPr>
            <w:rStyle w:val="Hyperlink"/>
            <w:sz w:val="18"/>
            <w:szCs w:val="18"/>
            <w:lang w:eastAsia="en-GB"/>
          </w:rPr>
          <w:t>https://www.ccsa.org.cn/api/portalsFile/downloadOldFile?type=19&amp;oldFileUrl=ITU-R/M.2012-6/CCSA.36.445V1500.doc</w:t>
        </w:r>
      </w:hyperlink>
      <w:r w:rsidR="00490306" w:rsidRPr="00182533">
        <w:rPr>
          <w:color w:val="000000"/>
          <w:sz w:val="18"/>
          <w:szCs w:val="18"/>
          <w:lang w:eastAsia="en-GB"/>
        </w:rPr>
        <w:t xml:space="preserve"> </w:t>
      </w:r>
    </w:p>
    <w:p w14:paraId="68DD7437" w14:textId="3EEE2E02"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136 445</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28</w:t>
      </w:r>
      <w:r w:rsidR="00D63672" w:rsidRPr="0034407F">
        <w:rPr>
          <w:color w:val="000000"/>
          <w:sz w:val="18"/>
          <w:szCs w:val="18"/>
          <w:lang w:val="fr-FR" w:eastAsia="en-GB"/>
        </w:rPr>
        <w:t>/09/2018</w:t>
      </w:r>
      <w:r w:rsidRPr="0034407F">
        <w:rPr>
          <w:color w:val="000000"/>
          <w:sz w:val="18"/>
          <w:szCs w:val="18"/>
          <w:lang w:val="fr-FR" w:eastAsia="en-GB"/>
        </w:rPr>
        <w:tab/>
      </w:r>
      <w:hyperlink r:id="rId1821" w:history="1">
        <w:r w:rsidR="00490306" w:rsidRPr="0034407F">
          <w:rPr>
            <w:rStyle w:val="Hyperlink"/>
            <w:sz w:val="18"/>
            <w:szCs w:val="18"/>
            <w:lang w:val="fr-FR" w:eastAsia="en-GB"/>
          </w:rPr>
          <w:t>https://www.etsi.org/deliver/etsi_ts/136400_136499/136445/15.00.00_60/ts_136445v150000p.pdf</w:t>
        </w:r>
      </w:hyperlink>
      <w:r w:rsidR="00490306" w:rsidRPr="0034407F">
        <w:rPr>
          <w:color w:val="000000"/>
          <w:sz w:val="18"/>
          <w:szCs w:val="18"/>
          <w:lang w:val="fr-FR" w:eastAsia="en-GB"/>
        </w:rPr>
        <w:t xml:space="preserve"> </w:t>
      </w:r>
    </w:p>
    <w:p w14:paraId="12C05D04" w14:textId="15446217"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36.445-15.0.0 V1.0.0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822" w:history="1">
        <w:r w:rsidR="00490306" w:rsidRPr="0034407F">
          <w:rPr>
            <w:rStyle w:val="Hyperlink"/>
            <w:sz w:val="18"/>
            <w:szCs w:val="18"/>
            <w:lang w:val="fr-FR" w:eastAsia="en-GB"/>
          </w:rPr>
          <w:t>https://members.tsdsi.in/index.php/s/MdCjGc9BERPXbaA</w:t>
        </w:r>
      </w:hyperlink>
      <w:r w:rsidR="00490306" w:rsidRPr="0034407F">
        <w:rPr>
          <w:color w:val="000000"/>
          <w:sz w:val="18"/>
          <w:szCs w:val="18"/>
          <w:lang w:val="fr-FR" w:eastAsia="en-GB"/>
        </w:rPr>
        <w:t xml:space="preserve"> </w:t>
      </w:r>
    </w:p>
    <w:p w14:paraId="78BD1FAB" w14:textId="32AEC0B7"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TTAT.3G-36.445V15.0.0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1823" w:history="1">
        <w:r w:rsidR="00490306" w:rsidRPr="0034407F">
          <w:rPr>
            <w:rStyle w:val="Hyperlink"/>
            <w:sz w:val="18"/>
            <w:szCs w:val="18"/>
            <w:lang w:val="fr-FR" w:eastAsia="en-GB"/>
          </w:rPr>
          <w:t>http://committee.tta.or.kr/data/ttasDown.jsp?kind=ttastd&amp;pk_num=TTAT.3G-36.445V15.0.0</w:t>
        </w:r>
      </w:hyperlink>
      <w:r w:rsidR="00490306" w:rsidRPr="0034407F">
        <w:rPr>
          <w:color w:val="000000"/>
          <w:sz w:val="18"/>
          <w:szCs w:val="18"/>
          <w:lang w:val="fr-FR" w:eastAsia="en-GB"/>
        </w:rPr>
        <w:t xml:space="preserve"> </w:t>
      </w:r>
    </w:p>
    <w:p w14:paraId="0A74CC53" w14:textId="5F8B62B8"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TS-3GA-36.445(Rel15)v15.0.0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/12/2018</w:t>
      </w:r>
      <w:r w:rsidRPr="0034407F">
        <w:rPr>
          <w:color w:val="000000"/>
          <w:sz w:val="18"/>
          <w:szCs w:val="18"/>
          <w:lang w:val="fr-FR" w:eastAsia="en-GB"/>
        </w:rPr>
        <w:tab/>
      </w:r>
      <w:hyperlink r:id="rId1824" w:history="1">
        <w:r w:rsidR="00490306" w:rsidRPr="0034407F">
          <w:rPr>
            <w:rStyle w:val="Hyperlink"/>
            <w:sz w:val="18"/>
            <w:szCs w:val="18"/>
            <w:lang w:val="fr-FR" w:eastAsia="en-GB"/>
          </w:rPr>
          <w:t>https://www.ttc.or.jp/st/docs/3gpps2018/TS/TS-3GA-36.445(Rel15)v15.0.0.pdf</w:t>
        </w:r>
      </w:hyperlink>
      <w:r w:rsidR="00490306" w:rsidRPr="0034407F">
        <w:rPr>
          <w:color w:val="000000"/>
          <w:sz w:val="18"/>
          <w:szCs w:val="18"/>
          <w:lang w:val="fr-FR" w:eastAsia="en-GB"/>
        </w:rPr>
        <w:t xml:space="preserve"> </w:t>
      </w:r>
    </w:p>
    <w:p w14:paraId="3DCF4087" w14:textId="2064E5D9" w:rsidR="00A16DB1" w:rsidRPr="00182533" w:rsidRDefault="006E0553" w:rsidP="00133A0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16DB1" w:rsidRPr="00182533">
        <w:rPr>
          <w:b/>
          <w:bCs/>
          <w:color w:val="000000"/>
          <w:sz w:val="18"/>
          <w:szCs w:val="18"/>
          <w:lang w:eastAsia="en-GB"/>
        </w:rPr>
        <w:t xml:space="preserve"> 16</w:t>
      </w:r>
    </w:p>
    <w:p w14:paraId="52EB539B" w14:textId="2D5F106B" w:rsidR="00A16DB1" w:rsidRPr="00182533"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ATIS.3GPP.36.445V1600</w:t>
      </w:r>
      <w:r w:rsidRPr="00182533">
        <w:rPr>
          <w:color w:val="000000"/>
          <w:sz w:val="18"/>
          <w:szCs w:val="18"/>
          <w:lang w:eastAsia="en-GB"/>
        </w:rPr>
        <w:tab/>
        <w:t>16.0.0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825" w:history="1">
        <w:r w:rsidR="00490306" w:rsidRPr="00182533">
          <w:rPr>
            <w:rStyle w:val="Hyperlink"/>
            <w:sz w:val="18"/>
            <w:szCs w:val="18"/>
            <w:lang w:eastAsia="en-GB"/>
          </w:rPr>
          <w:t>https://www.atis.org/3gpp-documents/Rel16/</w:t>
        </w:r>
      </w:hyperlink>
    </w:p>
    <w:p w14:paraId="28F355F9" w14:textId="098DA5DF" w:rsidR="00A16DB1" w:rsidRPr="00182533" w:rsidRDefault="00A16DB1" w:rsidP="0049030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CCSA.36.445V1600</w:t>
      </w:r>
      <w:r w:rsidRPr="00182533">
        <w:rPr>
          <w:color w:val="000000"/>
          <w:sz w:val="18"/>
          <w:szCs w:val="18"/>
          <w:lang w:eastAsia="en-GB"/>
        </w:rPr>
        <w:tab/>
        <w:t>16.0.0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/07/2020</w:t>
      </w:r>
      <w:r w:rsidRPr="00182533">
        <w:rPr>
          <w:color w:val="000000"/>
          <w:sz w:val="18"/>
          <w:szCs w:val="18"/>
          <w:lang w:eastAsia="en-GB"/>
        </w:rPr>
        <w:tab/>
      </w:r>
      <w:hyperlink r:id="rId1826" w:history="1">
        <w:r w:rsidR="00490306" w:rsidRPr="00182533">
          <w:rPr>
            <w:rStyle w:val="Hyperlink"/>
            <w:sz w:val="18"/>
            <w:szCs w:val="18"/>
            <w:lang w:eastAsia="en-GB"/>
          </w:rPr>
          <w:t>https://www.ccsa.org.cn/api/portalsFile/downloadOldFile?type=19&amp;oldFileUrl=ITU-R/M.2012-6/CCSA.36.445V1600.doc</w:t>
        </w:r>
      </w:hyperlink>
    </w:p>
    <w:p w14:paraId="1A36042E" w14:textId="1F485C98"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136 445</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/07/2020</w:t>
      </w:r>
      <w:r w:rsidRPr="0034407F">
        <w:rPr>
          <w:color w:val="000000"/>
          <w:sz w:val="18"/>
          <w:szCs w:val="18"/>
          <w:lang w:val="fr-FR" w:eastAsia="en-GB"/>
        </w:rPr>
        <w:tab/>
      </w:r>
      <w:hyperlink r:id="rId1827" w:history="1">
        <w:r w:rsidR="00490306" w:rsidRPr="0034407F">
          <w:rPr>
            <w:rStyle w:val="Hyperlink"/>
            <w:sz w:val="18"/>
            <w:szCs w:val="18"/>
            <w:lang w:val="fr-FR" w:eastAsia="en-GB"/>
          </w:rPr>
          <w:t>https://www.etsi.org/deliver/etsi_ts/136400_136499/136445/16.00.00_60/ts_136445v160000p.pdf</w:t>
        </w:r>
      </w:hyperlink>
    </w:p>
    <w:p w14:paraId="254B2092" w14:textId="3B2DE5AD"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36.445-16.0.0 V1.0.0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828" w:history="1">
        <w:r w:rsidR="00490306" w:rsidRPr="0034407F">
          <w:rPr>
            <w:rStyle w:val="Hyperlink"/>
            <w:sz w:val="18"/>
            <w:szCs w:val="18"/>
            <w:lang w:val="fr-FR" w:eastAsia="en-GB"/>
          </w:rPr>
          <w:t>https://members.tsdsi.in/index.php/s/HEBzkYbBZw2KnPQ</w:t>
        </w:r>
      </w:hyperlink>
    </w:p>
    <w:p w14:paraId="4E2D3BEF" w14:textId="185C8D02"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TTAT.3G-36.445V16.0.0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1829" w:history="1">
        <w:r w:rsidR="00490306" w:rsidRPr="0034407F">
          <w:rPr>
            <w:rStyle w:val="Hyperlink"/>
            <w:sz w:val="18"/>
            <w:szCs w:val="18"/>
            <w:lang w:val="fr-FR" w:eastAsia="en-GB"/>
          </w:rPr>
          <w:t>http://committee.tta.or.kr/data/ttasDown.jsp?kind=ttastd&amp;pk_num=TTAT.3G-36.445V16.0.0</w:t>
        </w:r>
      </w:hyperlink>
    </w:p>
    <w:p w14:paraId="386110D3" w14:textId="62468A59"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TS-3GA-36.445(Rel16)v16.0.0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/10/2020</w:t>
      </w:r>
      <w:r w:rsidRPr="0034407F">
        <w:rPr>
          <w:color w:val="000000"/>
          <w:sz w:val="18"/>
          <w:szCs w:val="18"/>
          <w:lang w:val="fr-FR" w:eastAsia="en-GB"/>
        </w:rPr>
        <w:tab/>
      </w:r>
      <w:hyperlink r:id="rId1830" w:history="1">
        <w:r w:rsidR="00490306" w:rsidRPr="0034407F">
          <w:rPr>
            <w:rStyle w:val="Hyperlink"/>
            <w:sz w:val="18"/>
            <w:szCs w:val="18"/>
            <w:lang w:val="fr-FR" w:eastAsia="en-GB"/>
          </w:rPr>
          <w:t>https://www.ttc.or.jp/st/docs/3gpps2020/TS/TS-3GA-36_445_Rel16v16_0_0.pdf</w:t>
        </w:r>
      </w:hyperlink>
    </w:p>
    <w:p w14:paraId="7ECF2FB0" w14:textId="3667CBC1" w:rsidR="00A16DB1" w:rsidRPr="00182533" w:rsidRDefault="006E0553" w:rsidP="00A16DB1">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16DB1" w:rsidRPr="00182533">
        <w:rPr>
          <w:b/>
          <w:bCs/>
          <w:color w:val="000000"/>
          <w:sz w:val="18"/>
          <w:szCs w:val="18"/>
          <w:lang w:eastAsia="en-GB"/>
        </w:rPr>
        <w:t xml:space="preserve"> 17</w:t>
      </w:r>
    </w:p>
    <w:p w14:paraId="6D656640" w14:textId="7B3E7B1A" w:rsidR="00A16DB1" w:rsidRPr="00182533"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ATIS.3GPP.36.445.V17.0.0</w:t>
      </w:r>
      <w:r w:rsidRPr="00182533">
        <w:rPr>
          <w:color w:val="000000"/>
          <w:sz w:val="18"/>
          <w:szCs w:val="18"/>
          <w:lang w:eastAsia="en-GB"/>
        </w:rPr>
        <w:tab/>
        <w:t>17.0.0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1831" w:history="1">
        <w:r w:rsidR="00490306" w:rsidRPr="00182533">
          <w:rPr>
            <w:rStyle w:val="Hyperlink"/>
            <w:sz w:val="18"/>
            <w:szCs w:val="18"/>
            <w:lang w:eastAsia="en-GB"/>
          </w:rPr>
          <w:t>https://www.atis.org/3gpp-transpositions - Rel-17</w:t>
        </w:r>
      </w:hyperlink>
    </w:p>
    <w:p w14:paraId="66109411" w14:textId="28B6E2F5" w:rsidR="00A16DB1" w:rsidRPr="00182533" w:rsidRDefault="00A16DB1" w:rsidP="0049030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CCSA.36.445V1700</w:t>
      </w:r>
      <w:r w:rsidRPr="00182533">
        <w:rPr>
          <w:color w:val="000000"/>
          <w:sz w:val="18"/>
          <w:szCs w:val="18"/>
          <w:lang w:eastAsia="en-GB"/>
        </w:rPr>
        <w:tab/>
        <w:t>17.0.0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/04/2022</w:t>
      </w:r>
      <w:r w:rsidRPr="00182533">
        <w:rPr>
          <w:color w:val="000000"/>
          <w:sz w:val="18"/>
          <w:szCs w:val="18"/>
          <w:lang w:eastAsia="en-GB"/>
        </w:rPr>
        <w:tab/>
      </w:r>
      <w:hyperlink r:id="rId1832" w:history="1">
        <w:r w:rsidR="00490306" w:rsidRPr="00182533">
          <w:rPr>
            <w:rStyle w:val="Hyperlink"/>
            <w:sz w:val="18"/>
            <w:szCs w:val="18"/>
            <w:lang w:eastAsia="en-GB"/>
          </w:rPr>
          <w:t>https://www.ccsa.org.cn/api/portalsFile/downloadOldFile?type=19&amp;oldFileUrl=ITU-R/M.2012-6/CCSA.36.445V1700.doc</w:t>
        </w:r>
      </w:hyperlink>
    </w:p>
    <w:p w14:paraId="250D42E5" w14:textId="1DC3E96D"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136 445</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/05/2022</w:t>
      </w:r>
      <w:r w:rsidRPr="0034407F">
        <w:rPr>
          <w:color w:val="000000"/>
          <w:sz w:val="18"/>
          <w:szCs w:val="18"/>
          <w:lang w:val="fr-FR" w:eastAsia="en-GB"/>
        </w:rPr>
        <w:tab/>
      </w:r>
      <w:hyperlink r:id="rId1833" w:history="1">
        <w:r w:rsidR="00490306" w:rsidRPr="0034407F">
          <w:rPr>
            <w:rStyle w:val="Hyperlink"/>
            <w:sz w:val="18"/>
            <w:szCs w:val="18"/>
            <w:lang w:val="fr-FR" w:eastAsia="en-GB"/>
          </w:rPr>
          <w:t>https://www.etsi.org/deliver/etsi_ts/136400_136499/136445/17.00.00_60/ts_136445v170000p.pdf</w:t>
        </w:r>
      </w:hyperlink>
    </w:p>
    <w:p w14:paraId="08CC0231" w14:textId="760AF930"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36.445-17.0.0 V1.0.0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/07/2022</w:t>
      </w:r>
      <w:r w:rsidRPr="0034407F">
        <w:rPr>
          <w:color w:val="000000"/>
          <w:sz w:val="18"/>
          <w:szCs w:val="18"/>
          <w:lang w:val="fr-FR" w:eastAsia="en-GB"/>
        </w:rPr>
        <w:tab/>
      </w:r>
      <w:hyperlink r:id="rId1834" w:history="1">
        <w:r w:rsidR="00490306" w:rsidRPr="0034407F">
          <w:rPr>
            <w:rStyle w:val="Hyperlink"/>
            <w:sz w:val="18"/>
            <w:szCs w:val="18"/>
            <w:lang w:val="fr-FR" w:eastAsia="en-GB"/>
          </w:rPr>
          <w:t>https://members.tsdsi.in/s/oQBkSm9zJs2btQD</w:t>
        </w:r>
      </w:hyperlink>
    </w:p>
    <w:p w14:paraId="157CD1B8" w14:textId="4ECA7B34"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TTAT.3G-36.445V17.0.0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1835" w:history="1">
        <w:r w:rsidR="00490306" w:rsidRPr="0034407F">
          <w:rPr>
            <w:rStyle w:val="Hyperlink"/>
            <w:sz w:val="18"/>
            <w:szCs w:val="18"/>
            <w:lang w:val="fr-FR" w:eastAsia="en-GB"/>
          </w:rPr>
          <w:t>http://committee.tta.or.kr/data/ttasDown.jsp?kind=ttastd&amp;pk_num=TTAT.3G-36.445V17.0.0</w:t>
        </w:r>
      </w:hyperlink>
    </w:p>
    <w:p w14:paraId="708630FE" w14:textId="6F9B24B0" w:rsidR="00A16DB1" w:rsidRPr="0034407F" w:rsidRDefault="00A16DB1" w:rsidP="00133A0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TS-3GA-36.445(Rel17)v17.0.0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07</w:t>
      </w:r>
      <w:r w:rsidR="00D63672" w:rsidRPr="0034407F">
        <w:rPr>
          <w:color w:val="000000"/>
          <w:sz w:val="18"/>
          <w:szCs w:val="18"/>
          <w:lang w:val="fr-FR" w:eastAsia="en-GB"/>
        </w:rPr>
        <w:t>/10/2022</w:t>
      </w:r>
      <w:r w:rsidRPr="0034407F">
        <w:rPr>
          <w:color w:val="000000"/>
          <w:sz w:val="18"/>
          <w:szCs w:val="18"/>
          <w:lang w:val="fr-FR" w:eastAsia="en-GB"/>
        </w:rPr>
        <w:tab/>
      </w:r>
      <w:hyperlink r:id="rId1836" w:history="1">
        <w:r w:rsidR="00490306" w:rsidRPr="0034407F">
          <w:rPr>
            <w:rStyle w:val="Hyperlink"/>
            <w:sz w:val="18"/>
            <w:szCs w:val="18"/>
            <w:lang w:val="fr-FR" w:eastAsia="en-GB"/>
          </w:rPr>
          <w:t>https://www.ttc.or.jp/st/docs/3gpp/2022/TS/TS-3GA-36.445v17.0.0.pdf</w:t>
        </w:r>
      </w:hyperlink>
    </w:p>
    <w:p w14:paraId="31229D9A" w14:textId="77777777" w:rsidR="00C556AE" w:rsidRPr="00182533" w:rsidRDefault="00C556AE" w:rsidP="00C556AE">
      <w:pPr>
        <w:pStyle w:val="Heading4"/>
      </w:pPr>
      <w:r w:rsidRPr="00182533">
        <w:lastRenderedPageBreak/>
        <w:t>2.1.4.19</w:t>
      </w:r>
      <w:r w:rsidRPr="00182533">
        <w:tab/>
        <w:t>TS 36.455</w:t>
      </w:r>
    </w:p>
    <w:p w14:paraId="1804E8ED" w14:textId="77777777" w:rsidR="00C556AE" w:rsidRPr="00182533" w:rsidRDefault="00C556AE" w:rsidP="00C556AE">
      <w:pPr>
        <w:pStyle w:val="Headingb"/>
        <w:rPr>
          <w:lang w:eastAsia="zh-CN"/>
        </w:rPr>
      </w:pPr>
      <w:r w:rsidRPr="00182533">
        <w:rPr>
          <w:lang w:eastAsia="zh-CN"/>
        </w:rPr>
        <w:t>Acceso radioeléctrico terrenal universal evolucionado (E-UTRA); protocolo A de posicionamiento de la LTE (LPPa)</w:t>
      </w:r>
    </w:p>
    <w:p w14:paraId="0F68869F" w14:textId="77777777" w:rsidR="00C556AE" w:rsidRPr="00182533" w:rsidRDefault="00C556AE" w:rsidP="00220C96">
      <w:pPr>
        <w:keepNext/>
        <w:keepLines/>
      </w:pPr>
      <w:r w:rsidRPr="00182533">
        <w:t>En este documento se especifican los procedimientos de señalización de la capa de red radioeléctrica del plano de control entre el eNB y el E-SMLC. El LPPa soporta las funciones afectadas por los procedimientos de señalización definidos en este documento.</w:t>
      </w:r>
    </w:p>
    <w:p w14:paraId="40E15226" w14:textId="77777777" w:rsidR="00855B1C" w:rsidRPr="00182533" w:rsidRDefault="00855B1C" w:rsidP="00855B1C">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0260070D" w14:textId="6F84C965" w:rsidR="00A16DB1" w:rsidRPr="00182533" w:rsidRDefault="006E0553" w:rsidP="00133A0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16DB1" w:rsidRPr="00182533">
        <w:rPr>
          <w:b/>
          <w:bCs/>
          <w:color w:val="000000"/>
          <w:sz w:val="18"/>
          <w:szCs w:val="18"/>
          <w:lang w:eastAsia="en-GB"/>
        </w:rPr>
        <w:t xml:space="preserve"> 10</w:t>
      </w:r>
    </w:p>
    <w:p w14:paraId="38FB4115" w14:textId="32FCBF80" w:rsidR="00A16DB1" w:rsidRPr="00182533" w:rsidRDefault="00A16DB1"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ATIS.3GPP.36.455V1040</w:t>
      </w:r>
      <w:r w:rsidRPr="00182533">
        <w:rPr>
          <w:color w:val="000000"/>
          <w:sz w:val="18"/>
          <w:szCs w:val="18"/>
          <w:lang w:eastAsia="en-GB"/>
        </w:rPr>
        <w:tab/>
        <w:t>10.4.0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837" w:history="1">
        <w:r w:rsidR="00F455A7" w:rsidRPr="00182533">
          <w:rPr>
            <w:rStyle w:val="Hyperlink"/>
            <w:sz w:val="18"/>
            <w:szCs w:val="18"/>
            <w:lang w:eastAsia="en-GB"/>
          </w:rPr>
          <w:t>https://www.atis.org/3gpp-documents/Rel99-14/</w:t>
        </w:r>
      </w:hyperlink>
    </w:p>
    <w:p w14:paraId="19FCA7C9" w14:textId="72614812" w:rsidR="00A16DB1" w:rsidRPr="00182533" w:rsidRDefault="00A16DB1"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CCSA.36.455V1040</w:t>
      </w:r>
      <w:r w:rsidRPr="00182533">
        <w:rPr>
          <w:color w:val="000000"/>
          <w:sz w:val="18"/>
          <w:szCs w:val="18"/>
          <w:lang w:eastAsia="en-GB"/>
        </w:rPr>
        <w:tab/>
        <w:t>10.4.0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F455A7" w:rsidRPr="00182533">
        <w:rPr>
          <w:color w:val="000000"/>
          <w:sz w:val="18"/>
          <w:szCs w:val="18"/>
          <w:lang w:eastAsia="en-GB"/>
        </w:rPr>
        <w:t>/</w:t>
      </w:r>
      <w:r w:rsidRPr="00182533">
        <w:rPr>
          <w:color w:val="000000"/>
          <w:sz w:val="18"/>
          <w:szCs w:val="18"/>
          <w:lang w:eastAsia="en-GB"/>
        </w:rPr>
        <w:t>09</w:t>
      </w:r>
      <w:r w:rsidR="00F455A7" w:rsidRPr="00182533">
        <w:rPr>
          <w:color w:val="000000"/>
          <w:sz w:val="18"/>
          <w:szCs w:val="18"/>
          <w:lang w:eastAsia="en-GB"/>
        </w:rPr>
        <w:t>/</w:t>
      </w:r>
      <w:r w:rsidRPr="00182533">
        <w:rPr>
          <w:color w:val="000000"/>
          <w:sz w:val="18"/>
          <w:szCs w:val="18"/>
          <w:lang w:eastAsia="en-GB"/>
        </w:rPr>
        <w:t>2012</w:t>
      </w:r>
      <w:r w:rsidRPr="00182533">
        <w:rPr>
          <w:color w:val="000000"/>
          <w:sz w:val="18"/>
          <w:szCs w:val="18"/>
          <w:lang w:eastAsia="en-GB"/>
        </w:rPr>
        <w:tab/>
      </w:r>
      <w:hyperlink r:id="rId1838" w:history="1">
        <w:r w:rsidR="00F455A7" w:rsidRPr="00182533">
          <w:rPr>
            <w:rStyle w:val="Hyperlink"/>
            <w:sz w:val="18"/>
            <w:szCs w:val="18"/>
            <w:lang w:eastAsia="en-GB"/>
          </w:rPr>
          <w:t>https://www.ccsa.org.cn/api/portalsFile/downloadOldFile?type=19&amp;oldFileUrl=ITU-R/M.2012-6/CCSA.36.455V1040.doc</w:t>
        </w:r>
      </w:hyperlink>
    </w:p>
    <w:p w14:paraId="0CBD9CBE" w14:textId="4F086563"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136 455</w:t>
      </w:r>
      <w:r w:rsidRPr="0034407F">
        <w:rPr>
          <w:color w:val="000000"/>
          <w:sz w:val="18"/>
          <w:szCs w:val="18"/>
          <w:lang w:val="fr-FR" w:eastAsia="en-GB"/>
        </w:rPr>
        <w:tab/>
        <w:t>10.4.0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18</w:t>
      </w:r>
      <w:r w:rsidR="00F455A7" w:rsidRPr="0034407F">
        <w:rPr>
          <w:color w:val="000000"/>
          <w:sz w:val="18"/>
          <w:szCs w:val="18"/>
          <w:lang w:val="fr-FR" w:eastAsia="en-GB"/>
        </w:rPr>
        <w:t>/</w:t>
      </w:r>
      <w:r w:rsidRPr="0034407F">
        <w:rPr>
          <w:color w:val="000000"/>
          <w:sz w:val="18"/>
          <w:szCs w:val="18"/>
          <w:lang w:val="fr-FR" w:eastAsia="en-GB"/>
        </w:rPr>
        <w:t>10</w:t>
      </w:r>
      <w:r w:rsidR="00F455A7" w:rsidRPr="0034407F">
        <w:rPr>
          <w:color w:val="000000"/>
          <w:sz w:val="18"/>
          <w:szCs w:val="18"/>
          <w:lang w:val="fr-FR" w:eastAsia="en-GB"/>
        </w:rPr>
        <w:t>/</w:t>
      </w:r>
      <w:r w:rsidRPr="0034407F">
        <w:rPr>
          <w:color w:val="000000"/>
          <w:sz w:val="18"/>
          <w:szCs w:val="18"/>
          <w:lang w:val="fr-FR" w:eastAsia="en-GB"/>
        </w:rPr>
        <w:t>2012</w:t>
      </w:r>
      <w:r w:rsidRPr="0034407F">
        <w:rPr>
          <w:color w:val="000000"/>
          <w:sz w:val="18"/>
          <w:szCs w:val="18"/>
          <w:lang w:val="fr-FR" w:eastAsia="en-GB"/>
        </w:rPr>
        <w:tab/>
      </w:r>
      <w:hyperlink r:id="rId1839" w:history="1">
        <w:r w:rsidR="00F455A7" w:rsidRPr="0034407F">
          <w:rPr>
            <w:rStyle w:val="Hyperlink"/>
            <w:sz w:val="18"/>
            <w:szCs w:val="18"/>
            <w:lang w:val="fr-FR" w:eastAsia="en-GB"/>
          </w:rPr>
          <w:t>https://www.etsi.org/deliver/etsi_ts/136400_136499/136455/10.04.00_60/ts_136455v100400p.pdf</w:t>
        </w:r>
      </w:hyperlink>
    </w:p>
    <w:p w14:paraId="6132ECE1" w14:textId="1859892E"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36.455-10.4.0 V1.0.0</w:t>
      </w:r>
      <w:r w:rsidRPr="0034407F">
        <w:rPr>
          <w:color w:val="000000"/>
          <w:sz w:val="18"/>
          <w:szCs w:val="18"/>
          <w:lang w:val="fr-FR" w:eastAsia="en-GB"/>
        </w:rPr>
        <w:tab/>
        <w:t>10.4.0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840" w:history="1">
        <w:r w:rsidR="00F455A7" w:rsidRPr="0034407F">
          <w:rPr>
            <w:rStyle w:val="Hyperlink"/>
            <w:sz w:val="18"/>
            <w:szCs w:val="18"/>
            <w:lang w:val="fr-FR" w:eastAsia="en-GB"/>
          </w:rPr>
          <w:t>https://members.tsdsi.in/index.php/s/HLXKWMYHNori4N9</w:t>
        </w:r>
      </w:hyperlink>
    </w:p>
    <w:p w14:paraId="79B654FE" w14:textId="28F356AA"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TTAT.3G-36.455V10.4.0</w:t>
      </w:r>
      <w:r w:rsidRPr="0034407F">
        <w:rPr>
          <w:color w:val="000000"/>
          <w:sz w:val="18"/>
          <w:szCs w:val="18"/>
          <w:lang w:val="fr-FR" w:eastAsia="en-GB"/>
        </w:rPr>
        <w:tab/>
        <w:t>10.4.0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841" w:history="1">
        <w:r w:rsidR="00F455A7" w:rsidRPr="0034407F">
          <w:rPr>
            <w:rStyle w:val="Hyperlink"/>
            <w:sz w:val="18"/>
            <w:szCs w:val="18"/>
            <w:lang w:val="fr-FR" w:eastAsia="en-GB"/>
          </w:rPr>
          <w:t>http://committee.tta.or.kr/data/ttasDown.jsp?kind=ttastd&amp;pk_num=TTAT.3G-36.455V10.4.0</w:t>
        </w:r>
      </w:hyperlink>
    </w:p>
    <w:p w14:paraId="62E78BA2" w14:textId="2337302E"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TS-3GA-36.455(Rel10)v10.4.0</w:t>
      </w:r>
      <w:r w:rsidRPr="0034407F">
        <w:rPr>
          <w:color w:val="000000"/>
          <w:sz w:val="18"/>
          <w:szCs w:val="18"/>
          <w:lang w:val="fr-FR" w:eastAsia="en-GB"/>
        </w:rPr>
        <w:tab/>
        <w:t>10.4.0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19</w:t>
      </w:r>
      <w:r w:rsidR="00F455A7" w:rsidRPr="0034407F">
        <w:rPr>
          <w:color w:val="000000"/>
          <w:sz w:val="18"/>
          <w:szCs w:val="18"/>
          <w:lang w:val="fr-FR" w:eastAsia="en-GB"/>
        </w:rPr>
        <w:t>/</w:t>
      </w:r>
      <w:r w:rsidRPr="0034407F">
        <w:rPr>
          <w:color w:val="000000"/>
          <w:sz w:val="18"/>
          <w:szCs w:val="18"/>
          <w:lang w:val="fr-FR" w:eastAsia="en-GB"/>
        </w:rPr>
        <w:t>12</w:t>
      </w:r>
      <w:r w:rsidR="00F455A7" w:rsidRPr="0034407F">
        <w:rPr>
          <w:color w:val="000000"/>
          <w:sz w:val="18"/>
          <w:szCs w:val="18"/>
          <w:lang w:val="fr-FR" w:eastAsia="en-GB"/>
        </w:rPr>
        <w:t>/</w:t>
      </w:r>
      <w:r w:rsidRPr="0034407F">
        <w:rPr>
          <w:color w:val="000000"/>
          <w:sz w:val="18"/>
          <w:szCs w:val="18"/>
          <w:lang w:val="fr-FR" w:eastAsia="en-GB"/>
        </w:rPr>
        <w:t>2012</w:t>
      </w:r>
      <w:r w:rsidRPr="0034407F">
        <w:rPr>
          <w:color w:val="000000"/>
          <w:sz w:val="18"/>
          <w:szCs w:val="18"/>
          <w:lang w:val="fr-FR" w:eastAsia="en-GB"/>
        </w:rPr>
        <w:tab/>
      </w:r>
      <w:hyperlink r:id="rId1842" w:history="1">
        <w:r w:rsidR="00F455A7" w:rsidRPr="0034407F">
          <w:rPr>
            <w:rStyle w:val="Hyperlink"/>
            <w:sz w:val="18"/>
            <w:szCs w:val="18"/>
            <w:lang w:val="fr-FR" w:eastAsia="en-GB"/>
          </w:rPr>
          <w:t>https://www.ttc.or.jp/st/docs/3gpps2012/TS/TS-3GA-36.455(Rel10)v10.4.0.pdf</w:t>
        </w:r>
      </w:hyperlink>
    </w:p>
    <w:p w14:paraId="67E4AD53" w14:textId="24D1E7BB" w:rsidR="00A16DB1" w:rsidRPr="00182533" w:rsidRDefault="006E0553" w:rsidP="00F455A7">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16DB1" w:rsidRPr="00182533">
        <w:rPr>
          <w:b/>
          <w:bCs/>
          <w:color w:val="000000"/>
          <w:sz w:val="18"/>
          <w:szCs w:val="18"/>
          <w:lang w:eastAsia="en-GB"/>
        </w:rPr>
        <w:t xml:space="preserve"> 11</w:t>
      </w:r>
    </w:p>
    <w:p w14:paraId="4ADA436F" w14:textId="24C5E28B" w:rsidR="00A16DB1" w:rsidRPr="00182533"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ATIS.3GPP.36.455V1130</w:t>
      </w:r>
      <w:r w:rsidRPr="00182533">
        <w:rPr>
          <w:color w:val="000000"/>
          <w:sz w:val="18"/>
          <w:szCs w:val="18"/>
          <w:lang w:eastAsia="en-GB"/>
        </w:rPr>
        <w:tab/>
        <w:t>11.3.0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843" w:history="1">
        <w:r w:rsidR="00F455A7" w:rsidRPr="00182533">
          <w:rPr>
            <w:rStyle w:val="Hyperlink"/>
            <w:sz w:val="18"/>
            <w:szCs w:val="18"/>
            <w:lang w:eastAsia="en-GB"/>
          </w:rPr>
          <w:t>https://www.atis.org/3gpp-documents/Rel99-14/</w:t>
        </w:r>
      </w:hyperlink>
    </w:p>
    <w:p w14:paraId="3259E3F3" w14:textId="070B6C8A" w:rsidR="00A16DB1" w:rsidRPr="00182533"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CCSA.36.455V1130</w:t>
      </w:r>
      <w:r w:rsidRPr="00182533">
        <w:rPr>
          <w:color w:val="000000"/>
          <w:sz w:val="18"/>
          <w:szCs w:val="18"/>
          <w:lang w:eastAsia="en-GB"/>
        </w:rPr>
        <w:tab/>
        <w:t>11.3.0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/06/2013</w:t>
      </w:r>
      <w:r w:rsidRPr="00182533">
        <w:rPr>
          <w:color w:val="000000"/>
          <w:sz w:val="18"/>
          <w:szCs w:val="18"/>
          <w:lang w:eastAsia="en-GB"/>
        </w:rPr>
        <w:tab/>
      </w:r>
      <w:hyperlink r:id="rId1844" w:history="1">
        <w:r w:rsidR="00F455A7" w:rsidRPr="00182533">
          <w:rPr>
            <w:rStyle w:val="Hyperlink"/>
            <w:sz w:val="18"/>
            <w:szCs w:val="18"/>
            <w:lang w:eastAsia="en-GB"/>
          </w:rPr>
          <w:t>https://www.ccsa.org.cn/api/portalsFile/downloadOldFile?type=19&amp;oldFileUrl=ITU-R/M.2012-6/CCSA.36.455V1130.doc</w:t>
        </w:r>
      </w:hyperlink>
    </w:p>
    <w:p w14:paraId="3D8AA6F6" w14:textId="7C05C3B1"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136 455</w:t>
      </w:r>
      <w:r w:rsidRPr="0034407F">
        <w:rPr>
          <w:color w:val="000000"/>
          <w:sz w:val="18"/>
          <w:szCs w:val="18"/>
          <w:lang w:val="fr-FR" w:eastAsia="en-GB"/>
        </w:rPr>
        <w:tab/>
        <w:t>11.3.0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/07/2013</w:t>
      </w:r>
      <w:r w:rsidRPr="0034407F">
        <w:rPr>
          <w:color w:val="000000"/>
          <w:sz w:val="18"/>
          <w:szCs w:val="18"/>
          <w:lang w:val="fr-FR" w:eastAsia="en-GB"/>
        </w:rPr>
        <w:tab/>
      </w:r>
      <w:hyperlink r:id="rId1845" w:history="1">
        <w:r w:rsidR="00F455A7" w:rsidRPr="0034407F">
          <w:rPr>
            <w:rStyle w:val="Hyperlink"/>
            <w:sz w:val="18"/>
            <w:szCs w:val="18"/>
            <w:lang w:val="fr-FR" w:eastAsia="en-GB"/>
          </w:rPr>
          <w:t>https://www.etsi.org/deliver/etsi_ts/136400_136499/136455/11.03.00_60/ts_136455v110300p.pdf</w:t>
        </w:r>
      </w:hyperlink>
    </w:p>
    <w:p w14:paraId="0B34025D" w14:textId="513A537E"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36.455-11.3.0 V1.0.0</w:t>
      </w:r>
      <w:r w:rsidRPr="0034407F">
        <w:rPr>
          <w:color w:val="000000"/>
          <w:sz w:val="18"/>
          <w:szCs w:val="18"/>
          <w:lang w:val="fr-FR" w:eastAsia="en-GB"/>
        </w:rPr>
        <w:tab/>
        <w:t>11.3.0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846" w:history="1">
        <w:r w:rsidR="00F455A7" w:rsidRPr="0034407F">
          <w:rPr>
            <w:rStyle w:val="Hyperlink"/>
            <w:sz w:val="18"/>
            <w:szCs w:val="18"/>
            <w:lang w:val="fr-FR" w:eastAsia="en-GB"/>
          </w:rPr>
          <w:t>https://members.tsdsi.in/index.php/s/TnaifqzHGxnGJEw</w:t>
        </w:r>
      </w:hyperlink>
    </w:p>
    <w:p w14:paraId="654B58D7" w14:textId="416C362F"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TTAT.3G-36.455V11.3.0</w:t>
      </w:r>
      <w:r w:rsidRPr="0034407F">
        <w:rPr>
          <w:color w:val="000000"/>
          <w:sz w:val="18"/>
          <w:szCs w:val="18"/>
          <w:lang w:val="fr-FR" w:eastAsia="en-GB"/>
        </w:rPr>
        <w:tab/>
        <w:t>11.3.0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847" w:history="1">
        <w:r w:rsidR="00F455A7" w:rsidRPr="0034407F">
          <w:rPr>
            <w:rStyle w:val="Hyperlink"/>
            <w:sz w:val="18"/>
            <w:szCs w:val="18"/>
            <w:lang w:val="fr-FR" w:eastAsia="en-GB"/>
          </w:rPr>
          <w:t>http://committee.tta.or.kr/data/ttasDown.jsp?kind=ttastd&amp;pk_num=TTAT.3G-36.455V11.3.0</w:t>
        </w:r>
      </w:hyperlink>
    </w:p>
    <w:p w14:paraId="169C0CA5" w14:textId="246D7CBD"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TS-3GA-36.455(Rel11)v11.3.0</w:t>
      </w:r>
      <w:r w:rsidRPr="0034407F">
        <w:rPr>
          <w:color w:val="000000"/>
          <w:sz w:val="18"/>
          <w:szCs w:val="18"/>
          <w:lang w:val="fr-FR" w:eastAsia="en-GB"/>
        </w:rPr>
        <w:tab/>
        <w:t>11.3.0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/08/2013</w:t>
      </w:r>
      <w:r w:rsidRPr="0034407F">
        <w:rPr>
          <w:color w:val="000000"/>
          <w:sz w:val="18"/>
          <w:szCs w:val="18"/>
          <w:lang w:val="fr-FR" w:eastAsia="en-GB"/>
        </w:rPr>
        <w:tab/>
      </w:r>
      <w:hyperlink r:id="rId1848" w:history="1">
        <w:r w:rsidR="00F455A7" w:rsidRPr="0034407F">
          <w:rPr>
            <w:rStyle w:val="Hyperlink"/>
            <w:sz w:val="18"/>
            <w:szCs w:val="18"/>
            <w:lang w:val="fr-FR" w:eastAsia="en-GB"/>
          </w:rPr>
          <w:t>https://www.ttc.or.jp/st/docs/3gpps2013/TS/TS-3GA-36.455(Rel11)v11.3.0.pdf</w:t>
        </w:r>
      </w:hyperlink>
    </w:p>
    <w:p w14:paraId="7B9DD5ED" w14:textId="1F48FDC4" w:rsidR="00A16DB1" w:rsidRPr="00182533" w:rsidRDefault="006E0553" w:rsidP="00F455A7">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16DB1" w:rsidRPr="00182533">
        <w:rPr>
          <w:b/>
          <w:bCs/>
          <w:color w:val="000000"/>
          <w:sz w:val="18"/>
          <w:szCs w:val="18"/>
          <w:lang w:eastAsia="en-GB"/>
        </w:rPr>
        <w:t xml:space="preserve"> 12</w:t>
      </w:r>
    </w:p>
    <w:p w14:paraId="7124E9F1" w14:textId="58A9C947" w:rsidR="00A16DB1" w:rsidRPr="00182533"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ATIS.3GPP.36.455V1220</w:t>
      </w:r>
      <w:r w:rsidRPr="00182533">
        <w:rPr>
          <w:color w:val="000000"/>
          <w:sz w:val="18"/>
          <w:szCs w:val="18"/>
          <w:lang w:eastAsia="en-GB"/>
        </w:rPr>
        <w:tab/>
        <w:t>12.2.0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849" w:history="1">
        <w:r w:rsidR="00F455A7" w:rsidRPr="00182533">
          <w:rPr>
            <w:rStyle w:val="Hyperlink"/>
            <w:sz w:val="18"/>
            <w:szCs w:val="18"/>
            <w:lang w:eastAsia="en-GB"/>
          </w:rPr>
          <w:t>https://www.atis.org/3gpp-documents/Rel99-14/</w:t>
        </w:r>
      </w:hyperlink>
    </w:p>
    <w:p w14:paraId="302FC4B4" w14:textId="0C14B644" w:rsidR="00A16DB1" w:rsidRPr="00182533"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CCSA.36.455V1220</w:t>
      </w:r>
      <w:r w:rsidRPr="00182533">
        <w:rPr>
          <w:color w:val="000000"/>
          <w:sz w:val="18"/>
          <w:szCs w:val="18"/>
          <w:lang w:eastAsia="en-GB"/>
        </w:rPr>
        <w:tab/>
        <w:t>12.2.0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/03/2015</w:t>
      </w:r>
      <w:r w:rsidRPr="00182533">
        <w:rPr>
          <w:color w:val="000000"/>
          <w:sz w:val="18"/>
          <w:szCs w:val="18"/>
          <w:lang w:eastAsia="en-GB"/>
        </w:rPr>
        <w:tab/>
      </w:r>
      <w:hyperlink r:id="rId1850" w:history="1">
        <w:r w:rsidR="00F455A7" w:rsidRPr="00182533">
          <w:rPr>
            <w:rStyle w:val="Hyperlink"/>
            <w:sz w:val="18"/>
            <w:szCs w:val="18"/>
            <w:lang w:eastAsia="en-GB"/>
          </w:rPr>
          <w:t>https://www.ccsa.org.cn/api/portalsFile/downloadOldFile?type=19&amp;oldFileUrl=ITU-R/M.2012-6/CCSA.36.455V1220.doc</w:t>
        </w:r>
      </w:hyperlink>
    </w:p>
    <w:p w14:paraId="3399F480" w14:textId="01FD2FA1"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136 455</w:t>
      </w:r>
      <w:r w:rsidRPr="0034407F">
        <w:rPr>
          <w:color w:val="000000"/>
          <w:sz w:val="18"/>
          <w:szCs w:val="18"/>
          <w:lang w:val="fr-FR" w:eastAsia="en-GB"/>
        </w:rPr>
        <w:tab/>
        <w:t>12.2.0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15</w:t>
      </w:r>
      <w:r w:rsidR="00D63672" w:rsidRPr="0034407F">
        <w:rPr>
          <w:color w:val="000000"/>
          <w:sz w:val="18"/>
          <w:szCs w:val="18"/>
          <w:lang w:val="fr-FR" w:eastAsia="en-GB"/>
        </w:rPr>
        <w:t>/04/2015</w:t>
      </w:r>
      <w:r w:rsidRPr="0034407F">
        <w:rPr>
          <w:color w:val="000000"/>
          <w:sz w:val="18"/>
          <w:szCs w:val="18"/>
          <w:lang w:val="fr-FR" w:eastAsia="en-GB"/>
        </w:rPr>
        <w:tab/>
      </w:r>
      <w:hyperlink r:id="rId1851" w:history="1">
        <w:r w:rsidR="00F455A7" w:rsidRPr="0034407F">
          <w:rPr>
            <w:rStyle w:val="Hyperlink"/>
            <w:sz w:val="18"/>
            <w:szCs w:val="18"/>
            <w:lang w:val="fr-FR" w:eastAsia="en-GB"/>
          </w:rPr>
          <w:t>https://www.etsi.org/deliver/etsi_ts/136400_136499/136455/12.02.00_60/ts_136455v120200p.pdf</w:t>
        </w:r>
      </w:hyperlink>
    </w:p>
    <w:p w14:paraId="34459470" w14:textId="329A3AA3"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36.455-12.2.0 V1.0.0</w:t>
      </w:r>
      <w:r w:rsidRPr="0034407F">
        <w:rPr>
          <w:color w:val="000000"/>
          <w:sz w:val="18"/>
          <w:szCs w:val="18"/>
          <w:lang w:val="fr-FR" w:eastAsia="en-GB"/>
        </w:rPr>
        <w:tab/>
        <w:t>12.2.0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852" w:history="1">
        <w:r w:rsidR="00F455A7" w:rsidRPr="0034407F">
          <w:rPr>
            <w:rStyle w:val="Hyperlink"/>
            <w:sz w:val="18"/>
            <w:szCs w:val="18"/>
            <w:lang w:val="fr-FR" w:eastAsia="en-GB"/>
          </w:rPr>
          <w:t>https://members.tsdsi.in/index.php/s/fTqx9cf37KB3Rzp</w:t>
        </w:r>
      </w:hyperlink>
    </w:p>
    <w:p w14:paraId="6C5C6088" w14:textId="213BE4C8"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TTAT.3G-36.455V12.2.0</w:t>
      </w:r>
      <w:r w:rsidRPr="0034407F">
        <w:rPr>
          <w:color w:val="000000"/>
          <w:sz w:val="18"/>
          <w:szCs w:val="18"/>
          <w:lang w:val="fr-FR" w:eastAsia="en-GB"/>
        </w:rPr>
        <w:tab/>
        <w:t>12.2.0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853" w:history="1">
        <w:r w:rsidR="00F455A7" w:rsidRPr="0034407F">
          <w:rPr>
            <w:rStyle w:val="Hyperlink"/>
            <w:sz w:val="18"/>
            <w:szCs w:val="18"/>
            <w:lang w:val="fr-FR" w:eastAsia="en-GB"/>
          </w:rPr>
          <w:t>http://committee.tta.or.kr/data/ttasDown.jsp?kind=ttastd&amp;pk_num=TTAT.3G-36.455V12.2.0</w:t>
        </w:r>
      </w:hyperlink>
    </w:p>
    <w:p w14:paraId="2EF02510" w14:textId="5FC97963"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TS-3GA-36.455(Rel12)v12.2.0</w:t>
      </w:r>
      <w:r w:rsidRPr="0034407F">
        <w:rPr>
          <w:color w:val="000000"/>
          <w:sz w:val="18"/>
          <w:szCs w:val="18"/>
          <w:lang w:val="fr-FR" w:eastAsia="en-GB"/>
        </w:rPr>
        <w:tab/>
        <w:t>12.2.0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/06/2015</w:t>
      </w:r>
      <w:r w:rsidRPr="0034407F">
        <w:rPr>
          <w:color w:val="000000"/>
          <w:sz w:val="18"/>
          <w:szCs w:val="18"/>
          <w:lang w:val="fr-FR" w:eastAsia="en-GB"/>
        </w:rPr>
        <w:tab/>
      </w:r>
      <w:hyperlink r:id="rId1854" w:history="1">
        <w:r w:rsidR="00F455A7" w:rsidRPr="0034407F">
          <w:rPr>
            <w:rStyle w:val="Hyperlink"/>
            <w:sz w:val="18"/>
            <w:szCs w:val="18"/>
            <w:lang w:val="fr-FR" w:eastAsia="en-GB"/>
          </w:rPr>
          <w:t>https://www.ttc.or.jp/st/docs/3gpps2015/TS/TS-3GA-36.455(Rel12)v12.2.0.pdf</w:t>
        </w:r>
      </w:hyperlink>
    </w:p>
    <w:p w14:paraId="4DCAA0C4" w14:textId="17A5AA69" w:rsidR="00A16DB1" w:rsidRPr="00182533" w:rsidRDefault="006E0553" w:rsidP="00F455A7">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16DB1" w:rsidRPr="00182533">
        <w:rPr>
          <w:b/>
          <w:bCs/>
          <w:color w:val="000000"/>
          <w:sz w:val="18"/>
          <w:szCs w:val="18"/>
          <w:lang w:eastAsia="en-GB"/>
        </w:rPr>
        <w:t xml:space="preserve"> 13</w:t>
      </w:r>
    </w:p>
    <w:p w14:paraId="718663C1" w14:textId="244A86B5" w:rsidR="00A16DB1" w:rsidRPr="00182533"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ATIS.3GPP.36.455V1310</w:t>
      </w:r>
      <w:r w:rsidRPr="00182533">
        <w:rPr>
          <w:color w:val="000000"/>
          <w:sz w:val="18"/>
          <w:szCs w:val="18"/>
          <w:lang w:eastAsia="en-GB"/>
        </w:rPr>
        <w:tab/>
        <w:t>13.1.0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855" w:history="1">
        <w:r w:rsidR="00F455A7" w:rsidRPr="00182533">
          <w:rPr>
            <w:rStyle w:val="Hyperlink"/>
            <w:sz w:val="18"/>
            <w:szCs w:val="18"/>
            <w:lang w:eastAsia="en-GB"/>
          </w:rPr>
          <w:t>https://www.atis.org/3gpp-documents/Rel99-14/</w:t>
        </w:r>
      </w:hyperlink>
    </w:p>
    <w:p w14:paraId="4BADDA2D" w14:textId="1D3DC2E1" w:rsidR="00A16DB1" w:rsidRPr="00182533"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CCSA.36.455V1310</w:t>
      </w:r>
      <w:r w:rsidRPr="00182533">
        <w:rPr>
          <w:color w:val="000000"/>
          <w:sz w:val="18"/>
          <w:szCs w:val="18"/>
          <w:lang w:eastAsia="en-GB"/>
        </w:rPr>
        <w:tab/>
        <w:t>13.1.0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/03/2016</w:t>
      </w:r>
      <w:r w:rsidRPr="00182533">
        <w:rPr>
          <w:color w:val="000000"/>
          <w:sz w:val="18"/>
          <w:szCs w:val="18"/>
          <w:lang w:eastAsia="en-GB"/>
        </w:rPr>
        <w:tab/>
      </w:r>
      <w:hyperlink r:id="rId1856" w:history="1">
        <w:r w:rsidR="00F455A7" w:rsidRPr="00182533">
          <w:rPr>
            <w:rStyle w:val="Hyperlink"/>
            <w:sz w:val="18"/>
            <w:szCs w:val="18"/>
            <w:lang w:eastAsia="en-GB"/>
          </w:rPr>
          <w:t>https://www.ccsa.org.cn/api/portalsFile/downloadOldFile?type=19&amp;oldFileUrl=ITU-R/M.2012-6/CCSA.36.455V1310.doc</w:t>
        </w:r>
      </w:hyperlink>
    </w:p>
    <w:p w14:paraId="6797BBF3" w14:textId="43CE8E71"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136 455</w:t>
      </w:r>
      <w:r w:rsidRPr="0034407F">
        <w:rPr>
          <w:color w:val="000000"/>
          <w:sz w:val="18"/>
          <w:szCs w:val="18"/>
          <w:lang w:val="fr-FR" w:eastAsia="en-GB"/>
        </w:rPr>
        <w:tab/>
        <w:t>13.1.0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26</w:t>
      </w:r>
      <w:r w:rsidR="00D63672" w:rsidRPr="0034407F">
        <w:rPr>
          <w:color w:val="000000"/>
          <w:sz w:val="18"/>
          <w:szCs w:val="18"/>
          <w:lang w:val="fr-FR" w:eastAsia="en-GB"/>
        </w:rPr>
        <w:t>/05/2016</w:t>
      </w:r>
      <w:r w:rsidRPr="0034407F">
        <w:rPr>
          <w:color w:val="000000"/>
          <w:sz w:val="18"/>
          <w:szCs w:val="18"/>
          <w:lang w:val="fr-FR" w:eastAsia="en-GB"/>
        </w:rPr>
        <w:tab/>
      </w:r>
      <w:hyperlink r:id="rId1857" w:history="1">
        <w:r w:rsidR="00F455A7" w:rsidRPr="0034407F">
          <w:rPr>
            <w:rStyle w:val="Hyperlink"/>
            <w:sz w:val="18"/>
            <w:szCs w:val="18"/>
            <w:lang w:val="fr-FR" w:eastAsia="en-GB"/>
          </w:rPr>
          <w:t>https://www.etsi.org/deliver/etsi_ts/136400_136499/136455/13.01.00_60/ts_136455v130100p.pdf</w:t>
        </w:r>
      </w:hyperlink>
    </w:p>
    <w:p w14:paraId="43123DAE" w14:textId="0FEF295F"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36.455-13.1.0 V1.0.0</w:t>
      </w:r>
      <w:r w:rsidRPr="0034407F">
        <w:rPr>
          <w:color w:val="000000"/>
          <w:sz w:val="18"/>
          <w:szCs w:val="18"/>
          <w:lang w:val="fr-FR" w:eastAsia="en-GB"/>
        </w:rPr>
        <w:tab/>
        <w:t>13.1.0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858" w:history="1">
        <w:r w:rsidR="00F455A7" w:rsidRPr="0034407F">
          <w:rPr>
            <w:rStyle w:val="Hyperlink"/>
            <w:sz w:val="18"/>
            <w:szCs w:val="18"/>
            <w:lang w:val="fr-FR" w:eastAsia="en-GB"/>
          </w:rPr>
          <w:t>https://members.tsdsi.in/index.php/s/2NpBdiokSNByKcF</w:t>
        </w:r>
      </w:hyperlink>
    </w:p>
    <w:p w14:paraId="2DD52556" w14:textId="62506A0B"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TTAT.3G-36.455V13.1.0</w:t>
      </w:r>
      <w:r w:rsidRPr="0034407F">
        <w:rPr>
          <w:color w:val="000000"/>
          <w:sz w:val="18"/>
          <w:szCs w:val="18"/>
          <w:lang w:val="fr-FR" w:eastAsia="en-GB"/>
        </w:rPr>
        <w:tab/>
        <w:t>13.1.0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859" w:history="1">
        <w:r w:rsidR="00F455A7" w:rsidRPr="0034407F">
          <w:rPr>
            <w:rStyle w:val="Hyperlink"/>
            <w:sz w:val="18"/>
            <w:szCs w:val="18"/>
            <w:lang w:val="fr-FR" w:eastAsia="en-GB"/>
          </w:rPr>
          <w:t>http://committee.tta.or.kr/data/ttasDown.jsp?kind=ttastd&amp;pk_num=TTAT.3G-36.455V13.1.0</w:t>
        </w:r>
      </w:hyperlink>
    </w:p>
    <w:p w14:paraId="65062803" w14:textId="5553C97E"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TS-3GA-36.455(Rel13)v13.1.0</w:t>
      </w:r>
      <w:r w:rsidRPr="0034407F">
        <w:rPr>
          <w:color w:val="000000"/>
          <w:sz w:val="18"/>
          <w:szCs w:val="18"/>
          <w:lang w:val="fr-FR" w:eastAsia="en-GB"/>
        </w:rPr>
        <w:tab/>
        <w:t>13.1.0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31</w:t>
      </w:r>
      <w:r w:rsidR="00D63672" w:rsidRPr="0034407F">
        <w:rPr>
          <w:color w:val="000000"/>
          <w:sz w:val="18"/>
          <w:szCs w:val="18"/>
          <w:lang w:val="fr-FR" w:eastAsia="en-GB"/>
        </w:rPr>
        <w:t>/03/2017</w:t>
      </w:r>
      <w:r w:rsidRPr="0034407F">
        <w:rPr>
          <w:color w:val="000000"/>
          <w:sz w:val="18"/>
          <w:szCs w:val="18"/>
          <w:lang w:val="fr-FR" w:eastAsia="en-GB"/>
        </w:rPr>
        <w:tab/>
      </w:r>
      <w:hyperlink r:id="rId1860" w:history="1">
        <w:r w:rsidR="00F455A7" w:rsidRPr="0034407F">
          <w:rPr>
            <w:rStyle w:val="Hyperlink"/>
            <w:sz w:val="18"/>
            <w:szCs w:val="18"/>
            <w:lang w:val="fr-FR" w:eastAsia="en-GB"/>
          </w:rPr>
          <w:t>https://www.ttc.or.jp/st/docs/3gpps2017/TS/TS-3GA-36.455(Rel13)v13.1.0.pdf</w:t>
        </w:r>
      </w:hyperlink>
    </w:p>
    <w:p w14:paraId="3839D7C7" w14:textId="3702CEEE" w:rsidR="00A16DB1" w:rsidRPr="00182533" w:rsidRDefault="006E0553" w:rsidP="00A16DB1">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A16DB1" w:rsidRPr="00182533">
        <w:rPr>
          <w:b/>
          <w:bCs/>
          <w:color w:val="000000"/>
          <w:sz w:val="18"/>
          <w:szCs w:val="18"/>
          <w:lang w:eastAsia="en-GB"/>
        </w:rPr>
        <w:t xml:space="preserve"> 14</w:t>
      </w:r>
    </w:p>
    <w:p w14:paraId="1E17BB39" w14:textId="40990B6D" w:rsidR="00A16DB1" w:rsidRPr="00182533" w:rsidRDefault="00A16DB1"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ATIS.3GPP.36.455V1450</w:t>
      </w:r>
      <w:r w:rsidRPr="00182533">
        <w:rPr>
          <w:color w:val="000000"/>
          <w:sz w:val="18"/>
          <w:szCs w:val="18"/>
          <w:lang w:eastAsia="en-GB"/>
        </w:rPr>
        <w:tab/>
        <w:t>14.5.0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861" w:history="1">
        <w:r w:rsidR="00F455A7" w:rsidRPr="00182533">
          <w:rPr>
            <w:rStyle w:val="Hyperlink"/>
            <w:sz w:val="18"/>
            <w:szCs w:val="18"/>
            <w:lang w:eastAsia="en-GB"/>
          </w:rPr>
          <w:t>https://www.atis.org/3gpp-documents/Rel99-14/</w:t>
        </w:r>
      </w:hyperlink>
    </w:p>
    <w:p w14:paraId="0F762997" w14:textId="1EB89232" w:rsidR="00A16DB1" w:rsidRPr="00182533" w:rsidRDefault="00A16DB1"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CCSA.36.455V1450</w:t>
      </w:r>
      <w:r w:rsidRPr="00182533">
        <w:rPr>
          <w:color w:val="000000"/>
          <w:sz w:val="18"/>
          <w:szCs w:val="18"/>
          <w:lang w:eastAsia="en-GB"/>
        </w:rPr>
        <w:tab/>
        <w:t>14.5.0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/09/2018</w:t>
      </w:r>
      <w:r w:rsidRPr="00182533">
        <w:rPr>
          <w:color w:val="000000"/>
          <w:sz w:val="18"/>
          <w:szCs w:val="18"/>
          <w:lang w:eastAsia="en-GB"/>
        </w:rPr>
        <w:tab/>
      </w:r>
      <w:hyperlink r:id="rId1862" w:history="1">
        <w:r w:rsidR="00F455A7" w:rsidRPr="00182533">
          <w:rPr>
            <w:rStyle w:val="Hyperlink"/>
            <w:sz w:val="18"/>
            <w:szCs w:val="18"/>
            <w:lang w:eastAsia="en-GB"/>
          </w:rPr>
          <w:t>https://www.ccsa.org.cn/api/portalsFile/downloadOldFile?type=19&amp;oldFileUrl=ITU-R/M.2012-6/CCSA.36.455V1450.doc</w:t>
        </w:r>
      </w:hyperlink>
    </w:p>
    <w:p w14:paraId="43263BF4" w14:textId="25640672"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136 455</w:t>
      </w:r>
      <w:r w:rsidRPr="0034407F">
        <w:rPr>
          <w:color w:val="000000"/>
          <w:sz w:val="18"/>
          <w:szCs w:val="18"/>
          <w:lang w:val="fr-FR" w:eastAsia="en-GB"/>
        </w:rPr>
        <w:tab/>
        <w:t>14.5.0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28</w:t>
      </w:r>
      <w:r w:rsidR="00D63672" w:rsidRPr="0034407F">
        <w:rPr>
          <w:color w:val="000000"/>
          <w:sz w:val="18"/>
          <w:szCs w:val="18"/>
          <w:lang w:val="fr-FR" w:eastAsia="en-GB"/>
        </w:rPr>
        <w:t>/09/2018</w:t>
      </w:r>
      <w:r w:rsidRPr="0034407F">
        <w:rPr>
          <w:color w:val="000000"/>
          <w:sz w:val="18"/>
          <w:szCs w:val="18"/>
          <w:lang w:val="fr-FR" w:eastAsia="en-GB"/>
        </w:rPr>
        <w:tab/>
      </w:r>
      <w:hyperlink r:id="rId1863" w:history="1">
        <w:r w:rsidR="00F455A7" w:rsidRPr="0034407F">
          <w:rPr>
            <w:rStyle w:val="Hyperlink"/>
            <w:sz w:val="18"/>
            <w:szCs w:val="18"/>
            <w:lang w:val="fr-FR" w:eastAsia="en-GB"/>
          </w:rPr>
          <w:t>https://www.etsi.org/deliver/etsi_ts/136400_136499/136455/14.05.00_60/ts_136455v140500p.pdf</w:t>
        </w:r>
      </w:hyperlink>
    </w:p>
    <w:p w14:paraId="2CD6DF07" w14:textId="3F225BFB"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36.455-14.5.0 V1.1.0</w:t>
      </w:r>
      <w:r w:rsidRPr="0034407F">
        <w:rPr>
          <w:color w:val="000000"/>
          <w:sz w:val="18"/>
          <w:szCs w:val="18"/>
          <w:lang w:val="fr-FR" w:eastAsia="en-GB"/>
        </w:rPr>
        <w:tab/>
        <w:t>14.5.0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864" w:history="1">
        <w:r w:rsidR="00F455A7" w:rsidRPr="0034407F">
          <w:rPr>
            <w:rStyle w:val="Hyperlink"/>
            <w:sz w:val="18"/>
            <w:szCs w:val="18"/>
            <w:lang w:val="fr-FR" w:eastAsia="en-GB"/>
          </w:rPr>
          <w:t>https://members.tsdsi.in/index.php/s/8fZET4gi6d56BXz</w:t>
        </w:r>
      </w:hyperlink>
    </w:p>
    <w:p w14:paraId="4A36CBC9" w14:textId="386BC1B6"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TTAT.3G-36.455V14.5.0</w:t>
      </w:r>
      <w:r w:rsidRPr="0034407F">
        <w:rPr>
          <w:color w:val="000000"/>
          <w:sz w:val="18"/>
          <w:szCs w:val="18"/>
          <w:lang w:val="fr-FR" w:eastAsia="en-GB"/>
        </w:rPr>
        <w:tab/>
        <w:t>14.5.0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865" w:history="1">
        <w:r w:rsidR="00F455A7" w:rsidRPr="0034407F">
          <w:rPr>
            <w:rStyle w:val="Hyperlink"/>
            <w:sz w:val="18"/>
            <w:szCs w:val="18"/>
            <w:lang w:val="fr-FR" w:eastAsia="en-GB"/>
          </w:rPr>
          <w:t>http://committee.tta.or.kr/data/ttasDown.jsp?kind=ttastd&amp;pk_num=TTAT.3G-36.455V14.5.0</w:t>
        </w:r>
      </w:hyperlink>
    </w:p>
    <w:p w14:paraId="3334B95C" w14:textId="62259146"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TS-3GA-36.455(Rel14)v14.5.0</w:t>
      </w:r>
      <w:r w:rsidRPr="0034407F">
        <w:rPr>
          <w:color w:val="000000"/>
          <w:sz w:val="18"/>
          <w:szCs w:val="18"/>
          <w:lang w:val="fr-FR" w:eastAsia="en-GB"/>
        </w:rPr>
        <w:tab/>
        <w:t>14.5.0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/12/2018</w:t>
      </w:r>
      <w:r w:rsidRPr="0034407F">
        <w:rPr>
          <w:color w:val="000000"/>
          <w:sz w:val="18"/>
          <w:szCs w:val="18"/>
          <w:lang w:val="fr-FR" w:eastAsia="en-GB"/>
        </w:rPr>
        <w:tab/>
      </w:r>
      <w:hyperlink r:id="rId1866" w:history="1">
        <w:r w:rsidR="00F455A7" w:rsidRPr="0034407F">
          <w:rPr>
            <w:rStyle w:val="Hyperlink"/>
            <w:sz w:val="18"/>
            <w:szCs w:val="18"/>
            <w:lang w:val="fr-FR" w:eastAsia="en-GB"/>
          </w:rPr>
          <w:t>https://www.ttc.or.jp/st/docs/3gpps2018/TS/TS-3GA-36.455(Rel14)v14.5.0.pdf</w:t>
        </w:r>
      </w:hyperlink>
    </w:p>
    <w:p w14:paraId="08B7C203" w14:textId="3701A015" w:rsidR="00A16DB1" w:rsidRPr="00182533" w:rsidRDefault="006E0553" w:rsidP="00F455A7">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16DB1" w:rsidRPr="00182533">
        <w:rPr>
          <w:b/>
          <w:bCs/>
          <w:color w:val="000000"/>
          <w:sz w:val="18"/>
          <w:szCs w:val="18"/>
          <w:lang w:eastAsia="en-GB"/>
        </w:rPr>
        <w:t xml:space="preserve"> 15</w:t>
      </w:r>
    </w:p>
    <w:p w14:paraId="0C9A9A6D" w14:textId="6AEE2553" w:rsidR="00A16DB1" w:rsidRPr="00182533"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ATIS.3GPP.36.455V1521</w:t>
      </w:r>
      <w:r w:rsidRPr="00182533">
        <w:rPr>
          <w:color w:val="000000"/>
          <w:sz w:val="18"/>
          <w:szCs w:val="18"/>
          <w:lang w:eastAsia="en-GB"/>
        </w:rPr>
        <w:tab/>
        <w:t>15.2.1</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867" w:history="1">
        <w:r w:rsidR="00F455A7" w:rsidRPr="00182533">
          <w:rPr>
            <w:rStyle w:val="Hyperlink"/>
            <w:sz w:val="18"/>
            <w:szCs w:val="18"/>
            <w:lang w:eastAsia="en-GB"/>
          </w:rPr>
          <w:t>https://www.atis.org/3gpp-documents/Rel15/</w:t>
        </w:r>
      </w:hyperlink>
    </w:p>
    <w:p w14:paraId="2222F6F4" w14:textId="3CDEAD6B" w:rsidR="00A16DB1" w:rsidRPr="00182533"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CCSA.36.455V1521</w:t>
      </w:r>
      <w:r w:rsidRPr="00182533">
        <w:rPr>
          <w:color w:val="000000"/>
          <w:sz w:val="18"/>
          <w:szCs w:val="18"/>
          <w:lang w:eastAsia="en-GB"/>
        </w:rPr>
        <w:tab/>
        <w:t>15.2.1</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/01/2019</w:t>
      </w:r>
      <w:r w:rsidRPr="00182533">
        <w:rPr>
          <w:color w:val="000000"/>
          <w:sz w:val="18"/>
          <w:szCs w:val="18"/>
          <w:lang w:eastAsia="en-GB"/>
        </w:rPr>
        <w:tab/>
      </w:r>
      <w:hyperlink r:id="rId1868" w:history="1">
        <w:r w:rsidR="00F455A7" w:rsidRPr="00182533">
          <w:rPr>
            <w:rStyle w:val="Hyperlink"/>
            <w:sz w:val="18"/>
            <w:szCs w:val="18"/>
            <w:lang w:eastAsia="en-GB"/>
          </w:rPr>
          <w:t>https://www.ccsa.org.cn/api/portalsFile/downloadOldFile?type=19&amp;oldFileUrl=ITU-R/M.2012-6/CCSA.36.455V1521.doc</w:t>
        </w:r>
      </w:hyperlink>
    </w:p>
    <w:p w14:paraId="3268C0B0" w14:textId="3CF77EC9"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136 455</w:t>
      </w:r>
      <w:r w:rsidRPr="0034407F">
        <w:rPr>
          <w:color w:val="000000"/>
          <w:sz w:val="18"/>
          <w:szCs w:val="18"/>
          <w:lang w:val="fr-FR" w:eastAsia="en-GB"/>
        </w:rPr>
        <w:tab/>
        <w:t>15.2.1</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/04/2019</w:t>
      </w:r>
      <w:r w:rsidRPr="0034407F">
        <w:rPr>
          <w:color w:val="000000"/>
          <w:sz w:val="18"/>
          <w:szCs w:val="18"/>
          <w:lang w:val="fr-FR" w:eastAsia="en-GB"/>
        </w:rPr>
        <w:tab/>
      </w:r>
      <w:hyperlink r:id="rId1869" w:history="1">
        <w:r w:rsidR="00F455A7" w:rsidRPr="0034407F">
          <w:rPr>
            <w:rStyle w:val="Hyperlink"/>
            <w:sz w:val="18"/>
            <w:szCs w:val="18"/>
            <w:lang w:val="fr-FR" w:eastAsia="en-GB"/>
          </w:rPr>
          <w:t>https://www.etsi.org/deliver/etsi_ts/136400_136499/136455/15.02.01_60/ts_136455v150201p.pdf</w:t>
        </w:r>
      </w:hyperlink>
    </w:p>
    <w:p w14:paraId="77B4F5CD" w14:textId="4E90487F"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36.455-15.2.1 V1.0.0</w:t>
      </w:r>
      <w:r w:rsidRPr="0034407F">
        <w:rPr>
          <w:color w:val="000000"/>
          <w:sz w:val="18"/>
          <w:szCs w:val="18"/>
          <w:lang w:val="fr-FR" w:eastAsia="en-GB"/>
        </w:rPr>
        <w:tab/>
        <w:t>15.2.1</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870" w:history="1">
        <w:r w:rsidR="00F455A7" w:rsidRPr="0034407F">
          <w:rPr>
            <w:rStyle w:val="Hyperlink"/>
            <w:sz w:val="18"/>
            <w:szCs w:val="18"/>
            <w:lang w:val="fr-FR" w:eastAsia="en-GB"/>
          </w:rPr>
          <w:t>https://members.tsdsi.in/index.php/s/yHwzCP7d52qtnnJ</w:t>
        </w:r>
      </w:hyperlink>
    </w:p>
    <w:p w14:paraId="7446BFD1" w14:textId="6DED56F8"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TTAT.3G-36.455V15.2.1</w:t>
      </w:r>
      <w:r w:rsidRPr="0034407F">
        <w:rPr>
          <w:color w:val="000000"/>
          <w:sz w:val="18"/>
          <w:szCs w:val="18"/>
          <w:lang w:val="fr-FR" w:eastAsia="en-GB"/>
        </w:rPr>
        <w:tab/>
        <w:t>15.2.1</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1871" w:history="1">
        <w:r w:rsidR="00F455A7" w:rsidRPr="0034407F">
          <w:rPr>
            <w:rStyle w:val="Hyperlink"/>
            <w:sz w:val="18"/>
            <w:szCs w:val="18"/>
            <w:lang w:val="fr-FR" w:eastAsia="en-GB"/>
          </w:rPr>
          <w:t>http://committee.tta.or.kr/data/ttasDown.jsp?kind=ttastd&amp;pk_num=TTAT.3G-36.455V15.2.1</w:t>
        </w:r>
      </w:hyperlink>
    </w:p>
    <w:p w14:paraId="5939A8FD" w14:textId="3B6757F7"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TS-3GA-36.455(Rel15)v15.2.1</w:t>
      </w:r>
      <w:r w:rsidRPr="0034407F">
        <w:rPr>
          <w:color w:val="000000"/>
          <w:sz w:val="18"/>
          <w:szCs w:val="18"/>
          <w:lang w:val="fr-FR" w:eastAsia="en-GB"/>
        </w:rPr>
        <w:tab/>
        <w:t>15.2.1</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/03/2019</w:t>
      </w:r>
      <w:r w:rsidRPr="0034407F">
        <w:rPr>
          <w:color w:val="000000"/>
          <w:sz w:val="18"/>
          <w:szCs w:val="18"/>
          <w:lang w:val="fr-FR" w:eastAsia="en-GB"/>
        </w:rPr>
        <w:tab/>
      </w:r>
      <w:hyperlink r:id="rId1872" w:history="1">
        <w:r w:rsidR="00F455A7" w:rsidRPr="0034407F">
          <w:rPr>
            <w:rStyle w:val="Hyperlink"/>
            <w:sz w:val="18"/>
            <w:szCs w:val="18"/>
            <w:lang w:val="fr-FR" w:eastAsia="en-GB"/>
          </w:rPr>
          <w:t>https://www.ttc.or.jp/st/docs/3gpps2019/TS/TS-3GA-36.455(Rel15)v15.2.1.pdf</w:t>
        </w:r>
      </w:hyperlink>
    </w:p>
    <w:p w14:paraId="1414D9B0" w14:textId="56CBCCC7" w:rsidR="00A16DB1" w:rsidRPr="00182533" w:rsidRDefault="006E0553" w:rsidP="00F455A7">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16DB1" w:rsidRPr="00182533">
        <w:rPr>
          <w:b/>
          <w:bCs/>
          <w:color w:val="000000"/>
          <w:sz w:val="18"/>
          <w:szCs w:val="18"/>
          <w:lang w:eastAsia="en-GB"/>
        </w:rPr>
        <w:t xml:space="preserve"> 16</w:t>
      </w:r>
    </w:p>
    <w:p w14:paraId="7EEFFE5D" w14:textId="37FE4BC1" w:rsidR="00A16DB1" w:rsidRPr="00182533"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ATIS.3GPP.36.455.V16.1.0</w:t>
      </w:r>
      <w:r w:rsidRPr="00182533">
        <w:rPr>
          <w:color w:val="000000"/>
          <w:sz w:val="18"/>
          <w:szCs w:val="18"/>
          <w:lang w:eastAsia="en-GB"/>
        </w:rPr>
        <w:tab/>
        <w:t>16.1.0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1873" w:history="1">
        <w:r w:rsidR="00F455A7" w:rsidRPr="00182533">
          <w:rPr>
            <w:rStyle w:val="Hyperlink"/>
            <w:sz w:val="18"/>
            <w:szCs w:val="18"/>
            <w:lang w:eastAsia="en-GB"/>
          </w:rPr>
          <w:t>https://www.atis.org/3gpp-transpositions - Rel-16</w:t>
        </w:r>
      </w:hyperlink>
    </w:p>
    <w:p w14:paraId="57FE3649" w14:textId="555147AC" w:rsidR="00A16DB1" w:rsidRPr="00182533"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CCSA.36.455V1610</w:t>
      </w:r>
      <w:r w:rsidRPr="00182533">
        <w:rPr>
          <w:color w:val="000000"/>
          <w:sz w:val="18"/>
          <w:szCs w:val="18"/>
          <w:lang w:eastAsia="en-GB"/>
        </w:rPr>
        <w:tab/>
        <w:t>16.1.0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/09/2020</w:t>
      </w:r>
      <w:r w:rsidRPr="00182533">
        <w:rPr>
          <w:color w:val="000000"/>
          <w:sz w:val="18"/>
          <w:szCs w:val="18"/>
          <w:lang w:eastAsia="en-GB"/>
        </w:rPr>
        <w:tab/>
      </w:r>
      <w:hyperlink r:id="rId1874" w:history="1">
        <w:r w:rsidR="00F455A7" w:rsidRPr="00182533">
          <w:rPr>
            <w:rStyle w:val="Hyperlink"/>
            <w:sz w:val="18"/>
            <w:szCs w:val="18"/>
            <w:lang w:eastAsia="en-GB"/>
          </w:rPr>
          <w:t>https://www.ccsa.org.cn/api/portalsFile/downloadOldFile?type=19&amp;oldFileUrl=ITU-R/M.2012-6/CCSA.36.455V1610.doc</w:t>
        </w:r>
      </w:hyperlink>
    </w:p>
    <w:p w14:paraId="4E757C24" w14:textId="7516AD75"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136 455</w:t>
      </w:r>
      <w:r w:rsidRPr="0034407F">
        <w:rPr>
          <w:color w:val="000000"/>
          <w:sz w:val="18"/>
          <w:szCs w:val="18"/>
          <w:lang w:val="fr-FR" w:eastAsia="en-GB"/>
        </w:rPr>
        <w:tab/>
        <w:t>16.1.0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/11/2020</w:t>
      </w:r>
      <w:r w:rsidRPr="0034407F">
        <w:rPr>
          <w:color w:val="000000"/>
          <w:sz w:val="18"/>
          <w:szCs w:val="18"/>
          <w:lang w:val="fr-FR" w:eastAsia="en-GB"/>
        </w:rPr>
        <w:tab/>
      </w:r>
      <w:hyperlink r:id="rId1875" w:history="1">
        <w:r w:rsidR="00F455A7" w:rsidRPr="0034407F">
          <w:rPr>
            <w:rStyle w:val="Hyperlink"/>
            <w:sz w:val="18"/>
            <w:szCs w:val="18"/>
            <w:lang w:val="fr-FR" w:eastAsia="en-GB"/>
          </w:rPr>
          <w:t>https://www.etsi.org/deliver/etsi_ts/136400_136499/136455/16.01.00_60/ts_136455v160100p.pdf</w:t>
        </w:r>
      </w:hyperlink>
    </w:p>
    <w:p w14:paraId="0C2840F5" w14:textId="613652B4"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36.455-16.1.0 V1.1.0</w:t>
      </w:r>
      <w:r w:rsidRPr="0034407F">
        <w:rPr>
          <w:color w:val="000000"/>
          <w:sz w:val="18"/>
          <w:szCs w:val="18"/>
          <w:lang w:val="fr-FR" w:eastAsia="en-GB"/>
        </w:rPr>
        <w:tab/>
        <w:t>16.1.0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/11/2022</w:t>
      </w:r>
      <w:r w:rsidRPr="0034407F">
        <w:rPr>
          <w:color w:val="000000"/>
          <w:sz w:val="18"/>
          <w:szCs w:val="18"/>
          <w:lang w:val="fr-FR" w:eastAsia="en-GB"/>
        </w:rPr>
        <w:tab/>
      </w:r>
      <w:hyperlink r:id="rId1876" w:history="1">
        <w:r w:rsidR="00F455A7" w:rsidRPr="0034407F">
          <w:rPr>
            <w:rStyle w:val="Hyperlink"/>
            <w:sz w:val="18"/>
            <w:szCs w:val="18"/>
            <w:lang w:val="fr-FR" w:eastAsia="en-GB"/>
          </w:rPr>
          <w:t>https://members.tsdsi.in/s/TG9xS7wT78BkQBA</w:t>
        </w:r>
      </w:hyperlink>
    </w:p>
    <w:p w14:paraId="7F509C3D" w14:textId="1BCF6D29"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TTAT.3G-36.455V16.1.0</w:t>
      </w:r>
      <w:r w:rsidRPr="0034407F">
        <w:rPr>
          <w:color w:val="000000"/>
          <w:sz w:val="18"/>
          <w:szCs w:val="18"/>
          <w:lang w:val="fr-FR" w:eastAsia="en-GB"/>
        </w:rPr>
        <w:tab/>
        <w:t>16.1.0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1877" w:history="1">
        <w:r w:rsidR="00F455A7" w:rsidRPr="0034407F">
          <w:rPr>
            <w:rStyle w:val="Hyperlink"/>
            <w:sz w:val="18"/>
            <w:szCs w:val="18"/>
            <w:lang w:val="fr-FR" w:eastAsia="en-GB"/>
          </w:rPr>
          <w:t>http://committee.tta.or.kr/data/ttasDown.jsp?kind=ttastd&amp;pk_num=TTAT.3G-36.455V16.1.0</w:t>
        </w:r>
      </w:hyperlink>
    </w:p>
    <w:p w14:paraId="5286DAED" w14:textId="00A698BE"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TS-3GA-36.455(Rel16)v16.1.0</w:t>
      </w:r>
      <w:r w:rsidRPr="0034407F">
        <w:rPr>
          <w:color w:val="000000"/>
          <w:sz w:val="18"/>
          <w:szCs w:val="18"/>
          <w:lang w:val="fr-FR" w:eastAsia="en-GB"/>
        </w:rPr>
        <w:tab/>
        <w:t>16.1.0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22</w:t>
      </w:r>
      <w:r w:rsidR="00D63672" w:rsidRPr="0034407F">
        <w:rPr>
          <w:color w:val="000000"/>
          <w:sz w:val="18"/>
          <w:szCs w:val="18"/>
          <w:lang w:val="fr-FR" w:eastAsia="en-GB"/>
        </w:rPr>
        <w:t>/12/2020</w:t>
      </w:r>
      <w:r w:rsidRPr="0034407F">
        <w:rPr>
          <w:color w:val="000000"/>
          <w:sz w:val="18"/>
          <w:szCs w:val="18"/>
          <w:lang w:val="fr-FR" w:eastAsia="en-GB"/>
        </w:rPr>
        <w:tab/>
      </w:r>
      <w:hyperlink r:id="rId1878" w:history="1">
        <w:r w:rsidR="00F455A7" w:rsidRPr="0034407F">
          <w:rPr>
            <w:rStyle w:val="Hyperlink"/>
            <w:sz w:val="18"/>
            <w:szCs w:val="18"/>
            <w:lang w:val="fr-FR" w:eastAsia="en-GB"/>
          </w:rPr>
          <w:t>https://www.ttc.or.jp/st/docs/3gpp/2020/TS/TS-3GA-36.455v16.1.0.pdf</w:t>
        </w:r>
      </w:hyperlink>
    </w:p>
    <w:p w14:paraId="1A899F3A" w14:textId="756F42DC" w:rsidR="00A16DB1" w:rsidRPr="00182533" w:rsidRDefault="006E0553" w:rsidP="00F455A7">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16DB1" w:rsidRPr="00182533">
        <w:rPr>
          <w:b/>
          <w:bCs/>
          <w:color w:val="000000"/>
          <w:sz w:val="18"/>
          <w:szCs w:val="18"/>
          <w:lang w:eastAsia="en-GB"/>
        </w:rPr>
        <w:t xml:space="preserve"> 17</w:t>
      </w:r>
    </w:p>
    <w:p w14:paraId="2CAE217A" w14:textId="48DCA126" w:rsidR="00A16DB1" w:rsidRPr="00182533"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ATIS.3GPP.36.455.V17.0.0</w:t>
      </w:r>
      <w:r w:rsidRPr="00182533">
        <w:rPr>
          <w:color w:val="000000"/>
          <w:sz w:val="18"/>
          <w:szCs w:val="18"/>
          <w:lang w:eastAsia="en-GB"/>
        </w:rPr>
        <w:tab/>
        <w:t>17.0.0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1879" w:history="1">
        <w:r w:rsidR="00F455A7" w:rsidRPr="00182533">
          <w:rPr>
            <w:rStyle w:val="Hyperlink"/>
            <w:sz w:val="18"/>
            <w:szCs w:val="18"/>
            <w:lang w:eastAsia="en-GB"/>
          </w:rPr>
          <w:t>https://www.atis.org/3gpp-transpositions - Rel-17</w:t>
        </w:r>
      </w:hyperlink>
    </w:p>
    <w:p w14:paraId="2F472202" w14:textId="4DDFE989" w:rsidR="00A16DB1" w:rsidRPr="00182533"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CCSA.36.455V1700</w:t>
      </w:r>
      <w:r w:rsidRPr="00182533">
        <w:rPr>
          <w:color w:val="000000"/>
          <w:sz w:val="18"/>
          <w:szCs w:val="18"/>
          <w:lang w:eastAsia="en-GB"/>
        </w:rPr>
        <w:tab/>
        <w:t>17.0.0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/04/2022</w:t>
      </w:r>
      <w:r w:rsidRPr="00182533">
        <w:rPr>
          <w:color w:val="000000"/>
          <w:sz w:val="18"/>
          <w:szCs w:val="18"/>
          <w:lang w:eastAsia="en-GB"/>
        </w:rPr>
        <w:tab/>
      </w:r>
      <w:hyperlink r:id="rId1880" w:history="1">
        <w:r w:rsidR="00F455A7" w:rsidRPr="00182533">
          <w:rPr>
            <w:rStyle w:val="Hyperlink"/>
            <w:sz w:val="18"/>
            <w:szCs w:val="18"/>
            <w:lang w:eastAsia="en-GB"/>
          </w:rPr>
          <w:t>https://www.ccsa.org.cn/api/portalsFile/downloadOldFile?type=19&amp;oldFileUrl=ITU-R/M.2012-6/CCSA.36.455V1700.doc</w:t>
        </w:r>
      </w:hyperlink>
    </w:p>
    <w:p w14:paraId="56F074A7" w14:textId="7F371149"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136 455</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/05/2022</w:t>
      </w:r>
      <w:r w:rsidRPr="0034407F">
        <w:rPr>
          <w:color w:val="000000"/>
          <w:sz w:val="18"/>
          <w:szCs w:val="18"/>
          <w:lang w:val="fr-FR" w:eastAsia="en-GB"/>
        </w:rPr>
        <w:tab/>
      </w:r>
      <w:hyperlink r:id="rId1881" w:history="1">
        <w:r w:rsidR="00F455A7" w:rsidRPr="0034407F">
          <w:rPr>
            <w:rStyle w:val="Hyperlink"/>
            <w:sz w:val="18"/>
            <w:szCs w:val="18"/>
            <w:lang w:val="fr-FR" w:eastAsia="en-GB"/>
          </w:rPr>
          <w:t>https://www.etsi.org/deliver/etsi_ts/136400_136499/136455/17.00.00_60/ts_136455v170000p.pdf</w:t>
        </w:r>
      </w:hyperlink>
    </w:p>
    <w:p w14:paraId="61B800E9" w14:textId="051C3C0F"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36.455-17.0.0 V1.0.0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/07/2022</w:t>
      </w:r>
      <w:r w:rsidRPr="0034407F">
        <w:rPr>
          <w:color w:val="000000"/>
          <w:sz w:val="18"/>
          <w:szCs w:val="18"/>
          <w:lang w:val="fr-FR" w:eastAsia="en-GB"/>
        </w:rPr>
        <w:tab/>
      </w:r>
      <w:hyperlink r:id="rId1882" w:history="1">
        <w:r w:rsidR="00F455A7" w:rsidRPr="0034407F">
          <w:rPr>
            <w:rStyle w:val="Hyperlink"/>
            <w:sz w:val="18"/>
            <w:szCs w:val="18"/>
            <w:lang w:val="fr-FR" w:eastAsia="en-GB"/>
          </w:rPr>
          <w:t>https://members.tsdsi.in/s/ZXHL3gKeiPNJJi3</w:t>
        </w:r>
      </w:hyperlink>
    </w:p>
    <w:p w14:paraId="6B07C71B" w14:textId="44F00452"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TTAT.3G-36.455V17.0.0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1883" w:history="1">
        <w:r w:rsidR="00F455A7" w:rsidRPr="0034407F">
          <w:rPr>
            <w:rStyle w:val="Hyperlink"/>
            <w:sz w:val="18"/>
            <w:szCs w:val="18"/>
            <w:lang w:val="fr-FR" w:eastAsia="en-GB"/>
          </w:rPr>
          <w:t>http://committee.tta.or.kr/data/ttasDown.jsp?kind=ttastd&amp;pk_num=TTAT.3G-36.455V17.0.0</w:t>
        </w:r>
      </w:hyperlink>
    </w:p>
    <w:p w14:paraId="246E3632" w14:textId="51071C40"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TS-3GA-36.455(Rel17)v17.0.0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07</w:t>
      </w:r>
      <w:r w:rsidR="00D63672" w:rsidRPr="0034407F">
        <w:rPr>
          <w:color w:val="000000"/>
          <w:sz w:val="18"/>
          <w:szCs w:val="18"/>
          <w:lang w:val="fr-FR" w:eastAsia="en-GB"/>
        </w:rPr>
        <w:t>/10/2022</w:t>
      </w:r>
      <w:r w:rsidRPr="0034407F">
        <w:rPr>
          <w:color w:val="000000"/>
          <w:sz w:val="18"/>
          <w:szCs w:val="18"/>
          <w:lang w:val="fr-FR" w:eastAsia="en-GB"/>
        </w:rPr>
        <w:tab/>
      </w:r>
      <w:hyperlink r:id="rId1884" w:history="1">
        <w:r w:rsidR="00F455A7" w:rsidRPr="0034407F">
          <w:rPr>
            <w:rStyle w:val="Hyperlink"/>
            <w:sz w:val="18"/>
            <w:szCs w:val="18"/>
            <w:lang w:val="fr-FR" w:eastAsia="en-GB"/>
          </w:rPr>
          <w:t>https://www.ttc.or.jp/st/docs/3gpp/2022/TS/TS-3GA-36.455v17.0.0.pdf</w:t>
        </w:r>
      </w:hyperlink>
    </w:p>
    <w:p w14:paraId="476015F5" w14:textId="77777777" w:rsidR="00C556AE" w:rsidRPr="00182533" w:rsidRDefault="00C556AE" w:rsidP="00C556AE">
      <w:pPr>
        <w:pStyle w:val="Heading4"/>
      </w:pPr>
      <w:r w:rsidRPr="00182533">
        <w:lastRenderedPageBreak/>
        <w:t>2.1.4.20</w:t>
      </w:r>
      <w:r w:rsidRPr="00182533">
        <w:tab/>
        <w:t>TS 36.456</w:t>
      </w:r>
    </w:p>
    <w:p w14:paraId="4C37233B" w14:textId="77777777" w:rsidR="00C556AE" w:rsidRPr="00182533" w:rsidRDefault="00C556AE" w:rsidP="00C556AE">
      <w:pPr>
        <w:pStyle w:val="Headingb"/>
      </w:pPr>
      <w:r w:rsidRPr="00182533">
        <w:t>Aspectos y principios generales de la interfaz SLm</w:t>
      </w:r>
    </w:p>
    <w:p w14:paraId="7A4F765B" w14:textId="77777777" w:rsidR="00C556AE" w:rsidRPr="00182533" w:rsidRDefault="00C556AE" w:rsidP="00220C96">
      <w:pPr>
        <w:keepNext/>
        <w:keepLines/>
      </w:pPr>
      <w:r w:rsidRPr="00182533">
        <w:t>El presente documento constituye una introducción a la serie de especificaciones técnicas 3GPP TS 36.45x que definen la interfaz SLm para la interconexión del centro de localización móvil de servicio evolucionado (E-SMLC) con los componentes de la Unidad de medición de posición (LMU) de la Red de acceso radioeléctrico terrenal universal evolucionada (E-UTRAN).</w:t>
      </w:r>
    </w:p>
    <w:p w14:paraId="0BF78553" w14:textId="77777777" w:rsidR="00855B1C" w:rsidRPr="00182533" w:rsidRDefault="00855B1C" w:rsidP="00855B1C">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33C714C0" w14:textId="21CB96E1" w:rsidR="00A16DB1" w:rsidRPr="00182533" w:rsidRDefault="006E0553" w:rsidP="00F455A7">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16DB1" w:rsidRPr="00182533">
        <w:rPr>
          <w:b/>
          <w:bCs/>
          <w:color w:val="000000"/>
          <w:sz w:val="18"/>
          <w:szCs w:val="18"/>
          <w:lang w:eastAsia="en-GB"/>
        </w:rPr>
        <w:t xml:space="preserve"> 11</w:t>
      </w:r>
    </w:p>
    <w:p w14:paraId="7773D786" w14:textId="52DF2D0A" w:rsidR="00A16DB1" w:rsidRPr="00182533" w:rsidRDefault="00A16DB1"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ATIS.3GPP.36.456V1100</w:t>
      </w:r>
      <w:r w:rsidRPr="00182533">
        <w:rPr>
          <w:color w:val="000000"/>
          <w:sz w:val="18"/>
          <w:szCs w:val="18"/>
          <w:lang w:eastAsia="en-GB"/>
        </w:rPr>
        <w:tab/>
        <w:t>11.0.0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885" w:history="1">
        <w:r w:rsidR="00F455A7" w:rsidRPr="00182533">
          <w:rPr>
            <w:rStyle w:val="Hyperlink"/>
            <w:sz w:val="18"/>
            <w:szCs w:val="18"/>
            <w:lang w:eastAsia="en-GB"/>
          </w:rPr>
          <w:t>https://www.atis.org/3gpp-documents/Rel99-14/</w:t>
        </w:r>
      </w:hyperlink>
    </w:p>
    <w:p w14:paraId="32201E5A" w14:textId="49FD7AA2" w:rsidR="00A16DB1" w:rsidRPr="00182533"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CCSA.36.456V1100</w:t>
      </w:r>
      <w:r w:rsidRPr="00182533">
        <w:rPr>
          <w:color w:val="000000"/>
          <w:sz w:val="18"/>
          <w:szCs w:val="18"/>
          <w:lang w:eastAsia="en-GB"/>
        </w:rPr>
        <w:tab/>
        <w:t>11.0.0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F455A7" w:rsidRPr="00182533">
        <w:rPr>
          <w:color w:val="000000"/>
          <w:sz w:val="18"/>
          <w:szCs w:val="18"/>
          <w:lang w:eastAsia="en-GB"/>
        </w:rPr>
        <w:t>/</w:t>
      </w:r>
      <w:r w:rsidRPr="00182533">
        <w:rPr>
          <w:color w:val="000000"/>
          <w:sz w:val="18"/>
          <w:szCs w:val="18"/>
          <w:lang w:eastAsia="en-GB"/>
        </w:rPr>
        <w:t>12</w:t>
      </w:r>
      <w:r w:rsidR="00F455A7" w:rsidRPr="00182533">
        <w:rPr>
          <w:color w:val="000000"/>
          <w:sz w:val="18"/>
          <w:szCs w:val="18"/>
          <w:lang w:eastAsia="en-GB"/>
        </w:rPr>
        <w:t>/</w:t>
      </w:r>
      <w:r w:rsidRPr="00182533">
        <w:rPr>
          <w:color w:val="000000"/>
          <w:sz w:val="18"/>
          <w:szCs w:val="18"/>
          <w:lang w:eastAsia="en-GB"/>
        </w:rPr>
        <w:t>2012</w:t>
      </w:r>
      <w:r w:rsidRPr="00182533">
        <w:rPr>
          <w:color w:val="000000"/>
          <w:sz w:val="18"/>
          <w:szCs w:val="18"/>
          <w:lang w:eastAsia="en-GB"/>
        </w:rPr>
        <w:tab/>
      </w:r>
      <w:hyperlink r:id="rId1886" w:history="1">
        <w:r w:rsidR="00F455A7" w:rsidRPr="00182533">
          <w:rPr>
            <w:rStyle w:val="Hyperlink"/>
            <w:sz w:val="18"/>
            <w:szCs w:val="18"/>
            <w:lang w:eastAsia="en-GB"/>
          </w:rPr>
          <w:t>https://www.ccsa.org.cn/api/portalsFile/downloadOldFile?type=19&amp;oldFileUrl=ITU-R/M.2012-6/CCSA.36.456V1100.doc</w:t>
        </w:r>
      </w:hyperlink>
    </w:p>
    <w:p w14:paraId="1539211D" w14:textId="351AA3E6"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136 456</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12</w:t>
      </w:r>
      <w:r w:rsidR="00D63672" w:rsidRPr="0034407F">
        <w:rPr>
          <w:color w:val="000000"/>
          <w:sz w:val="18"/>
          <w:szCs w:val="18"/>
          <w:lang w:val="fr-FR" w:eastAsia="en-GB"/>
        </w:rPr>
        <w:t>/02/2013</w:t>
      </w:r>
      <w:r w:rsidRPr="0034407F">
        <w:rPr>
          <w:color w:val="000000"/>
          <w:sz w:val="18"/>
          <w:szCs w:val="18"/>
          <w:lang w:val="fr-FR" w:eastAsia="en-GB"/>
        </w:rPr>
        <w:tab/>
      </w:r>
      <w:hyperlink r:id="rId1887" w:history="1">
        <w:r w:rsidR="00F455A7" w:rsidRPr="0034407F">
          <w:rPr>
            <w:rStyle w:val="Hyperlink"/>
            <w:sz w:val="18"/>
            <w:szCs w:val="18"/>
            <w:lang w:val="fr-FR" w:eastAsia="en-GB"/>
          </w:rPr>
          <w:t>https://www.etsi.org/deliver/etsi_ts/136400_136499/136456/11.00.00_60/ts_136456v110000p.pdf</w:t>
        </w:r>
      </w:hyperlink>
    </w:p>
    <w:p w14:paraId="4BB814C6" w14:textId="2B7117E9"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36.456-11.0.0 V1.0.0</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888" w:history="1">
        <w:r w:rsidR="00F455A7" w:rsidRPr="0034407F">
          <w:rPr>
            <w:rStyle w:val="Hyperlink"/>
            <w:sz w:val="18"/>
            <w:szCs w:val="18"/>
            <w:lang w:val="fr-FR" w:eastAsia="en-GB"/>
          </w:rPr>
          <w:t>https://members.tsdsi.in/index.php/s/Yecb9JgRDmLDbrz</w:t>
        </w:r>
      </w:hyperlink>
    </w:p>
    <w:p w14:paraId="7001D574" w14:textId="10E35235"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TTAT.3G-36.456V11.0.0</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889" w:history="1">
        <w:r w:rsidR="00F455A7" w:rsidRPr="0034407F">
          <w:rPr>
            <w:rStyle w:val="Hyperlink"/>
            <w:sz w:val="18"/>
            <w:szCs w:val="18"/>
            <w:lang w:val="fr-FR" w:eastAsia="en-GB"/>
          </w:rPr>
          <w:t>http://committee.tta.or.kr/data/ttasDown.jsp?kind=ttastd&amp;pk_num=TTAT.3G-36.456V11.0.0</w:t>
        </w:r>
      </w:hyperlink>
    </w:p>
    <w:p w14:paraId="1166C811" w14:textId="0B4F1C51"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TS-3GA-36.456(Rel11)v11.0.0</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25</w:t>
      </w:r>
      <w:r w:rsidR="00D63672" w:rsidRPr="0034407F">
        <w:rPr>
          <w:color w:val="000000"/>
          <w:sz w:val="18"/>
          <w:szCs w:val="18"/>
          <w:lang w:val="fr-FR" w:eastAsia="en-GB"/>
        </w:rPr>
        <w:t>/06/2013</w:t>
      </w:r>
      <w:r w:rsidRPr="0034407F">
        <w:rPr>
          <w:color w:val="000000"/>
          <w:sz w:val="18"/>
          <w:szCs w:val="18"/>
          <w:lang w:val="fr-FR" w:eastAsia="en-GB"/>
        </w:rPr>
        <w:tab/>
      </w:r>
      <w:hyperlink r:id="rId1890" w:history="1">
        <w:r w:rsidR="00F455A7" w:rsidRPr="0034407F">
          <w:rPr>
            <w:rStyle w:val="Hyperlink"/>
            <w:sz w:val="18"/>
            <w:szCs w:val="18"/>
            <w:lang w:val="fr-FR" w:eastAsia="en-GB"/>
          </w:rPr>
          <w:t>https://www.ttc.or.jp/st/docs/3gpps2013/TS/TS-3GA-36.456(Rel11)v11.0.0.pdf</w:t>
        </w:r>
      </w:hyperlink>
    </w:p>
    <w:p w14:paraId="2F15F0A5" w14:textId="60825A01" w:rsidR="00A16DB1" w:rsidRPr="00182533" w:rsidRDefault="006E0553" w:rsidP="00A16DB1">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16DB1" w:rsidRPr="00182533">
        <w:rPr>
          <w:b/>
          <w:bCs/>
          <w:color w:val="000000"/>
          <w:sz w:val="18"/>
          <w:szCs w:val="18"/>
          <w:lang w:eastAsia="en-GB"/>
        </w:rPr>
        <w:t xml:space="preserve"> 12</w:t>
      </w:r>
    </w:p>
    <w:p w14:paraId="77BDB3D1" w14:textId="4B10ABA2" w:rsidR="00A16DB1" w:rsidRPr="00182533"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ATIS.3GPP.36.456V1200</w:t>
      </w:r>
      <w:r w:rsidRPr="00182533">
        <w:rPr>
          <w:color w:val="000000"/>
          <w:sz w:val="18"/>
          <w:szCs w:val="18"/>
          <w:lang w:eastAsia="en-GB"/>
        </w:rPr>
        <w:tab/>
        <w:t>12.0.0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891" w:history="1">
        <w:r w:rsidR="00F455A7" w:rsidRPr="00182533">
          <w:rPr>
            <w:rStyle w:val="Hyperlink"/>
            <w:sz w:val="18"/>
            <w:szCs w:val="18"/>
            <w:lang w:eastAsia="en-GB"/>
          </w:rPr>
          <w:t>https://www.atis.org/3gpp-documents/Rel99-14/</w:t>
        </w:r>
      </w:hyperlink>
    </w:p>
    <w:p w14:paraId="43A85CE0" w14:textId="4A0334ED" w:rsidR="00A16DB1" w:rsidRPr="00182533"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CCSA.36.456V1200</w:t>
      </w:r>
      <w:r w:rsidRPr="00182533">
        <w:rPr>
          <w:color w:val="000000"/>
          <w:sz w:val="18"/>
          <w:szCs w:val="18"/>
          <w:lang w:eastAsia="en-GB"/>
        </w:rPr>
        <w:tab/>
        <w:t>12.0.0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/09/2014</w:t>
      </w:r>
      <w:r w:rsidRPr="00182533">
        <w:rPr>
          <w:color w:val="000000"/>
          <w:sz w:val="18"/>
          <w:szCs w:val="18"/>
          <w:lang w:eastAsia="en-GB"/>
        </w:rPr>
        <w:tab/>
      </w:r>
      <w:hyperlink r:id="rId1892" w:history="1">
        <w:r w:rsidR="00F455A7" w:rsidRPr="00182533">
          <w:rPr>
            <w:rStyle w:val="Hyperlink"/>
            <w:sz w:val="18"/>
            <w:szCs w:val="18"/>
            <w:lang w:eastAsia="en-GB"/>
          </w:rPr>
          <w:t>https://www.ccsa.org.cn/api/portalsFile/downloadOldFile?type=19&amp;oldFileUrl=ITU-R/M.2012-6/CCSA.36.456V1200.doc</w:t>
        </w:r>
      </w:hyperlink>
    </w:p>
    <w:p w14:paraId="2CFFD245" w14:textId="73766FEE"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136 456</w:t>
      </w:r>
      <w:r w:rsidRPr="0034407F">
        <w:rPr>
          <w:color w:val="000000"/>
          <w:sz w:val="18"/>
          <w:szCs w:val="18"/>
          <w:lang w:val="fr-FR" w:eastAsia="en-GB"/>
        </w:rPr>
        <w:tab/>
        <w:t>12.0.0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26</w:t>
      </w:r>
      <w:r w:rsidR="00D63672" w:rsidRPr="0034407F">
        <w:rPr>
          <w:color w:val="000000"/>
          <w:sz w:val="18"/>
          <w:szCs w:val="18"/>
          <w:lang w:val="fr-FR" w:eastAsia="en-GB"/>
        </w:rPr>
        <w:t>/09/2014</w:t>
      </w:r>
      <w:r w:rsidRPr="0034407F">
        <w:rPr>
          <w:color w:val="000000"/>
          <w:sz w:val="18"/>
          <w:szCs w:val="18"/>
          <w:lang w:val="fr-FR" w:eastAsia="en-GB"/>
        </w:rPr>
        <w:tab/>
      </w:r>
      <w:hyperlink r:id="rId1893" w:history="1">
        <w:r w:rsidR="00F455A7" w:rsidRPr="0034407F">
          <w:rPr>
            <w:rStyle w:val="Hyperlink"/>
            <w:sz w:val="18"/>
            <w:szCs w:val="18"/>
            <w:lang w:val="fr-FR" w:eastAsia="en-GB"/>
          </w:rPr>
          <w:t>https://www.etsi.org/deliver/etsi_ts/136400_136499/136456/12.00.00_60/ts_136456v120000p.pdf</w:t>
        </w:r>
      </w:hyperlink>
    </w:p>
    <w:p w14:paraId="6D32732F" w14:textId="35FF7348"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36.456-12.0.0 V1.0.0</w:t>
      </w:r>
      <w:r w:rsidRPr="0034407F">
        <w:rPr>
          <w:color w:val="000000"/>
          <w:sz w:val="18"/>
          <w:szCs w:val="18"/>
          <w:lang w:val="fr-FR" w:eastAsia="en-GB"/>
        </w:rPr>
        <w:tab/>
        <w:t>12.0.0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894" w:history="1">
        <w:r w:rsidR="00F455A7" w:rsidRPr="0034407F">
          <w:rPr>
            <w:rStyle w:val="Hyperlink"/>
            <w:sz w:val="18"/>
            <w:szCs w:val="18"/>
            <w:lang w:val="fr-FR" w:eastAsia="en-GB"/>
          </w:rPr>
          <w:t>https://members.tsdsi.in/index.php/s/7ZNrFRPqAbte3mK</w:t>
        </w:r>
      </w:hyperlink>
    </w:p>
    <w:p w14:paraId="4379D546" w14:textId="033487FA"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TTAT.3G-36.456V12.0.0</w:t>
      </w:r>
      <w:r w:rsidRPr="0034407F">
        <w:rPr>
          <w:color w:val="000000"/>
          <w:sz w:val="18"/>
          <w:szCs w:val="18"/>
          <w:lang w:val="fr-FR" w:eastAsia="en-GB"/>
        </w:rPr>
        <w:tab/>
        <w:t>12.0.0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895" w:history="1">
        <w:r w:rsidR="00F455A7" w:rsidRPr="0034407F">
          <w:rPr>
            <w:rStyle w:val="Hyperlink"/>
            <w:sz w:val="18"/>
            <w:szCs w:val="18"/>
            <w:lang w:val="fr-FR" w:eastAsia="en-GB"/>
          </w:rPr>
          <w:t>http://committee.tta.or.kr/data/ttasDown.jsp?kind=ttastd&amp;pk_num=TTAT.3G-36.456V12.0.0</w:t>
        </w:r>
      </w:hyperlink>
    </w:p>
    <w:p w14:paraId="33F7BA5E" w14:textId="4386100A"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TS-3GA-36.456(Rel12)v12.0.0</w:t>
      </w:r>
      <w:r w:rsidRPr="0034407F">
        <w:rPr>
          <w:color w:val="000000"/>
          <w:sz w:val="18"/>
          <w:szCs w:val="18"/>
          <w:lang w:val="fr-FR" w:eastAsia="en-GB"/>
        </w:rPr>
        <w:tab/>
        <w:t>12.0.0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/03/2015</w:t>
      </w:r>
      <w:r w:rsidRPr="0034407F">
        <w:rPr>
          <w:color w:val="000000"/>
          <w:sz w:val="18"/>
          <w:szCs w:val="18"/>
          <w:lang w:val="fr-FR" w:eastAsia="en-GB"/>
        </w:rPr>
        <w:tab/>
      </w:r>
      <w:hyperlink r:id="rId1896" w:history="1">
        <w:r w:rsidR="00F455A7" w:rsidRPr="0034407F">
          <w:rPr>
            <w:rStyle w:val="Hyperlink"/>
            <w:sz w:val="18"/>
            <w:szCs w:val="18"/>
            <w:lang w:val="fr-FR" w:eastAsia="en-GB"/>
          </w:rPr>
          <w:t>https://www.ttc.or.jp/st/docs/3gpps2015/TS/TS-3GA-36.456(Rel12)v12.0.0.pdf</w:t>
        </w:r>
      </w:hyperlink>
    </w:p>
    <w:p w14:paraId="41B57D1E" w14:textId="41F8B595" w:rsidR="00A16DB1" w:rsidRPr="00182533" w:rsidRDefault="006E0553" w:rsidP="00F455A7">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16DB1" w:rsidRPr="00182533">
        <w:rPr>
          <w:b/>
          <w:bCs/>
          <w:color w:val="000000"/>
          <w:sz w:val="18"/>
          <w:szCs w:val="18"/>
          <w:lang w:eastAsia="en-GB"/>
        </w:rPr>
        <w:t xml:space="preserve"> 13</w:t>
      </w:r>
    </w:p>
    <w:p w14:paraId="6A8DC0FC" w14:textId="74482045" w:rsidR="00A16DB1" w:rsidRPr="00182533"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ATIS.3GPP.36.456V1300</w:t>
      </w:r>
      <w:r w:rsidRPr="00182533">
        <w:rPr>
          <w:color w:val="000000"/>
          <w:sz w:val="18"/>
          <w:szCs w:val="18"/>
          <w:lang w:eastAsia="en-GB"/>
        </w:rPr>
        <w:tab/>
        <w:t>13.0.0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897" w:history="1">
        <w:r w:rsidR="00F455A7" w:rsidRPr="00182533">
          <w:rPr>
            <w:rStyle w:val="Hyperlink"/>
            <w:sz w:val="18"/>
            <w:szCs w:val="18"/>
            <w:lang w:eastAsia="en-GB"/>
          </w:rPr>
          <w:t>https://www.atis.org/3gpp-documents/Rel99-14/</w:t>
        </w:r>
      </w:hyperlink>
    </w:p>
    <w:p w14:paraId="5B3182A0" w14:textId="4F04F9B0" w:rsidR="00A16DB1" w:rsidRPr="00182533"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CCSA.36.456V1300</w:t>
      </w:r>
      <w:r w:rsidRPr="00182533">
        <w:rPr>
          <w:color w:val="000000"/>
          <w:sz w:val="18"/>
          <w:szCs w:val="18"/>
          <w:lang w:eastAsia="en-GB"/>
        </w:rPr>
        <w:tab/>
        <w:t>13.0.0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/12/2015</w:t>
      </w:r>
      <w:r w:rsidRPr="00182533">
        <w:rPr>
          <w:color w:val="000000"/>
          <w:sz w:val="18"/>
          <w:szCs w:val="18"/>
          <w:lang w:eastAsia="en-GB"/>
        </w:rPr>
        <w:tab/>
      </w:r>
      <w:hyperlink r:id="rId1898" w:history="1">
        <w:r w:rsidR="00F455A7" w:rsidRPr="00182533">
          <w:rPr>
            <w:rStyle w:val="Hyperlink"/>
            <w:sz w:val="18"/>
            <w:szCs w:val="18"/>
            <w:lang w:eastAsia="en-GB"/>
          </w:rPr>
          <w:t>https://www.ccsa.org.cn/api/portalsFile/downloadOldFile?type=19&amp;oldFileUrl=ITU-R/M.2012-6/CCSA.36.456V1300.doc</w:t>
        </w:r>
      </w:hyperlink>
    </w:p>
    <w:p w14:paraId="156D105D" w14:textId="679A31CB"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136 456</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/01/2016</w:t>
      </w:r>
      <w:r w:rsidRPr="0034407F">
        <w:rPr>
          <w:color w:val="000000"/>
          <w:sz w:val="18"/>
          <w:szCs w:val="18"/>
          <w:lang w:val="fr-FR" w:eastAsia="en-GB"/>
        </w:rPr>
        <w:tab/>
      </w:r>
      <w:hyperlink r:id="rId1899" w:history="1">
        <w:r w:rsidR="00F455A7" w:rsidRPr="0034407F">
          <w:rPr>
            <w:rStyle w:val="Hyperlink"/>
            <w:sz w:val="18"/>
            <w:szCs w:val="18"/>
            <w:lang w:val="fr-FR" w:eastAsia="en-GB"/>
          </w:rPr>
          <w:t>https://www.etsi.org/deliver/etsi_ts/136400_136499/136456/13.00.00_60/ts_136456v130000p.pdf</w:t>
        </w:r>
      </w:hyperlink>
    </w:p>
    <w:p w14:paraId="14198A44" w14:textId="18994702"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36.456-13.0.0 V1.0.0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900" w:history="1">
        <w:r w:rsidR="00F455A7" w:rsidRPr="0034407F">
          <w:rPr>
            <w:rStyle w:val="Hyperlink"/>
            <w:sz w:val="18"/>
            <w:szCs w:val="18"/>
            <w:lang w:val="fr-FR" w:eastAsia="en-GB"/>
          </w:rPr>
          <w:t>https://members.tsdsi.in/index.php/s/y88jaknLEqfsW45</w:t>
        </w:r>
      </w:hyperlink>
    </w:p>
    <w:p w14:paraId="32DA1B4F" w14:textId="5FE93570"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TTAT.3G-36.456V13.0.0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901" w:history="1">
        <w:r w:rsidR="00F455A7" w:rsidRPr="0034407F">
          <w:rPr>
            <w:rStyle w:val="Hyperlink"/>
            <w:sz w:val="18"/>
            <w:szCs w:val="18"/>
            <w:lang w:val="fr-FR" w:eastAsia="en-GB"/>
          </w:rPr>
          <w:t>http://committee.tta.or.kr/data/ttasDown.jsp?kind=ttastd&amp;pk_num=TTAT.3G-36.456V13.0.0</w:t>
        </w:r>
      </w:hyperlink>
    </w:p>
    <w:p w14:paraId="74567FE9" w14:textId="5D39B808"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TS-3GA-36.456(Rel13)v13.0.0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31</w:t>
      </w:r>
      <w:r w:rsidR="00D63672" w:rsidRPr="0034407F">
        <w:rPr>
          <w:color w:val="000000"/>
          <w:sz w:val="18"/>
          <w:szCs w:val="18"/>
          <w:lang w:val="fr-FR" w:eastAsia="en-GB"/>
        </w:rPr>
        <w:t>/03/2017</w:t>
      </w:r>
      <w:r w:rsidRPr="0034407F">
        <w:rPr>
          <w:color w:val="000000"/>
          <w:sz w:val="18"/>
          <w:szCs w:val="18"/>
          <w:lang w:val="fr-FR" w:eastAsia="en-GB"/>
        </w:rPr>
        <w:tab/>
      </w:r>
      <w:hyperlink r:id="rId1902" w:history="1">
        <w:r w:rsidR="00F455A7" w:rsidRPr="0034407F">
          <w:rPr>
            <w:rStyle w:val="Hyperlink"/>
            <w:sz w:val="18"/>
            <w:szCs w:val="18"/>
            <w:lang w:val="fr-FR" w:eastAsia="en-GB"/>
          </w:rPr>
          <w:t>https://www.ttc.or.jp/st/docs/3gpps2017/TS/TS-3GA-36.456(Rel13)v13.0.0.pdf</w:t>
        </w:r>
      </w:hyperlink>
    </w:p>
    <w:p w14:paraId="35760229" w14:textId="580490F9" w:rsidR="00A16DB1" w:rsidRPr="00182533" w:rsidRDefault="006E0553" w:rsidP="00F455A7">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16DB1" w:rsidRPr="00182533">
        <w:rPr>
          <w:b/>
          <w:bCs/>
          <w:color w:val="000000"/>
          <w:sz w:val="18"/>
          <w:szCs w:val="18"/>
          <w:lang w:eastAsia="en-GB"/>
        </w:rPr>
        <w:t xml:space="preserve"> 14</w:t>
      </w:r>
    </w:p>
    <w:p w14:paraId="0B3DA3C2" w14:textId="3B017865" w:rsidR="00A16DB1" w:rsidRPr="00182533"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ATIS.3GPP.36.456V1400</w:t>
      </w:r>
      <w:r w:rsidRPr="00182533">
        <w:rPr>
          <w:color w:val="000000"/>
          <w:sz w:val="18"/>
          <w:szCs w:val="18"/>
          <w:lang w:eastAsia="en-GB"/>
        </w:rPr>
        <w:tab/>
        <w:t>14.0.0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903" w:history="1">
        <w:r w:rsidR="00F455A7" w:rsidRPr="00182533">
          <w:rPr>
            <w:rStyle w:val="Hyperlink"/>
            <w:sz w:val="18"/>
            <w:szCs w:val="18"/>
            <w:lang w:eastAsia="en-GB"/>
          </w:rPr>
          <w:t>https://www.atis.org/3gpp-documents/Rel99-14/</w:t>
        </w:r>
      </w:hyperlink>
    </w:p>
    <w:p w14:paraId="56BFFA2E" w14:textId="0A719151" w:rsidR="00A16DB1" w:rsidRPr="00182533"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CCSA.36.456V1400</w:t>
      </w:r>
      <w:r w:rsidRPr="00182533">
        <w:rPr>
          <w:color w:val="000000"/>
          <w:sz w:val="18"/>
          <w:szCs w:val="18"/>
          <w:lang w:eastAsia="en-GB"/>
        </w:rPr>
        <w:tab/>
        <w:t>14.0.0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/03/2017</w:t>
      </w:r>
      <w:r w:rsidRPr="00182533">
        <w:rPr>
          <w:color w:val="000000"/>
          <w:sz w:val="18"/>
          <w:szCs w:val="18"/>
          <w:lang w:eastAsia="en-GB"/>
        </w:rPr>
        <w:tab/>
      </w:r>
      <w:hyperlink r:id="rId1904" w:history="1">
        <w:r w:rsidR="00F455A7" w:rsidRPr="00182533">
          <w:rPr>
            <w:rStyle w:val="Hyperlink"/>
            <w:sz w:val="18"/>
            <w:szCs w:val="18"/>
            <w:lang w:eastAsia="en-GB"/>
          </w:rPr>
          <w:t>https://www.ccsa.org.cn/api/portalsFile/downloadOldFile?type=19&amp;oldFileUrl=ITU-R/M.2012-6/CCSA.36.456V1400.doc</w:t>
        </w:r>
      </w:hyperlink>
    </w:p>
    <w:p w14:paraId="1DED931A" w14:textId="1725B8A7"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136 456</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/04/2017</w:t>
      </w:r>
      <w:r w:rsidRPr="0034407F">
        <w:rPr>
          <w:color w:val="000000"/>
          <w:sz w:val="18"/>
          <w:szCs w:val="18"/>
          <w:lang w:val="fr-FR" w:eastAsia="en-GB"/>
        </w:rPr>
        <w:tab/>
      </w:r>
      <w:hyperlink r:id="rId1905" w:history="1">
        <w:r w:rsidR="00F455A7" w:rsidRPr="0034407F">
          <w:rPr>
            <w:rStyle w:val="Hyperlink"/>
            <w:sz w:val="18"/>
            <w:szCs w:val="18"/>
            <w:lang w:val="fr-FR" w:eastAsia="en-GB"/>
          </w:rPr>
          <w:t>https://www.etsi.org/deliver/etsi_ts/136400_136499/136456/14.00.00_60/ts_136456v140000p.pdf</w:t>
        </w:r>
      </w:hyperlink>
    </w:p>
    <w:p w14:paraId="3E30FE7F" w14:textId="08DFEEA9"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36.456-14.0.0 V1.0.0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906" w:history="1">
        <w:r w:rsidR="00F455A7" w:rsidRPr="0034407F">
          <w:rPr>
            <w:rStyle w:val="Hyperlink"/>
            <w:sz w:val="18"/>
            <w:szCs w:val="18"/>
            <w:lang w:val="fr-FR" w:eastAsia="en-GB"/>
          </w:rPr>
          <w:t>https://members.tsdsi.in/index.php/s/kcMPCmtSHaPcZJM</w:t>
        </w:r>
      </w:hyperlink>
    </w:p>
    <w:p w14:paraId="78A034DC" w14:textId="65ED2635"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TTAT.3G-36.456V14.0.0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907" w:history="1">
        <w:r w:rsidR="00F455A7" w:rsidRPr="0034407F">
          <w:rPr>
            <w:rStyle w:val="Hyperlink"/>
            <w:sz w:val="18"/>
            <w:szCs w:val="18"/>
            <w:lang w:val="fr-FR" w:eastAsia="en-GB"/>
          </w:rPr>
          <w:t>http://committee.tta.or.kr/data/ttasDown.jsp?kind=ttastd&amp;pk_num=TTAT.3G-36.456V14.0.0</w:t>
        </w:r>
      </w:hyperlink>
    </w:p>
    <w:p w14:paraId="3518DD40" w14:textId="55770A17"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TS-3GA-36.456(Rel14)v14.0.0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13</w:t>
      </w:r>
      <w:r w:rsidR="00D63672" w:rsidRPr="0034407F">
        <w:rPr>
          <w:color w:val="000000"/>
          <w:sz w:val="18"/>
          <w:szCs w:val="18"/>
          <w:lang w:val="fr-FR" w:eastAsia="en-GB"/>
        </w:rPr>
        <w:t>/04/2018</w:t>
      </w:r>
      <w:r w:rsidRPr="0034407F">
        <w:rPr>
          <w:color w:val="000000"/>
          <w:sz w:val="18"/>
          <w:szCs w:val="18"/>
          <w:lang w:val="fr-FR" w:eastAsia="en-GB"/>
        </w:rPr>
        <w:tab/>
      </w:r>
      <w:hyperlink r:id="rId1908" w:history="1">
        <w:r w:rsidR="00F455A7" w:rsidRPr="0034407F">
          <w:rPr>
            <w:rStyle w:val="Hyperlink"/>
            <w:sz w:val="18"/>
            <w:szCs w:val="18"/>
            <w:lang w:val="fr-FR" w:eastAsia="en-GB"/>
          </w:rPr>
          <w:t>https://www.ttc.or.jp/st/docs/3gpps2018/TS/TS-3GA-36.456(Rel14)v14.0.0.pdf</w:t>
        </w:r>
      </w:hyperlink>
    </w:p>
    <w:p w14:paraId="15ECA782" w14:textId="537DE060" w:rsidR="00A16DB1" w:rsidRPr="00182533" w:rsidRDefault="006E0553" w:rsidP="00F455A7">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A16DB1" w:rsidRPr="00182533">
        <w:rPr>
          <w:b/>
          <w:bCs/>
          <w:color w:val="000000"/>
          <w:sz w:val="18"/>
          <w:szCs w:val="18"/>
          <w:lang w:eastAsia="en-GB"/>
        </w:rPr>
        <w:t xml:space="preserve"> 15</w:t>
      </w:r>
    </w:p>
    <w:p w14:paraId="32E2F61A" w14:textId="212EDCB3" w:rsidR="00A16DB1" w:rsidRPr="00182533" w:rsidRDefault="00A16DB1"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ATIS.3GPP.36.456V1500</w:t>
      </w:r>
      <w:r w:rsidRPr="00182533">
        <w:rPr>
          <w:color w:val="000000"/>
          <w:sz w:val="18"/>
          <w:szCs w:val="18"/>
          <w:lang w:eastAsia="en-GB"/>
        </w:rPr>
        <w:tab/>
        <w:t>15.0.0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909" w:history="1">
        <w:r w:rsidR="00F455A7" w:rsidRPr="00182533">
          <w:rPr>
            <w:rStyle w:val="Hyperlink"/>
            <w:sz w:val="18"/>
            <w:szCs w:val="18"/>
            <w:lang w:eastAsia="en-GB"/>
          </w:rPr>
          <w:t>https://www.atis.org/3gpp-documents/Rel15/</w:t>
        </w:r>
      </w:hyperlink>
    </w:p>
    <w:p w14:paraId="48080F0C" w14:textId="1014086E" w:rsidR="00A16DB1" w:rsidRPr="00182533"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CCSA.36.456V1500</w:t>
      </w:r>
      <w:r w:rsidRPr="00182533">
        <w:rPr>
          <w:color w:val="000000"/>
          <w:sz w:val="18"/>
          <w:szCs w:val="18"/>
          <w:lang w:eastAsia="en-GB"/>
        </w:rPr>
        <w:tab/>
        <w:t>15.0.0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/06/2018</w:t>
      </w:r>
      <w:r w:rsidRPr="00182533">
        <w:rPr>
          <w:color w:val="000000"/>
          <w:sz w:val="18"/>
          <w:szCs w:val="18"/>
          <w:lang w:eastAsia="en-GB"/>
        </w:rPr>
        <w:tab/>
      </w:r>
      <w:hyperlink r:id="rId1910" w:history="1">
        <w:r w:rsidR="00F455A7" w:rsidRPr="00182533">
          <w:rPr>
            <w:rStyle w:val="Hyperlink"/>
            <w:sz w:val="18"/>
            <w:szCs w:val="18"/>
            <w:lang w:eastAsia="en-GB"/>
          </w:rPr>
          <w:t>https://www.ccsa.org.cn/api/portalsFile/downloadOldFile?type=19&amp;oldFileUrl=ITU-R/M.2012-6/CCSA.36.456V1500.doc</w:t>
        </w:r>
      </w:hyperlink>
    </w:p>
    <w:p w14:paraId="783623C3" w14:textId="3A26C84B"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136 456</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04</w:t>
      </w:r>
      <w:r w:rsidR="00D63672" w:rsidRPr="0034407F">
        <w:rPr>
          <w:color w:val="000000"/>
          <w:sz w:val="18"/>
          <w:szCs w:val="18"/>
          <w:lang w:val="fr-FR" w:eastAsia="en-GB"/>
        </w:rPr>
        <w:t>/07/2018</w:t>
      </w:r>
      <w:r w:rsidRPr="0034407F">
        <w:rPr>
          <w:color w:val="000000"/>
          <w:sz w:val="18"/>
          <w:szCs w:val="18"/>
          <w:lang w:val="fr-FR" w:eastAsia="en-GB"/>
        </w:rPr>
        <w:tab/>
      </w:r>
      <w:hyperlink r:id="rId1911" w:history="1">
        <w:r w:rsidR="00F455A7" w:rsidRPr="0034407F">
          <w:rPr>
            <w:rStyle w:val="Hyperlink"/>
            <w:sz w:val="18"/>
            <w:szCs w:val="18"/>
            <w:lang w:val="fr-FR" w:eastAsia="en-GB"/>
          </w:rPr>
          <w:t>https://www.etsi.org/deliver/etsi_ts/136400_136499/136456/15.00.00_60/ts_136456v150000p.pdf</w:t>
        </w:r>
      </w:hyperlink>
    </w:p>
    <w:p w14:paraId="5006D8F7" w14:textId="62B83B17"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36.456-15.0.0 V1.0.0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912" w:history="1">
        <w:r w:rsidR="00F455A7" w:rsidRPr="0034407F">
          <w:rPr>
            <w:rStyle w:val="Hyperlink"/>
            <w:sz w:val="18"/>
            <w:szCs w:val="18"/>
            <w:lang w:val="fr-FR" w:eastAsia="en-GB"/>
          </w:rPr>
          <w:t>https://members.tsdsi.in/index.php/s/o3sdASpA7tyGaSp</w:t>
        </w:r>
      </w:hyperlink>
    </w:p>
    <w:p w14:paraId="31BE4F94" w14:textId="650113ED"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TTAT.3G-36.456V15.0.0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1913" w:history="1">
        <w:r w:rsidR="00F455A7" w:rsidRPr="0034407F">
          <w:rPr>
            <w:rStyle w:val="Hyperlink"/>
            <w:sz w:val="18"/>
            <w:szCs w:val="18"/>
            <w:lang w:val="fr-FR" w:eastAsia="en-GB"/>
          </w:rPr>
          <w:t>http://committee.tta.or.kr/data/ttasDown.jsp?kind=ttastd&amp;pk_num=TTAT.3G-36.456V15.0.0</w:t>
        </w:r>
      </w:hyperlink>
    </w:p>
    <w:p w14:paraId="6CFF9E0E" w14:textId="18D01080"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TS-3GA-36.456(Rel15)v15.0.0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28</w:t>
      </w:r>
      <w:r w:rsidR="00D63672" w:rsidRPr="0034407F">
        <w:rPr>
          <w:color w:val="000000"/>
          <w:sz w:val="18"/>
          <w:szCs w:val="18"/>
          <w:lang w:val="fr-FR" w:eastAsia="en-GB"/>
        </w:rPr>
        <w:t>/09/2018</w:t>
      </w:r>
      <w:r w:rsidRPr="0034407F">
        <w:rPr>
          <w:color w:val="000000"/>
          <w:sz w:val="18"/>
          <w:szCs w:val="18"/>
          <w:lang w:val="fr-FR" w:eastAsia="en-GB"/>
        </w:rPr>
        <w:tab/>
      </w:r>
      <w:hyperlink r:id="rId1914" w:history="1">
        <w:r w:rsidR="00F455A7" w:rsidRPr="0034407F">
          <w:rPr>
            <w:rStyle w:val="Hyperlink"/>
            <w:sz w:val="18"/>
            <w:szCs w:val="18"/>
            <w:lang w:val="fr-FR" w:eastAsia="en-GB"/>
          </w:rPr>
          <w:t>https://www.ttc.or.jp/st/docs/3gpps2018/TS/TS-3GA-36.456(Rel15)v15.0.0.pdf</w:t>
        </w:r>
      </w:hyperlink>
    </w:p>
    <w:p w14:paraId="255F6F41" w14:textId="16C9CB4A" w:rsidR="00A16DB1" w:rsidRPr="00182533" w:rsidRDefault="006E0553" w:rsidP="00F455A7">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16DB1" w:rsidRPr="00182533">
        <w:rPr>
          <w:b/>
          <w:bCs/>
          <w:color w:val="000000"/>
          <w:sz w:val="18"/>
          <w:szCs w:val="18"/>
          <w:lang w:eastAsia="en-GB"/>
        </w:rPr>
        <w:t xml:space="preserve"> 16</w:t>
      </w:r>
    </w:p>
    <w:p w14:paraId="593BE74E" w14:textId="41120BA4" w:rsidR="00A16DB1" w:rsidRPr="00182533"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ATIS.3GPP.36.456V1600</w:t>
      </w:r>
      <w:r w:rsidRPr="00182533">
        <w:rPr>
          <w:color w:val="000000"/>
          <w:sz w:val="18"/>
          <w:szCs w:val="18"/>
          <w:lang w:eastAsia="en-GB"/>
        </w:rPr>
        <w:tab/>
        <w:t>16.0.0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915" w:history="1">
        <w:r w:rsidR="00F455A7" w:rsidRPr="00182533">
          <w:rPr>
            <w:rStyle w:val="Hyperlink"/>
            <w:sz w:val="18"/>
            <w:szCs w:val="18"/>
            <w:lang w:eastAsia="en-GB"/>
          </w:rPr>
          <w:t>https://www.atis.org/3gpp-documents/Rel16/</w:t>
        </w:r>
      </w:hyperlink>
    </w:p>
    <w:p w14:paraId="6A257B3E" w14:textId="4DCFF418" w:rsidR="00A16DB1" w:rsidRPr="00182533"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CCSA.36.456V1600</w:t>
      </w:r>
      <w:r w:rsidRPr="00182533">
        <w:rPr>
          <w:color w:val="000000"/>
          <w:sz w:val="18"/>
          <w:szCs w:val="18"/>
          <w:lang w:eastAsia="en-GB"/>
        </w:rPr>
        <w:tab/>
        <w:t>16.0.0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/07/2020</w:t>
      </w:r>
      <w:r w:rsidRPr="00182533">
        <w:rPr>
          <w:color w:val="000000"/>
          <w:sz w:val="18"/>
          <w:szCs w:val="18"/>
          <w:lang w:eastAsia="en-GB"/>
        </w:rPr>
        <w:tab/>
      </w:r>
      <w:hyperlink r:id="rId1916" w:history="1">
        <w:r w:rsidR="00F455A7" w:rsidRPr="00182533">
          <w:rPr>
            <w:rStyle w:val="Hyperlink"/>
            <w:sz w:val="18"/>
            <w:szCs w:val="18"/>
            <w:lang w:eastAsia="en-GB"/>
          </w:rPr>
          <w:t>https://www.ccsa.org.cn/api/portalsFile/downloadOldFile?type=19&amp;oldFileUrl=ITU-R/M.2012-6/CCSA.36.456V1600.doc</w:t>
        </w:r>
      </w:hyperlink>
    </w:p>
    <w:p w14:paraId="3AF5E68B" w14:textId="1AE2BB18"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136 456</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/07/2020</w:t>
      </w:r>
      <w:r w:rsidRPr="0034407F">
        <w:rPr>
          <w:color w:val="000000"/>
          <w:sz w:val="18"/>
          <w:szCs w:val="18"/>
          <w:lang w:val="fr-FR" w:eastAsia="en-GB"/>
        </w:rPr>
        <w:tab/>
      </w:r>
      <w:hyperlink r:id="rId1917" w:history="1">
        <w:r w:rsidR="00F455A7" w:rsidRPr="0034407F">
          <w:rPr>
            <w:rStyle w:val="Hyperlink"/>
            <w:sz w:val="18"/>
            <w:szCs w:val="18"/>
            <w:lang w:val="fr-FR" w:eastAsia="en-GB"/>
          </w:rPr>
          <w:t>https://www.etsi.org/deliver/etsi_ts/136400_136499/136456/16.00.00_60/ts_136456v160000p.pdf</w:t>
        </w:r>
      </w:hyperlink>
    </w:p>
    <w:p w14:paraId="069A475A" w14:textId="48BA7A34"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36.456-16.0.0 V1.0.0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918" w:history="1">
        <w:r w:rsidR="00F455A7" w:rsidRPr="0034407F">
          <w:rPr>
            <w:rStyle w:val="Hyperlink"/>
            <w:sz w:val="18"/>
            <w:szCs w:val="18"/>
            <w:lang w:val="fr-FR" w:eastAsia="en-GB"/>
          </w:rPr>
          <w:t>https://members.tsdsi.in/index.php/s/GtMXxWeAM5osqkr</w:t>
        </w:r>
      </w:hyperlink>
    </w:p>
    <w:p w14:paraId="67B00DE7" w14:textId="15324C0A"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TTAT.3G-36.456V16.0.0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1919" w:history="1">
        <w:r w:rsidR="00F455A7" w:rsidRPr="0034407F">
          <w:rPr>
            <w:rStyle w:val="Hyperlink"/>
            <w:sz w:val="18"/>
            <w:szCs w:val="18"/>
            <w:lang w:val="fr-FR" w:eastAsia="en-GB"/>
          </w:rPr>
          <w:t>http://committee.tta.or.kr/data/ttasDown.jsp?kind=ttastd&amp;pk_num=TTAT.3G-36.456V16.0.0</w:t>
        </w:r>
      </w:hyperlink>
    </w:p>
    <w:p w14:paraId="68123853" w14:textId="3BD1A3E1"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TS-3GA-36.456(Rel16)v16.0.0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/10/2020</w:t>
      </w:r>
      <w:r w:rsidRPr="0034407F">
        <w:rPr>
          <w:color w:val="000000"/>
          <w:sz w:val="18"/>
          <w:szCs w:val="18"/>
          <w:lang w:val="fr-FR" w:eastAsia="en-GB"/>
        </w:rPr>
        <w:tab/>
      </w:r>
      <w:hyperlink r:id="rId1920" w:history="1">
        <w:r w:rsidR="00F455A7" w:rsidRPr="0034407F">
          <w:rPr>
            <w:rStyle w:val="Hyperlink"/>
            <w:sz w:val="18"/>
            <w:szCs w:val="18"/>
            <w:lang w:val="fr-FR" w:eastAsia="en-GB"/>
          </w:rPr>
          <w:t>https://www.ttc.or.jp/st/docs/3gpps2020/TS/TS-3GA-36_456_Rel16v16_0_0.pdf</w:t>
        </w:r>
      </w:hyperlink>
    </w:p>
    <w:p w14:paraId="1E07A717" w14:textId="21C0E476" w:rsidR="00A16DB1" w:rsidRPr="00182533" w:rsidRDefault="006E0553" w:rsidP="00F455A7">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16DB1" w:rsidRPr="00182533">
        <w:rPr>
          <w:b/>
          <w:bCs/>
          <w:color w:val="000000"/>
          <w:sz w:val="18"/>
          <w:szCs w:val="18"/>
          <w:lang w:eastAsia="en-GB"/>
        </w:rPr>
        <w:t xml:space="preserve"> 17</w:t>
      </w:r>
    </w:p>
    <w:p w14:paraId="26A1D627" w14:textId="42609114" w:rsidR="00A16DB1" w:rsidRPr="00182533"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ATIS.3GPP.36.456.V17.0.1</w:t>
      </w:r>
      <w:r w:rsidRPr="00182533">
        <w:rPr>
          <w:color w:val="000000"/>
          <w:sz w:val="18"/>
          <w:szCs w:val="18"/>
          <w:lang w:eastAsia="en-GB"/>
        </w:rPr>
        <w:tab/>
        <w:t>17.0.1</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1921" w:history="1">
        <w:r w:rsidR="00F455A7" w:rsidRPr="00182533">
          <w:rPr>
            <w:rStyle w:val="Hyperlink"/>
            <w:sz w:val="18"/>
            <w:szCs w:val="18"/>
            <w:lang w:eastAsia="en-GB"/>
          </w:rPr>
          <w:t>https://www.atis.org/3gpp-transpositions - Rel-17</w:t>
        </w:r>
      </w:hyperlink>
    </w:p>
    <w:p w14:paraId="29A163DF" w14:textId="379957F9" w:rsidR="00A16DB1" w:rsidRPr="00182533"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CCSA.36.456V1701</w:t>
      </w:r>
      <w:r w:rsidRPr="00182533">
        <w:rPr>
          <w:color w:val="000000"/>
          <w:sz w:val="18"/>
          <w:szCs w:val="18"/>
          <w:lang w:eastAsia="en-GB"/>
        </w:rPr>
        <w:tab/>
        <w:t>17.0.1</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/04/2022</w:t>
      </w:r>
      <w:r w:rsidRPr="00182533">
        <w:rPr>
          <w:color w:val="000000"/>
          <w:sz w:val="18"/>
          <w:szCs w:val="18"/>
          <w:lang w:eastAsia="en-GB"/>
        </w:rPr>
        <w:tab/>
      </w:r>
      <w:hyperlink r:id="rId1922" w:history="1">
        <w:r w:rsidR="00F455A7" w:rsidRPr="00182533">
          <w:rPr>
            <w:rStyle w:val="Hyperlink"/>
            <w:sz w:val="18"/>
            <w:szCs w:val="18"/>
            <w:lang w:eastAsia="en-GB"/>
          </w:rPr>
          <w:t>https://www.ccsa.org.cn/api/portalsFile/downloadOldFile?type=19&amp;oldFileUrl=ITU-R/M.2012-6/CCSA.36.456V1701.doc</w:t>
        </w:r>
      </w:hyperlink>
    </w:p>
    <w:p w14:paraId="2F81235A" w14:textId="57DF396F"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136 456</w:t>
      </w:r>
      <w:r w:rsidRPr="0034407F">
        <w:rPr>
          <w:color w:val="000000"/>
          <w:sz w:val="18"/>
          <w:szCs w:val="18"/>
          <w:lang w:val="fr-FR" w:eastAsia="en-GB"/>
        </w:rPr>
        <w:tab/>
        <w:t>17.0.1</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/05/2022</w:t>
      </w:r>
      <w:r w:rsidRPr="0034407F">
        <w:rPr>
          <w:color w:val="000000"/>
          <w:sz w:val="18"/>
          <w:szCs w:val="18"/>
          <w:lang w:val="fr-FR" w:eastAsia="en-GB"/>
        </w:rPr>
        <w:tab/>
      </w:r>
      <w:hyperlink r:id="rId1923" w:history="1">
        <w:r w:rsidR="00F455A7" w:rsidRPr="0034407F">
          <w:rPr>
            <w:rStyle w:val="Hyperlink"/>
            <w:sz w:val="18"/>
            <w:szCs w:val="18"/>
            <w:lang w:val="fr-FR" w:eastAsia="en-GB"/>
          </w:rPr>
          <w:t>https://www.etsi.org/deliver/etsi_ts/136400_136499/136456/17.00.01_60/ts_136456v170001p.pdf</w:t>
        </w:r>
      </w:hyperlink>
    </w:p>
    <w:p w14:paraId="0835F629" w14:textId="4911D6E2"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36.456-17.0.1 V1.1.0</w:t>
      </w:r>
      <w:r w:rsidRPr="0034407F">
        <w:rPr>
          <w:color w:val="000000"/>
          <w:sz w:val="18"/>
          <w:szCs w:val="18"/>
          <w:lang w:val="fr-FR" w:eastAsia="en-GB"/>
        </w:rPr>
        <w:tab/>
        <w:t>17.0.1</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/11/2022</w:t>
      </w:r>
      <w:r w:rsidRPr="0034407F">
        <w:rPr>
          <w:color w:val="000000"/>
          <w:sz w:val="18"/>
          <w:szCs w:val="18"/>
          <w:lang w:val="fr-FR" w:eastAsia="en-GB"/>
        </w:rPr>
        <w:tab/>
      </w:r>
      <w:hyperlink r:id="rId1924" w:history="1">
        <w:r w:rsidR="00F455A7" w:rsidRPr="0034407F">
          <w:rPr>
            <w:rStyle w:val="Hyperlink"/>
            <w:sz w:val="18"/>
            <w:szCs w:val="18"/>
            <w:lang w:val="fr-FR" w:eastAsia="en-GB"/>
          </w:rPr>
          <w:t>https://members.tsdsi.in/s/jX8esYtacjCGGED</w:t>
        </w:r>
      </w:hyperlink>
    </w:p>
    <w:p w14:paraId="19313ACB" w14:textId="5BFA11D5"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TTAT.3G-36.456V17.0.1</w:t>
      </w:r>
      <w:r w:rsidRPr="0034407F">
        <w:rPr>
          <w:color w:val="000000"/>
          <w:sz w:val="18"/>
          <w:szCs w:val="18"/>
          <w:lang w:val="fr-FR" w:eastAsia="en-GB"/>
        </w:rPr>
        <w:tab/>
        <w:t>17.0.1</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1925" w:history="1">
        <w:r w:rsidR="00F455A7" w:rsidRPr="0034407F">
          <w:rPr>
            <w:rStyle w:val="Hyperlink"/>
            <w:sz w:val="18"/>
            <w:szCs w:val="18"/>
            <w:lang w:val="fr-FR" w:eastAsia="en-GB"/>
          </w:rPr>
          <w:t>http://committee.tta.or.kr/data/ttasDown.jsp?kind=ttastd&amp;pk_num=TTAT.3G-36.456V17.0.1</w:t>
        </w:r>
      </w:hyperlink>
    </w:p>
    <w:p w14:paraId="10A9448E" w14:textId="71C67EC1"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TS-3GA-36.456(Rel17)v17.0.1</w:t>
      </w:r>
      <w:r w:rsidRPr="0034407F">
        <w:rPr>
          <w:color w:val="000000"/>
          <w:sz w:val="18"/>
          <w:szCs w:val="18"/>
          <w:lang w:val="fr-FR" w:eastAsia="en-GB"/>
        </w:rPr>
        <w:tab/>
        <w:t>17.0.1</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07</w:t>
      </w:r>
      <w:r w:rsidR="00D63672" w:rsidRPr="0034407F">
        <w:rPr>
          <w:color w:val="000000"/>
          <w:sz w:val="18"/>
          <w:szCs w:val="18"/>
          <w:lang w:val="fr-FR" w:eastAsia="en-GB"/>
        </w:rPr>
        <w:t>/10/2022</w:t>
      </w:r>
      <w:r w:rsidRPr="0034407F">
        <w:rPr>
          <w:color w:val="000000"/>
          <w:sz w:val="18"/>
          <w:szCs w:val="18"/>
          <w:lang w:val="fr-FR" w:eastAsia="en-GB"/>
        </w:rPr>
        <w:tab/>
      </w:r>
      <w:hyperlink r:id="rId1926" w:history="1">
        <w:r w:rsidR="00F455A7" w:rsidRPr="0034407F">
          <w:rPr>
            <w:rStyle w:val="Hyperlink"/>
            <w:sz w:val="18"/>
            <w:szCs w:val="18"/>
            <w:lang w:val="fr-FR" w:eastAsia="en-GB"/>
          </w:rPr>
          <w:t>https://www.ttc.or.jp/st/docs/3gpp/2022/TS/TS-3GA-36.456v17.0.1.pdf</w:t>
        </w:r>
      </w:hyperlink>
    </w:p>
    <w:p w14:paraId="25442F98" w14:textId="77777777" w:rsidR="00C556AE" w:rsidRPr="00182533" w:rsidRDefault="00C556AE" w:rsidP="00C556AE">
      <w:pPr>
        <w:pStyle w:val="Heading4"/>
      </w:pPr>
      <w:r w:rsidRPr="00182533">
        <w:t>2.1.4.21</w:t>
      </w:r>
      <w:r w:rsidRPr="00182533">
        <w:tab/>
        <w:t>TS 36.457</w:t>
      </w:r>
    </w:p>
    <w:p w14:paraId="43E2B029" w14:textId="77777777" w:rsidR="00C556AE" w:rsidRPr="00182533" w:rsidRDefault="00C556AE" w:rsidP="00C556AE">
      <w:pPr>
        <w:pStyle w:val="Headingb"/>
      </w:pPr>
      <w:r w:rsidRPr="00182533">
        <w:t>Capa 1 de la interfaz SLm</w:t>
      </w:r>
    </w:p>
    <w:p w14:paraId="6A8CFBD8" w14:textId="77777777" w:rsidR="00C556AE" w:rsidRPr="00182533" w:rsidRDefault="00C556AE" w:rsidP="00C556AE">
      <w:pPr>
        <w:keepNext/>
        <w:keepLines/>
      </w:pPr>
      <w:r w:rsidRPr="00182533">
        <w:t>En el presente documento se especifican las normas permitidas para aplicar la capa 1 a la interfaz SLm.</w:t>
      </w:r>
    </w:p>
    <w:p w14:paraId="61AD8C2D" w14:textId="77777777" w:rsidR="00855B1C" w:rsidRPr="00182533" w:rsidRDefault="00855B1C" w:rsidP="00855B1C">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1CB23F28" w14:textId="5C16AF06" w:rsidR="00A16DB1" w:rsidRPr="00182533" w:rsidRDefault="006E0553" w:rsidP="00F455A7">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16DB1" w:rsidRPr="00182533">
        <w:rPr>
          <w:b/>
          <w:bCs/>
          <w:color w:val="000000"/>
          <w:sz w:val="18"/>
          <w:szCs w:val="18"/>
          <w:lang w:eastAsia="en-GB"/>
        </w:rPr>
        <w:t xml:space="preserve"> 11</w:t>
      </w:r>
    </w:p>
    <w:p w14:paraId="7D2DAC15" w14:textId="2330E2F4" w:rsidR="00A16DB1" w:rsidRPr="00182533"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ATIS.3GPP.36.457V1100</w:t>
      </w:r>
      <w:r w:rsidRPr="00182533">
        <w:rPr>
          <w:color w:val="000000"/>
          <w:sz w:val="18"/>
          <w:szCs w:val="18"/>
          <w:lang w:eastAsia="en-GB"/>
        </w:rPr>
        <w:tab/>
        <w:t>11.0.0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927" w:history="1">
        <w:r w:rsidR="0016485E" w:rsidRPr="00182533">
          <w:rPr>
            <w:rStyle w:val="Hyperlink"/>
            <w:sz w:val="18"/>
            <w:szCs w:val="18"/>
            <w:lang w:eastAsia="en-GB"/>
          </w:rPr>
          <w:t>https://www.atis.org/3gpp-documents/Rel99-14/</w:t>
        </w:r>
      </w:hyperlink>
    </w:p>
    <w:p w14:paraId="5C2F9791" w14:textId="477B4226" w:rsidR="00A16DB1" w:rsidRPr="00182533" w:rsidRDefault="00A16DB1" w:rsidP="0016485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CCSA.36.457V1100</w:t>
      </w:r>
      <w:r w:rsidRPr="00182533">
        <w:rPr>
          <w:color w:val="000000"/>
          <w:sz w:val="18"/>
          <w:szCs w:val="18"/>
          <w:lang w:eastAsia="en-GB"/>
        </w:rPr>
        <w:tab/>
        <w:t>11.0.0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16485E" w:rsidRPr="00182533">
        <w:rPr>
          <w:color w:val="000000"/>
          <w:sz w:val="18"/>
          <w:szCs w:val="18"/>
          <w:lang w:eastAsia="en-GB"/>
        </w:rPr>
        <w:t>/</w:t>
      </w:r>
      <w:r w:rsidRPr="00182533">
        <w:rPr>
          <w:color w:val="000000"/>
          <w:sz w:val="18"/>
          <w:szCs w:val="18"/>
          <w:lang w:eastAsia="en-GB"/>
        </w:rPr>
        <w:t>12</w:t>
      </w:r>
      <w:r w:rsidR="0016485E" w:rsidRPr="00182533">
        <w:rPr>
          <w:color w:val="000000"/>
          <w:sz w:val="18"/>
          <w:szCs w:val="18"/>
          <w:lang w:eastAsia="en-GB"/>
        </w:rPr>
        <w:t>/</w:t>
      </w:r>
      <w:r w:rsidRPr="00182533">
        <w:rPr>
          <w:color w:val="000000"/>
          <w:sz w:val="18"/>
          <w:szCs w:val="18"/>
          <w:lang w:eastAsia="en-GB"/>
        </w:rPr>
        <w:t>2012</w:t>
      </w:r>
      <w:r w:rsidRPr="00182533">
        <w:rPr>
          <w:color w:val="000000"/>
          <w:sz w:val="18"/>
          <w:szCs w:val="18"/>
          <w:lang w:eastAsia="en-GB"/>
        </w:rPr>
        <w:tab/>
      </w:r>
      <w:hyperlink r:id="rId1928" w:history="1">
        <w:r w:rsidR="0016485E" w:rsidRPr="00182533">
          <w:rPr>
            <w:rStyle w:val="Hyperlink"/>
            <w:sz w:val="18"/>
            <w:szCs w:val="18"/>
            <w:lang w:eastAsia="en-GB"/>
          </w:rPr>
          <w:t>https://www.ccsa.org.cn/api/portalsFile/downloadOldFile?type=19&amp;oldFileUrl=ITU-R/M.2012-6/CCSA.36.457V1100.doc</w:t>
        </w:r>
      </w:hyperlink>
    </w:p>
    <w:p w14:paraId="28D66BEC" w14:textId="0A0AABFE"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136 457</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12</w:t>
      </w:r>
      <w:r w:rsidR="00D63672" w:rsidRPr="0034407F">
        <w:rPr>
          <w:color w:val="000000"/>
          <w:sz w:val="18"/>
          <w:szCs w:val="18"/>
          <w:lang w:val="fr-FR" w:eastAsia="en-GB"/>
        </w:rPr>
        <w:t>/02/2013</w:t>
      </w:r>
      <w:r w:rsidRPr="0034407F">
        <w:rPr>
          <w:color w:val="000000"/>
          <w:sz w:val="18"/>
          <w:szCs w:val="18"/>
          <w:lang w:val="fr-FR" w:eastAsia="en-GB"/>
        </w:rPr>
        <w:tab/>
      </w:r>
      <w:hyperlink r:id="rId1929" w:history="1">
        <w:r w:rsidR="0016485E" w:rsidRPr="0034407F">
          <w:rPr>
            <w:rStyle w:val="Hyperlink"/>
            <w:sz w:val="18"/>
            <w:szCs w:val="18"/>
            <w:lang w:val="fr-FR" w:eastAsia="en-GB"/>
          </w:rPr>
          <w:t>https://www.etsi.org/deliver/etsi_ts/136400_136499/136457/11.00.00_60/ts_136457v110000p.pdf</w:t>
        </w:r>
      </w:hyperlink>
    </w:p>
    <w:p w14:paraId="44F6F2D5" w14:textId="4E1CF011"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36.457-11.0.0 V1.0.0</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930" w:history="1">
        <w:r w:rsidR="0016485E" w:rsidRPr="0034407F">
          <w:rPr>
            <w:rStyle w:val="Hyperlink"/>
            <w:sz w:val="18"/>
            <w:szCs w:val="18"/>
            <w:lang w:val="fr-FR" w:eastAsia="en-GB"/>
          </w:rPr>
          <w:t>https://members.tsdsi.in/index.php/s/TtHCddJRsw7z6aj</w:t>
        </w:r>
      </w:hyperlink>
    </w:p>
    <w:p w14:paraId="50CEB4C3" w14:textId="357D078F"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TTAT.3G-36.457V11.0.0</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931" w:history="1">
        <w:r w:rsidR="0016485E" w:rsidRPr="0034407F">
          <w:rPr>
            <w:rStyle w:val="Hyperlink"/>
            <w:sz w:val="18"/>
            <w:szCs w:val="18"/>
            <w:lang w:val="fr-FR" w:eastAsia="en-GB"/>
          </w:rPr>
          <w:t>http://committee.tta.or.kr/data/ttasDown.jsp?kind=ttastd&amp;pk_num=TTAT.3G-36.457V11.0.0</w:t>
        </w:r>
      </w:hyperlink>
    </w:p>
    <w:p w14:paraId="24F97F73" w14:textId="6ABE191C"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TS-3GA-36.457(Rel11)v11.0.0</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25</w:t>
      </w:r>
      <w:r w:rsidR="00D63672" w:rsidRPr="0034407F">
        <w:rPr>
          <w:color w:val="000000"/>
          <w:sz w:val="18"/>
          <w:szCs w:val="18"/>
          <w:lang w:val="fr-FR" w:eastAsia="en-GB"/>
        </w:rPr>
        <w:t>/06/2013</w:t>
      </w:r>
      <w:r w:rsidRPr="0034407F">
        <w:rPr>
          <w:color w:val="000000"/>
          <w:sz w:val="18"/>
          <w:szCs w:val="18"/>
          <w:lang w:val="fr-FR" w:eastAsia="en-GB"/>
        </w:rPr>
        <w:tab/>
      </w:r>
      <w:hyperlink r:id="rId1932" w:history="1">
        <w:r w:rsidR="0016485E" w:rsidRPr="0034407F">
          <w:rPr>
            <w:rStyle w:val="Hyperlink"/>
            <w:sz w:val="18"/>
            <w:szCs w:val="18"/>
            <w:lang w:val="fr-FR" w:eastAsia="en-GB"/>
          </w:rPr>
          <w:t>https://www.ttc.or.jp/st/docs/3gpps2013/TS/TS-3GA-36.457(Rel11)v11.0.0.pdf</w:t>
        </w:r>
      </w:hyperlink>
    </w:p>
    <w:p w14:paraId="129B13C1" w14:textId="11D6F716" w:rsidR="00A16DB1" w:rsidRPr="00182533" w:rsidRDefault="006E0553" w:rsidP="00F455A7">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A16DB1" w:rsidRPr="00182533">
        <w:rPr>
          <w:b/>
          <w:bCs/>
          <w:color w:val="000000"/>
          <w:sz w:val="18"/>
          <w:szCs w:val="18"/>
          <w:lang w:eastAsia="en-GB"/>
        </w:rPr>
        <w:t xml:space="preserve"> 12</w:t>
      </w:r>
    </w:p>
    <w:p w14:paraId="625196B2" w14:textId="22FD2DA2" w:rsidR="00A16DB1" w:rsidRPr="00182533" w:rsidRDefault="00A16DB1"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ATIS.3GPP.36.457V1200</w:t>
      </w:r>
      <w:r w:rsidRPr="00182533">
        <w:rPr>
          <w:color w:val="000000"/>
          <w:sz w:val="18"/>
          <w:szCs w:val="18"/>
          <w:lang w:eastAsia="en-GB"/>
        </w:rPr>
        <w:tab/>
        <w:t>12.0.0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933" w:history="1">
        <w:r w:rsidR="0016485E" w:rsidRPr="00182533">
          <w:rPr>
            <w:rStyle w:val="Hyperlink"/>
            <w:sz w:val="18"/>
            <w:szCs w:val="18"/>
            <w:lang w:eastAsia="en-GB"/>
          </w:rPr>
          <w:t>https://www.atis.org/3gpp-documents/Rel99-14/</w:t>
        </w:r>
      </w:hyperlink>
    </w:p>
    <w:p w14:paraId="6F0F24B8" w14:textId="71CA52B2" w:rsidR="00A16DB1" w:rsidRPr="00182533" w:rsidRDefault="00A16DB1"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CCSA.36.457V1200</w:t>
      </w:r>
      <w:r w:rsidRPr="00182533">
        <w:rPr>
          <w:color w:val="000000"/>
          <w:sz w:val="18"/>
          <w:szCs w:val="18"/>
          <w:lang w:eastAsia="en-GB"/>
        </w:rPr>
        <w:tab/>
        <w:t>12.0.0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/09/2014</w:t>
      </w:r>
      <w:r w:rsidRPr="00182533">
        <w:rPr>
          <w:color w:val="000000"/>
          <w:sz w:val="18"/>
          <w:szCs w:val="18"/>
          <w:lang w:eastAsia="en-GB"/>
        </w:rPr>
        <w:tab/>
      </w:r>
      <w:hyperlink r:id="rId1934" w:history="1">
        <w:r w:rsidR="0016485E" w:rsidRPr="00182533">
          <w:rPr>
            <w:rStyle w:val="Hyperlink"/>
            <w:sz w:val="18"/>
            <w:szCs w:val="18"/>
            <w:lang w:eastAsia="en-GB"/>
          </w:rPr>
          <w:t>https://www.ccsa.org.cn/api/portalsFile/downloadOldFile?type=19&amp;oldFileUrl=ITU-R/M.2012-6/CCSA.36.457V1200.doc</w:t>
        </w:r>
      </w:hyperlink>
    </w:p>
    <w:p w14:paraId="3300A2ED" w14:textId="74ABAB91"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136 457</w:t>
      </w:r>
      <w:r w:rsidRPr="0034407F">
        <w:rPr>
          <w:color w:val="000000"/>
          <w:sz w:val="18"/>
          <w:szCs w:val="18"/>
          <w:lang w:val="fr-FR" w:eastAsia="en-GB"/>
        </w:rPr>
        <w:tab/>
        <w:t>12.0.0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26</w:t>
      </w:r>
      <w:r w:rsidR="00D63672" w:rsidRPr="0034407F">
        <w:rPr>
          <w:color w:val="000000"/>
          <w:sz w:val="18"/>
          <w:szCs w:val="18"/>
          <w:lang w:val="fr-FR" w:eastAsia="en-GB"/>
        </w:rPr>
        <w:t>/09/2014</w:t>
      </w:r>
      <w:r w:rsidRPr="0034407F">
        <w:rPr>
          <w:color w:val="000000"/>
          <w:sz w:val="18"/>
          <w:szCs w:val="18"/>
          <w:lang w:val="fr-FR" w:eastAsia="en-GB"/>
        </w:rPr>
        <w:tab/>
      </w:r>
      <w:hyperlink r:id="rId1935" w:history="1">
        <w:r w:rsidR="0016485E" w:rsidRPr="0034407F">
          <w:rPr>
            <w:rStyle w:val="Hyperlink"/>
            <w:sz w:val="18"/>
            <w:szCs w:val="18"/>
            <w:lang w:val="fr-FR" w:eastAsia="en-GB"/>
          </w:rPr>
          <w:t>https://www.etsi.org/deliver/etsi_ts/136400_136499/136457/12.00.00_60/ts_136457v120000p.pdf</w:t>
        </w:r>
      </w:hyperlink>
    </w:p>
    <w:p w14:paraId="3A773025" w14:textId="288A5518"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36.457-12.0.0 V1.0.0</w:t>
      </w:r>
      <w:r w:rsidRPr="0034407F">
        <w:rPr>
          <w:color w:val="000000"/>
          <w:sz w:val="18"/>
          <w:szCs w:val="18"/>
          <w:lang w:val="fr-FR" w:eastAsia="en-GB"/>
        </w:rPr>
        <w:tab/>
        <w:t>12.0.0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936" w:history="1">
        <w:r w:rsidR="0016485E" w:rsidRPr="0034407F">
          <w:rPr>
            <w:rStyle w:val="Hyperlink"/>
            <w:sz w:val="18"/>
            <w:szCs w:val="18"/>
            <w:lang w:val="fr-FR" w:eastAsia="en-GB"/>
          </w:rPr>
          <w:t>https://members.tsdsi.in/index.php/s/WwDznfZpnWCmfTF</w:t>
        </w:r>
      </w:hyperlink>
    </w:p>
    <w:p w14:paraId="097ED150" w14:textId="655589FD"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TTAT.3G-36.457V12.0.0</w:t>
      </w:r>
      <w:r w:rsidRPr="0034407F">
        <w:rPr>
          <w:color w:val="000000"/>
          <w:sz w:val="18"/>
          <w:szCs w:val="18"/>
          <w:lang w:val="fr-FR" w:eastAsia="en-GB"/>
        </w:rPr>
        <w:tab/>
        <w:t>12.0.0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937" w:history="1">
        <w:r w:rsidR="0016485E" w:rsidRPr="0034407F">
          <w:rPr>
            <w:rStyle w:val="Hyperlink"/>
            <w:sz w:val="18"/>
            <w:szCs w:val="18"/>
            <w:lang w:val="fr-FR" w:eastAsia="en-GB"/>
          </w:rPr>
          <w:t>http://committee.tta.or.kr/data/ttasDown.jsp?kind=ttastd&amp;pk_num=TTAT.3G-36.457V12.0.0</w:t>
        </w:r>
      </w:hyperlink>
    </w:p>
    <w:p w14:paraId="6130A3AE" w14:textId="2DF1FA1B"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TS-3GA-36.457(Rel12)v12.0.0</w:t>
      </w:r>
      <w:r w:rsidRPr="0034407F">
        <w:rPr>
          <w:color w:val="000000"/>
          <w:sz w:val="18"/>
          <w:szCs w:val="18"/>
          <w:lang w:val="fr-FR" w:eastAsia="en-GB"/>
        </w:rPr>
        <w:tab/>
        <w:t>12.0.0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/03/2015</w:t>
      </w:r>
      <w:r w:rsidRPr="0034407F">
        <w:rPr>
          <w:color w:val="000000"/>
          <w:sz w:val="18"/>
          <w:szCs w:val="18"/>
          <w:lang w:val="fr-FR" w:eastAsia="en-GB"/>
        </w:rPr>
        <w:tab/>
      </w:r>
      <w:hyperlink r:id="rId1938" w:history="1">
        <w:r w:rsidR="0016485E" w:rsidRPr="0034407F">
          <w:rPr>
            <w:rStyle w:val="Hyperlink"/>
            <w:sz w:val="18"/>
            <w:szCs w:val="18"/>
            <w:lang w:val="fr-FR" w:eastAsia="en-GB"/>
          </w:rPr>
          <w:t>https://www.ttc.or.jp/st/docs/3gpps2015/TS/TS-3GA-36.457(Rel12)v12.0.0.pdf</w:t>
        </w:r>
      </w:hyperlink>
    </w:p>
    <w:p w14:paraId="22043E34" w14:textId="62447557" w:rsidR="00A16DB1" w:rsidRPr="00182533" w:rsidRDefault="006E0553" w:rsidP="00F455A7">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16DB1" w:rsidRPr="00182533">
        <w:rPr>
          <w:b/>
          <w:bCs/>
          <w:color w:val="000000"/>
          <w:sz w:val="18"/>
          <w:szCs w:val="18"/>
          <w:lang w:eastAsia="en-GB"/>
        </w:rPr>
        <w:t xml:space="preserve"> 13</w:t>
      </w:r>
    </w:p>
    <w:p w14:paraId="17D30B43" w14:textId="174789D1" w:rsidR="00A16DB1" w:rsidRPr="00182533"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ATIS.3GPP.36.457V1300</w:t>
      </w:r>
      <w:r w:rsidRPr="00182533">
        <w:rPr>
          <w:color w:val="000000"/>
          <w:sz w:val="18"/>
          <w:szCs w:val="18"/>
          <w:lang w:eastAsia="en-GB"/>
        </w:rPr>
        <w:tab/>
        <w:t>13.0.0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939" w:history="1">
        <w:r w:rsidR="0016485E" w:rsidRPr="00182533">
          <w:rPr>
            <w:rStyle w:val="Hyperlink"/>
            <w:sz w:val="18"/>
            <w:szCs w:val="18"/>
            <w:lang w:eastAsia="en-GB"/>
          </w:rPr>
          <w:t>https://www.atis.org/3gpp-documents/Rel99-14/</w:t>
        </w:r>
      </w:hyperlink>
    </w:p>
    <w:p w14:paraId="1663CFED" w14:textId="2A3780DC" w:rsidR="00A16DB1" w:rsidRPr="00182533" w:rsidRDefault="00A16DB1" w:rsidP="0016485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CCSA.36.457V1300</w:t>
      </w:r>
      <w:r w:rsidRPr="00182533">
        <w:rPr>
          <w:color w:val="000000"/>
          <w:sz w:val="18"/>
          <w:szCs w:val="18"/>
          <w:lang w:eastAsia="en-GB"/>
        </w:rPr>
        <w:tab/>
        <w:t>13.0.0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/12/2015</w:t>
      </w:r>
      <w:r w:rsidRPr="00182533">
        <w:rPr>
          <w:color w:val="000000"/>
          <w:sz w:val="18"/>
          <w:szCs w:val="18"/>
          <w:lang w:eastAsia="en-GB"/>
        </w:rPr>
        <w:tab/>
      </w:r>
      <w:hyperlink r:id="rId1940" w:history="1">
        <w:r w:rsidR="0016485E" w:rsidRPr="00182533">
          <w:rPr>
            <w:rStyle w:val="Hyperlink"/>
            <w:sz w:val="18"/>
            <w:szCs w:val="18"/>
            <w:lang w:eastAsia="en-GB"/>
          </w:rPr>
          <w:t>https://www.ccsa.org.cn/api/portalsFile/downloadOldFile?type=19&amp;oldFileUrl=ITU-R/M.2012-6/CCSA.36.457V1300.doc</w:t>
        </w:r>
      </w:hyperlink>
    </w:p>
    <w:p w14:paraId="0E2C6E9F" w14:textId="6EC64173"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136 457</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/01/2016</w:t>
      </w:r>
      <w:r w:rsidRPr="0034407F">
        <w:rPr>
          <w:color w:val="000000"/>
          <w:sz w:val="18"/>
          <w:szCs w:val="18"/>
          <w:lang w:val="fr-FR" w:eastAsia="en-GB"/>
        </w:rPr>
        <w:tab/>
      </w:r>
      <w:hyperlink r:id="rId1941" w:history="1">
        <w:r w:rsidR="0016485E" w:rsidRPr="0034407F">
          <w:rPr>
            <w:rStyle w:val="Hyperlink"/>
            <w:sz w:val="18"/>
            <w:szCs w:val="18"/>
            <w:lang w:val="fr-FR" w:eastAsia="en-GB"/>
          </w:rPr>
          <w:t>https://www.etsi.org/deliver/etsi_ts/136400_136499/136457/13.00.00_60/ts_136457v130000p.pdf</w:t>
        </w:r>
      </w:hyperlink>
    </w:p>
    <w:p w14:paraId="599C9417" w14:textId="52B2E0ED"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36.457-13.0.0 V1.0.0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942" w:history="1">
        <w:r w:rsidR="0016485E" w:rsidRPr="0034407F">
          <w:rPr>
            <w:rStyle w:val="Hyperlink"/>
            <w:sz w:val="18"/>
            <w:szCs w:val="18"/>
            <w:lang w:val="fr-FR" w:eastAsia="en-GB"/>
          </w:rPr>
          <w:t>https://members.tsdsi.in/index.php/s/Xkzp2KaCXcaHjxd</w:t>
        </w:r>
      </w:hyperlink>
    </w:p>
    <w:p w14:paraId="66EA1763" w14:textId="2EF72E5F"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TTAT.3G-36.457V13.0.0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1943" w:history="1">
        <w:r w:rsidR="0016485E" w:rsidRPr="0034407F">
          <w:rPr>
            <w:rStyle w:val="Hyperlink"/>
            <w:sz w:val="18"/>
            <w:szCs w:val="18"/>
            <w:lang w:val="fr-FR" w:eastAsia="en-GB"/>
          </w:rPr>
          <w:t>http://committee.tta.or.kr/data/ttasDown.jsp?kind=ttastd&amp;pk_num=TTAT.3G-36.457V13.0.0</w:t>
        </w:r>
      </w:hyperlink>
    </w:p>
    <w:p w14:paraId="3D90136C" w14:textId="0AA10823"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TS-3GA-36.457(Rel13)v13.0.0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31</w:t>
      </w:r>
      <w:r w:rsidR="00D63672" w:rsidRPr="0034407F">
        <w:rPr>
          <w:color w:val="000000"/>
          <w:sz w:val="18"/>
          <w:szCs w:val="18"/>
          <w:lang w:val="fr-FR" w:eastAsia="en-GB"/>
        </w:rPr>
        <w:t>/03/2017</w:t>
      </w:r>
      <w:r w:rsidRPr="0034407F">
        <w:rPr>
          <w:color w:val="000000"/>
          <w:sz w:val="18"/>
          <w:szCs w:val="18"/>
          <w:lang w:val="fr-FR" w:eastAsia="en-GB"/>
        </w:rPr>
        <w:tab/>
      </w:r>
      <w:hyperlink r:id="rId1944" w:history="1">
        <w:r w:rsidR="0016485E" w:rsidRPr="0034407F">
          <w:rPr>
            <w:rStyle w:val="Hyperlink"/>
            <w:sz w:val="18"/>
            <w:szCs w:val="18"/>
            <w:lang w:val="fr-FR" w:eastAsia="en-GB"/>
          </w:rPr>
          <w:t>https://www.ttc.or.jp/st/docs/3gpps2017/TS/TS-3GA-36.457(Rel13)v13.0.0.pdf</w:t>
        </w:r>
      </w:hyperlink>
    </w:p>
    <w:p w14:paraId="5B45E3A2" w14:textId="45F9D0FA" w:rsidR="00A16DB1" w:rsidRPr="00182533" w:rsidRDefault="006E0553" w:rsidP="00F455A7">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16DB1" w:rsidRPr="00182533">
        <w:rPr>
          <w:b/>
          <w:bCs/>
          <w:color w:val="000000"/>
          <w:sz w:val="18"/>
          <w:szCs w:val="18"/>
          <w:lang w:eastAsia="en-GB"/>
        </w:rPr>
        <w:t xml:space="preserve"> 14</w:t>
      </w:r>
    </w:p>
    <w:p w14:paraId="233AB00B" w14:textId="09A77891" w:rsidR="00A16DB1" w:rsidRPr="00182533"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ATIS.3GPP.36.457V1400</w:t>
      </w:r>
      <w:r w:rsidRPr="00182533">
        <w:rPr>
          <w:color w:val="000000"/>
          <w:sz w:val="18"/>
          <w:szCs w:val="18"/>
          <w:lang w:eastAsia="en-GB"/>
        </w:rPr>
        <w:tab/>
        <w:t>14.0.0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945" w:history="1">
        <w:r w:rsidR="0016485E" w:rsidRPr="00182533">
          <w:rPr>
            <w:rStyle w:val="Hyperlink"/>
            <w:sz w:val="18"/>
            <w:szCs w:val="18"/>
            <w:lang w:eastAsia="en-GB"/>
          </w:rPr>
          <w:t>https://www.atis.org/3gpp-documents/Rel99-14/</w:t>
        </w:r>
      </w:hyperlink>
    </w:p>
    <w:p w14:paraId="1D8068F2" w14:textId="0107C2AF" w:rsidR="00A16DB1" w:rsidRPr="00182533" w:rsidRDefault="00A16DB1" w:rsidP="0016485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CCSA.36.457V1400</w:t>
      </w:r>
      <w:r w:rsidRPr="00182533">
        <w:rPr>
          <w:color w:val="000000"/>
          <w:sz w:val="18"/>
          <w:szCs w:val="18"/>
          <w:lang w:eastAsia="en-GB"/>
        </w:rPr>
        <w:tab/>
        <w:t>14.0.0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/03/2017</w:t>
      </w:r>
      <w:r w:rsidRPr="00182533">
        <w:rPr>
          <w:color w:val="000000"/>
          <w:sz w:val="18"/>
          <w:szCs w:val="18"/>
          <w:lang w:eastAsia="en-GB"/>
        </w:rPr>
        <w:tab/>
      </w:r>
      <w:hyperlink r:id="rId1946" w:history="1">
        <w:r w:rsidR="0016485E" w:rsidRPr="00182533">
          <w:rPr>
            <w:rStyle w:val="Hyperlink"/>
            <w:sz w:val="18"/>
            <w:szCs w:val="18"/>
            <w:lang w:eastAsia="en-GB"/>
          </w:rPr>
          <w:t>https://www.ccsa.org.cn/api/portalsFile/downloadOldFile?type=19&amp;oldFileUrl=ITU-R/M.2012-6/CCSA.36.457V1400.doc</w:t>
        </w:r>
      </w:hyperlink>
    </w:p>
    <w:p w14:paraId="6246C24F" w14:textId="7B317C6E"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136 457</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/04/2017</w:t>
      </w:r>
      <w:r w:rsidRPr="0034407F">
        <w:rPr>
          <w:color w:val="000000"/>
          <w:sz w:val="18"/>
          <w:szCs w:val="18"/>
          <w:lang w:val="fr-FR" w:eastAsia="en-GB"/>
        </w:rPr>
        <w:tab/>
      </w:r>
      <w:hyperlink r:id="rId1947" w:history="1">
        <w:r w:rsidR="0016485E" w:rsidRPr="0034407F">
          <w:rPr>
            <w:rStyle w:val="Hyperlink"/>
            <w:sz w:val="18"/>
            <w:szCs w:val="18"/>
            <w:lang w:val="fr-FR" w:eastAsia="en-GB"/>
          </w:rPr>
          <w:t>https://www.etsi.org/deliver/etsi_ts/136400_136499/136457/14.00.00_60/ts_136457v140000p.pdf</w:t>
        </w:r>
      </w:hyperlink>
    </w:p>
    <w:p w14:paraId="4F994BF5" w14:textId="206363E9"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36.457-14.0.0 V1.0.0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948" w:history="1">
        <w:r w:rsidR="0016485E" w:rsidRPr="0034407F">
          <w:rPr>
            <w:rStyle w:val="Hyperlink"/>
            <w:sz w:val="18"/>
            <w:szCs w:val="18"/>
            <w:lang w:val="fr-FR" w:eastAsia="en-GB"/>
          </w:rPr>
          <w:t>https://members.tsdsi.in/index.php/s/A5XrCnzW5tqqbmM</w:t>
        </w:r>
      </w:hyperlink>
    </w:p>
    <w:p w14:paraId="4703C820" w14:textId="288453EF"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TTAT.3G-36.457V14.0.0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949" w:history="1">
        <w:r w:rsidR="0016485E" w:rsidRPr="0034407F">
          <w:rPr>
            <w:rStyle w:val="Hyperlink"/>
            <w:sz w:val="18"/>
            <w:szCs w:val="18"/>
            <w:lang w:val="fr-FR" w:eastAsia="en-GB"/>
          </w:rPr>
          <w:t>http://committee.tta.or.kr/data/ttasDown.jsp?kind=ttastd&amp;pk_num=TTAT.3G-36.457V14.0.0</w:t>
        </w:r>
      </w:hyperlink>
    </w:p>
    <w:p w14:paraId="77215075" w14:textId="76E638D7"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TS-3GA-36.457(Rel14)v14.0.0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13</w:t>
      </w:r>
      <w:r w:rsidR="00D63672" w:rsidRPr="0034407F">
        <w:rPr>
          <w:color w:val="000000"/>
          <w:sz w:val="18"/>
          <w:szCs w:val="18"/>
          <w:lang w:val="fr-FR" w:eastAsia="en-GB"/>
        </w:rPr>
        <w:t>/04/2018</w:t>
      </w:r>
      <w:r w:rsidRPr="0034407F">
        <w:rPr>
          <w:color w:val="000000"/>
          <w:sz w:val="18"/>
          <w:szCs w:val="18"/>
          <w:lang w:val="fr-FR" w:eastAsia="en-GB"/>
        </w:rPr>
        <w:tab/>
      </w:r>
      <w:hyperlink r:id="rId1950" w:history="1">
        <w:r w:rsidR="0016485E" w:rsidRPr="0034407F">
          <w:rPr>
            <w:rStyle w:val="Hyperlink"/>
            <w:sz w:val="18"/>
            <w:szCs w:val="18"/>
            <w:lang w:val="fr-FR" w:eastAsia="en-GB"/>
          </w:rPr>
          <w:t>https://www.ttc.or.jp/st/docs/3gpps2018/TS/TS-3GA-36.457(Rel14)v14.0.0.pdf</w:t>
        </w:r>
      </w:hyperlink>
    </w:p>
    <w:p w14:paraId="54189ABA" w14:textId="6BFA5AEF" w:rsidR="00A16DB1" w:rsidRPr="00182533" w:rsidRDefault="006E0553" w:rsidP="00F455A7">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16DB1" w:rsidRPr="00182533">
        <w:rPr>
          <w:b/>
          <w:bCs/>
          <w:color w:val="000000"/>
          <w:sz w:val="18"/>
          <w:szCs w:val="18"/>
          <w:lang w:eastAsia="en-GB"/>
        </w:rPr>
        <w:t xml:space="preserve"> 15</w:t>
      </w:r>
    </w:p>
    <w:p w14:paraId="4EF4C615" w14:textId="16DE7BBC" w:rsidR="00A16DB1" w:rsidRPr="00182533"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ATIS.3GPP.36.457V1500</w:t>
      </w:r>
      <w:r w:rsidRPr="00182533">
        <w:rPr>
          <w:color w:val="000000"/>
          <w:sz w:val="18"/>
          <w:szCs w:val="18"/>
          <w:lang w:eastAsia="en-GB"/>
        </w:rPr>
        <w:tab/>
        <w:t>15.0.0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951" w:history="1">
        <w:r w:rsidR="0016485E" w:rsidRPr="00182533">
          <w:rPr>
            <w:rStyle w:val="Hyperlink"/>
            <w:sz w:val="18"/>
            <w:szCs w:val="18"/>
            <w:lang w:eastAsia="en-GB"/>
          </w:rPr>
          <w:t>https://www.atis.org/3gpp-documents/Rel15/</w:t>
        </w:r>
      </w:hyperlink>
    </w:p>
    <w:p w14:paraId="1F5FFEC7" w14:textId="3C30487A" w:rsidR="00A16DB1" w:rsidRPr="00182533" w:rsidRDefault="00A16DB1" w:rsidP="0016485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CCSA.36.457V1500</w:t>
      </w:r>
      <w:r w:rsidRPr="00182533">
        <w:rPr>
          <w:color w:val="000000"/>
          <w:sz w:val="18"/>
          <w:szCs w:val="18"/>
          <w:lang w:eastAsia="en-GB"/>
        </w:rPr>
        <w:tab/>
        <w:t>15.0.0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/06/2018</w:t>
      </w:r>
      <w:r w:rsidRPr="00182533">
        <w:rPr>
          <w:color w:val="000000"/>
          <w:sz w:val="18"/>
          <w:szCs w:val="18"/>
          <w:lang w:eastAsia="en-GB"/>
        </w:rPr>
        <w:tab/>
      </w:r>
      <w:hyperlink r:id="rId1952" w:history="1">
        <w:r w:rsidR="0016485E" w:rsidRPr="00182533">
          <w:rPr>
            <w:rStyle w:val="Hyperlink"/>
            <w:sz w:val="18"/>
            <w:szCs w:val="18"/>
            <w:lang w:eastAsia="en-GB"/>
          </w:rPr>
          <w:t>https://www.ccsa.org.cn/api/portalsFile/downloadOldFile?type=19&amp;oldFileUrl=ITU-R/M.2012-6/CCSA.36.457V1500.doc</w:t>
        </w:r>
      </w:hyperlink>
    </w:p>
    <w:p w14:paraId="40BDE864" w14:textId="0950344B"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136 457</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04</w:t>
      </w:r>
      <w:r w:rsidR="00D63672" w:rsidRPr="0034407F">
        <w:rPr>
          <w:color w:val="000000"/>
          <w:sz w:val="18"/>
          <w:szCs w:val="18"/>
          <w:lang w:val="fr-FR" w:eastAsia="en-GB"/>
        </w:rPr>
        <w:t>/07/2018</w:t>
      </w:r>
      <w:r w:rsidRPr="0034407F">
        <w:rPr>
          <w:color w:val="000000"/>
          <w:sz w:val="18"/>
          <w:szCs w:val="18"/>
          <w:lang w:val="fr-FR" w:eastAsia="en-GB"/>
        </w:rPr>
        <w:tab/>
      </w:r>
      <w:hyperlink r:id="rId1953" w:history="1">
        <w:r w:rsidR="0016485E" w:rsidRPr="0034407F">
          <w:rPr>
            <w:rStyle w:val="Hyperlink"/>
            <w:sz w:val="18"/>
            <w:szCs w:val="18"/>
            <w:lang w:val="fr-FR" w:eastAsia="en-GB"/>
          </w:rPr>
          <w:t>https://www.etsi.org/deliver/etsi_ts/136400_136499/136457/15.00.00_60/ts_136457v150000p.pdf</w:t>
        </w:r>
      </w:hyperlink>
    </w:p>
    <w:p w14:paraId="508924D6" w14:textId="7C59CA18"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36.457-15.0.0 V1.0.0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954" w:history="1">
        <w:r w:rsidR="0016485E" w:rsidRPr="0034407F">
          <w:rPr>
            <w:rStyle w:val="Hyperlink"/>
            <w:sz w:val="18"/>
            <w:szCs w:val="18"/>
            <w:lang w:val="fr-FR" w:eastAsia="en-GB"/>
          </w:rPr>
          <w:t>https://members.tsdsi.in/index.php/s/frGMbayaG4qekcz</w:t>
        </w:r>
      </w:hyperlink>
    </w:p>
    <w:p w14:paraId="3856FDC9" w14:textId="4BAD22BB"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TTAT.3G-36.457V15.0.0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1955" w:history="1">
        <w:r w:rsidR="0016485E" w:rsidRPr="0034407F">
          <w:rPr>
            <w:rStyle w:val="Hyperlink"/>
            <w:sz w:val="18"/>
            <w:szCs w:val="18"/>
            <w:lang w:val="fr-FR" w:eastAsia="en-GB"/>
          </w:rPr>
          <w:t>http://committee.tta.or.kr/data/ttasDown.jsp?kind=ttastd&amp;pk_num=TTAT.3G-36.457V15.0.0</w:t>
        </w:r>
      </w:hyperlink>
    </w:p>
    <w:p w14:paraId="7C52CBE7" w14:textId="023EDFBD"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TS-3GA-36.457(Rel15)v15.0.0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28</w:t>
      </w:r>
      <w:r w:rsidR="00D63672" w:rsidRPr="0034407F">
        <w:rPr>
          <w:color w:val="000000"/>
          <w:sz w:val="18"/>
          <w:szCs w:val="18"/>
          <w:lang w:val="fr-FR" w:eastAsia="en-GB"/>
        </w:rPr>
        <w:t>/09/2018</w:t>
      </w:r>
      <w:r w:rsidRPr="0034407F">
        <w:rPr>
          <w:color w:val="000000"/>
          <w:sz w:val="18"/>
          <w:szCs w:val="18"/>
          <w:lang w:val="fr-FR" w:eastAsia="en-GB"/>
        </w:rPr>
        <w:tab/>
      </w:r>
      <w:hyperlink r:id="rId1956" w:history="1">
        <w:r w:rsidR="0016485E" w:rsidRPr="0034407F">
          <w:rPr>
            <w:rStyle w:val="Hyperlink"/>
            <w:sz w:val="18"/>
            <w:szCs w:val="18"/>
            <w:lang w:val="fr-FR" w:eastAsia="en-GB"/>
          </w:rPr>
          <w:t>https://www.ttc.or.jp/st/docs/3gpps2018/TS/TS-3GA-36.457(Rel15)v15.0.0.pdf</w:t>
        </w:r>
      </w:hyperlink>
    </w:p>
    <w:p w14:paraId="0F654C7D" w14:textId="2CD8C905" w:rsidR="00A16DB1" w:rsidRPr="00182533" w:rsidRDefault="006E0553" w:rsidP="00A16DB1">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16DB1" w:rsidRPr="00182533">
        <w:rPr>
          <w:b/>
          <w:bCs/>
          <w:color w:val="000000"/>
          <w:sz w:val="18"/>
          <w:szCs w:val="18"/>
          <w:lang w:eastAsia="en-GB"/>
        </w:rPr>
        <w:t xml:space="preserve"> 16</w:t>
      </w:r>
    </w:p>
    <w:p w14:paraId="3C341CB8" w14:textId="05D0B289" w:rsidR="00A16DB1" w:rsidRPr="00182533"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ATIS.3GPP.36.457V1600</w:t>
      </w:r>
      <w:r w:rsidRPr="00182533">
        <w:rPr>
          <w:color w:val="000000"/>
          <w:sz w:val="18"/>
          <w:szCs w:val="18"/>
          <w:lang w:eastAsia="en-GB"/>
        </w:rPr>
        <w:tab/>
        <w:t>16.0.0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957" w:history="1">
        <w:r w:rsidR="0016485E" w:rsidRPr="00182533">
          <w:rPr>
            <w:rStyle w:val="Hyperlink"/>
            <w:sz w:val="18"/>
            <w:szCs w:val="18"/>
            <w:lang w:eastAsia="en-GB"/>
          </w:rPr>
          <w:t>https://www.atis.org/3gpp-documents/Rel16/</w:t>
        </w:r>
      </w:hyperlink>
    </w:p>
    <w:p w14:paraId="363E995C" w14:textId="6B7DD1E4" w:rsidR="00A16DB1" w:rsidRPr="00182533" w:rsidRDefault="00A16DB1" w:rsidP="0016485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CCSA.36.457V1600</w:t>
      </w:r>
      <w:r w:rsidRPr="00182533">
        <w:rPr>
          <w:color w:val="000000"/>
          <w:sz w:val="18"/>
          <w:szCs w:val="18"/>
          <w:lang w:eastAsia="en-GB"/>
        </w:rPr>
        <w:tab/>
        <w:t>16.0.0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/07/2020</w:t>
      </w:r>
      <w:r w:rsidRPr="00182533">
        <w:rPr>
          <w:color w:val="000000"/>
          <w:sz w:val="18"/>
          <w:szCs w:val="18"/>
          <w:lang w:eastAsia="en-GB"/>
        </w:rPr>
        <w:tab/>
      </w:r>
      <w:hyperlink r:id="rId1958" w:history="1">
        <w:r w:rsidR="0016485E" w:rsidRPr="00182533">
          <w:rPr>
            <w:rStyle w:val="Hyperlink"/>
            <w:sz w:val="18"/>
            <w:szCs w:val="18"/>
            <w:lang w:eastAsia="en-GB"/>
          </w:rPr>
          <w:t>https://www.ccsa.org.cn/api/portalsFile/downloadOldFile?type=19&amp;oldFileUrl=ITU-R/M.2012-6/CCSA.36.457V1600.doc</w:t>
        </w:r>
      </w:hyperlink>
    </w:p>
    <w:p w14:paraId="1A8E2216" w14:textId="06EC607C"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136 457</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/07/2020</w:t>
      </w:r>
      <w:r w:rsidRPr="0034407F">
        <w:rPr>
          <w:color w:val="000000"/>
          <w:sz w:val="18"/>
          <w:szCs w:val="18"/>
          <w:lang w:val="fr-FR" w:eastAsia="en-GB"/>
        </w:rPr>
        <w:tab/>
      </w:r>
      <w:hyperlink r:id="rId1959" w:history="1">
        <w:r w:rsidR="0016485E" w:rsidRPr="0034407F">
          <w:rPr>
            <w:rStyle w:val="Hyperlink"/>
            <w:sz w:val="18"/>
            <w:szCs w:val="18"/>
            <w:lang w:val="fr-FR" w:eastAsia="en-GB"/>
          </w:rPr>
          <w:t>https://www.etsi.org/deliver/etsi_ts/136400_136499/136457/16.00.00_60/ts_136457v160000p.pdf</w:t>
        </w:r>
      </w:hyperlink>
    </w:p>
    <w:p w14:paraId="59BE5A4A" w14:textId="0A1A0D4D"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36.457-16.0.0 V1.0.0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960" w:history="1">
        <w:r w:rsidR="0016485E" w:rsidRPr="0034407F">
          <w:rPr>
            <w:rStyle w:val="Hyperlink"/>
            <w:sz w:val="18"/>
            <w:szCs w:val="18"/>
            <w:lang w:val="fr-FR" w:eastAsia="en-GB"/>
          </w:rPr>
          <w:t>https://members.tsdsi.in/index.php/s/WfDtPTxwia8HRDw</w:t>
        </w:r>
      </w:hyperlink>
    </w:p>
    <w:p w14:paraId="769AC0D7" w14:textId="4F4259AD"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TTAT.3G-36.457V16.0.0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1961" w:history="1">
        <w:r w:rsidR="0016485E" w:rsidRPr="0034407F">
          <w:rPr>
            <w:rStyle w:val="Hyperlink"/>
            <w:sz w:val="18"/>
            <w:szCs w:val="18"/>
            <w:lang w:val="fr-FR" w:eastAsia="en-GB"/>
          </w:rPr>
          <w:t>http://committee.tta.or.kr/data/ttasDown.jsp?kind=ttastd&amp;pk_num=TTAT.3G-36.457V16.0.0</w:t>
        </w:r>
      </w:hyperlink>
    </w:p>
    <w:p w14:paraId="29E4F0E4" w14:textId="46D1DEEE"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TS-3GA-36.457(Rel16)v16.0.0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/10/2020</w:t>
      </w:r>
      <w:r w:rsidRPr="0034407F">
        <w:rPr>
          <w:color w:val="000000"/>
          <w:sz w:val="18"/>
          <w:szCs w:val="18"/>
          <w:lang w:val="fr-FR" w:eastAsia="en-GB"/>
        </w:rPr>
        <w:tab/>
      </w:r>
      <w:hyperlink r:id="rId1962" w:history="1">
        <w:r w:rsidR="0016485E" w:rsidRPr="0034407F">
          <w:rPr>
            <w:rStyle w:val="Hyperlink"/>
            <w:sz w:val="18"/>
            <w:szCs w:val="18"/>
            <w:lang w:val="fr-FR" w:eastAsia="en-GB"/>
          </w:rPr>
          <w:t>https://www.ttc.or.jp/st/docs/3gpps2020/TS/TS-3GA-36_457_Rel16v16_0_0.pdf</w:t>
        </w:r>
      </w:hyperlink>
    </w:p>
    <w:p w14:paraId="4EFA2D2C" w14:textId="79C63E1D" w:rsidR="00A16DB1" w:rsidRPr="00182533" w:rsidRDefault="006E0553" w:rsidP="00F455A7">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A16DB1" w:rsidRPr="00182533">
        <w:rPr>
          <w:b/>
          <w:bCs/>
          <w:color w:val="000000"/>
          <w:sz w:val="18"/>
          <w:szCs w:val="18"/>
          <w:lang w:eastAsia="en-GB"/>
        </w:rPr>
        <w:t xml:space="preserve"> 17</w:t>
      </w:r>
    </w:p>
    <w:p w14:paraId="6EA3E2B9" w14:textId="30C3FD90" w:rsidR="00A16DB1" w:rsidRPr="00182533" w:rsidRDefault="00A16DB1"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ATIS.3GPP.36.457.V17.0.0</w:t>
      </w:r>
      <w:r w:rsidRPr="00182533">
        <w:rPr>
          <w:color w:val="000000"/>
          <w:sz w:val="18"/>
          <w:szCs w:val="18"/>
          <w:lang w:eastAsia="en-GB"/>
        </w:rPr>
        <w:tab/>
        <w:t>17.0.0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1963" w:history="1">
        <w:r w:rsidR="0016485E" w:rsidRPr="00182533">
          <w:rPr>
            <w:rStyle w:val="Hyperlink"/>
            <w:sz w:val="18"/>
            <w:szCs w:val="18"/>
            <w:lang w:eastAsia="en-GB"/>
          </w:rPr>
          <w:t>https://www.atis.org/3gpp-transpositions - Rel-17</w:t>
        </w:r>
      </w:hyperlink>
    </w:p>
    <w:p w14:paraId="203DC912" w14:textId="5C9F1B97" w:rsidR="00A16DB1" w:rsidRPr="00182533" w:rsidRDefault="00A16DB1"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CCSA.36.457V1700</w:t>
      </w:r>
      <w:r w:rsidRPr="00182533">
        <w:rPr>
          <w:color w:val="000000"/>
          <w:sz w:val="18"/>
          <w:szCs w:val="18"/>
          <w:lang w:eastAsia="en-GB"/>
        </w:rPr>
        <w:tab/>
        <w:t>17.0.0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/04/2022</w:t>
      </w:r>
      <w:r w:rsidRPr="00182533">
        <w:rPr>
          <w:color w:val="000000"/>
          <w:sz w:val="18"/>
          <w:szCs w:val="18"/>
          <w:lang w:eastAsia="en-GB"/>
        </w:rPr>
        <w:tab/>
      </w:r>
      <w:hyperlink r:id="rId1964" w:history="1">
        <w:r w:rsidR="0016485E" w:rsidRPr="00182533">
          <w:rPr>
            <w:rStyle w:val="Hyperlink"/>
            <w:sz w:val="18"/>
            <w:szCs w:val="18"/>
            <w:lang w:eastAsia="en-GB"/>
          </w:rPr>
          <w:t>https://www.ccsa.org.cn/api/portalsFile/downloadOldFile?type=19&amp;oldFileUrl=ITU-R/M.2012-6/CCSA.36.457V1700.doc</w:t>
        </w:r>
      </w:hyperlink>
    </w:p>
    <w:p w14:paraId="7D5786BC" w14:textId="578B307A"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136 457</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/05/2022</w:t>
      </w:r>
      <w:r w:rsidRPr="0034407F">
        <w:rPr>
          <w:color w:val="000000"/>
          <w:sz w:val="18"/>
          <w:szCs w:val="18"/>
          <w:lang w:val="fr-FR" w:eastAsia="en-GB"/>
        </w:rPr>
        <w:tab/>
      </w:r>
      <w:hyperlink r:id="rId1965" w:history="1">
        <w:r w:rsidR="0016485E" w:rsidRPr="0034407F">
          <w:rPr>
            <w:rStyle w:val="Hyperlink"/>
            <w:sz w:val="18"/>
            <w:szCs w:val="18"/>
            <w:lang w:val="fr-FR" w:eastAsia="en-GB"/>
          </w:rPr>
          <w:t>https://www.etsi.org/deliver/etsi_ts/136400_136499/136457/17.00.00_60/ts_136457v170000p.pdf</w:t>
        </w:r>
      </w:hyperlink>
    </w:p>
    <w:p w14:paraId="21D8DA47" w14:textId="41E8650F"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36.457-17.0.0 V1.0.0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/07/2022</w:t>
      </w:r>
      <w:r w:rsidRPr="0034407F">
        <w:rPr>
          <w:color w:val="000000"/>
          <w:sz w:val="18"/>
          <w:szCs w:val="18"/>
          <w:lang w:val="fr-FR" w:eastAsia="en-GB"/>
        </w:rPr>
        <w:tab/>
      </w:r>
      <w:hyperlink r:id="rId1966" w:history="1">
        <w:r w:rsidR="0016485E" w:rsidRPr="0034407F">
          <w:rPr>
            <w:rStyle w:val="Hyperlink"/>
            <w:sz w:val="18"/>
            <w:szCs w:val="18"/>
            <w:lang w:val="fr-FR" w:eastAsia="en-GB"/>
          </w:rPr>
          <w:t>https://members.tsdsi.in/s/zN2EHEA73PiYcgx</w:t>
        </w:r>
      </w:hyperlink>
    </w:p>
    <w:p w14:paraId="173A9290" w14:textId="31369396"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TTAT.3G-36.457V17.0.0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1967" w:history="1">
        <w:r w:rsidR="0016485E" w:rsidRPr="0034407F">
          <w:rPr>
            <w:rStyle w:val="Hyperlink"/>
            <w:sz w:val="18"/>
            <w:szCs w:val="18"/>
            <w:lang w:val="fr-FR" w:eastAsia="en-GB"/>
          </w:rPr>
          <w:t>http://committee.tta.or.kr/data/ttasDown.jsp?kind=ttastd&amp;pk_num=TTAT.3G-36.457V17.0.0</w:t>
        </w:r>
      </w:hyperlink>
    </w:p>
    <w:p w14:paraId="3D155DB4" w14:textId="00B4F50A" w:rsidR="00A16DB1" w:rsidRPr="0034407F" w:rsidRDefault="00A16DB1"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TS-3GA-36.457(Rel17)v17.0.0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07</w:t>
      </w:r>
      <w:r w:rsidR="00D63672" w:rsidRPr="0034407F">
        <w:rPr>
          <w:color w:val="000000"/>
          <w:sz w:val="18"/>
          <w:szCs w:val="18"/>
          <w:lang w:val="fr-FR" w:eastAsia="en-GB"/>
        </w:rPr>
        <w:t>/10/2022</w:t>
      </w:r>
      <w:r w:rsidRPr="0034407F">
        <w:rPr>
          <w:color w:val="000000"/>
          <w:sz w:val="18"/>
          <w:szCs w:val="18"/>
          <w:lang w:val="fr-FR" w:eastAsia="en-GB"/>
        </w:rPr>
        <w:tab/>
      </w:r>
      <w:hyperlink r:id="rId1968" w:history="1">
        <w:r w:rsidR="0016485E" w:rsidRPr="0034407F">
          <w:rPr>
            <w:rStyle w:val="Hyperlink"/>
            <w:sz w:val="18"/>
            <w:szCs w:val="18"/>
            <w:lang w:val="fr-FR" w:eastAsia="en-GB"/>
          </w:rPr>
          <w:t>https://www.ttc.or.jp/st/docs/3gpp/2022/TS/TS-3GA-36.457v17.0.0.pdf</w:t>
        </w:r>
      </w:hyperlink>
    </w:p>
    <w:p w14:paraId="0883C2AE" w14:textId="77777777" w:rsidR="00C556AE" w:rsidRPr="00182533" w:rsidRDefault="00C556AE" w:rsidP="00C556AE">
      <w:pPr>
        <w:pStyle w:val="Heading4"/>
      </w:pPr>
      <w:r w:rsidRPr="00182533">
        <w:t>2.1.4.22</w:t>
      </w:r>
      <w:r w:rsidRPr="00182533">
        <w:tab/>
        <w:t>TS 36.458</w:t>
      </w:r>
    </w:p>
    <w:p w14:paraId="41D04B2D" w14:textId="77777777" w:rsidR="00C556AE" w:rsidRPr="00182533" w:rsidRDefault="00C556AE" w:rsidP="00C556AE">
      <w:pPr>
        <w:pStyle w:val="Headingb"/>
      </w:pPr>
      <w:r w:rsidRPr="00182533">
        <w:t>Transporte de señalización a través de la interfaz SLm</w:t>
      </w:r>
    </w:p>
    <w:p w14:paraId="6EE0DF80" w14:textId="77777777" w:rsidR="00C556AE" w:rsidRPr="00182533" w:rsidRDefault="00C556AE" w:rsidP="00C556AE">
      <w:r w:rsidRPr="00182533">
        <w:t>En el presente documento se especifican las normas relativas al transporte de señalización que ha de utilizarse a través de la interfaz SLm. La interfaz SLm es una interfaz lógica entre la LMU y el E-SMLC en la red básica de la E-UTRAN. En este documento se describen cómo se transportan los mensajes de señalización SLmAP a través de la SLm.</w:t>
      </w:r>
    </w:p>
    <w:p w14:paraId="15584AD3" w14:textId="77777777" w:rsidR="00855B1C" w:rsidRPr="00182533" w:rsidRDefault="00855B1C" w:rsidP="00855B1C">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727871CA" w14:textId="07951ECF" w:rsidR="00417222" w:rsidRPr="00182533" w:rsidRDefault="006E0553" w:rsidP="00F455A7">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417222" w:rsidRPr="00182533">
        <w:rPr>
          <w:b/>
          <w:bCs/>
          <w:color w:val="000000"/>
          <w:sz w:val="18"/>
          <w:szCs w:val="18"/>
          <w:lang w:eastAsia="en-GB"/>
        </w:rPr>
        <w:t xml:space="preserve"> 11</w:t>
      </w:r>
    </w:p>
    <w:p w14:paraId="11B2404E" w14:textId="3B74C4F9" w:rsidR="00417222" w:rsidRPr="00182533" w:rsidRDefault="00417222"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ATIS.3GPP.36.458V1100</w:t>
      </w:r>
      <w:r w:rsidRPr="00182533">
        <w:rPr>
          <w:color w:val="000000"/>
          <w:sz w:val="18"/>
          <w:szCs w:val="18"/>
          <w:lang w:eastAsia="en-GB"/>
        </w:rPr>
        <w:tab/>
        <w:t>11.0.0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969" w:history="1">
        <w:r w:rsidR="0016485E" w:rsidRPr="00182533">
          <w:rPr>
            <w:rStyle w:val="Hyperlink"/>
            <w:sz w:val="18"/>
            <w:szCs w:val="18"/>
            <w:lang w:eastAsia="en-GB"/>
          </w:rPr>
          <w:t>https://www.atis.org/3gpp-documents/Rel99-14/</w:t>
        </w:r>
      </w:hyperlink>
    </w:p>
    <w:p w14:paraId="7E59B5CA" w14:textId="0F4701E6" w:rsidR="00417222" w:rsidRPr="00182533" w:rsidRDefault="00417222" w:rsidP="0016485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CCSA.36.458V1100</w:t>
      </w:r>
      <w:r w:rsidRPr="00182533">
        <w:rPr>
          <w:color w:val="000000"/>
          <w:sz w:val="18"/>
          <w:szCs w:val="18"/>
          <w:lang w:eastAsia="en-GB"/>
        </w:rPr>
        <w:tab/>
        <w:t>11.0.0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16485E" w:rsidRPr="00182533">
        <w:rPr>
          <w:color w:val="000000"/>
          <w:sz w:val="18"/>
          <w:szCs w:val="18"/>
          <w:lang w:eastAsia="en-GB"/>
        </w:rPr>
        <w:t>/</w:t>
      </w:r>
      <w:r w:rsidRPr="00182533">
        <w:rPr>
          <w:color w:val="000000"/>
          <w:sz w:val="18"/>
          <w:szCs w:val="18"/>
          <w:lang w:eastAsia="en-GB"/>
        </w:rPr>
        <w:t>12</w:t>
      </w:r>
      <w:r w:rsidR="0016485E" w:rsidRPr="00182533">
        <w:rPr>
          <w:color w:val="000000"/>
          <w:sz w:val="18"/>
          <w:szCs w:val="18"/>
          <w:lang w:eastAsia="en-GB"/>
        </w:rPr>
        <w:t>/</w:t>
      </w:r>
      <w:r w:rsidRPr="00182533">
        <w:rPr>
          <w:color w:val="000000"/>
          <w:sz w:val="18"/>
          <w:szCs w:val="18"/>
          <w:lang w:eastAsia="en-GB"/>
        </w:rPr>
        <w:t>2012</w:t>
      </w:r>
      <w:r w:rsidRPr="00182533">
        <w:rPr>
          <w:color w:val="000000"/>
          <w:sz w:val="18"/>
          <w:szCs w:val="18"/>
          <w:lang w:eastAsia="en-GB"/>
        </w:rPr>
        <w:tab/>
      </w:r>
      <w:hyperlink r:id="rId1970" w:history="1">
        <w:r w:rsidR="0016485E" w:rsidRPr="00182533">
          <w:rPr>
            <w:rStyle w:val="Hyperlink"/>
            <w:sz w:val="18"/>
            <w:szCs w:val="18"/>
            <w:lang w:eastAsia="en-GB"/>
          </w:rPr>
          <w:t>https://www.ccsa.org.cn/api/portalsFile/downloadOldFile?type=19&amp;oldFileUrl=ITU-R/M.2012-6/CCSA.36.458V1100.doc</w:t>
        </w:r>
      </w:hyperlink>
    </w:p>
    <w:p w14:paraId="52A01532" w14:textId="45D82080" w:rsidR="00417222" w:rsidRPr="0034407F" w:rsidRDefault="00417222"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136 458</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12</w:t>
      </w:r>
      <w:r w:rsidR="00D63672" w:rsidRPr="0034407F">
        <w:rPr>
          <w:color w:val="000000"/>
          <w:sz w:val="18"/>
          <w:szCs w:val="18"/>
          <w:lang w:val="fr-FR" w:eastAsia="en-GB"/>
        </w:rPr>
        <w:t>/02/2013</w:t>
      </w:r>
      <w:r w:rsidRPr="0034407F">
        <w:rPr>
          <w:color w:val="000000"/>
          <w:sz w:val="18"/>
          <w:szCs w:val="18"/>
          <w:lang w:val="fr-FR" w:eastAsia="en-GB"/>
        </w:rPr>
        <w:tab/>
      </w:r>
      <w:hyperlink r:id="rId1971" w:history="1">
        <w:r w:rsidR="0016485E" w:rsidRPr="0034407F">
          <w:rPr>
            <w:rStyle w:val="Hyperlink"/>
            <w:sz w:val="18"/>
            <w:szCs w:val="18"/>
            <w:lang w:val="fr-FR" w:eastAsia="en-GB"/>
          </w:rPr>
          <w:t>https://www.etsi.org/deliver/etsi_ts/136400_136499/136458/11.00.00_60/ts_136458v110000p.pdf</w:t>
        </w:r>
      </w:hyperlink>
    </w:p>
    <w:p w14:paraId="625A0118" w14:textId="388DBCAF" w:rsidR="00417222" w:rsidRPr="0034407F" w:rsidRDefault="00417222"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36.458-11.0.0 V1.0.0</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972" w:history="1">
        <w:r w:rsidR="0016485E" w:rsidRPr="0034407F">
          <w:rPr>
            <w:rStyle w:val="Hyperlink"/>
            <w:sz w:val="18"/>
            <w:szCs w:val="18"/>
            <w:lang w:val="fr-FR" w:eastAsia="en-GB"/>
          </w:rPr>
          <w:t>https://members.tsdsi.in/index.php/s/eacqsjWJjLLMKB8</w:t>
        </w:r>
      </w:hyperlink>
    </w:p>
    <w:p w14:paraId="31E8DF12" w14:textId="040DBA75" w:rsidR="00417222" w:rsidRPr="0034407F" w:rsidRDefault="00417222"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TTAT.3G-36.458V11.0.0</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973" w:history="1">
        <w:r w:rsidR="0016485E" w:rsidRPr="0034407F">
          <w:rPr>
            <w:rStyle w:val="Hyperlink"/>
            <w:sz w:val="18"/>
            <w:szCs w:val="18"/>
            <w:lang w:val="fr-FR" w:eastAsia="en-GB"/>
          </w:rPr>
          <w:t>http://committee.tta.or.kr/data/ttasDown.jsp?kind=ttastd&amp;pk_num=TTAT.3G-36.458V11.0.0</w:t>
        </w:r>
      </w:hyperlink>
    </w:p>
    <w:p w14:paraId="4DC277DA" w14:textId="65392896" w:rsidR="00417222" w:rsidRPr="0034407F" w:rsidRDefault="00417222"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TS-3GA-36.458(Rel11)v11.0.0</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25</w:t>
      </w:r>
      <w:r w:rsidR="00D63672" w:rsidRPr="0034407F">
        <w:rPr>
          <w:color w:val="000000"/>
          <w:sz w:val="18"/>
          <w:szCs w:val="18"/>
          <w:lang w:val="fr-FR" w:eastAsia="en-GB"/>
        </w:rPr>
        <w:t>/06/2013</w:t>
      </w:r>
      <w:r w:rsidRPr="0034407F">
        <w:rPr>
          <w:color w:val="000000"/>
          <w:sz w:val="18"/>
          <w:szCs w:val="18"/>
          <w:lang w:val="fr-FR" w:eastAsia="en-GB"/>
        </w:rPr>
        <w:tab/>
      </w:r>
      <w:hyperlink r:id="rId1974" w:history="1">
        <w:r w:rsidR="0016485E" w:rsidRPr="0034407F">
          <w:rPr>
            <w:rStyle w:val="Hyperlink"/>
            <w:sz w:val="18"/>
            <w:szCs w:val="18"/>
            <w:lang w:val="fr-FR" w:eastAsia="en-GB"/>
          </w:rPr>
          <w:t>https://www.ttc.or.jp/st/docs/3gpps2013/TS/TS-3GA-36.458(Rel11)v11.0.0.pdf</w:t>
        </w:r>
      </w:hyperlink>
    </w:p>
    <w:p w14:paraId="387CB685" w14:textId="1C3B6E6B" w:rsidR="00417222" w:rsidRPr="00182533" w:rsidRDefault="006E0553" w:rsidP="00F455A7">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417222" w:rsidRPr="00182533">
        <w:rPr>
          <w:b/>
          <w:bCs/>
          <w:color w:val="000000"/>
          <w:sz w:val="18"/>
          <w:szCs w:val="18"/>
          <w:lang w:eastAsia="en-GB"/>
        </w:rPr>
        <w:t xml:space="preserve"> 12</w:t>
      </w:r>
    </w:p>
    <w:p w14:paraId="2372DB5E" w14:textId="6E1512A7" w:rsidR="00417222" w:rsidRPr="00182533" w:rsidRDefault="00417222"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ATIS.3GPP.36.458V1200</w:t>
      </w:r>
      <w:r w:rsidRPr="00182533">
        <w:rPr>
          <w:color w:val="000000"/>
          <w:sz w:val="18"/>
          <w:szCs w:val="18"/>
          <w:lang w:eastAsia="en-GB"/>
        </w:rPr>
        <w:tab/>
        <w:t>12.0.0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975" w:history="1">
        <w:r w:rsidR="0016485E" w:rsidRPr="00182533">
          <w:rPr>
            <w:rStyle w:val="Hyperlink"/>
            <w:sz w:val="18"/>
            <w:szCs w:val="18"/>
            <w:lang w:eastAsia="en-GB"/>
          </w:rPr>
          <w:t>https://www.atis.org/3gpp-documents/Rel99-14/</w:t>
        </w:r>
      </w:hyperlink>
    </w:p>
    <w:p w14:paraId="085670D4" w14:textId="1E832F42" w:rsidR="00417222" w:rsidRPr="00182533" w:rsidRDefault="00417222" w:rsidP="0016485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CCSA.36.458V1200</w:t>
      </w:r>
      <w:r w:rsidRPr="00182533">
        <w:rPr>
          <w:color w:val="000000"/>
          <w:sz w:val="18"/>
          <w:szCs w:val="18"/>
          <w:lang w:eastAsia="en-GB"/>
        </w:rPr>
        <w:tab/>
        <w:t>12.0.0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/09/2014</w:t>
      </w:r>
      <w:r w:rsidRPr="00182533">
        <w:rPr>
          <w:color w:val="000000"/>
          <w:sz w:val="18"/>
          <w:szCs w:val="18"/>
          <w:lang w:eastAsia="en-GB"/>
        </w:rPr>
        <w:tab/>
      </w:r>
      <w:hyperlink r:id="rId1976" w:history="1">
        <w:r w:rsidR="0016485E" w:rsidRPr="00182533">
          <w:rPr>
            <w:rStyle w:val="Hyperlink"/>
            <w:sz w:val="18"/>
            <w:szCs w:val="18"/>
            <w:lang w:eastAsia="en-GB"/>
          </w:rPr>
          <w:t>https://www.ccsa.org.cn/api/portalsFile/downloadOldFile?type=19&amp;oldFileUrl=ITU-R/M.2012-6/CCSA.36.458V1200.doc</w:t>
        </w:r>
      </w:hyperlink>
    </w:p>
    <w:p w14:paraId="77333A06" w14:textId="08EF02F8" w:rsidR="00417222" w:rsidRPr="0034407F" w:rsidRDefault="00417222"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136 458</w:t>
      </w:r>
      <w:r w:rsidRPr="0034407F">
        <w:rPr>
          <w:color w:val="000000"/>
          <w:sz w:val="18"/>
          <w:szCs w:val="18"/>
          <w:lang w:val="fr-FR" w:eastAsia="en-GB"/>
        </w:rPr>
        <w:tab/>
        <w:t>12.0.0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26</w:t>
      </w:r>
      <w:r w:rsidR="00D63672" w:rsidRPr="0034407F">
        <w:rPr>
          <w:color w:val="000000"/>
          <w:sz w:val="18"/>
          <w:szCs w:val="18"/>
          <w:lang w:val="fr-FR" w:eastAsia="en-GB"/>
        </w:rPr>
        <w:t>/09/2014</w:t>
      </w:r>
      <w:r w:rsidRPr="0034407F">
        <w:rPr>
          <w:color w:val="000000"/>
          <w:sz w:val="18"/>
          <w:szCs w:val="18"/>
          <w:lang w:val="fr-FR" w:eastAsia="en-GB"/>
        </w:rPr>
        <w:tab/>
      </w:r>
      <w:hyperlink r:id="rId1977" w:history="1">
        <w:r w:rsidR="0016485E" w:rsidRPr="0034407F">
          <w:rPr>
            <w:rStyle w:val="Hyperlink"/>
            <w:sz w:val="18"/>
            <w:szCs w:val="18"/>
            <w:lang w:val="fr-FR" w:eastAsia="en-GB"/>
          </w:rPr>
          <w:t>https://www.etsi.org/deliver/etsi_ts/136400_136499/136458/12.00.00_60/ts_136458v120000p.pdf</w:t>
        </w:r>
      </w:hyperlink>
    </w:p>
    <w:p w14:paraId="0345DD30" w14:textId="3C646D81" w:rsidR="00417222" w:rsidRPr="0034407F" w:rsidRDefault="00417222"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36.458-12.0.0 V1.0.0</w:t>
      </w:r>
      <w:r w:rsidRPr="0034407F">
        <w:rPr>
          <w:color w:val="000000"/>
          <w:sz w:val="18"/>
          <w:szCs w:val="18"/>
          <w:lang w:val="fr-FR" w:eastAsia="en-GB"/>
        </w:rPr>
        <w:tab/>
        <w:t>12.0.0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978" w:history="1">
        <w:r w:rsidR="0016485E" w:rsidRPr="0034407F">
          <w:rPr>
            <w:rStyle w:val="Hyperlink"/>
            <w:sz w:val="18"/>
            <w:szCs w:val="18"/>
            <w:lang w:val="fr-FR" w:eastAsia="en-GB"/>
          </w:rPr>
          <w:t>https://members.tsdsi.in/index.php/s/4E52XoPcxZzgxGQ</w:t>
        </w:r>
      </w:hyperlink>
    </w:p>
    <w:p w14:paraId="2A432838" w14:textId="4E8F680E" w:rsidR="00417222" w:rsidRPr="0034407F" w:rsidRDefault="00417222"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TTAT.3G-36.458V12.0.0</w:t>
      </w:r>
      <w:r w:rsidRPr="0034407F">
        <w:rPr>
          <w:color w:val="000000"/>
          <w:sz w:val="18"/>
          <w:szCs w:val="18"/>
          <w:lang w:val="fr-FR" w:eastAsia="en-GB"/>
        </w:rPr>
        <w:tab/>
        <w:t>12.0.0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979" w:history="1">
        <w:r w:rsidR="0016485E" w:rsidRPr="0034407F">
          <w:rPr>
            <w:rStyle w:val="Hyperlink"/>
            <w:sz w:val="18"/>
            <w:szCs w:val="18"/>
            <w:lang w:val="fr-FR" w:eastAsia="en-GB"/>
          </w:rPr>
          <w:t>http://committee.tta.or.kr/data/ttasDown.jsp?kind=ttastd&amp;pk_num=TTAT.3G-36.458V12.0.0</w:t>
        </w:r>
      </w:hyperlink>
    </w:p>
    <w:p w14:paraId="6D6AC582" w14:textId="25BD7E06" w:rsidR="00417222" w:rsidRPr="0034407F" w:rsidRDefault="00417222"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TS-3GA-36.458(Rel12)v12.0.0</w:t>
      </w:r>
      <w:r w:rsidRPr="0034407F">
        <w:rPr>
          <w:color w:val="000000"/>
          <w:sz w:val="18"/>
          <w:szCs w:val="18"/>
          <w:lang w:val="fr-FR" w:eastAsia="en-GB"/>
        </w:rPr>
        <w:tab/>
        <w:t>12.0.0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/03/2015</w:t>
      </w:r>
      <w:r w:rsidRPr="0034407F">
        <w:rPr>
          <w:color w:val="000000"/>
          <w:sz w:val="18"/>
          <w:szCs w:val="18"/>
          <w:lang w:val="fr-FR" w:eastAsia="en-GB"/>
        </w:rPr>
        <w:tab/>
      </w:r>
      <w:hyperlink r:id="rId1980" w:history="1">
        <w:r w:rsidR="0016485E" w:rsidRPr="0034407F">
          <w:rPr>
            <w:rStyle w:val="Hyperlink"/>
            <w:sz w:val="18"/>
            <w:szCs w:val="18"/>
            <w:lang w:val="fr-FR" w:eastAsia="en-GB"/>
          </w:rPr>
          <w:t>https://www.ttc.or.jp/st/docs/3gpps2015/TS/TS-3GA-36.458(Rel12)v12.0.0.pdf</w:t>
        </w:r>
      </w:hyperlink>
    </w:p>
    <w:p w14:paraId="342802EA" w14:textId="08FB187C" w:rsidR="00417222" w:rsidRPr="00182533" w:rsidRDefault="006E0553" w:rsidP="00F455A7">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417222" w:rsidRPr="00182533">
        <w:rPr>
          <w:b/>
          <w:bCs/>
          <w:color w:val="000000"/>
          <w:sz w:val="18"/>
          <w:szCs w:val="18"/>
          <w:lang w:eastAsia="en-GB"/>
        </w:rPr>
        <w:t xml:space="preserve"> 13</w:t>
      </w:r>
    </w:p>
    <w:p w14:paraId="7E049A0E" w14:textId="6E6F9118" w:rsidR="00417222" w:rsidRPr="00182533" w:rsidRDefault="00417222"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ATIS.3GPP.36.458V1300</w:t>
      </w:r>
      <w:r w:rsidRPr="00182533">
        <w:rPr>
          <w:color w:val="000000"/>
          <w:sz w:val="18"/>
          <w:szCs w:val="18"/>
          <w:lang w:eastAsia="en-GB"/>
        </w:rPr>
        <w:tab/>
        <w:t>13.0.0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981" w:history="1">
        <w:r w:rsidR="009200F5" w:rsidRPr="00182533">
          <w:rPr>
            <w:rStyle w:val="Hyperlink"/>
            <w:sz w:val="18"/>
            <w:szCs w:val="18"/>
            <w:lang w:eastAsia="en-GB"/>
          </w:rPr>
          <w:t>https://www.atis.org/3gpp-documents/Rel99-14/</w:t>
        </w:r>
      </w:hyperlink>
    </w:p>
    <w:p w14:paraId="1196FD21" w14:textId="251B48CE" w:rsidR="00417222" w:rsidRPr="00182533" w:rsidRDefault="00417222" w:rsidP="009200F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CCSA.36.458V1300</w:t>
      </w:r>
      <w:r w:rsidRPr="00182533">
        <w:rPr>
          <w:color w:val="000000"/>
          <w:sz w:val="18"/>
          <w:szCs w:val="18"/>
          <w:lang w:eastAsia="en-GB"/>
        </w:rPr>
        <w:tab/>
        <w:t>13.0.0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/12/2015</w:t>
      </w:r>
      <w:r w:rsidRPr="00182533">
        <w:rPr>
          <w:color w:val="000000"/>
          <w:sz w:val="18"/>
          <w:szCs w:val="18"/>
          <w:lang w:eastAsia="en-GB"/>
        </w:rPr>
        <w:tab/>
      </w:r>
      <w:hyperlink r:id="rId1982" w:history="1">
        <w:r w:rsidR="009200F5" w:rsidRPr="00182533">
          <w:rPr>
            <w:rStyle w:val="Hyperlink"/>
            <w:sz w:val="18"/>
            <w:szCs w:val="18"/>
            <w:lang w:eastAsia="en-GB"/>
          </w:rPr>
          <w:t>https://www.ccsa.org.cn/api/portalsFile/downloadOldFile?type=19&amp;oldFileUrl=ITU-R/M.2012-6/CCSA.36.458V1300.doc</w:t>
        </w:r>
      </w:hyperlink>
    </w:p>
    <w:p w14:paraId="6879A025" w14:textId="29A8CBC4" w:rsidR="00417222" w:rsidRPr="0034407F" w:rsidRDefault="00417222"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136 458</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/01/2016</w:t>
      </w:r>
      <w:r w:rsidRPr="0034407F">
        <w:rPr>
          <w:color w:val="000000"/>
          <w:sz w:val="18"/>
          <w:szCs w:val="18"/>
          <w:lang w:val="fr-FR" w:eastAsia="en-GB"/>
        </w:rPr>
        <w:tab/>
      </w:r>
      <w:hyperlink r:id="rId1983" w:history="1">
        <w:r w:rsidR="009200F5" w:rsidRPr="0034407F">
          <w:rPr>
            <w:rStyle w:val="Hyperlink"/>
            <w:sz w:val="18"/>
            <w:szCs w:val="18"/>
            <w:lang w:val="fr-FR" w:eastAsia="en-GB"/>
          </w:rPr>
          <w:t>https://www.etsi.org/deliver/etsi_ts/136400_136499/136458/13.00.00_60/ts_136458v130000p.pdf</w:t>
        </w:r>
      </w:hyperlink>
    </w:p>
    <w:p w14:paraId="1D019E62" w14:textId="6FC6D411" w:rsidR="00417222" w:rsidRPr="0034407F" w:rsidRDefault="00417222"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36.458-13.0.0 V1.0.0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984" w:history="1">
        <w:r w:rsidR="009200F5" w:rsidRPr="0034407F">
          <w:rPr>
            <w:rStyle w:val="Hyperlink"/>
            <w:sz w:val="18"/>
            <w:szCs w:val="18"/>
            <w:lang w:val="fr-FR" w:eastAsia="en-GB"/>
          </w:rPr>
          <w:t>https://members.tsdsi.in/index.php/s/7jzxgoQwXTafBX4</w:t>
        </w:r>
      </w:hyperlink>
    </w:p>
    <w:p w14:paraId="6225E181" w14:textId="0176F3AF" w:rsidR="00417222" w:rsidRPr="0034407F" w:rsidRDefault="00417222"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TTAT.3G-36.458V13.0.0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985" w:history="1">
        <w:r w:rsidR="009200F5" w:rsidRPr="0034407F">
          <w:rPr>
            <w:rStyle w:val="Hyperlink"/>
            <w:sz w:val="18"/>
            <w:szCs w:val="18"/>
            <w:lang w:val="fr-FR" w:eastAsia="en-GB"/>
          </w:rPr>
          <w:t>http://committee.tta.or.kr/data/ttasDown.jsp?kind=ttastd&amp;pk_num=TTAT.3G-36.458V13.0.0</w:t>
        </w:r>
      </w:hyperlink>
    </w:p>
    <w:p w14:paraId="6248EBC7" w14:textId="406615B3" w:rsidR="00417222" w:rsidRPr="0034407F" w:rsidRDefault="00417222"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TS-3GA-36.458(Rel13)v13.0.0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31</w:t>
      </w:r>
      <w:r w:rsidR="00D63672" w:rsidRPr="0034407F">
        <w:rPr>
          <w:color w:val="000000"/>
          <w:sz w:val="18"/>
          <w:szCs w:val="18"/>
          <w:lang w:val="fr-FR" w:eastAsia="en-GB"/>
        </w:rPr>
        <w:t>/03/2017</w:t>
      </w:r>
      <w:r w:rsidRPr="0034407F">
        <w:rPr>
          <w:color w:val="000000"/>
          <w:sz w:val="18"/>
          <w:szCs w:val="18"/>
          <w:lang w:val="fr-FR" w:eastAsia="en-GB"/>
        </w:rPr>
        <w:tab/>
      </w:r>
      <w:hyperlink r:id="rId1986" w:history="1">
        <w:r w:rsidR="009200F5" w:rsidRPr="0034407F">
          <w:rPr>
            <w:rStyle w:val="Hyperlink"/>
            <w:sz w:val="18"/>
            <w:szCs w:val="18"/>
            <w:lang w:val="fr-FR" w:eastAsia="en-GB"/>
          </w:rPr>
          <w:t>https://www.ttc.or.jp/st/docs/3gpps2017/TS/TS-3GA-36.458(Rel13)v13.0.0.pdf</w:t>
        </w:r>
      </w:hyperlink>
    </w:p>
    <w:p w14:paraId="228A09EF" w14:textId="5EB3083F" w:rsidR="00417222" w:rsidRPr="00182533" w:rsidRDefault="006E0553" w:rsidP="00417222">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417222" w:rsidRPr="00182533">
        <w:rPr>
          <w:b/>
          <w:bCs/>
          <w:color w:val="000000"/>
          <w:sz w:val="18"/>
          <w:szCs w:val="18"/>
          <w:lang w:eastAsia="en-GB"/>
        </w:rPr>
        <w:t xml:space="preserve"> 14</w:t>
      </w:r>
    </w:p>
    <w:p w14:paraId="24ABEB18" w14:textId="6B4FB316" w:rsidR="00417222" w:rsidRPr="00182533" w:rsidRDefault="00417222"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ATIS.3GPP.36.458V1400</w:t>
      </w:r>
      <w:r w:rsidRPr="00182533">
        <w:rPr>
          <w:color w:val="000000"/>
          <w:sz w:val="18"/>
          <w:szCs w:val="18"/>
          <w:lang w:eastAsia="en-GB"/>
        </w:rPr>
        <w:tab/>
        <w:t>14.0.0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987" w:history="1">
        <w:r w:rsidR="009200F5" w:rsidRPr="00182533">
          <w:rPr>
            <w:rStyle w:val="Hyperlink"/>
            <w:sz w:val="18"/>
            <w:szCs w:val="18"/>
            <w:lang w:eastAsia="en-GB"/>
          </w:rPr>
          <w:t>https://www.atis.org/3gpp-documents/Rel99-14/</w:t>
        </w:r>
      </w:hyperlink>
    </w:p>
    <w:p w14:paraId="7266C651" w14:textId="3B9DB8BC" w:rsidR="00417222" w:rsidRPr="00182533" w:rsidRDefault="00417222" w:rsidP="009200F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CCSA.36.458V1400</w:t>
      </w:r>
      <w:r w:rsidRPr="00182533">
        <w:rPr>
          <w:color w:val="000000"/>
          <w:sz w:val="18"/>
          <w:szCs w:val="18"/>
          <w:lang w:eastAsia="en-GB"/>
        </w:rPr>
        <w:tab/>
        <w:t>14.0.0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/03/2017</w:t>
      </w:r>
      <w:r w:rsidRPr="00182533">
        <w:rPr>
          <w:color w:val="000000"/>
          <w:sz w:val="18"/>
          <w:szCs w:val="18"/>
          <w:lang w:eastAsia="en-GB"/>
        </w:rPr>
        <w:tab/>
      </w:r>
      <w:hyperlink r:id="rId1988" w:history="1">
        <w:r w:rsidR="009200F5" w:rsidRPr="00182533">
          <w:rPr>
            <w:rStyle w:val="Hyperlink"/>
            <w:sz w:val="18"/>
            <w:szCs w:val="18"/>
            <w:lang w:eastAsia="en-GB"/>
          </w:rPr>
          <w:t>https://www.ccsa.org.cn/api/portalsFile/downloadOldFile?type=19&amp;oldFileUrl=ITU-R/M.2012-6/CCSA.36.458V1400.doc</w:t>
        </w:r>
      </w:hyperlink>
    </w:p>
    <w:p w14:paraId="6BD30005" w14:textId="3C55958E" w:rsidR="00417222" w:rsidRPr="0034407F" w:rsidRDefault="00417222"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136 458</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/04/2017</w:t>
      </w:r>
      <w:r w:rsidRPr="0034407F">
        <w:rPr>
          <w:color w:val="000000"/>
          <w:sz w:val="18"/>
          <w:szCs w:val="18"/>
          <w:lang w:val="fr-FR" w:eastAsia="en-GB"/>
        </w:rPr>
        <w:tab/>
      </w:r>
      <w:hyperlink r:id="rId1989" w:history="1">
        <w:r w:rsidR="009200F5" w:rsidRPr="0034407F">
          <w:rPr>
            <w:rStyle w:val="Hyperlink"/>
            <w:sz w:val="18"/>
            <w:szCs w:val="18"/>
            <w:lang w:val="fr-FR" w:eastAsia="en-GB"/>
          </w:rPr>
          <w:t>https://www.etsi.org/deliver/etsi_ts/136400_136499/136458/14.00.00_60/ts_136458v140000p.pdf</w:t>
        </w:r>
      </w:hyperlink>
    </w:p>
    <w:p w14:paraId="18B49D8E" w14:textId="06D3B8C4" w:rsidR="00417222" w:rsidRPr="0034407F" w:rsidRDefault="00417222"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36.458-14.0.0 V1.0.0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990" w:history="1">
        <w:r w:rsidR="009200F5" w:rsidRPr="0034407F">
          <w:rPr>
            <w:rStyle w:val="Hyperlink"/>
            <w:sz w:val="18"/>
            <w:szCs w:val="18"/>
            <w:lang w:val="fr-FR" w:eastAsia="en-GB"/>
          </w:rPr>
          <w:t>https://members.tsdsi.in/index.php/s/kKrsXngBGaKzS8n</w:t>
        </w:r>
      </w:hyperlink>
    </w:p>
    <w:p w14:paraId="640D0D0D" w14:textId="2D6C25CC" w:rsidR="00417222" w:rsidRPr="0034407F" w:rsidRDefault="00417222"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TTAT.3G-36.458V14.0.0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1991" w:history="1">
        <w:r w:rsidR="009200F5" w:rsidRPr="0034407F">
          <w:rPr>
            <w:rStyle w:val="Hyperlink"/>
            <w:sz w:val="18"/>
            <w:szCs w:val="18"/>
            <w:lang w:val="fr-FR" w:eastAsia="en-GB"/>
          </w:rPr>
          <w:t>http://committee.tta.or.kr/data/ttasDown.jsp?kind=ttastd&amp;pk_num=TTAT.3G-36.458V14.0.0</w:t>
        </w:r>
      </w:hyperlink>
    </w:p>
    <w:p w14:paraId="63BA9BF7" w14:textId="756265C5" w:rsidR="00417222" w:rsidRPr="0034407F" w:rsidRDefault="00417222"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TS-3GA-36.458(Rel14)v14.0.0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13</w:t>
      </w:r>
      <w:r w:rsidR="00D63672" w:rsidRPr="0034407F">
        <w:rPr>
          <w:color w:val="000000"/>
          <w:sz w:val="18"/>
          <w:szCs w:val="18"/>
          <w:lang w:val="fr-FR" w:eastAsia="en-GB"/>
        </w:rPr>
        <w:t>/04/2018</w:t>
      </w:r>
      <w:r w:rsidRPr="0034407F">
        <w:rPr>
          <w:color w:val="000000"/>
          <w:sz w:val="18"/>
          <w:szCs w:val="18"/>
          <w:lang w:val="fr-FR" w:eastAsia="en-GB"/>
        </w:rPr>
        <w:tab/>
      </w:r>
      <w:hyperlink r:id="rId1992" w:history="1">
        <w:r w:rsidR="009200F5" w:rsidRPr="0034407F">
          <w:rPr>
            <w:rStyle w:val="Hyperlink"/>
            <w:sz w:val="18"/>
            <w:szCs w:val="18"/>
            <w:lang w:val="fr-FR" w:eastAsia="en-GB"/>
          </w:rPr>
          <w:t>https://www.ttc.or.jp/st/docs/3gpps2018/TS/TS-3GA-36.458(Rel14)v14.0.0.pdf</w:t>
        </w:r>
      </w:hyperlink>
    </w:p>
    <w:p w14:paraId="08FE3052" w14:textId="5C83DFEC" w:rsidR="00417222" w:rsidRPr="00182533" w:rsidRDefault="006E0553" w:rsidP="00F455A7">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417222" w:rsidRPr="00182533">
        <w:rPr>
          <w:b/>
          <w:bCs/>
          <w:color w:val="000000"/>
          <w:sz w:val="18"/>
          <w:szCs w:val="18"/>
          <w:lang w:eastAsia="en-GB"/>
        </w:rPr>
        <w:t xml:space="preserve"> 15</w:t>
      </w:r>
    </w:p>
    <w:p w14:paraId="1A90683F" w14:textId="52DE9A55" w:rsidR="00417222" w:rsidRPr="00182533" w:rsidRDefault="00417222"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ATIS.3GPP.36.458V1500</w:t>
      </w:r>
      <w:r w:rsidRPr="00182533">
        <w:rPr>
          <w:color w:val="000000"/>
          <w:sz w:val="18"/>
          <w:szCs w:val="18"/>
          <w:lang w:eastAsia="en-GB"/>
        </w:rPr>
        <w:tab/>
        <w:t>15.0.0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993" w:history="1">
        <w:r w:rsidR="009200F5" w:rsidRPr="00182533">
          <w:rPr>
            <w:rStyle w:val="Hyperlink"/>
            <w:sz w:val="18"/>
            <w:szCs w:val="18"/>
            <w:lang w:eastAsia="en-GB"/>
          </w:rPr>
          <w:t>https://www.atis.org/3gpp-documents/Rel15/</w:t>
        </w:r>
      </w:hyperlink>
    </w:p>
    <w:p w14:paraId="30FC040B" w14:textId="7AB36282" w:rsidR="00417222" w:rsidRPr="00182533" w:rsidRDefault="00417222" w:rsidP="009200F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CCSA.36.458V1500</w:t>
      </w:r>
      <w:r w:rsidRPr="00182533">
        <w:rPr>
          <w:color w:val="000000"/>
          <w:sz w:val="18"/>
          <w:szCs w:val="18"/>
          <w:lang w:eastAsia="en-GB"/>
        </w:rPr>
        <w:tab/>
        <w:t>15.0.0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/06/2018</w:t>
      </w:r>
      <w:r w:rsidRPr="00182533">
        <w:rPr>
          <w:color w:val="000000"/>
          <w:sz w:val="18"/>
          <w:szCs w:val="18"/>
          <w:lang w:eastAsia="en-GB"/>
        </w:rPr>
        <w:tab/>
      </w:r>
      <w:hyperlink r:id="rId1994" w:history="1">
        <w:r w:rsidR="009200F5" w:rsidRPr="00182533">
          <w:rPr>
            <w:rStyle w:val="Hyperlink"/>
            <w:sz w:val="18"/>
            <w:szCs w:val="18"/>
            <w:lang w:eastAsia="en-GB"/>
          </w:rPr>
          <w:t>https://www.ccsa.org.cn/api/portalsFile/downloadOldFile?type=19&amp;oldFileUrl=ITU-R/M.2012-6/CCSA.36.458V1500.doc</w:t>
        </w:r>
      </w:hyperlink>
    </w:p>
    <w:p w14:paraId="4F33D497" w14:textId="29DE8A06" w:rsidR="00417222" w:rsidRPr="0034407F" w:rsidRDefault="00417222"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136 458</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04</w:t>
      </w:r>
      <w:r w:rsidR="00D63672" w:rsidRPr="0034407F">
        <w:rPr>
          <w:color w:val="000000"/>
          <w:sz w:val="18"/>
          <w:szCs w:val="18"/>
          <w:lang w:val="fr-FR" w:eastAsia="en-GB"/>
        </w:rPr>
        <w:t>/07/2018</w:t>
      </w:r>
      <w:r w:rsidRPr="0034407F">
        <w:rPr>
          <w:color w:val="000000"/>
          <w:sz w:val="18"/>
          <w:szCs w:val="18"/>
          <w:lang w:val="fr-FR" w:eastAsia="en-GB"/>
        </w:rPr>
        <w:tab/>
      </w:r>
      <w:hyperlink r:id="rId1995" w:history="1">
        <w:r w:rsidR="009200F5" w:rsidRPr="0034407F">
          <w:rPr>
            <w:rStyle w:val="Hyperlink"/>
            <w:sz w:val="18"/>
            <w:szCs w:val="18"/>
            <w:lang w:val="fr-FR" w:eastAsia="en-GB"/>
          </w:rPr>
          <w:t>https://www.etsi.org/deliver/etsi_ts/136400_136499/136458/15.00.00_60/ts_136458v150000p.pdf</w:t>
        </w:r>
      </w:hyperlink>
    </w:p>
    <w:p w14:paraId="126F8059" w14:textId="1F541AB5" w:rsidR="00417222" w:rsidRPr="0034407F" w:rsidRDefault="00417222"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36.458-15.0.0 V1.0.0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1996" w:history="1">
        <w:r w:rsidR="009200F5" w:rsidRPr="0034407F">
          <w:rPr>
            <w:rStyle w:val="Hyperlink"/>
            <w:sz w:val="18"/>
            <w:szCs w:val="18"/>
            <w:lang w:val="fr-FR" w:eastAsia="en-GB"/>
          </w:rPr>
          <w:t>https://members.tsdsi.in/index.php/s/GC5wiixejnwfa7s</w:t>
        </w:r>
      </w:hyperlink>
    </w:p>
    <w:p w14:paraId="5A9B817D" w14:textId="7E7E3C8B" w:rsidR="00417222" w:rsidRPr="0034407F" w:rsidRDefault="00417222"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TTAT.3G-36.458V15.0.0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1997" w:history="1">
        <w:r w:rsidR="009200F5" w:rsidRPr="0034407F">
          <w:rPr>
            <w:rStyle w:val="Hyperlink"/>
            <w:sz w:val="18"/>
            <w:szCs w:val="18"/>
            <w:lang w:val="fr-FR" w:eastAsia="en-GB"/>
          </w:rPr>
          <w:t>http://committee.tta.or.kr/data/ttasDown.jsp?kind=ttastd&amp;pk_num=TTAT.3G-36.458V15.0.0</w:t>
        </w:r>
      </w:hyperlink>
    </w:p>
    <w:p w14:paraId="1AC38A3B" w14:textId="18297238" w:rsidR="00417222" w:rsidRPr="0034407F" w:rsidRDefault="00417222"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TS-3GA-36.458(Rel15)v15.0.0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28</w:t>
      </w:r>
      <w:r w:rsidR="00D63672" w:rsidRPr="0034407F">
        <w:rPr>
          <w:color w:val="000000"/>
          <w:sz w:val="18"/>
          <w:szCs w:val="18"/>
          <w:lang w:val="fr-FR" w:eastAsia="en-GB"/>
        </w:rPr>
        <w:t>/09/2018</w:t>
      </w:r>
      <w:r w:rsidRPr="0034407F">
        <w:rPr>
          <w:color w:val="000000"/>
          <w:sz w:val="18"/>
          <w:szCs w:val="18"/>
          <w:lang w:val="fr-FR" w:eastAsia="en-GB"/>
        </w:rPr>
        <w:tab/>
      </w:r>
      <w:hyperlink r:id="rId1998" w:history="1">
        <w:r w:rsidR="009200F5" w:rsidRPr="0034407F">
          <w:rPr>
            <w:rStyle w:val="Hyperlink"/>
            <w:sz w:val="18"/>
            <w:szCs w:val="18"/>
            <w:lang w:val="fr-FR" w:eastAsia="en-GB"/>
          </w:rPr>
          <w:t>https://www.ttc.or.jp/st/docs/3gpps2018/TS/TS-3GA-36.458(Rel15)v15.0.0.pdf</w:t>
        </w:r>
      </w:hyperlink>
    </w:p>
    <w:p w14:paraId="5A9AA989" w14:textId="3F9F2817" w:rsidR="00417222" w:rsidRPr="00182533" w:rsidRDefault="006E0553" w:rsidP="00F455A7">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417222" w:rsidRPr="00182533">
        <w:rPr>
          <w:b/>
          <w:bCs/>
          <w:color w:val="000000"/>
          <w:sz w:val="18"/>
          <w:szCs w:val="18"/>
          <w:lang w:eastAsia="en-GB"/>
        </w:rPr>
        <w:t xml:space="preserve"> 16</w:t>
      </w:r>
    </w:p>
    <w:p w14:paraId="7A66DE22" w14:textId="022B6EE9" w:rsidR="00417222" w:rsidRPr="00182533" w:rsidRDefault="00417222"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ATIS.3GPP.36.458V1600</w:t>
      </w:r>
      <w:r w:rsidRPr="00182533">
        <w:rPr>
          <w:color w:val="000000"/>
          <w:sz w:val="18"/>
          <w:szCs w:val="18"/>
          <w:lang w:eastAsia="en-GB"/>
        </w:rPr>
        <w:tab/>
        <w:t>16.0.0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1999" w:history="1">
        <w:r w:rsidR="009200F5" w:rsidRPr="00182533">
          <w:rPr>
            <w:rStyle w:val="Hyperlink"/>
            <w:sz w:val="18"/>
            <w:szCs w:val="18"/>
            <w:lang w:eastAsia="en-GB"/>
          </w:rPr>
          <w:t>https://www.atis.org/3gpp-documents/Rel16/</w:t>
        </w:r>
      </w:hyperlink>
    </w:p>
    <w:p w14:paraId="5764B7BC" w14:textId="5022613E" w:rsidR="00417222" w:rsidRPr="00182533" w:rsidRDefault="00417222" w:rsidP="009200F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CCSA.36.458V1600</w:t>
      </w:r>
      <w:r w:rsidRPr="00182533">
        <w:rPr>
          <w:color w:val="000000"/>
          <w:sz w:val="18"/>
          <w:szCs w:val="18"/>
          <w:lang w:eastAsia="en-GB"/>
        </w:rPr>
        <w:tab/>
        <w:t>16.0.0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/07/2020</w:t>
      </w:r>
      <w:r w:rsidRPr="00182533">
        <w:rPr>
          <w:color w:val="000000"/>
          <w:sz w:val="18"/>
          <w:szCs w:val="18"/>
          <w:lang w:eastAsia="en-GB"/>
        </w:rPr>
        <w:tab/>
      </w:r>
      <w:hyperlink r:id="rId2000" w:history="1">
        <w:r w:rsidR="009200F5" w:rsidRPr="00182533">
          <w:rPr>
            <w:rStyle w:val="Hyperlink"/>
            <w:sz w:val="18"/>
            <w:szCs w:val="18"/>
            <w:lang w:eastAsia="en-GB"/>
          </w:rPr>
          <w:t>https://www.ccsa.org.cn/api/portalsFile/downloadOldFile?type=19&amp;oldFileUrl=ITU-R/M.2012-6/CCSA.36.458V1600.doc</w:t>
        </w:r>
      </w:hyperlink>
    </w:p>
    <w:p w14:paraId="4DE98B07" w14:textId="7FDC1365" w:rsidR="00417222" w:rsidRPr="0034407F" w:rsidRDefault="00417222"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136 458</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/07/2020</w:t>
      </w:r>
      <w:r w:rsidRPr="0034407F">
        <w:rPr>
          <w:color w:val="000000"/>
          <w:sz w:val="18"/>
          <w:szCs w:val="18"/>
          <w:lang w:val="fr-FR" w:eastAsia="en-GB"/>
        </w:rPr>
        <w:tab/>
      </w:r>
      <w:hyperlink r:id="rId2001" w:history="1">
        <w:r w:rsidR="009200F5" w:rsidRPr="0034407F">
          <w:rPr>
            <w:rStyle w:val="Hyperlink"/>
            <w:sz w:val="18"/>
            <w:szCs w:val="18"/>
            <w:lang w:val="fr-FR" w:eastAsia="en-GB"/>
          </w:rPr>
          <w:t>https://www.etsi.org/deliver/etsi_ts/136400_136499/136458/16.00.00_60/ts_136458v160000p.pdf</w:t>
        </w:r>
      </w:hyperlink>
    </w:p>
    <w:p w14:paraId="13875C52" w14:textId="49F39159" w:rsidR="00417222" w:rsidRPr="0034407F" w:rsidRDefault="00417222"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36.458-16.0.0 V1.0.0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002" w:history="1">
        <w:r w:rsidR="009200F5" w:rsidRPr="0034407F">
          <w:rPr>
            <w:rStyle w:val="Hyperlink"/>
            <w:sz w:val="18"/>
            <w:szCs w:val="18"/>
            <w:lang w:val="fr-FR" w:eastAsia="en-GB"/>
          </w:rPr>
          <w:t>https://members.tsdsi.in/index.php/s/4LdWNKHwzkbnicb</w:t>
        </w:r>
      </w:hyperlink>
    </w:p>
    <w:p w14:paraId="4AED61EC" w14:textId="23B1D439" w:rsidR="00417222" w:rsidRPr="0034407F" w:rsidRDefault="00417222"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TTAT.3G-36.458V16.0.0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2003" w:history="1">
        <w:r w:rsidR="009200F5" w:rsidRPr="0034407F">
          <w:rPr>
            <w:rStyle w:val="Hyperlink"/>
            <w:sz w:val="18"/>
            <w:szCs w:val="18"/>
            <w:lang w:val="fr-FR" w:eastAsia="en-GB"/>
          </w:rPr>
          <w:t>http://committee.tta.or.kr/data/ttasDown.jsp?kind=ttastd&amp;pk_num=TTAT.3G-36.458V16.0.0</w:t>
        </w:r>
      </w:hyperlink>
    </w:p>
    <w:p w14:paraId="0FD2740D" w14:textId="0768613E" w:rsidR="00417222" w:rsidRPr="0034407F" w:rsidRDefault="00417222"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TS-3GA-36.458(Rel16)v16.0.0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/10/2020</w:t>
      </w:r>
      <w:r w:rsidRPr="0034407F">
        <w:rPr>
          <w:color w:val="000000"/>
          <w:sz w:val="18"/>
          <w:szCs w:val="18"/>
          <w:lang w:val="fr-FR" w:eastAsia="en-GB"/>
        </w:rPr>
        <w:tab/>
      </w:r>
      <w:hyperlink r:id="rId2004" w:history="1">
        <w:r w:rsidR="009200F5" w:rsidRPr="0034407F">
          <w:rPr>
            <w:rStyle w:val="Hyperlink"/>
            <w:sz w:val="18"/>
            <w:szCs w:val="18"/>
            <w:lang w:val="fr-FR" w:eastAsia="en-GB"/>
          </w:rPr>
          <w:t>https://www.ttc.or.jp/st/docs/3gpps2020/TS/TS-3GA-36_458_Rel16v16_0_0.pdf</w:t>
        </w:r>
      </w:hyperlink>
    </w:p>
    <w:p w14:paraId="17BADDFB" w14:textId="5526D1D4" w:rsidR="00417222" w:rsidRPr="00182533" w:rsidRDefault="006E0553" w:rsidP="00F455A7">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417222" w:rsidRPr="00182533">
        <w:rPr>
          <w:b/>
          <w:bCs/>
          <w:color w:val="000000"/>
          <w:sz w:val="18"/>
          <w:szCs w:val="18"/>
          <w:lang w:eastAsia="en-GB"/>
        </w:rPr>
        <w:t xml:space="preserve"> 17</w:t>
      </w:r>
    </w:p>
    <w:p w14:paraId="76E2B60E" w14:textId="4219AC5E" w:rsidR="00417222" w:rsidRPr="00182533" w:rsidRDefault="00417222"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ATIS.3GPP.36.458.V17.0.0</w:t>
      </w:r>
      <w:r w:rsidRPr="00182533">
        <w:rPr>
          <w:color w:val="000000"/>
          <w:sz w:val="18"/>
          <w:szCs w:val="18"/>
          <w:lang w:eastAsia="en-GB"/>
        </w:rPr>
        <w:tab/>
        <w:t>17.0.0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2005" w:history="1">
        <w:r w:rsidR="009200F5" w:rsidRPr="00182533">
          <w:rPr>
            <w:rStyle w:val="Hyperlink"/>
            <w:sz w:val="18"/>
            <w:szCs w:val="18"/>
            <w:lang w:eastAsia="en-GB"/>
          </w:rPr>
          <w:t>https://www.atis.org/3gpp-transpositions - Rel-17</w:t>
        </w:r>
      </w:hyperlink>
    </w:p>
    <w:p w14:paraId="726F290D" w14:textId="2280CBDD" w:rsidR="00417222" w:rsidRPr="00182533" w:rsidRDefault="00417222" w:rsidP="009200F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CCSA.36.458V1700</w:t>
      </w:r>
      <w:r w:rsidRPr="00182533">
        <w:rPr>
          <w:color w:val="000000"/>
          <w:sz w:val="18"/>
          <w:szCs w:val="18"/>
          <w:lang w:eastAsia="en-GB"/>
        </w:rPr>
        <w:tab/>
        <w:t>17.0.0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/04/2022</w:t>
      </w:r>
      <w:r w:rsidRPr="00182533">
        <w:rPr>
          <w:color w:val="000000"/>
          <w:sz w:val="18"/>
          <w:szCs w:val="18"/>
          <w:lang w:eastAsia="en-GB"/>
        </w:rPr>
        <w:tab/>
      </w:r>
      <w:hyperlink r:id="rId2006" w:history="1">
        <w:r w:rsidR="009200F5" w:rsidRPr="00182533">
          <w:rPr>
            <w:rStyle w:val="Hyperlink"/>
            <w:sz w:val="18"/>
            <w:szCs w:val="18"/>
            <w:lang w:eastAsia="en-GB"/>
          </w:rPr>
          <w:t>https://www.ccsa.org.cn/api/portalsFile/downloadOldFile?type=19&amp;oldFileUrl=ITU-R/M.2012-6/CCSA.36.458V1700.doc</w:t>
        </w:r>
      </w:hyperlink>
    </w:p>
    <w:p w14:paraId="2D86BC34" w14:textId="2480E755" w:rsidR="00417222" w:rsidRPr="0034407F" w:rsidRDefault="00417222"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136 458</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/05/2022</w:t>
      </w:r>
      <w:r w:rsidRPr="0034407F">
        <w:rPr>
          <w:color w:val="000000"/>
          <w:sz w:val="18"/>
          <w:szCs w:val="18"/>
          <w:lang w:val="fr-FR" w:eastAsia="en-GB"/>
        </w:rPr>
        <w:tab/>
      </w:r>
      <w:hyperlink r:id="rId2007" w:history="1">
        <w:r w:rsidR="009200F5" w:rsidRPr="0034407F">
          <w:rPr>
            <w:rStyle w:val="Hyperlink"/>
            <w:sz w:val="18"/>
            <w:szCs w:val="18"/>
            <w:lang w:val="fr-FR" w:eastAsia="en-GB"/>
          </w:rPr>
          <w:t>https://www.etsi.org/deliver/etsi_ts/136400_136499/136458/17.00.00_60/ts_136458v170000p.pdf</w:t>
        </w:r>
      </w:hyperlink>
    </w:p>
    <w:p w14:paraId="24EEE0B2" w14:textId="58C095B6" w:rsidR="00417222" w:rsidRPr="0034407F" w:rsidRDefault="00417222"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36.458-17.0.0 V1.0.0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/07/2022</w:t>
      </w:r>
      <w:r w:rsidRPr="0034407F">
        <w:rPr>
          <w:color w:val="000000"/>
          <w:sz w:val="18"/>
          <w:szCs w:val="18"/>
          <w:lang w:val="fr-FR" w:eastAsia="en-GB"/>
        </w:rPr>
        <w:tab/>
      </w:r>
      <w:hyperlink r:id="rId2008" w:history="1">
        <w:r w:rsidR="009200F5" w:rsidRPr="0034407F">
          <w:rPr>
            <w:rStyle w:val="Hyperlink"/>
            <w:sz w:val="18"/>
            <w:szCs w:val="18"/>
            <w:lang w:val="fr-FR" w:eastAsia="en-GB"/>
          </w:rPr>
          <w:t>https://members.tsdsi.in/s/5yA92nHeZ2f2k6M</w:t>
        </w:r>
      </w:hyperlink>
    </w:p>
    <w:p w14:paraId="7B2EE347" w14:textId="7D0C2A4A" w:rsidR="00417222" w:rsidRPr="0034407F" w:rsidRDefault="00417222"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TTAT.3G-36.458V17.0.0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2009" w:history="1">
        <w:r w:rsidR="009200F5" w:rsidRPr="0034407F">
          <w:rPr>
            <w:rStyle w:val="Hyperlink"/>
            <w:sz w:val="18"/>
            <w:szCs w:val="18"/>
            <w:lang w:val="fr-FR" w:eastAsia="en-GB"/>
          </w:rPr>
          <w:t>http://committee.tta.or.kr/data/ttasDown.jsp?kind=ttastd&amp;pk_num=TTAT.3G-36.458V17.0.0</w:t>
        </w:r>
      </w:hyperlink>
    </w:p>
    <w:p w14:paraId="50D21A18" w14:textId="0B34DA1E" w:rsidR="00417222" w:rsidRPr="0034407F" w:rsidRDefault="00417222" w:rsidP="00F455A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TS-3GA-36.458(Rel17)v17.0.0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07</w:t>
      </w:r>
      <w:r w:rsidR="00D63672" w:rsidRPr="0034407F">
        <w:rPr>
          <w:color w:val="000000"/>
          <w:sz w:val="18"/>
          <w:szCs w:val="18"/>
          <w:lang w:val="fr-FR" w:eastAsia="en-GB"/>
        </w:rPr>
        <w:t>/10/2022</w:t>
      </w:r>
      <w:r w:rsidRPr="0034407F">
        <w:rPr>
          <w:color w:val="000000"/>
          <w:sz w:val="18"/>
          <w:szCs w:val="18"/>
          <w:lang w:val="fr-FR" w:eastAsia="en-GB"/>
        </w:rPr>
        <w:tab/>
      </w:r>
      <w:hyperlink r:id="rId2010" w:history="1">
        <w:r w:rsidR="009200F5" w:rsidRPr="0034407F">
          <w:rPr>
            <w:rStyle w:val="Hyperlink"/>
            <w:sz w:val="18"/>
            <w:szCs w:val="18"/>
            <w:lang w:val="fr-FR" w:eastAsia="en-GB"/>
          </w:rPr>
          <w:t>https://www.ttc.or.jp/st/docs/3gpp/2022/TS/TS-3GA-36.458v17.0.0.pdf</w:t>
        </w:r>
      </w:hyperlink>
    </w:p>
    <w:p w14:paraId="18D8B32A" w14:textId="77777777" w:rsidR="00C556AE" w:rsidRPr="00182533" w:rsidRDefault="00C556AE" w:rsidP="00C556AE">
      <w:pPr>
        <w:pStyle w:val="Heading4"/>
      </w:pPr>
      <w:r w:rsidRPr="00182533">
        <w:lastRenderedPageBreak/>
        <w:t>2.1.4.23</w:t>
      </w:r>
      <w:r w:rsidRPr="00182533">
        <w:tab/>
        <w:t>TS 36.459</w:t>
      </w:r>
    </w:p>
    <w:p w14:paraId="4C5E1073" w14:textId="77777777" w:rsidR="00C556AE" w:rsidRPr="00182533" w:rsidRDefault="00C556AE" w:rsidP="00D6425C">
      <w:pPr>
        <w:pStyle w:val="Headingb"/>
      </w:pPr>
      <w:r w:rsidRPr="00182533">
        <w:t>Protocolo de aplicación de la interfaz SLm (SLmAP)</w:t>
      </w:r>
    </w:p>
    <w:p w14:paraId="4FA9DC79" w14:textId="40DA8A8B" w:rsidR="00C556AE" w:rsidRPr="00182533" w:rsidRDefault="00C556AE" w:rsidP="00220C96">
      <w:pPr>
        <w:keepNext/>
        <w:keepLines/>
      </w:pPr>
      <w:r w:rsidRPr="00182533">
        <w:t>En el presente documento se especifica el protocolo de señalización de la capa de red radioeléctrica E-UTRAN para la interfaz SLm. El protocolo de aplicación SLm (SLmAP) soporta las funciones de la interfaz SLm mediante los procedimientos de señalización definidos en este documento.</w:t>
      </w:r>
    </w:p>
    <w:p w14:paraId="5A02568D" w14:textId="77777777" w:rsidR="00855B1C" w:rsidRPr="00182533" w:rsidRDefault="00855B1C" w:rsidP="00855B1C">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0151FE03" w14:textId="09469681" w:rsidR="00417222" w:rsidRPr="00182533" w:rsidRDefault="006E0553" w:rsidP="00F455A7">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417222" w:rsidRPr="00182533">
        <w:rPr>
          <w:b/>
          <w:bCs/>
          <w:color w:val="000000"/>
          <w:sz w:val="18"/>
          <w:szCs w:val="18"/>
          <w:lang w:eastAsia="en-GB"/>
        </w:rPr>
        <w:t xml:space="preserve"> 11</w:t>
      </w:r>
    </w:p>
    <w:p w14:paraId="418A6CDE" w14:textId="21286FBD" w:rsidR="00417222" w:rsidRPr="00182533" w:rsidRDefault="00417222"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ATIS.3GPP.36.459V1130</w:t>
      </w:r>
      <w:r w:rsidRPr="00182533">
        <w:rPr>
          <w:color w:val="000000"/>
          <w:sz w:val="18"/>
          <w:szCs w:val="18"/>
          <w:lang w:eastAsia="en-GB"/>
        </w:rPr>
        <w:tab/>
        <w:t>11.3.0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2011" w:history="1">
        <w:r w:rsidR="002802CA" w:rsidRPr="00182533">
          <w:rPr>
            <w:rStyle w:val="Hyperlink"/>
            <w:sz w:val="18"/>
            <w:szCs w:val="18"/>
            <w:lang w:eastAsia="en-GB"/>
          </w:rPr>
          <w:t>https://www.atis.org/3gpp-documents/Rel99-14/</w:t>
        </w:r>
      </w:hyperlink>
    </w:p>
    <w:p w14:paraId="767F47D4" w14:textId="4B41BFB5" w:rsidR="00417222" w:rsidRPr="00182533" w:rsidRDefault="00417222"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CCSA.36.459V1130</w:t>
      </w:r>
      <w:r w:rsidRPr="00182533">
        <w:rPr>
          <w:color w:val="000000"/>
          <w:sz w:val="18"/>
          <w:szCs w:val="18"/>
          <w:lang w:eastAsia="en-GB"/>
        </w:rPr>
        <w:tab/>
        <w:t>11.3.0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/09/2013</w:t>
      </w:r>
      <w:r w:rsidRPr="00182533">
        <w:rPr>
          <w:color w:val="000000"/>
          <w:sz w:val="18"/>
          <w:szCs w:val="18"/>
          <w:lang w:eastAsia="en-GB"/>
        </w:rPr>
        <w:tab/>
      </w:r>
      <w:hyperlink r:id="rId2012" w:history="1">
        <w:r w:rsidR="002802CA" w:rsidRPr="00182533">
          <w:rPr>
            <w:rStyle w:val="Hyperlink"/>
            <w:sz w:val="18"/>
            <w:szCs w:val="18"/>
            <w:lang w:eastAsia="en-GB"/>
          </w:rPr>
          <w:t>https://www.ccsa.org.cn/api/portalsFile/downloadOldFile?type=19&amp;oldFileUrl=ITU-R/M.2012-6/CCSA.36.459V1130.doc</w:t>
        </w:r>
      </w:hyperlink>
    </w:p>
    <w:p w14:paraId="0BF38AC0" w14:textId="362359E2"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136 459</w:t>
      </w:r>
      <w:r w:rsidRPr="0034407F">
        <w:rPr>
          <w:color w:val="000000"/>
          <w:sz w:val="18"/>
          <w:szCs w:val="18"/>
          <w:lang w:val="fr-FR" w:eastAsia="en-GB"/>
        </w:rPr>
        <w:tab/>
        <w:t>11.3.0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26</w:t>
      </w:r>
      <w:r w:rsidR="00D63672" w:rsidRPr="0034407F">
        <w:rPr>
          <w:color w:val="000000"/>
          <w:sz w:val="18"/>
          <w:szCs w:val="18"/>
          <w:lang w:val="fr-FR" w:eastAsia="en-GB"/>
        </w:rPr>
        <w:t>/09/2013</w:t>
      </w:r>
      <w:r w:rsidRPr="0034407F">
        <w:rPr>
          <w:color w:val="000000"/>
          <w:sz w:val="18"/>
          <w:szCs w:val="18"/>
          <w:lang w:val="fr-FR" w:eastAsia="en-GB"/>
        </w:rPr>
        <w:tab/>
      </w:r>
      <w:hyperlink r:id="rId2013" w:history="1">
        <w:r w:rsidR="002802CA" w:rsidRPr="0034407F">
          <w:rPr>
            <w:rStyle w:val="Hyperlink"/>
            <w:sz w:val="18"/>
            <w:szCs w:val="18"/>
            <w:lang w:val="fr-FR" w:eastAsia="en-GB"/>
          </w:rPr>
          <w:t>https://www.etsi.org/deliver/etsi_ts/136400_136499/136459/11.03.00_60/ts_136459v110300p.pdf</w:t>
        </w:r>
      </w:hyperlink>
    </w:p>
    <w:p w14:paraId="191EAF9C" w14:textId="0C6DA7E6"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36.459-11.3.0 V1.0.0</w:t>
      </w:r>
      <w:r w:rsidRPr="0034407F">
        <w:rPr>
          <w:color w:val="000000"/>
          <w:sz w:val="18"/>
          <w:szCs w:val="18"/>
          <w:lang w:val="fr-FR" w:eastAsia="en-GB"/>
        </w:rPr>
        <w:tab/>
        <w:t>11.3.0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014" w:history="1">
        <w:r w:rsidR="002802CA" w:rsidRPr="0034407F">
          <w:rPr>
            <w:rStyle w:val="Hyperlink"/>
            <w:sz w:val="18"/>
            <w:szCs w:val="18"/>
            <w:lang w:val="fr-FR" w:eastAsia="en-GB"/>
          </w:rPr>
          <w:t>https://members.tsdsi.in/index.php/s/cKt3x2cAx8SnoDi</w:t>
        </w:r>
      </w:hyperlink>
    </w:p>
    <w:p w14:paraId="4943AE91" w14:textId="1FAAD789"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TTAT.3G-36.459V11.3.0</w:t>
      </w:r>
      <w:r w:rsidRPr="0034407F">
        <w:rPr>
          <w:color w:val="000000"/>
          <w:sz w:val="18"/>
          <w:szCs w:val="18"/>
          <w:lang w:val="fr-FR" w:eastAsia="en-GB"/>
        </w:rPr>
        <w:tab/>
        <w:t>11.3.0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2015" w:history="1">
        <w:r w:rsidR="002802CA" w:rsidRPr="0034407F">
          <w:rPr>
            <w:rStyle w:val="Hyperlink"/>
            <w:sz w:val="18"/>
            <w:szCs w:val="18"/>
            <w:lang w:val="fr-FR" w:eastAsia="en-GB"/>
          </w:rPr>
          <w:t>http://committee.tta.or.kr/data/ttasDown.jsp?kind=ttastd&amp;pk_num=TTAT.3G-36.459V11.3.0</w:t>
        </w:r>
      </w:hyperlink>
    </w:p>
    <w:p w14:paraId="448CC1AC" w14:textId="25E98A78"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TS-3GA-36.459(Rel11)v11.3.0</w:t>
      </w:r>
      <w:r w:rsidRPr="0034407F">
        <w:rPr>
          <w:color w:val="000000"/>
          <w:sz w:val="18"/>
          <w:szCs w:val="18"/>
          <w:lang w:val="fr-FR" w:eastAsia="en-GB"/>
        </w:rPr>
        <w:tab/>
        <w:t>11.3.0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22</w:t>
      </w:r>
      <w:r w:rsidR="00D63672" w:rsidRPr="0034407F">
        <w:rPr>
          <w:color w:val="000000"/>
          <w:sz w:val="18"/>
          <w:szCs w:val="18"/>
          <w:lang w:val="fr-FR" w:eastAsia="en-GB"/>
        </w:rPr>
        <w:t>/11/2013</w:t>
      </w:r>
      <w:r w:rsidRPr="0034407F">
        <w:rPr>
          <w:color w:val="000000"/>
          <w:sz w:val="18"/>
          <w:szCs w:val="18"/>
          <w:lang w:val="fr-FR" w:eastAsia="en-GB"/>
        </w:rPr>
        <w:tab/>
      </w:r>
      <w:hyperlink r:id="rId2016" w:history="1">
        <w:r w:rsidR="002802CA" w:rsidRPr="0034407F">
          <w:rPr>
            <w:rStyle w:val="Hyperlink"/>
            <w:sz w:val="18"/>
            <w:szCs w:val="18"/>
            <w:lang w:val="fr-FR" w:eastAsia="en-GB"/>
          </w:rPr>
          <w:t>https://www.ttc.or.jp/st/docs/3gpps2013/TS/TS-3GA-36.459(Rel11)v11.3.0.pdf</w:t>
        </w:r>
      </w:hyperlink>
    </w:p>
    <w:p w14:paraId="66EECAE2" w14:textId="6CBC40F0" w:rsidR="00417222" w:rsidRPr="00182533" w:rsidRDefault="006E0553" w:rsidP="00417222">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417222" w:rsidRPr="00182533">
        <w:rPr>
          <w:b/>
          <w:bCs/>
          <w:color w:val="000000"/>
          <w:sz w:val="18"/>
          <w:szCs w:val="18"/>
          <w:lang w:eastAsia="en-GB"/>
        </w:rPr>
        <w:t xml:space="preserve"> 12</w:t>
      </w:r>
    </w:p>
    <w:p w14:paraId="71EA336A" w14:textId="03D6550C" w:rsidR="00417222" w:rsidRPr="00182533"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ATIS.3GPP.36.459V1210</w:t>
      </w:r>
      <w:r w:rsidRPr="00182533">
        <w:rPr>
          <w:color w:val="000000"/>
          <w:sz w:val="18"/>
          <w:szCs w:val="18"/>
          <w:lang w:eastAsia="en-GB"/>
        </w:rPr>
        <w:tab/>
        <w:t>12.1.0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2017" w:history="1">
        <w:r w:rsidR="002802CA" w:rsidRPr="00182533">
          <w:rPr>
            <w:rStyle w:val="Hyperlink"/>
            <w:sz w:val="18"/>
            <w:szCs w:val="18"/>
            <w:lang w:eastAsia="en-GB"/>
          </w:rPr>
          <w:t>https://www.atis.org/3gpp-documents/Rel99-14/</w:t>
        </w:r>
      </w:hyperlink>
    </w:p>
    <w:p w14:paraId="40C35841" w14:textId="772C039D" w:rsidR="00417222" w:rsidRPr="00182533" w:rsidRDefault="00417222" w:rsidP="002802C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CCSA.36.459V1210</w:t>
      </w:r>
      <w:r w:rsidRPr="00182533">
        <w:rPr>
          <w:color w:val="000000"/>
          <w:sz w:val="18"/>
          <w:szCs w:val="18"/>
          <w:lang w:eastAsia="en-GB"/>
        </w:rPr>
        <w:tab/>
        <w:t>12.1.0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/03/2015</w:t>
      </w:r>
      <w:r w:rsidRPr="00182533">
        <w:rPr>
          <w:color w:val="000000"/>
          <w:sz w:val="18"/>
          <w:szCs w:val="18"/>
          <w:lang w:eastAsia="en-GB"/>
        </w:rPr>
        <w:tab/>
      </w:r>
      <w:hyperlink r:id="rId2018" w:history="1">
        <w:r w:rsidR="002802CA" w:rsidRPr="00182533">
          <w:rPr>
            <w:rStyle w:val="Hyperlink"/>
            <w:sz w:val="18"/>
            <w:szCs w:val="18"/>
            <w:lang w:eastAsia="en-GB"/>
          </w:rPr>
          <w:t>https://www.ccsa.org.cn/api/portalsFile/downloadOldFile?type=19&amp;oldFileUrl=ITU-R/M.2012-6/CCSA.36.459V1210.doc</w:t>
        </w:r>
      </w:hyperlink>
    </w:p>
    <w:p w14:paraId="211D7B13" w14:textId="50C18689"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136 459</w:t>
      </w:r>
      <w:r w:rsidRPr="0034407F">
        <w:rPr>
          <w:color w:val="000000"/>
          <w:sz w:val="18"/>
          <w:szCs w:val="18"/>
          <w:lang w:val="fr-FR" w:eastAsia="en-GB"/>
        </w:rPr>
        <w:tab/>
        <w:t>12.1.0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27</w:t>
      </w:r>
      <w:r w:rsidR="00D63672" w:rsidRPr="0034407F">
        <w:rPr>
          <w:color w:val="000000"/>
          <w:sz w:val="18"/>
          <w:szCs w:val="18"/>
          <w:lang w:val="fr-FR" w:eastAsia="en-GB"/>
        </w:rPr>
        <w:t>/04/2015</w:t>
      </w:r>
      <w:r w:rsidRPr="0034407F">
        <w:rPr>
          <w:color w:val="000000"/>
          <w:sz w:val="18"/>
          <w:szCs w:val="18"/>
          <w:lang w:val="fr-FR" w:eastAsia="en-GB"/>
        </w:rPr>
        <w:tab/>
      </w:r>
      <w:hyperlink r:id="rId2019" w:history="1">
        <w:r w:rsidR="002802CA" w:rsidRPr="0034407F">
          <w:rPr>
            <w:rStyle w:val="Hyperlink"/>
            <w:sz w:val="18"/>
            <w:szCs w:val="18"/>
            <w:lang w:val="fr-FR" w:eastAsia="en-GB"/>
          </w:rPr>
          <w:t>https://www.etsi.org/deliver/etsi_ts/136400_136499/136459/12.01.00_60/ts_136459v120100p.pdf</w:t>
        </w:r>
      </w:hyperlink>
    </w:p>
    <w:p w14:paraId="030749FE" w14:textId="6928DB99"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36.459-12.1.0 V1.0.0</w:t>
      </w:r>
      <w:r w:rsidRPr="0034407F">
        <w:rPr>
          <w:color w:val="000000"/>
          <w:sz w:val="18"/>
          <w:szCs w:val="18"/>
          <w:lang w:val="fr-FR" w:eastAsia="en-GB"/>
        </w:rPr>
        <w:tab/>
        <w:t>12.1.0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020" w:history="1">
        <w:r w:rsidR="002802CA" w:rsidRPr="0034407F">
          <w:rPr>
            <w:rStyle w:val="Hyperlink"/>
            <w:sz w:val="18"/>
            <w:szCs w:val="18"/>
            <w:lang w:val="fr-FR" w:eastAsia="en-GB"/>
          </w:rPr>
          <w:t>https://members.tsdsi.in/index.php/s/o7xqSTgP3iJdfeq</w:t>
        </w:r>
      </w:hyperlink>
    </w:p>
    <w:p w14:paraId="49AE50B1" w14:textId="72D87DD4"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TTAT.3G-36.459V12.1.0</w:t>
      </w:r>
      <w:r w:rsidRPr="0034407F">
        <w:rPr>
          <w:color w:val="000000"/>
          <w:sz w:val="18"/>
          <w:szCs w:val="18"/>
          <w:lang w:val="fr-FR" w:eastAsia="en-GB"/>
        </w:rPr>
        <w:tab/>
        <w:t>12.1.0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2021" w:history="1">
        <w:r w:rsidR="002802CA" w:rsidRPr="0034407F">
          <w:rPr>
            <w:rStyle w:val="Hyperlink"/>
            <w:sz w:val="18"/>
            <w:szCs w:val="18"/>
            <w:lang w:val="fr-FR" w:eastAsia="en-GB"/>
          </w:rPr>
          <w:t>http://committee.tta.or.kr/data/ttasDown.jsp?kind=ttastd&amp;pk_num=TTAT.3G-36.459V12.1.0</w:t>
        </w:r>
      </w:hyperlink>
    </w:p>
    <w:p w14:paraId="3F5A71B7" w14:textId="72EA72D3"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TS-3GA-36.459(Rel12)v12.1.0</w:t>
      </w:r>
      <w:r w:rsidRPr="0034407F">
        <w:rPr>
          <w:color w:val="000000"/>
          <w:sz w:val="18"/>
          <w:szCs w:val="18"/>
          <w:lang w:val="fr-FR" w:eastAsia="en-GB"/>
        </w:rPr>
        <w:tab/>
        <w:t>12.1.0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/06/2015</w:t>
      </w:r>
      <w:r w:rsidRPr="0034407F">
        <w:rPr>
          <w:color w:val="000000"/>
          <w:sz w:val="18"/>
          <w:szCs w:val="18"/>
          <w:lang w:val="fr-FR" w:eastAsia="en-GB"/>
        </w:rPr>
        <w:tab/>
      </w:r>
      <w:hyperlink r:id="rId2022" w:history="1">
        <w:r w:rsidR="002802CA" w:rsidRPr="0034407F">
          <w:rPr>
            <w:rStyle w:val="Hyperlink"/>
            <w:sz w:val="18"/>
            <w:szCs w:val="18"/>
            <w:lang w:val="fr-FR" w:eastAsia="en-GB"/>
          </w:rPr>
          <w:t>https://www.ttc.or.jp/st/docs/3gpps2015/TS/TS-3GA-36.459(Rel12)v12.1.0.pdf</w:t>
        </w:r>
      </w:hyperlink>
    </w:p>
    <w:p w14:paraId="0BC95B0A" w14:textId="1E30EA98" w:rsidR="00417222" w:rsidRPr="00182533" w:rsidRDefault="006E0553" w:rsidP="00544CB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417222" w:rsidRPr="00182533">
        <w:rPr>
          <w:b/>
          <w:bCs/>
          <w:color w:val="000000"/>
          <w:sz w:val="18"/>
          <w:szCs w:val="18"/>
          <w:lang w:eastAsia="en-GB"/>
        </w:rPr>
        <w:t xml:space="preserve"> 13</w:t>
      </w:r>
    </w:p>
    <w:p w14:paraId="46B65524" w14:textId="56465678" w:rsidR="00417222" w:rsidRPr="00182533"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ATIS.3GPP.36.459V1310</w:t>
      </w:r>
      <w:r w:rsidRPr="00182533">
        <w:rPr>
          <w:color w:val="000000"/>
          <w:sz w:val="18"/>
          <w:szCs w:val="18"/>
          <w:lang w:eastAsia="en-GB"/>
        </w:rPr>
        <w:tab/>
        <w:t>13.1.0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2023" w:history="1">
        <w:r w:rsidR="002802CA" w:rsidRPr="00182533">
          <w:rPr>
            <w:rStyle w:val="Hyperlink"/>
            <w:sz w:val="18"/>
            <w:szCs w:val="18"/>
            <w:lang w:eastAsia="en-GB"/>
          </w:rPr>
          <w:t>https://www.atis.org/3gpp-documents/Rel99-14/</w:t>
        </w:r>
      </w:hyperlink>
    </w:p>
    <w:p w14:paraId="5BED1CFE" w14:textId="20608D9D" w:rsidR="00417222" w:rsidRPr="00182533" w:rsidRDefault="00417222" w:rsidP="002802C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CCSA.36.459V1310</w:t>
      </w:r>
      <w:r w:rsidRPr="00182533">
        <w:rPr>
          <w:color w:val="000000"/>
          <w:sz w:val="18"/>
          <w:szCs w:val="18"/>
          <w:lang w:eastAsia="en-GB"/>
        </w:rPr>
        <w:tab/>
        <w:t>13.1.0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/03/2016</w:t>
      </w:r>
      <w:r w:rsidRPr="00182533">
        <w:rPr>
          <w:color w:val="000000"/>
          <w:sz w:val="18"/>
          <w:szCs w:val="18"/>
          <w:lang w:eastAsia="en-GB"/>
        </w:rPr>
        <w:tab/>
      </w:r>
      <w:hyperlink r:id="rId2024" w:history="1">
        <w:r w:rsidR="002802CA" w:rsidRPr="00182533">
          <w:rPr>
            <w:rStyle w:val="Hyperlink"/>
            <w:sz w:val="18"/>
            <w:szCs w:val="18"/>
            <w:lang w:eastAsia="en-GB"/>
          </w:rPr>
          <w:t>https://www.ccsa.org.cn/api/portalsFile/downloadOldFile?type=19&amp;oldFileUrl=ITU-R/M.2012-6/CCSA.36.459V1310.doc</w:t>
        </w:r>
      </w:hyperlink>
    </w:p>
    <w:p w14:paraId="327E3116" w14:textId="18B90A97"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136 459</w:t>
      </w:r>
      <w:r w:rsidRPr="0034407F">
        <w:rPr>
          <w:color w:val="000000"/>
          <w:sz w:val="18"/>
          <w:szCs w:val="18"/>
          <w:lang w:val="fr-FR" w:eastAsia="en-GB"/>
        </w:rPr>
        <w:tab/>
        <w:t>13.1.0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20</w:t>
      </w:r>
      <w:r w:rsidR="00D63672" w:rsidRPr="0034407F">
        <w:rPr>
          <w:color w:val="000000"/>
          <w:sz w:val="18"/>
          <w:szCs w:val="18"/>
          <w:lang w:val="fr-FR" w:eastAsia="en-GB"/>
        </w:rPr>
        <w:t>/05/2016</w:t>
      </w:r>
      <w:r w:rsidRPr="0034407F">
        <w:rPr>
          <w:color w:val="000000"/>
          <w:sz w:val="18"/>
          <w:szCs w:val="18"/>
          <w:lang w:val="fr-FR" w:eastAsia="en-GB"/>
        </w:rPr>
        <w:tab/>
      </w:r>
      <w:hyperlink r:id="rId2025" w:history="1">
        <w:r w:rsidR="002802CA" w:rsidRPr="0034407F">
          <w:rPr>
            <w:rStyle w:val="Hyperlink"/>
            <w:sz w:val="18"/>
            <w:szCs w:val="18"/>
            <w:lang w:val="fr-FR" w:eastAsia="en-GB"/>
          </w:rPr>
          <w:t>https://www.etsi.org/deliver/etsi_ts/136400_136499/136459/13.01.00_60/ts_136459v130100p.pdf</w:t>
        </w:r>
      </w:hyperlink>
    </w:p>
    <w:p w14:paraId="2E2DF9A7" w14:textId="352E45DE"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36.459-13.1.0 V1.0.0</w:t>
      </w:r>
      <w:r w:rsidRPr="0034407F">
        <w:rPr>
          <w:color w:val="000000"/>
          <w:sz w:val="18"/>
          <w:szCs w:val="18"/>
          <w:lang w:val="fr-FR" w:eastAsia="en-GB"/>
        </w:rPr>
        <w:tab/>
        <w:t>13.1.0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026" w:history="1">
        <w:r w:rsidR="002802CA" w:rsidRPr="0034407F">
          <w:rPr>
            <w:rStyle w:val="Hyperlink"/>
            <w:sz w:val="18"/>
            <w:szCs w:val="18"/>
            <w:lang w:val="fr-FR" w:eastAsia="en-GB"/>
          </w:rPr>
          <w:t>https://members.tsdsi.in/index.php/s/C7MjjATKtrgsetX</w:t>
        </w:r>
      </w:hyperlink>
    </w:p>
    <w:p w14:paraId="34CF3B48" w14:textId="3CE7A9CA"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TTAT.3G-36.459V13.1.0</w:t>
      </w:r>
      <w:r w:rsidRPr="0034407F">
        <w:rPr>
          <w:color w:val="000000"/>
          <w:sz w:val="18"/>
          <w:szCs w:val="18"/>
          <w:lang w:val="fr-FR" w:eastAsia="en-GB"/>
        </w:rPr>
        <w:tab/>
        <w:t>13.1.0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2027" w:history="1">
        <w:r w:rsidR="002802CA" w:rsidRPr="0034407F">
          <w:rPr>
            <w:rStyle w:val="Hyperlink"/>
            <w:sz w:val="18"/>
            <w:szCs w:val="18"/>
            <w:lang w:val="fr-FR" w:eastAsia="en-GB"/>
          </w:rPr>
          <w:t>http://committee.tta.or.kr/data/ttasDown.jsp?kind=ttastd&amp;pk_num=TTAT.3G-36.459V13.1.0</w:t>
        </w:r>
      </w:hyperlink>
    </w:p>
    <w:p w14:paraId="0D221B2A" w14:textId="49834D6F"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TS-3GA-36.459(Rel13)v13.1.0</w:t>
      </w:r>
      <w:r w:rsidRPr="0034407F">
        <w:rPr>
          <w:color w:val="000000"/>
          <w:sz w:val="18"/>
          <w:szCs w:val="18"/>
          <w:lang w:val="fr-FR" w:eastAsia="en-GB"/>
        </w:rPr>
        <w:tab/>
        <w:t>13.1.0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31</w:t>
      </w:r>
      <w:r w:rsidR="00D63672" w:rsidRPr="0034407F">
        <w:rPr>
          <w:color w:val="000000"/>
          <w:sz w:val="18"/>
          <w:szCs w:val="18"/>
          <w:lang w:val="fr-FR" w:eastAsia="en-GB"/>
        </w:rPr>
        <w:t>/03/2017</w:t>
      </w:r>
      <w:r w:rsidRPr="0034407F">
        <w:rPr>
          <w:color w:val="000000"/>
          <w:sz w:val="18"/>
          <w:szCs w:val="18"/>
          <w:lang w:val="fr-FR" w:eastAsia="en-GB"/>
        </w:rPr>
        <w:tab/>
      </w:r>
      <w:hyperlink r:id="rId2028" w:history="1">
        <w:r w:rsidR="002802CA" w:rsidRPr="0034407F">
          <w:rPr>
            <w:rStyle w:val="Hyperlink"/>
            <w:sz w:val="18"/>
            <w:szCs w:val="18"/>
            <w:lang w:val="fr-FR" w:eastAsia="en-GB"/>
          </w:rPr>
          <w:t>https://www.ttc.or.jp/st/docs/3gpps2017/TS/TS-3GA-36.459(Rel13)v13.1.0.pdf</w:t>
        </w:r>
      </w:hyperlink>
    </w:p>
    <w:p w14:paraId="7078E436" w14:textId="4BE9261B" w:rsidR="00417222" w:rsidRPr="00182533" w:rsidRDefault="006E0553" w:rsidP="00544CB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417222" w:rsidRPr="00182533">
        <w:rPr>
          <w:b/>
          <w:bCs/>
          <w:color w:val="000000"/>
          <w:sz w:val="18"/>
          <w:szCs w:val="18"/>
          <w:lang w:eastAsia="en-GB"/>
        </w:rPr>
        <w:t xml:space="preserve"> 14</w:t>
      </w:r>
    </w:p>
    <w:p w14:paraId="68D7D02B" w14:textId="4CD9A8F5" w:rsidR="00417222" w:rsidRPr="00182533"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ATIS.3GPP.36.459V1400</w:t>
      </w:r>
      <w:r w:rsidRPr="00182533">
        <w:rPr>
          <w:color w:val="000000"/>
          <w:sz w:val="18"/>
          <w:szCs w:val="18"/>
          <w:lang w:eastAsia="en-GB"/>
        </w:rPr>
        <w:tab/>
        <w:t>14.0.0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2029" w:history="1">
        <w:r w:rsidR="002802CA" w:rsidRPr="00182533">
          <w:rPr>
            <w:rStyle w:val="Hyperlink"/>
            <w:sz w:val="18"/>
            <w:szCs w:val="18"/>
            <w:lang w:eastAsia="en-GB"/>
          </w:rPr>
          <w:t>https://www.atis.org/3gpp-documents/Rel99-14/</w:t>
        </w:r>
      </w:hyperlink>
    </w:p>
    <w:p w14:paraId="3A59F8D5" w14:textId="0ADF95A9" w:rsidR="00417222" w:rsidRPr="00182533" w:rsidRDefault="00417222" w:rsidP="002802C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CCSA.36.459V1400</w:t>
      </w:r>
      <w:r w:rsidRPr="00182533">
        <w:rPr>
          <w:color w:val="000000"/>
          <w:sz w:val="18"/>
          <w:szCs w:val="18"/>
          <w:lang w:eastAsia="en-GB"/>
        </w:rPr>
        <w:tab/>
        <w:t>14.0.0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/03/2017</w:t>
      </w:r>
      <w:r w:rsidRPr="00182533">
        <w:rPr>
          <w:color w:val="000000"/>
          <w:sz w:val="18"/>
          <w:szCs w:val="18"/>
          <w:lang w:eastAsia="en-GB"/>
        </w:rPr>
        <w:tab/>
      </w:r>
      <w:hyperlink r:id="rId2030" w:history="1">
        <w:r w:rsidR="002802CA" w:rsidRPr="00182533">
          <w:rPr>
            <w:rStyle w:val="Hyperlink"/>
            <w:sz w:val="18"/>
            <w:szCs w:val="18"/>
            <w:lang w:eastAsia="en-GB"/>
          </w:rPr>
          <w:t>https://www.ccsa.org.cn/api/portalsFile/downloadOldFile?type=19&amp;oldFileUrl=ITU-R/M.2012-6/CCSA.36.459V1400.doc</w:t>
        </w:r>
      </w:hyperlink>
    </w:p>
    <w:p w14:paraId="28ABDCD8" w14:textId="20F4B5EB"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136 459</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/04/2017</w:t>
      </w:r>
      <w:r w:rsidRPr="0034407F">
        <w:rPr>
          <w:color w:val="000000"/>
          <w:sz w:val="18"/>
          <w:szCs w:val="18"/>
          <w:lang w:val="fr-FR" w:eastAsia="en-GB"/>
        </w:rPr>
        <w:tab/>
      </w:r>
      <w:hyperlink r:id="rId2031" w:history="1">
        <w:r w:rsidR="002802CA" w:rsidRPr="0034407F">
          <w:rPr>
            <w:rStyle w:val="Hyperlink"/>
            <w:sz w:val="18"/>
            <w:szCs w:val="18"/>
            <w:lang w:val="fr-FR" w:eastAsia="en-GB"/>
          </w:rPr>
          <w:t>https://www.etsi.org/deliver/etsi_ts/136400_136499/136459/14.00.00_60/ts_136459v140000p.pdf</w:t>
        </w:r>
      </w:hyperlink>
    </w:p>
    <w:p w14:paraId="64441FA9" w14:textId="3725CD1A"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36.459-14.0.0 V1.0.0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032" w:history="1">
        <w:r w:rsidR="002802CA" w:rsidRPr="0034407F">
          <w:rPr>
            <w:rStyle w:val="Hyperlink"/>
            <w:sz w:val="18"/>
            <w:szCs w:val="18"/>
            <w:lang w:val="fr-FR" w:eastAsia="en-GB"/>
          </w:rPr>
          <w:t>https://members.tsdsi.in/index.php/s/a44xf76P2reseqg</w:t>
        </w:r>
      </w:hyperlink>
    </w:p>
    <w:p w14:paraId="247F8464" w14:textId="2FDAD0F8"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TTAT.3G-36.459V14.0.0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2033" w:history="1">
        <w:r w:rsidR="002802CA" w:rsidRPr="0034407F">
          <w:rPr>
            <w:rStyle w:val="Hyperlink"/>
            <w:sz w:val="18"/>
            <w:szCs w:val="18"/>
            <w:lang w:val="fr-FR" w:eastAsia="en-GB"/>
          </w:rPr>
          <w:t>http://committee.tta.or.kr/data/ttasDown.jsp?kind=ttastd&amp;pk_num=TTAT.3G-36.459V14.0.0</w:t>
        </w:r>
      </w:hyperlink>
    </w:p>
    <w:p w14:paraId="4B06BCAE" w14:textId="52A1F760"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TS-3GA-36.459(Rel14)v14.0.0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13</w:t>
      </w:r>
      <w:r w:rsidR="00D63672" w:rsidRPr="0034407F">
        <w:rPr>
          <w:color w:val="000000"/>
          <w:sz w:val="18"/>
          <w:szCs w:val="18"/>
          <w:lang w:val="fr-FR" w:eastAsia="en-GB"/>
        </w:rPr>
        <w:t>/04/2018</w:t>
      </w:r>
      <w:r w:rsidRPr="0034407F">
        <w:rPr>
          <w:color w:val="000000"/>
          <w:sz w:val="18"/>
          <w:szCs w:val="18"/>
          <w:lang w:val="fr-FR" w:eastAsia="en-GB"/>
        </w:rPr>
        <w:tab/>
      </w:r>
      <w:hyperlink r:id="rId2034" w:history="1">
        <w:r w:rsidR="002802CA" w:rsidRPr="0034407F">
          <w:rPr>
            <w:rStyle w:val="Hyperlink"/>
            <w:sz w:val="18"/>
            <w:szCs w:val="18"/>
            <w:lang w:val="fr-FR" w:eastAsia="en-GB"/>
          </w:rPr>
          <w:t>https://www.ttc.or.jp/st/docs/3gpps2018/TS/TS-3GA-36.459(Rel14)v14.0.0.pdf</w:t>
        </w:r>
      </w:hyperlink>
    </w:p>
    <w:p w14:paraId="5C813C92" w14:textId="05EFFF71" w:rsidR="00417222" w:rsidRPr="00182533" w:rsidRDefault="006E0553" w:rsidP="00544CB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417222" w:rsidRPr="00182533">
        <w:rPr>
          <w:b/>
          <w:bCs/>
          <w:color w:val="000000"/>
          <w:sz w:val="18"/>
          <w:szCs w:val="18"/>
          <w:lang w:eastAsia="en-GB"/>
        </w:rPr>
        <w:t xml:space="preserve"> 15</w:t>
      </w:r>
    </w:p>
    <w:p w14:paraId="64FD9350" w14:textId="0BB0B52C" w:rsidR="00417222" w:rsidRPr="00182533" w:rsidRDefault="00417222"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ATIS.3GPP.36.459V1500</w:t>
      </w:r>
      <w:r w:rsidRPr="00182533">
        <w:rPr>
          <w:color w:val="000000"/>
          <w:sz w:val="18"/>
          <w:szCs w:val="18"/>
          <w:lang w:eastAsia="en-GB"/>
        </w:rPr>
        <w:tab/>
        <w:t>15.0.0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2035" w:history="1">
        <w:r w:rsidR="002802CA" w:rsidRPr="00182533">
          <w:rPr>
            <w:rStyle w:val="Hyperlink"/>
            <w:sz w:val="18"/>
            <w:szCs w:val="18"/>
            <w:lang w:eastAsia="en-GB"/>
          </w:rPr>
          <w:t>https://www.atis.org/3gpp-documents/Rel15/</w:t>
        </w:r>
      </w:hyperlink>
    </w:p>
    <w:p w14:paraId="6F0961F1" w14:textId="36A159BD" w:rsidR="00417222" w:rsidRPr="00182533" w:rsidRDefault="00417222"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CCSA.36.459V1500</w:t>
      </w:r>
      <w:r w:rsidRPr="00182533">
        <w:rPr>
          <w:color w:val="000000"/>
          <w:sz w:val="18"/>
          <w:szCs w:val="18"/>
          <w:lang w:eastAsia="en-GB"/>
        </w:rPr>
        <w:tab/>
        <w:t>15.0.0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/06/2018</w:t>
      </w:r>
      <w:r w:rsidRPr="00182533">
        <w:rPr>
          <w:color w:val="000000"/>
          <w:sz w:val="18"/>
          <w:szCs w:val="18"/>
          <w:lang w:eastAsia="en-GB"/>
        </w:rPr>
        <w:tab/>
      </w:r>
      <w:hyperlink r:id="rId2036" w:history="1">
        <w:r w:rsidR="002802CA" w:rsidRPr="00182533">
          <w:rPr>
            <w:rStyle w:val="Hyperlink"/>
            <w:sz w:val="18"/>
            <w:szCs w:val="18"/>
            <w:lang w:eastAsia="en-GB"/>
          </w:rPr>
          <w:t>https://www.ccsa.org.cn/api/portalsFile/downloadOldFile?type=19&amp;oldFileUrl=ITU-R/M.2012-6/CCSA.36.459V1500.doc</w:t>
        </w:r>
      </w:hyperlink>
    </w:p>
    <w:p w14:paraId="55FF3A62" w14:textId="66C9D55E"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136 459</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04</w:t>
      </w:r>
      <w:r w:rsidR="00D63672" w:rsidRPr="0034407F">
        <w:rPr>
          <w:color w:val="000000"/>
          <w:sz w:val="18"/>
          <w:szCs w:val="18"/>
          <w:lang w:val="fr-FR" w:eastAsia="en-GB"/>
        </w:rPr>
        <w:t>/07/2018</w:t>
      </w:r>
      <w:r w:rsidRPr="0034407F">
        <w:rPr>
          <w:color w:val="000000"/>
          <w:sz w:val="18"/>
          <w:szCs w:val="18"/>
          <w:lang w:val="fr-FR" w:eastAsia="en-GB"/>
        </w:rPr>
        <w:tab/>
      </w:r>
      <w:hyperlink r:id="rId2037" w:history="1">
        <w:r w:rsidR="002802CA" w:rsidRPr="0034407F">
          <w:rPr>
            <w:rStyle w:val="Hyperlink"/>
            <w:sz w:val="18"/>
            <w:szCs w:val="18"/>
            <w:lang w:val="fr-FR" w:eastAsia="en-GB"/>
          </w:rPr>
          <w:t>https://www.etsi.org/deliver/etsi_ts/136400_136499/136459/15.00.00_60/ts_136459v150000p.pdf</w:t>
        </w:r>
      </w:hyperlink>
    </w:p>
    <w:p w14:paraId="3B6FA7BB" w14:textId="14CC3482"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36.459-15.0.0 V1.0.0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038" w:history="1">
        <w:r w:rsidR="002802CA" w:rsidRPr="0034407F">
          <w:rPr>
            <w:rStyle w:val="Hyperlink"/>
            <w:sz w:val="18"/>
            <w:szCs w:val="18"/>
            <w:lang w:val="fr-FR" w:eastAsia="en-GB"/>
          </w:rPr>
          <w:t>https://members.tsdsi.in/index.php/s/N2wpD2iCw92r37Q</w:t>
        </w:r>
      </w:hyperlink>
    </w:p>
    <w:p w14:paraId="45827A83" w14:textId="7FC47802"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TTAT.3G-36.459V15.0.0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2039" w:history="1">
        <w:r w:rsidR="002802CA" w:rsidRPr="0034407F">
          <w:rPr>
            <w:rStyle w:val="Hyperlink"/>
            <w:sz w:val="18"/>
            <w:szCs w:val="18"/>
            <w:lang w:val="fr-FR" w:eastAsia="en-GB"/>
          </w:rPr>
          <w:t>http://committee.tta.or.kr/data/ttasDown.jsp?kind=ttastd&amp;pk_num=TTAT.3G-36.459V15.0.0</w:t>
        </w:r>
      </w:hyperlink>
    </w:p>
    <w:p w14:paraId="39A2DBAA" w14:textId="6B20CD16"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TS-3GA-36.459(Rel15)v15.0.0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28</w:t>
      </w:r>
      <w:r w:rsidR="00D63672" w:rsidRPr="0034407F">
        <w:rPr>
          <w:color w:val="000000"/>
          <w:sz w:val="18"/>
          <w:szCs w:val="18"/>
          <w:lang w:val="fr-FR" w:eastAsia="en-GB"/>
        </w:rPr>
        <w:t>/09/2018</w:t>
      </w:r>
      <w:r w:rsidRPr="0034407F">
        <w:rPr>
          <w:color w:val="000000"/>
          <w:sz w:val="18"/>
          <w:szCs w:val="18"/>
          <w:lang w:val="fr-FR" w:eastAsia="en-GB"/>
        </w:rPr>
        <w:tab/>
      </w:r>
      <w:hyperlink r:id="rId2040" w:history="1">
        <w:r w:rsidR="002802CA" w:rsidRPr="0034407F">
          <w:rPr>
            <w:rStyle w:val="Hyperlink"/>
            <w:sz w:val="18"/>
            <w:szCs w:val="18"/>
            <w:lang w:val="fr-FR" w:eastAsia="en-GB"/>
          </w:rPr>
          <w:t>https://www.ttc.or.jp/st/docs/3gpps2018/TS/TS-3GA-36.459(Rel15)v15.0.0.pdf</w:t>
        </w:r>
      </w:hyperlink>
    </w:p>
    <w:p w14:paraId="37D1EE10" w14:textId="4E246384" w:rsidR="00417222" w:rsidRPr="00182533" w:rsidRDefault="006E0553" w:rsidP="00544CB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417222" w:rsidRPr="00182533">
        <w:rPr>
          <w:b/>
          <w:bCs/>
          <w:color w:val="000000"/>
          <w:sz w:val="18"/>
          <w:szCs w:val="18"/>
          <w:lang w:eastAsia="en-GB"/>
        </w:rPr>
        <w:t xml:space="preserve"> 16</w:t>
      </w:r>
    </w:p>
    <w:p w14:paraId="0BA6A578" w14:textId="05BAF620" w:rsidR="00417222" w:rsidRPr="00182533"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ATIS.3GPP.36.459V1600</w:t>
      </w:r>
      <w:r w:rsidRPr="00182533">
        <w:rPr>
          <w:color w:val="000000"/>
          <w:sz w:val="18"/>
          <w:szCs w:val="18"/>
          <w:lang w:eastAsia="en-GB"/>
        </w:rPr>
        <w:tab/>
        <w:t>16.0.0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2041" w:history="1">
        <w:r w:rsidR="002802CA" w:rsidRPr="00182533">
          <w:rPr>
            <w:rStyle w:val="Hyperlink"/>
            <w:sz w:val="18"/>
            <w:szCs w:val="18"/>
            <w:lang w:eastAsia="en-GB"/>
          </w:rPr>
          <w:t>https://www.atis.org/3gpp-documents/Rel16/</w:t>
        </w:r>
      </w:hyperlink>
    </w:p>
    <w:p w14:paraId="1326B547" w14:textId="0D6445BB" w:rsidR="00417222" w:rsidRPr="00182533" w:rsidRDefault="00417222" w:rsidP="002802C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CCSA.36.459V1600</w:t>
      </w:r>
      <w:r w:rsidRPr="00182533">
        <w:rPr>
          <w:color w:val="000000"/>
          <w:sz w:val="18"/>
          <w:szCs w:val="18"/>
          <w:lang w:eastAsia="en-GB"/>
        </w:rPr>
        <w:tab/>
        <w:t>16.0.0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/07/2020</w:t>
      </w:r>
      <w:r w:rsidRPr="00182533">
        <w:rPr>
          <w:color w:val="000000"/>
          <w:sz w:val="18"/>
          <w:szCs w:val="18"/>
          <w:lang w:eastAsia="en-GB"/>
        </w:rPr>
        <w:tab/>
      </w:r>
      <w:hyperlink r:id="rId2042" w:history="1">
        <w:r w:rsidR="002802CA" w:rsidRPr="00182533">
          <w:rPr>
            <w:rStyle w:val="Hyperlink"/>
            <w:sz w:val="18"/>
            <w:szCs w:val="18"/>
            <w:lang w:eastAsia="en-GB"/>
          </w:rPr>
          <w:t>https://www.ccsa.org.cn/api/portalsFile/downloadOldFile?type=19&amp;oldFileUrl=ITU-R/M.2012-6/CCSA.36.459V1600.doc</w:t>
        </w:r>
      </w:hyperlink>
    </w:p>
    <w:p w14:paraId="4F051F9C" w14:textId="268C9707"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136 459</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/07/2020</w:t>
      </w:r>
      <w:r w:rsidRPr="0034407F">
        <w:rPr>
          <w:color w:val="000000"/>
          <w:sz w:val="18"/>
          <w:szCs w:val="18"/>
          <w:lang w:val="fr-FR" w:eastAsia="en-GB"/>
        </w:rPr>
        <w:tab/>
      </w:r>
      <w:hyperlink r:id="rId2043" w:history="1">
        <w:r w:rsidR="002802CA" w:rsidRPr="0034407F">
          <w:rPr>
            <w:rStyle w:val="Hyperlink"/>
            <w:sz w:val="18"/>
            <w:szCs w:val="18"/>
            <w:lang w:val="fr-FR" w:eastAsia="en-GB"/>
          </w:rPr>
          <w:t>https://www.etsi.org/deliver/etsi_ts/136400_136499/136459/16.00.00_60/ts_136459v160000p.pdf</w:t>
        </w:r>
      </w:hyperlink>
    </w:p>
    <w:p w14:paraId="129A9411" w14:textId="2188825F"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36.459-16.0.0 V1.0.0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044" w:history="1">
        <w:r w:rsidR="002802CA" w:rsidRPr="0034407F">
          <w:rPr>
            <w:rStyle w:val="Hyperlink"/>
            <w:sz w:val="18"/>
            <w:szCs w:val="18"/>
            <w:lang w:val="fr-FR" w:eastAsia="en-GB"/>
          </w:rPr>
          <w:t>https://members.tsdsi.in/index.php/s/WpS6xsiExFwW9MT</w:t>
        </w:r>
      </w:hyperlink>
    </w:p>
    <w:p w14:paraId="4F2F1556" w14:textId="48540B3E"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TTAT.3G-36.459V16.0.0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2045" w:history="1">
        <w:r w:rsidR="002802CA" w:rsidRPr="0034407F">
          <w:rPr>
            <w:rStyle w:val="Hyperlink"/>
            <w:sz w:val="18"/>
            <w:szCs w:val="18"/>
            <w:lang w:val="fr-FR" w:eastAsia="en-GB"/>
          </w:rPr>
          <w:t>http://committee.tta.or.kr/data/ttasDown.jsp?kind=ttastd&amp;pk_num=TTAT.3G-36.459V16.0.0</w:t>
        </w:r>
      </w:hyperlink>
    </w:p>
    <w:p w14:paraId="5C5250D1" w14:textId="2DC981D3"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TS-3GA-36.459(Rel16)v16.0.0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/10/2020</w:t>
      </w:r>
      <w:r w:rsidRPr="0034407F">
        <w:rPr>
          <w:color w:val="000000"/>
          <w:sz w:val="18"/>
          <w:szCs w:val="18"/>
          <w:lang w:val="fr-FR" w:eastAsia="en-GB"/>
        </w:rPr>
        <w:tab/>
      </w:r>
      <w:hyperlink r:id="rId2046" w:history="1">
        <w:r w:rsidR="002802CA" w:rsidRPr="0034407F">
          <w:rPr>
            <w:rStyle w:val="Hyperlink"/>
            <w:sz w:val="18"/>
            <w:szCs w:val="18"/>
            <w:lang w:val="fr-FR" w:eastAsia="en-GB"/>
          </w:rPr>
          <w:t>https://www.ttc.or.jp/st/docs/3gpps2020/TS/TS-3GA-36_459_Rel16v16_0_0.pdf</w:t>
        </w:r>
      </w:hyperlink>
    </w:p>
    <w:p w14:paraId="5CF35431" w14:textId="2E847A76" w:rsidR="00417222" w:rsidRPr="00182533" w:rsidRDefault="006E0553" w:rsidP="00544CB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417222" w:rsidRPr="00182533">
        <w:rPr>
          <w:b/>
          <w:bCs/>
          <w:color w:val="000000"/>
          <w:sz w:val="18"/>
          <w:szCs w:val="18"/>
          <w:lang w:eastAsia="en-GB"/>
        </w:rPr>
        <w:t xml:space="preserve"> 17</w:t>
      </w:r>
    </w:p>
    <w:p w14:paraId="7DF1B5B6" w14:textId="6ABF0ABB" w:rsidR="00417222" w:rsidRPr="00182533"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ATIS.3GPP.36.459.V17.0.0</w:t>
      </w:r>
      <w:r w:rsidRPr="00182533">
        <w:rPr>
          <w:color w:val="000000"/>
          <w:sz w:val="18"/>
          <w:szCs w:val="18"/>
          <w:lang w:eastAsia="en-GB"/>
        </w:rPr>
        <w:tab/>
        <w:t>17.0.0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2047" w:history="1">
        <w:r w:rsidR="002802CA" w:rsidRPr="00182533">
          <w:rPr>
            <w:rStyle w:val="Hyperlink"/>
            <w:sz w:val="18"/>
            <w:szCs w:val="18"/>
            <w:lang w:eastAsia="en-GB"/>
          </w:rPr>
          <w:t>https://www.atis.org/3gpp-transpositions - Rel-17</w:t>
        </w:r>
      </w:hyperlink>
    </w:p>
    <w:p w14:paraId="3CD5061F" w14:textId="53E246C9" w:rsidR="00417222" w:rsidRPr="00182533" w:rsidRDefault="00417222" w:rsidP="002802C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CCSA.36.459V1700</w:t>
      </w:r>
      <w:r w:rsidRPr="00182533">
        <w:rPr>
          <w:color w:val="000000"/>
          <w:sz w:val="18"/>
          <w:szCs w:val="18"/>
          <w:lang w:eastAsia="en-GB"/>
        </w:rPr>
        <w:tab/>
        <w:t>17.0.0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/04/2022</w:t>
      </w:r>
      <w:r w:rsidRPr="00182533">
        <w:rPr>
          <w:color w:val="000000"/>
          <w:sz w:val="18"/>
          <w:szCs w:val="18"/>
          <w:lang w:eastAsia="en-GB"/>
        </w:rPr>
        <w:tab/>
      </w:r>
      <w:hyperlink r:id="rId2048" w:history="1">
        <w:r w:rsidR="002802CA" w:rsidRPr="00182533">
          <w:rPr>
            <w:rStyle w:val="Hyperlink"/>
            <w:sz w:val="18"/>
            <w:szCs w:val="18"/>
            <w:lang w:eastAsia="en-GB"/>
          </w:rPr>
          <w:t>https://www.ccsa.org.cn/api/portalsFile/downloadOldFile?type=19&amp;oldFileUrl=ITU-R/M.2012-6/CCSA.36.459V1700.doc</w:t>
        </w:r>
      </w:hyperlink>
    </w:p>
    <w:p w14:paraId="5358A89B" w14:textId="0137764E"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136 459</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/05/2022</w:t>
      </w:r>
      <w:r w:rsidRPr="0034407F">
        <w:rPr>
          <w:color w:val="000000"/>
          <w:sz w:val="18"/>
          <w:szCs w:val="18"/>
          <w:lang w:val="fr-FR" w:eastAsia="en-GB"/>
        </w:rPr>
        <w:tab/>
      </w:r>
      <w:hyperlink r:id="rId2049" w:history="1">
        <w:r w:rsidR="002802CA" w:rsidRPr="0034407F">
          <w:rPr>
            <w:rStyle w:val="Hyperlink"/>
            <w:sz w:val="18"/>
            <w:szCs w:val="18"/>
            <w:lang w:val="fr-FR" w:eastAsia="en-GB"/>
          </w:rPr>
          <w:t>https://www.etsi.org/deliver/etsi_ts/136400_136499/136459/17.00.00_60/ts_136459v170000p.pdf</w:t>
        </w:r>
      </w:hyperlink>
    </w:p>
    <w:p w14:paraId="0B4917E1" w14:textId="67B91F25"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36.459-17.0.0 V1.0.0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/07/2022</w:t>
      </w:r>
      <w:r w:rsidRPr="0034407F">
        <w:rPr>
          <w:color w:val="000000"/>
          <w:sz w:val="18"/>
          <w:szCs w:val="18"/>
          <w:lang w:val="fr-FR" w:eastAsia="en-GB"/>
        </w:rPr>
        <w:tab/>
      </w:r>
      <w:hyperlink r:id="rId2050" w:history="1">
        <w:r w:rsidR="002802CA" w:rsidRPr="0034407F">
          <w:rPr>
            <w:rStyle w:val="Hyperlink"/>
            <w:sz w:val="18"/>
            <w:szCs w:val="18"/>
            <w:lang w:val="fr-FR" w:eastAsia="en-GB"/>
          </w:rPr>
          <w:t>https://members.tsdsi.in/s/R9Efm2igWzbkyXm</w:t>
        </w:r>
      </w:hyperlink>
    </w:p>
    <w:p w14:paraId="0E25D6DA" w14:textId="4928DEB4"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TTAT.3G-36.459V17.0.0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2051" w:history="1">
        <w:r w:rsidR="002802CA" w:rsidRPr="0034407F">
          <w:rPr>
            <w:rStyle w:val="Hyperlink"/>
            <w:sz w:val="18"/>
            <w:szCs w:val="18"/>
            <w:lang w:val="fr-FR" w:eastAsia="en-GB"/>
          </w:rPr>
          <w:t>http://committee.tta.or.kr/data/ttasDown.jsp?kind=ttastd&amp;pk_num=TTAT.3G-36.459V17.0.0</w:t>
        </w:r>
      </w:hyperlink>
    </w:p>
    <w:p w14:paraId="5CB020F1" w14:textId="578DC479"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TS-3GA-36.459(Rel17)v17.0.0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07</w:t>
      </w:r>
      <w:r w:rsidR="00D63672" w:rsidRPr="0034407F">
        <w:rPr>
          <w:color w:val="000000"/>
          <w:sz w:val="18"/>
          <w:szCs w:val="18"/>
          <w:lang w:val="fr-FR" w:eastAsia="en-GB"/>
        </w:rPr>
        <w:t>/10/2022</w:t>
      </w:r>
      <w:r w:rsidRPr="0034407F">
        <w:rPr>
          <w:color w:val="000000"/>
          <w:sz w:val="18"/>
          <w:szCs w:val="18"/>
          <w:lang w:val="fr-FR" w:eastAsia="en-GB"/>
        </w:rPr>
        <w:tab/>
      </w:r>
      <w:hyperlink r:id="rId2052" w:history="1">
        <w:r w:rsidR="002802CA" w:rsidRPr="0034407F">
          <w:rPr>
            <w:rStyle w:val="Hyperlink"/>
            <w:sz w:val="18"/>
            <w:szCs w:val="18"/>
            <w:lang w:val="fr-FR" w:eastAsia="en-GB"/>
          </w:rPr>
          <w:t>https://www.ttc.or.jp/st/docs/3gpp/2022/TS/TS-3GA-36.459v17.0.0.pdf</w:t>
        </w:r>
      </w:hyperlink>
    </w:p>
    <w:p w14:paraId="0D91EF36" w14:textId="77777777" w:rsidR="00C556AE" w:rsidRPr="00182533" w:rsidRDefault="00C556AE" w:rsidP="00C556AE">
      <w:pPr>
        <w:pStyle w:val="Heading4"/>
      </w:pPr>
      <w:r w:rsidRPr="00182533">
        <w:t>2.1.4.24</w:t>
      </w:r>
      <w:r w:rsidRPr="00182533">
        <w:tab/>
        <w:t>TS 36.461</w:t>
      </w:r>
    </w:p>
    <w:p w14:paraId="32929B66" w14:textId="77777777" w:rsidR="00C556AE" w:rsidRPr="00182533" w:rsidRDefault="00C556AE" w:rsidP="00C556AE">
      <w:pPr>
        <w:pStyle w:val="Headingb"/>
        <w:rPr>
          <w:highlight w:val="lightGray"/>
        </w:rPr>
      </w:pPr>
      <w:r w:rsidRPr="00182533">
        <w:t>Red de acceso radioeléctrico terrenal universal evolucionada (E-UTRAN) y LAN inalámbrica</w:t>
      </w:r>
      <w:r w:rsidRPr="00182533">
        <w:rPr>
          <w:rFonts w:ascii="Calibri" w:hAnsi="Calibri"/>
          <w:sz w:val="22"/>
        </w:rPr>
        <w:t xml:space="preserve"> </w:t>
      </w:r>
      <w:r w:rsidRPr="00182533">
        <w:t>(WLAN); capa 1 Xw</w:t>
      </w:r>
    </w:p>
    <w:p w14:paraId="3D60550C" w14:textId="77777777" w:rsidR="00C556AE" w:rsidRPr="00182533" w:rsidRDefault="00C556AE" w:rsidP="00C556AE">
      <w:r w:rsidRPr="00182533">
        <w:t>Este documento especifica las normas permitidas para implementar la capa 1 en la interfaz Xw. La especificación de los requisitos de retardo de transmisión y de O&amp;M no son objeto de este documento.</w:t>
      </w:r>
    </w:p>
    <w:p w14:paraId="76B9275F" w14:textId="77777777" w:rsidR="00855B1C" w:rsidRPr="00182533" w:rsidRDefault="00855B1C" w:rsidP="00855B1C">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734BEE5F" w14:textId="08DD4CCD" w:rsidR="00417222" w:rsidRPr="00182533" w:rsidRDefault="006E0553" w:rsidP="00544CB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417222" w:rsidRPr="00182533">
        <w:rPr>
          <w:b/>
          <w:bCs/>
          <w:color w:val="000000"/>
          <w:sz w:val="18"/>
          <w:szCs w:val="18"/>
          <w:lang w:eastAsia="en-GB"/>
        </w:rPr>
        <w:t xml:space="preserve"> 13</w:t>
      </w:r>
    </w:p>
    <w:p w14:paraId="43049797" w14:textId="7E226EC4" w:rsidR="00417222" w:rsidRPr="00C34319" w:rsidRDefault="00417222" w:rsidP="002802C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STD-T120-36.461.V13.0.0</w:t>
      </w:r>
      <w:r w:rsidRPr="00C34319">
        <w:rPr>
          <w:color w:val="000000"/>
          <w:sz w:val="18"/>
          <w:szCs w:val="18"/>
          <w:lang w:val="en-GB" w:eastAsia="en-GB"/>
        </w:rPr>
        <w:tab/>
        <w:t>13.0.0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053" w:history="1">
        <w:r w:rsidR="002802CA" w:rsidRPr="00C34319">
          <w:rPr>
            <w:rStyle w:val="Hyperlink"/>
            <w:sz w:val="18"/>
            <w:szCs w:val="18"/>
            <w:lang w:val="en-GB" w:eastAsia="en-GB"/>
          </w:rPr>
          <w:t>https://www.arib.or.jp/english/html/overview/doc/T120_T23_SPECS/ARIB-STD-T120/Rel13/36/A36461-d00.pdf</w:t>
        </w:r>
      </w:hyperlink>
    </w:p>
    <w:p w14:paraId="2238570C" w14:textId="1B334CA4" w:rsidR="00417222" w:rsidRPr="00C34319"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ATIS.3GPP.36.461V1300</w:t>
      </w:r>
      <w:r w:rsidRPr="00C34319">
        <w:rPr>
          <w:color w:val="000000"/>
          <w:sz w:val="18"/>
          <w:szCs w:val="18"/>
          <w:lang w:val="en-GB" w:eastAsia="en-GB"/>
        </w:rPr>
        <w:tab/>
        <w:t>13.0.0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2054" w:history="1">
        <w:r w:rsidR="002802CA" w:rsidRPr="00C34319">
          <w:rPr>
            <w:rStyle w:val="Hyperlink"/>
            <w:sz w:val="18"/>
            <w:szCs w:val="18"/>
            <w:lang w:val="en-GB" w:eastAsia="en-GB"/>
          </w:rPr>
          <w:t>https://www.atis.org/3gpp-documents/Rel99-14/</w:t>
        </w:r>
      </w:hyperlink>
    </w:p>
    <w:p w14:paraId="66701D02" w14:textId="75833FC5" w:rsidR="00417222" w:rsidRPr="00C34319" w:rsidRDefault="00417222" w:rsidP="002802C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CCSA.36.461V1300</w:t>
      </w:r>
      <w:r w:rsidRPr="00C34319">
        <w:rPr>
          <w:color w:val="000000"/>
          <w:sz w:val="18"/>
          <w:szCs w:val="18"/>
          <w:lang w:val="en-GB" w:eastAsia="en-GB"/>
        </w:rPr>
        <w:tab/>
        <w:t>13.0.0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/03/2016</w:t>
      </w:r>
      <w:r w:rsidRPr="00C34319">
        <w:rPr>
          <w:color w:val="000000"/>
          <w:sz w:val="18"/>
          <w:szCs w:val="18"/>
          <w:lang w:val="en-GB" w:eastAsia="en-GB"/>
        </w:rPr>
        <w:tab/>
      </w:r>
      <w:hyperlink r:id="rId2055" w:history="1">
        <w:r w:rsidR="002802CA" w:rsidRPr="00C34319">
          <w:rPr>
            <w:rStyle w:val="Hyperlink"/>
            <w:sz w:val="18"/>
            <w:szCs w:val="18"/>
            <w:lang w:val="en-GB" w:eastAsia="en-GB"/>
          </w:rPr>
          <w:t>https://www.ccsa.org.cn/api/portalsFile/downloadOldFile?type=19&amp;oldFileUrl=ITU-R/M.2012-6/CCSA.36.461V1300.doc</w:t>
        </w:r>
      </w:hyperlink>
    </w:p>
    <w:p w14:paraId="7615B1A9" w14:textId="024F053E"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136 461</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22</w:t>
      </w:r>
      <w:r w:rsidR="00D63672" w:rsidRPr="0034407F">
        <w:rPr>
          <w:color w:val="000000"/>
          <w:sz w:val="18"/>
          <w:szCs w:val="18"/>
          <w:lang w:val="fr-FR" w:eastAsia="en-GB"/>
        </w:rPr>
        <w:t>/04/2016</w:t>
      </w:r>
      <w:r w:rsidRPr="0034407F">
        <w:rPr>
          <w:color w:val="000000"/>
          <w:sz w:val="18"/>
          <w:szCs w:val="18"/>
          <w:lang w:val="fr-FR" w:eastAsia="en-GB"/>
        </w:rPr>
        <w:tab/>
      </w:r>
      <w:hyperlink r:id="rId2056" w:history="1">
        <w:r w:rsidR="002802CA" w:rsidRPr="0034407F">
          <w:rPr>
            <w:rStyle w:val="Hyperlink"/>
            <w:sz w:val="18"/>
            <w:szCs w:val="18"/>
            <w:lang w:val="fr-FR" w:eastAsia="en-GB"/>
          </w:rPr>
          <w:t>https://www.etsi.org/deliver/etsi_ts/136400_136499/136461/13.00.00_60/ts_136461v130000p.pdf</w:t>
        </w:r>
      </w:hyperlink>
    </w:p>
    <w:p w14:paraId="394D9BBA" w14:textId="0EC724BD"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36.461-13.0.0 V1.0.0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057" w:history="1">
        <w:r w:rsidR="002802CA" w:rsidRPr="0034407F">
          <w:rPr>
            <w:rStyle w:val="Hyperlink"/>
            <w:sz w:val="18"/>
            <w:szCs w:val="18"/>
            <w:lang w:val="fr-FR" w:eastAsia="en-GB"/>
          </w:rPr>
          <w:t>https://members.tsdsi.in/index.php/s/JbYGd9LLmMWmDbo</w:t>
        </w:r>
      </w:hyperlink>
    </w:p>
    <w:p w14:paraId="715C07CF" w14:textId="2DD50932"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TTAT.3G-36.461V13.0.0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2058" w:history="1">
        <w:r w:rsidR="002802CA" w:rsidRPr="0034407F">
          <w:rPr>
            <w:rStyle w:val="Hyperlink"/>
            <w:sz w:val="18"/>
            <w:szCs w:val="18"/>
            <w:lang w:val="fr-FR" w:eastAsia="en-GB"/>
          </w:rPr>
          <w:t>http://committee.tta.or.kr/data/ttasDown.jsp?kind=ttastd&amp;pk_num=TTAT.3G-36.461V13.0.0</w:t>
        </w:r>
      </w:hyperlink>
    </w:p>
    <w:p w14:paraId="72A476D9" w14:textId="430428B6" w:rsidR="00417222" w:rsidRPr="00182533" w:rsidRDefault="006E0553" w:rsidP="00544CB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417222" w:rsidRPr="00182533">
        <w:rPr>
          <w:b/>
          <w:bCs/>
          <w:color w:val="000000"/>
          <w:sz w:val="18"/>
          <w:szCs w:val="18"/>
          <w:lang w:eastAsia="en-GB"/>
        </w:rPr>
        <w:t xml:space="preserve"> 14</w:t>
      </w:r>
    </w:p>
    <w:p w14:paraId="2A705D57" w14:textId="4C9D828D" w:rsidR="00417222" w:rsidRPr="00C34319" w:rsidRDefault="00417222"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STD-T120-36.461.V14.0.0</w:t>
      </w:r>
      <w:r w:rsidRPr="00C34319">
        <w:rPr>
          <w:color w:val="000000"/>
          <w:sz w:val="18"/>
          <w:szCs w:val="18"/>
          <w:lang w:val="en-GB" w:eastAsia="en-GB"/>
        </w:rPr>
        <w:tab/>
        <w:t>14.0.0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059" w:history="1">
        <w:r w:rsidR="002802CA" w:rsidRPr="00C34319">
          <w:rPr>
            <w:rStyle w:val="Hyperlink"/>
            <w:sz w:val="18"/>
            <w:szCs w:val="18"/>
            <w:lang w:val="en-GB" w:eastAsia="en-GB"/>
          </w:rPr>
          <w:t>https://www.arib.or.jp/english/html/overview/doc/T120_T23_SPECS/ARIB-STD-T120/Rel14/36/A36461-e00.pdf</w:t>
        </w:r>
      </w:hyperlink>
    </w:p>
    <w:p w14:paraId="33B9ABD9" w14:textId="2824F3B1" w:rsidR="00417222" w:rsidRPr="00C34319"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ATIS.3GPP.36.461V1400</w:t>
      </w:r>
      <w:r w:rsidRPr="00C34319">
        <w:rPr>
          <w:color w:val="000000"/>
          <w:sz w:val="18"/>
          <w:szCs w:val="18"/>
          <w:lang w:val="en-GB" w:eastAsia="en-GB"/>
        </w:rPr>
        <w:tab/>
        <w:t>14.0.0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2060" w:history="1">
        <w:r w:rsidR="002802CA" w:rsidRPr="00C34319">
          <w:rPr>
            <w:rStyle w:val="Hyperlink"/>
            <w:sz w:val="18"/>
            <w:szCs w:val="18"/>
            <w:lang w:val="en-GB" w:eastAsia="en-GB"/>
          </w:rPr>
          <w:t>https://www.atis.org/3gpp-documents/Rel99-14/</w:t>
        </w:r>
      </w:hyperlink>
    </w:p>
    <w:p w14:paraId="7502641E" w14:textId="00E5E47C" w:rsidR="00417222" w:rsidRPr="00C34319" w:rsidRDefault="00417222" w:rsidP="002802C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CCSA.36.461V1400</w:t>
      </w:r>
      <w:r w:rsidRPr="00C34319">
        <w:rPr>
          <w:color w:val="000000"/>
          <w:sz w:val="18"/>
          <w:szCs w:val="18"/>
          <w:lang w:val="en-GB" w:eastAsia="en-GB"/>
        </w:rPr>
        <w:tab/>
        <w:t>14.0.0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/03/2017</w:t>
      </w:r>
      <w:r w:rsidRPr="00C34319">
        <w:rPr>
          <w:color w:val="000000"/>
          <w:sz w:val="18"/>
          <w:szCs w:val="18"/>
          <w:lang w:val="en-GB" w:eastAsia="en-GB"/>
        </w:rPr>
        <w:tab/>
      </w:r>
      <w:hyperlink r:id="rId2061" w:history="1">
        <w:r w:rsidR="002802CA" w:rsidRPr="00C34319">
          <w:rPr>
            <w:rStyle w:val="Hyperlink"/>
            <w:sz w:val="18"/>
            <w:szCs w:val="18"/>
            <w:lang w:val="en-GB" w:eastAsia="en-GB"/>
          </w:rPr>
          <w:t>https://www.ccsa.org.cn/api/portalsFile/downloadOldFile?type=19&amp;oldFileUrl=ITU-R/M.2012-6/CCSA.36.461V1400.doc</w:t>
        </w:r>
      </w:hyperlink>
    </w:p>
    <w:p w14:paraId="77C7CD41" w14:textId="2EB62F70"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136 461</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/04/2017</w:t>
      </w:r>
      <w:r w:rsidRPr="0034407F">
        <w:rPr>
          <w:color w:val="000000"/>
          <w:sz w:val="18"/>
          <w:szCs w:val="18"/>
          <w:lang w:val="fr-FR" w:eastAsia="en-GB"/>
        </w:rPr>
        <w:tab/>
      </w:r>
      <w:hyperlink r:id="rId2062" w:history="1">
        <w:r w:rsidR="002802CA" w:rsidRPr="0034407F">
          <w:rPr>
            <w:rStyle w:val="Hyperlink"/>
            <w:sz w:val="18"/>
            <w:szCs w:val="18"/>
            <w:lang w:val="fr-FR" w:eastAsia="en-GB"/>
          </w:rPr>
          <w:t>https://www.etsi.org/deliver/etsi_ts/136400_136499/136461/14.00.00_60/ts_136461v140000p.pdf</w:t>
        </w:r>
      </w:hyperlink>
    </w:p>
    <w:p w14:paraId="471A2848" w14:textId="387B75FC"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36.461-14.0.0 V1.0.0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063" w:history="1">
        <w:r w:rsidR="002802CA" w:rsidRPr="0034407F">
          <w:rPr>
            <w:rStyle w:val="Hyperlink"/>
            <w:sz w:val="18"/>
            <w:szCs w:val="18"/>
            <w:lang w:val="fr-FR" w:eastAsia="en-GB"/>
          </w:rPr>
          <w:t>https://members.tsdsi.in/index.php/s/NNHqqz3RNWGoGs3</w:t>
        </w:r>
      </w:hyperlink>
    </w:p>
    <w:p w14:paraId="51881AC3" w14:textId="2B03187B"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TTAT.3G-36.461V14.0.0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2064" w:history="1">
        <w:r w:rsidR="002802CA" w:rsidRPr="0034407F">
          <w:rPr>
            <w:rStyle w:val="Hyperlink"/>
            <w:sz w:val="18"/>
            <w:szCs w:val="18"/>
            <w:lang w:val="fr-FR" w:eastAsia="en-GB"/>
          </w:rPr>
          <w:t>http://committee.tta.or.kr/data/ttasDown.jsp?kind=ttastd&amp;pk_num=TTAT.3G-36.461V14.0.0</w:t>
        </w:r>
      </w:hyperlink>
    </w:p>
    <w:p w14:paraId="6D77850D" w14:textId="6EDA1C25" w:rsidR="00417222" w:rsidRPr="00182533" w:rsidRDefault="006E0553" w:rsidP="00544CB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417222" w:rsidRPr="00182533">
        <w:rPr>
          <w:b/>
          <w:bCs/>
          <w:color w:val="000000"/>
          <w:sz w:val="18"/>
          <w:szCs w:val="18"/>
          <w:lang w:eastAsia="en-GB"/>
        </w:rPr>
        <w:t xml:space="preserve"> 15</w:t>
      </w:r>
    </w:p>
    <w:p w14:paraId="1D38383D" w14:textId="3EFE5EBF" w:rsidR="00417222" w:rsidRPr="00C34319" w:rsidRDefault="00417222" w:rsidP="002802C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STD-T120-36.461.V15.0.0</w:t>
      </w:r>
      <w:r w:rsidRPr="00C34319">
        <w:rPr>
          <w:color w:val="000000"/>
          <w:sz w:val="18"/>
          <w:szCs w:val="18"/>
          <w:lang w:val="en-GB" w:eastAsia="en-GB"/>
        </w:rPr>
        <w:tab/>
        <w:t>15.0.0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065" w:history="1">
        <w:r w:rsidR="002802CA" w:rsidRPr="00C34319">
          <w:rPr>
            <w:rStyle w:val="Hyperlink"/>
            <w:sz w:val="18"/>
            <w:szCs w:val="18"/>
            <w:lang w:val="en-GB" w:eastAsia="en-GB"/>
          </w:rPr>
          <w:t>https://www.arib.or.jp/english/html/overview/doc/T120_T23_SPECS/ARIB-STD-T120/Rel15/36/A36461-f00.pdf</w:t>
        </w:r>
      </w:hyperlink>
    </w:p>
    <w:p w14:paraId="10D24106" w14:textId="78DF7FBC" w:rsidR="00417222" w:rsidRPr="00C34319"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ATIS.3GPP.36.461V1500</w:t>
      </w:r>
      <w:r w:rsidRPr="00C34319">
        <w:rPr>
          <w:color w:val="000000"/>
          <w:sz w:val="18"/>
          <w:szCs w:val="18"/>
          <w:lang w:val="en-GB" w:eastAsia="en-GB"/>
        </w:rPr>
        <w:tab/>
        <w:t>15.0.0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2066" w:history="1">
        <w:r w:rsidR="002802CA" w:rsidRPr="00C34319">
          <w:rPr>
            <w:rStyle w:val="Hyperlink"/>
            <w:sz w:val="18"/>
            <w:szCs w:val="18"/>
            <w:lang w:val="en-GB" w:eastAsia="en-GB"/>
          </w:rPr>
          <w:t>https://www.atis.org/3gpp-documents/Rel15/</w:t>
        </w:r>
      </w:hyperlink>
    </w:p>
    <w:p w14:paraId="6D1533E1" w14:textId="326DEA37" w:rsidR="00417222" w:rsidRPr="00C34319" w:rsidRDefault="00417222" w:rsidP="002802C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CCSA.36.461V1500</w:t>
      </w:r>
      <w:r w:rsidRPr="00C34319">
        <w:rPr>
          <w:color w:val="000000"/>
          <w:sz w:val="18"/>
          <w:szCs w:val="18"/>
          <w:lang w:val="en-GB" w:eastAsia="en-GB"/>
        </w:rPr>
        <w:tab/>
        <w:t>15.0.0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/06/2018</w:t>
      </w:r>
      <w:r w:rsidRPr="00C34319">
        <w:rPr>
          <w:color w:val="000000"/>
          <w:sz w:val="18"/>
          <w:szCs w:val="18"/>
          <w:lang w:val="en-GB" w:eastAsia="en-GB"/>
        </w:rPr>
        <w:tab/>
      </w:r>
      <w:hyperlink r:id="rId2067" w:history="1">
        <w:r w:rsidR="002802CA" w:rsidRPr="00C34319">
          <w:rPr>
            <w:rStyle w:val="Hyperlink"/>
            <w:sz w:val="18"/>
            <w:szCs w:val="18"/>
            <w:lang w:val="en-GB" w:eastAsia="en-GB"/>
          </w:rPr>
          <w:t>https://www.ccsa.org.cn/api/portalsFile/downloadOldFile?type=19&amp;oldFileUrl=ITU-R/M.2012-6/CCSA.36.461V1500.doc</w:t>
        </w:r>
      </w:hyperlink>
    </w:p>
    <w:p w14:paraId="6174417D" w14:textId="5B4DA704"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136 461</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04</w:t>
      </w:r>
      <w:r w:rsidR="00D63672" w:rsidRPr="0034407F">
        <w:rPr>
          <w:color w:val="000000"/>
          <w:sz w:val="18"/>
          <w:szCs w:val="18"/>
          <w:lang w:val="fr-FR" w:eastAsia="en-GB"/>
        </w:rPr>
        <w:t>/07/2018</w:t>
      </w:r>
      <w:r w:rsidRPr="0034407F">
        <w:rPr>
          <w:color w:val="000000"/>
          <w:sz w:val="18"/>
          <w:szCs w:val="18"/>
          <w:lang w:val="fr-FR" w:eastAsia="en-GB"/>
        </w:rPr>
        <w:tab/>
      </w:r>
      <w:hyperlink r:id="rId2068" w:history="1">
        <w:r w:rsidR="002802CA" w:rsidRPr="0034407F">
          <w:rPr>
            <w:rStyle w:val="Hyperlink"/>
            <w:sz w:val="18"/>
            <w:szCs w:val="18"/>
            <w:lang w:val="fr-FR" w:eastAsia="en-GB"/>
          </w:rPr>
          <w:t>https://www.etsi.org/deliver/etsi_ts/136400_136499/136461/15.00.00_60/ts_136461v150000p.pdf</w:t>
        </w:r>
      </w:hyperlink>
      <w:r w:rsidR="002802CA" w:rsidRPr="0034407F">
        <w:rPr>
          <w:color w:val="000000"/>
          <w:sz w:val="18"/>
          <w:szCs w:val="18"/>
          <w:lang w:val="fr-FR" w:eastAsia="en-GB"/>
        </w:rPr>
        <w:t xml:space="preserve"> </w:t>
      </w:r>
    </w:p>
    <w:p w14:paraId="440130E7" w14:textId="3CC4124A"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36.461-15.0.0 V1.0.0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069" w:history="1">
        <w:r w:rsidR="002802CA" w:rsidRPr="0034407F">
          <w:rPr>
            <w:rStyle w:val="Hyperlink"/>
            <w:sz w:val="18"/>
            <w:szCs w:val="18"/>
            <w:lang w:val="fr-FR" w:eastAsia="en-GB"/>
          </w:rPr>
          <w:t>https://members.tsdsi.in/index.php/s/DNAy2doqCc3gQD3</w:t>
        </w:r>
      </w:hyperlink>
    </w:p>
    <w:p w14:paraId="7CBDD53F" w14:textId="47616BBA"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TTAT.3G-36.461V15.0.0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2070" w:history="1">
        <w:r w:rsidR="002802CA" w:rsidRPr="0034407F">
          <w:rPr>
            <w:rStyle w:val="Hyperlink"/>
            <w:sz w:val="18"/>
            <w:szCs w:val="18"/>
            <w:lang w:val="fr-FR" w:eastAsia="en-GB"/>
          </w:rPr>
          <w:t>http://committee.tta.or.kr/data/ttasDown.jsp?kind=ttastd&amp;pk_num=TTAT.3G-36.461V15.0.0</w:t>
        </w:r>
      </w:hyperlink>
    </w:p>
    <w:p w14:paraId="19AACF18" w14:textId="2FC41879" w:rsidR="00417222" w:rsidRPr="00182533" w:rsidRDefault="006E0553" w:rsidP="00544CB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417222" w:rsidRPr="00182533">
        <w:rPr>
          <w:b/>
          <w:bCs/>
          <w:color w:val="000000"/>
          <w:sz w:val="18"/>
          <w:szCs w:val="18"/>
          <w:lang w:eastAsia="en-GB"/>
        </w:rPr>
        <w:t xml:space="preserve"> 16</w:t>
      </w:r>
    </w:p>
    <w:p w14:paraId="48D79346" w14:textId="31513708" w:rsidR="00417222" w:rsidRPr="00C34319" w:rsidRDefault="00417222" w:rsidP="00544CB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STD-T120-36.461.V16.0.0</w:t>
      </w:r>
      <w:r w:rsidRPr="00C34319">
        <w:rPr>
          <w:color w:val="000000"/>
          <w:sz w:val="18"/>
          <w:szCs w:val="18"/>
          <w:lang w:val="en-GB" w:eastAsia="en-GB"/>
        </w:rPr>
        <w:tab/>
        <w:t>16.0.0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071" w:history="1">
        <w:r w:rsidR="00544CB8" w:rsidRPr="00C34319">
          <w:rPr>
            <w:rStyle w:val="Hyperlink"/>
            <w:sz w:val="18"/>
            <w:szCs w:val="18"/>
            <w:lang w:val="en-GB" w:eastAsia="en-GB"/>
          </w:rPr>
          <w:t>https://www.arib.or.jp/english/html/overview/doc/T120_T23_SPECS/ARIB-STD-T120/Rel16/36/A36461-g00.pdf</w:t>
        </w:r>
      </w:hyperlink>
    </w:p>
    <w:p w14:paraId="1139D02E" w14:textId="509D7917" w:rsidR="00417222" w:rsidRPr="00C34319"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ATIS.3GPP.36.461V1600</w:t>
      </w:r>
      <w:r w:rsidRPr="00C34319">
        <w:rPr>
          <w:color w:val="000000"/>
          <w:sz w:val="18"/>
          <w:szCs w:val="18"/>
          <w:lang w:val="en-GB" w:eastAsia="en-GB"/>
        </w:rPr>
        <w:tab/>
        <w:t>16.0.0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2072" w:history="1">
        <w:r w:rsidR="00544CB8" w:rsidRPr="00C34319">
          <w:rPr>
            <w:rStyle w:val="Hyperlink"/>
            <w:sz w:val="18"/>
            <w:szCs w:val="18"/>
            <w:lang w:val="en-GB" w:eastAsia="en-GB"/>
          </w:rPr>
          <w:t>https://www.atis.org/3gpp-documents/Rel16/</w:t>
        </w:r>
      </w:hyperlink>
    </w:p>
    <w:p w14:paraId="71F42FD4" w14:textId="41FCDF01" w:rsidR="00417222" w:rsidRPr="00C34319" w:rsidRDefault="00417222" w:rsidP="00544CB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CCSA.36.461V1600</w:t>
      </w:r>
      <w:r w:rsidRPr="00C34319">
        <w:rPr>
          <w:color w:val="000000"/>
          <w:sz w:val="18"/>
          <w:szCs w:val="18"/>
          <w:lang w:val="en-GB" w:eastAsia="en-GB"/>
        </w:rPr>
        <w:tab/>
        <w:t>16.0.0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/07/2020</w:t>
      </w:r>
      <w:r w:rsidRPr="00C34319">
        <w:rPr>
          <w:color w:val="000000"/>
          <w:sz w:val="18"/>
          <w:szCs w:val="18"/>
          <w:lang w:val="en-GB" w:eastAsia="en-GB"/>
        </w:rPr>
        <w:tab/>
      </w:r>
      <w:hyperlink r:id="rId2073" w:history="1">
        <w:r w:rsidR="00544CB8" w:rsidRPr="00C34319">
          <w:rPr>
            <w:rStyle w:val="Hyperlink"/>
            <w:sz w:val="18"/>
            <w:szCs w:val="18"/>
            <w:lang w:val="en-GB" w:eastAsia="en-GB"/>
          </w:rPr>
          <w:t>https://www.ccsa.org.cn/api/portalsFile/downloadOldFile?type=19&amp;oldFileUrl=ITU-R/M.2012-6/CCSA.36.461V1600.doc</w:t>
        </w:r>
      </w:hyperlink>
    </w:p>
    <w:p w14:paraId="3FDBBDEB" w14:textId="28949C94"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136 461</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23</w:t>
      </w:r>
      <w:r w:rsidR="00D63672" w:rsidRPr="0034407F">
        <w:rPr>
          <w:color w:val="000000"/>
          <w:sz w:val="18"/>
          <w:szCs w:val="18"/>
          <w:lang w:val="fr-FR" w:eastAsia="en-GB"/>
        </w:rPr>
        <w:t>/07/2020</w:t>
      </w:r>
      <w:r w:rsidRPr="0034407F">
        <w:rPr>
          <w:color w:val="000000"/>
          <w:sz w:val="18"/>
          <w:szCs w:val="18"/>
          <w:lang w:val="fr-FR" w:eastAsia="en-GB"/>
        </w:rPr>
        <w:tab/>
      </w:r>
      <w:hyperlink r:id="rId2074" w:history="1">
        <w:r w:rsidR="00544CB8" w:rsidRPr="0034407F">
          <w:rPr>
            <w:rStyle w:val="Hyperlink"/>
            <w:sz w:val="18"/>
            <w:szCs w:val="18"/>
            <w:lang w:val="fr-FR" w:eastAsia="en-GB"/>
          </w:rPr>
          <w:t>https://www.etsi.org/deliver/etsi_ts/136400_136499/136461/16.00.00_60/ts_136461v160000p.pdf</w:t>
        </w:r>
      </w:hyperlink>
    </w:p>
    <w:p w14:paraId="6C11BB68" w14:textId="1F54A381"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36.461-16.0.0 V1.0.0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075" w:history="1">
        <w:r w:rsidR="00544CB8" w:rsidRPr="0034407F">
          <w:rPr>
            <w:rStyle w:val="Hyperlink"/>
            <w:sz w:val="18"/>
            <w:szCs w:val="18"/>
            <w:lang w:val="fr-FR" w:eastAsia="en-GB"/>
          </w:rPr>
          <w:t>https://members.tsdsi.in/index.php/s/g6c2TKsZTeZEZDx</w:t>
        </w:r>
      </w:hyperlink>
    </w:p>
    <w:p w14:paraId="7F4F7937" w14:textId="0C04F663"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TTAT.3G-36.461V16.0.0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2076" w:history="1">
        <w:r w:rsidR="00544CB8" w:rsidRPr="0034407F">
          <w:rPr>
            <w:rStyle w:val="Hyperlink"/>
            <w:sz w:val="18"/>
            <w:szCs w:val="18"/>
            <w:lang w:val="fr-FR" w:eastAsia="en-GB"/>
          </w:rPr>
          <w:t>http://committee.tta.or.kr/data/ttasDown.jsp?kind=ttastd&amp;pk_num=TTAT.3G-36.461V16.0.0</w:t>
        </w:r>
      </w:hyperlink>
    </w:p>
    <w:p w14:paraId="26EA3DAD" w14:textId="14EFDE9B" w:rsidR="00417222" w:rsidRPr="00182533" w:rsidRDefault="006E0553" w:rsidP="00544CB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417222" w:rsidRPr="00182533">
        <w:rPr>
          <w:b/>
          <w:bCs/>
          <w:color w:val="000000"/>
          <w:sz w:val="18"/>
          <w:szCs w:val="18"/>
          <w:lang w:eastAsia="en-GB"/>
        </w:rPr>
        <w:t xml:space="preserve"> 17</w:t>
      </w:r>
    </w:p>
    <w:p w14:paraId="034CD1B8" w14:textId="03C76BFA" w:rsidR="00417222" w:rsidRPr="00C34319" w:rsidRDefault="00417222" w:rsidP="00544CB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STD-T120-36.461.V17.0.0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077" w:history="1">
        <w:r w:rsidR="00544CB8" w:rsidRPr="00C34319">
          <w:rPr>
            <w:rStyle w:val="Hyperlink"/>
            <w:sz w:val="18"/>
            <w:szCs w:val="18"/>
            <w:lang w:val="en-GB" w:eastAsia="en-GB"/>
          </w:rPr>
          <w:t>https://www.arib.or.jp/english/html/overview/doc/T120_T23_SPECS/ARIB-STD-T120/Rel17/36/A36461-h00.pdf</w:t>
        </w:r>
      </w:hyperlink>
    </w:p>
    <w:p w14:paraId="35163857" w14:textId="69BF2628" w:rsidR="00417222" w:rsidRPr="00C34319"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ATIS.3GPP.36.461.V17.0.0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2078" w:history="1">
        <w:r w:rsidR="00544CB8" w:rsidRPr="00C34319">
          <w:rPr>
            <w:rStyle w:val="Hyperlink"/>
            <w:sz w:val="18"/>
            <w:szCs w:val="18"/>
            <w:lang w:val="en-GB" w:eastAsia="en-GB"/>
          </w:rPr>
          <w:t>https://www.atis.org/3gpp-transpositions - Rel-17</w:t>
        </w:r>
      </w:hyperlink>
    </w:p>
    <w:p w14:paraId="307C39CD" w14:textId="6B250833" w:rsidR="00417222" w:rsidRPr="00C34319" w:rsidRDefault="00417222" w:rsidP="00544CB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CCSA.36.461V1700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/04/2022</w:t>
      </w:r>
      <w:r w:rsidRPr="00C34319">
        <w:rPr>
          <w:color w:val="000000"/>
          <w:sz w:val="18"/>
          <w:szCs w:val="18"/>
          <w:lang w:val="en-GB" w:eastAsia="en-GB"/>
        </w:rPr>
        <w:tab/>
      </w:r>
      <w:hyperlink r:id="rId2079" w:history="1">
        <w:r w:rsidR="00544CB8" w:rsidRPr="00C34319">
          <w:rPr>
            <w:rStyle w:val="Hyperlink"/>
            <w:sz w:val="18"/>
            <w:szCs w:val="18"/>
            <w:lang w:val="en-GB" w:eastAsia="en-GB"/>
          </w:rPr>
          <w:t>https://www.ccsa.org.cn/api/portalsFile/downloadOldFile?type=19&amp;oldFileUrl=ITU-R/M.2012-6/CCSA.36.461V1700.doc</w:t>
        </w:r>
      </w:hyperlink>
    </w:p>
    <w:p w14:paraId="28C22FF0" w14:textId="7F4DE914"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136 461</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/05/2022</w:t>
      </w:r>
      <w:r w:rsidRPr="0034407F">
        <w:rPr>
          <w:color w:val="000000"/>
          <w:sz w:val="18"/>
          <w:szCs w:val="18"/>
          <w:lang w:val="fr-FR" w:eastAsia="en-GB"/>
        </w:rPr>
        <w:tab/>
      </w:r>
      <w:hyperlink r:id="rId2080" w:history="1">
        <w:r w:rsidR="00544CB8" w:rsidRPr="0034407F">
          <w:rPr>
            <w:rStyle w:val="Hyperlink"/>
            <w:sz w:val="18"/>
            <w:szCs w:val="18"/>
            <w:lang w:val="fr-FR" w:eastAsia="en-GB"/>
          </w:rPr>
          <w:t>https://www.etsi.org/deliver/etsi_ts/136400_136499/136461/17.00.00_60/ts_136461v170000p.pdf</w:t>
        </w:r>
      </w:hyperlink>
    </w:p>
    <w:p w14:paraId="3CB5C216" w14:textId="721BBBEE"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36.461-17.0.0 V1.0.0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/07/2022</w:t>
      </w:r>
      <w:r w:rsidRPr="0034407F">
        <w:rPr>
          <w:color w:val="000000"/>
          <w:sz w:val="18"/>
          <w:szCs w:val="18"/>
          <w:lang w:val="fr-FR" w:eastAsia="en-GB"/>
        </w:rPr>
        <w:tab/>
      </w:r>
      <w:hyperlink r:id="rId2081" w:history="1">
        <w:r w:rsidR="00544CB8" w:rsidRPr="0034407F">
          <w:rPr>
            <w:rStyle w:val="Hyperlink"/>
            <w:sz w:val="18"/>
            <w:szCs w:val="18"/>
            <w:lang w:val="fr-FR" w:eastAsia="en-GB"/>
          </w:rPr>
          <w:t>https://members.tsdsi.in/s/ra9X6ZN4iSGcb9e</w:t>
        </w:r>
      </w:hyperlink>
    </w:p>
    <w:p w14:paraId="23E38CCD" w14:textId="2846B8A9"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TTAT.3G-36.461V17.0.0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2082" w:history="1">
        <w:r w:rsidR="00544CB8" w:rsidRPr="0034407F">
          <w:rPr>
            <w:rStyle w:val="Hyperlink"/>
            <w:sz w:val="18"/>
            <w:szCs w:val="18"/>
            <w:lang w:val="fr-FR" w:eastAsia="en-GB"/>
          </w:rPr>
          <w:t>http://committee.tta.or.kr/data/ttasDown.jsp?kind=ttastd&amp;pk_num=TTAT.3G-36.461V17.0.0</w:t>
        </w:r>
      </w:hyperlink>
    </w:p>
    <w:p w14:paraId="18D8A8D8" w14:textId="77777777" w:rsidR="00C556AE" w:rsidRPr="00182533" w:rsidRDefault="00C556AE" w:rsidP="00C556AE">
      <w:pPr>
        <w:pStyle w:val="Heading4"/>
      </w:pPr>
      <w:r w:rsidRPr="00182533">
        <w:lastRenderedPageBreak/>
        <w:t>2.1.4.25</w:t>
      </w:r>
      <w:r w:rsidRPr="00182533">
        <w:tab/>
        <w:t>TS 36.462</w:t>
      </w:r>
    </w:p>
    <w:p w14:paraId="4AD218D2" w14:textId="7AD5EEF0" w:rsidR="00C556AE" w:rsidRPr="00182533" w:rsidRDefault="00C556AE" w:rsidP="00C556AE">
      <w:pPr>
        <w:pStyle w:val="Headingb"/>
      </w:pPr>
      <w:r w:rsidRPr="00182533">
        <w:t>Red de acceso radioeléctrico terrenal universal evolucionada (E-UTRAN) y LAN inalámbrica (WLAN); transporte de señalización Xw</w:t>
      </w:r>
    </w:p>
    <w:p w14:paraId="790F0C86" w14:textId="77777777" w:rsidR="00C556AE" w:rsidRPr="00182533" w:rsidRDefault="00C556AE" w:rsidP="00220C96">
      <w:pPr>
        <w:keepNext/>
        <w:keepLines/>
      </w:pPr>
      <w:r w:rsidRPr="00182533">
        <w:t>Este documento especifica las normas para el transporte de señalización que se debe utilizar en la interfaz Xw. La interfaz Xw es una interfaz lógica entre eNB y la terminación WLAN (WT). Este documento describe cómo se transportan los mensajes de señalización Xw-AP por la Xw.</w:t>
      </w:r>
    </w:p>
    <w:p w14:paraId="7E71553E" w14:textId="77777777" w:rsidR="00855B1C" w:rsidRPr="00182533" w:rsidRDefault="00855B1C" w:rsidP="00855B1C">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723B43AF" w14:textId="738E58D7" w:rsidR="00417222" w:rsidRPr="00182533" w:rsidRDefault="006E0553" w:rsidP="00544CB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417222" w:rsidRPr="00182533">
        <w:rPr>
          <w:b/>
          <w:bCs/>
          <w:color w:val="000000"/>
          <w:sz w:val="18"/>
          <w:szCs w:val="18"/>
          <w:lang w:eastAsia="en-GB"/>
        </w:rPr>
        <w:t xml:space="preserve"> 13</w:t>
      </w:r>
    </w:p>
    <w:p w14:paraId="66A08EC0" w14:textId="3992D637" w:rsidR="00417222" w:rsidRPr="00C34319" w:rsidRDefault="00417222" w:rsidP="00544CB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STD-T120-36.462.V13.0.0</w:t>
      </w:r>
      <w:r w:rsidRPr="00C34319">
        <w:rPr>
          <w:color w:val="000000"/>
          <w:sz w:val="18"/>
          <w:szCs w:val="18"/>
          <w:lang w:val="en-GB" w:eastAsia="en-GB"/>
        </w:rPr>
        <w:tab/>
        <w:t>13.0.0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083" w:history="1">
        <w:r w:rsidR="00544CB8" w:rsidRPr="00C34319">
          <w:rPr>
            <w:rStyle w:val="Hyperlink"/>
            <w:sz w:val="18"/>
            <w:szCs w:val="18"/>
            <w:lang w:val="en-GB" w:eastAsia="en-GB"/>
          </w:rPr>
          <w:t>https://www.arib.or.jp/english/html/overview/doc/T120_T23_SPECS/ARIB-STD-T120/Rel13/36/A36462-d00.pdf</w:t>
        </w:r>
      </w:hyperlink>
    </w:p>
    <w:p w14:paraId="38915775" w14:textId="6626E4FD" w:rsidR="00417222" w:rsidRPr="00C34319"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ATIS.3GPP.36.462V1300</w:t>
      </w:r>
      <w:r w:rsidRPr="00C34319">
        <w:rPr>
          <w:color w:val="000000"/>
          <w:sz w:val="18"/>
          <w:szCs w:val="18"/>
          <w:lang w:val="en-GB" w:eastAsia="en-GB"/>
        </w:rPr>
        <w:tab/>
        <w:t>13.0.0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2084" w:history="1">
        <w:r w:rsidR="00544CB8" w:rsidRPr="00C34319">
          <w:rPr>
            <w:rStyle w:val="Hyperlink"/>
            <w:sz w:val="18"/>
            <w:szCs w:val="18"/>
            <w:lang w:val="en-GB" w:eastAsia="en-GB"/>
          </w:rPr>
          <w:t>https://www.atis.org/3gpp-documents/Rel99-14/</w:t>
        </w:r>
      </w:hyperlink>
    </w:p>
    <w:p w14:paraId="3AD4F913" w14:textId="7F0483D7" w:rsidR="00417222" w:rsidRPr="00C34319" w:rsidRDefault="00417222" w:rsidP="00544CB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CCSA.36.462V1300</w:t>
      </w:r>
      <w:r w:rsidRPr="00C34319">
        <w:rPr>
          <w:color w:val="000000"/>
          <w:sz w:val="18"/>
          <w:szCs w:val="18"/>
          <w:lang w:val="en-GB" w:eastAsia="en-GB"/>
        </w:rPr>
        <w:tab/>
        <w:t>13.0.0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/03/2016</w:t>
      </w:r>
      <w:r w:rsidRPr="00C34319">
        <w:rPr>
          <w:color w:val="000000"/>
          <w:sz w:val="18"/>
          <w:szCs w:val="18"/>
          <w:lang w:val="en-GB" w:eastAsia="en-GB"/>
        </w:rPr>
        <w:tab/>
      </w:r>
      <w:hyperlink r:id="rId2085" w:history="1">
        <w:r w:rsidR="00544CB8" w:rsidRPr="00C34319">
          <w:rPr>
            <w:rStyle w:val="Hyperlink"/>
            <w:sz w:val="18"/>
            <w:szCs w:val="18"/>
            <w:lang w:val="en-GB" w:eastAsia="en-GB"/>
          </w:rPr>
          <w:t>https://www.ccsa.org.cn/api/portalsFile/downloadOldFile?type=19&amp;oldFileUrl=ITU-R/M.2012-6/CCSA.36.462V1300.doc</w:t>
        </w:r>
      </w:hyperlink>
    </w:p>
    <w:p w14:paraId="17641204" w14:textId="5E1A9B24"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136 462</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22</w:t>
      </w:r>
      <w:r w:rsidR="00D63672" w:rsidRPr="0034407F">
        <w:rPr>
          <w:color w:val="000000"/>
          <w:sz w:val="18"/>
          <w:szCs w:val="18"/>
          <w:lang w:val="fr-FR" w:eastAsia="en-GB"/>
        </w:rPr>
        <w:t>/04/2016</w:t>
      </w:r>
      <w:r w:rsidRPr="0034407F">
        <w:rPr>
          <w:color w:val="000000"/>
          <w:sz w:val="18"/>
          <w:szCs w:val="18"/>
          <w:lang w:val="fr-FR" w:eastAsia="en-GB"/>
        </w:rPr>
        <w:tab/>
      </w:r>
      <w:hyperlink r:id="rId2086" w:history="1">
        <w:r w:rsidR="00544CB8" w:rsidRPr="0034407F">
          <w:rPr>
            <w:rStyle w:val="Hyperlink"/>
            <w:sz w:val="18"/>
            <w:szCs w:val="18"/>
            <w:lang w:val="fr-FR" w:eastAsia="en-GB"/>
          </w:rPr>
          <w:t>https://www.etsi.org/deliver/etsi_ts/136400_136499/136462/13.00.00_60/ts_136462v130000p.pdf</w:t>
        </w:r>
      </w:hyperlink>
    </w:p>
    <w:p w14:paraId="7513DB32" w14:textId="1FB1C8E8"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36.462-13.0.0 V1.0.0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087" w:history="1">
        <w:r w:rsidR="00544CB8" w:rsidRPr="0034407F">
          <w:rPr>
            <w:rStyle w:val="Hyperlink"/>
            <w:sz w:val="18"/>
            <w:szCs w:val="18"/>
            <w:lang w:val="fr-FR" w:eastAsia="en-GB"/>
          </w:rPr>
          <w:t>https://members.tsdsi.in/index.php/s/9ZsqwsbHkciyW5S</w:t>
        </w:r>
      </w:hyperlink>
    </w:p>
    <w:p w14:paraId="15CD12C4" w14:textId="3B8A441C"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TTAT.3G-36.462V13.0.0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2088" w:history="1">
        <w:r w:rsidR="00544CB8" w:rsidRPr="0034407F">
          <w:rPr>
            <w:rStyle w:val="Hyperlink"/>
            <w:sz w:val="18"/>
            <w:szCs w:val="18"/>
            <w:lang w:val="fr-FR" w:eastAsia="en-GB"/>
          </w:rPr>
          <w:t>http://committee.tta.or.kr/data/ttasDown.jsp?kind=ttastd&amp;pk_num=TTAT.3G-36.462V13.0.0</w:t>
        </w:r>
      </w:hyperlink>
    </w:p>
    <w:p w14:paraId="77559795" w14:textId="79C49686" w:rsidR="00417222" w:rsidRPr="00182533" w:rsidRDefault="006E0553" w:rsidP="00544CB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417222" w:rsidRPr="00182533">
        <w:rPr>
          <w:b/>
          <w:bCs/>
          <w:color w:val="000000"/>
          <w:sz w:val="18"/>
          <w:szCs w:val="18"/>
          <w:lang w:eastAsia="en-GB"/>
        </w:rPr>
        <w:t xml:space="preserve"> 14</w:t>
      </w:r>
    </w:p>
    <w:p w14:paraId="29A519AE" w14:textId="40A73391" w:rsidR="00417222" w:rsidRPr="00C34319" w:rsidRDefault="00417222" w:rsidP="00544CB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STD-T120-36.462.V14.0.0</w:t>
      </w:r>
      <w:r w:rsidRPr="00C34319">
        <w:rPr>
          <w:color w:val="000000"/>
          <w:sz w:val="18"/>
          <w:szCs w:val="18"/>
          <w:lang w:val="en-GB" w:eastAsia="en-GB"/>
        </w:rPr>
        <w:tab/>
        <w:t>14.0.0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089" w:history="1">
        <w:r w:rsidR="00544CB8" w:rsidRPr="00C34319">
          <w:rPr>
            <w:rStyle w:val="Hyperlink"/>
            <w:sz w:val="18"/>
            <w:szCs w:val="18"/>
            <w:lang w:val="en-GB" w:eastAsia="en-GB"/>
          </w:rPr>
          <w:t>https://www.arib.or.jp/english/html/overview/doc/T120_T23_SPECS/ARIB-STD-T120/Rel14/36/A36462-e00.pdf</w:t>
        </w:r>
      </w:hyperlink>
    </w:p>
    <w:p w14:paraId="3DD6E714" w14:textId="7A87879E" w:rsidR="00417222" w:rsidRPr="00C34319"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ATIS.3GPP.36.462V1400</w:t>
      </w:r>
      <w:r w:rsidRPr="00C34319">
        <w:rPr>
          <w:color w:val="000000"/>
          <w:sz w:val="18"/>
          <w:szCs w:val="18"/>
          <w:lang w:val="en-GB" w:eastAsia="en-GB"/>
        </w:rPr>
        <w:tab/>
        <w:t>14.0.0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2090" w:history="1">
        <w:r w:rsidR="00544CB8" w:rsidRPr="00C34319">
          <w:rPr>
            <w:rStyle w:val="Hyperlink"/>
            <w:sz w:val="18"/>
            <w:szCs w:val="18"/>
            <w:lang w:val="en-GB" w:eastAsia="en-GB"/>
          </w:rPr>
          <w:t>https://www.atis.org/3gpp-documents/Rel99-14/</w:t>
        </w:r>
      </w:hyperlink>
    </w:p>
    <w:p w14:paraId="786BACF3" w14:textId="40AF1490" w:rsidR="00417222" w:rsidRPr="00C34319" w:rsidRDefault="00417222" w:rsidP="00544CB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CCSA.36.462V1400</w:t>
      </w:r>
      <w:r w:rsidRPr="00C34319">
        <w:rPr>
          <w:color w:val="000000"/>
          <w:sz w:val="18"/>
          <w:szCs w:val="18"/>
          <w:lang w:val="en-GB" w:eastAsia="en-GB"/>
        </w:rPr>
        <w:tab/>
        <w:t>14.0.0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/03/2017</w:t>
      </w:r>
      <w:r w:rsidRPr="00C34319">
        <w:rPr>
          <w:color w:val="000000"/>
          <w:sz w:val="18"/>
          <w:szCs w:val="18"/>
          <w:lang w:val="en-GB" w:eastAsia="en-GB"/>
        </w:rPr>
        <w:tab/>
      </w:r>
      <w:hyperlink r:id="rId2091" w:history="1">
        <w:r w:rsidR="00544CB8" w:rsidRPr="00C34319">
          <w:rPr>
            <w:rStyle w:val="Hyperlink"/>
            <w:sz w:val="18"/>
            <w:szCs w:val="18"/>
            <w:lang w:val="en-GB" w:eastAsia="en-GB"/>
          </w:rPr>
          <w:t>https://www.ccsa.org.cn/api/portalsFile/downloadOldFile?type=19&amp;oldFileUrl=ITU-R/M.2012-6/CCSA.36.462V1400.doc</w:t>
        </w:r>
      </w:hyperlink>
    </w:p>
    <w:p w14:paraId="55D6D971" w14:textId="1AD2C2AB"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136 462</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/04/2017</w:t>
      </w:r>
      <w:r w:rsidRPr="0034407F">
        <w:rPr>
          <w:color w:val="000000"/>
          <w:sz w:val="18"/>
          <w:szCs w:val="18"/>
          <w:lang w:val="fr-FR" w:eastAsia="en-GB"/>
        </w:rPr>
        <w:tab/>
      </w:r>
      <w:hyperlink r:id="rId2092" w:history="1">
        <w:r w:rsidR="00544CB8" w:rsidRPr="0034407F">
          <w:rPr>
            <w:rStyle w:val="Hyperlink"/>
            <w:sz w:val="18"/>
            <w:szCs w:val="18"/>
            <w:lang w:val="fr-FR" w:eastAsia="en-GB"/>
          </w:rPr>
          <w:t>https://www.etsi.org/deliver/etsi_ts/136400_136499/136462/14.00.00_60/ts_136462v140000p.pdf</w:t>
        </w:r>
      </w:hyperlink>
    </w:p>
    <w:p w14:paraId="2E60A4EF" w14:textId="1EA770C9"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36.462-14.0.0 V1.0.0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093" w:history="1">
        <w:r w:rsidR="00544CB8" w:rsidRPr="0034407F">
          <w:rPr>
            <w:rStyle w:val="Hyperlink"/>
            <w:sz w:val="18"/>
            <w:szCs w:val="18"/>
            <w:lang w:val="fr-FR" w:eastAsia="en-GB"/>
          </w:rPr>
          <w:t>https://members.tsdsi.in/index.php/s/8RtZkedzim655Ri</w:t>
        </w:r>
      </w:hyperlink>
    </w:p>
    <w:p w14:paraId="4CA43958" w14:textId="19FC3E98"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TTAT.3G-36.462V14.0.0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2094" w:history="1">
        <w:r w:rsidR="00544CB8" w:rsidRPr="0034407F">
          <w:rPr>
            <w:rStyle w:val="Hyperlink"/>
            <w:sz w:val="18"/>
            <w:szCs w:val="18"/>
            <w:lang w:val="fr-FR" w:eastAsia="en-GB"/>
          </w:rPr>
          <w:t>http://committee.tta.or.kr/data/ttasDown.jsp?kind=ttastd&amp;pk_num=TTAT.3G-36.462V14.0.0</w:t>
        </w:r>
      </w:hyperlink>
    </w:p>
    <w:p w14:paraId="5338BA9C" w14:textId="700C857F" w:rsidR="00417222" w:rsidRPr="00182533" w:rsidRDefault="006E0553" w:rsidP="00544CB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417222" w:rsidRPr="00182533">
        <w:rPr>
          <w:b/>
          <w:bCs/>
          <w:color w:val="000000"/>
          <w:sz w:val="18"/>
          <w:szCs w:val="18"/>
          <w:lang w:eastAsia="en-GB"/>
        </w:rPr>
        <w:t xml:space="preserve"> 15</w:t>
      </w:r>
    </w:p>
    <w:p w14:paraId="425BE41D" w14:textId="76803BC3" w:rsidR="00417222" w:rsidRPr="00C34319" w:rsidRDefault="00417222" w:rsidP="00544CB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STD-T120-36.462.V15.0.0</w:t>
      </w:r>
      <w:r w:rsidRPr="00C34319">
        <w:rPr>
          <w:color w:val="000000"/>
          <w:sz w:val="18"/>
          <w:szCs w:val="18"/>
          <w:lang w:val="en-GB" w:eastAsia="en-GB"/>
        </w:rPr>
        <w:tab/>
        <w:t>15.0.0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095" w:history="1">
        <w:r w:rsidR="00544CB8" w:rsidRPr="00C34319">
          <w:rPr>
            <w:rStyle w:val="Hyperlink"/>
            <w:sz w:val="18"/>
            <w:szCs w:val="18"/>
            <w:lang w:val="en-GB" w:eastAsia="en-GB"/>
          </w:rPr>
          <w:t>https://www.arib.or.jp/english/html/overview/doc/T120_T23_SPECS/ARIB-STD-T120/Rel15/36/A36462-f00.pdf</w:t>
        </w:r>
      </w:hyperlink>
    </w:p>
    <w:p w14:paraId="5A4B0686" w14:textId="2BAEBA66" w:rsidR="00417222" w:rsidRPr="00C34319"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ATIS.3GPP.36.462V1500</w:t>
      </w:r>
      <w:r w:rsidRPr="00C34319">
        <w:rPr>
          <w:color w:val="000000"/>
          <w:sz w:val="18"/>
          <w:szCs w:val="18"/>
          <w:lang w:val="en-GB" w:eastAsia="en-GB"/>
        </w:rPr>
        <w:tab/>
        <w:t>15.0.0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2096" w:history="1">
        <w:r w:rsidR="00544CB8" w:rsidRPr="00C34319">
          <w:rPr>
            <w:rStyle w:val="Hyperlink"/>
            <w:sz w:val="18"/>
            <w:szCs w:val="18"/>
            <w:lang w:val="en-GB" w:eastAsia="en-GB"/>
          </w:rPr>
          <w:t>https://www.atis.org/3gpp-documents/Rel15/</w:t>
        </w:r>
      </w:hyperlink>
    </w:p>
    <w:p w14:paraId="0B46224B" w14:textId="3DB5200A" w:rsidR="00417222" w:rsidRPr="00C34319" w:rsidRDefault="00417222" w:rsidP="00544CB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CCSA.36.462V1500</w:t>
      </w:r>
      <w:r w:rsidRPr="00C34319">
        <w:rPr>
          <w:color w:val="000000"/>
          <w:sz w:val="18"/>
          <w:szCs w:val="18"/>
          <w:lang w:val="en-GB" w:eastAsia="en-GB"/>
        </w:rPr>
        <w:tab/>
        <w:t>15.0.0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/06/2018</w:t>
      </w:r>
      <w:r w:rsidRPr="00C34319">
        <w:rPr>
          <w:color w:val="000000"/>
          <w:sz w:val="18"/>
          <w:szCs w:val="18"/>
          <w:lang w:val="en-GB" w:eastAsia="en-GB"/>
        </w:rPr>
        <w:tab/>
      </w:r>
      <w:hyperlink r:id="rId2097" w:history="1">
        <w:r w:rsidR="00544CB8" w:rsidRPr="00C34319">
          <w:rPr>
            <w:rStyle w:val="Hyperlink"/>
            <w:sz w:val="18"/>
            <w:szCs w:val="18"/>
            <w:lang w:val="en-GB" w:eastAsia="en-GB"/>
          </w:rPr>
          <w:t>https://www.ccsa.org.cn/api/portalsFile/downloadOldFile?type=19&amp;oldFileUrl=ITU-R/M.2012-6/CCSA.36.462V1500.doc</w:t>
        </w:r>
      </w:hyperlink>
    </w:p>
    <w:p w14:paraId="1C9E4208" w14:textId="4F6A68EE"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136 462</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04</w:t>
      </w:r>
      <w:r w:rsidR="00D63672" w:rsidRPr="0034407F">
        <w:rPr>
          <w:color w:val="000000"/>
          <w:sz w:val="18"/>
          <w:szCs w:val="18"/>
          <w:lang w:val="fr-FR" w:eastAsia="en-GB"/>
        </w:rPr>
        <w:t>/07/2018</w:t>
      </w:r>
      <w:r w:rsidRPr="0034407F">
        <w:rPr>
          <w:color w:val="000000"/>
          <w:sz w:val="18"/>
          <w:szCs w:val="18"/>
          <w:lang w:val="fr-FR" w:eastAsia="en-GB"/>
        </w:rPr>
        <w:tab/>
      </w:r>
      <w:hyperlink r:id="rId2098" w:history="1">
        <w:r w:rsidR="00544CB8" w:rsidRPr="0034407F">
          <w:rPr>
            <w:rStyle w:val="Hyperlink"/>
            <w:sz w:val="18"/>
            <w:szCs w:val="18"/>
            <w:lang w:val="fr-FR" w:eastAsia="en-GB"/>
          </w:rPr>
          <w:t>https://www.etsi.org/deliver/etsi_ts/136400_136499/136462/15.00.00_60/ts_136462v150000p.pdf</w:t>
        </w:r>
      </w:hyperlink>
      <w:r w:rsidR="00544CB8" w:rsidRPr="0034407F">
        <w:rPr>
          <w:color w:val="000000"/>
          <w:sz w:val="18"/>
          <w:szCs w:val="18"/>
          <w:lang w:val="fr-FR" w:eastAsia="en-GB"/>
        </w:rPr>
        <w:t xml:space="preserve"> </w:t>
      </w:r>
    </w:p>
    <w:p w14:paraId="7E57FBE1" w14:textId="26DE1A51"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36.462-15.0.0 V1.0.0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099" w:history="1">
        <w:r w:rsidR="00544CB8" w:rsidRPr="0034407F">
          <w:rPr>
            <w:rStyle w:val="Hyperlink"/>
            <w:sz w:val="18"/>
            <w:szCs w:val="18"/>
            <w:lang w:val="fr-FR" w:eastAsia="en-GB"/>
          </w:rPr>
          <w:t>https://members.tsdsi.in/index.php/s/H9iiG9iA3ZAskQz</w:t>
        </w:r>
      </w:hyperlink>
    </w:p>
    <w:p w14:paraId="1066D1D0" w14:textId="3C609291"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TTAT.3G-36.462V15.0.0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2100" w:history="1">
        <w:r w:rsidR="00544CB8" w:rsidRPr="0034407F">
          <w:rPr>
            <w:rStyle w:val="Hyperlink"/>
            <w:sz w:val="18"/>
            <w:szCs w:val="18"/>
            <w:lang w:val="fr-FR" w:eastAsia="en-GB"/>
          </w:rPr>
          <w:t>http://committee.tta.or.kr/data/ttasDown.jsp?kind=ttastd&amp;pk_num=TTAT.3G-36.462V15.0.0</w:t>
        </w:r>
      </w:hyperlink>
    </w:p>
    <w:p w14:paraId="538BE1C4" w14:textId="146F04DD" w:rsidR="00417222" w:rsidRPr="00182533" w:rsidRDefault="006E0553" w:rsidP="00544CB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417222" w:rsidRPr="00182533">
        <w:rPr>
          <w:b/>
          <w:bCs/>
          <w:color w:val="000000"/>
          <w:sz w:val="18"/>
          <w:szCs w:val="18"/>
          <w:lang w:eastAsia="en-GB"/>
        </w:rPr>
        <w:t xml:space="preserve"> 16</w:t>
      </w:r>
    </w:p>
    <w:p w14:paraId="386107CD" w14:textId="00B44A39" w:rsidR="00417222" w:rsidRPr="00C34319" w:rsidRDefault="00417222" w:rsidP="00544CB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STD-T120-36.462.V16.0.0</w:t>
      </w:r>
      <w:r w:rsidRPr="00C34319">
        <w:rPr>
          <w:color w:val="000000"/>
          <w:sz w:val="18"/>
          <w:szCs w:val="18"/>
          <w:lang w:val="en-GB" w:eastAsia="en-GB"/>
        </w:rPr>
        <w:tab/>
        <w:t>16.0.0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101" w:history="1">
        <w:r w:rsidR="00544CB8" w:rsidRPr="00C34319">
          <w:rPr>
            <w:rStyle w:val="Hyperlink"/>
            <w:sz w:val="18"/>
            <w:szCs w:val="18"/>
            <w:lang w:val="en-GB" w:eastAsia="en-GB"/>
          </w:rPr>
          <w:t>https://www.arib.or.jp/english/html/overview/doc/T120_T23_SPECS/ARIB-STD-T120/Rel16/36/A36462-g00.pdf</w:t>
        </w:r>
      </w:hyperlink>
    </w:p>
    <w:p w14:paraId="7D751704" w14:textId="3FEB929E" w:rsidR="00417222" w:rsidRPr="00C34319"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ATIS.3GPP.36.462V1600</w:t>
      </w:r>
      <w:r w:rsidRPr="00C34319">
        <w:rPr>
          <w:color w:val="000000"/>
          <w:sz w:val="18"/>
          <w:szCs w:val="18"/>
          <w:lang w:val="en-GB" w:eastAsia="en-GB"/>
        </w:rPr>
        <w:tab/>
        <w:t>16.0.0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2102" w:history="1">
        <w:r w:rsidR="00544CB8" w:rsidRPr="00C34319">
          <w:rPr>
            <w:rStyle w:val="Hyperlink"/>
            <w:sz w:val="18"/>
            <w:szCs w:val="18"/>
            <w:lang w:val="en-GB" w:eastAsia="en-GB"/>
          </w:rPr>
          <w:t>https://www.atis.org/3gpp-documents/Rel16/</w:t>
        </w:r>
      </w:hyperlink>
    </w:p>
    <w:p w14:paraId="1000E29A" w14:textId="1C47C613" w:rsidR="00417222" w:rsidRPr="00C34319" w:rsidRDefault="00417222" w:rsidP="00544CB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CCSA.36.462V1600</w:t>
      </w:r>
      <w:r w:rsidRPr="00C34319">
        <w:rPr>
          <w:color w:val="000000"/>
          <w:sz w:val="18"/>
          <w:szCs w:val="18"/>
          <w:lang w:val="en-GB" w:eastAsia="en-GB"/>
        </w:rPr>
        <w:tab/>
        <w:t>16.0.0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/07/2020</w:t>
      </w:r>
      <w:r w:rsidRPr="00C34319">
        <w:rPr>
          <w:color w:val="000000"/>
          <w:sz w:val="18"/>
          <w:szCs w:val="18"/>
          <w:lang w:val="en-GB" w:eastAsia="en-GB"/>
        </w:rPr>
        <w:tab/>
      </w:r>
      <w:hyperlink r:id="rId2103" w:history="1">
        <w:r w:rsidR="00544CB8" w:rsidRPr="00C34319">
          <w:rPr>
            <w:rStyle w:val="Hyperlink"/>
            <w:sz w:val="18"/>
            <w:szCs w:val="18"/>
            <w:lang w:val="en-GB" w:eastAsia="en-GB"/>
          </w:rPr>
          <w:t>https://www.ccsa.org.cn/api/portalsFile/downloadOldFile?type=19&amp;oldFileUrl=ITU-R/M.2012-6/CCSA.36.462V1600.doc</w:t>
        </w:r>
      </w:hyperlink>
    </w:p>
    <w:p w14:paraId="0D01E206" w14:textId="6807A1D5"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136 462</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/07/2020</w:t>
      </w:r>
      <w:r w:rsidRPr="0034407F">
        <w:rPr>
          <w:color w:val="000000"/>
          <w:sz w:val="18"/>
          <w:szCs w:val="18"/>
          <w:lang w:val="fr-FR" w:eastAsia="en-GB"/>
        </w:rPr>
        <w:tab/>
      </w:r>
      <w:hyperlink r:id="rId2104" w:history="1">
        <w:r w:rsidR="00544CB8" w:rsidRPr="0034407F">
          <w:rPr>
            <w:rStyle w:val="Hyperlink"/>
            <w:sz w:val="18"/>
            <w:szCs w:val="18"/>
            <w:lang w:val="fr-FR" w:eastAsia="en-GB"/>
          </w:rPr>
          <w:t>https://www.etsi.org/deliver/etsi_ts/136400_136499/136462/16.00.00_60/ts_136462v160000p.pdf</w:t>
        </w:r>
      </w:hyperlink>
    </w:p>
    <w:p w14:paraId="1C48BCE0" w14:textId="79EAAFC6"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36.462-16.0.0 V1.0.0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105" w:history="1">
        <w:r w:rsidR="00544CB8" w:rsidRPr="0034407F">
          <w:rPr>
            <w:rStyle w:val="Hyperlink"/>
            <w:sz w:val="18"/>
            <w:szCs w:val="18"/>
            <w:lang w:val="fr-FR" w:eastAsia="en-GB"/>
          </w:rPr>
          <w:t>https://members.tsdsi.in/index.php/s/G7XwpExMFLAZH4L</w:t>
        </w:r>
      </w:hyperlink>
    </w:p>
    <w:p w14:paraId="2D8295CC" w14:textId="6E8FDF49"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TTAT.3G-36.462V16.0.0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2106" w:history="1">
        <w:r w:rsidR="00544CB8" w:rsidRPr="0034407F">
          <w:rPr>
            <w:rStyle w:val="Hyperlink"/>
            <w:sz w:val="18"/>
            <w:szCs w:val="18"/>
            <w:lang w:val="fr-FR" w:eastAsia="en-GB"/>
          </w:rPr>
          <w:t>http://committee.tta.or.kr/data/ttasDown.jsp?kind=ttastd&amp;pk_num=TTAT.3G-36.462V16.0.0</w:t>
        </w:r>
      </w:hyperlink>
    </w:p>
    <w:p w14:paraId="05B98456" w14:textId="0A5E949E" w:rsidR="00417222" w:rsidRPr="00182533" w:rsidRDefault="006E0553" w:rsidP="00544CB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417222" w:rsidRPr="00182533">
        <w:rPr>
          <w:b/>
          <w:bCs/>
          <w:color w:val="000000"/>
          <w:sz w:val="18"/>
          <w:szCs w:val="18"/>
          <w:lang w:eastAsia="en-GB"/>
        </w:rPr>
        <w:t xml:space="preserve"> 17</w:t>
      </w:r>
    </w:p>
    <w:p w14:paraId="391686D3" w14:textId="2299D6EF" w:rsidR="00417222" w:rsidRPr="00C34319" w:rsidRDefault="00417222" w:rsidP="00544CB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STD-T120-36.462.V17.0.0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107" w:history="1">
        <w:r w:rsidR="00544CB8" w:rsidRPr="00C34319">
          <w:rPr>
            <w:rStyle w:val="Hyperlink"/>
            <w:sz w:val="18"/>
            <w:szCs w:val="18"/>
            <w:lang w:val="en-GB" w:eastAsia="en-GB"/>
          </w:rPr>
          <w:t>https://www.arib.or.jp/english/html/overview/doc/T120_T23_SPECS/ARIB-STD-T120/Rel17/36/A36462-h00.pdf</w:t>
        </w:r>
      </w:hyperlink>
    </w:p>
    <w:p w14:paraId="303F0D3E" w14:textId="2B46443D" w:rsidR="00417222" w:rsidRPr="00C34319"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ATIS.3GPP.36.462.V17.0.0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2108" w:history="1">
        <w:r w:rsidR="00544CB8" w:rsidRPr="00C34319">
          <w:rPr>
            <w:rStyle w:val="Hyperlink"/>
            <w:sz w:val="18"/>
            <w:szCs w:val="18"/>
            <w:lang w:val="en-GB" w:eastAsia="en-GB"/>
          </w:rPr>
          <w:t>https://www.atis.org/3gpp-transpositions - Rel-17</w:t>
        </w:r>
      </w:hyperlink>
    </w:p>
    <w:p w14:paraId="7DEBCD06" w14:textId="44A77920" w:rsidR="00417222" w:rsidRPr="00C34319" w:rsidRDefault="00417222" w:rsidP="00544CB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CCSA.36.462V1700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/04/2022</w:t>
      </w:r>
      <w:r w:rsidRPr="00C34319">
        <w:rPr>
          <w:color w:val="000000"/>
          <w:sz w:val="18"/>
          <w:szCs w:val="18"/>
          <w:lang w:val="en-GB" w:eastAsia="en-GB"/>
        </w:rPr>
        <w:tab/>
      </w:r>
      <w:hyperlink r:id="rId2109" w:history="1">
        <w:r w:rsidR="00544CB8" w:rsidRPr="00C34319">
          <w:rPr>
            <w:rStyle w:val="Hyperlink"/>
            <w:sz w:val="18"/>
            <w:szCs w:val="18"/>
            <w:lang w:val="en-GB" w:eastAsia="en-GB"/>
          </w:rPr>
          <w:t>https://www.ccsa.org.cn/api/portalsFile/downloadOldFile?type=19&amp;oldFileUrl=ITU-R/M.2012-6/CCSA.36.462V1700.doc</w:t>
        </w:r>
      </w:hyperlink>
    </w:p>
    <w:p w14:paraId="5A2566A6" w14:textId="24361B7F"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136 462</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/05/2022</w:t>
      </w:r>
      <w:r w:rsidRPr="0034407F">
        <w:rPr>
          <w:color w:val="000000"/>
          <w:sz w:val="18"/>
          <w:szCs w:val="18"/>
          <w:lang w:val="fr-FR" w:eastAsia="en-GB"/>
        </w:rPr>
        <w:tab/>
      </w:r>
      <w:hyperlink r:id="rId2110" w:history="1">
        <w:r w:rsidR="00544CB8" w:rsidRPr="0034407F">
          <w:rPr>
            <w:rStyle w:val="Hyperlink"/>
            <w:sz w:val="18"/>
            <w:szCs w:val="18"/>
            <w:lang w:val="fr-FR" w:eastAsia="en-GB"/>
          </w:rPr>
          <w:t>https://www.etsi.org/deliver/etsi_ts/136400_136499/136462/17.00.00_60/ts_136462v170000p.pdf</w:t>
        </w:r>
      </w:hyperlink>
    </w:p>
    <w:p w14:paraId="67DFD7BA" w14:textId="45090E49"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36.462-17.0.0 V1.0.0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/07/2022</w:t>
      </w:r>
      <w:r w:rsidRPr="0034407F">
        <w:rPr>
          <w:color w:val="000000"/>
          <w:sz w:val="18"/>
          <w:szCs w:val="18"/>
          <w:lang w:val="fr-FR" w:eastAsia="en-GB"/>
        </w:rPr>
        <w:tab/>
      </w:r>
      <w:hyperlink r:id="rId2111" w:history="1">
        <w:r w:rsidR="00544CB8" w:rsidRPr="0034407F">
          <w:rPr>
            <w:rStyle w:val="Hyperlink"/>
            <w:sz w:val="18"/>
            <w:szCs w:val="18"/>
            <w:lang w:val="fr-FR" w:eastAsia="en-GB"/>
          </w:rPr>
          <w:t>https://members.tsdsi.in/s/aeQ2foMDXWaGgM6</w:t>
        </w:r>
      </w:hyperlink>
    </w:p>
    <w:p w14:paraId="1163EA37" w14:textId="00DB114D"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TTAT.3G-36.462V17.0.0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2112" w:history="1">
        <w:r w:rsidR="00544CB8" w:rsidRPr="0034407F">
          <w:rPr>
            <w:rStyle w:val="Hyperlink"/>
            <w:sz w:val="18"/>
            <w:szCs w:val="18"/>
            <w:lang w:val="fr-FR" w:eastAsia="en-GB"/>
          </w:rPr>
          <w:t>http://committee.tta.or.kr/data/ttasDown.jsp?kind=ttastd&amp;pk_num=TTAT.3G-36.462V17.0.0</w:t>
        </w:r>
      </w:hyperlink>
    </w:p>
    <w:p w14:paraId="0097A378" w14:textId="77777777" w:rsidR="00C556AE" w:rsidRPr="00182533" w:rsidRDefault="00C556AE" w:rsidP="00417222">
      <w:pPr>
        <w:pStyle w:val="Heading4"/>
      </w:pPr>
      <w:r w:rsidRPr="00182533">
        <w:t>2.1.4.26</w:t>
      </w:r>
      <w:r w:rsidRPr="00182533">
        <w:tab/>
        <w:t>TS 36.463</w:t>
      </w:r>
    </w:p>
    <w:p w14:paraId="5466D955" w14:textId="77777777" w:rsidR="00C556AE" w:rsidRPr="00182533" w:rsidRDefault="00C556AE" w:rsidP="00C556AE">
      <w:pPr>
        <w:pStyle w:val="Headingb"/>
      </w:pPr>
      <w:r w:rsidRPr="00182533">
        <w:t>Red de acceso radioeléctrico terrenal universal evolucionada (E-UTRAN) y LAN inalámbrica (WLAN); protocolo de aplicación Xw (XwAP)</w:t>
      </w:r>
    </w:p>
    <w:p w14:paraId="08AC6833" w14:textId="77777777" w:rsidR="00C556AE" w:rsidRPr="00182533" w:rsidRDefault="00C556AE" w:rsidP="00C556AE">
      <w:r w:rsidRPr="00182533">
        <w:t>Este documento especifica los procedimientos de señalización en el plano de control entre un eNB y la terminación WLAN (WT). El protocolo de aplicación Xw (XwAP) soporta las funciones de la interfaz Xw indicando los procedimientos definidos en este documento.</w:t>
      </w:r>
    </w:p>
    <w:p w14:paraId="1A95D09A" w14:textId="77777777" w:rsidR="00855B1C" w:rsidRPr="00182533" w:rsidRDefault="00855B1C" w:rsidP="00855B1C">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3A4AC76A" w14:textId="35D92EB1" w:rsidR="00417222" w:rsidRPr="00182533" w:rsidRDefault="006E0553" w:rsidP="00544CB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417222" w:rsidRPr="00182533">
        <w:rPr>
          <w:b/>
          <w:bCs/>
          <w:color w:val="000000"/>
          <w:sz w:val="18"/>
          <w:szCs w:val="18"/>
          <w:lang w:eastAsia="en-GB"/>
        </w:rPr>
        <w:t xml:space="preserve"> 13</w:t>
      </w:r>
    </w:p>
    <w:p w14:paraId="61D0ED92" w14:textId="2D1509C4" w:rsidR="00417222" w:rsidRPr="00C34319" w:rsidRDefault="00417222" w:rsidP="00544CB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STD-T120-36.463.V13.1.0</w:t>
      </w:r>
      <w:r w:rsidRPr="00C34319">
        <w:rPr>
          <w:color w:val="000000"/>
          <w:sz w:val="18"/>
          <w:szCs w:val="18"/>
          <w:lang w:val="en-GB" w:eastAsia="en-GB"/>
        </w:rPr>
        <w:tab/>
        <w:t>13.1.0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113" w:history="1">
        <w:r w:rsidR="00544CB8" w:rsidRPr="00C34319">
          <w:rPr>
            <w:rStyle w:val="Hyperlink"/>
            <w:sz w:val="18"/>
            <w:szCs w:val="18"/>
            <w:lang w:val="en-GB" w:eastAsia="en-GB"/>
          </w:rPr>
          <w:t>https://www.arib.or.jp/english/html/overview/doc/T120_T23_SPECS/ARIB-STD-T120/Rel13/36/A36463-d10.pdf</w:t>
        </w:r>
      </w:hyperlink>
    </w:p>
    <w:p w14:paraId="2736DF7E" w14:textId="2EC28A27" w:rsidR="00417222" w:rsidRPr="00C34319"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ATIS.3GPP.36.463V1310</w:t>
      </w:r>
      <w:r w:rsidRPr="00C34319">
        <w:rPr>
          <w:color w:val="000000"/>
          <w:sz w:val="18"/>
          <w:szCs w:val="18"/>
          <w:lang w:val="en-GB" w:eastAsia="en-GB"/>
        </w:rPr>
        <w:tab/>
        <w:t>13.1.0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2114" w:history="1">
        <w:r w:rsidR="00544CB8" w:rsidRPr="00C34319">
          <w:rPr>
            <w:rStyle w:val="Hyperlink"/>
            <w:sz w:val="18"/>
            <w:szCs w:val="18"/>
            <w:lang w:val="en-GB" w:eastAsia="en-GB"/>
          </w:rPr>
          <w:t>https://www.atis.org/3gpp-documents/Rel99-14/</w:t>
        </w:r>
      </w:hyperlink>
    </w:p>
    <w:p w14:paraId="7F28BC5C" w14:textId="3D978B6D" w:rsidR="00417222" w:rsidRPr="00C34319" w:rsidRDefault="00417222" w:rsidP="00544CB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CCSA.36.463V1310</w:t>
      </w:r>
      <w:r w:rsidRPr="00C34319">
        <w:rPr>
          <w:color w:val="000000"/>
          <w:sz w:val="18"/>
          <w:szCs w:val="18"/>
          <w:lang w:val="en-GB" w:eastAsia="en-GB"/>
        </w:rPr>
        <w:tab/>
        <w:t>13.1.0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/06/2016</w:t>
      </w:r>
      <w:r w:rsidRPr="00C34319">
        <w:rPr>
          <w:color w:val="000000"/>
          <w:sz w:val="18"/>
          <w:szCs w:val="18"/>
          <w:lang w:val="en-GB" w:eastAsia="en-GB"/>
        </w:rPr>
        <w:tab/>
      </w:r>
      <w:hyperlink r:id="rId2115" w:history="1">
        <w:r w:rsidR="00544CB8" w:rsidRPr="00C34319">
          <w:rPr>
            <w:rStyle w:val="Hyperlink"/>
            <w:sz w:val="18"/>
            <w:szCs w:val="18"/>
            <w:lang w:val="en-GB" w:eastAsia="en-GB"/>
          </w:rPr>
          <w:t>https://www.ccsa.org.cn/api/portalsFile/downloadOldFile?type=19&amp;oldFileUrl=ITU-R/M.2012-6/CCSA.36.463V1310.doc</w:t>
        </w:r>
      </w:hyperlink>
    </w:p>
    <w:p w14:paraId="58CF2296" w14:textId="32847725"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136 463</w:t>
      </w:r>
      <w:r w:rsidRPr="0034407F">
        <w:rPr>
          <w:color w:val="000000"/>
          <w:sz w:val="18"/>
          <w:szCs w:val="18"/>
          <w:lang w:val="fr-FR" w:eastAsia="en-GB"/>
        </w:rPr>
        <w:tab/>
        <w:t>13.1.0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25</w:t>
      </w:r>
      <w:r w:rsidR="00D63672" w:rsidRPr="0034407F">
        <w:rPr>
          <w:color w:val="000000"/>
          <w:sz w:val="18"/>
          <w:szCs w:val="18"/>
          <w:lang w:val="fr-FR" w:eastAsia="en-GB"/>
        </w:rPr>
        <w:t>/08/2016</w:t>
      </w:r>
      <w:r w:rsidRPr="0034407F">
        <w:rPr>
          <w:color w:val="000000"/>
          <w:sz w:val="18"/>
          <w:szCs w:val="18"/>
          <w:lang w:val="fr-FR" w:eastAsia="en-GB"/>
        </w:rPr>
        <w:tab/>
      </w:r>
      <w:hyperlink r:id="rId2116" w:history="1">
        <w:r w:rsidR="00544CB8" w:rsidRPr="0034407F">
          <w:rPr>
            <w:rStyle w:val="Hyperlink"/>
            <w:sz w:val="18"/>
            <w:szCs w:val="18"/>
            <w:lang w:val="fr-FR" w:eastAsia="en-GB"/>
          </w:rPr>
          <w:t>https://www.etsi.org/deliver/etsi_ts/136400_136499/136463/13.01.00_60/ts_136463v130100p.pdf</w:t>
        </w:r>
      </w:hyperlink>
    </w:p>
    <w:p w14:paraId="1D6EB66D" w14:textId="055C8BA2"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36.463-13.1.0 V1.0.0</w:t>
      </w:r>
      <w:r w:rsidRPr="0034407F">
        <w:rPr>
          <w:color w:val="000000"/>
          <w:sz w:val="18"/>
          <w:szCs w:val="18"/>
          <w:lang w:val="fr-FR" w:eastAsia="en-GB"/>
        </w:rPr>
        <w:tab/>
        <w:t>13.1.0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117" w:history="1">
        <w:r w:rsidR="00544CB8" w:rsidRPr="0034407F">
          <w:rPr>
            <w:rStyle w:val="Hyperlink"/>
            <w:sz w:val="18"/>
            <w:szCs w:val="18"/>
            <w:lang w:val="fr-FR" w:eastAsia="en-GB"/>
          </w:rPr>
          <w:t>https://members.tsdsi.in/index.php/s/SAB8mEdF5nfyiYg</w:t>
        </w:r>
      </w:hyperlink>
    </w:p>
    <w:p w14:paraId="3B593696" w14:textId="5AF0D912"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TTAT.3G-36.463V13.1.0</w:t>
      </w:r>
      <w:r w:rsidRPr="0034407F">
        <w:rPr>
          <w:color w:val="000000"/>
          <w:sz w:val="18"/>
          <w:szCs w:val="18"/>
          <w:lang w:val="fr-FR" w:eastAsia="en-GB"/>
        </w:rPr>
        <w:tab/>
        <w:t>13.1.0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2118" w:history="1">
        <w:r w:rsidR="00544CB8" w:rsidRPr="0034407F">
          <w:rPr>
            <w:rStyle w:val="Hyperlink"/>
            <w:sz w:val="18"/>
            <w:szCs w:val="18"/>
            <w:lang w:val="fr-FR" w:eastAsia="en-GB"/>
          </w:rPr>
          <w:t>http://committee.tta.or.kr/data/ttasDown.jsp?kind=ttastd&amp;pk_num=TTAT.3G-36.463V13.1.0</w:t>
        </w:r>
      </w:hyperlink>
    </w:p>
    <w:p w14:paraId="688FDACD" w14:textId="4EE9FD4F" w:rsidR="00417222" w:rsidRPr="00182533" w:rsidRDefault="006E0553" w:rsidP="00544CB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417222" w:rsidRPr="00182533">
        <w:rPr>
          <w:b/>
          <w:bCs/>
          <w:color w:val="000000"/>
          <w:sz w:val="18"/>
          <w:szCs w:val="18"/>
          <w:lang w:eastAsia="en-GB"/>
        </w:rPr>
        <w:t xml:space="preserve"> 14</w:t>
      </w:r>
    </w:p>
    <w:p w14:paraId="71C9E128" w14:textId="5912A51C" w:rsidR="00417222" w:rsidRPr="00C34319" w:rsidRDefault="00417222" w:rsidP="00544CB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STD-T120-36.463.V14.2.0</w:t>
      </w:r>
      <w:r w:rsidRPr="00C34319">
        <w:rPr>
          <w:color w:val="000000"/>
          <w:sz w:val="18"/>
          <w:szCs w:val="18"/>
          <w:lang w:val="en-GB" w:eastAsia="en-GB"/>
        </w:rPr>
        <w:tab/>
        <w:t>14.2.0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119" w:history="1">
        <w:r w:rsidR="00544CB8" w:rsidRPr="00C34319">
          <w:rPr>
            <w:rStyle w:val="Hyperlink"/>
            <w:sz w:val="18"/>
            <w:szCs w:val="18"/>
            <w:lang w:val="en-GB" w:eastAsia="en-GB"/>
          </w:rPr>
          <w:t>https://www.arib.or.jp/english/html/overview/doc/T120_T23_SPECS/ARIB-STD-T120/Rel14/36/A36463-e20.pdf</w:t>
        </w:r>
      </w:hyperlink>
    </w:p>
    <w:p w14:paraId="68CFB0F1" w14:textId="2B9036A5" w:rsidR="00417222" w:rsidRPr="00C34319"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ATIS.3GPP.36.463V1420</w:t>
      </w:r>
      <w:r w:rsidRPr="00C34319">
        <w:rPr>
          <w:color w:val="000000"/>
          <w:sz w:val="18"/>
          <w:szCs w:val="18"/>
          <w:lang w:val="en-GB" w:eastAsia="en-GB"/>
        </w:rPr>
        <w:tab/>
        <w:t>14.2.0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2120" w:history="1">
        <w:r w:rsidR="00544CB8" w:rsidRPr="00C34319">
          <w:rPr>
            <w:rStyle w:val="Hyperlink"/>
            <w:sz w:val="18"/>
            <w:szCs w:val="18"/>
            <w:lang w:val="en-GB" w:eastAsia="en-GB"/>
          </w:rPr>
          <w:t>https://www.atis.org/3gpp-documents/Rel99-14/</w:t>
        </w:r>
      </w:hyperlink>
    </w:p>
    <w:p w14:paraId="02C3FFAC" w14:textId="2715709A" w:rsidR="00417222" w:rsidRPr="00C34319" w:rsidRDefault="00417222" w:rsidP="00544CB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CCSA.36.463V1420</w:t>
      </w:r>
      <w:r w:rsidRPr="00C34319">
        <w:rPr>
          <w:color w:val="000000"/>
          <w:sz w:val="18"/>
          <w:szCs w:val="18"/>
          <w:lang w:val="en-GB" w:eastAsia="en-GB"/>
        </w:rPr>
        <w:tab/>
        <w:t>14.2.0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/06/2017</w:t>
      </w:r>
      <w:r w:rsidRPr="00C34319">
        <w:rPr>
          <w:color w:val="000000"/>
          <w:sz w:val="18"/>
          <w:szCs w:val="18"/>
          <w:lang w:val="en-GB" w:eastAsia="en-GB"/>
        </w:rPr>
        <w:tab/>
      </w:r>
      <w:hyperlink r:id="rId2121" w:history="1">
        <w:r w:rsidR="00544CB8" w:rsidRPr="00C34319">
          <w:rPr>
            <w:rStyle w:val="Hyperlink"/>
            <w:sz w:val="18"/>
            <w:szCs w:val="18"/>
            <w:lang w:val="en-GB" w:eastAsia="en-GB"/>
          </w:rPr>
          <w:t>https://www.ccsa.org.cn/api/portalsFile/downloadOldFile?type=19&amp;oldFileUrl=ITU-R/M.2012-6/CCSA.36.463V1420.doc</w:t>
        </w:r>
      </w:hyperlink>
    </w:p>
    <w:p w14:paraId="34340F19" w14:textId="065DEFBA"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136 463</w:t>
      </w:r>
      <w:r w:rsidRPr="0034407F">
        <w:rPr>
          <w:color w:val="000000"/>
          <w:sz w:val="18"/>
          <w:szCs w:val="18"/>
          <w:lang w:val="fr-FR" w:eastAsia="en-GB"/>
        </w:rPr>
        <w:tab/>
        <w:t>14.2.0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24</w:t>
      </w:r>
      <w:r w:rsidR="00D63672" w:rsidRPr="0034407F">
        <w:rPr>
          <w:color w:val="000000"/>
          <w:sz w:val="18"/>
          <w:szCs w:val="18"/>
          <w:lang w:val="fr-FR" w:eastAsia="en-GB"/>
        </w:rPr>
        <w:t>/08/2017</w:t>
      </w:r>
      <w:r w:rsidRPr="0034407F">
        <w:rPr>
          <w:color w:val="000000"/>
          <w:sz w:val="18"/>
          <w:szCs w:val="18"/>
          <w:lang w:val="fr-FR" w:eastAsia="en-GB"/>
        </w:rPr>
        <w:tab/>
      </w:r>
      <w:hyperlink r:id="rId2122" w:history="1">
        <w:r w:rsidR="00544CB8" w:rsidRPr="0034407F">
          <w:rPr>
            <w:rStyle w:val="Hyperlink"/>
            <w:sz w:val="18"/>
            <w:szCs w:val="18"/>
            <w:lang w:val="fr-FR" w:eastAsia="en-GB"/>
          </w:rPr>
          <w:t>https://www.etsi.org/deliver/etsi_ts/136400_136499/136463/14.02.00_60/ts_136463v140200p.pdf</w:t>
        </w:r>
      </w:hyperlink>
    </w:p>
    <w:p w14:paraId="4C3412F7" w14:textId="3C479693"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36.463-14.2.0 V1.0.0</w:t>
      </w:r>
      <w:r w:rsidRPr="0034407F">
        <w:rPr>
          <w:color w:val="000000"/>
          <w:sz w:val="18"/>
          <w:szCs w:val="18"/>
          <w:lang w:val="fr-FR" w:eastAsia="en-GB"/>
        </w:rPr>
        <w:tab/>
        <w:t>14.2.0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123" w:history="1">
        <w:r w:rsidR="00544CB8" w:rsidRPr="0034407F">
          <w:rPr>
            <w:rStyle w:val="Hyperlink"/>
            <w:sz w:val="18"/>
            <w:szCs w:val="18"/>
            <w:lang w:val="fr-FR" w:eastAsia="en-GB"/>
          </w:rPr>
          <w:t>https://members.tsdsi.in/index.php/s/SpN6tosYaECDaPF</w:t>
        </w:r>
      </w:hyperlink>
    </w:p>
    <w:p w14:paraId="04C87942" w14:textId="1295B9F2"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TTAT.3G-36.463V14.2.0</w:t>
      </w:r>
      <w:r w:rsidRPr="0034407F">
        <w:rPr>
          <w:color w:val="000000"/>
          <w:sz w:val="18"/>
          <w:szCs w:val="18"/>
          <w:lang w:val="fr-FR" w:eastAsia="en-GB"/>
        </w:rPr>
        <w:tab/>
        <w:t>14.2.0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2124" w:history="1">
        <w:r w:rsidR="00544CB8" w:rsidRPr="0034407F">
          <w:rPr>
            <w:rStyle w:val="Hyperlink"/>
            <w:sz w:val="18"/>
            <w:szCs w:val="18"/>
            <w:lang w:val="fr-FR" w:eastAsia="en-GB"/>
          </w:rPr>
          <w:t>http://committee.tta.or.kr/data/ttasDown.jsp?kind=ttastd&amp;pk_num=TTAT.3G-36.463V14.2.0</w:t>
        </w:r>
      </w:hyperlink>
    </w:p>
    <w:p w14:paraId="19E07F31" w14:textId="3628CA73" w:rsidR="00417222" w:rsidRPr="00182533" w:rsidRDefault="006E0553" w:rsidP="00544CB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417222" w:rsidRPr="00182533">
        <w:rPr>
          <w:b/>
          <w:bCs/>
          <w:color w:val="000000"/>
          <w:sz w:val="18"/>
          <w:szCs w:val="18"/>
          <w:lang w:eastAsia="en-GB"/>
        </w:rPr>
        <w:t xml:space="preserve"> 15</w:t>
      </w:r>
    </w:p>
    <w:p w14:paraId="547C46B4" w14:textId="77EAADFC" w:rsidR="00417222" w:rsidRPr="00C34319" w:rsidRDefault="00417222"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STD-T120-36.463.V15.0.0</w:t>
      </w:r>
      <w:r w:rsidRPr="00C34319">
        <w:rPr>
          <w:color w:val="000000"/>
          <w:sz w:val="18"/>
          <w:szCs w:val="18"/>
          <w:lang w:val="en-GB" w:eastAsia="en-GB"/>
        </w:rPr>
        <w:tab/>
        <w:t>15.0.0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125" w:history="1">
        <w:r w:rsidR="00544CB8" w:rsidRPr="00C34319">
          <w:rPr>
            <w:rStyle w:val="Hyperlink"/>
            <w:sz w:val="18"/>
            <w:szCs w:val="18"/>
            <w:lang w:val="en-GB" w:eastAsia="en-GB"/>
          </w:rPr>
          <w:t>https://www.arib.or.jp/english/html/overview/doc/T120_T23_SPECS/ARIB-STD-T120/Rel15/36/A36463-f00.pdf</w:t>
        </w:r>
      </w:hyperlink>
    </w:p>
    <w:p w14:paraId="3EB1414E" w14:textId="48750CAD" w:rsidR="00417222" w:rsidRPr="00C34319" w:rsidRDefault="00417222"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5103" w:hanging="5103"/>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ATIS.3GPP.36.463V1500</w:t>
      </w:r>
      <w:r w:rsidRPr="00C34319">
        <w:rPr>
          <w:color w:val="000000"/>
          <w:sz w:val="18"/>
          <w:szCs w:val="18"/>
          <w:lang w:val="en-GB" w:eastAsia="en-GB"/>
        </w:rPr>
        <w:tab/>
        <w:t>15.0.0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2126" w:history="1">
        <w:r w:rsidR="00544CB8" w:rsidRPr="00C34319">
          <w:rPr>
            <w:rStyle w:val="Hyperlink"/>
            <w:sz w:val="18"/>
            <w:szCs w:val="18"/>
            <w:lang w:val="en-GB" w:eastAsia="en-GB"/>
          </w:rPr>
          <w:t>https://www.atis.org/3gpp-documents/Rel15/</w:t>
        </w:r>
      </w:hyperlink>
    </w:p>
    <w:p w14:paraId="312325FA" w14:textId="6C73307E" w:rsidR="00417222" w:rsidRPr="00C34319" w:rsidRDefault="00417222"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CCSA.36.463V1500</w:t>
      </w:r>
      <w:r w:rsidRPr="00C34319">
        <w:rPr>
          <w:color w:val="000000"/>
          <w:sz w:val="18"/>
          <w:szCs w:val="18"/>
          <w:lang w:val="en-GB" w:eastAsia="en-GB"/>
        </w:rPr>
        <w:tab/>
        <w:t>15.0.0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/06/2018</w:t>
      </w:r>
      <w:r w:rsidRPr="00C34319">
        <w:rPr>
          <w:color w:val="000000"/>
          <w:sz w:val="18"/>
          <w:szCs w:val="18"/>
          <w:lang w:val="en-GB" w:eastAsia="en-GB"/>
        </w:rPr>
        <w:tab/>
      </w:r>
      <w:hyperlink r:id="rId2127" w:history="1">
        <w:r w:rsidR="00544CB8" w:rsidRPr="00C34319">
          <w:rPr>
            <w:rStyle w:val="Hyperlink"/>
            <w:sz w:val="18"/>
            <w:szCs w:val="18"/>
            <w:lang w:val="en-GB" w:eastAsia="en-GB"/>
          </w:rPr>
          <w:t>https://www.ccsa.org.cn/api/portalsFile/downloadOldFile?type=19&amp;oldFileUrl=ITU-R/M.2012-6/CCSA.36.463V1500.doc</w:t>
        </w:r>
      </w:hyperlink>
    </w:p>
    <w:p w14:paraId="2C74BD17" w14:textId="24F34DB4" w:rsidR="00417222" w:rsidRPr="0034407F" w:rsidRDefault="00417222"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136 463</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04</w:t>
      </w:r>
      <w:r w:rsidR="00D63672" w:rsidRPr="0034407F">
        <w:rPr>
          <w:color w:val="000000"/>
          <w:sz w:val="18"/>
          <w:szCs w:val="18"/>
          <w:lang w:val="fr-FR" w:eastAsia="en-GB"/>
        </w:rPr>
        <w:t>/07/2018</w:t>
      </w:r>
      <w:r w:rsidRPr="0034407F">
        <w:rPr>
          <w:color w:val="000000"/>
          <w:sz w:val="18"/>
          <w:szCs w:val="18"/>
          <w:lang w:val="fr-FR" w:eastAsia="en-GB"/>
        </w:rPr>
        <w:tab/>
      </w:r>
      <w:hyperlink r:id="rId2128" w:history="1">
        <w:r w:rsidR="00544CB8" w:rsidRPr="0034407F">
          <w:rPr>
            <w:rStyle w:val="Hyperlink"/>
            <w:sz w:val="18"/>
            <w:szCs w:val="18"/>
            <w:lang w:val="fr-FR" w:eastAsia="en-GB"/>
          </w:rPr>
          <w:t>https://www.etsi.org/deliver/etsi_ts/136400_136499/136463/15.00.00_60/ts_136463v150000p.pdf</w:t>
        </w:r>
      </w:hyperlink>
    </w:p>
    <w:p w14:paraId="1586E9F5" w14:textId="33C1D2B4" w:rsidR="00417222" w:rsidRPr="0034407F" w:rsidRDefault="00417222"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36.463-15.0.0 V1.0.0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129" w:history="1">
        <w:r w:rsidR="00544CB8" w:rsidRPr="0034407F">
          <w:rPr>
            <w:rStyle w:val="Hyperlink"/>
            <w:sz w:val="18"/>
            <w:szCs w:val="18"/>
            <w:lang w:val="fr-FR" w:eastAsia="en-GB"/>
          </w:rPr>
          <w:t>https://members.tsdsi.in/index.php/s/MFem6KcmqnCDwpe</w:t>
        </w:r>
      </w:hyperlink>
    </w:p>
    <w:p w14:paraId="73CA243B" w14:textId="62333480"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TTAT.3G-36.463V15.0.0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2130" w:history="1">
        <w:r w:rsidR="00544CB8" w:rsidRPr="0034407F">
          <w:rPr>
            <w:rStyle w:val="Hyperlink"/>
            <w:sz w:val="18"/>
            <w:szCs w:val="18"/>
            <w:lang w:val="fr-FR" w:eastAsia="en-GB"/>
          </w:rPr>
          <w:t>http://committee.tta.or.kr/data/ttasDown.jsp?kind=ttastd&amp;pk_num=TTAT.3G-36.463V15.0.0</w:t>
        </w:r>
      </w:hyperlink>
    </w:p>
    <w:p w14:paraId="2CDCEF89" w14:textId="0991CA9D" w:rsidR="00417222" w:rsidRPr="00182533" w:rsidRDefault="006E0553" w:rsidP="00544CB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417222" w:rsidRPr="00182533">
        <w:rPr>
          <w:b/>
          <w:bCs/>
          <w:color w:val="000000"/>
          <w:sz w:val="18"/>
          <w:szCs w:val="18"/>
          <w:lang w:eastAsia="en-GB"/>
        </w:rPr>
        <w:t xml:space="preserve"> 16</w:t>
      </w:r>
    </w:p>
    <w:p w14:paraId="32DE173D" w14:textId="6F4F6C6C" w:rsidR="00417222" w:rsidRPr="00C34319" w:rsidRDefault="00417222" w:rsidP="00544CB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STD-T120-36.463.V16.0.0</w:t>
      </w:r>
      <w:r w:rsidRPr="00C34319">
        <w:rPr>
          <w:color w:val="000000"/>
          <w:sz w:val="18"/>
          <w:szCs w:val="18"/>
          <w:lang w:val="en-GB" w:eastAsia="en-GB"/>
        </w:rPr>
        <w:tab/>
        <w:t>16.0.0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131" w:history="1">
        <w:r w:rsidR="00544CB8" w:rsidRPr="00C34319">
          <w:rPr>
            <w:rStyle w:val="Hyperlink"/>
            <w:sz w:val="18"/>
            <w:szCs w:val="18"/>
            <w:lang w:val="en-GB" w:eastAsia="en-GB"/>
          </w:rPr>
          <w:t>https://www.arib.or.jp/english/html/overview/doc/T120_T23_SPECS/ARIB-STD-T120/Rel16/36/A36463-g00.pdf</w:t>
        </w:r>
      </w:hyperlink>
    </w:p>
    <w:p w14:paraId="0D2E490B" w14:textId="087C92A9" w:rsidR="00417222" w:rsidRPr="00C34319"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ATIS.3GPP.36.463V1600</w:t>
      </w:r>
      <w:r w:rsidRPr="00C34319">
        <w:rPr>
          <w:color w:val="000000"/>
          <w:sz w:val="18"/>
          <w:szCs w:val="18"/>
          <w:lang w:val="en-GB" w:eastAsia="en-GB"/>
        </w:rPr>
        <w:tab/>
        <w:t>16.0.0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2132" w:history="1">
        <w:r w:rsidR="00544CB8" w:rsidRPr="00C34319">
          <w:rPr>
            <w:rStyle w:val="Hyperlink"/>
            <w:sz w:val="18"/>
            <w:szCs w:val="18"/>
            <w:lang w:val="en-GB" w:eastAsia="en-GB"/>
          </w:rPr>
          <w:t>https://www.atis.org/3gpp-documents/Rel16/</w:t>
        </w:r>
      </w:hyperlink>
    </w:p>
    <w:p w14:paraId="43B4E238" w14:textId="20CA36CA" w:rsidR="00417222" w:rsidRPr="00C34319" w:rsidRDefault="00417222" w:rsidP="00544CB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CCSA.36.463V1600</w:t>
      </w:r>
      <w:r w:rsidRPr="00C34319">
        <w:rPr>
          <w:color w:val="000000"/>
          <w:sz w:val="18"/>
          <w:szCs w:val="18"/>
          <w:lang w:val="en-GB" w:eastAsia="en-GB"/>
        </w:rPr>
        <w:tab/>
        <w:t>16.0.0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/07/2020</w:t>
      </w:r>
      <w:r w:rsidRPr="00C34319">
        <w:rPr>
          <w:color w:val="000000"/>
          <w:sz w:val="18"/>
          <w:szCs w:val="18"/>
          <w:lang w:val="en-GB" w:eastAsia="en-GB"/>
        </w:rPr>
        <w:tab/>
      </w:r>
      <w:hyperlink r:id="rId2133" w:history="1">
        <w:r w:rsidR="00544CB8" w:rsidRPr="00C34319">
          <w:rPr>
            <w:rStyle w:val="Hyperlink"/>
            <w:sz w:val="18"/>
            <w:szCs w:val="18"/>
            <w:lang w:val="en-GB" w:eastAsia="en-GB"/>
          </w:rPr>
          <w:t>https://www.ccsa.org.cn/api/portalsFile/downloadOldFile?type=19&amp;oldFileUrl=ITU-R/M.2012-6/CCSA.36.463V1600.doc</w:t>
        </w:r>
      </w:hyperlink>
    </w:p>
    <w:p w14:paraId="0D57532A" w14:textId="7FCC6247"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136 463</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/07/2020</w:t>
      </w:r>
      <w:r w:rsidRPr="0034407F">
        <w:rPr>
          <w:color w:val="000000"/>
          <w:sz w:val="18"/>
          <w:szCs w:val="18"/>
          <w:lang w:val="fr-FR" w:eastAsia="en-GB"/>
        </w:rPr>
        <w:tab/>
      </w:r>
      <w:hyperlink r:id="rId2134" w:history="1">
        <w:r w:rsidR="00544CB8" w:rsidRPr="0034407F">
          <w:rPr>
            <w:rStyle w:val="Hyperlink"/>
            <w:sz w:val="18"/>
            <w:szCs w:val="18"/>
            <w:lang w:val="fr-FR" w:eastAsia="en-GB"/>
          </w:rPr>
          <w:t>https://www.etsi.org/deliver/etsi_ts/136400_136499/136463/16.00.00_60/ts_136463v160000p.pdf</w:t>
        </w:r>
      </w:hyperlink>
    </w:p>
    <w:p w14:paraId="6A1E3D69" w14:textId="253764F5"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36.463-16.0.0 V1.0.0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135" w:history="1">
        <w:r w:rsidR="00544CB8" w:rsidRPr="0034407F">
          <w:rPr>
            <w:rStyle w:val="Hyperlink"/>
            <w:sz w:val="18"/>
            <w:szCs w:val="18"/>
            <w:lang w:val="fr-FR" w:eastAsia="en-GB"/>
          </w:rPr>
          <w:t>https://members.tsdsi.in/index.php/s/L4dbZFLbtrH4HtA</w:t>
        </w:r>
      </w:hyperlink>
    </w:p>
    <w:p w14:paraId="2526C61B" w14:textId="25081D95"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TTAT.3G-36.463V16.0.0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2136" w:history="1">
        <w:r w:rsidR="00544CB8" w:rsidRPr="0034407F">
          <w:rPr>
            <w:rStyle w:val="Hyperlink"/>
            <w:sz w:val="18"/>
            <w:szCs w:val="18"/>
            <w:lang w:val="fr-FR" w:eastAsia="en-GB"/>
          </w:rPr>
          <w:t>http://committee.tta.or.kr/data/ttasDown.jsp?kind=ttastd&amp;pk_num=TTAT.3G-36.463V16.0.0</w:t>
        </w:r>
      </w:hyperlink>
    </w:p>
    <w:p w14:paraId="5B8AAEEE" w14:textId="232EB1BF" w:rsidR="00417222" w:rsidRPr="00182533" w:rsidRDefault="006E0553" w:rsidP="00544CB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417222" w:rsidRPr="00182533">
        <w:rPr>
          <w:b/>
          <w:bCs/>
          <w:color w:val="000000"/>
          <w:sz w:val="18"/>
          <w:szCs w:val="18"/>
          <w:lang w:eastAsia="en-GB"/>
        </w:rPr>
        <w:t xml:space="preserve"> 17</w:t>
      </w:r>
    </w:p>
    <w:p w14:paraId="7265D858" w14:textId="3519E900" w:rsidR="00417222" w:rsidRPr="00C34319" w:rsidRDefault="00417222" w:rsidP="00544CB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STD-T120-36.463.V17.0.0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137" w:history="1">
        <w:r w:rsidR="00544CB8" w:rsidRPr="00C34319">
          <w:rPr>
            <w:rStyle w:val="Hyperlink"/>
            <w:sz w:val="18"/>
            <w:szCs w:val="18"/>
            <w:lang w:val="en-GB" w:eastAsia="en-GB"/>
          </w:rPr>
          <w:t>https://www.arib.or.jp/english/html/overview/doc/T120_T23_SPECS/ARIB-STD-T120/Rel17/36/A36463-h00.pdf</w:t>
        </w:r>
      </w:hyperlink>
    </w:p>
    <w:p w14:paraId="482999C9" w14:textId="00931C8D" w:rsidR="00417222" w:rsidRPr="00C34319"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ATIS.3GPP.36.463.V17.0.0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2138" w:history="1">
        <w:r w:rsidR="00544CB8" w:rsidRPr="00C34319">
          <w:rPr>
            <w:rStyle w:val="Hyperlink"/>
            <w:sz w:val="18"/>
            <w:szCs w:val="18"/>
            <w:lang w:val="en-GB" w:eastAsia="en-GB"/>
          </w:rPr>
          <w:t>https://www.atis.org/3gpp-transpositions - Rel-17</w:t>
        </w:r>
      </w:hyperlink>
    </w:p>
    <w:p w14:paraId="7EFD8A8F" w14:textId="26FC57DA" w:rsidR="00417222" w:rsidRPr="00C34319" w:rsidRDefault="00417222" w:rsidP="00544CB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CCSA.36.463V1700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/04/2022</w:t>
      </w:r>
      <w:r w:rsidRPr="00C34319">
        <w:rPr>
          <w:color w:val="000000"/>
          <w:sz w:val="18"/>
          <w:szCs w:val="18"/>
          <w:lang w:val="en-GB" w:eastAsia="en-GB"/>
        </w:rPr>
        <w:tab/>
      </w:r>
      <w:hyperlink r:id="rId2139" w:history="1">
        <w:r w:rsidR="00544CB8" w:rsidRPr="00C34319">
          <w:rPr>
            <w:rStyle w:val="Hyperlink"/>
            <w:sz w:val="18"/>
            <w:szCs w:val="18"/>
            <w:lang w:val="en-GB" w:eastAsia="en-GB"/>
          </w:rPr>
          <w:t>https://www.ccsa.org.cn/api/portalsFile/downloadOldFile?type=19&amp;oldFileUrl=ITU-R/M.2012-6/CCSA.36.463V1700.doc</w:t>
        </w:r>
      </w:hyperlink>
    </w:p>
    <w:p w14:paraId="5FB98848" w14:textId="563C440C"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136 463</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/05/2022</w:t>
      </w:r>
      <w:r w:rsidRPr="0034407F">
        <w:rPr>
          <w:color w:val="000000"/>
          <w:sz w:val="18"/>
          <w:szCs w:val="18"/>
          <w:lang w:val="fr-FR" w:eastAsia="en-GB"/>
        </w:rPr>
        <w:tab/>
      </w:r>
      <w:hyperlink r:id="rId2140" w:history="1">
        <w:r w:rsidR="00544CB8" w:rsidRPr="0034407F">
          <w:rPr>
            <w:rStyle w:val="Hyperlink"/>
            <w:sz w:val="18"/>
            <w:szCs w:val="18"/>
            <w:lang w:val="fr-FR" w:eastAsia="en-GB"/>
          </w:rPr>
          <w:t>https://www.etsi.org/deliver/etsi_ts/136400_136499/136463/17.00.00_60/ts_136463v170000p.pdf</w:t>
        </w:r>
      </w:hyperlink>
    </w:p>
    <w:p w14:paraId="6BAE2791" w14:textId="3F8E2416"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36.463-17.0.0 V1.0.0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/07/2022</w:t>
      </w:r>
      <w:r w:rsidRPr="0034407F">
        <w:rPr>
          <w:color w:val="000000"/>
          <w:sz w:val="18"/>
          <w:szCs w:val="18"/>
          <w:lang w:val="fr-FR" w:eastAsia="en-GB"/>
        </w:rPr>
        <w:tab/>
      </w:r>
      <w:hyperlink r:id="rId2141" w:history="1">
        <w:r w:rsidR="00544CB8" w:rsidRPr="0034407F">
          <w:rPr>
            <w:rStyle w:val="Hyperlink"/>
            <w:sz w:val="18"/>
            <w:szCs w:val="18"/>
            <w:lang w:val="fr-FR" w:eastAsia="en-GB"/>
          </w:rPr>
          <w:t>https://members.tsdsi.in/s/JbEna9JddfRa7qj</w:t>
        </w:r>
      </w:hyperlink>
    </w:p>
    <w:p w14:paraId="1330D7B8" w14:textId="5C3D82A9" w:rsidR="00417222" w:rsidRPr="0034407F" w:rsidRDefault="00417222"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TTAT.3G-36.463V17.0.0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2142" w:history="1">
        <w:r w:rsidR="00544CB8" w:rsidRPr="0034407F">
          <w:rPr>
            <w:rStyle w:val="Hyperlink"/>
            <w:sz w:val="18"/>
            <w:szCs w:val="18"/>
            <w:lang w:val="fr-FR" w:eastAsia="en-GB"/>
          </w:rPr>
          <w:t>http://committee.tta.or.kr/data/ttasDown.jsp?kind=ttastd&amp;pk_num=TTAT.3G-36.463V17.0.0</w:t>
        </w:r>
      </w:hyperlink>
    </w:p>
    <w:p w14:paraId="511CB59D" w14:textId="77777777" w:rsidR="00C556AE" w:rsidRPr="00182533" w:rsidRDefault="00C556AE" w:rsidP="00C556AE">
      <w:pPr>
        <w:pStyle w:val="Heading4"/>
      </w:pPr>
      <w:r w:rsidRPr="00182533">
        <w:lastRenderedPageBreak/>
        <w:t>2.1.4.27</w:t>
      </w:r>
      <w:r w:rsidRPr="00182533">
        <w:tab/>
        <w:t>TS 36.464</w:t>
      </w:r>
    </w:p>
    <w:p w14:paraId="55702CF6" w14:textId="77777777" w:rsidR="00C556AE" w:rsidRPr="00182533" w:rsidRDefault="00C556AE" w:rsidP="00C556AE">
      <w:pPr>
        <w:pStyle w:val="Headingb"/>
      </w:pPr>
      <w:r w:rsidRPr="00182533">
        <w:t>Red de acceso radioeléctrico terrenal universal evolucionada (E-UTRAN) y LAN inalámbrica (WLAN); transporte de datos Xw</w:t>
      </w:r>
    </w:p>
    <w:p w14:paraId="4B79CCE8" w14:textId="77777777" w:rsidR="00C556AE" w:rsidRPr="00182533" w:rsidRDefault="00C556AE" w:rsidP="00C556AE">
      <w:pPr>
        <w:keepNext/>
        <w:keepLines/>
      </w:pPr>
      <w:r w:rsidRPr="00182533">
        <w:t>Este documento especifica las normas para los protocolos de transporte de datos de usuario y los protocolos de señalización conexos para establecer los portadores de transporte en el plano de usuario a través de la interfaz Xw para la agregación de LTE/WLAN (LWA).</w:t>
      </w:r>
    </w:p>
    <w:p w14:paraId="1799201D" w14:textId="77777777" w:rsidR="00855B1C" w:rsidRPr="00182533" w:rsidRDefault="00855B1C" w:rsidP="00855B1C">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21DAED43" w14:textId="51F6F275" w:rsidR="00554716" w:rsidRPr="00182533" w:rsidRDefault="006E0553" w:rsidP="00544CB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554716" w:rsidRPr="00182533">
        <w:rPr>
          <w:b/>
          <w:bCs/>
          <w:color w:val="000000"/>
          <w:sz w:val="18"/>
          <w:szCs w:val="18"/>
          <w:lang w:eastAsia="en-GB"/>
        </w:rPr>
        <w:t xml:space="preserve"> 13</w:t>
      </w:r>
    </w:p>
    <w:p w14:paraId="66CCF10A" w14:textId="090FCBDC" w:rsidR="00554716" w:rsidRPr="00C34319" w:rsidRDefault="00554716"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STD-T120-36.464.V13.3.0</w:t>
      </w:r>
      <w:r w:rsidRPr="00C34319">
        <w:rPr>
          <w:color w:val="000000"/>
          <w:sz w:val="18"/>
          <w:szCs w:val="18"/>
          <w:lang w:val="en-GB" w:eastAsia="en-GB"/>
        </w:rPr>
        <w:tab/>
        <w:t>13.3.0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143" w:history="1">
        <w:r w:rsidR="00544CB8" w:rsidRPr="00C34319">
          <w:rPr>
            <w:rStyle w:val="Hyperlink"/>
            <w:sz w:val="18"/>
            <w:szCs w:val="18"/>
            <w:lang w:val="en-GB" w:eastAsia="en-GB"/>
          </w:rPr>
          <w:t>https://www.arib.or.jp/english/html/overview/doc/T120_T23_SPECS/ARIB-STD-T120/Rel13/36/A36464-d30.pdf</w:t>
        </w:r>
      </w:hyperlink>
    </w:p>
    <w:p w14:paraId="5F47F455" w14:textId="51DA0C0E" w:rsidR="00554716" w:rsidRPr="00C34319" w:rsidRDefault="00554716"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ATIS.3GPP.36.464V1330</w:t>
      </w:r>
      <w:r w:rsidRPr="00C34319">
        <w:rPr>
          <w:color w:val="000000"/>
          <w:sz w:val="18"/>
          <w:szCs w:val="18"/>
          <w:lang w:val="en-GB" w:eastAsia="en-GB"/>
        </w:rPr>
        <w:tab/>
        <w:t>13.3.0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2144" w:history="1">
        <w:r w:rsidR="00544CB8" w:rsidRPr="00C34319">
          <w:rPr>
            <w:rStyle w:val="Hyperlink"/>
            <w:sz w:val="18"/>
            <w:szCs w:val="18"/>
            <w:lang w:val="en-GB" w:eastAsia="en-GB"/>
          </w:rPr>
          <w:t>https://www.atis.org/3gpp-documents/Rel99-14/</w:t>
        </w:r>
      </w:hyperlink>
    </w:p>
    <w:p w14:paraId="667549B4" w14:textId="44FB58FA" w:rsidR="00554716" w:rsidRPr="00C34319" w:rsidRDefault="00554716"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CCSA.36.464V1330</w:t>
      </w:r>
      <w:r w:rsidRPr="00C34319">
        <w:rPr>
          <w:color w:val="000000"/>
          <w:sz w:val="18"/>
          <w:szCs w:val="18"/>
          <w:lang w:val="en-GB" w:eastAsia="en-GB"/>
        </w:rPr>
        <w:tab/>
        <w:t>13.3.0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/09/2017</w:t>
      </w:r>
      <w:r w:rsidRPr="00C34319">
        <w:rPr>
          <w:color w:val="000000"/>
          <w:sz w:val="18"/>
          <w:szCs w:val="18"/>
          <w:lang w:val="en-GB" w:eastAsia="en-GB"/>
        </w:rPr>
        <w:tab/>
      </w:r>
      <w:hyperlink r:id="rId2145" w:history="1">
        <w:r w:rsidR="00544CB8" w:rsidRPr="00C34319">
          <w:rPr>
            <w:rStyle w:val="Hyperlink"/>
            <w:sz w:val="18"/>
            <w:szCs w:val="18"/>
            <w:lang w:val="en-GB" w:eastAsia="en-GB"/>
          </w:rPr>
          <w:t>https://www.ccsa.org.cn/api/portalsFile/downloadOldFile?type=19&amp;oldFileUrl=ITU-R/M.2012-6/CCSA.36.464V1330.doc</w:t>
        </w:r>
      </w:hyperlink>
    </w:p>
    <w:p w14:paraId="3C995CA7" w14:textId="1DA30F71" w:rsidR="00554716" w:rsidRPr="0034407F" w:rsidRDefault="00554716"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136 464</w:t>
      </w:r>
      <w:r w:rsidRPr="0034407F">
        <w:rPr>
          <w:color w:val="000000"/>
          <w:sz w:val="18"/>
          <w:szCs w:val="18"/>
          <w:lang w:val="fr-FR" w:eastAsia="en-GB"/>
        </w:rPr>
        <w:tab/>
        <w:t>13.3.0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18</w:t>
      </w:r>
      <w:r w:rsidR="00D63672" w:rsidRPr="0034407F">
        <w:rPr>
          <w:color w:val="000000"/>
          <w:sz w:val="18"/>
          <w:szCs w:val="18"/>
          <w:lang w:val="fr-FR" w:eastAsia="en-GB"/>
        </w:rPr>
        <w:t>/10/2017</w:t>
      </w:r>
      <w:r w:rsidRPr="0034407F">
        <w:rPr>
          <w:color w:val="000000"/>
          <w:sz w:val="18"/>
          <w:szCs w:val="18"/>
          <w:lang w:val="fr-FR" w:eastAsia="en-GB"/>
        </w:rPr>
        <w:tab/>
      </w:r>
      <w:hyperlink r:id="rId2146" w:history="1">
        <w:r w:rsidR="00544CB8" w:rsidRPr="0034407F">
          <w:rPr>
            <w:rStyle w:val="Hyperlink"/>
            <w:sz w:val="18"/>
            <w:szCs w:val="18"/>
            <w:lang w:val="fr-FR" w:eastAsia="en-GB"/>
          </w:rPr>
          <w:t>https://www.etsi.org/deliver/etsi_ts/136400_136499/136464/13.03.00_60/ts_136464v130300p.pdf</w:t>
        </w:r>
      </w:hyperlink>
    </w:p>
    <w:p w14:paraId="62843979" w14:textId="111EA722" w:rsidR="00554716" w:rsidRPr="0034407F" w:rsidRDefault="00554716"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36.464-13.3.0 V1.0.0</w:t>
      </w:r>
      <w:r w:rsidRPr="0034407F">
        <w:rPr>
          <w:color w:val="000000"/>
          <w:sz w:val="18"/>
          <w:szCs w:val="18"/>
          <w:lang w:val="fr-FR" w:eastAsia="en-GB"/>
        </w:rPr>
        <w:tab/>
        <w:t>13.3.0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147" w:history="1">
        <w:r w:rsidR="00544CB8" w:rsidRPr="0034407F">
          <w:rPr>
            <w:rStyle w:val="Hyperlink"/>
            <w:sz w:val="18"/>
            <w:szCs w:val="18"/>
            <w:lang w:val="fr-FR" w:eastAsia="en-GB"/>
          </w:rPr>
          <w:t>https://members.tsdsi.in/index.php/s/BYY38Ed6bLLt9rD</w:t>
        </w:r>
      </w:hyperlink>
    </w:p>
    <w:p w14:paraId="059DC9C0" w14:textId="76F281D9" w:rsidR="00554716" w:rsidRPr="0034407F" w:rsidRDefault="00554716"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TTAT.3G-36.464V13.3.0</w:t>
      </w:r>
      <w:r w:rsidRPr="0034407F">
        <w:rPr>
          <w:color w:val="000000"/>
          <w:sz w:val="18"/>
          <w:szCs w:val="18"/>
          <w:lang w:val="fr-FR" w:eastAsia="en-GB"/>
        </w:rPr>
        <w:tab/>
        <w:t>13.3.0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2148" w:history="1">
        <w:r w:rsidR="00544CB8" w:rsidRPr="0034407F">
          <w:rPr>
            <w:rStyle w:val="Hyperlink"/>
            <w:sz w:val="18"/>
            <w:szCs w:val="18"/>
            <w:lang w:val="fr-FR" w:eastAsia="en-GB"/>
          </w:rPr>
          <w:t>http://committee.tta.or.kr/data/ttasDown.jsp?kind=ttastd&amp;pk_num=TTAT.3G-36.464V13.3.0</w:t>
        </w:r>
      </w:hyperlink>
    </w:p>
    <w:p w14:paraId="115188B8" w14:textId="3DD277BC" w:rsidR="00554716" w:rsidRPr="00182533" w:rsidRDefault="006E0553" w:rsidP="00544CB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554716" w:rsidRPr="00182533">
        <w:rPr>
          <w:b/>
          <w:bCs/>
          <w:color w:val="000000"/>
          <w:sz w:val="18"/>
          <w:szCs w:val="18"/>
          <w:lang w:eastAsia="en-GB"/>
        </w:rPr>
        <w:t xml:space="preserve"> 14</w:t>
      </w:r>
    </w:p>
    <w:p w14:paraId="7FF6B6A2" w14:textId="41633D5F" w:rsidR="00554716" w:rsidRPr="00C34319" w:rsidRDefault="00554716" w:rsidP="00544CB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STD-T120-36.464.V14.2.0</w:t>
      </w:r>
      <w:r w:rsidRPr="00C34319">
        <w:rPr>
          <w:color w:val="000000"/>
          <w:sz w:val="18"/>
          <w:szCs w:val="18"/>
          <w:lang w:val="en-GB" w:eastAsia="en-GB"/>
        </w:rPr>
        <w:tab/>
        <w:t>14.2.0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149" w:history="1">
        <w:r w:rsidR="00544CB8" w:rsidRPr="00C34319">
          <w:rPr>
            <w:rStyle w:val="Hyperlink"/>
            <w:sz w:val="18"/>
            <w:szCs w:val="18"/>
            <w:lang w:val="en-GB" w:eastAsia="en-GB"/>
          </w:rPr>
          <w:t>https://www.arib.or.jp/english/html/overview/doc/T120_T23_SPECS/ARIB-STD-T120/Rel14/36/A36464-e20.pdf</w:t>
        </w:r>
      </w:hyperlink>
    </w:p>
    <w:p w14:paraId="36C9631B" w14:textId="290DF257" w:rsidR="00554716" w:rsidRPr="00C34319" w:rsidRDefault="00554716"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ATIS.3GPP.36.464V1420</w:t>
      </w:r>
      <w:r w:rsidRPr="00C34319">
        <w:rPr>
          <w:color w:val="000000"/>
          <w:sz w:val="18"/>
          <w:szCs w:val="18"/>
          <w:lang w:val="en-GB" w:eastAsia="en-GB"/>
        </w:rPr>
        <w:tab/>
        <w:t>14.2.0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2150" w:history="1">
        <w:r w:rsidR="00544CB8" w:rsidRPr="00C34319">
          <w:rPr>
            <w:rStyle w:val="Hyperlink"/>
            <w:sz w:val="18"/>
            <w:szCs w:val="18"/>
            <w:lang w:val="en-GB" w:eastAsia="en-GB"/>
          </w:rPr>
          <w:t>https://www.atis.org/3gpp-documents/Rel99-14/</w:t>
        </w:r>
      </w:hyperlink>
    </w:p>
    <w:p w14:paraId="66EBDF31" w14:textId="51F48D48" w:rsidR="00554716" w:rsidRPr="00C34319" w:rsidRDefault="00554716" w:rsidP="00544CB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CCSA.36.464V1420</w:t>
      </w:r>
      <w:r w:rsidRPr="00C34319">
        <w:rPr>
          <w:color w:val="000000"/>
          <w:sz w:val="18"/>
          <w:szCs w:val="18"/>
          <w:lang w:val="en-GB" w:eastAsia="en-GB"/>
        </w:rPr>
        <w:tab/>
        <w:t>14.2.0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/09/2017</w:t>
      </w:r>
      <w:r w:rsidRPr="00C34319">
        <w:rPr>
          <w:color w:val="000000"/>
          <w:sz w:val="18"/>
          <w:szCs w:val="18"/>
          <w:lang w:val="en-GB" w:eastAsia="en-GB"/>
        </w:rPr>
        <w:tab/>
      </w:r>
      <w:hyperlink r:id="rId2151" w:history="1">
        <w:r w:rsidR="00544CB8" w:rsidRPr="00C34319">
          <w:rPr>
            <w:rStyle w:val="Hyperlink"/>
            <w:sz w:val="18"/>
            <w:szCs w:val="18"/>
            <w:lang w:val="en-GB" w:eastAsia="en-GB"/>
          </w:rPr>
          <w:t>https://www.ccsa.org.cn/api/portalsFile/downloadOldFile?type=19&amp;oldFileUrl=ITU-R/M.2012-6/CCSA.36.464V1420.doc</w:t>
        </w:r>
      </w:hyperlink>
    </w:p>
    <w:p w14:paraId="01DE5995" w14:textId="3EEDFB72" w:rsidR="00554716" w:rsidRPr="0034407F" w:rsidRDefault="00554716"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136 464</w:t>
      </w:r>
      <w:r w:rsidRPr="0034407F">
        <w:rPr>
          <w:color w:val="000000"/>
          <w:sz w:val="18"/>
          <w:szCs w:val="18"/>
          <w:lang w:val="fr-FR" w:eastAsia="en-GB"/>
        </w:rPr>
        <w:tab/>
        <w:t>14.2.0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18</w:t>
      </w:r>
      <w:r w:rsidR="00D63672" w:rsidRPr="0034407F">
        <w:rPr>
          <w:color w:val="000000"/>
          <w:sz w:val="18"/>
          <w:szCs w:val="18"/>
          <w:lang w:val="fr-FR" w:eastAsia="en-GB"/>
        </w:rPr>
        <w:t>/10/2017</w:t>
      </w:r>
      <w:r w:rsidRPr="0034407F">
        <w:rPr>
          <w:color w:val="000000"/>
          <w:sz w:val="18"/>
          <w:szCs w:val="18"/>
          <w:lang w:val="fr-FR" w:eastAsia="en-GB"/>
        </w:rPr>
        <w:tab/>
      </w:r>
      <w:hyperlink r:id="rId2152" w:history="1">
        <w:r w:rsidR="00544CB8" w:rsidRPr="0034407F">
          <w:rPr>
            <w:rStyle w:val="Hyperlink"/>
            <w:sz w:val="18"/>
            <w:szCs w:val="18"/>
            <w:lang w:val="fr-FR" w:eastAsia="en-GB"/>
          </w:rPr>
          <w:t>https://www.etsi.org/deliver/etsi_ts/136400_136499/136464/14.02.00_60/ts_136464v140200p.pdf</w:t>
        </w:r>
      </w:hyperlink>
    </w:p>
    <w:p w14:paraId="4A1F697E" w14:textId="1EF3A034" w:rsidR="00554716" w:rsidRPr="0034407F" w:rsidRDefault="00554716"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36.464-14.2.0 V1.0.0</w:t>
      </w:r>
      <w:r w:rsidRPr="0034407F">
        <w:rPr>
          <w:color w:val="000000"/>
          <w:sz w:val="18"/>
          <w:szCs w:val="18"/>
          <w:lang w:val="fr-FR" w:eastAsia="en-GB"/>
        </w:rPr>
        <w:tab/>
        <w:t>14.2.0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153" w:history="1">
        <w:r w:rsidR="00544CB8" w:rsidRPr="0034407F">
          <w:rPr>
            <w:rStyle w:val="Hyperlink"/>
            <w:sz w:val="18"/>
            <w:szCs w:val="18"/>
            <w:lang w:val="fr-FR" w:eastAsia="en-GB"/>
          </w:rPr>
          <w:t>https://members.tsdsi.in/index.php/s/8KebCeGkLS8R8b6</w:t>
        </w:r>
      </w:hyperlink>
    </w:p>
    <w:p w14:paraId="321EE1BD" w14:textId="0261819D" w:rsidR="00554716" w:rsidRPr="0034407F" w:rsidRDefault="00554716"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TTAT.3G-36.464V14.2.0</w:t>
      </w:r>
      <w:r w:rsidRPr="0034407F">
        <w:rPr>
          <w:color w:val="000000"/>
          <w:sz w:val="18"/>
          <w:szCs w:val="18"/>
          <w:lang w:val="fr-FR" w:eastAsia="en-GB"/>
        </w:rPr>
        <w:tab/>
        <w:t>14.2.0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2154" w:history="1">
        <w:r w:rsidR="00544CB8" w:rsidRPr="0034407F">
          <w:rPr>
            <w:rStyle w:val="Hyperlink"/>
            <w:sz w:val="18"/>
            <w:szCs w:val="18"/>
            <w:lang w:val="fr-FR" w:eastAsia="en-GB"/>
          </w:rPr>
          <w:t>http://committee.tta.or.kr/data/ttasDown.jsp?kind=ttastd&amp;pk_num=TTAT.3G-36.464V14.2.0</w:t>
        </w:r>
      </w:hyperlink>
    </w:p>
    <w:p w14:paraId="65C6EDC5" w14:textId="3D74EB17" w:rsidR="00554716" w:rsidRPr="00182533" w:rsidRDefault="006E0553" w:rsidP="00544CB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554716" w:rsidRPr="00182533">
        <w:rPr>
          <w:b/>
          <w:bCs/>
          <w:color w:val="000000"/>
          <w:sz w:val="18"/>
          <w:szCs w:val="18"/>
          <w:lang w:eastAsia="en-GB"/>
        </w:rPr>
        <w:t xml:space="preserve"> 15</w:t>
      </w:r>
    </w:p>
    <w:p w14:paraId="1B9C7DCE" w14:textId="7FD5FF94" w:rsidR="00554716" w:rsidRPr="00C34319" w:rsidRDefault="00554716" w:rsidP="00544CB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STD-T120-36.464.V15.0.0</w:t>
      </w:r>
      <w:r w:rsidRPr="00C34319">
        <w:rPr>
          <w:color w:val="000000"/>
          <w:sz w:val="18"/>
          <w:szCs w:val="18"/>
          <w:lang w:val="en-GB" w:eastAsia="en-GB"/>
        </w:rPr>
        <w:tab/>
        <w:t>15.0.0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155" w:history="1">
        <w:r w:rsidR="00544CB8" w:rsidRPr="00C34319">
          <w:rPr>
            <w:rStyle w:val="Hyperlink"/>
            <w:sz w:val="18"/>
            <w:szCs w:val="18"/>
            <w:lang w:val="en-GB" w:eastAsia="en-GB"/>
          </w:rPr>
          <w:t>https://www.arib.or.jp/english/html/overview/doc/T120_T23_SPECS/ARIB-STD-T120/Rel15/36/A36464-f00.pdf</w:t>
        </w:r>
      </w:hyperlink>
    </w:p>
    <w:p w14:paraId="5D92F624" w14:textId="12543407" w:rsidR="00554716" w:rsidRPr="00C34319" w:rsidRDefault="00554716"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ATIS.3GPP.36.464V1500</w:t>
      </w:r>
      <w:r w:rsidRPr="00C34319">
        <w:rPr>
          <w:color w:val="000000"/>
          <w:sz w:val="18"/>
          <w:szCs w:val="18"/>
          <w:lang w:val="en-GB" w:eastAsia="en-GB"/>
        </w:rPr>
        <w:tab/>
        <w:t>15.0.0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2156" w:history="1">
        <w:r w:rsidR="00544CB8" w:rsidRPr="00C34319">
          <w:rPr>
            <w:rStyle w:val="Hyperlink"/>
            <w:sz w:val="18"/>
            <w:szCs w:val="18"/>
            <w:lang w:val="en-GB" w:eastAsia="en-GB"/>
          </w:rPr>
          <w:t>https://www.atis.org/3gpp-documents/Rel15/</w:t>
        </w:r>
      </w:hyperlink>
    </w:p>
    <w:p w14:paraId="69F9A6A8" w14:textId="00394336" w:rsidR="00554716" w:rsidRPr="00C34319" w:rsidRDefault="00554716" w:rsidP="00544CB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CCSA.36.464V1500</w:t>
      </w:r>
      <w:r w:rsidRPr="00C34319">
        <w:rPr>
          <w:color w:val="000000"/>
          <w:sz w:val="18"/>
          <w:szCs w:val="18"/>
          <w:lang w:val="en-GB" w:eastAsia="en-GB"/>
        </w:rPr>
        <w:tab/>
        <w:t>15.0.0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/06/2018</w:t>
      </w:r>
      <w:r w:rsidRPr="00C34319">
        <w:rPr>
          <w:color w:val="000000"/>
          <w:sz w:val="18"/>
          <w:szCs w:val="18"/>
          <w:lang w:val="en-GB" w:eastAsia="en-GB"/>
        </w:rPr>
        <w:tab/>
      </w:r>
      <w:hyperlink r:id="rId2157" w:history="1">
        <w:r w:rsidR="00544CB8" w:rsidRPr="00C34319">
          <w:rPr>
            <w:rStyle w:val="Hyperlink"/>
            <w:sz w:val="18"/>
            <w:szCs w:val="18"/>
            <w:lang w:val="en-GB" w:eastAsia="en-GB"/>
          </w:rPr>
          <w:t>https://www.ccsa.org.cn/api/portalsFile/downloadOldFile?type=19&amp;oldFileUrl=ITU-R/M.2012-6/CCSA.36.464V1500.doc</w:t>
        </w:r>
      </w:hyperlink>
    </w:p>
    <w:p w14:paraId="297B643B" w14:textId="6362843E" w:rsidR="00554716" w:rsidRPr="0034407F" w:rsidRDefault="00554716"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136 464</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04</w:t>
      </w:r>
      <w:r w:rsidR="00D63672" w:rsidRPr="0034407F">
        <w:rPr>
          <w:color w:val="000000"/>
          <w:sz w:val="18"/>
          <w:szCs w:val="18"/>
          <w:lang w:val="fr-FR" w:eastAsia="en-GB"/>
        </w:rPr>
        <w:t>/07/2018</w:t>
      </w:r>
      <w:r w:rsidRPr="0034407F">
        <w:rPr>
          <w:color w:val="000000"/>
          <w:sz w:val="18"/>
          <w:szCs w:val="18"/>
          <w:lang w:val="fr-FR" w:eastAsia="en-GB"/>
        </w:rPr>
        <w:tab/>
      </w:r>
      <w:hyperlink r:id="rId2158" w:history="1">
        <w:r w:rsidR="00544CB8" w:rsidRPr="0034407F">
          <w:rPr>
            <w:rStyle w:val="Hyperlink"/>
            <w:sz w:val="18"/>
            <w:szCs w:val="18"/>
            <w:lang w:val="fr-FR" w:eastAsia="en-GB"/>
          </w:rPr>
          <w:t>https://www.etsi.org/deliver/etsi_ts/136400_136499/136464/15.00.00_60/ts_136464v150000p.pdf</w:t>
        </w:r>
      </w:hyperlink>
    </w:p>
    <w:p w14:paraId="7DC1062B" w14:textId="46263D2B" w:rsidR="00554716" w:rsidRPr="0034407F" w:rsidRDefault="00554716"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36.464-15.0.0 V1.0.0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159" w:history="1">
        <w:r w:rsidR="00544CB8" w:rsidRPr="0034407F">
          <w:rPr>
            <w:rStyle w:val="Hyperlink"/>
            <w:sz w:val="18"/>
            <w:szCs w:val="18"/>
            <w:lang w:val="fr-FR" w:eastAsia="en-GB"/>
          </w:rPr>
          <w:t>https://members.tsdsi.in/index.php/s/mwyWy73GX5A45m3</w:t>
        </w:r>
      </w:hyperlink>
    </w:p>
    <w:p w14:paraId="71169E8C" w14:textId="721F4570" w:rsidR="00554716" w:rsidRPr="0034407F" w:rsidRDefault="00554716"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TTAT.3G-36.464V15.0.0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2160" w:history="1">
        <w:r w:rsidR="00544CB8" w:rsidRPr="0034407F">
          <w:rPr>
            <w:rStyle w:val="Hyperlink"/>
            <w:sz w:val="18"/>
            <w:szCs w:val="18"/>
            <w:lang w:val="fr-FR" w:eastAsia="en-GB"/>
          </w:rPr>
          <w:t>http://committee.tta.or.kr/data/ttasDown.jsp?kind=ttastd&amp;pk_num=TTAT.3G-36.464V15.0.0</w:t>
        </w:r>
      </w:hyperlink>
    </w:p>
    <w:p w14:paraId="0BCD55AD" w14:textId="006FEA48" w:rsidR="00554716" w:rsidRPr="00182533" w:rsidRDefault="006E0553" w:rsidP="00544CB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554716" w:rsidRPr="00182533">
        <w:rPr>
          <w:b/>
          <w:bCs/>
          <w:color w:val="000000"/>
          <w:sz w:val="18"/>
          <w:szCs w:val="18"/>
          <w:lang w:eastAsia="en-GB"/>
        </w:rPr>
        <w:t xml:space="preserve"> 16</w:t>
      </w:r>
    </w:p>
    <w:p w14:paraId="5F5C8837" w14:textId="0E3245E9" w:rsidR="00554716" w:rsidRPr="00C34319" w:rsidRDefault="00554716" w:rsidP="00544CB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STD-T120-36.464.V16.0.0</w:t>
      </w:r>
      <w:r w:rsidRPr="00C34319">
        <w:rPr>
          <w:color w:val="000000"/>
          <w:sz w:val="18"/>
          <w:szCs w:val="18"/>
          <w:lang w:val="en-GB" w:eastAsia="en-GB"/>
        </w:rPr>
        <w:tab/>
        <w:t>16.0.0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161" w:history="1">
        <w:r w:rsidR="00544CB8" w:rsidRPr="00C34319">
          <w:rPr>
            <w:rStyle w:val="Hyperlink"/>
            <w:sz w:val="18"/>
            <w:szCs w:val="18"/>
            <w:lang w:val="en-GB" w:eastAsia="en-GB"/>
          </w:rPr>
          <w:t>https://www.arib.or.jp/english/html/overview/doc/T120_T23_SPECS/ARIB-STD-T120/Rel16/36/A36464-g00.pdf</w:t>
        </w:r>
      </w:hyperlink>
    </w:p>
    <w:p w14:paraId="7BE292EC" w14:textId="6698C532" w:rsidR="00554716" w:rsidRPr="00C34319" w:rsidRDefault="00554716"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ATIS.3GPP.36.464V1600</w:t>
      </w:r>
      <w:r w:rsidRPr="00C34319">
        <w:rPr>
          <w:color w:val="000000"/>
          <w:sz w:val="18"/>
          <w:szCs w:val="18"/>
          <w:lang w:val="en-GB" w:eastAsia="en-GB"/>
        </w:rPr>
        <w:tab/>
        <w:t>16.0.0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2162" w:history="1">
        <w:r w:rsidR="00544CB8" w:rsidRPr="00C34319">
          <w:rPr>
            <w:rStyle w:val="Hyperlink"/>
            <w:sz w:val="18"/>
            <w:szCs w:val="18"/>
            <w:lang w:val="en-GB" w:eastAsia="en-GB"/>
          </w:rPr>
          <w:t>https://www.atis.org/3gpp-documents/Rel16/</w:t>
        </w:r>
      </w:hyperlink>
    </w:p>
    <w:p w14:paraId="3E2B6BFC" w14:textId="463D9095" w:rsidR="00554716" w:rsidRPr="00C34319" w:rsidRDefault="00554716" w:rsidP="00544CB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CCSA.36.464V1600</w:t>
      </w:r>
      <w:r w:rsidRPr="00C34319">
        <w:rPr>
          <w:color w:val="000000"/>
          <w:sz w:val="18"/>
          <w:szCs w:val="18"/>
          <w:lang w:val="en-GB" w:eastAsia="en-GB"/>
        </w:rPr>
        <w:tab/>
        <w:t>16.0.0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/07/2020</w:t>
      </w:r>
      <w:r w:rsidRPr="00C34319">
        <w:rPr>
          <w:color w:val="000000"/>
          <w:sz w:val="18"/>
          <w:szCs w:val="18"/>
          <w:lang w:val="en-GB" w:eastAsia="en-GB"/>
        </w:rPr>
        <w:tab/>
      </w:r>
      <w:hyperlink r:id="rId2163" w:history="1">
        <w:r w:rsidR="00544CB8" w:rsidRPr="00C34319">
          <w:rPr>
            <w:rStyle w:val="Hyperlink"/>
            <w:sz w:val="18"/>
            <w:szCs w:val="18"/>
            <w:lang w:val="en-GB" w:eastAsia="en-GB"/>
          </w:rPr>
          <w:t>https://www.ccsa.org.cn/api/portalsFile/downloadOldFile?type=19&amp;oldFileUrl=ITU-R/M.2012-6/CCSA.36.464V1600.doc</w:t>
        </w:r>
      </w:hyperlink>
    </w:p>
    <w:p w14:paraId="22DA6CF4" w14:textId="45AFC34D" w:rsidR="00554716" w:rsidRPr="0034407F" w:rsidRDefault="00554716"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136 464</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/07/2020</w:t>
      </w:r>
      <w:r w:rsidRPr="0034407F">
        <w:rPr>
          <w:color w:val="000000"/>
          <w:sz w:val="18"/>
          <w:szCs w:val="18"/>
          <w:lang w:val="fr-FR" w:eastAsia="en-GB"/>
        </w:rPr>
        <w:tab/>
      </w:r>
      <w:hyperlink r:id="rId2164" w:history="1">
        <w:r w:rsidR="00544CB8" w:rsidRPr="0034407F">
          <w:rPr>
            <w:rStyle w:val="Hyperlink"/>
            <w:sz w:val="18"/>
            <w:szCs w:val="18"/>
            <w:lang w:val="fr-FR" w:eastAsia="en-GB"/>
          </w:rPr>
          <w:t>https://www.etsi.org/deliver/etsi_ts/136400_136499/136464/16.00.00_60/ts_136464v160000p.pdf</w:t>
        </w:r>
      </w:hyperlink>
    </w:p>
    <w:p w14:paraId="30928E47" w14:textId="42A4AA1B" w:rsidR="00554716" w:rsidRPr="0034407F" w:rsidRDefault="00554716"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36.464-16.0.0 V1.0.0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165" w:history="1">
        <w:r w:rsidR="00544CB8" w:rsidRPr="0034407F">
          <w:rPr>
            <w:rStyle w:val="Hyperlink"/>
            <w:sz w:val="18"/>
            <w:szCs w:val="18"/>
            <w:lang w:val="fr-FR" w:eastAsia="en-GB"/>
          </w:rPr>
          <w:t>https://members.tsdsi.in/index.php/s/MFNqYFSH8zGkzfc</w:t>
        </w:r>
      </w:hyperlink>
    </w:p>
    <w:p w14:paraId="01691822" w14:textId="0D25AAC3" w:rsidR="00554716" w:rsidRPr="0034407F" w:rsidRDefault="00554716"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TTAT.3G-36.464V16.0.0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2166" w:history="1">
        <w:r w:rsidR="00544CB8" w:rsidRPr="0034407F">
          <w:rPr>
            <w:rStyle w:val="Hyperlink"/>
            <w:sz w:val="18"/>
            <w:szCs w:val="18"/>
            <w:lang w:val="fr-FR" w:eastAsia="en-GB"/>
          </w:rPr>
          <w:t>http://committee.tta.or.kr/data/ttasDown.jsp?kind=ttastd&amp;pk_num=TTAT.3G-36.464V16.0.0</w:t>
        </w:r>
      </w:hyperlink>
    </w:p>
    <w:p w14:paraId="37CF77C4" w14:textId="3E1FD2C1" w:rsidR="00554716" w:rsidRPr="00182533" w:rsidRDefault="006E0553" w:rsidP="00544CB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554716" w:rsidRPr="00182533">
        <w:rPr>
          <w:b/>
          <w:bCs/>
          <w:color w:val="000000"/>
          <w:sz w:val="18"/>
          <w:szCs w:val="18"/>
          <w:lang w:eastAsia="en-GB"/>
        </w:rPr>
        <w:t xml:space="preserve"> 17</w:t>
      </w:r>
    </w:p>
    <w:p w14:paraId="2D326283" w14:textId="57DEB2FB" w:rsidR="00554716" w:rsidRPr="00C34319" w:rsidRDefault="00554716" w:rsidP="00544CB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STD-T120-36.464.V17.0.0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167" w:history="1">
        <w:r w:rsidR="00544CB8" w:rsidRPr="00C34319">
          <w:rPr>
            <w:rStyle w:val="Hyperlink"/>
            <w:sz w:val="18"/>
            <w:szCs w:val="18"/>
            <w:lang w:val="en-GB" w:eastAsia="en-GB"/>
          </w:rPr>
          <w:t>https://www.arib.or.jp/english/html/overview/doc/T120_T23_SPECS/ARIB-STD-T120/Rel17/36/A36464-h00.pdf</w:t>
        </w:r>
      </w:hyperlink>
    </w:p>
    <w:p w14:paraId="00FA0566" w14:textId="70F6A996" w:rsidR="00554716" w:rsidRPr="00C34319" w:rsidRDefault="00554716"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ATIS.3GPP.36.464.V17.0.0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2168" w:history="1">
        <w:r w:rsidR="00544CB8" w:rsidRPr="00C34319">
          <w:rPr>
            <w:rStyle w:val="Hyperlink"/>
            <w:sz w:val="18"/>
            <w:szCs w:val="18"/>
            <w:lang w:val="en-GB" w:eastAsia="en-GB"/>
          </w:rPr>
          <w:t>https://www.atis.org/3gpp-transpositions - Rel-17</w:t>
        </w:r>
      </w:hyperlink>
    </w:p>
    <w:p w14:paraId="12ADCA50" w14:textId="18C4D39F" w:rsidR="00554716" w:rsidRPr="00C34319" w:rsidRDefault="00554716" w:rsidP="00544CB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CCSA.36.464V1700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/04/2022</w:t>
      </w:r>
      <w:r w:rsidRPr="00C34319">
        <w:rPr>
          <w:color w:val="000000"/>
          <w:sz w:val="18"/>
          <w:szCs w:val="18"/>
          <w:lang w:val="en-GB" w:eastAsia="en-GB"/>
        </w:rPr>
        <w:tab/>
      </w:r>
      <w:hyperlink r:id="rId2169" w:history="1">
        <w:r w:rsidR="00544CB8" w:rsidRPr="00C34319">
          <w:rPr>
            <w:rStyle w:val="Hyperlink"/>
            <w:sz w:val="18"/>
            <w:szCs w:val="18"/>
            <w:lang w:val="en-GB" w:eastAsia="en-GB"/>
          </w:rPr>
          <w:t>https://www.ccsa.org.cn/api/portalsFile/downloadOldFile?type=19&amp;oldFileUrl=ITU-R/M.2012-6/CCSA.36.464V1700.doc</w:t>
        </w:r>
      </w:hyperlink>
    </w:p>
    <w:p w14:paraId="303711A4" w14:textId="36B15DE3" w:rsidR="00554716" w:rsidRPr="0034407F" w:rsidRDefault="00554716"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136 464</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/05/2022</w:t>
      </w:r>
      <w:r w:rsidRPr="0034407F">
        <w:rPr>
          <w:color w:val="000000"/>
          <w:sz w:val="18"/>
          <w:szCs w:val="18"/>
          <w:lang w:val="fr-FR" w:eastAsia="en-GB"/>
        </w:rPr>
        <w:tab/>
      </w:r>
      <w:hyperlink r:id="rId2170" w:history="1">
        <w:r w:rsidR="00544CB8" w:rsidRPr="0034407F">
          <w:rPr>
            <w:rStyle w:val="Hyperlink"/>
            <w:sz w:val="18"/>
            <w:szCs w:val="18"/>
            <w:lang w:val="fr-FR" w:eastAsia="en-GB"/>
          </w:rPr>
          <w:t>https://www.etsi.org/deliver/etsi_ts/136400_136499/136464/17.00.00_60/ts_136464v170000p.pdf</w:t>
        </w:r>
      </w:hyperlink>
    </w:p>
    <w:p w14:paraId="4BAC96DC" w14:textId="2BEAEC6C" w:rsidR="00554716" w:rsidRPr="0034407F" w:rsidRDefault="00554716"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36.464-17.0.0 V1.0.0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/07/2022</w:t>
      </w:r>
      <w:r w:rsidRPr="0034407F">
        <w:rPr>
          <w:color w:val="000000"/>
          <w:sz w:val="18"/>
          <w:szCs w:val="18"/>
          <w:lang w:val="fr-FR" w:eastAsia="en-GB"/>
        </w:rPr>
        <w:tab/>
      </w:r>
      <w:hyperlink r:id="rId2171" w:history="1">
        <w:r w:rsidR="00544CB8" w:rsidRPr="0034407F">
          <w:rPr>
            <w:rStyle w:val="Hyperlink"/>
            <w:sz w:val="18"/>
            <w:szCs w:val="18"/>
            <w:lang w:val="fr-FR" w:eastAsia="en-GB"/>
          </w:rPr>
          <w:t>https://members.tsdsi.in/s/qd6jGpeES4mqrSZ</w:t>
        </w:r>
      </w:hyperlink>
    </w:p>
    <w:p w14:paraId="372442B0" w14:textId="1BB671E9" w:rsidR="00554716" w:rsidRPr="0034407F" w:rsidRDefault="00554716" w:rsidP="002579B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TTAT.3G-36.464V17.0.0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2172" w:history="1">
        <w:r w:rsidR="00544CB8" w:rsidRPr="0034407F">
          <w:rPr>
            <w:rStyle w:val="Hyperlink"/>
            <w:sz w:val="18"/>
            <w:szCs w:val="18"/>
            <w:lang w:val="fr-FR" w:eastAsia="en-GB"/>
          </w:rPr>
          <w:t>http://committee.tta.or.kr/data/ttasDown.jsp?kind=ttastd&amp;pk_num=TTAT.3G-36.464V17.0.0</w:t>
        </w:r>
      </w:hyperlink>
    </w:p>
    <w:p w14:paraId="52D50D4C" w14:textId="77777777" w:rsidR="00C556AE" w:rsidRPr="00182533" w:rsidRDefault="00C556AE" w:rsidP="00C556AE">
      <w:pPr>
        <w:pStyle w:val="Heading4"/>
      </w:pPr>
      <w:r w:rsidRPr="00182533">
        <w:t>2.1.4.28</w:t>
      </w:r>
      <w:r w:rsidRPr="00182533">
        <w:tab/>
        <w:t>TS 36.465</w:t>
      </w:r>
    </w:p>
    <w:p w14:paraId="526BFA6B" w14:textId="77777777" w:rsidR="00C556AE" w:rsidRPr="00182533" w:rsidRDefault="00C556AE" w:rsidP="00C556AE">
      <w:pPr>
        <w:pStyle w:val="Headingb"/>
      </w:pPr>
      <w:r w:rsidRPr="00182533">
        <w:t>Red de acceso radioeléctrico terrenal universal evolucionada (E-UTRAN) y LAN inalámbrica (WLAN); protocolo del plano de usuario de la interfaz Xw</w:t>
      </w:r>
    </w:p>
    <w:p w14:paraId="1372C499" w14:textId="3461077C" w:rsidR="00C556AE" w:rsidRPr="00182533" w:rsidRDefault="00C556AE" w:rsidP="00C556AE">
      <w:r w:rsidRPr="00182533">
        <w:t>Este documento especifica el protocolo del plano de usuario de Xw que se utiliza a través de la interfaz Xw para la agregación de LTE/WLAN (LWA).</w:t>
      </w:r>
    </w:p>
    <w:p w14:paraId="30F81F9F" w14:textId="77777777" w:rsidR="00855B1C" w:rsidRPr="00182533" w:rsidRDefault="00855B1C" w:rsidP="00855B1C">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496A0EEF" w14:textId="40B59234" w:rsidR="00554716" w:rsidRPr="00182533" w:rsidRDefault="006E0553" w:rsidP="00544CB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554716" w:rsidRPr="00182533">
        <w:rPr>
          <w:b/>
          <w:bCs/>
          <w:color w:val="000000"/>
          <w:sz w:val="18"/>
          <w:szCs w:val="18"/>
          <w:lang w:eastAsia="en-GB"/>
        </w:rPr>
        <w:t xml:space="preserve"> 13</w:t>
      </w:r>
    </w:p>
    <w:p w14:paraId="04CBC889" w14:textId="502DFD7F" w:rsidR="00554716" w:rsidRPr="00C34319" w:rsidRDefault="00554716" w:rsidP="00AB256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STD-T120-36.465.V13.2.0</w:t>
      </w:r>
      <w:r w:rsidRPr="00C34319">
        <w:rPr>
          <w:color w:val="000000"/>
          <w:sz w:val="18"/>
          <w:szCs w:val="18"/>
          <w:lang w:val="en-GB" w:eastAsia="en-GB"/>
        </w:rPr>
        <w:tab/>
        <w:t>13.2.0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173" w:history="1">
        <w:r w:rsidR="00AB256E" w:rsidRPr="00C34319">
          <w:rPr>
            <w:rStyle w:val="Hyperlink"/>
            <w:sz w:val="18"/>
            <w:szCs w:val="18"/>
            <w:lang w:val="en-GB" w:eastAsia="en-GB"/>
          </w:rPr>
          <w:t>https://www.arib.or.jp/english/html/overview/doc/T120_T23_SPECS/ARIB-STD-T120/Rel13/36/A36465-d20.pdf</w:t>
        </w:r>
      </w:hyperlink>
    </w:p>
    <w:p w14:paraId="18D8DDDA" w14:textId="6CF35394" w:rsidR="00554716" w:rsidRPr="00C34319"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ATIS.3GPP.36.465V1320</w:t>
      </w:r>
      <w:r w:rsidRPr="00C34319">
        <w:rPr>
          <w:color w:val="000000"/>
          <w:sz w:val="18"/>
          <w:szCs w:val="18"/>
          <w:lang w:val="en-GB" w:eastAsia="en-GB"/>
        </w:rPr>
        <w:tab/>
        <w:t>13.2.0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2174" w:history="1">
        <w:r w:rsidR="00AB256E" w:rsidRPr="00C34319">
          <w:rPr>
            <w:rStyle w:val="Hyperlink"/>
            <w:sz w:val="18"/>
            <w:szCs w:val="18"/>
            <w:lang w:val="en-GB" w:eastAsia="en-GB"/>
          </w:rPr>
          <w:t>https://www.atis.org/3gpp-documents/Rel99-14/</w:t>
        </w:r>
      </w:hyperlink>
    </w:p>
    <w:p w14:paraId="52C3C2DF" w14:textId="02DDA347" w:rsidR="00554716" w:rsidRPr="00C34319" w:rsidRDefault="00554716" w:rsidP="00AB256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CCSA.36.465V1320</w:t>
      </w:r>
      <w:r w:rsidRPr="00C34319">
        <w:rPr>
          <w:color w:val="000000"/>
          <w:sz w:val="18"/>
          <w:szCs w:val="18"/>
          <w:lang w:val="en-GB" w:eastAsia="en-GB"/>
        </w:rPr>
        <w:tab/>
        <w:t>13.2.0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/09/2017</w:t>
      </w:r>
      <w:r w:rsidRPr="00C34319">
        <w:rPr>
          <w:color w:val="000000"/>
          <w:sz w:val="18"/>
          <w:szCs w:val="18"/>
          <w:lang w:val="en-GB" w:eastAsia="en-GB"/>
        </w:rPr>
        <w:tab/>
      </w:r>
      <w:hyperlink r:id="rId2175" w:history="1">
        <w:r w:rsidR="00AB256E" w:rsidRPr="00C34319">
          <w:rPr>
            <w:rStyle w:val="Hyperlink"/>
            <w:sz w:val="18"/>
            <w:szCs w:val="18"/>
            <w:lang w:val="en-GB" w:eastAsia="en-GB"/>
          </w:rPr>
          <w:t>https://www.ccsa.org.cn/api/portalsFile/downloadOldFile?type=19&amp;oldFileUrl=ITU-R/M.2012-6/CCSA.36.465V1320.doc</w:t>
        </w:r>
      </w:hyperlink>
    </w:p>
    <w:p w14:paraId="3B17B436" w14:textId="218D1C90"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136 465</w:t>
      </w:r>
      <w:r w:rsidRPr="0034407F">
        <w:rPr>
          <w:color w:val="000000"/>
          <w:sz w:val="18"/>
          <w:szCs w:val="18"/>
          <w:lang w:val="fr-FR" w:eastAsia="en-GB"/>
        </w:rPr>
        <w:tab/>
        <w:t>13.2.0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19</w:t>
      </w:r>
      <w:r w:rsidR="00D63672" w:rsidRPr="0034407F">
        <w:rPr>
          <w:color w:val="000000"/>
          <w:sz w:val="18"/>
          <w:szCs w:val="18"/>
          <w:lang w:val="fr-FR" w:eastAsia="en-GB"/>
        </w:rPr>
        <w:t>/10/2017</w:t>
      </w:r>
      <w:r w:rsidRPr="0034407F">
        <w:rPr>
          <w:color w:val="000000"/>
          <w:sz w:val="18"/>
          <w:szCs w:val="18"/>
          <w:lang w:val="fr-FR" w:eastAsia="en-GB"/>
        </w:rPr>
        <w:tab/>
      </w:r>
      <w:hyperlink r:id="rId2176" w:history="1">
        <w:r w:rsidR="00AB256E" w:rsidRPr="0034407F">
          <w:rPr>
            <w:rStyle w:val="Hyperlink"/>
            <w:sz w:val="18"/>
            <w:szCs w:val="18"/>
            <w:lang w:val="fr-FR" w:eastAsia="en-GB"/>
          </w:rPr>
          <w:t>https://www.etsi.org/deliver/etsi_ts/136400_136499/136465/13.02.00_60/ts_136465v130200p.pdf</w:t>
        </w:r>
      </w:hyperlink>
    </w:p>
    <w:p w14:paraId="1769553C" w14:textId="213D59A3"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36.465-13.2.0 V1.0.0</w:t>
      </w:r>
      <w:r w:rsidRPr="0034407F">
        <w:rPr>
          <w:color w:val="000000"/>
          <w:sz w:val="18"/>
          <w:szCs w:val="18"/>
          <w:lang w:val="fr-FR" w:eastAsia="en-GB"/>
        </w:rPr>
        <w:tab/>
        <w:t>13.2.0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177" w:history="1">
        <w:r w:rsidR="00AB256E" w:rsidRPr="0034407F">
          <w:rPr>
            <w:rStyle w:val="Hyperlink"/>
            <w:sz w:val="18"/>
            <w:szCs w:val="18"/>
            <w:lang w:val="fr-FR" w:eastAsia="en-GB"/>
          </w:rPr>
          <w:t>https://members.tsdsi.in/index.php/s/JApjdLQbtRx7e8A</w:t>
        </w:r>
      </w:hyperlink>
    </w:p>
    <w:p w14:paraId="3EF79B90" w14:textId="004DB47A"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TTAT.3G-36.465V13.2.0</w:t>
      </w:r>
      <w:r w:rsidRPr="0034407F">
        <w:rPr>
          <w:color w:val="000000"/>
          <w:sz w:val="18"/>
          <w:szCs w:val="18"/>
          <w:lang w:val="fr-FR" w:eastAsia="en-GB"/>
        </w:rPr>
        <w:tab/>
        <w:t>13.2.0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2178" w:history="1">
        <w:r w:rsidR="00AB256E" w:rsidRPr="0034407F">
          <w:rPr>
            <w:rStyle w:val="Hyperlink"/>
            <w:sz w:val="18"/>
            <w:szCs w:val="18"/>
            <w:lang w:val="fr-FR" w:eastAsia="en-GB"/>
          </w:rPr>
          <w:t>http://committee.tta.or.kr/data/ttasDown.jsp?kind=ttastd&amp;pk_num=TTAT.3G-36.465V13.2.0</w:t>
        </w:r>
      </w:hyperlink>
    </w:p>
    <w:p w14:paraId="3C17C911" w14:textId="7BA0DA4E" w:rsidR="00554716" w:rsidRPr="00182533" w:rsidRDefault="006E0553" w:rsidP="00473C4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554716" w:rsidRPr="00182533">
        <w:rPr>
          <w:b/>
          <w:bCs/>
          <w:color w:val="000000"/>
          <w:sz w:val="18"/>
          <w:szCs w:val="18"/>
          <w:lang w:eastAsia="en-GB"/>
        </w:rPr>
        <w:t xml:space="preserve"> 14</w:t>
      </w:r>
    </w:p>
    <w:p w14:paraId="77895E46" w14:textId="508541C1" w:rsidR="00554716" w:rsidRPr="00C34319" w:rsidRDefault="00554716" w:rsidP="00AB256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STD-T120-36.465.V14.3.0</w:t>
      </w:r>
      <w:r w:rsidRPr="00C34319">
        <w:rPr>
          <w:color w:val="000000"/>
          <w:sz w:val="18"/>
          <w:szCs w:val="18"/>
          <w:lang w:val="en-GB" w:eastAsia="en-GB"/>
        </w:rPr>
        <w:tab/>
        <w:t>14.3.0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179" w:history="1">
        <w:r w:rsidR="00AB256E" w:rsidRPr="00C34319">
          <w:rPr>
            <w:rStyle w:val="Hyperlink"/>
            <w:sz w:val="18"/>
            <w:szCs w:val="18"/>
            <w:lang w:val="en-GB" w:eastAsia="en-GB"/>
          </w:rPr>
          <w:t>https://www.arib.or.jp/english/html/overview/doc/T120_T23_SPECS/ARIB-STD-T120/Rel14/36/A36465-e30.pdf</w:t>
        </w:r>
      </w:hyperlink>
    </w:p>
    <w:p w14:paraId="6BF2A01C" w14:textId="5A6EDB0F" w:rsidR="00554716" w:rsidRPr="00C34319"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ATIS.3GPP.36.465V1430</w:t>
      </w:r>
      <w:r w:rsidRPr="00C34319">
        <w:rPr>
          <w:color w:val="000000"/>
          <w:sz w:val="18"/>
          <w:szCs w:val="18"/>
          <w:lang w:val="en-GB" w:eastAsia="en-GB"/>
        </w:rPr>
        <w:tab/>
        <w:t>14.3.0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2180" w:history="1">
        <w:r w:rsidR="00AB256E" w:rsidRPr="00C34319">
          <w:rPr>
            <w:rStyle w:val="Hyperlink"/>
            <w:sz w:val="18"/>
            <w:szCs w:val="18"/>
            <w:lang w:val="en-GB" w:eastAsia="en-GB"/>
          </w:rPr>
          <w:t>https://www.atis.org/3gpp-documents/Rel99-14/</w:t>
        </w:r>
      </w:hyperlink>
    </w:p>
    <w:p w14:paraId="55F5359A" w14:textId="61C719B1" w:rsidR="00554716" w:rsidRPr="00C34319" w:rsidRDefault="00554716" w:rsidP="00AB256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CCSA.36.465V1430</w:t>
      </w:r>
      <w:r w:rsidRPr="00C34319">
        <w:rPr>
          <w:color w:val="000000"/>
          <w:sz w:val="18"/>
          <w:szCs w:val="18"/>
          <w:lang w:val="en-GB" w:eastAsia="en-GB"/>
        </w:rPr>
        <w:tab/>
        <w:t>14.3.0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/06/2018</w:t>
      </w:r>
      <w:r w:rsidRPr="00C34319">
        <w:rPr>
          <w:color w:val="000000"/>
          <w:sz w:val="18"/>
          <w:szCs w:val="18"/>
          <w:lang w:val="en-GB" w:eastAsia="en-GB"/>
        </w:rPr>
        <w:tab/>
      </w:r>
      <w:hyperlink r:id="rId2181" w:history="1">
        <w:r w:rsidR="00AB256E" w:rsidRPr="00C34319">
          <w:rPr>
            <w:rStyle w:val="Hyperlink"/>
            <w:sz w:val="18"/>
            <w:szCs w:val="18"/>
            <w:lang w:val="en-GB" w:eastAsia="en-GB"/>
          </w:rPr>
          <w:t>https://www.ccsa.org.cn/api/portalsFile/downloadOldFile?type=19&amp;oldFileUrl=ITU-R/M.2012-6/CCSA.36.465V1430.doc</w:t>
        </w:r>
      </w:hyperlink>
    </w:p>
    <w:p w14:paraId="3B163049" w14:textId="0BCA404C"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136 465</w:t>
      </w:r>
      <w:r w:rsidRPr="0034407F">
        <w:rPr>
          <w:color w:val="000000"/>
          <w:sz w:val="18"/>
          <w:szCs w:val="18"/>
          <w:lang w:val="fr-FR" w:eastAsia="en-GB"/>
        </w:rPr>
        <w:tab/>
        <w:t>14.3.0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04</w:t>
      </w:r>
      <w:r w:rsidR="00D63672" w:rsidRPr="0034407F">
        <w:rPr>
          <w:color w:val="000000"/>
          <w:sz w:val="18"/>
          <w:szCs w:val="18"/>
          <w:lang w:val="fr-FR" w:eastAsia="en-GB"/>
        </w:rPr>
        <w:t>/07/2018</w:t>
      </w:r>
      <w:r w:rsidRPr="0034407F">
        <w:rPr>
          <w:color w:val="000000"/>
          <w:sz w:val="18"/>
          <w:szCs w:val="18"/>
          <w:lang w:val="fr-FR" w:eastAsia="en-GB"/>
        </w:rPr>
        <w:tab/>
      </w:r>
      <w:hyperlink r:id="rId2182" w:history="1">
        <w:r w:rsidR="00AB256E" w:rsidRPr="0034407F">
          <w:rPr>
            <w:rStyle w:val="Hyperlink"/>
            <w:sz w:val="18"/>
            <w:szCs w:val="18"/>
            <w:lang w:val="fr-FR" w:eastAsia="en-GB"/>
          </w:rPr>
          <w:t>https://www.etsi.org/deliver/etsi_ts/136400_136499/136465/14.03.00_60/ts_136465v140300p.pdf</w:t>
        </w:r>
      </w:hyperlink>
    </w:p>
    <w:p w14:paraId="5D47241A" w14:textId="5AB80A19"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36.465-14.3.0 V1.1.0</w:t>
      </w:r>
      <w:r w:rsidRPr="0034407F">
        <w:rPr>
          <w:color w:val="000000"/>
          <w:sz w:val="18"/>
          <w:szCs w:val="18"/>
          <w:lang w:val="fr-FR" w:eastAsia="en-GB"/>
        </w:rPr>
        <w:tab/>
        <w:t>14.3.0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183" w:history="1">
        <w:r w:rsidR="00AB256E" w:rsidRPr="0034407F">
          <w:rPr>
            <w:rStyle w:val="Hyperlink"/>
            <w:sz w:val="18"/>
            <w:szCs w:val="18"/>
            <w:lang w:val="fr-FR" w:eastAsia="en-GB"/>
          </w:rPr>
          <w:t>https://members.tsdsi.in/index.php/s/4SWwTzms9yD7RaX</w:t>
        </w:r>
      </w:hyperlink>
    </w:p>
    <w:p w14:paraId="0D40F382" w14:textId="47B7ACA8"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TTAT.3G-36.465V14.3.0</w:t>
      </w:r>
      <w:r w:rsidRPr="0034407F">
        <w:rPr>
          <w:color w:val="000000"/>
          <w:sz w:val="18"/>
          <w:szCs w:val="18"/>
          <w:lang w:val="fr-FR" w:eastAsia="en-GB"/>
        </w:rPr>
        <w:tab/>
        <w:t>14.3.0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2184" w:history="1">
        <w:r w:rsidR="00AB256E" w:rsidRPr="0034407F">
          <w:rPr>
            <w:rStyle w:val="Hyperlink"/>
            <w:sz w:val="18"/>
            <w:szCs w:val="18"/>
            <w:lang w:val="fr-FR" w:eastAsia="en-GB"/>
          </w:rPr>
          <w:t>http://committee.tta.or.kr/data/ttasDown.jsp?kind=ttastd&amp;pk_num=TTAT.3G-36.465V14.3.0</w:t>
        </w:r>
      </w:hyperlink>
    </w:p>
    <w:p w14:paraId="0FCA7196" w14:textId="0D86EEE6" w:rsidR="00554716" w:rsidRPr="00182533" w:rsidRDefault="006E0553" w:rsidP="00473C4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554716" w:rsidRPr="00182533">
        <w:rPr>
          <w:b/>
          <w:bCs/>
          <w:color w:val="000000"/>
          <w:sz w:val="18"/>
          <w:szCs w:val="18"/>
          <w:lang w:eastAsia="en-GB"/>
        </w:rPr>
        <w:t xml:space="preserve"> 15</w:t>
      </w:r>
    </w:p>
    <w:p w14:paraId="6474332C" w14:textId="3332E8C4" w:rsidR="00554716" w:rsidRPr="00C34319" w:rsidRDefault="00554716"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STD-T120-36.465.V15.0.0</w:t>
      </w:r>
      <w:r w:rsidRPr="00C34319">
        <w:rPr>
          <w:color w:val="000000"/>
          <w:sz w:val="18"/>
          <w:szCs w:val="18"/>
          <w:lang w:val="en-GB" w:eastAsia="en-GB"/>
        </w:rPr>
        <w:tab/>
        <w:t>15.0.0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185" w:history="1">
        <w:r w:rsidR="00AB256E" w:rsidRPr="00C34319">
          <w:rPr>
            <w:rStyle w:val="Hyperlink"/>
            <w:sz w:val="18"/>
            <w:szCs w:val="18"/>
            <w:lang w:val="en-GB" w:eastAsia="en-GB"/>
          </w:rPr>
          <w:t>https://www.arib.or.jp/english/html/overview/doc/T120_T23_SPECS/ARIB-STD-T120/Rel15/36/A36465-f00.pdf</w:t>
        </w:r>
      </w:hyperlink>
    </w:p>
    <w:p w14:paraId="58DC1B37" w14:textId="3E764370" w:rsidR="00554716" w:rsidRPr="00C34319" w:rsidRDefault="00554716"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ATIS.3GPP.36.465V1500</w:t>
      </w:r>
      <w:r w:rsidRPr="00C34319">
        <w:rPr>
          <w:color w:val="000000"/>
          <w:sz w:val="18"/>
          <w:szCs w:val="18"/>
          <w:lang w:val="en-GB" w:eastAsia="en-GB"/>
        </w:rPr>
        <w:tab/>
        <w:t>15.0.0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2186" w:history="1">
        <w:r w:rsidR="00AB256E" w:rsidRPr="00C34319">
          <w:rPr>
            <w:rStyle w:val="Hyperlink"/>
            <w:sz w:val="18"/>
            <w:szCs w:val="18"/>
            <w:lang w:val="en-GB" w:eastAsia="en-GB"/>
          </w:rPr>
          <w:t>https://www.atis.org/3gpp-documents/Rel15/</w:t>
        </w:r>
      </w:hyperlink>
    </w:p>
    <w:p w14:paraId="0F0CECF8" w14:textId="3D07A24C" w:rsidR="00554716" w:rsidRPr="00C34319" w:rsidRDefault="00554716"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CCSA.36.465V1500</w:t>
      </w:r>
      <w:r w:rsidRPr="00C34319">
        <w:rPr>
          <w:color w:val="000000"/>
          <w:sz w:val="18"/>
          <w:szCs w:val="18"/>
          <w:lang w:val="en-GB" w:eastAsia="en-GB"/>
        </w:rPr>
        <w:tab/>
        <w:t>15.0.0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/06/2018</w:t>
      </w:r>
      <w:r w:rsidRPr="00C34319">
        <w:rPr>
          <w:color w:val="000000"/>
          <w:sz w:val="18"/>
          <w:szCs w:val="18"/>
          <w:lang w:val="en-GB" w:eastAsia="en-GB"/>
        </w:rPr>
        <w:tab/>
      </w:r>
      <w:hyperlink r:id="rId2187" w:history="1">
        <w:r w:rsidR="00AB256E" w:rsidRPr="00C34319">
          <w:rPr>
            <w:rStyle w:val="Hyperlink"/>
            <w:sz w:val="18"/>
            <w:szCs w:val="18"/>
            <w:lang w:val="en-GB" w:eastAsia="en-GB"/>
          </w:rPr>
          <w:t>https://www.ccsa.org.cn/api/portalsFile/downloadOldFile?type=19&amp;oldFileUrl=ITU-R/M.2012-6/CCSA.36.465V1500.doc</w:t>
        </w:r>
      </w:hyperlink>
    </w:p>
    <w:p w14:paraId="7DEB8D5A" w14:textId="7E602D28" w:rsidR="00554716" w:rsidRPr="0034407F" w:rsidRDefault="00554716"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136 465</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04</w:t>
      </w:r>
      <w:r w:rsidR="00D63672" w:rsidRPr="0034407F">
        <w:rPr>
          <w:color w:val="000000"/>
          <w:sz w:val="18"/>
          <w:szCs w:val="18"/>
          <w:lang w:val="fr-FR" w:eastAsia="en-GB"/>
        </w:rPr>
        <w:t>/07/2018</w:t>
      </w:r>
      <w:r w:rsidRPr="0034407F">
        <w:rPr>
          <w:color w:val="000000"/>
          <w:sz w:val="18"/>
          <w:szCs w:val="18"/>
          <w:lang w:val="fr-FR" w:eastAsia="en-GB"/>
        </w:rPr>
        <w:tab/>
      </w:r>
      <w:hyperlink r:id="rId2188" w:history="1">
        <w:r w:rsidR="00AB256E" w:rsidRPr="0034407F">
          <w:rPr>
            <w:rStyle w:val="Hyperlink"/>
            <w:sz w:val="18"/>
            <w:szCs w:val="18"/>
            <w:lang w:val="fr-FR" w:eastAsia="en-GB"/>
          </w:rPr>
          <w:t>https://www.etsi.org/deliver/etsi_ts/136400_136499/136465/15.00.00_60/ts_136465v150000p.pdf</w:t>
        </w:r>
      </w:hyperlink>
    </w:p>
    <w:p w14:paraId="509ABCCA" w14:textId="4E810D9A" w:rsidR="00554716" w:rsidRPr="0034407F" w:rsidRDefault="00554716"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36.465-15.0.0 V1.0.0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189" w:history="1">
        <w:r w:rsidR="00AB256E" w:rsidRPr="0034407F">
          <w:rPr>
            <w:rStyle w:val="Hyperlink"/>
            <w:sz w:val="18"/>
            <w:szCs w:val="18"/>
            <w:lang w:val="fr-FR" w:eastAsia="en-GB"/>
          </w:rPr>
          <w:t>https://members.tsdsi.in/index.php/s/e4Br8i7KAjNkSTB</w:t>
        </w:r>
      </w:hyperlink>
    </w:p>
    <w:p w14:paraId="5B497E67" w14:textId="526790C4"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TTAT.3G-36.465V15.0.0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2190" w:history="1">
        <w:r w:rsidR="00AB256E" w:rsidRPr="0034407F">
          <w:rPr>
            <w:rStyle w:val="Hyperlink"/>
            <w:sz w:val="18"/>
            <w:szCs w:val="18"/>
            <w:lang w:val="fr-FR" w:eastAsia="en-GB"/>
          </w:rPr>
          <w:t>http://committee.tta.or.kr/data/ttasDown.jsp?kind=ttastd&amp;pk_num=TTAT.3G-36.465V15.0.0</w:t>
        </w:r>
      </w:hyperlink>
    </w:p>
    <w:p w14:paraId="2D831A46" w14:textId="7829ED77" w:rsidR="00554716" w:rsidRPr="00182533" w:rsidRDefault="006E0553" w:rsidP="00473C4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554716" w:rsidRPr="00182533">
        <w:rPr>
          <w:b/>
          <w:bCs/>
          <w:color w:val="000000"/>
          <w:sz w:val="18"/>
          <w:szCs w:val="18"/>
          <w:lang w:eastAsia="en-GB"/>
        </w:rPr>
        <w:t xml:space="preserve"> 16</w:t>
      </w:r>
    </w:p>
    <w:p w14:paraId="1993B5A4" w14:textId="3D40FF8D" w:rsidR="00554716" w:rsidRPr="00C34319" w:rsidRDefault="00554716" w:rsidP="00AB256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STD-T120-36.465.V16.0.0</w:t>
      </w:r>
      <w:r w:rsidRPr="00C34319">
        <w:rPr>
          <w:color w:val="000000"/>
          <w:sz w:val="18"/>
          <w:szCs w:val="18"/>
          <w:lang w:val="en-GB" w:eastAsia="en-GB"/>
        </w:rPr>
        <w:tab/>
        <w:t>16.0.0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191" w:history="1">
        <w:r w:rsidR="00AB256E" w:rsidRPr="00C34319">
          <w:rPr>
            <w:rStyle w:val="Hyperlink"/>
            <w:sz w:val="18"/>
            <w:szCs w:val="18"/>
            <w:lang w:val="en-GB" w:eastAsia="en-GB"/>
          </w:rPr>
          <w:t>https://www.arib.or.jp/english/html/overview/doc/T120_T23_SPECS/ARIB-STD-T120/Rel16/36/A36465-g00.pdf</w:t>
        </w:r>
      </w:hyperlink>
    </w:p>
    <w:p w14:paraId="52AC0F9F" w14:textId="3F3FD6E6" w:rsidR="00554716" w:rsidRPr="00C34319"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ATIS.3GPP.36.465V1600</w:t>
      </w:r>
      <w:r w:rsidRPr="00C34319">
        <w:rPr>
          <w:color w:val="000000"/>
          <w:sz w:val="18"/>
          <w:szCs w:val="18"/>
          <w:lang w:val="en-GB" w:eastAsia="en-GB"/>
        </w:rPr>
        <w:tab/>
        <w:t>16.0.0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2192" w:history="1">
        <w:r w:rsidR="00AB256E" w:rsidRPr="00C34319">
          <w:rPr>
            <w:rStyle w:val="Hyperlink"/>
            <w:sz w:val="18"/>
            <w:szCs w:val="18"/>
            <w:lang w:val="en-GB" w:eastAsia="en-GB"/>
          </w:rPr>
          <w:t>https://www.atis.org/3gpp-documents/Rel16/</w:t>
        </w:r>
      </w:hyperlink>
    </w:p>
    <w:p w14:paraId="2DE025B3" w14:textId="697695EC" w:rsidR="00554716" w:rsidRPr="00C34319" w:rsidRDefault="00554716" w:rsidP="00AB256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CCSA.36.465V1600</w:t>
      </w:r>
      <w:r w:rsidRPr="00C34319">
        <w:rPr>
          <w:color w:val="000000"/>
          <w:sz w:val="18"/>
          <w:szCs w:val="18"/>
          <w:lang w:val="en-GB" w:eastAsia="en-GB"/>
        </w:rPr>
        <w:tab/>
        <w:t>16.0.0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/07/2020</w:t>
      </w:r>
      <w:r w:rsidRPr="00C34319">
        <w:rPr>
          <w:color w:val="000000"/>
          <w:sz w:val="18"/>
          <w:szCs w:val="18"/>
          <w:lang w:val="en-GB" w:eastAsia="en-GB"/>
        </w:rPr>
        <w:tab/>
      </w:r>
      <w:hyperlink r:id="rId2193" w:history="1">
        <w:r w:rsidR="00AB256E" w:rsidRPr="00C34319">
          <w:rPr>
            <w:rStyle w:val="Hyperlink"/>
            <w:sz w:val="18"/>
            <w:szCs w:val="18"/>
            <w:lang w:val="en-GB" w:eastAsia="en-GB"/>
          </w:rPr>
          <w:t>https://www.ccsa.org.cn/api/portalsFile/downloadOldFile?type=19&amp;oldFileUrl=ITU-R/M.2012-6/CCSA.36.465V1600.doc</w:t>
        </w:r>
      </w:hyperlink>
    </w:p>
    <w:p w14:paraId="0B12FCD4" w14:textId="2291A01B"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136 465</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/07/2020</w:t>
      </w:r>
      <w:r w:rsidRPr="0034407F">
        <w:rPr>
          <w:color w:val="000000"/>
          <w:sz w:val="18"/>
          <w:szCs w:val="18"/>
          <w:lang w:val="fr-FR" w:eastAsia="en-GB"/>
        </w:rPr>
        <w:tab/>
      </w:r>
      <w:hyperlink r:id="rId2194" w:history="1">
        <w:r w:rsidR="00AB256E" w:rsidRPr="0034407F">
          <w:rPr>
            <w:rStyle w:val="Hyperlink"/>
            <w:sz w:val="18"/>
            <w:szCs w:val="18"/>
            <w:lang w:val="fr-FR" w:eastAsia="en-GB"/>
          </w:rPr>
          <w:t>https://www.etsi.org/deliver/etsi_ts/136400_136499/136465/16.00.00_60/ts_136465v160000p.pdf</w:t>
        </w:r>
      </w:hyperlink>
    </w:p>
    <w:p w14:paraId="7279F85A" w14:textId="104823BB"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36.465-16.0.0 V1.0.0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195" w:history="1">
        <w:r w:rsidR="00AB256E" w:rsidRPr="0034407F">
          <w:rPr>
            <w:rStyle w:val="Hyperlink"/>
            <w:sz w:val="18"/>
            <w:szCs w:val="18"/>
            <w:lang w:val="fr-FR" w:eastAsia="en-GB"/>
          </w:rPr>
          <w:t>https://members.tsdsi.in/index.php/s/si9g3X7gKpXAqM2</w:t>
        </w:r>
      </w:hyperlink>
    </w:p>
    <w:p w14:paraId="4C397C65" w14:textId="1B5778CE"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TTAT.3G-36.465V16.0.0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2196" w:history="1">
        <w:r w:rsidR="00AB256E" w:rsidRPr="0034407F">
          <w:rPr>
            <w:rStyle w:val="Hyperlink"/>
            <w:sz w:val="18"/>
            <w:szCs w:val="18"/>
            <w:lang w:val="fr-FR" w:eastAsia="en-GB"/>
          </w:rPr>
          <w:t>http://committee.tta.or.kr/data/ttasDown.jsp?kind=ttastd&amp;pk_num=TTAT.3G-36.465V16.0.0</w:t>
        </w:r>
      </w:hyperlink>
    </w:p>
    <w:p w14:paraId="54661784" w14:textId="0256B4DF" w:rsidR="00554716" w:rsidRPr="00182533" w:rsidRDefault="006E0553" w:rsidP="00473C4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554716" w:rsidRPr="00182533">
        <w:rPr>
          <w:b/>
          <w:bCs/>
          <w:color w:val="000000"/>
          <w:sz w:val="18"/>
          <w:szCs w:val="18"/>
          <w:lang w:eastAsia="en-GB"/>
        </w:rPr>
        <w:t xml:space="preserve"> 17</w:t>
      </w:r>
    </w:p>
    <w:p w14:paraId="6BA10136" w14:textId="0128BC1F" w:rsidR="00554716" w:rsidRPr="00C34319" w:rsidRDefault="00554716" w:rsidP="00AB256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STD-T120-36.465.V17.0.0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197" w:history="1">
        <w:r w:rsidR="00AB256E" w:rsidRPr="00C34319">
          <w:rPr>
            <w:rStyle w:val="Hyperlink"/>
            <w:sz w:val="18"/>
            <w:szCs w:val="18"/>
            <w:lang w:val="en-GB" w:eastAsia="en-GB"/>
          </w:rPr>
          <w:t>https://www.arib.or.jp/english/html/overview/doc/T120_T23_SPECS/ARIB-STD-T120/Rel17/36/A36465-h00.pdf</w:t>
        </w:r>
      </w:hyperlink>
    </w:p>
    <w:p w14:paraId="1AB861CA" w14:textId="3AC9A7A7" w:rsidR="00554716" w:rsidRPr="00C34319"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ATIS.3GPP.36.465.V17.0.0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2198" w:history="1">
        <w:r w:rsidR="00AB256E" w:rsidRPr="00C34319">
          <w:rPr>
            <w:rStyle w:val="Hyperlink"/>
            <w:sz w:val="18"/>
            <w:szCs w:val="18"/>
            <w:lang w:val="en-GB" w:eastAsia="en-GB"/>
          </w:rPr>
          <w:t>https://www.atis.org/3gpp-transpositions - Rel-17</w:t>
        </w:r>
      </w:hyperlink>
    </w:p>
    <w:p w14:paraId="2E8C4EE3" w14:textId="3915F2E4" w:rsidR="00554716" w:rsidRPr="00C34319" w:rsidRDefault="00554716" w:rsidP="00AB256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CCSA.36.465V1700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/04/2022</w:t>
      </w:r>
      <w:r w:rsidRPr="00C34319">
        <w:rPr>
          <w:color w:val="000000"/>
          <w:sz w:val="18"/>
          <w:szCs w:val="18"/>
          <w:lang w:val="en-GB" w:eastAsia="en-GB"/>
        </w:rPr>
        <w:tab/>
      </w:r>
      <w:hyperlink r:id="rId2199" w:history="1">
        <w:r w:rsidR="00AB256E" w:rsidRPr="00C34319">
          <w:rPr>
            <w:rStyle w:val="Hyperlink"/>
            <w:sz w:val="18"/>
            <w:szCs w:val="18"/>
            <w:lang w:val="en-GB" w:eastAsia="en-GB"/>
          </w:rPr>
          <w:t>https://www.ccsa.org.cn/api/portalsFile/downloadOldFile?type=19&amp;oldFileUrl=ITU-R/M.2012-6/CCSA.36.465V1700.doc</w:t>
        </w:r>
      </w:hyperlink>
    </w:p>
    <w:p w14:paraId="57BB1F66" w14:textId="53C535B3"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136 465</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/04/2022</w:t>
      </w:r>
      <w:r w:rsidRPr="0034407F">
        <w:rPr>
          <w:color w:val="000000"/>
          <w:sz w:val="18"/>
          <w:szCs w:val="18"/>
          <w:lang w:val="fr-FR" w:eastAsia="en-GB"/>
        </w:rPr>
        <w:tab/>
      </w:r>
      <w:hyperlink r:id="rId2200" w:history="1">
        <w:r w:rsidR="00AB256E" w:rsidRPr="0034407F">
          <w:rPr>
            <w:rStyle w:val="Hyperlink"/>
            <w:sz w:val="18"/>
            <w:szCs w:val="18"/>
            <w:lang w:val="fr-FR" w:eastAsia="en-GB"/>
          </w:rPr>
          <w:t>https://www.etsi.org/deliver/etsi_ts/136400_136499/136465/17.00.00_60/ts_136465v170000p.pdf</w:t>
        </w:r>
      </w:hyperlink>
    </w:p>
    <w:p w14:paraId="40B06A17" w14:textId="6D1F11DB"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36.465-17.0.0 V1.0.0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/07/2022</w:t>
      </w:r>
      <w:r w:rsidRPr="0034407F">
        <w:rPr>
          <w:color w:val="000000"/>
          <w:sz w:val="18"/>
          <w:szCs w:val="18"/>
          <w:lang w:val="fr-FR" w:eastAsia="en-GB"/>
        </w:rPr>
        <w:tab/>
      </w:r>
      <w:hyperlink r:id="rId2201" w:history="1">
        <w:r w:rsidR="00AB256E" w:rsidRPr="0034407F">
          <w:rPr>
            <w:rStyle w:val="Hyperlink"/>
            <w:sz w:val="18"/>
            <w:szCs w:val="18"/>
            <w:lang w:val="fr-FR" w:eastAsia="en-GB"/>
          </w:rPr>
          <w:t>https://members.tsdsi.in/s/KaifEzQBkTeazXf</w:t>
        </w:r>
      </w:hyperlink>
    </w:p>
    <w:p w14:paraId="4AE2CC9F" w14:textId="5DE1CE42"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TTAT.3G-36.465V17.0.0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2202" w:history="1">
        <w:r w:rsidR="00AB256E" w:rsidRPr="0034407F">
          <w:rPr>
            <w:rStyle w:val="Hyperlink"/>
            <w:sz w:val="18"/>
            <w:szCs w:val="18"/>
            <w:lang w:val="fr-FR" w:eastAsia="en-GB"/>
          </w:rPr>
          <w:t>http://committee.tta.or.kr/data/ttasDown.jsp?kind=ttastd&amp;pk_num=TTAT.3G-36.465V17.0.0</w:t>
        </w:r>
      </w:hyperlink>
    </w:p>
    <w:p w14:paraId="18176C75" w14:textId="77777777" w:rsidR="00C556AE" w:rsidRPr="00182533" w:rsidRDefault="00C556AE" w:rsidP="00C556AE">
      <w:pPr>
        <w:pStyle w:val="Heading4"/>
      </w:pPr>
      <w:r w:rsidRPr="00182533">
        <w:lastRenderedPageBreak/>
        <w:t>2.1.4.29</w:t>
      </w:r>
      <w:r w:rsidRPr="00182533">
        <w:tab/>
        <w:t>TS 37.460</w:t>
      </w:r>
    </w:p>
    <w:p w14:paraId="55A88B76" w14:textId="2E6B066C" w:rsidR="00C556AE" w:rsidRPr="00182533" w:rsidRDefault="00CB63D9" w:rsidP="00C556AE">
      <w:pPr>
        <w:pStyle w:val="Headingb"/>
        <w:rPr>
          <w:lang w:eastAsia="zh-CN"/>
        </w:rPr>
      </w:pPr>
      <w:r>
        <w:rPr>
          <w:lang w:eastAsia="zh-CN"/>
        </w:rPr>
        <w:t>I</w:t>
      </w:r>
      <w:r w:rsidR="00C556AE" w:rsidRPr="00182533">
        <w:rPr>
          <w:lang w:eastAsia="zh-CN"/>
        </w:rPr>
        <w:t>nterfaz Iuant de la UTRAN: aspectos generales y principios</w:t>
      </w:r>
    </w:p>
    <w:p w14:paraId="3DFB083B" w14:textId="299C5FBE" w:rsidR="00C556AE" w:rsidRPr="00182533" w:rsidRDefault="00C556AE" w:rsidP="00220C96">
      <w:pPr>
        <w:keepNext/>
        <w:keepLines/>
      </w:pPr>
      <w:r w:rsidRPr="00182533">
        <w:t>Este documento es una introducción a la serie de especificaciones técnicas 3GPP TS 25.46x que definen la interfaz Iuant. La interfaz Iuant es aplicable para UTRAN, E</w:t>
      </w:r>
      <w:r w:rsidRPr="00182533">
        <w:noBreakHyphen/>
        <w:t>UTRAN y NG-RAN. En esta especificación, UTRAN, E</w:t>
      </w:r>
      <w:r w:rsidRPr="00182533">
        <w:noBreakHyphen/>
        <w:t xml:space="preserve">UTRAN y NG-RAN se denominan </w:t>
      </w:r>
      <w:r w:rsidR="00060126" w:rsidRPr="00182533">
        <w:t>«</w:t>
      </w:r>
      <w:r w:rsidRPr="00182533">
        <w:t>RAN</w:t>
      </w:r>
      <w:r w:rsidR="00060126" w:rsidRPr="00182533">
        <w:t>»</w:t>
      </w:r>
      <w:r w:rsidRPr="00182533">
        <w:t xml:space="preserve">, mientras que las entidades de red correspondientes (Nodo B, eNB, en-gNB y NG-RAN se denominan </w:t>
      </w:r>
      <w:r w:rsidR="00060126" w:rsidRPr="00182533">
        <w:t>«</w:t>
      </w:r>
      <w:r w:rsidRPr="00182533">
        <w:t>Nodo RAN</w:t>
      </w:r>
      <w:r w:rsidR="00060126" w:rsidRPr="00182533">
        <w:t>»</w:t>
      </w:r>
      <w:r w:rsidRPr="00182533">
        <w:t>. La interfaz lógica Iuant es una interfaz interna para el Nodo RAN y reside por definición entre la implementación de la función O&amp;M específica y las antenas RET y entre la implementación de la función O&amp;M específica la función de la unidad de control de los TMA.</w:t>
      </w:r>
    </w:p>
    <w:p w14:paraId="7467A407" w14:textId="77777777" w:rsidR="00855B1C" w:rsidRPr="00182533" w:rsidRDefault="00855B1C" w:rsidP="00855B1C">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537F57FC" w14:textId="13A0BAF4" w:rsidR="00554716" w:rsidRPr="00182533" w:rsidRDefault="006E0553" w:rsidP="00473C4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554716" w:rsidRPr="00182533">
        <w:rPr>
          <w:b/>
          <w:bCs/>
          <w:color w:val="000000"/>
          <w:sz w:val="18"/>
          <w:szCs w:val="18"/>
          <w:lang w:eastAsia="en-GB"/>
        </w:rPr>
        <w:t xml:space="preserve"> 10</w:t>
      </w:r>
    </w:p>
    <w:p w14:paraId="575F2FB1" w14:textId="6B85A9E9" w:rsidR="00554716" w:rsidRPr="00C34319" w:rsidRDefault="00554716"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STD-T120-37.460.V10.1.0</w:t>
      </w:r>
      <w:r w:rsidRPr="00C34319">
        <w:rPr>
          <w:color w:val="000000"/>
          <w:sz w:val="18"/>
          <w:szCs w:val="18"/>
          <w:lang w:val="en-GB" w:eastAsia="en-GB"/>
        </w:rPr>
        <w:tab/>
        <w:t>10.1.0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203" w:history="1">
        <w:r w:rsidR="00473C4B" w:rsidRPr="00C34319">
          <w:rPr>
            <w:rStyle w:val="Hyperlink"/>
            <w:sz w:val="18"/>
            <w:szCs w:val="18"/>
            <w:lang w:val="en-GB" w:eastAsia="en-GB"/>
          </w:rPr>
          <w:t>https://www.arib.or.jp/english/html/overview/doc/T120_T23_SPECS/ARIB-STD-T120/Rel10/37/A37460-a10.pdf</w:t>
        </w:r>
      </w:hyperlink>
    </w:p>
    <w:p w14:paraId="79B58EA3" w14:textId="43684B87" w:rsidR="00554716" w:rsidRPr="00C34319" w:rsidRDefault="00554716"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ATIS.3GPP.37.460V1010</w:t>
      </w:r>
      <w:r w:rsidRPr="00C34319">
        <w:rPr>
          <w:color w:val="000000"/>
          <w:sz w:val="18"/>
          <w:szCs w:val="18"/>
          <w:lang w:val="en-GB" w:eastAsia="en-GB"/>
        </w:rPr>
        <w:tab/>
        <w:t>10.1.0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2204" w:history="1">
        <w:r w:rsidR="00473C4B" w:rsidRPr="00C34319">
          <w:rPr>
            <w:rStyle w:val="Hyperlink"/>
            <w:sz w:val="18"/>
            <w:szCs w:val="18"/>
            <w:lang w:val="en-GB" w:eastAsia="en-GB"/>
          </w:rPr>
          <w:t>https://www.atis.org/3gpp-documents/Rel99-14/</w:t>
        </w:r>
      </w:hyperlink>
    </w:p>
    <w:p w14:paraId="452DEE4A" w14:textId="3534DED6" w:rsidR="00554716" w:rsidRPr="00C34319"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CCSA.37.460V1010</w:t>
      </w:r>
      <w:r w:rsidRPr="00C34319">
        <w:rPr>
          <w:color w:val="000000"/>
          <w:sz w:val="18"/>
          <w:szCs w:val="18"/>
          <w:lang w:val="en-GB" w:eastAsia="en-GB"/>
        </w:rPr>
        <w:tab/>
        <w:t>10.1.0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/04/2019</w:t>
      </w:r>
      <w:r w:rsidRPr="00C34319">
        <w:rPr>
          <w:color w:val="000000"/>
          <w:sz w:val="18"/>
          <w:szCs w:val="18"/>
          <w:lang w:val="en-GB" w:eastAsia="en-GB"/>
        </w:rPr>
        <w:tab/>
      </w:r>
      <w:hyperlink r:id="rId2205" w:history="1">
        <w:r w:rsidR="00473C4B" w:rsidRPr="00C34319">
          <w:rPr>
            <w:rStyle w:val="Hyperlink"/>
            <w:sz w:val="18"/>
            <w:szCs w:val="18"/>
            <w:lang w:val="en-GB" w:eastAsia="en-GB"/>
          </w:rPr>
          <w:t>https://www.ccsa.org.cn/api/portalsFile/downloadOldFile?type=19&amp;oldFileUrl=ITU-R/M.2012-6/CCSA.37.460V1010.doc</w:t>
        </w:r>
      </w:hyperlink>
    </w:p>
    <w:p w14:paraId="0E1B5617" w14:textId="303D9800"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137 460</w:t>
      </w:r>
      <w:r w:rsidRPr="0034407F">
        <w:rPr>
          <w:color w:val="000000"/>
          <w:sz w:val="18"/>
          <w:szCs w:val="18"/>
          <w:lang w:val="fr-FR" w:eastAsia="en-GB"/>
        </w:rPr>
        <w:tab/>
        <w:t>10.1.0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15</w:t>
      </w:r>
      <w:r w:rsidR="00D63672" w:rsidRPr="0034407F">
        <w:rPr>
          <w:color w:val="000000"/>
          <w:sz w:val="18"/>
          <w:szCs w:val="18"/>
          <w:lang w:val="fr-FR" w:eastAsia="en-GB"/>
        </w:rPr>
        <w:t>/05/2019</w:t>
      </w:r>
      <w:r w:rsidRPr="0034407F">
        <w:rPr>
          <w:color w:val="000000"/>
          <w:sz w:val="18"/>
          <w:szCs w:val="18"/>
          <w:lang w:val="fr-FR" w:eastAsia="en-GB"/>
        </w:rPr>
        <w:tab/>
      </w:r>
      <w:hyperlink r:id="rId2206" w:history="1">
        <w:r w:rsidR="00473C4B" w:rsidRPr="0034407F">
          <w:rPr>
            <w:rStyle w:val="Hyperlink"/>
            <w:sz w:val="18"/>
            <w:szCs w:val="18"/>
            <w:lang w:val="fr-FR" w:eastAsia="en-GB"/>
          </w:rPr>
          <w:t>https://www.etsi.org/deliver/etsi_ts/137400_137499/137460/10.01.00_60/ts_137460v100100p.pdf</w:t>
        </w:r>
      </w:hyperlink>
    </w:p>
    <w:p w14:paraId="49C27597" w14:textId="12B93D3F"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37.460-10.1.0 V1.0.0</w:t>
      </w:r>
      <w:r w:rsidRPr="0034407F">
        <w:rPr>
          <w:color w:val="000000"/>
          <w:sz w:val="18"/>
          <w:szCs w:val="18"/>
          <w:lang w:val="fr-FR" w:eastAsia="en-GB"/>
        </w:rPr>
        <w:tab/>
        <w:t>10.1.0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207" w:history="1">
        <w:r w:rsidR="00473C4B" w:rsidRPr="0034407F">
          <w:rPr>
            <w:rStyle w:val="Hyperlink"/>
            <w:sz w:val="18"/>
            <w:szCs w:val="18"/>
            <w:lang w:val="fr-FR" w:eastAsia="en-GB"/>
          </w:rPr>
          <w:t>https://members.tsdsi.in/index.php/s/RZSKyJaYKAq9fEP</w:t>
        </w:r>
      </w:hyperlink>
    </w:p>
    <w:p w14:paraId="4425F567" w14:textId="5073D62F"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TTAT.3G-37.460V10.1.0</w:t>
      </w:r>
      <w:r w:rsidRPr="0034407F">
        <w:rPr>
          <w:color w:val="000000"/>
          <w:sz w:val="18"/>
          <w:szCs w:val="18"/>
          <w:lang w:val="fr-FR" w:eastAsia="en-GB"/>
        </w:rPr>
        <w:tab/>
        <w:t>10.1.0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2208" w:history="1">
        <w:r w:rsidR="00473C4B" w:rsidRPr="0034407F">
          <w:rPr>
            <w:rStyle w:val="Hyperlink"/>
            <w:sz w:val="18"/>
            <w:szCs w:val="18"/>
            <w:lang w:val="fr-FR" w:eastAsia="en-GB"/>
          </w:rPr>
          <w:t>http://committee.tta.or.kr/data/ttasDown.jsp?kind=ttastd&amp;pk_num=TTAT.3G-37.460V10.1.0</w:t>
        </w:r>
      </w:hyperlink>
    </w:p>
    <w:p w14:paraId="7F443832" w14:textId="3AD3D074" w:rsidR="00554716" w:rsidRPr="00182533" w:rsidRDefault="006E0553" w:rsidP="00473C4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554716" w:rsidRPr="00182533">
        <w:rPr>
          <w:b/>
          <w:bCs/>
          <w:color w:val="000000"/>
          <w:sz w:val="18"/>
          <w:szCs w:val="18"/>
          <w:lang w:eastAsia="en-GB"/>
        </w:rPr>
        <w:t xml:space="preserve"> 11</w:t>
      </w:r>
    </w:p>
    <w:p w14:paraId="772CD6D0" w14:textId="50DF7FA4" w:rsidR="00554716" w:rsidRPr="00C34319"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STD-T120-37.460.V11.1.0</w:t>
      </w:r>
      <w:r w:rsidRPr="00C34319">
        <w:rPr>
          <w:color w:val="000000"/>
          <w:sz w:val="18"/>
          <w:szCs w:val="18"/>
          <w:lang w:val="en-GB" w:eastAsia="en-GB"/>
        </w:rPr>
        <w:tab/>
        <w:t>11.1.0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209" w:history="1">
        <w:r w:rsidR="00473C4B" w:rsidRPr="00C34319">
          <w:rPr>
            <w:rStyle w:val="Hyperlink"/>
            <w:sz w:val="18"/>
            <w:szCs w:val="18"/>
            <w:lang w:val="en-GB" w:eastAsia="en-GB"/>
          </w:rPr>
          <w:t>https://www.arib.or.jp/english/html/overview/doc/T120_T23_SPECS/ARIB-STD-T120/Rel11/37/A37460-b10.pdf</w:t>
        </w:r>
      </w:hyperlink>
    </w:p>
    <w:p w14:paraId="0E39E51F" w14:textId="77479FBA" w:rsidR="00554716" w:rsidRPr="00C34319"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ATIS.3GPP.37.460V1110</w:t>
      </w:r>
      <w:r w:rsidRPr="00C34319">
        <w:rPr>
          <w:color w:val="000000"/>
          <w:sz w:val="18"/>
          <w:szCs w:val="18"/>
          <w:lang w:val="en-GB" w:eastAsia="en-GB"/>
        </w:rPr>
        <w:tab/>
        <w:t>11.1.0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2210" w:history="1">
        <w:r w:rsidR="00473C4B" w:rsidRPr="00C34319">
          <w:rPr>
            <w:rStyle w:val="Hyperlink"/>
            <w:sz w:val="18"/>
            <w:szCs w:val="18"/>
            <w:lang w:val="en-GB" w:eastAsia="en-GB"/>
          </w:rPr>
          <w:t>https://www.atis.org/3gpp-documents/Rel99-14/</w:t>
        </w:r>
      </w:hyperlink>
    </w:p>
    <w:p w14:paraId="5E179DF7" w14:textId="15F108B3" w:rsidR="00554716" w:rsidRPr="00C34319"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CCSA.37.460V1110</w:t>
      </w:r>
      <w:r w:rsidRPr="00C34319">
        <w:rPr>
          <w:color w:val="000000"/>
          <w:sz w:val="18"/>
          <w:szCs w:val="18"/>
          <w:lang w:val="en-GB" w:eastAsia="en-GB"/>
        </w:rPr>
        <w:tab/>
        <w:t>11.1.0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/04/2019</w:t>
      </w:r>
      <w:r w:rsidRPr="00C34319">
        <w:rPr>
          <w:color w:val="000000"/>
          <w:sz w:val="18"/>
          <w:szCs w:val="18"/>
          <w:lang w:val="en-GB" w:eastAsia="en-GB"/>
        </w:rPr>
        <w:tab/>
      </w:r>
      <w:hyperlink r:id="rId2211" w:history="1">
        <w:r w:rsidR="00473C4B" w:rsidRPr="00C34319">
          <w:rPr>
            <w:rStyle w:val="Hyperlink"/>
            <w:sz w:val="18"/>
            <w:szCs w:val="18"/>
            <w:lang w:val="en-GB" w:eastAsia="en-GB"/>
          </w:rPr>
          <w:t>https://www.ccsa.org.cn/api/portalsFile/downloadOldFile?type=19&amp;oldFileUrl=ITU-R/M.2012-6/CCSA.37.460V1110.doc</w:t>
        </w:r>
      </w:hyperlink>
    </w:p>
    <w:p w14:paraId="4B14066A" w14:textId="340681DB"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137 460</w:t>
      </w:r>
      <w:r w:rsidRPr="0034407F">
        <w:rPr>
          <w:color w:val="000000"/>
          <w:sz w:val="18"/>
          <w:szCs w:val="18"/>
          <w:lang w:val="fr-FR" w:eastAsia="en-GB"/>
        </w:rPr>
        <w:tab/>
        <w:t>11.1.0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15</w:t>
      </w:r>
      <w:r w:rsidR="00D63672" w:rsidRPr="0034407F">
        <w:rPr>
          <w:color w:val="000000"/>
          <w:sz w:val="18"/>
          <w:szCs w:val="18"/>
          <w:lang w:val="fr-FR" w:eastAsia="en-GB"/>
        </w:rPr>
        <w:t>/05/2019</w:t>
      </w:r>
      <w:r w:rsidRPr="0034407F">
        <w:rPr>
          <w:color w:val="000000"/>
          <w:sz w:val="18"/>
          <w:szCs w:val="18"/>
          <w:lang w:val="fr-FR" w:eastAsia="en-GB"/>
        </w:rPr>
        <w:tab/>
      </w:r>
      <w:hyperlink r:id="rId2212" w:history="1">
        <w:r w:rsidR="00473C4B" w:rsidRPr="0034407F">
          <w:rPr>
            <w:rStyle w:val="Hyperlink"/>
            <w:sz w:val="18"/>
            <w:szCs w:val="18"/>
            <w:lang w:val="fr-FR" w:eastAsia="en-GB"/>
          </w:rPr>
          <w:t>https://www.etsi.org/deliver/etsi_ts/137400_137499/137460/11.01.00_60/ts_137460v110100p.pdf</w:t>
        </w:r>
      </w:hyperlink>
    </w:p>
    <w:p w14:paraId="5A46E9BF" w14:textId="75C6F818"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37.460-11.1.0 V1.0.0</w:t>
      </w:r>
      <w:r w:rsidRPr="0034407F">
        <w:rPr>
          <w:color w:val="000000"/>
          <w:sz w:val="18"/>
          <w:szCs w:val="18"/>
          <w:lang w:val="fr-FR" w:eastAsia="en-GB"/>
        </w:rPr>
        <w:tab/>
        <w:t>11.1.0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213" w:history="1">
        <w:r w:rsidR="00473C4B" w:rsidRPr="0034407F">
          <w:rPr>
            <w:rStyle w:val="Hyperlink"/>
            <w:sz w:val="18"/>
            <w:szCs w:val="18"/>
            <w:lang w:val="fr-FR" w:eastAsia="en-GB"/>
          </w:rPr>
          <w:t>https://members.tsdsi.in/index.php/s/ed2324f5sQap9yL</w:t>
        </w:r>
      </w:hyperlink>
    </w:p>
    <w:p w14:paraId="6D822B09" w14:textId="203C9091"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TTAT.3G-37.460V11.1.0</w:t>
      </w:r>
      <w:r w:rsidRPr="0034407F">
        <w:rPr>
          <w:color w:val="000000"/>
          <w:sz w:val="18"/>
          <w:szCs w:val="18"/>
          <w:lang w:val="fr-FR" w:eastAsia="en-GB"/>
        </w:rPr>
        <w:tab/>
        <w:t>11.1.0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2214" w:history="1">
        <w:r w:rsidR="00473C4B" w:rsidRPr="0034407F">
          <w:rPr>
            <w:rStyle w:val="Hyperlink"/>
            <w:sz w:val="18"/>
            <w:szCs w:val="18"/>
            <w:lang w:val="fr-FR" w:eastAsia="en-GB"/>
          </w:rPr>
          <w:t>http://committee.tta.or.kr/data/ttasDown.jsp?kind=ttastd&amp;pk_num=TTAT.3G-37.460V11.1.0</w:t>
        </w:r>
      </w:hyperlink>
    </w:p>
    <w:p w14:paraId="35B9F2A1" w14:textId="321A534D" w:rsidR="00554716" w:rsidRPr="00182533" w:rsidRDefault="006E0553" w:rsidP="00473C4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554716" w:rsidRPr="00182533">
        <w:rPr>
          <w:b/>
          <w:bCs/>
          <w:color w:val="000000"/>
          <w:sz w:val="18"/>
          <w:szCs w:val="18"/>
          <w:lang w:eastAsia="en-GB"/>
        </w:rPr>
        <w:t xml:space="preserve"> 12</w:t>
      </w:r>
    </w:p>
    <w:p w14:paraId="399DD5CB" w14:textId="15A10EE9" w:rsidR="00554716" w:rsidRPr="00C34319"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STD-T120-37.460.V12.1.0</w:t>
      </w:r>
      <w:r w:rsidRPr="00C34319">
        <w:rPr>
          <w:color w:val="000000"/>
          <w:sz w:val="18"/>
          <w:szCs w:val="18"/>
          <w:lang w:val="en-GB" w:eastAsia="en-GB"/>
        </w:rPr>
        <w:tab/>
        <w:t>12.1.0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215" w:history="1">
        <w:r w:rsidR="00473C4B" w:rsidRPr="00C34319">
          <w:rPr>
            <w:rStyle w:val="Hyperlink"/>
            <w:sz w:val="18"/>
            <w:szCs w:val="18"/>
            <w:lang w:val="en-GB" w:eastAsia="en-GB"/>
          </w:rPr>
          <w:t>https://www.arib.or.jp/english/html/overview/doc/T120_T23_SPECS/ARIB-STD-T120/Rel12/37/A37460-c10.pdf</w:t>
        </w:r>
      </w:hyperlink>
    </w:p>
    <w:p w14:paraId="771F9546" w14:textId="5ECED9D4" w:rsidR="00554716" w:rsidRPr="00C34319"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ATIS.3GPP.37.460V1210</w:t>
      </w:r>
      <w:r w:rsidRPr="00C34319">
        <w:rPr>
          <w:color w:val="000000"/>
          <w:sz w:val="18"/>
          <w:szCs w:val="18"/>
          <w:lang w:val="en-GB" w:eastAsia="en-GB"/>
        </w:rPr>
        <w:tab/>
        <w:t>12.1.0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2216" w:history="1">
        <w:r w:rsidR="00473C4B" w:rsidRPr="00C34319">
          <w:rPr>
            <w:rStyle w:val="Hyperlink"/>
            <w:sz w:val="18"/>
            <w:szCs w:val="18"/>
            <w:lang w:val="en-GB" w:eastAsia="en-GB"/>
          </w:rPr>
          <w:t>https://www.atis.org/3gpp-documents/Rel99-14/</w:t>
        </w:r>
      </w:hyperlink>
    </w:p>
    <w:p w14:paraId="11AE980B" w14:textId="702518AA" w:rsidR="00554716" w:rsidRPr="00C34319"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CCSA.37.460V1210</w:t>
      </w:r>
      <w:r w:rsidRPr="00C34319">
        <w:rPr>
          <w:color w:val="000000"/>
          <w:sz w:val="18"/>
          <w:szCs w:val="18"/>
          <w:lang w:val="en-GB" w:eastAsia="en-GB"/>
        </w:rPr>
        <w:tab/>
        <w:t>12.1.0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/04/2019</w:t>
      </w:r>
      <w:r w:rsidRPr="00C34319">
        <w:rPr>
          <w:color w:val="000000"/>
          <w:sz w:val="18"/>
          <w:szCs w:val="18"/>
          <w:lang w:val="en-GB" w:eastAsia="en-GB"/>
        </w:rPr>
        <w:tab/>
      </w:r>
      <w:hyperlink r:id="rId2217" w:history="1">
        <w:r w:rsidR="00473C4B" w:rsidRPr="00C34319">
          <w:rPr>
            <w:rStyle w:val="Hyperlink"/>
            <w:sz w:val="18"/>
            <w:szCs w:val="18"/>
            <w:lang w:val="en-GB" w:eastAsia="en-GB"/>
          </w:rPr>
          <w:t>https://www.ccsa.org.cn/api/portalsFile/downloadOldFile?type=19&amp;oldFileUrl=ITU-R/M.2012-6/CCSA.37.460V1210.doc</w:t>
        </w:r>
      </w:hyperlink>
    </w:p>
    <w:p w14:paraId="720B89FA" w14:textId="72E4DCE8"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137 460</w:t>
      </w:r>
      <w:r w:rsidRPr="0034407F">
        <w:rPr>
          <w:color w:val="000000"/>
          <w:sz w:val="18"/>
          <w:szCs w:val="18"/>
          <w:lang w:val="fr-FR" w:eastAsia="en-GB"/>
        </w:rPr>
        <w:tab/>
        <w:t>12.1.0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15</w:t>
      </w:r>
      <w:r w:rsidR="00D63672" w:rsidRPr="0034407F">
        <w:rPr>
          <w:color w:val="000000"/>
          <w:sz w:val="18"/>
          <w:szCs w:val="18"/>
          <w:lang w:val="fr-FR" w:eastAsia="en-GB"/>
        </w:rPr>
        <w:t>/05/2019</w:t>
      </w:r>
      <w:r w:rsidRPr="0034407F">
        <w:rPr>
          <w:color w:val="000000"/>
          <w:sz w:val="18"/>
          <w:szCs w:val="18"/>
          <w:lang w:val="fr-FR" w:eastAsia="en-GB"/>
        </w:rPr>
        <w:tab/>
      </w:r>
      <w:hyperlink r:id="rId2218" w:history="1">
        <w:r w:rsidR="00473C4B" w:rsidRPr="0034407F">
          <w:rPr>
            <w:rStyle w:val="Hyperlink"/>
            <w:sz w:val="18"/>
            <w:szCs w:val="18"/>
            <w:lang w:val="fr-FR" w:eastAsia="en-GB"/>
          </w:rPr>
          <w:t>https://www.etsi.org/deliver/etsi_ts/137400_137499/137460/12.01.00_60/ts_137460v120100p.pdf</w:t>
        </w:r>
      </w:hyperlink>
    </w:p>
    <w:p w14:paraId="3FB92D90" w14:textId="40FCB81C"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37.460-12.1.0 V1.0.0</w:t>
      </w:r>
      <w:r w:rsidRPr="0034407F">
        <w:rPr>
          <w:color w:val="000000"/>
          <w:sz w:val="18"/>
          <w:szCs w:val="18"/>
          <w:lang w:val="fr-FR" w:eastAsia="en-GB"/>
        </w:rPr>
        <w:tab/>
        <w:t>12.1.0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219" w:history="1">
        <w:r w:rsidR="00473C4B" w:rsidRPr="0034407F">
          <w:rPr>
            <w:rStyle w:val="Hyperlink"/>
            <w:sz w:val="18"/>
            <w:szCs w:val="18"/>
            <w:lang w:val="fr-FR" w:eastAsia="en-GB"/>
          </w:rPr>
          <w:t>https://members.tsdsi.in/index.php/s/6o6wYKn9ApFyHcf</w:t>
        </w:r>
      </w:hyperlink>
    </w:p>
    <w:p w14:paraId="3E15BCF6" w14:textId="7DCDADE7"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TTAT.3G-37.460V12.1.0</w:t>
      </w:r>
      <w:r w:rsidRPr="0034407F">
        <w:rPr>
          <w:color w:val="000000"/>
          <w:sz w:val="18"/>
          <w:szCs w:val="18"/>
          <w:lang w:val="fr-FR" w:eastAsia="en-GB"/>
        </w:rPr>
        <w:tab/>
        <w:t>12.1.0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2220" w:history="1">
        <w:r w:rsidR="00473C4B" w:rsidRPr="0034407F">
          <w:rPr>
            <w:rStyle w:val="Hyperlink"/>
            <w:sz w:val="18"/>
            <w:szCs w:val="18"/>
            <w:lang w:val="fr-FR" w:eastAsia="en-GB"/>
          </w:rPr>
          <w:t>http://committee.tta.or.kr/data/ttasDown.jsp?kind=ttastd&amp;pk_num=TTAT.3G-37.460V12.1.0</w:t>
        </w:r>
      </w:hyperlink>
    </w:p>
    <w:p w14:paraId="62FF066D" w14:textId="0D296646" w:rsidR="00554716" w:rsidRPr="00182533" w:rsidRDefault="006E0553" w:rsidP="00473C4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554716" w:rsidRPr="00182533">
        <w:rPr>
          <w:b/>
          <w:bCs/>
          <w:color w:val="000000"/>
          <w:sz w:val="18"/>
          <w:szCs w:val="18"/>
          <w:lang w:eastAsia="en-GB"/>
        </w:rPr>
        <w:t xml:space="preserve"> 13</w:t>
      </w:r>
    </w:p>
    <w:p w14:paraId="6CA6745D" w14:textId="4566DE34" w:rsidR="00554716" w:rsidRPr="00C34319" w:rsidRDefault="00554716"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STD-T120-37.460.V13.1.0</w:t>
      </w:r>
      <w:r w:rsidRPr="00C34319">
        <w:rPr>
          <w:color w:val="000000"/>
          <w:sz w:val="18"/>
          <w:szCs w:val="18"/>
          <w:lang w:val="en-GB" w:eastAsia="en-GB"/>
        </w:rPr>
        <w:tab/>
        <w:t>13.1.0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221" w:history="1">
        <w:r w:rsidR="00473C4B" w:rsidRPr="00C34319">
          <w:rPr>
            <w:rStyle w:val="Hyperlink"/>
            <w:sz w:val="18"/>
            <w:szCs w:val="18"/>
            <w:lang w:val="en-GB" w:eastAsia="en-GB"/>
          </w:rPr>
          <w:t>https://www.arib.or.jp/english/html/overview/doc/T120_T23_SPECS/ARIB-STD-T120/Rel13/37/A37460-d10.pdf</w:t>
        </w:r>
      </w:hyperlink>
    </w:p>
    <w:p w14:paraId="48CAFBC9" w14:textId="0078BA6A" w:rsidR="00554716" w:rsidRPr="00C34319" w:rsidRDefault="00554716"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ATIS.3GPP.37.460V1310</w:t>
      </w:r>
      <w:r w:rsidRPr="00C34319">
        <w:rPr>
          <w:color w:val="000000"/>
          <w:sz w:val="18"/>
          <w:szCs w:val="18"/>
          <w:lang w:val="en-GB" w:eastAsia="en-GB"/>
        </w:rPr>
        <w:tab/>
        <w:t>13.1.0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2222" w:history="1">
        <w:r w:rsidR="00473C4B" w:rsidRPr="00C34319">
          <w:rPr>
            <w:rStyle w:val="Hyperlink"/>
            <w:sz w:val="18"/>
            <w:szCs w:val="18"/>
            <w:lang w:val="en-GB" w:eastAsia="en-GB"/>
          </w:rPr>
          <w:t>https://www.atis.org/3gpp-documents/Rel99-14/</w:t>
        </w:r>
      </w:hyperlink>
    </w:p>
    <w:p w14:paraId="2E2A2C5B" w14:textId="7D520F08" w:rsidR="00554716" w:rsidRPr="00C34319" w:rsidRDefault="00554716"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CCSA.37.460V1310</w:t>
      </w:r>
      <w:r w:rsidRPr="00C34319">
        <w:rPr>
          <w:color w:val="000000"/>
          <w:sz w:val="18"/>
          <w:szCs w:val="18"/>
          <w:lang w:val="en-GB" w:eastAsia="en-GB"/>
        </w:rPr>
        <w:tab/>
        <w:t>13.1.0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/01/2019</w:t>
      </w:r>
      <w:r w:rsidRPr="00C34319">
        <w:rPr>
          <w:color w:val="000000"/>
          <w:sz w:val="18"/>
          <w:szCs w:val="18"/>
          <w:lang w:val="en-GB" w:eastAsia="en-GB"/>
        </w:rPr>
        <w:tab/>
      </w:r>
      <w:hyperlink r:id="rId2223" w:history="1">
        <w:r w:rsidR="00473C4B" w:rsidRPr="00C34319">
          <w:rPr>
            <w:rStyle w:val="Hyperlink"/>
            <w:sz w:val="18"/>
            <w:szCs w:val="18"/>
            <w:lang w:val="en-GB" w:eastAsia="en-GB"/>
          </w:rPr>
          <w:t>https://www.ccsa.org.cn/api/portalsFile/downloadOldFile?type=19&amp;oldFileUrl=ITU-R/M.2012-6/CCSA.37.460V1310.doc</w:t>
        </w:r>
      </w:hyperlink>
    </w:p>
    <w:p w14:paraId="22F46CD6" w14:textId="1C898569"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137 460</w:t>
      </w:r>
      <w:r w:rsidRPr="0034407F">
        <w:rPr>
          <w:color w:val="000000"/>
          <w:sz w:val="18"/>
          <w:szCs w:val="18"/>
          <w:lang w:val="fr-FR" w:eastAsia="en-GB"/>
        </w:rPr>
        <w:tab/>
        <w:t>13.1.0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15</w:t>
      </w:r>
      <w:r w:rsidR="00D63672" w:rsidRPr="0034407F">
        <w:rPr>
          <w:color w:val="000000"/>
          <w:sz w:val="18"/>
          <w:szCs w:val="18"/>
          <w:lang w:val="fr-FR" w:eastAsia="en-GB"/>
        </w:rPr>
        <w:t>/05/2019</w:t>
      </w:r>
      <w:r w:rsidRPr="0034407F">
        <w:rPr>
          <w:color w:val="000000"/>
          <w:sz w:val="18"/>
          <w:szCs w:val="18"/>
          <w:lang w:val="fr-FR" w:eastAsia="en-GB"/>
        </w:rPr>
        <w:tab/>
      </w:r>
      <w:hyperlink r:id="rId2224" w:history="1">
        <w:r w:rsidR="00473C4B" w:rsidRPr="0034407F">
          <w:rPr>
            <w:rStyle w:val="Hyperlink"/>
            <w:sz w:val="18"/>
            <w:szCs w:val="18"/>
            <w:lang w:val="fr-FR" w:eastAsia="en-GB"/>
          </w:rPr>
          <w:t>https://www.etsi.org/deliver/etsi_ts/137400_137499/137460/13.01.00_60/ts_137460v130100p.pdf</w:t>
        </w:r>
      </w:hyperlink>
    </w:p>
    <w:p w14:paraId="1600160D" w14:textId="3E8EA21E"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37.460-13.1.0 V1.0.0</w:t>
      </w:r>
      <w:r w:rsidRPr="0034407F">
        <w:rPr>
          <w:color w:val="000000"/>
          <w:sz w:val="18"/>
          <w:szCs w:val="18"/>
          <w:lang w:val="fr-FR" w:eastAsia="en-GB"/>
        </w:rPr>
        <w:tab/>
        <w:t>13.1.0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225" w:history="1">
        <w:r w:rsidR="00473C4B" w:rsidRPr="0034407F">
          <w:rPr>
            <w:rStyle w:val="Hyperlink"/>
            <w:sz w:val="18"/>
            <w:szCs w:val="18"/>
            <w:lang w:val="fr-FR" w:eastAsia="en-GB"/>
          </w:rPr>
          <w:t>https://members.tsdsi.in/index.php/s/BbWjkYcaXK7HEjy</w:t>
        </w:r>
      </w:hyperlink>
    </w:p>
    <w:p w14:paraId="1C5AAF11" w14:textId="1619B40D"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TTAT.3G-37.460V13.1.0</w:t>
      </w:r>
      <w:r w:rsidRPr="0034407F">
        <w:rPr>
          <w:color w:val="000000"/>
          <w:sz w:val="18"/>
          <w:szCs w:val="18"/>
          <w:lang w:val="fr-FR" w:eastAsia="en-GB"/>
        </w:rPr>
        <w:tab/>
        <w:t>13.1.0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2226" w:history="1">
        <w:r w:rsidR="00473C4B" w:rsidRPr="0034407F">
          <w:rPr>
            <w:rStyle w:val="Hyperlink"/>
            <w:sz w:val="18"/>
            <w:szCs w:val="18"/>
            <w:lang w:val="fr-FR" w:eastAsia="en-GB"/>
          </w:rPr>
          <w:t>http://committee.tta.or.kr/data/ttasDown.jsp?kind=ttastd&amp;pk_num=TTAT.3G-37.460V13.1.0</w:t>
        </w:r>
      </w:hyperlink>
    </w:p>
    <w:p w14:paraId="5DFAD772" w14:textId="42DF3450" w:rsidR="00554716" w:rsidRPr="00182533" w:rsidRDefault="006E0553" w:rsidP="00473C4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554716" w:rsidRPr="00182533">
        <w:rPr>
          <w:b/>
          <w:bCs/>
          <w:color w:val="000000"/>
          <w:sz w:val="18"/>
          <w:szCs w:val="18"/>
          <w:lang w:eastAsia="en-GB"/>
        </w:rPr>
        <w:t xml:space="preserve"> 14</w:t>
      </w:r>
    </w:p>
    <w:p w14:paraId="7B281A0F" w14:textId="701B95DF" w:rsidR="00554716" w:rsidRPr="00C34319"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STD-T120-37.460.V14.1.0</w:t>
      </w:r>
      <w:r w:rsidRPr="00C34319">
        <w:rPr>
          <w:color w:val="000000"/>
          <w:sz w:val="18"/>
          <w:szCs w:val="18"/>
          <w:lang w:val="en-GB" w:eastAsia="en-GB"/>
        </w:rPr>
        <w:tab/>
        <w:t>14.1.0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227" w:history="1">
        <w:r w:rsidR="00473C4B" w:rsidRPr="00C34319">
          <w:rPr>
            <w:rStyle w:val="Hyperlink"/>
            <w:sz w:val="18"/>
            <w:szCs w:val="18"/>
            <w:lang w:val="en-GB" w:eastAsia="en-GB"/>
          </w:rPr>
          <w:t>https://www.arib.or.jp/english/html/overview/doc/T120_T23_SPECS/ARIB-STD-T120/Rel14/37/A37460-e10.pdf</w:t>
        </w:r>
      </w:hyperlink>
    </w:p>
    <w:p w14:paraId="4C7CB5FF" w14:textId="0270E62F" w:rsidR="00554716" w:rsidRPr="00C34319"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ATIS.3GPP.37.460V1410</w:t>
      </w:r>
      <w:r w:rsidRPr="00C34319">
        <w:rPr>
          <w:color w:val="000000"/>
          <w:sz w:val="18"/>
          <w:szCs w:val="18"/>
          <w:lang w:val="en-GB" w:eastAsia="en-GB"/>
        </w:rPr>
        <w:tab/>
        <w:t>14.1.0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2228" w:history="1">
        <w:r w:rsidR="00473C4B" w:rsidRPr="00C34319">
          <w:rPr>
            <w:rStyle w:val="Hyperlink"/>
            <w:sz w:val="18"/>
            <w:szCs w:val="18"/>
            <w:lang w:val="en-GB" w:eastAsia="en-GB"/>
          </w:rPr>
          <w:t>https://www.atis.org/3gpp-documents/Rel99-14/</w:t>
        </w:r>
      </w:hyperlink>
    </w:p>
    <w:p w14:paraId="675EDDE9" w14:textId="66B45C34" w:rsidR="00554716" w:rsidRPr="00C34319"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CCSA.37.460V1410</w:t>
      </w:r>
      <w:r w:rsidRPr="00C34319">
        <w:rPr>
          <w:color w:val="000000"/>
          <w:sz w:val="18"/>
          <w:szCs w:val="18"/>
          <w:lang w:val="en-GB" w:eastAsia="en-GB"/>
        </w:rPr>
        <w:tab/>
        <w:t>14.1.0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/04/2019</w:t>
      </w:r>
      <w:r w:rsidRPr="00C34319">
        <w:rPr>
          <w:color w:val="000000"/>
          <w:sz w:val="18"/>
          <w:szCs w:val="18"/>
          <w:lang w:val="en-GB" w:eastAsia="en-GB"/>
        </w:rPr>
        <w:tab/>
      </w:r>
      <w:hyperlink r:id="rId2229" w:history="1">
        <w:r w:rsidR="00473C4B" w:rsidRPr="00C34319">
          <w:rPr>
            <w:rStyle w:val="Hyperlink"/>
            <w:sz w:val="18"/>
            <w:szCs w:val="18"/>
            <w:lang w:val="en-GB" w:eastAsia="en-GB"/>
          </w:rPr>
          <w:t>https://www.ccsa.org.cn/api/portalsFile/downloadOldFile?type=19&amp;oldFileUrl=ITU-R/M.2012-6/CCSA.37.460V1410.doc</w:t>
        </w:r>
      </w:hyperlink>
    </w:p>
    <w:p w14:paraId="3D743186" w14:textId="19E5F015"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137 460</w:t>
      </w:r>
      <w:r w:rsidRPr="0034407F">
        <w:rPr>
          <w:color w:val="000000"/>
          <w:sz w:val="18"/>
          <w:szCs w:val="18"/>
          <w:lang w:val="fr-FR" w:eastAsia="en-GB"/>
        </w:rPr>
        <w:tab/>
        <w:t>14.1.0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15</w:t>
      </w:r>
      <w:r w:rsidR="00D63672" w:rsidRPr="0034407F">
        <w:rPr>
          <w:color w:val="000000"/>
          <w:sz w:val="18"/>
          <w:szCs w:val="18"/>
          <w:lang w:val="fr-FR" w:eastAsia="en-GB"/>
        </w:rPr>
        <w:t>/05/2019</w:t>
      </w:r>
      <w:r w:rsidRPr="0034407F">
        <w:rPr>
          <w:color w:val="000000"/>
          <w:sz w:val="18"/>
          <w:szCs w:val="18"/>
          <w:lang w:val="fr-FR" w:eastAsia="en-GB"/>
        </w:rPr>
        <w:tab/>
      </w:r>
      <w:hyperlink r:id="rId2230" w:history="1">
        <w:r w:rsidR="00473C4B" w:rsidRPr="0034407F">
          <w:rPr>
            <w:rStyle w:val="Hyperlink"/>
            <w:sz w:val="18"/>
            <w:szCs w:val="18"/>
            <w:lang w:val="fr-FR" w:eastAsia="en-GB"/>
          </w:rPr>
          <w:t>https://www.etsi.org/deliver/etsi_ts/137400_137499/137460/14.01.00_60/ts_137460v140100p.pdf</w:t>
        </w:r>
      </w:hyperlink>
    </w:p>
    <w:p w14:paraId="2D9CC184" w14:textId="734C0682"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37.460-14.1.0 V1.0.0</w:t>
      </w:r>
      <w:r w:rsidRPr="0034407F">
        <w:rPr>
          <w:color w:val="000000"/>
          <w:sz w:val="18"/>
          <w:szCs w:val="18"/>
          <w:lang w:val="fr-FR" w:eastAsia="en-GB"/>
        </w:rPr>
        <w:tab/>
        <w:t>14.1.0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231" w:history="1">
        <w:r w:rsidR="00473C4B" w:rsidRPr="0034407F">
          <w:rPr>
            <w:rStyle w:val="Hyperlink"/>
            <w:sz w:val="18"/>
            <w:szCs w:val="18"/>
            <w:lang w:val="fr-FR" w:eastAsia="en-GB"/>
          </w:rPr>
          <w:t>https://members.tsdsi.in/index.php/s/oEPaP5L777ZA546</w:t>
        </w:r>
      </w:hyperlink>
    </w:p>
    <w:p w14:paraId="71B8A4A4" w14:textId="2441C9B7"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TTAT.3G-37.460V14.1.0</w:t>
      </w:r>
      <w:r w:rsidRPr="0034407F">
        <w:rPr>
          <w:color w:val="000000"/>
          <w:sz w:val="18"/>
          <w:szCs w:val="18"/>
          <w:lang w:val="fr-FR" w:eastAsia="en-GB"/>
        </w:rPr>
        <w:tab/>
        <w:t>14.1.0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2232" w:history="1">
        <w:r w:rsidR="00473C4B" w:rsidRPr="0034407F">
          <w:rPr>
            <w:rStyle w:val="Hyperlink"/>
            <w:sz w:val="18"/>
            <w:szCs w:val="18"/>
            <w:lang w:val="fr-FR" w:eastAsia="en-GB"/>
          </w:rPr>
          <w:t>http://committee.tta.or.kr/data/ttasDown.jsp?kind=ttastd&amp;pk_num=TTAT.3G-37.460V14.1.0</w:t>
        </w:r>
      </w:hyperlink>
    </w:p>
    <w:p w14:paraId="5391108D" w14:textId="0AE2D06B" w:rsidR="00554716" w:rsidRPr="00182533" w:rsidRDefault="006E0553" w:rsidP="00473C4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554716" w:rsidRPr="00182533">
        <w:rPr>
          <w:b/>
          <w:bCs/>
          <w:color w:val="000000"/>
          <w:sz w:val="18"/>
          <w:szCs w:val="18"/>
          <w:lang w:eastAsia="en-GB"/>
        </w:rPr>
        <w:t xml:space="preserve"> 15</w:t>
      </w:r>
    </w:p>
    <w:p w14:paraId="7F34DD7E" w14:textId="672166B9" w:rsidR="00554716" w:rsidRPr="00C34319"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STD-T120-37.460.V15.2.0</w:t>
      </w:r>
      <w:r w:rsidRPr="00C34319">
        <w:rPr>
          <w:color w:val="000000"/>
          <w:sz w:val="18"/>
          <w:szCs w:val="18"/>
          <w:lang w:val="en-GB" w:eastAsia="en-GB"/>
        </w:rPr>
        <w:tab/>
        <w:t>15.2.0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233" w:history="1">
        <w:r w:rsidR="00473C4B" w:rsidRPr="00C34319">
          <w:rPr>
            <w:rStyle w:val="Hyperlink"/>
            <w:sz w:val="18"/>
            <w:szCs w:val="18"/>
            <w:lang w:val="en-GB" w:eastAsia="en-GB"/>
          </w:rPr>
          <w:t>https://www.arib.or.jp/english/html/overview/doc/T120_T23_SPECS/ARIB-STD-T120/Rel15/37/A37460-f20.pdf</w:t>
        </w:r>
      </w:hyperlink>
    </w:p>
    <w:p w14:paraId="2A2216AC" w14:textId="7883636C" w:rsidR="00554716" w:rsidRPr="00C34319"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ATIS.3GPP.37.460V1520</w:t>
      </w:r>
      <w:r w:rsidRPr="00C34319">
        <w:rPr>
          <w:color w:val="000000"/>
          <w:sz w:val="18"/>
          <w:szCs w:val="18"/>
          <w:lang w:val="en-GB" w:eastAsia="en-GB"/>
        </w:rPr>
        <w:tab/>
        <w:t>15.2.0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2234" w:history="1">
        <w:r w:rsidR="00473C4B" w:rsidRPr="00C34319">
          <w:rPr>
            <w:rStyle w:val="Hyperlink"/>
            <w:sz w:val="18"/>
            <w:szCs w:val="18"/>
            <w:lang w:val="en-GB" w:eastAsia="en-GB"/>
          </w:rPr>
          <w:t>https://www.atis.org/3gpp-documents/Rel15/</w:t>
        </w:r>
      </w:hyperlink>
    </w:p>
    <w:p w14:paraId="78CC8D89" w14:textId="2CFC59E8" w:rsidR="00554716" w:rsidRPr="00C34319"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CCSA.37.460V1520</w:t>
      </w:r>
      <w:r w:rsidRPr="00C34319">
        <w:rPr>
          <w:color w:val="000000"/>
          <w:sz w:val="18"/>
          <w:szCs w:val="18"/>
          <w:lang w:val="en-GB" w:eastAsia="en-GB"/>
        </w:rPr>
        <w:tab/>
        <w:t>15.2.0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/12/2019</w:t>
      </w:r>
      <w:r w:rsidRPr="00C34319">
        <w:rPr>
          <w:color w:val="000000"/>
          <w:sz w:val="18"/>
          <w:szCs w:val="18"/>
          <w:lang w:val="en-GB" w:eastAsia="en-GB"/>
        </w:rPr>
        <w:tab/>
      </w:r>
      <w:hyperlink r:id="rId2235" w:history="1">
        <w:r w:rsidR="00473C4B" w:rsidRPr="00C34319">
          <w:rPr>
            <w:rStyle w:val="Hyperlink"/>
            <w:sz w:val="18"/>
            <w:szCs w:val="18"/>
            <w:lang w:val="en-GB" w:eastAsia="en-GB"/>
          </w:rPr>
          <w:t>https://www.ccsa.org.cn/api/portalsFile/downloadOldFile?type=19&amp;oldFileUrl=ITU-R/M.2012-6/CCSA.37.460V1520.doc</w:t>
        </w:r>
      </w:hyperlink>
    </w:p>
    <w:p w14:paraId="5A5EC4CB" w14:textId="1E677FFD"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137 460</w:t>
      </w:r>
      <w:r w:rsidRPr="0034407F">
        <w:rPr>
          <w:color w:val="000000"/>
          <w:sz w:val="18"/>
          <w:szCs w:val="18"/>
          <w:lang w:val="fr-FR" w:eastAsia="en-GB"/>
        </w:rPr>
        <w:tab/>
        <w:t>15.2.0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/01/2020</w:t>
      </w:r>
      <w:r w:rsidRPr="0034407F">
        <w:rPr>
          <w:color w:val="000000"/>
          <w:sz w:val="18"/>
          <w:szCs w:val="18"/>
          <w:lang w:val="fr-FR" w:eastAsia="en-GB"/>
        </w:rPr>
        <w:tab/>
      </w:r>
      <w:hyperlink r:id="rId2236" w:history="1">
        <w:r w:rsidR="00473C4B" w:rsidRPr="0034407F">
          <w:rPr>
            <w:rStyle w:val="Hyperlink"/>
            <w:sz w:val="18"/>
            <w:szCs w:val="18"/>
            <w:lang w:val="fr-FR" w:eastAsia="en-GB"/>
          </w:rPr>
          <w:t>https://www.etsi.org/deliver/etsi_ts/137400_137499/137460/15.02.00_60/ts_137460v150200p.pdf</w:t>
        </w:r>
      </w:hyperlink>
    </w:p>
    <w:p w14:paraId="00B07BB0" w14:textId="5036BFA4"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37.460-15.2.0 V1.0.0</w:t>
      </w:r>
      <w:r w:rsidRPr="0034407F">
        <w:rPr>
          <w:color w:val="000000"/>
          <w:sz w:val="18"/>
          <w:szCs w:val="18"/>
          <w:lang w:val="fr-FR" w:eastAsia="en-GB"/>
        </w:rPr>
        <w:tab/>
        <w:t>15.2.0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237" w:history="1">
        <w:r w:rsidR="00473C4B" w:rsidRPr="0034407F">
          <w:rPr>
            <w:rStyle w:val="Hyperlink"/>
            <w:sz w:val="18"/>
            <w:szCs w:val="18"/>
            <w:lang w:val="fr-FR" w:eastAsia="en-GB"/>
          </w:rPr>
          <w:t>https://members.tsdsi.in/index.php/s/C3SDXoFxkzmPeeM</w:t>
        </w:r>
      </w:hyperlink>
    </w:p>
    <w:p w14:paraId="0D85BD8C" w14:textId="3BDEF6FC"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TTAT.3G-37.460V15.2.0</w:t>
      </w:r>
      <w:r w:rsidRPr="0034407F">
        <w:rPr>
          <w:color w:val="000000"/>
          <w:sz w:val="18"/>
          <w:szCs w:val="18"/>
          <w:lang w:val="fr-FR" w:eastAsia="en-GB"/>
        </w:rPr>
        <w:tab/>
        <w:t>15.2.0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2238" w:history="1">
        <w:r w:rsidR="00473C4B" w:rsidRPr="0034407F">
          <w:rPr>
            <w:rStyle w:val="Hyperlink"/>
            <w:sz w:val="18"/>
            <w:szCs w:val="18"/>
            <w:lang w:val="fr-FR" w:eastAsia="en-GB"/>
          </w:rPr>
          <w:t>http://committee.tta.or.kr/data/ttasDown.jsp?kind=ttastd&amp;pk_num=TTAT.3G-37.460V15.2.0</w:t>
        </w:r>
      </w:hyperlink>
    </w:p>
    <w:p w14:paraId="5EC55696" w14:textId="66C718F8" w:rsidR="00554716" w:rsidRPr="00182533" w:rsidRDefault="006E0553" w:rsidP="00473C4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554716" w:rsidRPr="00182533">
        <w:rPr>
          <w:b/>
          <w:bCs/>
          <w:color w:val="000000"/>
          <w:sz w:val="18"/>
          <w:szCs w:val="18"/>
          <w:lang w:eastAsia="en-GB"/>
        </w:rPr>
        <w:t xml:space="preserve"> 16</w:t>
      </w:r>
    </w:p>
    <w:p w14:paraId="53979CB5" w14:textId="65C7EAD2" w:rsidR="00554716" w:rsidRPr="00C34319"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STD-T120-37.460.V16.0.0</w:t>
      </w:r>
      <w:r w:rsidRPr="00C34319">
        <w:rPr>
          <w:color w:val="000000"/>
          <w:sz w:val="18"/>
          <w:szCs w:val="18"/>
          <w:lang w:val="en-GB" w:eastAsia="en-GB"/>
        </w:rPr>
        <w:tab/>
        <w:t>16.0.0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239" w:history="1">
        <w:r w:rsidR="00473C4B" w:rsidRPr="00C34319">
          <w:rPr>
            <w:rStyle w:val="Hyperlink"/>
            <w:sz w:val="18"/>
            <w:szCs w:val="18"/>
            <w:lang w:val="en-GB" w:eastAsia="en-GB"/>
          </w:rPr>
          <w:t>https://www.arib.or.jp/english/html/overview/doc/T120_T23_SPECS/ARIB-STD-T120/Rel16/37/A37460-g00.pdf</w:t>
        </w:r>
      </w:hyperlink>
    </w:p>
    <w:p w14:paraId="7A63B699" w14:textId="3252797B" w:rsidR="00554716" w:rsidRPr="00C34319"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ATIS.3GPP.37.460V1600</w:t>
      </w:r>
      <w:r w:rsidRPr="00C34319">
        <w:rPr>
          <w:color w:val="000000"/>
          <w:sz w:val="18"/>
          <w:szCs w:val="18"/>
          <w:lang w:val="en-GB" w:eastAsia="en-GB"/>
        </w:rPr>
        <w:tab/>
        <w:t>16.0.0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2240" w:history="1">
        <w:r w:rsidR="00473C4B" w:rsidRPr="00C34319">
          <w:rPr>
            <w:rStyle w:val="Hyperlink"/>
            <w:sz w:val="18"/>
            <w:szCs w:val="18"/>
            <w:lang w:val="en-GB" w:eastAsia="en-GB"/>
          </w:rPr>
          <w:t>https://www.atis.org/3gpp-documents/Rel16/</w:t>
        </w:r>
      </w:hyperlink>
    </w:p>
    <w:p w14:paraId="5E610C88" w14:textId="7C053C93" w:rsidR="00554716" w:rsidRPr="00C34319"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CCSA.37.460V1600</w:t>
      </w:r>
      <w:r w:rsidRPr="00C34319">
        <w:rPr>
          <w:color w:val="000000"/>
          <w:sz w:val="18"/>
          <w:szCs w:val="18"/>
          <w:lang w:val="en-GB" w:eastAsia="en-GB"/>
        </w:rPr>
        <w:tab/>
        <w:t>16.0.0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/07/2020</w:t>
      </w:r>
      <w:r w:rsidRPr="00C34319">
        <w:rPr>
          <w:color w:val="000000"/>
          <w:sz w:val="18"/>
          <w:szCs w:val="18"/>
          <w:lang w:val="en-GB" w:eastAsia="en-GB"/>
        </w:rPr>
        <w:tab/>
      </w:r>
      <w:hyperlink r:id="rId2241" w:history="1">
        <w:r w:rsidR="00473C4B" w:rsidRPr="00C34319">
          <w:rPr>
            <w:rStyle w:val="Hyperlink"/>
            <w:sz w:val="18"/>
            <w:szCs w:val="18"/>
            <w:lang w:val="en-GB" w:eastAsia="en-GB"/>
          </w:rPr>
          <w:t>https://www.ccsa.org.cn/api/portalsFile/downloadOldFile?type=19&amp;oldFileUrl=ITU-R/M.2012-6/CCSA.37.460V1600.doc</w:t>
        </w:r>
      </w:hyperlink>
    </w:p>
    <w:p w14:paraId="4C2AAE79" w14:textId="5945F029"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137 460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15</w:t>
      </w:r>
      <w:r w:rsidR="00D63672" w:rsidRPr="0034407F">
        <w:rPr>
          <w:color w:val="000000"/>
          <w:sz w:val="18"/>
          <w:szCs w:val="18"/>
          <w:lang w:val="fr-FR" w:eastAsia="en-GB"/>
        </w:rPr>
        <w:t>/09/2020</w:t>
      </w:r>
      <w:r w:rsidRPr="0034407F">
        <w:rPr>
          <w:color w:val="000000"/>
          <w:sz w:val="18"/>
          <w:szCs w:val="18"/>
          <w:lang w:val="fr-FR" w:eastAsia="en-GB"/>
        </w:rPr>
        <w:tab/>
      </w:r>
      <w:hyperlink r:id="rId2242" w:history="1">
        <w:r w:rsidR="00473C4B" w:rsidRPr="0034407F">
          <w:rPr>
            <w:rStyle w:val="Hyperlink"/>
            <w:sz w:val="18"/>
            <w:szCs w:val="18"/>
            <w:lang w:val="fr-FR" w:eastAsia="en-GB"/>
          </w:rPr>
          <w:t>https://www.etsi.org/deliver/etsi_ts/137400_137499/137460/16.00.00_60/ts_137460v160000p.pdf</w:t>
        </w:r>
      </w:hyperlink>
    </w:p>
    <w:p w14:paraId="1C743578" w14:textId="24894303"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37.460-16.0.0 V1.0.0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243" w:history="1">
        <w:r w:rsidR="00473C4B" w:rsidRPr="0034407F">
          <w:rPr>
            <w:rStyle w:val="Hyperlink"/>
            <w:sz w:val="18"/>
            <w:szCs w:val="18"/>
            <w:lang w:val="fr-FR" w:eastAsia="en-GB"/>
          </w:rPr>
          <w:t>https://members.tsdsi.in/index.php/s/3HG7csB4NabyzNQ</w:t>
        </w:r>
      </w:hyperlink>
    </w:p>
    <w:p w14:paraId="31340A72" w14:textId="051C9956"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TTAT.3G-37.460V16.0.0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2244" w:history="1">
        <w:r w:rsidR="00473C4B" w:rsidRPr="0034407F">
          <w:rPr>
            <w:rStyle w:val="Hyperlink"/>
            <w:sz w:val="18"/>
            <w:szCs w:val="18"/>
            <w:lang w:val="fr-FR" w:eastAsia="en-GB"/>
          </w:rPr>
          <w:t>http://committee.tta.or.kr/data/ttasDown.jsp?kind=ttastd&amp;pk_num=TTAT.3G-37.460V16.0.0</w:t>
        </w:r>
      </w:hyperlink>
    </w:p>
    <w:p w14:paraId="348186B0" w14:textId="47C9E3F3" w:rsidR="00554716" w:rsidRPr="00182533" w:rsidRDefault="006E0553" w:rsidP="00473C4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554716" w:rsidRPr="00182533">
        <w:rPr>
          <w:b/>
          <w:bCs/>
          <w:color w:val="000000"/>
          <w:sz w:val="18"/>
          <w:szCs w:val="18"/>
          <w:lang w:eastAsia="en-GB"/>
        </w:rPr>
        <w:t xml:space="preserve"> 17</w:t>
      </w:r>
    </w:p>
    <w:p w14:paraId="6818EE85" w14:textId="24D61434" w:rsidR="00554716" w:rsidRPr="00C34319"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STD-T120-37.460.V17.0.0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245" w:history="1">
        <w:r w:rsidR="00473C4B" w:rsidRPr="00C34319">
          <w:rPr>
            <w:rStyle w:val="Hyperlink"/>
            <w:sz w:val="18"/>
            <w:szCs w:val="18"/>
            <w:lang w:val="en-GB" w:eastAsia="en-GB"/>
          </w:rPr>
          <w:t>https://www.arib.or.jp/english/html/overview/doc/T120_T23_SPECS/ARIB-STD-T120/Rel17/37/A37460-h00.pdf</w:t>
        </w:r>
      </w:hyperlink>
    </w:p>
    <w:p w14:paraId="1F834354" w14:textId="3A249AAF" w:rsidR="00554716" w:rsidRPr="00C34319"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ATIS.3GPP.37.460.V17.0.0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2246" w:history="1">
        <w:r w:rsidR="00473C4B" w:rsidRPr="00C34319">
          <w:rPr>
            <w:rStyle w:val="Hyperlink"/>
            <w:sz w:val="18"/>
            <w:szCs w:val="18"/>
            <w:lang w:val="en-GB" w:eastAsia="en-GB"/>
          </w:rPr>
          <w:t>https://www.atis.org/3gpp-transpositions - Rel-17</w:t>
        </w:r>
      </w:hyperlink>
    </w:p>
    <w:p w14:paraId="09BAAD49" w14:textId="7EDB6789" w:rsidR="00554716" w:rsidRPr="00C34319"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CCSA.37.460V1700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/04/2022</w:t>
      </w:r>
      <w:r w:rsidRPr="00C34319">
        <w:rPr>
          <w:color w:val="000000"/>
          <w:sz w:val="18"/>
          <w:szCs w:val="18"/>
          <w:lang w:val="en-GB" w:eastAsia="en-GB"/>
        </w:rPr>
        <w:tab/>
      </w:r>
      <w:hyperlink r:id="rId2247" w:history="1">
        <w:r w:rsidR="00473C4B" w:rsidRPr="00C34319">
          <w:rPr>
            <w:rStyle w:val="Hyperlink"/>
            <w:sz w:val="18"/>
            <w:szCs w:val="18"/>
            <w:lang w:val="en-GB" w:eastAsia="en-GB"/>
          </w:rPr>
          <w:t>https://www.ccsa.org.cn/api/portalsFile/downloadOldFile?type=19&amp;oldFileUrl=ITU-R/M.2012-6/CCSA.37.460V1700.doc</w:t>
        </w:r>
      </w:hyperlink>
    </w:p>
    <w:p w14:paraId="59966CBC" w14:textId="71DDBE2D"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137 460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/04/2022</w:t>
      </w:r>
      <w:r w:rsidRPr="0034407F">
        <w:rPr>
          <w:color w:val="000000"/>
          <w:sz w:val="18"/>
          <w:szCs w:val="18"/>
          <w:lang w:val="fr-FR" w:eastAsia="en-GB"/>
        </w:rPr>
        <w:tab/>
      </w:r>
      <w:hyperlink r:id="rId2248" w:history="1">
        <w:r w:rsidR="00473C4B" w:rsidRPr="0034407F">
          <w:rPr>
            <w:rStyle w:val="Hyperlink"/>
            <w:sz w:val="18"/>
            <w:szCs w:val="18"/>
            <w:lang w:val="fr-FR" w:eastAsia="en-GB"/>
          </w:rPr>
          <w:t>https://www.etsi.org/deliver/etsi_ts/137400_137499/137460/17.00.00_60/ts_137460v170000p.pdf</w:t>
        </w:r>
      </w:hyperlink>
    </w:p>
    <w:p w14:paraId="7AD6505E" w14:textId="3C4B6FC6"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37.46-17.0.0 V1.0.0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/07/2022</w:t>
      </w:r>
      <w:r w:rsidRPr="0034407F">
        <w:rPr>
          <w:color w:val="000000"/>
          <w:sz w:val="18"/>
          <w:szCs w:val="18"/>
          <w:lang w:val="fr-FR" w:eastAsia="en-GB"/>
        </w:rPr>
        <w:tab/>
      </w:r>
      <w:hyperlink r:id="rId2249" w:history="1">
        <w:r w:rsidR="00473C4B" w:rsidRPr="0034407F">
          <w:rPr>
            <w:rStyle w:val="Hyperlink"/>
            <w:sz w:val="18"/>
            <w:szCs w:val="18"/>
            <w:lang w:val="fr-FR" w:eastAsia="en-GB"/>
          </w:rPr>
          <w:t>https://members.tsdsi.in/s/6jndrFL9wmEZ9S9</w:t>
        </w:r>
      </w:hyperlink>
    </w:p>
    <w:p w14:paraId="0AD631D1" w14:textId="514B4ED4"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TTAT.3G-37.460V17.0.0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2250" w:history="1">
        <w:r w:rsidR="00473C4B" w:rsidRPr="0034407F">
          <w:rPr>
            <w:rStyle w:val="Hyperlink"/>
            <w:sz w:val="18"/>
            <w:szCs w:val="18"/>
            <w:lang w:val="fr-FR" w:eastAsia="en-GB"/>
          </w:rPr>
          <w:t>http://committee.tta.or.kr/data/ttasDown.jsp?kind=ttastd&amp;pk_num=TTAT.3G-37.460V17.0.0</w:t>
        </w:r>
      </w:hyperlink>
    </w:p>
    <w:p w14:paraId="0B8AABC6" w14:textId="77777777" w:rsidR="00C556AE" w:rsidRPr="00182533" w:rsidRDefault="00C556AE" w:rsidP="00C556AE">
      <w:pPr>
        <w:pStyle w:val="Heading4"/>
      </w:pPr>
      <w:r w:rsidRPr="00182533">
        <w:lastRenderedPageBreak/>
        <w:t>2.1.4.30</w:t>
      </w:r>
      <w:r w:rsidRPr="00182533">
        <w:tab/>
        <w:t>TS 37.461</w:t>
      </w:r>
    </w:p>
    <w:p w14:paraId="61EC9136" w14:textId="77777777" w:rsidR="00C556AE" w:rsidRPr="00182533" w:rsidRDefault="00C556AE" w:rsidP="00C556AE">
      <w:pPr>
        <w:pStyle w:val="Headingb"/>
        <w:rPr>
          <w:lang w:eastAsia="zh-CN"/>
        </w:rPr>
      </w:pPr>
      <w:r w:rsidRPr="00182533">
        <w:rPr>
          <w:lang w:eastAsia="zh-CN"/>
        </w:rPr>
        <w:t>Interfaz Iuant: capa 1</w:t>
      </w:r>
    </w:p>
    <w:p w14:paraId="4B8BACFE" w14:textId="77777777" w:rsidR="00C556AE" w:rsidRPr="00182533" w:rsidRDefault="00C556AE" w:rsidP="00C556AE">
      <w:pPr>
        <w:keepNext/>
        <w:keepLines/>
      </w:pPr>
      <w:r w:rsidRPr="00182533">
        <w:t>En este documento se especifican las normas aplicables a la implementación de la capa 1 en la interfaz Iuant para UTRA, E-UTRA y NR. La especificación de los requisitos de retardo de la transmisión y de los requisitos de O&amp;M no son objeto de este documento.</w:t>
      </w:r>
    </w:p>
    <w:p w14:paraId="11920088" w14:textId="77777777" w:rsidR="00855B1C" w:rsidRPr="00182533" w:rsidRDefault="00855B1C" w:rsidP="00855B1C">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5C609D14" w14:textId="0D01A352" w:rsidR="00554716" w:rsidRPr="00182533" w:rsidRDefault="006E0553" w:rsidP="00473C4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554716" w:rsidRPr="00182533">
        <w:rPr>
          <w:b/>
          <w:bCs/>
          <w:color w:val="000000"/>
          <w:sz w:val="18"/>
          <w:szCs w:val="18"/>
          <w:lang w:eastAsia="en-GB"/>
        </w:rPr>
        <w:t xml:space="preserve"> 10</w:t>
      </w:r>
    </w:p>
    <w:p w14:paraId="0176EB06" w14:textId="01D9DC7E" w:rsidR="00554716" w:rsidRPr="00C34319"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STD-T120-37.461.V10.3.0</w:t>
      </w:r>
      <w:r w:rsidRPr="00C34319">
        <w:rPr>
          <w:color w:val="000000"/>
          <w:sz w:val="18"/>
          <w:szCs w:val="18"/>
          <w:lang w:val="en-GB" w:eastAsia="en-GB"/>
        </w:rPr>
        <w:tab/>
        <w:t>10.3.0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251" w:history="1">
        <w:r w:rsidR="00473C4B" w:rsidRPr="00C34319">
          <w:rPr>
            <w:rStyle w:val="Hyperlink"/>
            <w:sz w:val="18"/>
            <w:szCs w:val="18"/>
            <w:lang w:val="en-GB" w:eastAsia="en-GB"/>
          </w:rPr>
          <w:t>https://www.arib.or.jp/english/html/overview/doc/T120_T23_SPECS/ARIB-STD-T120/Rel10/37/A37461-a30.pdf</w:t>
        </w:r>
      </w:hyperlink>
    </w:p>
    <w:p w14:paraId="4A230817" w14:textId="0D17E621" w:rsidR="00554716" w:rsidRPr="00C34319"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ATIS.3GPP.37.461V1030</w:t>
      </w:r>
      <w:r w:rsidRPr="00C34319">
        <w:rPr>
          <w:color w:val="000000"/>
          <w:sz w:val="18"/>
          <w:szCs w:val="18"/>
          <w:lang w:val="en-GB" w:eastAsia="en-GB"/>
        </w:rPr>
        <w:tab/>
        <w:t>10.3.0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2252" w:history="1">
        <w:r w:rsidR="00473C4B" w:rsidRPr="00C34319">
          <w:rPr>
            <w:rStyle w:val="Hyperlink"/>
            <w:sz w:val="18"/>
            <w:szCs w:val="18"/>
            <w:lang w:val="en-GB" w:eastAsia="en-GB"/>
          </w:rPr>
          <w:t>https://www.atis.org/3gpp-documents/Rel99-14/</w:t>
        </w:r>
      </w:hyperlink>
    </w:p>
    <w:p w14:paraId="3CFA3C10" w14:textId="34AE117E" w:rsidR="00554716" w:rsidRPr="00C34319"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CCSA.37.461V1030</w:t>
      </w:r>
      <w:r w:rsidRPr="00C34319">
        <w:rPr>
          <w:color w:val="000000"/>
          <w:sz w:val="18"/>
          <w:szCs w:val="18"/>
          <w:lang w:val="en-GB" w:eastAsia="en-GB"/>
        </w:rPr>
        <w:tab/>
        <w:t>10.3.0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/04/2019</w:t>
      </w:r>
      <w:r w:rsidRPr="00C34319">
        <w:rPr>
          <w:color w:val="000000"/>
          <w:sz w:val="18"/>
          <w:szCs w:val="18"/>
          <w:lang w:val="en-GB" w:eastAsia="en-GB"/>
        </w:rPr>
        <w:tab/>
      </w:r>
      <w:hyperlink r:id="rId2253" w:history="1">
        <w:r w:rsidR="00473C4B" w:rsidRPr="00C34319">
          <w:rPr>
            <w:rStyle w:val="Hyperlink"/>
            <w:sz w:val="18"/>
            <w:szCs w:val="18"/>
            <w:lang w:val="en-GB" w:eastAsia="en-GB"/>
          </w:rPr>
          <w:t>https://www.ccsa.org.cn/api/portalsFile/downloadOldFile?type=19&amp;oldFileUrl=ITU-R/M.2012-6/CCSA.37.461V1030.doc</w:t>
        </w:r>
      </w:hyperlink>
    </w:p>
    <w:p w14:paraId="66DF11B8" w14:textId="0E1339A9"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137 461</w:t>
      </w:r>
      <w:r w:rsidRPr="0034407F">
        <w:rPr>
          <w:color w:val="000000"/>
          <w:sz w:val="18"/>
          <w:szCs w:val="18"/>
          <w:lang w:val="fr-FR" w:eastAsia="en-GB"/>
        </w:rPr>
        <w:tab/>
        <w:t>10.3.0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15</w:t>
      </w:r>
      <w:r w:rsidR="00D63672" w:rsidRPr="0034407F">
        <w:rPr>
          <w:color w:val="000000"/>
          <w:sz w:val="18"/>
          <w:szCs w:val="18"/>
          <w:lang w:val="fr-FR" w:eastAsia="en-GB"/>
        </w:rPr>
        <w:t>/05/2019</w:t>
      </w:r>
      <w:r w:rsidRPr="0034407F">
        <w:rPr>
          <w:color w:val="000000"/>
          <w:sz w:val="18"/>
          <w:szCs w:val="18"/>
          <w:lang w:val="fr-FR" w:eastAsia="en-GB"/>
        </w:rPr>
        <w:tab/>
      </w:r>
      <w:hyperlink r:id="rId2254" w:history="1">
        <w:r w:rsidR="00473C4B" w:rsidRPr="0034407F">
          <w:rPr>
            <w:rStyle w:val="Hyperlink"/>
            <w:sz w:val="18"/>
            <w:szCs w:val="18"/>
            <w:lang w:val="fr-FR" w:eastAsia="en-GB"/>
          </w:rPr>
          <w:t>https://www.etsi.org/deliver/etsi_ts/137400_137499/137461/10.03.00_60/ts_137461v100300p.pdf</w:t>
        </w:r>
      </w:hyperlink>
    </w:p>
    <w:p w14:paraId="16B7ACDE" w14:textId="50E8D34B"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37.461-10.3.0 V1.0.0</w:t>
      </w:r>
      <w:r w:rsidRPr="0034407F">
        <w:rPr>
          <w:color w:val="000000"/>
          <w:sz w:val="18"/>
          <w:szCs w:val="18"/>
          <w:lang w:val="fr-FR" w:eastAsia="en-GB"/>
        </w:rPr>
        <w:tab/>
        <w:t>10.3.0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255" w:history="1">
        <w:r w:rsidR="00473C4B" w:rsidRPr="0034407F">
          <w:rPr>
            <w:rStyle w:val="Hyperlink"/>
            <w:sz w:val="18"/>
            <w:szCs w:val="18"/>
            <w:lang w:val="fr-FR" w:eastAsia="en-GB"/>
          </w:rPr>
          <w:t>https://members.tsdsi.in/index.php/s/qWekbjrDTY7k7sM</w:t>
        </w:r>
      </w:hyperlink>
    </w:p>
    <w:p w14:paraId="1F6F7F24" w14:textId="7040B3FF"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TTAT.3G-37.461V10.3.0</w:t>
      </w:r>
      <w:r w:rsidRPr="0034407F">
        <w:rPr>
          <w:color w:val="000000"/>
          <w:sz w:val="18"/>
          <w:szCs w:val="18"/>
          <w:lang w:val="fr-FR" w:eastAsia="en-GB"/>
        </w:rPr>
        <w:tab/>
        <w:t>10.3.0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2256" w:history="1">
        <w:r w:rsidR="00473C4B" w:rsidRPr="0034407F">
          <w:rPr>
            <w:rStyle w:val="Hyperlink"/>
            <w:sz w:val="18"/>
            <w:szCs w:val="18"/>
            <w:lang w:val="fr-FR" w:eastAsia="en-GB"/>
          </w:rPr>
          <w:t>http://committee.tta.or.kr/data/ttasDown.jsp?kind=ttastd&amp;pk_num=TTAT.3G-37.461V10.3.0</w:t>
        </w:r>
      </w:hyperlink>
    </w:p>
    <w:p w14:paraId="136D4E4A" w14:textId="2C3783C9" w:rsidR="00554716" w:rsidRPr="00182533" w:rsidRDefault="006E0553" w:rsidP="00473C4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554716" w:rsidRPr="00182533">
        <w:rPr>
          <w:b/>
          <w:bCs/>
          <w:color w:val="000000"/>
          <w:sz w:val="18"/>
          <w:szCs w:val="18"/>
          <w:lang w:eastAsia="en-GB"/>
        </w:rPr>
        <w:t xml:space="preserve"> 11</w:t>
      </w:r>
    </w:p>
    <w:p w14:paraId="636127ED" w14:textId="2DA854EC" w:rsidR="00554716" w:rsidRPr="00C34319"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STD-T120-37.461.V11.3.0</w:t>
      </w:r>
      <w:r w:rsidRPr="00C34319">
        <w:rPr>
          <w:color w:val="000000"/>
          <w:sz w:val="18"/>
          <w:szCs w:val="18"/>
          <w:lang w:val="en-GB" w:eastAsia="en-GB"/>
        </w:rPr>
        <w:tab/>
        <w:t>11.3.0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257" w:history="1">
        <w:r w:rsidR="00473C4B" w:rsidRPr="00C34319">
          <w:rPr>
            <w:rStyle w:val="Hyperlink"/>
            <w:sz w:val="18"/>
            <w:szCs w:val="18"/>
            <w:lang w:val="en-GB" w:eastAsia="en-GB"/>
          </w:rPr>
          <w:t>https://www.arib.or.jp/english/html/overview/doc/T120_T23_SPECS/ARIB-STD-T120/Rel11/37/A37461-b30.pdf</w:t>
        </w:r>
      </w:hyperlink>
    </w:p>
    <w:p w14:paraId="21458E09" w14:textId="6D634DC6" w:rsidR="00554716" w:rsidRPr="00C34319"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ATIS.3GPP.37.461V1130</w:t>
      </w:r>
      <w:r w:rsidRPr="00C34319">
        <w:rPr>
          <w:color w:val="000000"/>
          <w:sz w:val="18"/>
          <w:szCs w:val="18"/>
          <w:lang w:val="en-GB" w:eastAsia="en-GB"/>
        </w:rPr>
        <w:tab/>
        <w:t>11.3.0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2258" w:history="1">
        <w:r w:rsidR="00473C4B" w:rsidRPr="00C34319">
          <w:rPr>
            <w:rStyle w:val="Hyperlink"/>
            <w:sz w:val="18"/>
            <w:szCs w:val="18"/>
            <w:lang w:val="en-GB" w:eastAsia="en-GB"/>
          </w:rPr>
          <w:t>https://www.atis.org/3gpp-documents/Rel99-14/</w:t>
        </w:r>
      </w:hyperlink>
    </w:p>
    <w:p w14:paraId="0466A812" w14:textId="61309980" w:rsidR="00554716" w:rsidRPr="00C34319"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CCSA.37.461V1130</w:t>
      </w:r>
      <w:r w:rsidRPr="00C34319">
        <w:rPr>
          <w:color w:val="000000"/>
          <w:sz w:val="18"/>
          <w:szCs w:val="18"/>
          <w:lang w:val="en-GB" w:eastAsia="en-GB"/>
        </w:rPr>
        <w:tab/>
        <w:t>11.3.0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/04/2019</w:t>
      </w:r>
      <w:r w:rsidRPr="00C34319">
        <w:rPr>
          <w:color w:val="000000"/>
          <w:sz w:val="18"/>
          <w:szCs w:val="18"/>
          <w:lang w:val="en-GB" w:eastAsia="en-GB"/>
        </w:rPr>
        <w:tab/>
      </w:r>
      <w:hyperlink r:id="rId2259" w:history="1">
        <w:r w:rsidR="00473C4B" w:rsidRPr="00C34319">
          <w:rPr>
            <w:rStyle w:val="Hyperlink"/>
            <w:sz w:val="18"/>
            <w:szCs w:val="18"/>
            <w:lang w:val="en-GB" w:eastAsia="en-GB"/>
          </w:rPr>
          <w:t>https://www.ccsa.org.cn/api/portalsFile/downloadOldFile?type=19&amp;oldFileUrl=ITU-R/M.2012-6/CCSA.37.461V1130.doc</w:t>
        </w:r>
      </w:hyperlink>
    </w:p>
    <w:p w14:paraId="714A61E0" w14:textId="66A51001"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137 461</w:t>
      </w:r>
      <w:r w:rsidRPr="0034407F">
        <w:rPr>
          <w:color w:val="000000"/>
          <w:sz w:val="18"/>
          <w:szCs w:val="18"/>
          <w:lang w:val="fr-FR" w:eastAsia="en-GB"/>
        </w:rPr>
        <w:tab/>
        <w:t>11.3.0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15</w:t>
      </w:r>
      <w:r w:rsidR="00D63672" w:rsidRPr="0034407F">
        <w:rPr>
          <w:color w:val="000000"/>
          <w:sz w:val="18"/>
          <w:szCs w:val="18"/>
          <w:lang w:val="fr-FR" w:eastAsia="en-GB"/>
        </w:rPr>
        <w:t>/05/2019</w:t>
      </w:r>
      <w:r w:rsidRPr="0034407F">
        <w:rPr>
          <w:color w:val="000000"/>
          <w:sz w:val="18"/>
          <w:szCs w:val="18"/>
          <w:lang w:val="fr-FR" w:eastAsia="en-GB"/>
        </w:rPr>
        <w:tab/>
      </w:r>
      <w:hyperlink r:id="rId2260" w:history="1">
        <w:r w:rsidR="00473C4B" w:rsidRPr="0034407F">
          <w:rPr>
            <w:rStyle w:val="Hyperlink"/>
            <w:sz w:val="18"/>
            <w:szCs w:val="18"/>
            <w:lang w:val="fr-FR" w:eastAsia="en-GB"/>
          </w:rPr>
          <w:t>https://www.etsi.org/deliver/etsi_ts/137400_137499/137461/11.03.00_60/ts_137461v110300p.pdf</w:t>
        </w:r>
      </w:hyperlink>
    </w:p>
    <w:p w14:paraId="4D99B613" w14:textId="6DEDC7A5"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37.461-11.3.0 V1.0.0</w:t>
      </w:r>
      <w:r w:rsidRPr="0034407F">
        <w:rPr>
          <w:color w:val="000000"/>
          <w:sz w:val="18"/>
          <w:szCs w:val="18"/>
          <w:lang w:val="fr-FR" w:eastAsia="en-GB"/>
        </w:rPr>
        <w:tab/>
        <w:t>11.3.0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261" w:history="1">
        <w:r w:rsidR="00473C4B" w:rsidRPr="0034407F">
          <w:rPr>
            <w:rStyle w:val="Hyperlink"/>
            <w:sz w:val="18"/>
            <w:szCs w:val="18"/>
            <w:lang w:val="fr-FR" w:eastAsia="en-GB"/>
          </w:rPr>
          <w:t>https://members.tsdsi.in/index.php/s/pmJ3NgrBWWPqyzq</w:t>
        </w:r>
      </w:hyperlink>
    </w:p>
    <w:p w14:paraId="1CEADFBB" w14:textId="7E9C4DC3"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TTAT.3G-37.461V11.3.0</w:t>
      </w:r>
      <w:r w:rsidRPr="0034407F">
        <w:rPr>
          <w:color w:val="000000"/>
          <w:sz w:val="18"/>
          <w:szCs w:val="18"/>
          <w:lang w:val="fr-FR" w:eastAsia="en-GB"/>
        </w:rPr>
        <w:tab/>
        <w:t>11.3.0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2262" w:history="1">
        <w:r w:rsidR="00473C4B" w:rsidRPr="0034407F">
          <w:rPr>
            <w:rStyle w:val="Hyperlink"/>
            <w:sz w:val="18"/>
            <w:szCs w:val="18"/>
            <w:lang w:val="fr-FR" w:eastAsia="en-GB"/>
          </w:rPr>
          <w:t>http://committee.tta.or.kr/data/ttasDown.jsp?kind=ttastd&amp;pk_num=TTAT.3G-37.461V11.3.0</w:t>
        </w:r>
      </w:hyperlink>
    </w:p>
    <w:p w14:paraId="7995C0D4" w14:textId="4E6644D5" w:rsidR="00554716" w:rsidRPr="00182533" w:rsidRDefault="006E0553" w:rsidP="00554716">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554716" w:rsidRPr="00182533">
        <w:rPr>
          <w:b/>
          <w:bCs/>
          <w:color w:val="000000"/>
          <w:sz w:val="18"/>
          <w:szCs w:val="18"/>
          <w:lang w:eastAsia="en-GB"/>
        </w:rPr>
        <w:t xml:space="preserve"> 12</w:t>
      </w:r>
    </w:p>
    <w:p w14:paraId="01137231" w14:textId="51A32740" w:rsidR="00554716" w:rsidRPr="00C34319"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STD-T120-37.461.V12.2.0</w:t>
      </w:r>
      <w:r w:rsidRPr="00C34319">
        <w:rPr>
          <w:color w:val="000000"/>
          <w:sz w:val="18"/>
          <w:szCs w:val="18"/>
          <w:lang w:val="en-GB" w:eastAsia="en-GB"/>
        </w:rPr>
        <w:tab/>
        <w:t>12.2.0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263" w:history="1">
        <w:r w:rsidR="00473C4B" w:rsidRPr="00C34319">
          <w:rPr>
            <w:rStyle w:val="Hyperlink"/>
            <w:sz w:val="18"/>
            <w:szCs w:val="18"/>
            <w:lang w:val="en-GB" w:eastAsia="en-GB"/>
          </w:rPr>
          <w:t>https://www.arib.or.jp/english/html/overview/doc/T120_T23_SPECS/ARIB-STD-T120/Rel12/37/A37461-c20.pdf</w:t>
        </w:r>
      </w:hyperlink>
    </w:p>
    <w:p w14:paraId="621067F0" w14:textId="7208554A" w:rsidR="00554716" w:rsidRPr="00C34319"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ATIS.3GPP.37.461V1220</w:t>
      </w:r>
      <w:r w:rsidRPr="00C34319">
        <w:rPr>
          <w:color w:val="000000"/>
          <w:sz w:val="18"/>
          <w:szCs w:val="18"/>
          <w:lang w:val="en-GB" w:eastAsia="en-GB"/>
        </w:rPr>
        <w:tab/>
        <w:t>12.2.0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2264" w:history="1">
        <w:r w:rsidR="00473C4B" w:rsidRPr="00C34319">
          <w:rPr>
            <w:rStyle w:val="Hyperlink"/>
            <w:sz w:val="18"/>
            <w:szCs w:val="18"/>
            <w:lang w:val="en-GB" w:eastAsia="en-GB"/>
          </w:rPr>
          <w:t>https://www.atis.org/3gpp-documents/Rel99-14/</w:t>
        </w:r>
      </w:hyperlink>
    </w:p>
    <w:p w14:paraId="2A704D7D" w14:textId="44C2CDE5" w:rsidR="00554716" w:rsidRPr="00C34319"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CCSA.37.461V1220</w:t>
      </w:r>
      <w:r w:rsidRPr="00C34319">
        <w:rPr>
          <w:color w:val="000000"/>
          <w:sz w:val="18"/>
          <w:szCs w:val="18"/>
          <w:lang w:val="en-GB" w:eastAsia="en-GB"/>
        </w:rPr>
        <w:tab/>
        <w:t>12.2.0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/04/2019</w:t>
      </w:r>
      <w:r w:rsidRPr="00C34319">
        <w:rPr>
          <w:color w:val="000000"/>
          <w:sz w:val="18"/>
          <w:szCs w:val="18"/>
          <w:lang w:val="en-GB" w:eastAsia="en-GB"/>
        </w:rPr>
        <w:tab/>
      </w:r>
      <w:hyperlink r:id="rId2265" w:history="1">
        <w:r w:rsidR="00473C4B" w:rsidRPr="00C34319">
          <w:rPr>
            <w:rStyle w:val="Hyperlink"/>
            <w:sz w:val="18"/>
            <w:szCs w:val="18"/>
            <w:lang w:val="en-GB" w:eastAsia="en-GB"/>
          </w:rPr>
          <w:t>https://www.ccsa.org.cn/api/portalsFile/downloadOldFile?type=19&amp;oldFileUrl=ITU-R/M.2012-6/CCSA.37.461V1220.doc</w:t>
        </w:r>
      </w:hyperlink>
    </w:p>
    <w:p w14:paraId="3159778C" w14:textId="0E73D19C"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137 461</w:t>
      </w:r>
      <w:r w:rsidRPr="0034407F">
        <w:rPr>
          <w:color w:val="000000"/>
          <w:sz w:val="18"/>
          <w:szCs w:val="18"/>
          <w:lang w:val="fr-FR" w:eastAsia="en-GB"/>
        </w:rPr>
        <w:tab/>
        <w:t>12.2.0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15</w:t>
      </w:r>
      <w:r w:rsidR="00D63672" w:rsidRPr="0034407F">
        <w:rPr>
          <w:color w:val="000000"/>
          <w:sz w:val="18"/>
          <w:szCs w:val="18"/>
          <w:lang w:val="fr-FR" w:eastAsia="en-GB"/>
        </w:rPr>
        <w:t>/05/2019</w:t>
      </w:r>
      <w:r w:rsidRPr="0034407F">
        <w:rPr>
          <w:color w:val="000000"/>
          <w:sz w:val="18"/>
          <w:szCs w:val="18"/>
          <w:lang w:val="fr-FR" w:eastAsia="en-GB"/>
        </w:rPr>
        <w:tab/>
      </w:r>
      <w:hyperlink r:id="rId2266" w:history="1">
        <w:r w:rsidR="00473C4B" w:rsidRPr="0034407F">
          <w:rPr>
            <w:rStyle w:val="Hyperlink"/>
            <w:sz w:val="18"/>
            <w:szCs w:val="18"/>
            <w:lang w:val="fr-FR" w:eastAsia="en-GB"/>
          </w:rPr>
          <w:t>https://www.etsi.org/deliver/etsi_ts/137400_137499/137461/12.02.00_60/ts_137461v120200p.pdf</w:t>
        </w:r>
      </w:hyperlink>
    </w:p>
    <w:p w14:paraId="504C061B" w14:textId="3B96C09E"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37.461-12.2.0 V1.0.0</w:t>
      </w:r>
      <w:r w:rsidRPr="0034407F">
        <w:rPr>
          <w:color w:val="000000"/>
          <w:sz w:val="18"/>
          <w:szCs w:val="18"/>
          <w:lang w:val="fr-FR" w:eastAsia="en-GB"/>
        </w:rPr>
        <w:tab/>
        <w:t>12.2.0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267" w:history="1">
        <w:r w:rsidR="00473C4B" w:rsidRPr="0034407F">
          <w:rPr>
            <w:rStyle w:val="Hyperlink"/>
            <w:sz w:val="18"/>
            <w:szCs w:val="18"/>
            <w:lang w:val="fr-FR" w:eastAsia="en-GB"/>
          </w:rPr>
          <w:t>https://members.tsdsi.in/index.php/s/27danogXaPN2ZPb</w:t>
        </w:r>
      </w:hyperlink>
    </w:p>
    <w:p w14:paraId="0F932842" w14:textId="49DF6C65"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TTAT.3G-37.461V12.2.0</w:t>
      </w:r>
      <w:r w:rsidRPr="0034407F">
        <w:rPr>
          <w:color w:val="000000"/>
          <w:sz w:val="18"/>
          <w:szCs w:val="18"/>
          <w:lang w:val="fr-FR" w:eastAsia="en-GB"/>
        </w:rPr>
        <w:tab/>
        <w:t>12.2.0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2268" w:history="1">
        <w:r w:rsidR="00473C4B" w:rsidRPr="0034407F">
          <w:rPr>
            <w:rStyle w:val="Hyperlink"/>
            <w:sz w:val="18"/>
            <w:szCs w:val="18"/>
            <w:lang w:val="fr-FR" w:eastAsia="en-GB"/>
          </w:rPr>
          <w:t>http://committee.tta.or.kr/data/ttasDown.jsp?kind=ttastd&amp;pk_num=TTAT.3G-37.461V12.2.0</w:t>
        </w:r>
      </w:hyperlink>
    </w:p>
    <w:p w14:paraId="1B7C156A" w14:textId="0FB3F7D7" w:rsidR="00554716" w:rsidRPr="00182533" w:rsidRDefault="006E0553" w:rsidP="00473C4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554716" w:rsidRPr="00182533">
        <w:rPr>
          <w:b/>
          <w:bCs/>
          <w:color w:val="000000"/>
          <w:sz w:val="18"/>
          <w:szCs w:val="18"/>
          <w:lang w:eastAsia="en-GB"/>
        </w:rPr>
        <w:t xml:space="preserve"> 13</w:t>
      </w:r>
    </w:p>
    <w:p w14:paraId="024E4825" w14:textId="03879C0E" w:rsidR="00554716" w:rsidRPr="00C34319"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STD-T120-37.461.V13.2.0</w:t>
      </w:r>
      <w:r w:rsidRPr="00C34319">
        <w:rPr>
          <w:color w:val="000000"/>
          <w:sz w:val="18"/>
          <w:szCs w:val="18"/>
          <w:lang w:val="en-GB" w:eastAsia="en-GB"/>
        </w:rPr>
        <w:tab/>
        <w:t>13.2.0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269" w:history="1">
        <w:r w:rsidR="00473C4B" w:rsidRPr="00C34319">
          <w:rPr>
            <w:rStyle w:val="Hyperlink"/>
            <w:sz w:val="18"/>
            <w:szCs w:val="18"/>
            <w:lang w:val="en-GB" w:eastAsia="en-GB"/>
          </w:rPr>
          <w:t>https://www.arib.or.jp/english/html/overview/doc/T120_T23_SPECS/ARIB-STD-T120/Rel13/37/A37461-d20.pdf</w:t>
        </w:r>
      </w:hyperlink>
    </w:p>
    <w:p w14:paraId="1032759B" w14:textId="0CD5BBC6" w:rsidR="00554716" w:rsidRPr="00C34319"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ATIS.3GPP.37.461V1320</w:t>
      </w:r>
      <w:r w:rsidRPr="00C34319">
        <w:rPr>
          <w:color w:val="000000"/>
          <w:sz w:val="18"/>
          <w:szCs w:val="18"/>
          <w:lang w:val="en-GB" w:eastAsia="en-GB"/>
        </w:rPr>
        <w:tab/>
        <w:t>13.2.0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2270" w:history="1">
        <w:r w:rsidR="00473C4B" w:rsidRPr="00C34319">
          <w:rPr>
            <w:rStyle w:val="Hyperlink"/>
            <w:sz w:val="18"/>
            <w:szCs w:val="18"/>
            <w:lang w:val="en-GB" w:eastAsia="en-GB"/>
          </w:rPr>
          <w:t>https://www.atis.org/3gpp-documents/Rel99-14/</w:t>
        </w:r>
      </w:hyperlink>
    </w:p>
    <w:p w14:paraId="7AD67DB2" w14:textId="7FFC8AF0" w:rsidR="00554716" w:rsidRPr="00C34319"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CCSA.37.461V1320</w:t>
      </w:r>
      <w:r w:rsidRPr="00C34319">
        <w:rPr>
          <w:color w:val="000000"/>
          <w:sz w:val="18"/>
          <w:szCs w:val="18"/>
          <w:lang w:val="en-GB" w:eastAsia="en-GB"/>
        </w:rPr>
        <w:tab/>
        <w:t>13.2.0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/04/2019</w:t>
      </w:r>
      <w:r w:rsidRPr="00C34319">
        <w:rPr>
          <w:color w:val="000000"/>
          <w:sz w:val="18"/>
          <w:szCs w:val="18"/>
          <w:lang w:val="en-GB" w:eastAsia="en-GB"/>
        </w:rPr>
        <w:tab/>
      </w:r>
      <w:hyperlink r:id="rId2271" w:history="1">
        <w:r w:rsidR="00473C4B" w:rsidRPr="00C34319">
          <w:rPr>
            <w:rStyle w:val="Hyperlink"/>
            <w:sz w:val="18"/>
            <w:szCs w:val="18"/>
            <w:lang w:val="en-GB" w:eastAsia="en-GB"/>
          </w:rPr>
          <w:t>https://www.ccsa.org.cn/api/portalsFile/downloadOldFile?type=19&amp;oldFileUrl=ITU-R/M.2012-6/CCSA.37.461V1320.doc</w:t>
        </w:r>
      </w:hyperlink>
    </w:p>
    <w:p w14:paraId="11A103F6" w14:textId="6414FDCC"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137 461</w:t>
      </w:r>
      <w:r w:rsidRPr="0034407F">
        <w:rPr>
          <w:color w:val="000000"/>
          <w:sz w:val="18"/>
          <w:szCs w:val="18"/>
          <w:lang w:val="fr-FR" w:eastAsia="en-GB"/>
        </w:rPr>
        <w:tab/>
        <w:t>13.2.0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15</w:t>
      </w:r>
      <w:r w:rsidR="00D63672" w:rsidRPr="0034407F">
        <w:rPr>
          <w:color w:val="000000"/>
          <w:sz w:val="18"/>
          <w:szCs w:val="18"/>
          <w:lang w:val="fr-FR" w:eastAsia="en-GB"/>
        </w:rPr>
        <w:t>/05/2019</w:t>
      </w:r>
      <w:r w:rsidRPr="0034407F">
        <w:rPr>
          <w:color w:val="000000"/>
          <w:sz w:val="18"/>
          <w:szCs w:val="18"/>
          <w:lang w:val="fr-FR" w:eastAsia="en-GB"/>
        </w:rPr>
        <w:tab/>
      </w:r>
      <w:hyperlink r:id="rId2272" w:history="1">
        <w:r w:rsidR="00473C4B" w:rsidRPr="0034407F">
          <w:rPr>
            <w:rStyle w:val="Hyperlink"/>
            <w:sz w:val="18"/>
            <w:szCs w:val="18"/>
            <w:lang w:val="fr-FR" w:eastAsia="en-GB"/>
          </w:rPr>
          <w:t>https://www.etsi.org/deliver/etsi_ts/137400_137499/137461/13.02.00_60/ts_137461v130200p.pdf</w:t>
        </w:r>
      </w:hyperlink>
    </w:p>
    <w:p w14:paraId="6921B63A" w14:textId="2863875E"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37.461-13.2.0 V1.0.0</w:t>
      </w:r>
      <w:r w:rsidRPr="0034407F">
        <w:rPr>
          <w:color w:val="000000"/>
          <w:sz w:val="18"/>
          <w:szCs w:val="18"/>
          <w:lang w:val="fr-FR" w:eastAsia="en-GB"/>
        </w:rPr>
        <w:tab/>
        <w:t>13.2.0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273" w:history="1">
        <w:r w:rsidR="00473C4B" w:rsidRPr="0034407F">
          <w:rPr>
            <w:rStyle w:val="Hyperlink"/>
            <w:sz w:val="18"/>
            <w:szCs w:val="18"/>
            <w:lang w:val="fr-FR" w:eastAsia="en-GB"/>
          </w:rPr>
          <w:t>https://members.tsdsi.in/index.php/s/Co4p6378eSQZfM9</w:t>
        </w:r>
      </w:hyperlink>
    </w:p>
    <w:p w14:paraId="4D58C24F" w14:textId="3B9F8E39"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TTAT.3G-37.461V13.2.0</w:t>
      </w:r>
      <w:r w:rsidRPr="0034407F">
        <w:rPr>
          <w:color w:val="000000"/>
          <w:sz w:val="18"/>
          <w:szCs w:val="18"/>
          <w:lang w:val="fr-FR" w:eastAsia="en-GB"/>
        </w:rPr>
        <w:tab/>
        <w:t>13.2.0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2274" w:history="1">
        <w:r w:rsidR="00473C4B" w:rsidRPr="0034407F">
          <w:rPr>
            <w:rStyle w:val="Hyperlink"/>
            <w:sz w:val="18"/>
            <w:szCs w:val="18"/>
            <w:lang w:val="fr-FR" w:eastAsia="en-GB"/>
          </w:rPr>
          <w:t>http://committee.tta.or.kr/data/ttasDown.jsp?kind=ttastd&amp;pk_num=TTAT.3G-37.461V13.2.0</w:t>
        </w:r>
      </w:hyperlink>
    </w:p>
    <w:p w14:paraId="61233879" w14:textId="1E644214" w:rsidR="00554716" w:rsidRPr="00182533" w:rsidRDefault="006E0553" w:rsidP="00473C4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554716" w:rsidRPr="00182533">
        <w:rPr>
          <w:b/>
          <w:bCs/>
          <w:color w:val="000000"/>
          <w:sz w:val="18"/>
          <w:szCs w:val="18"/>
          <w:lang w:eastAsia="en-GB"/>
        </w:rPr>
        <w:t xml:space="preserve"> 14</w:t>
      </w:r>
    </w:p>
    <w:p w14:paraId="1F3A69C1" w14:textId="1F376E1B" w:rsidR="00554716" w:rsidRPr="00C34319"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STD-T120-37.461.V14.2.0</w:t>
      </w:r>
      <w:r w:rsidRPr="00C34319">
        <w:rPr>
          <w:color w:val="000000"/>
          <w:sz w:val="18"/>
          <w:szCs w:val="18"/>
          <w:lang w:val="en-GB" w:eastAsia="en-GB"/>
        </w:rPr>
        <w:tab/>
        <w:t>14.2.0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275" w:history="1">
        <w:r w:rsidR="00473C4B" w:rsidRPr="00C34319">
          <w:rPr>
            <w:rStyle w:val="Hyperlink"/>
            <w:sz w:val="18"/>
            <w:szCs w:val="18"/>
            <w:lang w:val="en-GB" w:eastAsia="en-GB"/>
          </w:rPr>
          <w:t>https://www.arib.or.jp/english/html/overview/doc/T120_T23_SPECS/ARIB-STD-T120/Rel14/37/A37461-e20.pdf</w:t>
        </w:r>
      </w:hyperlink>
    </w:p>
    <w:p w14:paraId="1EF7C4E4" w14:textId="6DB4E534" w:rsidR="00554716" w:rsidRPr="00C34319"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ATIS.3GPP.37.461V1420</w:t>
      </w:r>
      <w:r w:rsidRPr="00C34319">
        <w:rPr>
          <w:color w:val="000000"/>
          <w:sz w:val="18"/>
          <w:szCs w:val="18"/>
          <w:lang w:val="en-GB" w:eastAsia="en-GB"/>
        </w:rPr>
        <w:tab/>
        <w:t>14.2.0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2276" w:history="1">
        <w:r w:rsidR="00473C4B" w:rsidRPr="00C34319">
          <w:rPr>
            <w:rStyle w:val="Hyperlink"/>
            <w:sz w:val="18"/>
            <w:szCs w:val="18"/>
            <w:lang w:val="en-GB" w:eastAsia="en-GB"/>
          </w:rPr>
          <w:t>https://www.atis.org/3gpp-documents/Rel99-14/</w:t>
        </w:r>
      </w:hyperlink>
    </w:p>
    <w:p w14:paraId="22492603" w14:textId="55E6288E" w:rsidR="00554716" w:rsidRPr="00C34319"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CCSA.37.461V1420</w:t>
      </w:r>
      <w:r w:rsidRPr="00C34319">
        <w:rPr>
          <w:color w:val="000000"/>
          <w:sz w:val="18"/>
          <w:szCs w:val="18"/>
          <w:lang w:val="en-GB" w:eastAsia="en-GB"/>
        </w:rPr>
        <w:tab/>
        <w:t>14.2.0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/04/2019</w:t>
      </w:r>
      <w:r w:rsidRPr="00C34319">
        <w:rPr>
          <w:color w:val="000000"/>
          <w:sz w:val="18"/>
          <w:szCs w:val="18"/>
          <w:lang w:val="en-GB" w:eastAsia="en-GB"/>
        </w:rPr>
        <w:tab/>
      </w:r>
      <w:hyperlink r:id="rId2277" w:history="1">
        <w:r w:rsidR="00473C4B" w:rsidRPr="00C34319">
          <w:rPr>
            <w:rStyle w:val="Hyperlink"/>
            <w:sz w:val="18"/>
            <w:szCs w:val="18"/>
            <w:lang w:val="en-GB" w:eastAsia="en-GB"/>
          </w:rPr>
          <w:t>https://www.ccsa.org.cn/api/portalsFile/downloadOldFile?type=19&amp;oldFileUrl=ITU-R/M.2012-6/CCSA.37.461V1420.doc</w:t>
        </w:r>
      </w:hyperlink>
    </w:p>
    <w:p w14:paraId="6B4409FE" w14:textId="6C4D0B38"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137 461</w:t>
      </w:r>
      <w:r w:rsidRPr="0034407F">
        <w:rPr>
          <w:color w:val="000000"/>
          <w:sz w:val="18"/>
          <w:szCs w:val="18"/>
          <w:lang w:val="fr-FR" w:eastAsia="en-GB"/>
        </w:rPr>
        <w:tab/>
        <w:t>14.2.0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15</w:t>
      </w:r>
      <w:r w:rsidR="00D63672" w:rsidRPr="0034407F">
        <w:rPr>
          <w:color w:val="000000"/>
          <w:sz w:val="18"/>
          <w:szCs w:val="18"/>
          <w:lang w:val="fr-FR" w:eastAsia="en-GB"/>
        </w:rPr>
        <w:t>/05/2019</w:t>
      </w:r>
      <w:r w:rsidRPr="0034407F">
        <w:rPr>
          <w:color w:val="000000"/>
          <w:sz w:val="18"/>
          <w:szCs w:val="18"/>
          <w:lang w:val="fr-FR" w:eastAsia="en-GB"/>
        </w:rPr>
        <w:tab/>
      </w:r>
      <w:hyperlink r:id="rId2278" w:history="1">
        <w:r w:rsidR="00473C4B" w:rsidRPr="0034407F">
          <w:rPr>
            <w:rStyle w:val="Hyperlink"/>
            <w:sz w:val="18"/>
            <w:szCs w:val="18"/>
            <w:lang w:val="fr-FR" w:eastAsia="en-GB"/>
          </w:rPr>
          <w:t>https://www.etsi.org/deliver/etsi_ts/137400_137499/137461/14.02.00_60/ts_137461v140200p.pdf</w:t>
        </w:r>
      </w:hyperlink>
    </w:p>
    <w:p w14:paraId="2C404B5D" w14:textId="7E58CD61"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37.461-14.2.0 V1.0.0</w:t>
      </w:r>
      <w:r w:rsidRPr="0034407F">
        <w:rPr>
          <w:color w:val="000000"/>
          <w:sz w:val="18"/>
          <w:szCs w:val="18"/>
          <w:lang w:val="fr-FR" w:eastAsia="en-GB"/>
        </w:rPr>
        <w:tab/>
        <w:t>14.2.0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279" w:history="1">
        <w:r w:rsidR="00473C4B" w:rsidRPr="0034407F">
          <w:rPr>
            <w:rStyle w:val="Hyperlink"/>
            <w:sz w:val="18"/>
            <w:szCs w:val="18"/>
            <w:lang w:val="fr-FR" w:eastAsia="en-GB"/>
          </w:rPr>
          <w:t>https://members.tsdsi.in/index.php/s/DGMnMbJ7kD22BNB</w:t>
        </w:r>
      </w:hyperlink>
    </w:p>
    <w:p w14:paraId="3997EC74" w14:textId="19ED5E17"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TTAT.3G-37.461V14.2.0</w:t>
      </w:r>
      <w:r w:rsidRPr="0034407F">
        <w:rPr>
          <w:color w:val="000000"/>
          <w:sz w:val="18"/>
          <w:szCs w:val="18"/>
          <w:lang w:val="fr-FR" w:eastAsia="en-GB"/>
        </w:rPr>
        <w:tab/>
        <w:t>14.2.0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2280" w:history="1">
        <w:r w:rsidR="00473C4B" w:rsidRPr="0034407F">
          <w:rPr>
            <w:rStyle w:val="Hyperlink"/>
            <w:sz w:val="18"/>
            <w:szCs w:val="18"/>
            <w:lang w:val="fr-FR" w:eastAsia="en-GB"/>
          </w:rPr>
          <w:t>http://committee.tta.or.kr/data/ttasDown.jsp?kind=ttastd&amp;pk_num=TTAT.3G-37.461V14.2.0</w:t>
        </w:r>
      </w:hyperlink>
    </w:p>
    <w:p w14:paraId="1456E46D" w14:textId="37F546F3" w:rsidR="00554716" w:rsidRPr="00182533" w:rsidRDefault="006E0553" w:rsidP="00473C4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554716" w:rsidRPr="00182533">
        <w:rPr>
          <w:b/>
          <w:bCs/>
          <w:color w:val="000000"/>
          <w:sz w:val="18"/>
          <w:szCs w:val="18"/>
          <w:lang w:eastAsia="en-GB"/>
        </w:rPr>
        <w:t xml:space="preserve"> 15</w:t>
      </w:r>
    </w:p>
    <w:p w14:paraId="6485EB9C" w14:textId="12D713F3" w:rsidR="00554716" w:rsidRPr="00C34319"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STD-T120-37.461.V15.5.0</w:t>
      </w:r>
      <w:r w:rsidRPr="00C34319">
        <w:rPr>
          <w:color w:val="000000"/>
          <w:sz w:val="18"/>
          <w:szCs w:val="18"/>
          <w:lang w:val="en-GB" w:eastAsia="en-GB"/>
        </w:rPr>
        <w:tab/>
        <w:t>15.5.0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281" w:history="1">
        <w:r w:rsidR="00473C4B" w:rsidRPr="00C34319">
          <w:rPr>
            <w:rStyle w:val="Hyperlink"/>
            <w:sz w:val="18"/>
            <w:szCs w:val="18"/>
            <w:lang w:val="en-GB" w:eastAsia="en-GB"/>
          </w:rPr>
          <w:t>https://www.arib.or.jp/english/html/overview/doc/T120_T23_SPECS/ARIB-STD-T120/Rel15/37/A37461-f50.pdf</w:t>
        </w:r>
      </w:hyperlink>
    </w:p>
    <w:p w14:paraId="00AC9A7D" w14:textId="2BC70926" w:rsidR="00554716" w:rsidRPr="00C34319"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ATIS.3GPP.37.461.V15.5.0</w:t>
      </w:r>
      <w:r w:rsidRPr="00C34319">
        <w:rPr>
          <w:color w:val="000000"/>
          <w:sz w:val="18"/>
          <w:szCs w:val="18"/>
          <w:lang w:val="en-GB" w:eastAsia="en-GB"/>
        </w:rPr>
        <w:tab/>
        <w:t>15.5.0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2282" w:history="1">
        <w:r w:rsidR="00473C4B" w:rsidRPr="00C34319">
          <w:rPr>
            <w:rStyle w:val="Hyperlink"/>
            <w:sz w:val="18"/>
            <w:szCs w:val="18"/>
            <w:lang w:val="en-GB" w:eastAsia="en-GB"/>
          </w:rPr>
          <w:t>https://www.atis.org/3gpp-transpositions - Rel-15</w:t>
        </w:r>
      </w:hyperlink>
    </w:p>
    <w:p w14:paraId="78AF6694" w14:textId="1D7A8594" w:rsidR="00554716" w:rsidRPr="00C34319"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CCSA.37.461V1550</w:t>
      </w:r>
      <w:r w:rsidRPr="00C34319">
        <w:rPr>
          <w:color w:val="000000"/>
          <w:sz w:val="18"/>
          <w:szCs w:val="18"/>
          <w:lang w:val="en-GB" w:eastAsia="en-GB"/>
        </w:rPr>
        <w:tab/>
        <w:t>15.5.0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/06/2022</w:t>
      </w:r>
      <w:r w:rsidRPr="00C34319">
        <w:rPr>
          <w:color w:val="000000"/>
          <w:sz w:val="18"/>
          <w:szCs w:val="18"/>
          <w:lang w:val="en-GB" w:eastAsia="en-GB"/>
        </w:rPr>
        <w:tab/>
      </w:r>
      <w:hyperlink r:id="rId2283" w:history="1">
        <w:r w:rsidR="00473C4B" w:rsidRPr="00C34319">
          <w:rPr>
            <w:rStyle w:val="Hyperlink"/>
            <w:sz w:val="18"/>
            <w:szCs w:val="18"/>
            <w:lang w:val="en-GB" w:eastAsia="en-GB"/>
          </w:rPr>
          <w:t>https://www.ccsa.org.cn/api/portalsFile/downloadOldFile?type=19&amp;oldFileUrl=ITU-R/M.2012-6/CCSA.37.461V1550.doc</w:t>
        </w:r>
      </w:hyperlink>
    </w:p>
    <w:p w14:paraId="7BFF2C4E" w14:textId="02600C29"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137 461</w:t>
      </w:r>
      <w:r w:rsidRPr="0034407F">
        <w:rPr>
          <w:color w:val="000000"/>
          <w:sz w:val="18"/>
          <w:szCs w:val="18"/>
          <w:lang w:val="fr-FR" w:eastAsia="en-GB"/>
        </w:rPr>
        <w:tab/>
        <w:t>15.5.0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20</w:t>
      </w:r>
      <w:r w:rsidR="00D63672" w:rsidRPr="0034407F">
        <w:rPr>
          <w:color w:val="000000"/>
          <w:sz w:val="18"/>
          <w:szCs w:val="18"/>
          <w:lang w:val="fr-FR" w:eastAsia="en-GB"/>
        </w:rPr>
        <w:t>/07/2022</w:t>
      </w:r>
      <w:r w:rsidRPr="0034407F">
        <w:rPr>
          <w:color w:val="000000"/>
          <w:sz w:val="18"/>
          <w:szCs w:val="18"/>
          <w:lang w:val="fr-FR" w:eastAsia="en-GB"/>
        </w:rPr>
        <w:tab/>
      </w:r>
      <w:hyperlink r:id="rId2284" w:history="1">
        <w:r w:rsidR="00473C4B" w:rsidRPr="0034407F">
          <w:rPr>
            <w:rStyle w:val="Hyperlink"/>
            <w:sz w:val="18"/>
            <w:szCs w:val="18"/>
            <w:lang w:val="fr-FR" w:eastAsia="en-GB"/>
          </w:rPr>
          <w:t>https://www.etsi.org/deliver/etsi_ts/137400_137499/137461/15.05.00_60/ts_137461v150500p.pdf</w:t>
        </w:r>
      </w:hyperlink>
    </w:p>
    <w:p w14:paraId="0753B156" w14:textId="71D81A9C"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37.461-15.5.0 V1.1.0</w:t>
      </w:r>
      <w:r w:rsidRPr="0034407F">
        <w:rPr>
          <w:color w:val="000000"/>
          <w:sz w:val="18"/>
          <w:szCs w:val="18"/>
          <w:lang w:val="fr-FR" w:eastAsia="en-GB"/>
        </w:rPr>
        <w:tab/>
        <w:t>15.5.0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/11/2022</w:t>
      </w:r>
      <w:r w:rsidRPr="0034407F">
        <w:rPr>
          <w:color w:val="000000"/>
          <w:sz w:val="18"/>
          <w:szCs w:val="18"/>
          <w:lang w:val="fr-FR" w:eastAsia="en-GB"/>
        </w:rPr>
        <w:tab/>
      </w:r>
      <w:hyperlink r:id="rId2285" w:history="1">
        <w:r w:rsidR="00473C4B" w:rsidRPr="0034407F">
          <w:rPr>
            <w:rStyle w:val="Hyperlink"/>
            <w:sz w:val="18"/>
            <w:szCs w:val="18"/>
            <w:lang w:val="fr-FR" w:eastAsia="en-GB"/>
          </w:rPr>
          <w:t>https://members.tsdsi.in/s/aT4ZWf4j3boQdji</w:t>
        </w:r>
      </w:hyperlink>
    </w:p>
    <w:p w14:paraId="30C6F39B" w14:textId="4FEA2F89"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TTAT.3G-37.461V15.5.0</w:t>
      </w:r>
      <w:r w:rsidRPr="0034407F">
        <w:rPr>
          <w:color w:val="000000"/>
          <w:sz w:val="18"/>
          <w:szCs w:val="18"/>
          <w:lang w:val="fr-FR" w:eastAsia="en-GB"/>
        </w:rPr>
        <w:tab/>
        <w:t>15.5.0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/10/2022</w:t>
      </w:r>
      <w:r w:rsidRPr="0034407F">
        <w:rPr>
          <w:color w:val="000000"/>
          <w:sz w:val="18"/>
          <w:szCs w:val="18"/>
          <w:lang w:val="fr-FR" w:eastAsia="en-GB"/>
        </w:rPr>
        <w:tab/>
      </w:r>
      <w:hyperlink r:id="rId2286" w:history="1">
        <w:r w:rsidR="00473C4B" w:rsidRPr="0034407F">
          <w:rPr>
            <w:rStyle w:val="Hyperlink"/>
            <w:sz w:val="18"/>
            <w:szCs w:val="18"/>
            <w:lang w:val="fr-FR" w:eastAsia="en-GB"/>
          </w:rPr>
          <w:t>http://committee.tta.or.kr/data/ttasDown.jsp?kind=ttastd&amp;pk_num=TTAT.3G-37.461V15.5.0</w:t>
        </w:r>
      </w:hyperlink>
    </w:p>
    <w:p w14:paraId="5B7C4019" w14:textId="61C0B4B6" w:rsidR="00554716" w:rsidRPr="00182533" w:rsidRDefault="006E0553" w:rsidP="00473C4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554716" w:rsidRPr="00182533">
        <w:rPr>
          <w:b/>
          <w:bCs/>
          <w:color w:val="000000"/>
          <w:sz w:val="18"/>
          <w:szCs w:val="18"/>
          <w:lang w:eastAsia="en-GB"/>
        </w:rPr>
        <w:t xml:space="preserve"> 16</w:t>
      </w:r>
    </w:p>
    <w:p w14:paraId="48B3E12A" w14:textId="5509B067" w:rsidR="00554716" w:rsidRPr="00C34319"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STD-T120-37.461.V16.1.0</w:t>
      </w:r>
      <w:r w:rsidRPr="00C34319">
        <w:rPr>
          <w:color w:val="000000"/>
          <w:sz w:val="18"/>
          <w:szCs w:val="18"/>
          <w:lang w:val="en-GB" w:eastAsia="en-GB"/>
        </w:rPr>
        <w:tab/>
        <w:t>16.1.0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287" w:history="1">
        <w:r w:rsidR="00473C4B" w:rsidRPr="00C34319">
          <w:rPr>
            <w:rStyle w:val="Hyperlink"/>
            <w:sz w:val="18"/>
            <w:szCs w:val="18"/>
            <w:lang w:val="en-GB" w:eastAsia="en-GB"/>
          </w:rPr>
          <w:t>https://www.arib.or.jp/english/html/overview/doc/T120_T23_SPECS/ARIB-STD-T120/Rel16/37/A37461-g10.pdf</w:t>
        </w:r>
      </w:hyperlink>
    </w:p>
    <w:p w14:paraId="37D1D92E" w14:textId="1A6587BC" w:rsidR="00554716" w:rsidRPr="00C34319"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ATIS.3GPP.37.461.V16.1.0</w:t>
      </w:r>
      <w:r w:rsidRPr="00C34319">
        <w:rPr>
          <w:color w:val="000000"/>
          <w:sz w:val="18"/>
          <w:szCs w:val="18"/>
          <w:lang w:val="en-GB" w:eastAsia="en-GB"/>
        </w:rPr>
        <w:tab/>
        <w:t>16.1.0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2288" w:history="1">
        <w:r w:rsidR="00473C4B" w:rsidRPr="00C34319">
          <w:rPr>
            <w:rStyle w:val="Hyperlink"/>
            <w:sz w:val="18"/>
            <w:szCs w:val="18"/>
            <w:lang w:val="en-GB" w:eastAsia="en-GB"/>
          </w:rPr>
          <w:t>https://www.atis.org/3gpp-transpositions - Rel-16</w:t>
        </w:r>
      </w:hyperlink>
    </w:p>
    <w:p w14:paraId="08859A26" w14:textId="4AAC6660" w:rsidR="00554716" w:rsidRPr="00C34319"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CCSA.37.461V1610</w:t>
      </w:r>
      <w:r w:rsidRPr="00C34319">
        <w:rPr>
          <w:color w:val="000000"/>
          <w:sz w:val="18"/>
          <w:szCs w:val="18"/>
          <w:lang w:val="en-GB" w:eastAsia="en-GB"/>
        </w:rPr>
        <w:tab/>
        <w:t>16.1.0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/06/2022</w:t>
      </w:r>
      <w:r w:rsidRPr="00C34319">
        <w:rPr>
          <w:color w:val="000000"/>
          <w:sz w:val="18"/>
          <w:szCs w:val="18"/>
          <w:lang w:val="en-GB" w:eastAsia="en-GB"/>
        </w:rPr>
        <w:tab/>
      </w:r>
      <w:hyperlink r:id="rId2289" w:history="1">
        <w:r w:rsidR="00473C4B" w:rsidRPr="00C34319">
          <w:rPr>
            <w:rStyle w:val="Hyperlink"/>
            <w:sz w:val="18"/>
            <w:szCs w:val="18"/>
            <w:lang w:val="en-GB" w:eastAsia="en-GB"/>
          </w:rPr>
          <w:t>https://www.ccsa.org.cn/api/portalsFile/downloadOldFile?type=19&amp;oldFileUrl=ITU-R/M.2012-6/CCSA.37.461V1610.doc</w:t>
        </w:r>
      </w:hyperlink>
    </w:p>
    <w:p w14:paraId="08774E84" w14:textId="59F3B275"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137 461</w:t>
      </w:r>
      <w:r w:rsidRPr="0034407F">
        <w:rPr>
          <w:color w:val="000000"/>
          <w:sz w:val="18"/>
          <w:szCs w:val="18"/>
          <w:lang w:val="fr-FR" w:eastAsia="en-GB"/>
        </w:rPr>
        <w:tab/>
        <w:t>16.1.0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20</w:t>
      </w:r>
      <w:r w:rsidR="00D63672" w:rsidRPr="0034407F">
        <w:rPr>
          <w:color w:val="000000"/>
          <w:sz w:val="18"/>
          <w:szCs w:val="18"/>
          <w:lang w:val="fr-FR" w:eastAsia="en-GB"/>
        </w:rPr>
        <w:t>/07/2022</w:t>
      </w:r>
      <w:r w:rsidRPr="0034407F">
        <w:rPr>
          <w:color w:val="000000"/>
          <w:sz w:val="18"/>
          <w:szCs w:val="18"/>
          <w:lang w:val="fr-FR" w:eastAsia="en-GB"/>
        </w:rPr>
        <w:tab/>
      </w:r>
      <w:hyperlink r:id="rId2290" w:history="1">
        <w:r w:rsidR="00473C4B" w:rsidRPr="0034407F">
          <w:rPr>
            <w:rStyle w:val="Hyperlink"/>
            <w:sz w:val="18"/>
            <w:szCs w:val="18"/>
            <w:lang w:val="fr-FR" w:eastAsia="en-GB"/>
          </w:rPr>
          <w:t>https://www.etsi.org/deliver/etsi_ts/137400_137499/137461/16.01.00_60/ts_137461v160100p.pdf</w:t>
        </w:r>
      </w:hyperlink>
    </w:p>
    <w:p w14:paraId="640BE5F5" w14:textId="0570BC92"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37.461-16.1.0 V1.1.0</w:t>
      </w:r>
      <w:r w:rsidRPr="0034407F">
        <w:rPr>
          <w:color w:val="000000"/>
          <w:sz w:val="18"/>
          <w:szCs w:val="18"/>
          <w:lang w:val="fr-FR" w:eastAsia="en-GB"/>
        </w:rPr>
        <w:tab/>
        <w:t>16.1.0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/11/2022</w:t>
      </w:r>
      <w:r w:rsidRPr="0034407F">
        <w:rPr>
          <w:color w:val="000000"/>
          <w:sz w:val="18"/>
          <w:szCs w:val="18"/>
          <w:lang w:val="fr-FR" w:eastAsia="en-GB"/>
        </w:rPr>
        <w:tab/>
      </w:r>
      <w:hyperlink r:id="rId2291" w:history="1">
        <w:r w:rsidR="00473C4B" w:rsidRPr="0034407F">
          <w:rPr>
            <w:rStyle w:val="Hyperlink"/>
            <w:sz w:val="18"/>
            <w:szCs w:val="18"/>
            <w:lang w:val="fr-FR" w:eastAsia="en-GB"/>
          </w:rPr>
          <w:t>https://members.tsdsi.in/s/iN9sbCdnNQYxFpa</w:t>
        </w:r>
      </w:hyperlink>
    </w:p>
    <w:p w14:paraId="3781D733" w14:textId="71F3A190"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TTAT.3G-37.461V16.1.0</w:t>
      </w:r>
      <w:r w:rsidRPr="0034407F">
        <w:rPr>
          <w:color w:val="000000"/>
          <w:sz w:val="18"/>
          <w:szCs w:val="18"/>
          <w:lang w:val="fr-FR" w:eastAsia="en-GB"/>
        </w:rPr>
        <w:tab/>
        <w:t>16.1.0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/10/2022</w:t>
      </w:r>
      <w:r w:rsidRPr="0034407F">
        <w:rPr>
          <w:color w:val="000000"/>
          <w:sz w:val="18"/>
          <w:szCs w:val="18"/>
          <w:lang w:val="fr-FR" w:eastAsia="en-GB"/>
        </w:rPr>
        <w:tab/>
      </w:r>
      <w:hyperlink r:id="rId2292" w:history="1">
        <w:r w:rsidR="00473C4B" w:rsidRPr="0034407F">
          <w:rPr>
            <w:rStyle w:val="Hyperlink"/>
            <w:sz w:val="18"/>
            <w:szCs w:val="18"/>
            <w:lang w:val="fr-FR" w:eastAsia="en-GB"/>
          </w:rPr>
          <w:t>http://committee.tta.or.kr/data/ttasDown.jsp?kind=ttastd&amp;pk_num=TTAT.3G-37.461V16.1.0</w:t>
        </w:r>
      </w:hyperlink>
    </w:p>
    <w:p w14:paraId="0B298849" w14:textId="15603AA2" w:rsidR="00554716" w:rsidRPr="00182533" w:rsidRDefault="006E0553" w:rsidP="00473C4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554716" w:rsidRPr="00182533">
        <w:rPr>
          <w:b/>
          <w:bCs/>
          <w:color w:val="000000"/>
          <w:sz w:val="18"/>
          <w:szCs w:val="18"/>
          <w:lang w:eastAsia="en-GB"/>
        </w:rPr>
        <w:t xml:space="preserve"> 17</w:t>
      </w:r>
    </w:p>
    <w:p w14:paraId="535E1A4E" w14:textId="35C8FC5F" w:rsidR="00554716" w:rsidRPr="00C34319"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STD-T120-37.461.V17.1.0</w:t>
      </w:r>
      <w:r w:rsidRPr="00C34319">
        <w:rPr>
          <w:color w:val="000000"/>
          <w:sz w:val="18"/>
          <w:szCs w:val="18"/>
          <w:lang w:val="en-GB" w:eastAsia="en-GB"/>
        </w:rPr>
        <w:tab/>
        <w:t>17.1.0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293" w:history="1">
        <w:r w:rsidR="00473C4B" w:rsidRPr="00C34319">
          <w:rPr>
            <w:rStyle w:val="Hyperlink"/>
            <w:sz w:val="18"/>
            <w:szCs w:val="18"/>
            <w:lang w:val="en-GB" w:eastAsia="en-GB"/>
          </w:rPr>
          <w:t>https://www.arib.or.jp/english/html/overview/doc/T120_T23_SPECS/ARIB-STD-T120/Rel17/37/A37461-h10.pdf</w:t>
        </w:r>
      </w:hyperlink>
    </w:p>
    <w:p w14:paraId="5C240E9B" w14:textId="7C85651E" w:rsidR="00554716" w:rsidRPr="00C34319"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ATIS.3GPP.37.461.V17.1.0</w:t>
      </w:r>
      <w:r w:rsidRPr="00C34319">
        <w:rPr>
          <w:color w:val="000000"/>
          <w:sz w:val="18"/>
          <w:szCs w:val="18"/>
          <w:lang w:val="en-GB" w:eastAsia="en-GB"/>
        </w:rPr>
        <w:tab/>
        <w:t>17.1.0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2294" w:history="1">
        <w:r w:rsidR="00473C4B" w:rsidRPr="00C34319">
          <w:rPr>
            <w:rStyle w:val="Hyperlink"/>
            <w:sz w:val="18"/>
            <w:szCs w:val="18"/>
            <w:lang w:val="en-GB" w:eastAsia="en-GB"/>
          </w:rPr>
          <w:t>https://www.atis.org/3gpp-transpositions - Rel-17</w:t>
        </w:r>
      </w:hyperlink>
    </w:p>
    <w:p w14:paraId="6E513C34" w14:textId="58473C5B" w:rsidR="00554716" w:rsidRPr="00C34319"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CCSA.37.461V1710</w:t>
      </w:r>
      <w:r w:rsidRPr="00C34319">
        <w:rPr>
          <w:color w:val="000000"/>
          <w:sz w:val="18"/>
          <w:szCs w:val="18"/>
          <w:lang w:val="en-GB" w:eastAsia="en-GB"/>
        </w:rPr>
        <w:tab/>
        <w:t>17.1.0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/06/2022</w:t>
      </w:r>
      <w:r w:rsidRPr="00C34319">
        <w:rPr>
          <w:color w:val="000000"/>
          <w:sz w:val="18"/>
          <w:szCs w:val="18"/>
          <w:lang w:val="en-GB" w:eastAsia="en-GB"/>
        </w:rPr>
        <w:tab/>
      </w:r>
      <w:hyperlink r:id="rId2295" w:history="1">
        <w:r w:rsidR="00473C4B" w:rsidRPr="00C34319">
          <w:rPr>
            <w:rStyle w:val="Hyperlink"/>
            <w:sz w:val="18"/>
            <w:szCs w:val="18"/>
            <w:lang w:val="en-GB" w:eastAsia="en-GB"/>
          </w:rPr>
          <w:t>https://www.ccsa.org.cn/api/portalsFile/downloadOldFile?type=19&amp;oldFileUrl=ITU-R/M.2012-6/CCSA.37.461V1710.doc</w:t>
        </w:r>
      </w:hyperlink>
    </w:p>
    <w:p w14:paraId="3D7F864F" w14:textId="25BBB134"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137 461</w:t>
      </w:r>
      <w:r w:rsidRPr="0034407F">
        <w:rPr>
          <w:color w:val="000000"/>
          <w:sz w:val="18"/>
          <w:szCs w:val="18"/>
          <w:lang w:val="fr-FR" w:eastAsia="en-GB"/>
        </w:rPr>
        <w:tab/>
        <w:t>17.1.0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20</w:t>
      </w:r>
      <w:r w:rsidR="00D63672" w:rsidRPr="0034407F">
        <w:rPr>
          <w:color w:val="000000"/>
          <w:sz w:val="18"/>
          <w:szCs w:val="18"/>
          <w:lang w:val="fr-FR" w:eastAsia="en-GB"/>
        </w:rPr>
        <w:t>/07/2022</w:t>
      </w:r>
      <w:r w:rsidRPr="0034407F">
        <w:rPr>
          <w:color w:val="000000"/>
          <w:sz w:val="18"/>
          <w:szCs w:val="18"/>
          <w:lang w:val="fr-FR" w:eastAsia="en-GB"/>
        </w:rPr>
        <w:tab/>
      </w:r>
      <w:hyperlink r:id="rId2296" w:history="1">
        <w:r w:rsidR="00473C4B" w:rsidRPr="0034407F">
          <w:rPr>
            <w:rStyle w:val="Hyperlink"/>
            <w:sz w:val="18"/>
            <w:szCs w:val="18"/>
            <w:lang w:val="fr-FR" w:eastAsia="en-GB"/>
          </w:rPr>
          <w:t>https://www.etsi.org/deliver/etsi_ts/137400_137499/137461/17.01.00_60/ts_137461v170100p.pdf</w:t>
        </w:r>
      </w:hyperlink>
    </w:p>
    <w:p w14:paraId="6050626F" w14:textId="24F18BCD"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37.461-17.1.0 V1.1.0</w:t>
      </w:r>
      <w:r w:rsidRPr="0034407F">
        <w:rPr>
          <w:color w:val="000000"/>
          <w:sz w:val="18"/>
          <w:szCs w:val="18"/>
          <w:lang w:val="fr-FR" w:eastAsia="en-GB"/>
        </w:rPr>
        <w:tab/>
        <w:t>17.1.0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/11/2022</w:t>
      </w:r>
      <w:r w:rsidRPr="0034407F">
        <w:rPr>
          <w:color w:val="000000"/>
          <w:sz w:val="18"/>
          <w:szCs w:val="18"/>
          <w:lang w:val="fr-FR" w:eastAsia="en-GB"/>
        </w:rPr>
        <w:tab/>
      </w:r>
      <w:hyperlink r:id="rId2297" w:history="1">
        <w:r w:rsidR="00473C4B" w:rsidRPr="0034407F">
          <w:rPr>
            <w:rStyle w:val="Hyperlink"/>
            <w:sz w:val="18"/>
            <w:szCs w:val="18"/>
            <w:lang w:val="fr-FR" w:eastAsia="en-GB"/>
          </w:rPr>
          <w:t>https://members.tsdsi.in/s/TW5nmHpmaa6wrBL</w:t>
        </w:r>
      </w:hyperlink>
    </w:p>
    <w:p w14:paraId="06DD1F15" w14:textId="3C0976C3" w:rsidR="00554716" w:rsidRPr="0034407F" w:rsidRDefault="00554716"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TTAT.3G-37.461V17.1.0</w:t>
      </w:r>
      <w:r w:rsidRPr="0034407F">
        <w:rPr>
          <w:color w:val="000000"/>
          <w:sz w:val="18"/>
          <w:szCs w:val="18"/>
          <w:lang w:val="fr-FR" w:eastAsia="en-GB"/>
        </w:rPr>
        <w:tab/>
        <w:t>17.1.0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/10/2022</w:t>
      </w:r>
      <w:r w:rsidRPr="0034407F">
        <w:rPr>
          <w:color w:val="000000"/>
          <w:sz w:val="18"/>
          <w:szCs w:val="18"/>
          <w:lang w:val="fr-FR" w:eastAsia="en-GB"/>
        </w:rPr>
        <w:tab/>
      </w:r>
      <w:hyperlink r:id="rId2298" w:history="1">
        <w:r w:rsidR="00473C4B" w:rsidRPr="0034407F">
          <w:rPr>
            <w:rStyle w:val="Hyperlink"/>
            <w:sz w:val="18"/>
            <w:szCs w:val="18"/>
            <w:lang w:val="fr-FR" w:eastAsia="en-GB"/>
          </w:rPr>
          <w:t>http://committee.tta.or.kr/data/ttasDown.jsp?kind=ttastd&amp;pk_num=TTAT.3G-37.461V17.1.0</w:t>
        </w:r>
      </w:hyperlink>
    </w:p>
    <w:p w14:paraId="1CE9CF3C" w14:textId="77777777" w:rsidR="00C556AE" w:rsidRPr="00182533" w:rsidRDefault="00C556AE" w:rsidP="00C556AE">
      <w:pPr>
        <w:pStyle w:val="Heading4"/>
      </w:pPr>
      <w:r w:rsidRPr="00182533">
        <w:lastRenderedPageBreak/>
        <w:t>2.1.4.31</w:t>
      </w:r>
      <w:r w:rsidRPr="00182533">
        <w:tab/>
        <w:t>TS 37.462</w:t>
      </w:r>
    </w:p>
    <w:p w14:paraId="50BFF821" w14:textId="77777777" w:rsidR="00C556AE" w:rsidRPr="00182533" w:rsidRDefault="00C556AE" w:rsidP="00C556AE">
      <w:pPr>
        <w:pStyle w:val="Headingb"/>
        <w:rPr>
          <w:lang w:eastAsia="zh-CN"/>
        </w:rPr>
      </w:pPr>
      <w:r w:rsidRPr="00182533">
        <w:rPr>
          <w:lang w:eastAsia="zh-CN"/>
        </w:rPr>
        <w:t>Interfaz Iuant: transporte de señalización</w:t>
      </w:r>
    </w:p>
    <w:p w14:paraId="6F9EEC54" w14:textId="0A1DD6B3" w:rsidR="00C556AE" w:rsidRPr="00182533" w:rsidRDefault="00C556AE" w:rsidP="00220C96">
      <w:pPr>
        <w:keepNext/>
        <w:keepLines/>
      </w:pPr>
      <w:r w:rsidRPr="00182533">
        <w:t xml:space="preserve">En este documento se especifica el transporte de la señalización relativo a la utilizada entre la RETAP y la TMAAP en la interfaz Iuant para UTRAN, E-UTRAN y NG-RAN. En esta especificación, UTRAN, E-UTRAN y NG-RAN se denominan </w:t>
      </w:r>
      <w:r w:rsidR="00060126" w:rsidRPr="00182533">
        <w:t>«</w:t>
      </w:r>
      <w:r w:rsidRPr="00182533">
        <w:t>RAN</w:t>
      </w:r>
      <w:r w:rsidR="00060126" w:rsidRPr="00182533">
        <w:t>»</w:t>
      </w:r>
      <w:r w:rsidRPr="00182533">
        <w:t xml:space="preserve">, mientras que las entidades de red correspondientes, el Nodo B, el eNB, el en-gNB y el nodo NG-RAN se denominan </w:t>
      </w:r>
      <w:r w:rsidR="00060126" w:rsidRPr="00182533">
        <w:t>«</w:t>
      </w:r>
      <w:r w:rsidRPr="00182533">
        <w:t>Nodo RAN</w:t>
      </w:r>
      <w:r w:rsidR="00060126" w:rsidRPr="00182533">
        <w:t>»</w:t>
      </w:r>
      <w:r w:rsidRPr="00182533">
        <w:t>. La interfaz lógica Iuant es una interfaz interna para el Nodo RAN y reside por definición entre la implementación de la función O&amp;M específica y las antenas RET y entre la implementación de la función O&amp;M específica la función de la unidad de control de los TMA.</w:t>
      </w:r>
    </w:p>
    <w:p w14:paraId="46EFFB0E" w14:textId="77777777" w:rsidR="00855B1C" w:rsidRPr="00182533" w:rsidRDefault="00855B1C" w:rsidP="00855B1C">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07AABFBF" w14:textId="489902E9" w:rsidR="00C80177" w:rsidRPr="00182533" w:rsidRDefault="006E0553" w:rsidP="00473C4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80177" w:rsidRPr="00182533">
        <w:rPr>
          <w:b/>
          <w:bCs/>
          <w:color w:val="000000"/>
          <w:sz w:val="18"/>
          <w:szCs w:val="18"/>
          <w:lang w:eastAsia="en-GB"/>
        </w:rPr>
        <w:t xml:space="preserve"> 10</w:t>
      </w:r>
    </w:p>
    <w:p w14:paraId="3C8ABC28" w14:textId="1C78423B" w:rsidR="00C80177" w:rsidRPr="00C34319" w:rsidRDefault="00C80177"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STD-T120-37.462.V10.2.0</w:t>
      </w:r>
      <w:r w:rsidRPr="00C34319">
        <w:rPr>
          <w:color w:val="000000"/>
          <w:sz w:val="18"/>
          <w:szCs w:val="18"/>
          <w:lang w:val="en-GB" w:eastAsia="en-GB"/>
        </w:rPr>
        <w:tab/>
        <w:t>10.2.0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299" w:history="1">
        <w:r w:rsidR="00473C4B" w:rsidRPr="00C34319">
          <w:rPr>
            <w:rStyle w:val="Hyperlink"/>
            <w:sz w:val="18"/>
            <w:szCs w:val="18"/>
            <w:lang w:val="en-GB" w:eastAsia="en-GB"/>
          </w:rPr>
          <w:t>https://www.arib.or.jp/english/html/overview/doc/T120_T23_SPECS/ARIB-STD-T120/Rel10/37/A37462-a20.pdf</w:t>
        </w:r>
      </w:hyperlink>
    </w:p>
    <w:p w14:paraId="31612618" w14:textId="60833627" w:rsidR="00C80177" w:rsidRPr="00C34319" w:rsidRDefault="00C80177"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ATIS.3GPP.37.462V1020</w:t>
      </w:r>
      <w:r w:rsidRPr="00C34319">
        <w:rPr>
          <w:color w:val="000000"/>
          <w:sz w:val="18"/>
          <w:szCs w:val="18"/>
          <w:lang w:val="en-GB" w:eastAsia="en-GB"/>
        </w:rPr>
        <w:tab/>
        <w:t>10.2.0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2300" w:history="1">
        <w:r w:rsidR="00473C4B" w:rsidRPr="00C34319">
          <w:rPr>
            <w:rStyle w:val="Hyperlink"/>
            <w:sz w:val="18"/>
            <w:szCs w:val="18"/>
            <w:lang w:val="en-GB" w:eastAsia="en-GB"/>
          </w:rPr>
          <w:t>https://www.atis.org/3gpp-documents/Rel99-14/</w:t>
        </w:r>
      </w:hyperlink>
    </w:p>
    <w:p w14:paraId="76FF3F35" w14:textId="7699C098" w:rsidR="00C80177" w:rsidRPr="00C34319" w:rsidRDefault="00C80177"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CCSA.37.462V1020</w:t>
      </w:r>
      <w:r w:rsidRPr="00C34319">
        <w:rPr>
          <w:color w:val="000000"/>
          <w:sz w:val="18"/>
          <w:szCs w:val="18"/>
          <w:lang w:val="en-GB" w:eastAsia="en-GB"/>
        </w:rPr>
        <w:tab/>
        <w:t>10.2.0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/04/2019</w:t>
      </w:r>
      <w:r w:rsidRPr="00C34319">
        <w:rPr>
          <w:color w:val="000000"/>
          <w:sz w:val="18"/>
          <w:szCs w:val="18"/>
          <w:lang w:val="en-GB" w:eastAsia="en-GB"/>
        </w:rPr>
        <w:tab/>
      </w:r>
      <w:hyperlink r:id="rId2301" w:history="1">
        <w:r w:rsidR="00473C4B" w:rsidRPr="00C34319">
          <w:rPr>
            <w:rStyle w:val="Hyperlink"/>
            <w:sz w:val="18"/>
            <w:szCs w:val="18"/>
            <w:lang w:val="en-GB" w:eastAsia="en-GB"/>
          </w:rPr>
          <w:t>https://www.ccsa.org.cn/api/portalsFile/downloadOldFile?type=19&amp;oldFileUrl=ITU-R/M.2012-6/CCSA.37.462V1020.doc</w:t>
        </w:r>
      </w:hyperlink>
    </w:p>
    <w:p w14:paraId="3928C1F3" w14:textId="33D1334F" w:rsidR="00C80177" w:rsidRPr="0034407F" w:rsidRDefault="00C80177"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137 462</w:t>
      </w:r>
      <w:r w:rsidRPr="0034407F">
        <w:rPr>
          <w:color w:val="000000"/>
          <w:sz w:val="18"/>
          <w:szCs w:val="18"/>
          <w:lang w:val="fr-FR" w:eastAsia="en-GB"/>
        </w:rPr>
        <w:tab/>
        <w:t>10.2.0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15</w:t>
      </w:r>
      <w:r w:rsidR="00D63672" w:rsidRPr="0034407F">
        <w:rPr>
          <w:color w:val="000000"/>
          <w:sz w:val="18"/>
          <w:szCs w:val="18"/>
          <w:lang w:val="fr-FR" w:eastAsia="en-GB"/>
        </w:rPr>
        <w:t>/05/2019</w:t>
      </w:r>
      <w:r w:rsidRPr="0034407F">
        <w:rPr>
          <w:color w:val="000000"/>
          <w:sz w:val="18"/>
          <w:szCs w:val="18"/>
          <w:lang w:val="fr-FR" w:eastAsia="en-GB"/>
        </w:rPr>
        <w:tab/>
      </w:r>
      <w:hyperlink r:id="rId2302" w:history="1">
        <w:r w:rsidR="00473C4B" w:rsidRPr="0034407F">
          <w:rPr>
            <w:rStyle w:val="Hyperlink"/>
            <w:sz w:val="18"/>
            <w:szCs w:val="18"/>
            <w:lang w:val="fr-FR" w:eastAsia="en-GB"/>
          </w:rPr>
          <w:t>https://www.etsi.org/deliver/etsi_ts/137400_137499/137462/10.02.00_60/ts_137462v100200p.pdf</w:t>
        </w:r>
      </w:hyperlink>
    </w:p>
    <w:p w14:paraId="6BA55E1E" w14:textId="3404F9E8" w:rsidR="00C80177" w:rsidRPr="0034407F" w:rsidRDefault="00C80177"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37.462-10.2.0 V1.0.0</w:t>
      </w:r>
      <w:r w:rsidRPr="0034407F">
        <w:rPr>
          <w:color w:val="000000"/>
          <w:sz w:val="18"/>
          <w:szCs w:val="18"/>
          <w:lang w:val="fr-FR" w:eastAsia="en-GB"/>
        </w:rPr>
        <w:tab/>
        <w:t>10.2.0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303" w:history="1">
        <w:r w:rsidR="00473C4B" w:rsidRPr="0034407F">
          <w:rPr>
            <w:rStyle w:val="Hyperlink"/>
            <w:sz w:val="18"/>
            <w:szCs w:val="18"/>
            <w:lang w:val="fr-FR" w:eastAsia="en-GB"/>
          </w:rPr>
          <w:t>https://members.tsdsi.in/index.php/s/r2eR3mwdwBPfojQ</w:t>
        </w:r>
      </w:hyperlink>
    </w:p>
    <w:p w14:paraId="421892BE" w14:textId="4505CE3D" w:rsidR="00C80177" w:rsidRPr="0034407F" w:rsidRDefault="00C80177"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TTAT.3G-37.462V10.2.0</w:t>
      </w:r>
      <w:r w:rsidRPr="0034407F">
        <w:rPr>
          <w:color w:val="000000"/>
          <w:sz w:val="18"/>
          <w:szCs w:val="18"/>
          <w:lang w:val="fr-FR" w:eastAsia="en-GB"/>
        </w:rPr>
        <w:tab/>
        <w:t>10.2.0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2304" w:history="1">
        <w:r w:rsidR="00473C4B" w:rsidRPr="0034407F">
          <w:rPr>
            <w:rStyle w:val="Hyperlink"/>
            <w:sz w:val="18"/>
            <w:szCs w:val="18"/>
            <w:lang w:val="fr-FR" w:eastAsia="en-GB"/>
          </w:rPr>
          <w:t>http://committee.tta.or.kr/data/ttasDown.jsp?kind=ttastd&amp;pk_num=TTAT.3G-37.462V10.2.0</w:t>
        </w:r>
      </w:hyperlink>
    </w:p>
    <w:p w14:paraId="43C267F4" w14:textId="680F51A0" w:rsidR="00C80177" w:rsidRPr="00182533" w:rsidRDefault="006E0553" w:rsidP="00473C4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80177" w:rsidRPr="00182533">
        <w:rPr>
          <w:b/>
          <w:bCs/>
          <w:color w:val="000000"/>
          <w:sz w:val="18"/>
          <w:szCs w:val="18"/>
          <w:lang w:eastAsia="en-GB"/>
        </w:rPr>
        <w:t xml:space="preserve"> 11</w:t>
      </w:r>
    </w:p>
    <w:p w14:paraId="141AC8D2" w14:textId="07C1E9EE" w:rsidR="00C80177" w:rsidRPr="00C34319" w:rsidRDefault="00C80177"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STD-T120-37.462.V11.1.0</w:t>
      </w:r>
      <w:r w:rsidRPr="00C34319">
        <w:rPr>
          <w:color w:val="000000"/>
          <w:sz w:val="18"/>
          <w:szCs w:val="18"/>
          <w:lang w:val="en-GB" w:eastAsia="en-GB"/>
        </w:rPr>
        <w:tab/>
        <w:t>11.1.0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305" w:history="1">
        <w:r w:rsidR="00473C4B" w:rsidRPr="00C34319">
          <w:rPr>
            <w:rStyle w:val="Hyperlink"/>
            <w:sz w:val="18"/>
            <w:szCs w:val="18"/>
            <w:lang w:val="en-GB" w:eastAsia="en-GB"/>
          </w:rPr>
          <w:t>https://www.arib.or.jp/english/html/overview/doc/T120_T23_SPECS/ARIB-STD-T120/Rel11/37/A37462-b10.pdf</w:t>
        </w:r>
      </w:hyperlink>
    </w:p>
    <w:p w14:paraId="6296D736" w14:textId="12D4A3BC" w:rsidR="00C80177" w:rsidRPr="00C34319" w:rsidRDefault="00C80177"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ATIS.3GPP.37.462V1110</w:t>
      </w:r>
      <w:r w:rsidRPr="00C34319">
        <w:rPr>
          <w:color w:val="000000"/>
          <w:sz w:val="18"/>
          <w:szCs w:val="18"/>
          <w:lang w:val="en-GB" w:eastAsia="en-GB"/>
        </w:rPr>
        <w:tab/>
        <w:t>11.1.0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2306" w:history="1">
        <w:r w:rsidR="00473C4B" w:rsidRPr="00C34319">
          <w:rPr>
            <w:rStyle w:val="Hyperlink"/>
            <w:sz w:val="18"/>
            <w:szCs w:val="18"/>
            <w:lang w:val="en-GB" w:eastAsia="en-GB"/>
          </w:rPr>
          <w:t>https://www.atis.org/3gpp-documents/Rel99-14/</w:t>
        </w:r>
      </w:hyperlink>
    </w:p>
    <w:p w14:paraId="4FCB11ED" w14:textId="5210F3E4" w:rsidR="00C80177" w:rsidRPr="00C34319" w:rsidRDefault="00C80177"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CCSA.37.462V1110</w:t>
      </w:r>
      <w:r w:rsidRPr="00C34319">
        <w:rPr>
          <w:color w:val="000000"/>
          <w:sz w:val="18"/>
          <w:szCs w:val="18"/>
          <w:lang w:val="en-GB" w:eastAsia="en-GB"/>
        </w:rPr>
        <w:tab/>
        <w:t>11.1.0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/04/2019</w:t>
      </w:r>
      <w:r w:rsidRPr="00C34319">
        <w:rPr>
          <w:color w:val="000000"/>
          <w:sz w:val="18"/>
          <w:szCs w:val="18"/>
          <w:lang w:val="en-GB" w:eastAsia="en-GB"/>
        </w:rPr>
        <w:tab/>
      </w:r>
      <w:hyperlink r:id="rId2307" w:history="1">
        <w:r w:rsidR="00473C4B" w:rsidRPr="00C34319">
          <w:rPr>
            <w:rStyle w:val="Hyperlink"/>
            <w:sz w:val="18"/>
            <w:szCs w:val="18"/>
            <w:lang w:val="en-GB" w:eastAsia="en-GB"/>
          </w:rPr>
          <w:t>https://www.ccsa.org.cn/api/portalsFile/downloadOldFile?type=19&amp;oldFileUrl=ITU-R/M.2012-6/CCSA.37.462V1110.doc</w:t>
        </w:r>
      </w:hyperlink>
    </w:p>
    <w:p w14:paraId="3C7B8CBC" w14:textId="3417AF4A" w:rsidR="00C80177" w:rsidRPr="0034407F" w:rsidRDefault="00C80177"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137 462</w:t>
      </w:r>
      <w:r w:rsidRPr="0034407F">
        <w:rPr>
          <w:color w:val="000000"/>
          <w:sz w:val="18"/>
          <w:szCs w:val="18"/>
          <w:lang w:val="fr-FR" w:eastAsia="en-GB"/>
        </w:rPr>
        <w:tab/>
        <w:t>11.1.0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15</w:t>
      </w:r>
      <w:r w:rsidR="00D63672" w:rsidRPr="0034407F">
        <w:rPr>
          <w:color w:val="000000"/>
          <w:sz w:val="18"/>
          <w:szCs w:val="18"/>
          <w:lang w:val="fr-FR" w:eastAsia="en-GB"/>
        </w:rPr>
        <w:t>/05/2019</w:t>
      </w:r>
      <w:r w:rsidRPr="0034407F">
        <w:rPr>
          <w:color w:val="000000"/>
          <w:sz w:val="18"/>
          <w:szCs w:val="18"/>
          <w:lang w:val="fr-FR" w:eastAsia="en-GB"/>
        </w:rPr>
        <w:tab/>
      </w:r>
      <w:hyperlink r:id="rId2308" w:history="1">
        <w:r w:rsidR="00473C4B" w:rsidRPr="0034407F">
          <w:rPr>
            <w:rStyle w:val="Hyperlink"/>
            <w:sz w:val="18"/>
            <w:szCs w:val="18"/>
            <w:lang w:val="fr-FR" w:eastAsia="en-GB"/>
          </w:rPr>
          <w:t>https://www.etsi.org/deliver/etsi_ts/137400_137499/137462/11.01.00_60/ts_137462v110100p.pdf</w:t>
        </w:r>
      </w:hyperlink>
    </w:p>
    <w:p w14:paraId="6AD2E7C1" w14:textId="63E057B1" w:rsidR="00C80177" w:rsidRPr="0034407F" w:rsidRDefault="00C80177"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37.462-11.1.0 V1.0.0</w:t>
      </w:r>
      <w:r w:rsidRPr="0034407F">
        <w:rPr>
          <w:color w:val="000000"/>
          <w:sz w:val="18"/>
          <w:szCs w:val="18"/>
          <w:lang w:val="fr-FR" w:eastAsia="en-GB"/>
        </w:rPr>
        <w:tab/>
        <w:t>11.1.0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309" w:history="1">
        <w:r w:rsidR="00473C4B" w:rsidRPr="0034407F">
          <w:rPr>
            <w:rStyle w:val="Hyperlink"/>
            <w:sz w:val="18"/>
            <w:szCs w:val="18"/>
            <w:lang w:val="fr-FR" w:eastAsia="en-GB"/>
          </w:rPr>
          <w:t>https://members.tsdsi.in/index.php/s/HNjdnmFpTQjoDdW</w:t>
        </w:r>
      </w:hyperlink>
    </w:p>
    <w:p w14:paraId="3811C0B0" w14:textId="037D9271" w:rsidR="00C80177" w:rsidRPr="0034407F" w:rsidRDefault="00C80177"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TTAT.3G-37.462V11.1.0</w:t>
      </w:r>
      <w:r w:rsidRPr="0034407F">
        <w:rPr>
          <w:color w:val="000000"/>
          <w:sz w:val="18"/>
          <w:szCs w:val="18"/>
          <w:lang w:val="fr-FR" w:eastAsia="en-GB"/>
        </w:rPr>
        <w:tab/>
        <w:t>11.1.0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2310" w:history="1">
        <w:r w:rsidR="00473C4B" w:rsidRPr="0034407F">
          <w:rPr>
            <w:rStyle w:val="Hyperlink"/>
            <w:sz w:val="18"/>
            <w:szCs w:val="18"/>
            <w:lang w:val="fr-FR" w:eastAsia="en-GB"/>
          </w:rPr>
          <w:t>http://committee.tta.or.kr/data/ttasDown.jsp?kind=ttastd&amp;pk_num=TTAT.3G-37.462V11.1.0</w:t>
        </w:r>
      </w:hyperlink>
    </w:p>
    <w:p w14:paraId="1C19F73B" w14:textId="35F110C2" w:rsidR="00C80177" w:rsidRPr="00182533" w:rsidRDefault="006E0553" w:rsidP="00473C4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80177" w:rsidRPr="00182533">
        <w:rPr>
          <w:b/>
          <w:bCs/>
          <w:color w:val="000000"/>
          <w:sz w:val="18"/>
          <w:szCs w:val="18"/>
          <w:lang w:eastAsia="en-GB"/>
        </w:rPr>
        <w:t xml:space="preserve"> 12</w:t>
      </w:r>
    </w:p>
    <w:p w14:paraId="2B2E5D5D" w14:textId="7A5547B1" w:rsidR="00C80177" w:rsidRPr="00C34319" w:rsidRDefault="00C80177"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STD-T120-37.462.V12.1.0</w:t>
      </w:r>
      <w:r w:rsidRPr="00C34319">
        <w:rPr>
          <w:color w:val="000000"/>
          <w:sz w:val="18"/>
          <w:szCs w:val="18"/>
          <w:lang w:val="en-GB" w:eastAsia="en-GB"/>
        </w:rPr>
        <w:tab/>
        <w:t>12.1.0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311" w:history="1">
        <w:r w:rsidR="00473C4B" w:rsidRPr="00C34319">
          <w:rPr>
            <w:rStyle w:val="Hyperlink"/>
            <w:sz w:val="18"/>
            <w:szCs w:val="18"/>
            <w:lang w:val="en-GB" w:eastAsia="en-GB"/>
          </w:rPr>
          <w:t>https://www.arib.or.jp/english/html/overview/doc/T120_T23_SPECS/ARIB-STD-T120/Rel12/37/A37462-c10.pdf</w:t>
        </w:r>
      </w:hyperlink>
    </w:p>
    <w:p w14:paraId="2CC084D7" w14:textId="31967E57" w:rsidR="00C80177" w:rsidRPr="00C34319" w:rsidRDefault="00C80177"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ATIS.3GPP.37.462V1210</w:t>
      </w:r>
      <w:r w:rsidRPr="00C34319">
        <w:rPr>
          <w:color w:val="000000"/>
          <w:sz w:val="18"/>
          <w:szCs w:val="18"/>
          <w:lang w:val="en-GB" w:eastAsia="en-GB"/>
        </w:rPr>
        <w:tab/>
        <w:t>12.1.0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2312" w:history="1">
        <w:r w:rsidR="00473C4B" w:rsidRPr="00C34319">
          <w:rPr>
            <w:rStyle w:val="Hyperlink"/>
            <w:sz w:val="18"/>
            <w:szCs w:val="18"/>
            <w:lang w:val="en-GB" w:eastAsia="en-GB"/>
          </w:rPr>
          <w:t>https://www.atis.org/3gpp-documents/Rel99-14/</w:t>
        </w:r>
      </w:hyperlink>
    </w:p>
    <w:p w14:paraId="70B4ED97" w14:textId="3AACF438" w:rsidR="00C80177" w:rsidRPr="00C34319" w:rsidRDefault="00C80177"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CCSA.37.462V1210</w:t>
      </w:r>
      <w:r w:rsidRPr="00C34319">
        <w:rPr>
          <w:color w:val="000000"/>
          <w:sz w:val="18"/>
          <w:szCs w:val="18"/>
          <w:lang w:val="en-GB" w:eastAsia="en-GB"/>
        </w:rPr>
        <w:tab/>
        <w:t>12.1.0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/04/2019</w:t>
      </w:r>
      <w:r w:rsidRPr="00C34319">
        <w:rPr>
          <w:color w:val="000000"/>
          <w:sz w:val="18"/>
          <w:szCs w:val="18"/>
          <w:lang w:val="en-GB" w:eastAsia="en-GB"/>
        </w:rPr>
        <w:tab/>
      </w:r>
      <w:hyperlink r:id="rId2313" w:history="1">
        <w:r w:rsidR="00473C4B" w:rsidRPr="00C34319">
          <w:rPr>
            <w:rStyle w:val="Hyperlink"/>
            <w:sz w:val="18"/>
            <w:szCs w:val="18"/>
            <w:lang w:val="en-GB" w:eastAsia="en-GB"/>
          </w:rPr>
          <w:t>https://www.ccsa.org.cn/api/portalsFile/downloadOldFile?type=19&amp;oldFileUrl=ITU-R/M.2012-6/CCSA.37.462V1210.doc</w:t>
        </w:r>
      </w:hyperlink>
    </w:p>
    <w:p w14:paraId="680BB09D" w14:textId="3D2AFC4B" w:rsidR="00C80177" w:rsidRPr="0034407F" w:rsidRDefault="00C80177"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137 462</w:t>
      </w:r>
      <w:r w:rsidRPr="0034407F">
        <w:rPr>
          <w:color w:val="000000"/>
          <w:sz w:val="18"/>
          <w:szCs w:val="18"/>
          <w:lang w:val="fr-FR" w:eastAsia="en-GB"/>
        </w:rPr>
        <w:tab/>
        <w:t>12.1.0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15</w:t>
      </w:r>
      <w:r w:rsidR="00D63672" w:rsidRPr="0034407F">
        <w:rPr>
          <w:color w:val="000000"/>
          <w:sz w:val="18"/>
          <w:szCs w:val="18"/>
          <w:lang w:val="fr-FR" w:eastAsia="en-GB"/>
        </w:rPr>
        <w:t>/05/2019</w:t>
      </w:r>
      <w:r w:rsidRPr="0034407F">
        <w:rPr>
          <w:color w:val="000000"/>
          <w:sz w:val="18"/>
          <w:szCs w:val="18"/>
          <w:lang w:val="fr-FR" w:eastAsia="en-GB"/>
        </w:rPr>
        <w:tab/>
      </w:r>
      <w:hyperlink r:id="rId2314" w:history="1">
        <w:r w:rsidR="00473C4B" w:rsidRPr="0034407F">
          <w:rPr>
            <w:rStyle w:val="Hyperlink"/>
            <w:sz w:val="18"/>
            <w:szCs w:val="18"/>
            <w:lang w:val="fr-FR" w:eastAsia="en-GB"/>
          </w:rPr>
          <w:t>https://www.etsi.org/deliver/etsi_ts/137400_137499/137462/12.01.00_60/ts_137462v120100p.pdf</w:t>
        </w:r>
      </w:hyperlink>
    </w:p>
    <w:p w14:paraId="2383737E" w14:textId="30F00FCE" w:rsidR="00C80177" w:rsidRPr="0034407F" w:rsidRDefault="00C80177"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37.462-12.1.0 V1.0.0</w:t>
      </w:r>
      <w:r w:rsidRPr="0034407F">
        <w:rPr>
          <w:color w:val="000000"/>
          <w:sz w:val="18"/>
          <w:szCs w:val="18"/>
          <w:lang w:val="fr-FR" w:eastAsia="en-GB"/>
        </w:rPr>
        <w:tab/>
        <w:t>12.1.0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315" w:history="1">
        <w:r w:rsidR="00473C4B" w:rsidRPr="0034407F">
          <w:rPr>
            <w:rStyle w:val="Hyperlink"/>
            <w:sz w:val="18"/>
            <w:szCs w:val="18"/>
            <w:lang w:val="fr-FR" w:eastAsia="en-GB"/>
          </w:rPr>
          <w:t>https://members.tsdsi.in/index.php/s/KgmLRoto8w3s4Q9</w:t>
        </w:r>
      </w:hyperlink>
    </w:p>
    <w:p w14:paraId="04F2774D" w14:textId="004BCE70" w:rsidR="00C80177" w:rsidRPr="0034407F" w:rsidRDefault="00C80177"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TTAT.3G-37.462V12.1.0</w:t>
      </w:r>
      <w:r w:rsidRPr="0034407F">
        <w:rPr>
          <w:color w:val="000000"/>
          <w:sz w:val="18"/>
          <w:szCs w:val="18"/>
          <w:lang w:val="fr-FR" w:eastAsia="en-GB"/>
        </w:rPr>
        <w:tab/>
        <w:t>12.1.0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2316" w:history="1">
        <w:r w:rsidR="00473C4B" w:rsidRPr="0034407F">
          <w:rPr>
            <w:rStyle w:val="Hyperlink"/>
            <w:sz w:val="18"/>
            <w:szCs w:val="18"/>
            <w:lang w:val="fr-FR" w:eastAsia="en-GB"/>
          </w:rPr>
          <w:t>http://committee.tta.or.kr/data/ttasDown.jsp?kind=ttastd&amp;pk_num=TTAT.3G-37.462V12.1.0</w:t>
        </w:r>
      </w:hyperlink>
    </w:p>
    <w:p w14:paraId="64D7863C" w14:textId="32378942" w:rsidR="00C80177" w:rsidRPr="00182533" w:rsidRDefault="006E0553" w:rsidP="00473C4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C80177" w:rsidRPr="00182533">
        <w:rPr>
          <w:b/>
          <w:bCs/>
          <w:color w:val="000000"/>
          <w:sz w:val="18"/>
          <w:szCs w:val="18"/>
          <w:lang w:eastAsia="en-GB"/>
        </w:rPr>
        <w:t xml:space="preserve"> 13</w:t>
      </w:r>
    </w:p>
    <w:p w14:paraId="3B458DA7" w14:textId="25B603FF" w:rsidR="00C80177" w:rsidRPr="00C34319" w:rsidRDefault="00C80177"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STD-T120-37.462.V13.1.0</w:t>
      </w:r>
      <w:r w:rsidRPr="00C34319">
        <w:rPr>
          <w:color w:val="000000"/>
          <w:sz w:val="18"/>
          <w:szCs w:val="18"/>
          <w:lang w:val="en-GB" w:eastAsia="en-GB"/>
        </w:rPr>
        <w:tab/>
        <w:t>13.1.0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317" w:history="1">
        <w:r w:rsidR="00473C4B" w:rsidRPr="00C34319">
          <w:rPr>
            <w:rStyle w:val="Hyperlink"/>
            <w:sz w:val="18"/>
            <w:szCs w:val="18"/>
            <w:lang w:val="en-GB" w:eastAsia="en-GB"/>
          </w:rPr>
          <w:t>https://www.arib.or.jp/english/html/overview/doc/T120_T23_SPECS/ARIB-STD-T120/Rel13/37/A37462-d10.pdf</w:t>
        </w:r>
      </w:hyperlink>
    </w:p>
    <w:p w14:paraId="7658220C" w14:textId="22F7F1AC" w:rsidR="00C80177" w:rsidRPr="00C34319" w:rsidRDefault="00C80177"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ATIS.3GPP.37.462V1310</w:t>
      </w:r>
      <w:r w:rsidRPr="00C34319">
        <w:rPr>
          <w:color w:val="000000"/>
          <w:sz w:val="18"/>
          <w:szCs w:val="18"/>
          <w:lang w:val="en-GB" w:eastAsia="en-GB"/>
        </w:rPr>
        <w:tab/>
        <w:t>13.1.0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2318" w:history="1">
        <w:r w:rsidR="00473C4B" w:rsidRPr="00C34319">
          <w:rPr>
            <w:rStyle w:val="Hyperlink"/>
            <w:sz w:val="18"/>
            <w:szCs w:val="18"/>
            <w:lang w:val="en-GB" w:eastAsia="en-GB"/>
          </w:rPr>
          <w:t>https://www.atis.org/3gpp-documents/Rel99-14/</w:t>
        </w:r>
      </w:hyperlink>
    </w:p>
    <w:p w14:paraId="2E1F1328" w14:textId="76367213" w:rsidR="00C80177" w:rsidRPr="00C34319" w:rsidRDefault="00C80177"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CCSA.37.462V1310</w:t>
      </w:r>
      <w:r w:rsidRPr="00C34319">
        <w:rPr>
          <w:color w:val="000000"/>
          <w:sz w:val="18"/>
          <w:szCs w:val="18"/>
          <w:lang w:val="en-GB" w:eastAsia="en-GB"/>
        </w:rPr>
        <w:tab/>
        <w:t>13.1.0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/04/2019</w:t>
      </w:r>
      <w:r w:rsidRPr="00C34319">
        <w:rPr>
          <w:color w:val="000000"/>
          <w:sz w:val="18"/>
          <w:szCs w:val="18"/>
          <w:lang w:val="en-GB" w:eastAsia="en-GB"/>
        </w:rPr>
        <w:tab/>
      </w:r>
      <w:hyperlink r:id="rId2319" w:history="1">
        <w:r w:rsidR="00473C4B" w:rsidRPr="00C34319">
          <w:rPr>
            <w:rStyle w:val="Hyperlink"/>
            <w:sz w:val="18"/>
            <w:szCs w:val="18"/>
            <w:lang w:val="en-GB" w:eastAsia="en-GB"/>
          </w:rPr>
          <w:t>https://www.ccsa.org.cn/api/portalsFile/downloadOldFile?type=19&amp;oldFileUrl=ITU-R/M.2012-6/CCSA.37.462V1310.doc</w:t>
        </w:r>
      </w:hyperlink>
    </w:p>
    <w:p w14:paraId="792EB57A" w14:textId="5B18566E" w:rsidR="00C80177" w:rsidRPr="0034407F" w:rsidRDefault="00C80177"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137 462</w:t>
      </w:r>
      <w:r w:rsidRPr="0034407F">
        <w:rPr>
          <w:color w:val="000000"/>
          <w:sz w:val="18"/>
          <w:szCs w:val="18"/>
          <w:lang w:val="fr-FR" w:eastAsia="en-GB"/>
        </w:rPr>
        <w:tab/>
        <w:t>13.1.0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15</w:t>
      </w:r>
      <w:r w:rsidR="00D63672" w:rsidRPr="0034407F">
        <w:rPr>
          <w:color w:val="000000"/>
          <w:sz w:val="18"/>
          <w:szCs w:val="18"/>
          <w:lang w:val="fr-FR" w:eastAsia="en-GB"/>
        </w:rPr>
        <w:t>/05/2019</w:t>
      </w:r>
      <w:r w:rsidRPr="0034407F">
        <w:rPr>
          <w:color w:val="000000"/>
          <w:sz w:val="18"/>
          <w:szCs w:val="18"/>
          <w:lang w:val="fr-FR" w:eastAsia="en-GB"/>
        </w:rPr>
        <w:tab/>
      </w:r>
      <w:hyperlink r:id="rId2320" w:history="1">
        <w:r w:rsidR="00473C4B" w:rsidRPr="0034407F">
          <w:rPr>
            <w:rStyle w:val="Hyperlink"/>
            <w:sz w:val="18"/>
            <w:szCs w:val="18"/>
            <w:lang w:val="fr-FR" w:eastAsia="en-GB"/>
          </w:rPr>
          <w:t>https://www.etsi.org/deliver/etsi_ts/137400_137499/137462/13.01.00_60/ts_137462v130100p.pdf</w:t>
        </w:r>
      </w:hyperlink>
    </w:p>
    <w:p w14:paraId="0FF50242" w14:textId="55C33414" w:rsidR="00C80177" w:rsidRPr="0034407F" w:rsidRDefault="00C80177"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37.462-13.1.0 V1.0.0</w:t>
      </w:r>
      <w:r w:rsidRPr="0034407F">
        <w:rPr>
          <w:color w:val="000000"/>
          <w:sz w:val="18"/>
          <w:szCs w:val="18"/>
          <w:lang w:val="fr-FR" w:eastAsia="en-GB"/>
        </w:rPr>
        <w:tab/>
        <w:t>13.1.0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321" w:history="1">
        <w:r w:rsidR="00473C4B" w:rsidRPr="0034407F">
          <w:rPr>
            <w:rStyle w:val="Hyperlink"/>
            <w:sz w:val="18"/>
            <w:szCs w:val="18"/>
            <w:lang w:val="fr-FR" w:eastAsia="en-GB"/>
          </w:rPr>
          <w:t>https://members.tsdsi.in/index.php/s/Tq7kjwYTqCACRQR</w:t>
        </w:r>
      </w:hyperlink>
    </w:p>
    <w:p w14:paraId="4564580C" w14:textId="46AEF338" w:rsidR="00C80177" w:rsidRPr="0034407F" w:rsidRDefault="00C80177"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TTAT.3G-37.462V13.1.0</w:t>
      </w:r>
      <w:r w:rsidRPr="0034407F">
        <w:rPr>
          <w:color w:val="000000"/>
          <w:sz w:val="18"/>
          <w:szCs w:val="18"/>
          <w:lang w:val="fr-FR" w:eastAsia="en-GB"/>
        </w:rPr>
        <w:tab/>
        <w:t>13.1.0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2322" w:history="1">
        <w:r w:rsidR="00473C4B" w:rsidRPr="0034407F">
          <w:rPr>
            <w:rStyle w:val="Hyperlink"/>
            <w:sz w:val="18"/>
            <w:szCs w:val="18"/>
            <w:lang w:val="fr-FR" w:eastAsia="en-GB"/>
          </w:rPr>
          <w:t>http://committee.tta.or.kr/data/ttasDown.jsp?kind=ttastd&amp;pk_num=TTAT.3G-37.462V13.1.0</w:t>
        </w:r>
      </w:hyperlink>
    </w:p>
    <w:p w14:paraId="3592956F" w14:textId="521CED0C" w:rsidR="00C80177" w:rsidRPr="00182533" w:rsidRDefault="006E0553" w:rsidP="00473C4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80177" w:rsidRPr="00182533">
        <w:rPr>
          <w:b/>
          <w:bCs/>
          <w:color w:val="000000"/>
          <w:sz w:val="18"/>
          <w:szCs w:val="18"/>
          <w:lang w:eastAsia="en-GB"/>
        </w:rPr>
        <w:t xml:space="preserve"> 14</w:t>
      </w:r>
    </w:p>
    <w:p w14:paraId="537B8B54" w14:textId="0017D06D" w:rsidR="00C80177" w:rsidRPr="00C34319" w:rsidRDefault="00C80177"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STD-T120-37.462.V14.1.0</w:t>
      </w:r>
      <w:r w:rsidRPr="00C34319">
        <w:rPr>
          <w:color w:val="000000"/>
          <w:sz w:val="18"/>
          <w:szCs w:val="18"/>
          <w:lang w:val="en-GB" w:eastAsia="en-GB"/>
        </w:rPr>
        <w:tab/>
        <w:t>14.1.0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323" w:history="1">
        <w:r w:rsidR="00473C4B" w:rsidRPr="00C34319">
          <w:rPr>
            <w:rStyle w:val="Hyperlink"/>
            <w:sz w:val="18"/>
            <w:szCs w:val="18"/>
            <w:lang w:val="en-GB" w:eastAsia="en-GB"/>
          </w:rPr>
          <w:t>https://www.arib.or.jp/english/html/overview/doc/T120_T23_SPECS/ARIB-STD-T120/Rel14/37/A37462-e10.pdf</w:t>
        </w:r>
      </w:hyperlink>
    </w:p>
    <w:p w14:paraId="459D04B6" w14:textId="24395EB6" w:rsidR="00C80177" w:rsidRPr="00C34319" w:rsidRDefault="00C80177"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ATIS.3GPP.37.462V1410</w:t>
      </w:r>
      <w:r w:rsidRPr="00C34319">
        <w:rPr>
          <w:color w:val="000000"/>
          <w:sz w:val="18"/>
          <w:szCs w:val="18"/>
          <w:lang w:val="en-GB" w:eastAsia="en-GB"/>
        </w:rPr>
        <w:tab/>
        <w:t>14.1.0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2324" w:history="1">
        <w:r w:rsidR="00473C4B" w:rsidRPr="00C34319">
          <w:rPr>
            <w:rStyle w:val="Hyperlink"/>
            <w:sz w:val="18"/>
            <w:szCs w:val="18"/>
            <w:lang w:val="en-GB" w:eastAsia="en-GB"/>
          </w:rPr>
          <w:t>https://www.atis.org/3gpp-documents/Rel99-14/</w:t>
        </w:r>
      </w:hyperlink>
    </w:p>
    <w:p w14:paraId="33CA82E0" w14:textId="57025C4B" w:rsidR="00C80177" w:rsidRPr="00C34319" w:rsidRDefault="00C80177"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CCSA.37.462V1410</w:t>
      </w:r>
      <w:r w:rsidRPr="00C34319">
        <w:rPr>
          <w:color w:val="000000"/>
          <w:sz w:val="18"/>
          <w:szCs w:val="18"/>
          <w:lang w:val="en-GB" w:eastAsia="en-GB"/>
        </w:rPr>
        <w:tab/>
        <w:t>14.1.0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/04/2019</w:t>
      </w:r>
      <w:r w:rsidRPr="00C34319">
        <w:rPr>
          <w:color w:val="000000"/>
          <w:sz w:val="18"/>
          <w:szCs w:val="18"/>
          <w:lang w:val="en-GB" w:eastAsia="en-GB"/>
        </w:rPr>
        <w:tab/>
      </w:r>
      <w:hyperlink r:id="rId2325" w:history="1">
        <w:r w:rsidR="00473C4B" w:rsidRPr="00C34319">
          <w:rPr>
            <w:rStyle w:val="Hyperlink"/>
            <w:sz w:val="18"/>
            <w:szCs w:val="18"/>
            <w:lang w:val="en-GB" w:eastAsia="en-GB"/>
          </w:rPr>
          <w:t>https://www.ccsa.org.cn/api/portalsFile/downloadOldFile?type=19&amp;oldFileUrl=ITU-R/M.2012-6/CCSA.37.462V1410.doc</w:t>
        </w:r>
      </w:hyperlink>
    </w:p>
    <w:p w14:paraId="7B0B8D29" w14:textId="0386B6B2" w:rsidR="00C80177" w:rsidRPr="0034407F" w:rsidRDefault="00C80177"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137 462</w:t>
      </w:r>
      <w:r w:rsidRPr="0034407F">
        <w:rPr>
          <w:color w:val="000000"/>
          <w:sz w:val="18"/>
          <w:szCs w:val="18"/>
          <w:lang w:val="fr-FR" w:eastAsia="en-GB"/>
        </w:rPr>
        <w:tab/>
        <w:t>14.1.0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15</w:t>
      </w:r>
      <w:r w:rsidR="00D63672" w:rsidRPr="0034407F">
        <w:rPr>
          <w:color w:val="000000"/>
          <w:sz w:val="18"/>
          <w:szCs w:val="18"/>
          <w:lang w:val="fr-FR" w:eastAsia="en-GB"/>
        </w:rPr>
        <w:t>/05/2019</w:t>
      </w:r>
      <w:r w:rsidRPr="0034407F">
        <w:rPr>
          <w:color w:val="000000"/>
          <w:sz w:val="18"/>
          <w:szCs w:val="18"/>
          <w:lang w:val="fr-FR" w:eastAsia="en-GB"/>
        </w:rPr>
        <w:tab/>
      </w:r>
      <w:hyperlink r:id="rId2326" w:history="1">
        <w:r w:rsidR="00473C4B" w:rsidRPr="0034407F">
          <w:rPr>
            <w:rStyle w:val="Hyperlink"/>
            <w:sz w:val="18"/>
            <w:szCs w:val="18"/>
            <w:lang w:val="fr-FR" w:eastAsia="en-GB"/>
          </w:rPr>
          <w:t>https://www.etsi.org/deliver/etsi_ts/137400_137499/137462/14.01.00_60/ts_137462v140100p.pdf</w:t>
        </w:r>
      </w:hyperlink>
    </w:p>
    <w:p w14:paraId="05334A2B" w14:textId="422583FF" w:rsidR="00C80177" w:rsidRPr="0034407F" w:rsidRDefault="00C80177"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37.462-14.1.0 V1.0.0</w:t>
      </w:r>
      <w:r w:rsidRPr="0034407F">
        <w:rPr>
          <w:color w:val="000000"/>
          <w:sz w:val="18"/>
          <w:szCs w:val="18"/>
          <w:lang w:val="fr-FR" w:eastAsia="en-GB"/>
        </w:rPr>
        <w:tab/>
        <w:t>14.1.0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327" w:history="1">
        <w:r w:rsidR="00473C4B" w:rsidRPr="0034407F">
          <w:rPr>
            <w:rStyle w:val="Hyperlink"/>
            <w:sz w:val="18"/>
            <w:szCs w:val="18"/>
            <w:lang w:val="fr-FR" w:eastAsia="en-GB"/>
          </w:rPr>
          <w:t>https://members.tsdsi.in/index.php/s/pf8jg3oka9ea2K5</w:t>
        </w:r>
      </w:hyperlink>
    </w:p>
    <w:p w14:paraId="1BB1193B" w14:textId="348C5C74" w:rsidR="00C80177" w:rsidRPr="0034407F" w:rsidRDefault="00C80177"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TTAT.3G-37.462V14.1.0</w:t>
      </w:r>
      <w:r w:rsidRPr="0034407F">
        <w:rPr>
          <w:color w:val="000000"/>
          <w:sz w:val="18"/>
          <w:szCs w:val="18"/>
          <w:lang w:val="fr-FR" w:eastAsia="en-GB"/>
        </w:rPr>
        <w:tab/>
        <w:t>14.1.0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2328" w:history="1">
        <w:r w:rsidR="00473C4B" w:rsidRPr="0034407F">
          <w:rPr>
            <w:rStyle w:val="Hyperlink"/>
            <w:sz w:val="18"/>
            <w:szCs w:val="18"/>
            <w:lang w:val="fr-FR" w:eastAsia="en-GB"/>
          </w:rPr>
          <w:t>http://committee.tta.or.kr/data/ttasDown.jsp?kind=ttastd&amp;pk_num=TTAT.3G-37.462V14.1.0</w:t>
        </w:r>
      </w:hyperlink>
    </w:p>
    <w:p w14:paraId="7421BC74" w14:textId="58085D5D" w:rsidR="00C80177" w:rsidRPr="00182533" w:rsidRDefault="006E0553" w:rsidP="00473C4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80177" w:rsidRPr="00182533">
        <w:rPr>
          <w:b/>
          <w:bCs/>
          <w:color w:val="000000"/>
          <w:sz w:val="18"/>
          <w:szCs w:val="18"/>
          <w:lang w:eastAsia="en-GB"/>
        </w:rPr>
        <w:t xml:space="preserve"> 15</w:t>
      </w:r>
    </w:p>
    <w:p w14:paraId="4D47AE0B" w14:textId="14E4E1CC" w:rsidR="00C80177" w:rsidRPr="00C34319" w:rsidRDefault="00C80177"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STD-T120-37.462.V15.2.0</w:t>
      </w:r>
      <w:r w:rsidRPr="00C34319">
        <w:rPr>
          <w:color w:val="000000"/>
          <w:sz w:val="18"/>
          <w:szCs w:val="18"/>
          <w:lang w:val="en-GB" w:eastAsia="en-GB"/>
        </w:rPr>
        <w:tab/>
        <w:t>15.2.0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329" w:history="1">
        <w:r w:rsidR="00473C4B" w:rsidRPr="00C34319">
          <w:rPr>
            <w:rStyle w:val="Hyperlink"/>
            <w:sz w:val="18"/>
            <w:szCs w:val="18"/>
            <w:lang w:val="en-GB" w:eastAsia="en-GB"/>
          </w:rPr>
          <w:t>https://www.arib.or.jp/english/html/overview/doc/T120_T23_SPECS/ARIB-STD-T120/Rel15/37/A37462-f20.pdf</w:t>
        </w:r>
      </w:hyperlink>
    </w:p>
    <w:p w14:paraId="51ECB83B" w14:textId="3FC4CF5C" w:rsidR="00C80177" w:rsidRPr="00C34319" w:rsidRDefault="00C80177"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ATIS.3GPP.37.462V1520</w:t>
      </w:r>
      <w:r w:rsidRPr="00C34319">
        <w:rPr>
          <w:color w:val="000000"/>
          <w:sz w:val="18"/>
          <w:szCs w:val="18"/>
          <w:lang w:val="en-GB" w:eastAsia="en-GB"/>
        </w:rPr>
        <w:tab/>
        <w:t>15.2.0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2330" w:history="1">
        <w:r w:rsidR="00473C4B" w:rsidRPr="00C34319">
          <w:rPr>
            <w:rStyle w:val="Hyperlink"/>
            <w:sz w:val="18"/>
            <w:szCs w:val="18"/>
            <w:lang w:val="en-GB" w:eastAsia="en-GB"/>
          </w:rPr>
          <w:t>https://www.atis.org/3gpp-documents/Rel15/</w:t>
        </w:r>
      </w:hyperlink>
    </w:p>
    <w:p w14:paraId="0164A048" w14:textId="40BBAE52" w:rsidR="00C80177" w:rsidRPr="00C34319" w:rsidRDefault="00C80177"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CCSA.37.462V1520</w:t>
      </w:r>
      <w:r w:rsidRPr="00C34319">
        <w:rPr>
          <w:color w:val="000000"/>
          <w:sz w:val="18"/>
          <w:szCs w:val="18"/>
          <w:lang w:val="en-GB" w:eastAsia="en-GB"/>
        </w:rPr>
        <w:tab/>
        <w:t>15.2.0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/12/2019</w:t>
      </w:r>
      <w:r w:rsidRPr="00C34319">
        <w:rPr>
          <w:color w:val="000000"/>
          <w:sz w:val="18"/>
          <w:szCs w:val="18"/>
          <w:lang w:val="en-GB" w:eastAsia="en-GB"/>
        </w:rPr>
        <w:tab/>
      </w:r>
      <w:hyperlink r:id="rId2331" w:history="1">
        <w:r w:rsidR="00473C4B" w:rsidRPr="00C34319">
          <w:rPr>
            <w:rStyle w:val="Hyperlink"/>
            <w:sz w:val="18"/>
            <w:szCs w:val="18"/>
            <w:lang w:val="en-GB" w:eastAsia="en-GB"/>
          </w:rPr>
          <w:t>https://www.ccsa.org.cn/api/portalsFile/downloadOldFile?type=19&amp;oldFileUrl=ITU-R/M.2012-6/CCSA.37.462V1520.doc</w:t>
        </w:r>
      </w:hyperlink>
    </w:p>
    <w:p w14:paraId="0C658C67" w14:textId="74451140" w:rsidR="00C80177" w:rsidRPr="0034407F" w:rsidRDefault="00C80177"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137 462</w:t>
      </w:r>
      <w:r w:rsidRPr="0034407F">
        <w:rPr>
          <w:color w:val="000000"/>
          <w:sz w:val="18"/>
          <w:szCs w:val="18"/>
          <w:lang w:val="fr-FR" w:eastAsia="en-GB"/>
        </w:rPr>
        <w:tab/>
        <w:t>15.2.0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/01/2020</w:t>
      </w:r>
      <w:r w:rsidRPr="0034407F">
        <w:rPr>
          <w:color w:val="000000"/>
          <w:sz w:val="18"/>
          <w:szCs w:val="18"/>
          <w:lang w:val="fr-FR" w:eastAsia="en-GB"/>
        </w:rPr>
        <w:tab/>
      </w:r>
      <w:hyperlink r:id="rId2332" w:history="1">
        <w:r w:rsidR="00473C4B" w:rsidRPr="0034407F">
          <w:rPr>
            <w:rStyle w:val="Hyperlink"/>
            <w:sz w:val="18"/>
            <w:szCs w:val="18"/>
            <w:lang w:val="fr-FR" w:eastAsia="en-GB"/>
          </w:rPr>
          <w:t>https://www.etsi.org/deliver/etsi_ts/137400_137499/137462/15.02.00_60/ts_137462v150200p.pdf</w:t>
        </w:r>
      </w:hyperlink>
    </w:p>
    <w:p w14:paraId="2EC7FF45" w14:textId="31D10267" w:rsidR="00C80177" w:rsidRPr="0034407F" w:rsidRDefault="00C80177"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37.462-15.2.0 V1.0.0</w:t>
      </w:r>
      <w:r w:rsidRPr="0034407F">
        <w:rPr>
          <w:color w:val="000000"/>
          <w:sz w:val="18"/>
          <w:szCs w:val="18"/>
          <w:lang w:val="fr-FR" w:eastAsia="en-GB"/>
        </w:rPr>
        <w:tab/>
        <w:t>15.2.0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333" w:history="1">
        <w:r w:rsidR="00473C4B" w:rsidRPr="0034407F">
          <w:rPr>
            <w:rStyle w:val="Hyperlink"/>
            <w:sz w:val="18"/>
            <w:szCs w:val="18"/>
            <w:lang w:val="fr-FR" w:eastAsia="en-GB"/>
          </w:rPr>
          <w:t>https://members.tsdsi.in/index.php/s/KNsFQxJcdmeTETQ</w:t>
        </w:r>
      </w:hyperlink>
    </w:p>
    <w:p w14:paraId="4998D3B8" w14:textId="2AE215B6" w:rsidR="00C80177" w:rsidRPr="0034407F" w:rsidRDefault="00C80177"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TTAT.3G-37.462V15.2.0</w:t>
      </w:r>
      <w:r w:rsidRPr="0034407F">
        <w:rPr>
          <w:color w:val="000000"/>
          <w:sz w:val="18"/>
          <w:szCs w:val="18"/>
          <w:lang w:val="fr-FR" w:eastAsia="en-GB"/>
        </w:rPr>
        <w:tab/>
        <w:t>15.2.0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2334" w:history="1">
        <w:r w:rsidR="00473C4B" w:rsidRPr="0034407F">
          <w:rPr>
            <w:rStyle w:val="Hyperlink"/>
            <w:sz w:val="18"/>
            <w:szCs w:val="18"/>
            <w:lang w:val="fr-FR" w:eastAsia="en-GB"/>
          </w:rPr>
          <w:t>http://committee.tta.or.kr/data/ttasDown.jsp?kind=ttastd&amp;pk_num=TTAT.3G-37.462V15.2.0</w:t>
        </w:r>
      </w:hyperlink>
    </w:p>
    <w:p w14:paraId="06FF0D48" w14:textId="0CC72F5A" w:rsidR="00C80177" w:rsidRPr="00182533" w:rsidRDefault="006E0553" w:rsidP="00473C4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80177" w:rsidRPr="00182533">
        <w:rPr>
          <w:b/>
          <w:bCs/>
          <w:color w:val="000000"/>
          <w:sz w:val="18"/>
          <w:szCs w:val="18"/>
          <w:lang w:eastAsia="en-GB"/>
        </w:rPr>
        <w:t xml:space="preserve"> 16</w:t>
      </w:r>
    </w:p>
    <w:p w14:paraId="01AD2D45" w14:textId="4DB17157" w:rsidR="00C80177" w:rsidRPr="00C34319" w:rsidRDefault="00C80177"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STD-T120-37.462.V16.0.0</w:t>
      </w:r>
      <w:r w:rsidRPr="00C34319">
        <w:rPr>
          <w:color w:val="000000"/>
          <w:sz w:val="18"/>
          <w:szCs w:val="18"/>
          <w:lang w:val="en-GB" w:eastAsia="en-GB"/>
        </w:rPr>
        <w:tab/>
        <w:t>16.0.0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335" w:history="1">
        <w:r w:rsidR="00473C4B" w:rsidRPr="00C34319">
          <w:rPr>
            <w:rStyle w:val="Hyperlink"/>
            <w:sz w:val="18"/>
            <w:szCs w:val="18"/>
            <w:lang w:val="en-GB" w:eastAsia="en-GB"/>
          </w:rPr>
          <w:t>https://www.arib.or.jp/english/html/overview/doc/T120_T23_SPECS/ARIB-STD-T120/Rel16/37/A37462-g00.pdf</w:t>
        </w:r>
      </w:hyperlink>
    </w:p>
    <w:p w14:paraId="6BAE66B0" w14:textId="37A2EC2D" w:rsidR="00C80177" w:rsidRPr="00C34319" w:rsidRDefault="00C80177"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ATIS.3GPP.37.462V1600</w:t>
      </w:r>
      <w:r w:rsidRPr="00C34319">
        <w:rPr>
          <w:color w:val="000000"/>
          <w:sz w:val="18"/>
          <w:szCs w:val="18"/>
          <w:lang w:val="en-GB" w:eastAsia="en-GB"/>
        </w:rPr>
        <w:tab/>
        <w:t>16.0.0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28</w:t>
      </w:r>
      <w:r w:rsidR="00D63672" w:rsidRPr="00C34319">
        <w:rPr>
          <w:color w:val="000000"/>
          <w:sz w:val="18"/>
          <w:szCs w:val="18"/>
          <w:lang w:val="en-GB" w:eastAsia="en-GB"/>
        </w:rPr>
        <w:t>/06/2021</w:t>
      </w:r>
      <w:r w:rsidRPr="00C34319">
        <w:rPr>
          <w:color w:val="000000"/>
          <w:sz w:val="18"/>
          <w:szCs w:val="18"/>
          <w:lang w:val="en-GB" w:eastAsia="en-GB"/>
        </w:rPr>
        <w:tab/>
      </w:r>
      <w:hyperlink r:id="rId2336" w:history="1">
        <w:r w:rsidR="00473C4B" w:rsidRPr="00C34319">
          <w:rPr>
            <w:rStyle w:val="Hyperlink"/>
            <w:sz w:val="18"/>
            <w:szCs w:val="18"/>
            <w:lang w:val="en-GB" w:eastAsia="en-GB"/>
          </w:rPr>
          <w:t>https://www.atis.org/3gpp-documents/Rel16/</w:t>
        </w:r>
      </w:hyperlink>
    </w:p>
    <w:p w14:paraId="1CA657BE" w14:textId="79A1EC0C" w:rsidR="00C80177" w:rsidRPr="00C34319" w:rsidRDefault="00C80177"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CCSA.37.462V1600</w:t>
      </w:r>
      <w:r w:rsidRPr="00C34319">
        <w:rPr>
          <w:color w:val="000000"/>
          <w:sz w:val="18"/>
          <w:szCs w:val="18"/>
          <w:lang w:val="en-GB" w:eastAsia="en-GB"/>
        </w:rPr>
        <w:tab/>
        <w:t>16.0.0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/07/2020</w:t>
      </w:r>
      <w:r w:rsidRPr="00C34319">
        <w:rPr>
          <w:color w:val="000000"/>
          <w:sz w:val="18"/>
          <w:szCs w:val="18"/>
          <w:lang w:val="en-GB" w:eastAsia="en-GB"/>
        </w:rPr>
        <w:tab/>
      </w:r>
      <w:hyperlink r:id="rId2337" w:history="1">
        <w:r w:rsidR="00473C4B" w:rsidRPr="00C34319">
          <w:rPr>
            <w:rStyle w:val="Hyperlink"/>
            <w:sz w:val="18"/>
            <w:szCs w:val="18"/>
            <w:lang w:val="en-GB" w:eastAsia="en-GB"/>
          </w:rPr>
          <w:t>https://www.ccsa.org.cn/api/portalsFile/downloadOldFile?type=19&amp;oldFileUrl=ITU-R/M.2012-6/CCSA.37.462V1600.doc</w:t>
        </w:r>
      </w:hyperlink>
    </w:p>
    <w:p w14:paraId="3480CA7F" w14:textId="530B1AE2" w:rsidR="00C80177" w:rsidRPr="0034407F" w:rsidRDefault="00C80177"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137 462</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/09/2020</w:t>
      </w:r>
      <w:r w:rsidRPr="0034407F">
        <w:rPr>
          <w:color w:val="000000"/>
          <w:sz w:val="18"/>
          <w:szCs w:val="18"/>
          <w:lang w:val="fr-FR" w:eastAsia="en-GB"/>
        </w:rPr>
        <w:tab/>
      </w:r>
      <w:hyperlink r:id="rId2338" w:history="1">
        <w:r w:rsidR="00473C4B" w:rsidRPr="0034407F">
          <w:rPr>
            <w:rStyle w:val="Hyperlink"/>
            <w:sz w:val="18"/>
            <w:szCs w:val="18"/>
            <w:lang w:val="fr-FR" w:eastAsia="en-GB"/>
          </w:rPr>
          <w:t>https://www.etsi.org/deliver/etsi_ts/137400_137499/137462/16.00.00_60/ts_137462v160000p.pdf</w:t>
        </w:r>
      </w:hyperlink>
    </w:p>
    <w:p w14:paraId="4BE54600" w14:textId="193AC61D" w:rsidR="00C80177" w:rsidRPr="0034407F" w:rsidRDefault="00C80177"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37.462-16.0.0 V1.0.0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339" w:history="1">
        <w:r w:rsidR="00473C4B" w:rsidRPr="0034407F">
          <w:rPr>
            <w:rStyle w:val="Hyperlink"/>
            <w:sz w:val="18"/>
            <w:szCs w:val="18"/>
            <w:lang w:val="fr-FR" w:eastAsia="en-GB"/>
          </w:rPr>
          <w:t>https://members.tsdsi.in/index.php/s/oCmRJwDcXTn8c4b</w:t>
        </w:r>
      </w:hyperlink>
    </w:p>
    <w:p w14:paraId="35BB3C00" w14:textId="07290E7E" w:rsidR="00C80177" w:rsidRPr="0034407F" w:rsidRDefault="00C80177"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TTAT.3G-37.462V16.0.0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2340" w:history="1">
        <w:r w:rsidR="00473C4B" w:rsidRPr="0034407F">
          <w:rPr>
            <w:rStyle w:val="Hyperlink"/>
            <w:sz w:val="18"/>
            <w:szCs w:val="18"/>
            <w:lang w:val="fr-FR" w:eastAsia="en-GB"/>
          </w:rPr>
          <w:t>http://committee.tta.or.kr/data/ttasDown.jsp?kind=ttastd&amp;pk_num=TTAT.3G-37.462V16.0.0</w:t>
        </w:r>
      </w:hyperlink>
    </w:p>
    <w:p w14:paraId="6AF9A935" w14:textId="4BA3E1BE" w:rsidR="00C80177" w:rsidRPr="00182533" w:rsidRDefault="006E0553" w:rsidP="00473C4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80177" w:rsidRPr="00182533">
        <w:rPr>
          <w:b/>
          <w:bCs/>
          <w:color w:val="000000"/>
          <w:sz w:val="18"/>
          <w:szCs w:val="18"/>
          <w:lang w:eastAsia="en-GB"/>
        </w:rPr>
        <w:t xml:space="preserve"> 17</w:t>
      </w:r>
    </w:p>
    <w:p w14:paraId="06DD54F6" w14:textId="5F7EC5C4" w:rsidR="00C80177" w:rsidRPr="00C34319" w:rsidRDefault="00C80177"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STD-T120-37.462.V17.0.0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341" w:history="1">
        <w:r w:rsidR="00473C4B" w:rsidRPr="00C34319">
          <w:rPr>
            <w:rStyle w:val="Hyperlink"/>
            <w:sz w:val="18"/>
            <w:szCs w:val="18"/>
            <w:lang w:val="en-GB" w:eastAsia="en-GB"/>
          </w:rPr>
          <w:t>https://www.arib.or.jp/english/html/overview/doc/T120_T23_SPECS/ARIB-STD-T120/Rel17/37/A37462-h00.pdf</w:t>
        </w:r>
      </w:hyperlink>
    </w:p>
    <w:p w14:paraId="74111AD6" w14:textId="6354D6FF" w:rsidR="00C80177" w:rsidRPr="00C34319" w:rsidRDefault="00C80177"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ATIS.3GPP.37.462.V17.0.0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2342" w:history="1">
        <w:r w:rsidR="00473C4B" w:rsidRPr="00C34319">
          <w:rPr>
            <w:rStyle w:val="Hyperlink"/>
            <w:sz w:val="18"/>
            <w:szCs w:val="18"/>
            <w:lang w:val="en-GB" w:eastAsia="en-GB"/>
          </w:rPr>
          <w:t>https://www.atis.org/3gpp-transpositions - Rel-17</w:t>
        </w:r>
      </w:hyperlink>
    </w:p>
    <w:p w14:paraId="4F3F69CB" w14:textId="6F20DFAC" w:rsidR="00C80177" w:rsidRPr="00C34319" w:rsidRDefault="00C80177"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CCSA.37.462V1700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/04/2022</w:t>
      </w:r>
      <w:r w:rsidRPr="00C34319">
        <w:rPr>
          <w:color w:val="000000"/>
          <w:sz w:val="18"/>
          <w:szCs w:val="18"/>
          <w:lang w:val="en-GB" w:eastAsia="en-GB"/>
        </w:rPr>
        <w:tab/>
      </w:r>
      <w:hyperlink r:id="rId2343" w:history="1">
        <w:r w:rsidR="00473C4B" w:rsidRPr="00C34319">
          <w:rPr>
            <w:rStyle w:val="Hyperlink"/>
            <w:sz w:val="18"/>
            <w:szCs w:val="18"/>
            <w:lang w:val="en-GB" w:eastAsia="en-GB"/>
          </w:rPr>
          <w:t>https://www.ccsa.org.cn/api/portalsFile/downloadOldFile?type=19&amp;oldFileUrl=ITU-R/M.2012-6/CCSA.37.462V1700.doc</w:t>
        </w:r>
      </w:hyperlink>
    </w:p>
    <w:p w14:paraId="4ECA79DF" w14:textId="791B651A" w:rsidR="00C80177" w:rsidRPr="0034407F" w:rsidRDefault="00C80177"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137 462</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/04/2022</w:t>
      </w:r>
      <w:r w:rsidRPr="0034407F">
        <w:rPr>
          <w:color w:val="000000"/>
          <w:sz w:val="18"/>
          <w:szCs w:val="18"/>
          <w:lang w:val="fr-FR" w:eastAsia="en-GB"/>
        </w:rPr>
        <w:tab/>
      </w:r>
      <w:hyperlink r:id="rId2344" w:history="1">
        <w:r w:rsidR="00473C4B" w:rsidRPr="0034407F">
          <w:rPr>
            <w:rStyle w:val="Hyperlink"/>
            <w:sz w:val="18"/>
            <w:szCs w:val="18"/>
            <w:lang w:val="fr-FR" w:eastAsia="en-GB"/>
          </w:rPr>
          <w:t>https://www.etsi.org/deliver/etsi_ts/137400_137499/137462/17.00.00_60/ts_137462v170000p.pdf</w:t>
        </w:r>
      </w:hyperlink>
    </w:p>
    <w:p w14:paraId="48B233C8" w14:textId="373D811B" w:rsidR="00C80177" w:rsidRPr="0034407F" w:rsidRDefault="00C80177"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37.462-17.0.0 V1.0.0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/07/2022</w:t>
      </w:r>
      <w:r w:rsidRPr="0034407F">
        <w:rPr>
          <w:color w:val="000000"/>
          <w:sz w:val="18"/>
          <w:szCs w:val="18"/>
          <w:lang w:val="fr-FR" w:eastAsia="en-GB"/>
        </w:rPr>
        <w:tab/>
      </w:r>
      <w:hyperlink r:id="rId2345" w:history="1">
        <w:r w:rsidR="00473C4B" w:rsidRPr="0034407F">
          <w:rPr>
            <w:rStyle w:val="Hyperlink"/>
            <w:sz w:val="18"/>
            <w:szCs w:val="18"/>
            <w:lang w:val="fr-FR" w:eastAsia="en-GB"/>
          </w:rPr>
          <w:t>https://members.tsdsi.in/s/owHrgRgWzLSKS3a</w:t>
        </w:r>
      </w:hyperlink>
    </w:p>
    <w:p w14:paraId="77795C57" w14:textId="632AF988" w:rsidR="00C80177" w:rsidRPr="0034407F" w:rsidRDefault="00C80177" w:rsidP="00473C4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TTAT.3G-37.462V17.0.0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2346" w:history="1">
        <w:r w:rsidR="00473C4B" w:rsidRPr="0034407F">
          <w:rPr>
            <w:rStyle w:val="Hyperlink"/>
            <w:sz w:val="18"/>
            <w:szCs w:val="18"/>
            <w:lang w:val="fr-FR" w:eastAsia="en-GB"/>
          </w:rPr>
          <w:t>http://committee.tta.or.kr/data/ttasDown.jsp?kind=ttastd&amp;pk_num=TTAT.3G-37.462V17.0.0</w:t>
        </w:r>
      </w:hyperlink>
    </w:p>
    <w:p w14:paraId="1CE51CFB" w14:textId="77777777" w:rsidR="00C556AE" w:rsidRPr="00182533" w:rsidRDefault="00C556AE" w:rsidP="00C556AE">
      <w:pPr>
        <w:pStyle w:val="Heading4"/>
      </w:pPr>
      <w:r w:rsidRPr="00182533">
        <w:lastRenderedPageBreak/>
        <w:t>2.1.4.32</w:t>
      </w:r>
      <w:r w:rsidRPr="00182533">
        <w:tab/>
        <w:t>TS 37.466</w:t>
      </w:r>
    </w:p>
    <w:p w14:paraId="1C95832E" w14:textId="77777777" w:rsidR="00C556AE" w:rsidRPr="00182533" w:rsidRDefault="00C556AE" w:rsidP="00C556AE">
      <w:pPr>
        <w:pStyle w:val="Headingb"/>
        <w:rPr>
          <w:lang w:eastAsia="zh-CN"/>
        </w:rPr>
      </w:pPr>
      <w:r w:rsidRPr="00182533">
        <w:rPr>
          <w:lang w:eastAsia="zh-CN"/>
        </w:rPr>
        <w:t>Interfaz Iuant: parte de la aplicación</w:t>
      </w:r>
    </w:p>
    <w:p w14:paraId="2ED645D1" w14:textId="33E1F7C7" w:rsidR="00C556AE" w:rsidRPr="00182533" w:rsidRDefault="00C556AE" w:rsidP="00C556AE">
      <w:pPr>
        <w:keepNext/>
        <w:keepLines/>
      </w:pPr>
      <w:r w:rsidRPr="00182533">
        <w:t>Este documento es una introducción a la serie de especificaciones técnicas 3GPP TS 37.46x que definen la interfaz Iuant. La interfaz Iuant es aplicable a UTRAN, E</w:t>
      </w:r>
      <w:r w:rsidR="0011116D">
        <w:noBreakHyphen/>
      </w:r>
      <w:r w:rsidRPr="00182533">
        <w:t>UTRAN y NG-RAN. En esta especificación, UTRAN, E</w:t>
      </w:r>
      <w:r w:rsidR="0011116D">
        <w:noBreakHyphen/>
      </w:r>
      <w:r w:rsidRPr="00182533">
        <w:t>UTRAN y NG-RAN se denominan «RAN», mientras que las entidades de red correspondientes, el Nodo B, el eNB, el en-gNB y el nodo NG-RAN se denominan «Nodo RAN». La interfaz lógica Iuant es una interfaz interna al Nodo RAN y se define para residir entre la función de O&amp;M específica de la implementación y las antenas RET junto con la función de la unidad de control de los TMA del Nodo RAN.</w:t>
      </w:r>
    </w:p>
    <w:p w14:paraId="6D412F0D" w14:textId="2632093D" w:rsidR="00C556AE" w:rsidRPr="00182533" w:rsidRDefault="00C556AE" w:rsidP="00C556AE">
      <w:pPr>
        <w:keepNext/>
        <w:keepLines/>
      </w:pPr>
      <w:r w:rsidRPr="00182533">
        <w:t>Este documento es aplicable a UTRAN, E</w:t>
      </w:r>
      <w:r w:rsidR="0011116D">
        <w:noBreakHyphen/>
      </w:r>
      <w:r w:rsidRPr="00182533">
        <w:t>UTRAN y NG-RAN y especifica la parte de la aplicación de inclinación eléctrica a distancia (RETAP) y la parte de la aplicación del amplificador montado en la torre (TMAAP). En esta especificación, UTRAN, E</w:t>
      </w:r>
      <w:r w:rsidR="0011116D">
        <w:noBreakHyphen/>
      </w:r>
      <w:r w:rsidRPr="00182533">
        <w:t>UTRAN y NG-RAN se denominan «RAN», mientras que las entidades de red correspondientes, el Nodo B, el eNB, el en-gNB y el nodo NG-RAN se denominan «Nodo RAN». La RETAP soporta las funciones de la interfaz Iuant entre la función de transporte de O&amp;M específica de la implementación y la función de la unidad de control de la antena RET, en tanto que la TMAAP soporta las funciones de la interfaz Iuant entre la función de transporte de O&amp;M específica de la implementación y la función de control del TMA.</w:t>
      </w:r>
    </w:p>
    <w:p w14:paraId="616B68B2" w14:textId="77777777" w:rsidR="00855B1C" w:rsidRPr="00182533" w:rsidRDefault="00855B1C" w:rsidP="00855B1C">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6DD41904" w14:textId="79A01146" w:rsidR="00C80177" w:rsidRPr="00182533" w:rsidRDefault="006E0553" w:rsidP="00473C4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80177" w:rsidRPr="00182533">
        <w:rPr>
          <w:b/>
          <w:bCs/>
          <w:color w:val="000000"/>
          <w:sz w:val="18"/>
          <w:szCs w:val="18"/>
          <w:lang w:eastAsia="en-GB"/>
        </w:rPr>
        <w:t xml:space="preserve"> 10</w:t>
      </w:r>
    </w:p>
    <w:p w14:paraId="7CD08EF5" w14:textId="351D2757" w:rsidR="00C80177" w:rsidRPr="00C34319" w:rsidRDefault="00C80177" w:rsidP="00642EA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STD-T120-37.466.V10.4.0</w:t>
      </w:r>
      <w:r w:rsidRPr="00C34319">
        <w:rPr>
          <w:color w:val="000000"/>
          <w:sz w:val="18"/>
          <w:szCs w:val="18"/>
          <w:lang w:val="en-GB" w:eastAsia="en-GB"/>
        </w:rPr>
        <w:tab/>
        <w:t>10.4.0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347" w:history="1">
        <w:r w:rsidR="00642EAA" w:rsidRPr="00C34319">
          <w:rPr>
            <w:rStyle w:val="Hyperlink"/>
            <w:sz w:val="18"/>
            <w:szCs w:val="18"/>
            <w:lang w:val="en-GB" w:eastAsia="en-GB"/>
          </w:rPr>
          <w:t>https://www.arib.or.jp/english/html/overview/doc/T120_T23_SPECS/ARIB-STD-T120/Rel10/37/A37466-a40.pdf</w:t>
        </w:r>
      </w:hyperlink>
    </w:p>
    <w:p w14:paraId="68094B68" w14:textId="5B11BBB8" w:rsidR="00C80177" w:rsidRPr="00701E42" w:rsidRDefault="00C80177" w:rsidP="00D167B3">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ATIS.3GPP.37.466V1040</w:t>
      </w:r>
      <w:r w:rsidRPr="00701E42">
        <w:rPr>
          <w:color w:val="000000"/>
          <w:sz w:val="18"/>
          <w:szCs w:val="18"/>
          <w:lang w:val="en-GB" w:eastAsia="en-GB"/>
        </w:rPr>
        <w:tab/>
        <w:t>10.4.0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2348" w:history="1">
        <w:r w:rsidR="00642EAA" w:rsidRPr="00701E42">
          <w:rPr>
            <w:rStyle w:val="Hyperlink"/>
            <w:sz w:val="18"/>
            <w:szCs w:val="18"/>
            <w:lang w:val="en-GB" w:eastAsia="en-GB"/>
          </w:rPr>
          <w:t>https://www.atis.org/3gpp-documents/Rel99-14/</w:t>
        </w:r>
      </w:hyperlink>
    </w:p>
    <w:p w14:paraId="479EBF1B" w14:textId="080708A4" w:rsidR="00C80177" w:rsidRPr="00701E42" w:rsidRDefault="00C80177" w:rsidP="00642EA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CCSA.37.466V1040</w:t>
      </w:r>
      <w:r w:rsidRPr="00701E42">
        <w:rPr>
          <w:color w:val="000000"/>
          <w:sz w:val="18"/>
          <w:szCs w:val="18"/>
          <w:lang w:val="en-GB" w:eastAsia="en-GB"/>
        </w:rPr>
        <w:tab/>
        <w:t>10.4.0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/04/2019</w:t>
      </w:r>
      <w:r w:rsidRPr="00701E42">
        <w:rPr>
          <w:color w:val="000000"/>
          <w:sz w:val="18"/>
          <w:szCs w:val="18"/>
          <w:lang w:val="en-GB" w:eastAsia="en-GB"/>
        </w:rPr>
        <w:tab/>
      </w:r>
      <w:hyperlink r:id="rId2349" w:history="1">
        <w:r w:rsidR="00642EAA" w:rsidRPr="00701E42">
          <w:rPr>
            <w:rStyle w:val="Hyperlink"/>
            <w:sz w:val="18"/>
            <w:szCs w:val="18"/>
            <w:lang w:val="en-GB" w:eastAsia="en-GB"/>
          </w:rPr>
          <w:t>https://www.ccsa.org.cn/api/portalsFile/downloadOldFile?type=19&amp;oldFileUrl=ITU-R/M.2012-6/CCSA.37.466V1040.doc</w:t>
        </w:r>
      </w:hyperlink>
    </w:p>
    <w:p w14:paraId="30163EFC" w14:textId="65DE46ED" w:rsidR="00C80177" w:rsidRPr="0034407F" w:rsidRDefault="00C80177" w:rsidP="00D167B3">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137 466</w:t>
      </w:r>
      <w:r w:rsidRPr="0034407F">
        <w:rPr>
          <w:color w:val="000000"/>
          <w:sz w:val="18"/>
          <w:szCs w:val="18"/>
          <w:lang w:val="fr-FR" w:eastAsia="en-GB"/>
        </w:rPr>
        <w:tab/>
        <w:t>10.4.0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15</w:t>
      </w:r>
      <w:r w:rsidR="00D63672" w:rsidRPr="0034407F">
        <w:rPr>
          <w:color w:val="000000"/>
          <w:sz w:val="18"/>
          <w:szCs w:val="18"/>
          <w:lang w:val="fr-FR" w:eastAsia="en-GB"/>
        </w:rPr>
        <w:t>/05/2019</w:t>
      </w:r>
      <w:r w:rsidRPr="0034407F">
        <w:rPr>
          <w:color w:val="000000"/>
          <w:sz w:val="18"/>
          <w:szCs w:val="18"/>
          <w:lang w:val="fr-FR" w:eastAsia="en-GB"/>
        </w:rPr>
        <w:tab/>
      </w:r>
      <w:hyperlink r:id="rId2350" w:history="1">
        <w:r w:rsidR="00642EAA" w:rsidRPr="0034407F">
          <w:rPr>
            <w:rStyle w:val="Hyperlink"/>
            <w:sz w:val="18"/>
            <w:szCs w:val="18"/>
            <w:lang w:val="fr-FR" w:eastAsia="en-GB"/>
          </w:rPr>
          <w:t>https://www.etsi.org/deliver/etsi_ts/137400_137499/137466/10.04.00_60/ts_137466v100400p.pdf</w:t>
        </w:r>
      </w:hyperlink>
      <w:r w:rsidR="00642EAA" w:rsidRPr="0034407F">
        <w:rPr>
          <w:color w:val="000000"/>
          <w:sz w:val="18"/>
          <w:szCs w:val="18"/>
          <w:lang w:val="fr-FR" w:eastAsia="en-GB"/>
        </w:rPr>
        <w:t xml:space="preserve"> </w:t>
      </w:r>
    </w:p>
    <w:p w14:paraId="607B0AA8" w14:textId="7E8BF920" w:rsidR="00C80177" w:rsidRPr="0034407F" w:rsidRDefault="00C80177" w:rsidP="00D167B3">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37.466-10.4.0 V1.0.0</w:t>
      </w:r>
      <w:r w:rsidRPr="0034407F">
        <w:rPr>
          <w:color w:val="000000"/>
          <w:sz w:val="18"/>
          <w:szCs w:val="18"/>
          <w:lang w:val="fr-FR" w:eastAsia="en-GB"/>
        </w:rPr>
        <w:tab/>
        <w:t>10.4.0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351" w:history="1">
        <w:r w:rsidR="00642EAA" w:rsidRPr="0034407F">
          <w:rPr>
            <w:rStyle w:val="Hyperlink"/>
            <w:sz w:val="18"/>
            <w:szCs w:val="18"/>
            <w:lang w:val="fr-FR" w:eastAsia="en-GB"/>
          </w:rPr>
          <w:t>https://members.tsdsi.in/index.php/s/RM9jpi7fFeNSH7p</w:t>
        </w:r>
      </w:hyperlink>
    </w:p>
    <w:p w14:paraId="6B54C950" w14:textId="35226CE3" w:rsidR="00C80177" w:rsidRPr="0034407F" w:rsidRDefault="00C80177" w:rsidP="00D167B3">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TTAT.3G-37.466V10.4.0</w:t>
      </w:r>
      <w:r w:rsidRPr="0034407F">
        <w:rPr>
          <w:color w:val="000000"/>
          <w:sz w:val="18"/>
          <w:szCs w:val="18"/>
          <w:lang w:val="fr-FR" w:eastAsia="en-GB"/>
        </w:rPr>
        <w:tab/>
        <w:t>10.4.0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2352" w:history="1">
        <w:r w:rsidR="00642EAA" w:rsidRPr="0034407F">
          <w:rPr>
            <w:rStyle w:val="Hyperlink"/>
            <w:sz w:val="18"/>
            <w:szCs w:val="18"/>
            <w:lang w:val="fr-FR" w:eastAsia="en-GB"/>
          </w:rPr>
          <w:t>http://committee.tta.or.kr/data/ttasDown.jsp?kind=ttastd&amp;pk_num=TTAT.3G-37.466V10.4.0</w:t>
        </w:r>
      </w:hyperlink>
    </w:p>
    <w:p w14:paraId="2EBBECB0" w14:textId="70330259" w:rsidR="00C80177" w:rsidRPr="00182533" w:rsidRDefault="006E0553" w:rsidP="00C80177">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80177" w:rsidRPr="00182533">
        <w:rPr>
          <w:b/>
          <w:bCs/>
          <w:color w:val="000000"/>
          <w:sz w:val="18"/>
          <w:szCs w:val="18"/>
          <w:lang w:eastAsia="en-GB"/>
        </w:rPr>
        <w:t xml:space="preserve"> 11</w:t>
      </w:r>
    </w:p>
    <w:p w14:paraId="7A73E1B1" w14:textId="225D8AE9" w:rsidR="00C80177" w:rsidRPr="00C34319" w:rsidRDefault="00C80177" w:rsidP="00642EA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STD-T120-37.466.V11.4.0</w:t>
      </w:r>
      <w:r w:rsidRPr="00C34319">
        <w:rPr>
          <w:color w:val="000000"/>
          <w:sz w:val="18"/>
          <w:szCs w:val="18"/>
          <w:lang w:val="en-GB" w:eastAsia="en-GB"/>
        </w:rPr>
        <w:tab/>
        <w:t>11.4.0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353" w:history="1">
        <w:r w:rsidR="00642EAA" w:rsidRPr="00C34319">
          <w:rPr>
            <w:rStyle w:val="Hyperlink"/>
            <w:sz w:val="18"/>
            <w:szCs w:val="18"/>
            <w:lang w:val="en-GB" w:eastAsia="en-GB"/>
          </w:rPr>
          <w:t>https://www.arib.or.jp/english/html/overview/doc/T120_T23_SPECS/ARIB-STD-T120/Rel11/37/A37466-b40.pdf</w:t>
        </w:r>
      </w:hyperlink>
    </w:p>
    <w:p w14:paraId="4AA647A0" w14:textId="47253A92" w:rsidR="00C80177" w:rsidRPr="00701E42" w:rsidRDefault="00C80177" w:rsidP="00D167B3">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ATIS.3GPP.37.466V1140</w:t>
      </w:r>
      <w:r w:rsidRPr="00701E42">
        <w:rPr>
          <w:color w:val="000000"/>
          <w:sz w:val="18"/>
          <w:szCs w:val="18"/>
          <w:lang w:val="en-GB" w:eastAsia="en-GB"/>
        </w:rPr>
        <w:tab/>
        <w:t>11.4.0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2354" w:history="1">
        <w:r w:rsidR="00642EAA" w:rsidRPr="00701E42">
          <w:rPr>
            <w:rStyle w:val="Hyperlink"/>
            <w:sz w:val="18"/>
            <w:szCs w:val="18"/>
            <w:lang w:val="en-GB" w:eastAsia="en-GB"/>
          </w:rPr>
          <w:t>https://www.atis.org/3gpp-documents/Rel99-14/</w:t>
        </w:r>
      </w:hyperlink>
    </w:p>
    <w:p w14:paraId="68169692" w14:textId="1FE9D37D" w:rsidR="00C80177" w:rsidRPr="00701E42" w:rsidRDefault="00C80177" w:rsidP="00642EA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CCSA.37.466V1140</w:t>
      </w:r>
      <w:r w:rsidRPr="00701E42">
        <w:rPr>
          <w:color w:val="000000"/>
          <w:sz w:val="18"/>
          <w:szCs w:val="18"/>
          <w:lang w:val="en-GB" w:eastAsia="en-GB"/>
        </w:rPr>
        <w:tab/>
        <w:t>11.4.0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/04/2019</w:t>
      </w:r>
      <w:r w:rsidRPr="00701E42">
        <w:rPr>
          <w:color w:val="000000"/>
          <w:sz w:val="18"/>
          <w:szCs w:val="18"/>
          <w:lang w:val="en-GB" w:eastAsia="en-GB"/>
        </w:rPr>
        <w:tab/>
      </w:r>
      <w:hyperlink r:id="rId2355" w:history="1">
        <w:r w:rsidR="00642EAA" w:rsidRPr="00701E42">
          <w:rPr>
            <w:rStyle w:val="Hyperlink"/>
            <w:sz w:val="18"/>
            <w:szCs w:val="18"/>
            <w:lang w:val="en-GB" w:eastAsia="en-GB"/>
          </w:rPr>
          <w:t>https://www.ccsa.org.cn/api/portalsFile/downloadOldFile?type=19&amp;oldFileUrl=ITU-R/M.2012-6/CCSA.37.466V1140.doc</w:t>
        </w:r>
      </w:hyperlink>
    </w:p>
    <w:p w14:paraId="459B49E3" w14:textId="231D5083" w:rsidR="00C80177" w:rsidRPr="0034407F" w:rsidRDefault="00C80177" w:rsidP="00D167B3">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137 466</w:t>
      </w:r>
      <w:r w:rsidRPr="0034407F">
        <w:rPr>
          <w:color w:val="000000"/>
          <w:sz w:val="18"/>
          <w:szCs w:val="18"/>
          <w:lang w:val="fr-FR" w:eastAsia="en-GB"/>
        </w:rPr>
        <w:tab/>
        <w:t>11.4.0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15</w:t>
      </w:r>
      <w:r w:rsidR="00D63672" w:rsidRPr="0034407F">
        <w:rPr>
          <w:color w:val="000000"/>
          <w:sz w:val="18"/>
          <w:szCs w:val="18"/>
          <w:lang w:val="fr-FR" w:eastAsia="en-GB"/>
        </w:rPr>
        <w:t>/05/2019</w:t>
      </w:r>
      <w:r w:rsidRPr="0034407F">
        <w:rPr>
          <w:color w:val="000000"/>
          <w:sz w:val="18"/>
          <w:szCs w:val="18"/>
          <w:lang w:val="fr-FR" w:eastAsia="en-GB"/>
        </w:rPr>
        <w:tab/>
      </w:r>
      <w:hyperlink r:id="rId2356" w:history="1">
        <w:r w:rsidR="00642EAA" w:rsidRPr="0034407F">
          <w:rPr>
            <w:rStyle w:val="Hyperlink"/>
            <w:sz w:val="18"/>
            <w:szCs w:val="18"/>
            <w:lang w:val="fr-FR" w:eastAsia="en-GB"/>
          </w:rPr>
          <w:t>https://www.etsi.org/deliver/etsi_ts/137400_137499/137466/11.04.00_60/ts_137466v110400p.pdf</w:t>
        </w:r>
      </w:hyperlink>
    </w:p>
    <w:p w14:paraId="716E640D" w14:textId="412DC84E" w:rsidR="00C80177" w:rsidRPr="0034407F" w:rsidRDefault="00C80177" w:rsidP="00D167B3">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37.466-11.4.0 V1.0.0</w:t>
      </w:r>
      <w:r w:rsidRPr="0034407F">
        <w:rPr>
          <w:color w:val="000000"/>
          <w:sz w:val="18"/>
          <w:szCs w:val="18"/>
          <w:lang w:val="fr-FR" w:eastAsia="en-GB"/>
        </w:rPr>
        <w:tab/>
        <w:t>11.4.0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357" w:history="1">
        <w:r w:rsidR="00642EAA" w:rsidRPr="0034407F">
          <w:rPr>
            <w:rStyle w:val="Hyperlink"/>
            <w:sz w:val="18"/>
            <w:szCs w:val="18"/>
            <w:lang w:val="fr-FR" w:eastAsia="en-GB"/>
          </w:rPr>
          <w:t>https://members.tsdsi.in/index.php/s/7e2iWg7LsZXMboG</w:t>
        </w:r>
      </w:hyperlink>
    </w:p>
    <w:p w14:paraId="330137B7" w14:textId="1F37F879" w:rsidR="00C80177" w:rsidRPr="0034407F" w:rsidRDefault="00C80177" w:rsidP="00D167B3">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TTAT.3G-37.466V11.4.0</w:t>
      </w:r>
      <w:r w:rsidRPr="0034407F">
        <w:rPr>
          <w:color w:val="000000"/>
          <w:sz w:val="18"/>
          <w:szCs w:val="18"/>
          <w:lang w:val="fr-FR" w:eastAsia="en-GB"/>
        </w:rPr>
        <w:tab/>
        <w:t>11.4.0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2358" w:history="1">
        <w:r w:rsidR="00642EAA" w:rsidRPr="0034407F">
          <w:rPr>
            <w:rStyle w:val="Hyperlink"/>
            <w:sz w:val="18"/>
            <w:szCs w:val="18"/>
            <w:lang w:val="fr-FR" w:eastAsia="en-GB"/>
          </w:rPr>
          <w:t>http://committee.tta.or.kr/data/ttasDown.jsp?kind=ttastd&amp;pk_num=TTAT.3G-37.466V11.4.0</w:t>
        </w:r>
      </w:hyperlink>
    </w:p>
    <w:p w14:paraId="50C33E06" w14:textId="1AD1D693" w:rsidR="00C80177" w:rsidRPr="00182533" w:rsidRDefault="006E0553" w:rsidP="00642EAA">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C80177" w:rsidRPr="00182533">
        <w:rPr>
          <w:b/>
          <w:bCs/>
          <w:color w:val="000000"/>
          <w:sz w:val="18"/>
          <w:szCs w:val="18"/>
          <w:lang w:eastAsia="en-GB"/>
        </w:rPr>
        <w:t xml:space="preserve"> 12</w:t>
      </w:r>
    </w:p>
    <w:p w14:paraId="6D2F3E26" w14:textId="424E17C7" w:rsidR="00C80177" w:rsidRPr="00C34319" w:rsidRDefault="00C80177"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STD-T120-37.466.V12.3.0</w:t>
      </w:r>
      <w:r w:rsidRPr="00C34319">
        <w:rPr>
          <w:color w:val="000000"/>
          <w:sz w:val="18"/>
          <w:szCs w:val="18"/>
          <w:lang w:val="en-GB" w:eastAsia="en-GB"/>
        </w:rPr>
        <w:tab/>
        <w:t>12.3.0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359" w:history="1">
        <w:r w:rsidR="00642EAA" w:rsidRPr="00C34319">
          <w:rPr>
            <w:rStyle w:val="Hyperlink"/>
            <w:sz w:val="18"/>
            <w:szCs w:val="18"/>
            <w:lang w:val="en-GB" w:eastAsia="en-GB"/>
          </w:rPr>
          <w:t>https://www.arib.or.jp/english/html/overview/doc/T120_T23_SPECS/ARIB-STD-T120/Rel12/37/A37466-c30.pdf</w:t>
        </w:r>
      </w:hyperlink>
    </w:p>
    <w:p w14:paraId="48702D11" w14:textId="262595AF" w:rsidR="00C80177" w:rsidRPr="00701E42" w:rsidRDefault="00C80177"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ATIS.3GPP.37.466V1230</w:t>
      </w:r>
      <w:r w:rsidRPr="00701E42">
        <w:rPr>
          <w:color w:val="000000"/>
          <w:sz w:val="18"/>
          <w:szCs w:val="18"/>
          <w:lang w:val="en-GB" w:eastAsia="en-GB"/>
        </w:rPr>
        <w:tab/>
        <w:t>12.3.0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2360" w:history="1">
        <w:r w:rsidR="00642EAA" w:rsidRPr="00701E42">
          <w:rPr>
            <w:rStyle w:val="Hyperlink"/>
            <w:sz w:val="18"/>
            <w:szCs w:val="18"/>
            <w:lang w:val="en-GB" w:eastAsia="en-GB"/>
          </w:rPr>
          <w:t>https://www.atis.org/3gpp-documents/Rel99-14/</w:t>
        </w:r>
      </w:hyperlink>
    </w:p>
    <w:p w14:paraId="127DC95C" w14:textId="2E7CF2A5" w:rsidR="00C80177" w:rsidRPr="00701E42" w:rsidRDefault="00C80177"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CCSA.37.466V1230</w:t>
      </w:r>
      <w:r w:rsidRPr="00701E42">
        <w:rPr>
          <w:color w:val="000000"/>
          <w:sz w:val="18"/>
          <w:szCs w:val="18"/>
          <w:lang w:val="en-GB" w:eastAsia="en-GB"/>
        </w:rPr>
        <w:tab/>
        <w:t>12.3.0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/04/2019</w:t>
      </w:r>
      <w:r w:rsidRPr="00701E42">
        <w:rPr>
          <w:color w:val="000000"/>
          <w:sz w:val="18"/>
          <w:szCs w:val="18"/>
          <w:lang w:val="en-GB" w:eastAsia="en-GB"/>
        </w:rPr>
        <w:tab/>
      </w:r>
      <w:hyperlink r:id="rId2361" w:history="1">
        <w:r w:rsidR="00642EAA" w:rsidRPr="00701E42">
          <w:rPr>
            <w:rStyle w:val="Hyperlink"/>
            <w:sz w:val="18"/>
            <w:szCs w:val="18"/>
            <w:lang w:val="en-GB" w:eastAsia="en-GB"/>
          </w:rPr>
          <w:t>https://www.ccsa.org.cn/api/portalsFile/downloadOldFile?type=19&amp;oldFileUrl=ITU-R/M.2012-6/CCSA.37.466V1230.doc</w:t>
        </w:r>
      </w:hyperlink>
    </w:p>
    <w:p w14:paraId="7EA27C46" w14:textId="3AE4D387" w:rsidR="00C80177" w:rsidRPr="0034407F" w:rsidRDefault="00C80177" w:rsidP="00D167B3">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137 466</w:t>
      </w:r>
      <w:r w:rsidRPr="0034407F">
        <w:rPr>
          <w:color w:val="000000"/>
          <w:sz w:val="18"/>
          <w:szCs w:val="18"/>
          <w:lang w:val="fr-FR" w:eastAsia="en-GB"/>
        </w:rPr>
        <w:tab/>
        <w:t>12.3.0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15</w:t>
      </w:r>
      <w:r w:rsidR="00D63672" w:rsidRPr="0034407F">
        <w:rPr>
          <w:color w:val="000000"/>
          <w:sz w:val="18"/>
          <w:szCs w:val="18"/>
          <w:lang w:val="fr-FR" w:eastAsia="en-GB"/>
        </w:rPr>
        <w:t>/05/2019</w:t>
      </w:r>
      <w:r w:rsidRPr="0034407F">
        <w:rPr>
          <w:color w:val="000000"/>
          <w:sz w:val="18"/>
          <w:szCs w:val="18"/>
          <w:lang w:val="fr-FR" w:eastAsia="en-GB"/>
        </w:rPr>
        <w:tab/>
      </w:r>
      <w:hyperlink r:id="rId2362" w:history="1">
        <w:r w:rsidR="00642EAA" w:rsidRPr="0034407F">
          <w:rPr>
            <w:rStyle w:val="Hyperlink"/>
            <w:sz w:val="18"/>
            <w:szCs w:val="18"/>
            <w:lang w:val="fr-FR" w:eastAsia="en-GB"/>
          </w:rPr>
          <w:t>https://www.etsi.org/deliver/etsi_ts/137400_137499/137466/12.03.00_60/ts_137466v120300p.pdf</w:t>
        </w:r>
      </w:hyperlink>
    </w:p>
    <w:p w14:paraId="3A868FED" w14:textId="39BACAD2" w:rsidR="00C80177" w:rsidRPr="0034407F" w:rsidRDefault="00C80177" w:rsidP="00D167B3">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37.466-12.3.0 V1.0.0</w:t>
      </w:r>
      <w:r w:rsidRPr="0034407F">
        <w:rPr>
          <w:color w:val="000000"/>
          <w:sz w:val="18"/>
          <w:szCs w:val="18"/>
          <w:lang w:val="fr-FR" w:eastAsia="en-GB"/>
        </w:rPr>
        <w:tab/>
        <w:t>12.3.0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363" w:history="1">
        <w:r w:rsidR="00642EAA" w:rsidRPr="0034407F">
          <w:rPr>
            <w:rStyle w:val="Hyperlink"/>
            <w:sz w:val="18"/>
            <w:szCs w:val="18"/>
            <w:lang w:val="fr-FR" w:eastAsia="en-GB"/>
          </w:rPr>
          <w:t>https://members.tsdsi.in/index.php/s/PWT9dawTwQ5e2jT</w:t>
        </w:r>
      </w:hyperlink>
    </w:p>
    <w:p w14:paraId="574C52BC" w14:textId="195EE495" w:rsidR="00C80177" w:rsidRPr="0034407F" w:rsidRDefault="00C80177" w:rsidP="00D167B3">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TTAT.3G-37.466V12.3.0</w:t>
      </w:r>
      <w:r w:rsidRPr="0034407F">
        <w:rPr>
          <w:color w:val="000000"/>
          <w:sz w:val="18"/>
          <w:szCs w:val="18"/>
          <w:lang w:val="fr-FR" w:eastAsia="en-GB"/>
        </w:rPr>
        <w:tab/>
        <w:t>12.3.0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2364" w:history="1">
        <w:r w:rsidR="00642EAA" w:rsidRPr="0034407F">
          <w:rPr>
            <w:rStyle w:val="Hyperlink"/>
            <w:sz w:val="18"/>
            <w:szCs w:val="18"/>
            <w:lang w:val="fr-FR" w:eastAsia="en-GB"/>
          </w:rPr>
          <w:t>http://committee.tta.or.kr/data/ttasDown.jsp?kind=ttastd&amp;pk_num=TTAT.3G-37.466V12.3.0</w:t>
        </w:r>
      </w:hyperlink>
    </w:p>
    <w:p w14:paraId="260ED5C2" w14:textId="706C1F00" w:rsidR="00C80177" w:rsidRPr="00182533" w:rsidRDefault="006E0553" w:rsidP="00642EAA">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80177" w:rsidRPr="00182533">
        <w:rPr>
          <w:b/>
          <w:bCs/>
          <w:color w:val="000000"/>
          <w:sz w:val="18"/>
          <w:szCs w:val="18"/>
          <w:lang w:eastAsia="en-GB"/>
        </w:rPr>
        <w:t xml:space="preserve"> 13</w:t>
      </w:r>
    </w:p>
    <w:p w14:paraId="222B36B0" w14:textId="4A8F04E9" w:rsidR="00C80177" w:rsidRPr="00C34319" w:rsidRDefault="00C80177" w:rsidP="00642EA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STD-T120-37.466.V13.3.0</w:t>
      </w:r>
      <w:r w:rsidRPr="00C34319">
        <w:rPr>
          <w:color w:val="000000"/>
          <w:sz w:val="18"/>
          <w:szCs w:val="18"/>
          <w:lang w:val="en-GB" w:eastAsia="en-GB"/>
        </w:rPr>
        <w:tab/>
        <w:t>13.3.0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365" w:history="1">
        <w:r w:rsidR="00642EAA" w:rsidRPr="00C34319">
          <w:rPr>
            <w:rStyle w:val="Hyperlink"/>
            <w:sz w:val="18"/>
            <w:szCs w:val="18"/>
            <w:lang w:val="en-GB" w:eastAsia="en-GB"/>
          </w:rPr>
          <w:t>https://www.arib.or.jp/english/html/overview/doc/T120_T23_SPECS/ARIB-STD-T120/Rel13/37/A37466-d30.pdf</w:t>
        </w:r>
      </w:hyperlink>
    </w:p>
    <w:p w14:paraId="6EDDD527" w14:textId="5A2AA186" w:rsidR="00C80177" w:rsidRPr="00701E42" w:rsidRDefault="00C80177" w:rsidP="00D167B3">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ATIS.3GPP.37.466V1330</w:t>
      </w:r>
      <w:r w:rsidRPr="00701E42">
        <w:rPr>
          <w:color w:val="000000"/>
          <w:sz w:val="18"/>
          <w:szCs w:val="18"/>
          <w:lang w:val="en-GB" w:eastAsia="en-GB"/>
        </w:rPr>
        <w:tab/>
        <w:t>13.3.0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2366" w:history="1">
        <w:r w:rsidR="00642EAA" w:rsidRPr="00701E42">
          <w:rPr>
            <w:rStyle w:val="Hyperlink"/>
            <w:sz w:val="18"/>
            <w:szCs w:val="18"/>
            <w:lang w:val="en-GB" w:eastAsia="en-GB"/>
          </w:rPr>
          <w:t>https://www.atis.org/3gpp-documents/Rel99-14/</w:t>
        </w:r>
      </w:hyperlink>
    </w:p>
    <w:p w14:paraId="4F47237E" w14:textId="61C317CA" w:rsidR="00C80177" w:rsidRPr="00701E42" w:rsidRDefault="00C80177" w:rsidP="00642EA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CCSA.37.466V1330</w:t>
      </w:r>
      <w:r w:rsidRPr="00701E42">
        <w:rPr>
          <w:color w:val="000000"/>
          <w:sz w:val="18"/>
          <w:szCs w:val="18"/>
          <w:lang w:val="en-GB" w:eastAsia="en-GB"/>
        </w:rPr>
        <w:tab/>
        <w:t>13.3.0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/04/2019</w:t>
      </w:r>
      <w:r w:rsidRPr="00701E42">
        <w:rPr>
          <w:color w:val="000000"/>
          <w:sz w:val="18"/>
          <w:szCs w:val="18"/>
          <w:lang w:val="en-GB" w:eastAsia="en-GB"/>
        </w:rPr>
        <w:tab/>
      </w:r>
      <w:hyperlink r:id="rId2367" w:history="1">
        <w:r w:rsidR="00642EAA" w:rsidRPr="00701E42">
          <w:rPr>
            <w:rStyle w:val="Hyperlink"/>
            <w:sz w:val="18"/>
            <w:szCs w:val="18"/>
            <w:lang w:val="en-GB" w:eastAsia="en-GB"/>
          </w:rPr>
          <w:t>https://www.ccsa.org.cn/api/portalsFile/downloadOldFile?type=19&amp;oldFileUrl=ITU-R/M.2012-6/CCSA.37.466V1330.doc</w:t>
        </w:r>
      </w:hyperlink>
    </w:p>
    <w:p w14:paraId="77296905" w14:textId="3885DB47" w:rsidR="00C80177" w:rsidRPr="0034407F" w:rsidRDefault="00C80177" w:rsidP="00D167B3">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137 466</w:t>
      </w:r>
      <w:r w:rsidRPr="0034407F">
        <w:rPr>
          <w:color w:val="000000"/>
          <w:sz w:val="18"/>
          <w:szCs w:val="18"/>
          <w:lang w:val="fr-FR" w:eastAsia="en-GB"/>
        </w:rPr>
        <w:tab/>
        <w:t>13.3.0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15</w:t>
      </w:r>
      <w:r w:rsidR="00D63672" w:rsidRPr="0034407F">
        <w:rPr>
          <w:color w:val="000000"/>
          <w:sz w:val="18"/>
          <w:szCs w:val="18"/>
          <w:lang w:val="fr-FR" w:eastAsia="en-GB"/>
        </w:rPr>
        <w:t>/05/2019</w:t>
      </w:r>
      <w:r w:rsidRPr="0034407F">
        <w:rPr>
          <w:color w:val="000000"/>
          <w:sz w:val="18"/>
          <w:szCs w:val="18"/>
          <w:lang w:val="fr-FR" w:eastAsia="en-GB"/>
        </w:rPr>
        <w:tab/>
      </w:r>
      <w:hyperlink r:id="rId2368" w:history="1">
        <w:r w:rsidR="00642EAA" w:rsidRPr="0034407F">
          <w:rPr>
            <w:rStyle w:val="Hyperlink"/>
            <w:sz w:val="18"/>
            <w:szCs w:val="18"/>
            <w:lang w:val="fr-FR" w:eastAsia="en-GB"/>
          </w:rPr>
          <w:t>https://www.etsi.org/deliver/etsi_ts/137400_137499/137466/13.03.00_60/ts_137466v130300p.pdf</w:t>
        </w:r>
      </w:hyperlink>
    </w:p>
    <w:p w14:paraId="0AAED344" w14:textId="52BD42DA" w:rsidR="00C80177" w:rsidRPr="0034407F" w:rsidRDefault="00C80177" w:rsidP="00D167B3">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37.466-13.3.0 V1.0.0</w:t>
      </w:r>
      <w:r w:rsidRPr="0034407F">
        <w:rPr>
          <w:color w:val="000000"/>
          <w:sz w:val="18"/>
          <w:szCs w:val="18"/>
          <w:lang w:val="fr-FR" w:eastAsia="en-GB"/>
        </w:rPr>
        <w:tab/>
        <w:t>13.3.0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369" w:history="1">
        <w:r w:rsidR="00642EAA" w:rsidRPr="0034407F">
          <w:rPr>
            <w:rStyle w:val="Hyperlink"/>
            <w:sz w:val="18"/>
            <w:szCs w:val="18"/>
            <w:lang w:val="fr-FR" w:eastAsia="en-GB"/>
          </w:rPr>
          <w:t>https://members.tsdsi.in/index.php/s/9CQsExkNbGqRaTx</w:t>
        </w:r>
      </w:hyperlink>
    </w:p>
    <w:p w14:paraId="6FEB8149" w14:textId="7D7AE1E3" w:rsidR="00C80177" w:rsidRPr="0034407F" w:rsidRDefault="00C80177" w:rsidP="00D167B3">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TTAT.3G-37.466V13.3.0</w:t>
      </w:r>
      <w:r w:rsidRPr="0034407F">
        <w:rPr>
          <w:color w:val="000000"/>
          <w:sz w:val="18"/>
          <w:szCs w:val="18"/>
          <w:lang w:val="fr-FR" w:eastAsia="en-GB"/>
        </w:rPr>
        <w:tab/>
        <w:t>13.3.0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2370" w:history="1">
        <w:r w:rsidR="00642EAA" w:rsidRPr="0034407F">
          <w:rPr>
            <w:rStyle w:val="Hyperlink"/>
            <w:sz w:val="18"/>
            <w:szCs w:val="18"/>
            <w:lang w:val="fr-FR" w:eastAsia="en-GB"/>
          </w:rPr>
          <w:t>http://committee.tta.or.kr/data/ttasDown.jsp?kind=ttastd&amp;pk_num=TTAT.3G-37.466V13.3.0</w:t>
        </w:r>
      </w:hyperlink>
    </w:p>
    <w:p w14:paraId="38CBC674" w14:textId="746EFA2B" w:rsidR="00C80177" w:rsidRPr="00182533" w:rsidRDefault="006E0553" w:rsidP="00642EAA">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80177" w:rsidRPr="00182533">
        <w:rPr>
          <w:b/>
          <w:bCs/>
          <w:color w:val="000000"/>
          <w:sz w:val="18"/>
          <w:szCs w:val="18"/>
          <w:lang w:eastAsia="en-GB"/>
        </w:rPr>
        <w:t xml:space="preserve"> 14</w:t>
      </w:r>
    </w:p>
    <w:p w14:paraId="7C893092" w14:textId="06B7A847" w:rsidR="00C80177" w:rsidRPr="00C34319" w:rsidRDefault="00C80177" w:rsidP="00642EA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STD-T120-37.466.V14.3.0</w:t>
      </w:r>
      <w:r w:rsidRPr="00C34319">
        <w:rPr>
          <w:color w:val="000000"/>
          <w:sz w:val="18"/>
          <w:szCs w:val="18"/>
          <w:lang w:val="en-GB" w:eastAsia="en-GB"/>
        </w:rPr>
        <w:tab/>
        <w:t>14.3.0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371" w:history="1">
        <w:r w:rsidR="00642EAA" w:rsidRPr="00C34319">
          <w:rPr>
            <w:rStyle w:val="Hyperlink"/>
            <w:sz w:val="18"/>
            <w:szCs w:val="18"/>
            <w:lang w:val="en-GB" w:eastAsia="en-GB"/>
          </w:rPr>
          <w:t>https://www.arib.or.jp/english/html/overview/doc/T120_T23_SPECS/ARIB-STD-T120/Rel14/37/A37466-e30.pdf</w:t>
        </w:r>
      </w:hyperlink>
    </w:p>
    <w:p w14:paraId="3619487A" w14:textId="5D8AA217" w:rsidR="00C80177" w:rsidRPr="00701E42" w:rsidRDefault="00C80177" w:rsidP="00D167B3">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ATIS.3GPP.37.466V1430</w:t>
      </w:r>
      <w:r w:rsidRPr="00701E42">
        <w:rPr>
          <w:color w:val="000000"/>
          <w:sz w:val="18"/>
          <w:szCs w:val="18"/>
          <w:lang w:val="en-GB" w:eastAsia="en-GB"/>
        </w:rPr>
        <w:tab/>
        <w:t>14.3.0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2372" w:history="1">
        <w:r w:rsidR="00642EAA" w:rsidRPr="00701E42">
          <w:rPr>
            <w:rStyle w:val="Hyperlink"/>
            <w:sz w:val="18"/>
            <w:szCs w:val="18"/>
            <w:lang w:val="en-GB" w:eastAsia="en-GB"/>
          </w:rPr>
          <w:t>https://www.atis.org/3gpp-documents/Rel99-14/</w:t>
        </w:r>
      </w:hyperlink>
    </w:p>
    <w:p w14:paraId="02FE387B" w14:textId="5211A744" w:rsidR="00C80177" w:rsidRPr="00701E42" w:rsidRDefault="00C80177" w:rsidP="00642EA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CCSA.37.466V1430</w:t>
      </w:r>
      <w:r w:rsidRPr="00701E42">
        <w:rPr>
          <w:color w:val="000000"/>
          <w:sz w:val="18"/>
          <w:szCs w:val="18"/>
          <w:lang w:val="en-GB" w:eastAsia="en-GB"/>
        </w:rPr>
        <w:tab/>
        <w:t>14.3.0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/04/2019</w:t>
      </w:r>
      <w:r w:rsidRPr="00701E42">
        <w:rPr>
          <w:color w:val="000000"/>
          <w:sz w:val="18"/>
          <w:szCs w:val="18"/>
          <w:lang w:val="en-GB" w:eastAsia="en-GB"/>
        </w:rPr>
        <w:tab/>
      </w:r>
      <w:hyperlink r:id="rId2373" w:history="1">
        <w:r w:rsidR="00642EAA" w:rsidRPr="00701E42">
          <w:rPr>
            <w:rStyle w:val="Hyperlink"/>
            <w:sz w:val="18"/>
            <w:szCs w:val="18"/>
            <w:lang w:val="en-GB" w:eastAsia="en-GB"/>
          </w:rPr>
          <w:t>https://www.ccsa.org.cn/api/portalsFile/downloadOldFile?type=19&amp;oldFileUrl=ITU-R/M.2012-6/CCSA.37.466V1430.doc</w:t>
        </w:r>
      </w:hyperlink>
    </w:p>
    <w:p w14:paraId="6DC97716" w14:textId="2E34A826" w:rsidR="00C80177" w:rsidRPr="0034407F" w:rsidRDefault="00C80177" w:rsidP="00D167B3">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137 466</w:t>
      </w:r>
      <w:r w:rsidRPr="0034407F">
        <w:rPr>
          <w:color w:val="000000"/>
          <w:sz w:val="18"/>
          <w:szCs w:val="18"/>
          <w:lang w:val="fr-FR" w:eastAsia="en-GB"/>
        </w:rPr>
        <w:tab/>
        <w:t>14.3.0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15</w:t>
      </w:r>
      <w:r w:rsidR="00D63672" w:rsidRPr="0034407F">
        <w:rPr>
          <w:color w:val="000000"/>
          <w:sz w:val="18"/>
          <w:szCs w:val="18"/>
          <w:lang w:val="fr-FR" w:eastAsia="en-GB"/>
        </w:rPr>
        <w:t>/05/2019</w:t>
      </w:r>
      <w:r w:rsidRPr="0034407F">
        <w:rPr>
          <w:color w:val="000000"/>
          <w:sz w:val="18"/>
          <w:szCs w:val="18"/>
          <w:lang w:val="fr-FR" w:eastAsia="en-GB"/>
        </w:rPr>
        <w:tab/>
      </w:r>
      <w:hyperlink r:id="rId2374" w:history="1">
        <w:r w:rsidR="00642EAA" w:rsidRPr="0034407F">
          <w:rPr>
            <w:rStyle w:val="Hyperlink"/>
            <w:sz w:val="18"/>
            <w:szCs w:val="18"/>
            <w:lang w:val="fr-FR" w:eastAsia="en-GB"/>
          </w:rPr>
          <w:t>https://www.etsi.org/deliver/etsi_ts/137400_137499/137466/14.03.00_60/ts_137466v140300p.pdf</w:t>
        </w:r>
      </w:hyperlink>
    </w:p>
    <w:p w14:paraId="64EA6DDF" w14:textId="79020897" w:rsidR="00C80177" w:rsidRPr="0034407F" w:rsidRDefault="00C80177" w:rsidP="00D167B3">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37.466-14.3.0 V1.0.0</w:t>
      </w:r>
      <w:r w:rsidRPr="0034407F">
        <w:rPr>
          <w:color w:val="000000"/>
          <w:sz w:val="18"/>
          <w:szCs w:val="18"/>
          <w:lang w:val="fr-FR" w:eastAsia="en-GB"/>
        </w:rPr>
        <w:tab/>
        <w:t>14.3.0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375" w:history="1">
        <w:r w:rsidR="00642EAA" w:rsidRPr="0034407F">
          <w:rPr>
            <w:rStyle w:val="Hyperlink"/>
            <w:sz w:val="18"/>
            <w:szCs w:val="18"/>
            <w:lang w:val="fr-FR" w:eastAsia="en-GB"/>
          </w:rPr>
          <w:t>https://members.tsdsi.in/index.php/s/tQyJWw7YP7yPaf4</w:t>
        </w:r>
      </w:hyperlink>
    </w:p>
    <w:p w14:paraId="1085DD8E" w14:textId="08F568F4" w:rsidR="00C80177" w:rsidRPr="0034407F" w:rsidRDefault="00C80177" w:rsidP="00D167B3">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TTAT.3G-37.466V14.3.0</w:t>
      </w:r>
      <w:r w:rsidRPr="0034407F">
        <w:rPr>
          <w:color w:val="000000"/>
          <w:sz w:val="18"/>
          <w:szCs w:val="18"/>
          <w:lang w:val="fr-FR" w:eastAsia="en-GB"/>
        </w:rPr>
        <w:tab/>
        <w:t>14.3.0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2376" w:history="1">
        <w:r w:rsidR="00642EAA" w:rsidRPr="0034407F">
          <w:rPr>
            <w:rStyle w:val="Hyperlink"/>
            <w:sz w:val="18"/>
            <w:szCs w:val="18"/>
            <w:lang w:val="fr-FR" w:eastAsia="en-GB"/>
          </w:rPr>
          <w:t>http://committee.tta.or.kr/data/ttasDown.jsp?kind=ttastd&amp;pk_num=TTAT.3G-37.466V14.3.0</w:t>
        </w:r>
      </w:hyperlink>
    </w:p>
    <w:p w14:paraId="7A914662" w14:textId="4C18EC14" w:rsidR="00C80177" w:rsidRPr="00182533" w:rsidRDefault="006E0553" w:rsidP="00642EAA">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80177" w:rsidRPr="00182533">
        <w:rPr>
          <w:b/>
          <w:bCs/>
          <w:color w:val="000000"/>
          <w:sz w:val="18"/>
          <w:szCs w:val="18"/>
          <w:lang w:eastAsia="en-GB"/>
        </w:rPr>
        <w:t xml:space="preserve"> 15</w:t>
      </w:r>
    </w:p>
    <w:p w14:paraId="3246077A" w14:textId="2117FF80" w:rsidR="00C80177" w:rsidRPr="00C34319" w:rsidRDefault="00C80177" w:rsidP="00642EA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STD-T120-37.466.V15.5.0</w:t>
      </w:r>
      <w:r w:rsidRPr="00C34319">
        <w:rPr>
          <w:color w:val="000000"/>
          <w:sz w:val="18"/>
          <w:szCs w:val="18"/>
          <w:lang w:val="en-GB" w:eastAsia="en-GB"/>
        </w:rPr>
        <w:tab/>
        <w:t>15.5.0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377" w:history="1">
        <w:r w:rsidR="00642EAA" w:rsidRPr="00C34319">
          <w:rPr>
            <w:rStyle w:val="Hyperlink"/>
            <w:sz w:val="18"/>
            <w:szCs w:val="18"/>
            <w:lang w:val="en-GB" w:eastAsia="en-GB"/>
          </w:rPr>
          <w:t>https://www.arib.or.jp/english/html/overview/doc/T120_T23_SPECS/ARIB-STD-T120/Rel15/37/A37466-f50.pdf</w:t>
        </w:r>
      </w:hyperlink>
    </w:p>
    <w:p w14:paraId="4399A01F" w14:textId="7D0A6F64" w:rsidR="00C80177" w:rsidRPr="00701E42" w:rsidRDefault="00C80177" w:rsidP="00D167B3">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ATIS.3GPP.37.466V1550</w:t>
      </w:r>
      <w:r w:rsidRPr="00701E42">
        <w:rPr>
          <w:color w:val="000000"/>
          <w:sz w:val="18"/>
          <w:szCs w:val="18"/>
          <w:lang w:val="en-GB" w:eastAsia="en-GB"/>
        </w:rPr>
        <w:tab/>
        <w:t>15.5.0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2378" w:history="1">
        <w:r w:rsidR="00642EAA" w:rsidRPr="00701E42">
          <w:rPr>
            <w:rStyle w:val="Hyperlink"/>
            <w:sz w:val="18"/>
            <w:szCs w:val="18"/>
            <w:lang w:val="en-GB" w:eastAsia="en-GB"/>
          </w:rPr>
          <w:t>https://www.atis.org/3gpp-documents/Rel15/</w:t>
        </w:r>
      </w:hyperlink>
    </w:p>
    <w:p w14:paraId="77A0A611" w14:textId="23420BD2" w:rsidR="00C80177" w:rsidRPr="00701E42" w:rsidRDefault="00C80177" w:rsidP="00642EA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CCSA.37.466V1550</w:t>
      </w:r>
      <w:r w:rsidRPr="00701E42">
        <w:rPr>
          <w:color w:val="000000"/>
          <w:sz w:val="18"/>
          <w:szCs w:val="18"/>
          <w:lang w:val="en-GB" w:eastAsia="en-GB"/>
        </w:rPr>
        <w:tab/>
        <w:t>15.5.0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/12/2019</w:t>
      </w:r>
      <w:r w:rsidRPr="00701E42">
        <w:rPr>
          <w:color w:val="000000"/>
          <w:sz w:val="18"/>
          <w:szCs w:val="18"/>
          <w:lang w:val="en-GB" w:eastAsia="en-GB"/>
        </w:rPr>
        <w:tab/>
      </w:r>
      <w:hyperlink r:id="rId2379" w:history="1">
        <w:r w:rsidR="00642EAA" w:rsidRPr="00701E42">
          <w:rPr>
            <w:rStyle w:val="Hyperlink"/>
            <w:sz w:val="18"/>
            <w:szCs w:val="18"/>
            <w:lang w:val="en-GB" w:eastAsia="en-GB"/>
          </w:rPr>
          <w:t>https://www.ccsa.org.cn/api/portalsFile/downloadOldFile?type=19&amp;oldFileUrl=ITU-R/M.2012-6/CCSA.37.466V1550.doc</w:t>
        </w:r>
      </w:hyperlink>
    </w:p>
    <w:p w14:paraId="690FCE16" w14:textId="026626B0" w:rsidR="00C80177" w:rsidRPr="0034407F" w:rsidRDefault="00C80177" w:rsidP="00D167B3">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137 466</w:t>
      </w:r>
      <w:r w:rsidRPr="0034407F">
        <w:rPr>
          <w:color w:val="000000"/>
          <w:sz w:val="18"/>
          <w:szCs w:val="18"/>
          <w:lang w:val="fr-FR" w:eastAsia="en-GB"/>
        </w:rPr>
        <w:tab/>
        <w:t>15.5.0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/01/2020</w:t>
      </w:r>
      <w:r w:rsidRPr="0034407F">
        <w:rPr>
          <w:color w:val="000000"/>
          <w:sz w:val="18"/>
          <w:szCs w:val="18"/>
          <w:lang w:val="fr-FR" w:eastAsia="en-GB"/>
        </w:rPr>
        <w:tab/>
      </w:r>
      <w:hyperlink r:id="rId2380" w:history="1">
        <w:r w:rsidR="00642EAA" w:rsidRPr="0034407F">
          <w:rPr>
            <w:rStyle w:val="Hyperlink"/>
            <w:sz w:val="18"/>
            <w:szCs w:val="18"/>
            <w:lang w:val="fr-FR" w:eastAsia="en-GB"/>
          </w:rPr>
          <w:t>https://www.etsi.org/deliver/etsi_ts/137400_137499/137466/15.05.00_60/ts_137466v150500p.pdf</w:t>
        </w:r>
      </w:hyperlink>
    </w:p>
    <w:p w14:paraId="1E622232" w14:textId="3253A410" w:rsidR="00C80177" w:rsidRPr="0034407F" w:rsidRDefault="00C80177" w:rsidP="00D167B3">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37.466-15.5.0 V1.0.0</w:t>
      </w:r>
      <w:r w:rsidRPr="0034407F">
        <w:rPr>
          <w:color w:val="000000"/>
          <w:sz w:val="18"/>
          <w:szCs w:val="18"/>
          <w:lang w:val="fr-FR" w:eastAsia="en-GB"/>
        </w:rPr>
        <w:tab/>
        <w:t>15.5.0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381" w:history="1">
        <w:r w:rsidR="00642EAA" w:rsidRPr="0034407F">
          <w:rPr>
            <w:rStyle w:val="Hyperlink"/>
            <w:sz w:val="18"/>
            <w:szCs w:val="18"/>
            <w:lang w:val="fr-FR" w:eastAsia="en-GB"/>
          </w:rPr>
          <w:t>https://members.tsdsi.in/index.php/s/EeHNBLpXRMtgdTW</w:t>
        </w:r>
      </w:hyperlink>
    </w:p>
    <w:p w14:paraId="35C6A9D6" w14:textId="3767F368" w:rsidR="00C80177" w:rsidRPr="0034407F" w:rsidRDefault="00C80177" w:rsidP="00D167B3">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TTAT.3G-37.466V15.5.0</w:t>
      </w:r>
      <w:r w:rsidRPr="0034407F">
        <w:rPr>
          <w:color w:val="000000"/>
          <w:sz w:val="18"/>
          <w:szCs w:val="18"/>
          <w:lang w:val="fr-FR" w:eastAsia="en-GB"/>
        </w:rPr>
        <w:tab/>
        <w:t>15.5.0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2382" w:history="1">
        <w:r w:rsidR="00642EAA" w:rsidRPr="0034407F">
          <w:rPr>
            <w:rStyle w:val="Hyperlink"/>
            <w:sz w:val="18"/>
            <w:szCs w:val="18"/>
            <w:lang w:val="fr-FR" w:eastAsia="en-GB"/>
          </w:rPr>
          <w:t>http://committee.tta.or.kr/data/ttasDown.jsp?kind=ttastd&amp;pk_num=TTAT.3G-37.466V15.5.0</w:t>
        </w:r>
      </w:hyperlink>
    </w:p>
    <w:p w14:paraId="216E5022" w14:textId="71985ACE" w:rsidR="00C80177" w:rsidRPr="00182533" w:rsidRDefault="006E0553" w:rsidP="00642EAA">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80177" w:rsidRPr="00182533">
        <w:rPr>
          <w:b/>
          <w:bCs/>
          <w:color w:val="000000"/>
          <w:sz w:val="18"/>
          <w:szCs w:val="18"/>
          <w:lang w:eastAsia="en-GB"/>
        </w:rPr>
        <w:t xml:space="preserve"> 16</w:t>
      </w:r>
    </w:p>
    <w:p w14:paraId="2004F694" w14:textId="37F196DB" w:rsidR="00C80177" w:rsidRPr="00C34319" w:rsidRDefault="00C80177" w:rsidP="00642EA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STD-T120-37.466.V16.0.0</w:t>
      </w:r>
      <w:r w:rsidRPr="00C34319">
        <w:rPr>
          <w:color w:val="000000"/>
          <w:sz w:val="18"/>
          <w:szCs w:val="18"/>
          <w:lang w:val="en-GB" w:eastAsia="en-GB"/>
        </w:rPr>
        <w:tab/>
        <w:t>16.0.0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383" w:history="1">
        <w:r w:rsidR="00642EAA" w:rsidRPr="00C34319">
          <w:rPr>
            <w:rStyle w:val="Hyperlink"/>
            <w:sz w:val="18"/>
            <w:szCs w:val="18"/>
            <w:lang w:val="en-GB" w:eastAsia="en-GB"/>
          </w:rPr>
          <w:t>https://www.arib.or.jp/english/html/overview/doc/T120_T23_SPECS/ARIB-STD-T120/Rel16/37/A37466-g00.pdf</w:t>
        </w:r>
      </w:hyperlink>
    </w:p>
    <w:p w14:paraId="79745784" w14:textId="1A932E40" w:rsidR="00C80177" w:rsidRPr="00701E42" w:rsidRDefault="00C80177" w:rsidP="00D167B3">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ATIS.3GPP.37.466V1600</w:t>
      </w:r>
      <w:r w:rsidRPr="00701E42">
        <w:rPr>
          <w:color w:val="000000"/>
          <w:sz w:val="18"/>
          <w:szCs w:val="18"/>
          <w:lang w:val="en-GB" w:eastAsia="en-GB"/>
        </w:rPr>
        <w:tab/>
        <w:t>16.0.0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2384" w:history="1">
        <w:r w:rsidR="00642EAA" w:rsidRPr="00701E42">
          <w:rPr>
            <w:rStyle w:val="Hyperlink"/>
            <w:sz w:val="18"/>
            <w:szCs w:val="18"/>
            <w:lang w:val="en-GB" w:eastAsia="en-GB"/>
          </w:rPr>
          <w:t>https://www.atis.org/3gpp-documents/Rel16/</w:t>
        </w:r>
      </w:hyperlink>
    </w:p>
    <w:p w14:paraId="7F4E554A" w14:textId="4711CA7C" w:rsidR="00C80177" w:rsidRPr="00701E42" w:rsidRDefault="00C80177" w:rsidP="00642EA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CCSA.37.466V1600</w:t>
      </w:r>
      <w:r w:rsidRPr="00701E42">
        <w:rPr>
          <w:color w:val="000000"/>
          <w:sz w:val="18"/>
          <w:szCs w:val="18"/>
          <w:lang w:val="en-GB" w:eastAsia="en-GB"/>
        </w:rPr>
        <w:tab/>
        <w:t>16.0.0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/07/2020</w:t>
      </w:r>
      <w:r w:rsidRPr="00701E42">
        <w:rPr>
          <w:color w:val="000000"/>
          <w:sz w:val="18"/>
          <w:szCs w:val="18"/>
          <w:lang w:val="en-GB" w:eastAsia="en-GB"/>
        </w:rPr>
        <w:tab/>
      </w:r>
      <w:hyperlink r:id="rId2385" w:history="1">
        <w:r w:rsidR="00642EAA" w:rsidRPr="00701E42">
          <w:rPr>
            <w:rStyle w:val="Hyperlink"/>
            <w:sz w:val="18"/>
            <w:szCs w:val="18"/>
            <w:lang w:val="en-GB" w:eastAsia="en-GB"/>
          </w:rPr>
          <w:t>https://www.ccsa.org.cn/api/portalsFile/downloadOldFile?type=19&amp;oldFileUrl=ITU-R/M.2012-6/CCSA.37.466V1600.doc</w:t>
        </w:r>
      </w:hyperlink>
    </w:p>
    <w:p w14:paraId="7B2AFF46" w14:textId="35D57C91" w:rsidR="00C80177" w:rsidRPr="0034407F" w:rsidRDefault="00C80177" w:rsidP="00D167B3">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137 466</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18</w:t>
      </w:r>
      <w:r w:rsidR="00D63672" w:rsidRPr="0034407F">
        <w:rPr>
          <w:color w:val="000000"/>
          <w:sz w:val="18"/>
          <w:szCs w:val="18"/>
          <w:lang w:val="fr-FR" w:eastAsia="en-GB"/>
        </w:rPr>
        <w:t>/09/2020</w:t>
      </w:r>
      <w:r w:rsidRPr="0034407F">
        <w:rPr>
          <w:color w:val="000000"/>
          <w:sz w:val="18"/>
          <w:szCs w:val="18"/>
          <w:lang w:val="fr-FR" w:eastAsia="en-GB"/>
        </w:rPr>
        <w:tab/>
      </w:r>
      <w:hyperlink r:id="rId2386" w:history="1">
        <w:r w:rsidR="00642EAA" w:rsidRPr="0034407F">
          <w:rPr>
            <w:rStyle w:val="Hyperlink"/>
            <w:sz w:val="18"/>
            <w:szCs w:val="18"/>
            <w:lang w:val="fr-FR" w:eastAsia="en-GB"/>
          </w:rPr>
          <w:t>https://www.etsi.org/deliver/etsi_ts/137400_137499/137466/16.00.00_60/ts_137466v160000p.pdf</w:t>
        </w:r>
      </w:hyperlink>
    </w:p>
    <w:p w14:paraId="3B902953" w14:textId="1C14EDC0" w:rsidR="00C80177" w:rsidRPr="0034407F" w:rsidRDefault="00C80177" w:rsidP="00D167B3">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37.466-16.0.0 V1.0.0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387" w:history="1">
        <w:r w:rsidR="00642EAA" w:rsidRPr="0034407F">
          <w:rPr>
            <w:rStyle w:val="Hyperlink"/>
            <w:sz w:val="18"/>
            <w:szCs w:val="18"/>
            <w:lang w:val="fr-FR" w:eastAsia="en-GB"/>
          </w:rPr>
          <w:t>https://members.tsdsi.in/index.php/s/e8qXqTXA69FcGtH</w:t>
        </w:r>
      </w:hyperlink>
    </w:p>
    <w:p w14:paraId="248E2999" w14:textId="4AEEAEA4" w:rsidR="00C80177" w:rsidRPr="0034407F" w:rsidRDefault="00C80177" w:rsidP="00D167B3">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TTAT.3G-37.466V16.0.0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2388" w:history="1">
        <w:r w:rsidR="00642EAA" w:rsidRPr="0034407F">
          <w:rPr>
            <w:rStyle w:val="Hyperlink"/>
            <w:sz w:val="18"/>
            <w:szCs w:val="18"/>
            <w:lang w:val="fr-FR" w:eastAsia="en-GB"/>
          </w:rPr>
          <w:t>http://committee.tta.or.kr/data/ttasDown.jsp?kind=ttastd&amp;pk_num=TTAT.3G-37.466V16.0.0</w:t>
        </w:r>
      </w:hyperlink>
    </w:p>
    <w:p w14:paraId="7CDEA141" w14:textId="5B3EA10F" w:rsidR="00C80177" w:rsidRPr="00182533" w:rsidRDefault="006E0553" w:rsidP="00C80177">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C80177" w:rsidRPr="00182533">
        <w:rPr>
          <w:b/>
          <w:bCs/>
          <w:color w:val="000000"/>
          <w:sz w:val="18"/>
          <w:szCs w:val="18"/>
          <w:lang w:eastAsia="en-GB"/>
        </w:rPr>
        <w:t xml:space="preserve"> 17</w:t>
      </w:r>
    </w:p>
    <w:p w14:paraId="03DD302E" w14:textId="244A975A" w:rsidR="00C80177" w:rsidRPr="00C34319" w:rsidRDefault="00C80177" w:rsidP="00642EA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STD-T120-37.466.V17.0.0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389" w:history="1">
        <w:r w:rsidR="00642EAA" w:rsidRPr="00C34319">
          <w:rPr>
            <w:rStyle w:val="Hyperlink"/>
            <w:sz w:val="18"/>
            <w:szCs w:val="18"/>
            <w:lang w:val="en-GB" w:eastAsia="en-GB"/>
          </w:rPr>
          <w:t>https://www.arib.or.jp/english/html/overview/doc/T120_T23_SPECS/ARIB-STD-T120/Rel17/37/A37466-h00.pdf</w:t>
        </w:r>
      </w:hyperlink>
    </w:p>
    <w:p w14:paraId="578E0809" w14:textId="6796F125" w:rsidR="00C80177" w:rsidRPr="00701E42" w:rsidRDefault="00C80177" w:rsidP="00D167B3">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ATIS.3GPP.37.466.V17.0.0</w:t>
      </w:r>
      <w:r w:rsidRPr="00701E42">
        <w:rPr>
          <w:color w:val="000000"/>
          <w:sz w:val="18"/>
          <w:szCs w:val="18"/>
          <w:lang w:val="en-GB" w:eastAsia="en-GB"/>
        </w:rPr>
        <w:tab/>
        <w:t>17.0.0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2390" w:history="1">
        <w:r w:rsidR="00642EAA" w:rsidRPr="00701E42">
          <w:rPr>
            <w:rStyle w:val="Hyperlink"/>
            <w:sz w:val="18"/>
            <w:szCs w:val="18"/>
            <w:lang w:val="en-GB" w:eastAsia="en-GB"/>
          </w:rPr>
          <w:t>https://www.atis.org/3gpp-transpositions - Rel-17</w:t>
        </w:r>
      </w:hyperlink>
    </w:p>
    <w:p w14:paraId="7ED72B5D" w14:textId="0DF74A14" w:rsidR="00C80177" w:rsidRPr="00701E42" w:rsidRDefault="00C80177" w:rsidP="00642EA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CCSA.37.466V1700</w:t>
      </w:r>
      <w:r w:rsidRPr="00701E42">
        <w:rPr>
          <w:color w:val="000000"/>
          <w:sz w:val="18"/>
          <w:szCs w:val="18"/>
          <w:lang w:val="en-GB" w:eastAsia="en-GB"/>
        </w:rPr>
        <w:tab/>
        <w:t>17.0.0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/04/2022</w:t>
      </w:r>
      <w:r w:rsidRPr="00701E42">
        <w:rPr>
          <w:color w:val="000000"/>
          <w:sz w:val="18"/>
          <w:szCs w:val="18"/>
          <w:lang w:val="en-GB" w:eastAsia="en-GB"/>
        </w:rPr>
        <w:tab/>
      </w:r>
      <w:hyperlink r:id="rId2391" w:history="1">
        <w:r w:rsidR="00642EAA" w:rsidRPr="00701E42">
          <w:rPr>
            <w:rStyle w:val="Hyperlink"/>
            <w:sz w:val="18"/>
            <w:szCs w:val="18"/>
            <w:lang w:val="en-GB" w:eastAsia="en-GB"/>
          </w:rPr>
          <w:t>https://www.ccsa.org.cn/api/portalsFile/downloadOldFile?type=19&amp;oldFileUrl=ITU-R/M.2012-6/CCSA.37.466V1700.doc</w:t>
        </w:r>
      </w:hyperlink>
    </w:p>
    <w:p w14:paraId="1FA796C8" w14:textId="22289725" w:rsidR="00C80177" w:rsidRPr="0034407F" w:rsidRDefault="00C80177" w:rsidP="00D167B3">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137 466</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/04/2022</w:t>
      </w:r>
      <w:r w:rsidRPr="0034407F">
        <w:rPr>
          <w:color w:val="000000"/>
          <w:sz w:val="18"/>
          <w:szCs w:val="18"/>
          <w:lang w:val="fr-FR" w:eastAsia="en-GB"/>
        </w:rPr>
        <w:tab/>
      </w:r>
      <w:hyperlink r:id="rId2392" w:history="1">
        <w:r w:rsidR="00642EAA" w:rsidRPr="0034407F">
          <w:rPr>
            <w:rStyle w:val="Hyperlink"/>
            <w:sz w:val="18"/>
            <w:szCs w:val="18"/>
            <w:lang w:val="fr-FR" w:eastAsia="en-GB"/>
          </w:rPr>
          <w:t>https://www.etsi.org/deliver/etsi_ts/137400_137499/137466/17.00.00_60/ts_137466v170000p.pdf</w:t>
        </w:r>
      </w:hyperlink>
    </w:p>
    <w:p w14:paraId="7B504434" w14:textId="6C40EC4B" w:rsidR="00C80177" w:rsidRPr="0034407F" w:rsidRDefault="00C80177" w:rsidP="00D167B3">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37.466-17.0.0 V1.0.0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/07/2022</w:t>
      </w:r>
      <w:r w:rsidRPr="0034407F">
        <w:rPr>
          <w:color w:val="000000"/>
          <w:sz w:val="18"/>
          <w:szCs w:val="18"/>
          <w:lang w:val="fr-FR" w:eastAsia="en-GB"/>
        </w:rPr>
        <w:tab/>
      </w:r>
      <w:hyperlink r:id="rId2393" w:history="1">
        <w:r w:rsidR="00642EAA" w:rsidRPr="0034407F">
          <w:rPr>
            <w:rStyle w:val="Hyperlink"/>
            <w:sz w:val="18"/>
            <w:szCs w:val="18"/>
            <w:lang w:val="fr-FR" w:eastAsia="en-GB"/>
          </w:rPr>
          <w:t>https://members.tsdsi.in/s/Sff9H5iDERXJc3L</w:t>
        </w:r>
      </w:hyperlink>
    </w:p>
    <w:p w14:paraId="51557F04" w14:textId="30131328" w:rsidR="00C80177" w:rsidRPr="0034407F" w:rsidRDefault="00C80177" w:rsidP="00D167B3">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TTAT.3G-37.466V17.0.0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2394" w:history="1">
        <w:r w:rsidR="00642EAA" w:rsidRPr="0034407F">
          <w:rPr>
            <w:rStyle w:val="Hyperlink"/>
            <w:sz w:val="18"/>
            <w:szCs w:val="18"/>
            <w:lang w:val="fr-FR" w:eastAsia="en-GB"/>
          </w:rPr>
          <w:t>http://committee.tta.or.kr/data/ttasDown.jsp?kind=ttastd&amp;pk_num=TTAT.3G-37.466V17.0.0</w:t>
        </w:r>
      </w:hyperlink>
    </w:p>
    <w:p w14:paraId="4F459460" w14:textId="7D5D1914" w:rsidR="00C556AE" w:rsidRPr="00182533" w:rsidRDefault="00C556AE" w:rsidP="00D6425C">
      <w:pPr>
        <w:pStyle w:val="Heading4"/>
      </w:pPr>
      <w:r w:rsidRPr="00182533">
        <w:t>2.1.4.33</w:t>
      </w:r>
      <w:r w:rsidRPr="00182533">
        <w:tab/>
        <w:t>TS 37.470</w:t>
      </w:r>
    </w:p>
    <w:p w14:paraId="3B5A0237" w14:textId="5E47867D" w:rsidR="00C556AE" w:rsidRPr="00182533" w:rsidRDefault="00C556AE" w:rsidP="00D6425C">
      <w:pPr>
        <w:pStyle w:val="Headingb"/>
      </w:pPr>
      <w:bookmarkStart w:id="12" w:name="_Toc56152542"/>
      <w:bookmarkStart w:id="13" w:name="_Toc56153922"/>
      <w:bookmarkStart w:id="14" w:name="_Toc94533034"/>
      <w:bookmarkStart w:id="15" w:name="_Toc94533504"/>
      <w:r w:rsidRPr="00182533">
        <w:t>Interfaz W1; Aspectos y principios generales</w:t>
      </w:r>
      <w:bookmarkEnd w:id="12"/>
      <w:bookmarkEnd w:id="13"/>
      <w:bookmarkEnd w:id="14"/>
      <w:bookmarkEnd w:id="15"/>
    </w:p>
    <w:p w14:paraId="0713BB92" w14:textId="77777777" w:rsidR="00C556AE" w:rsidRPr="00182533" w:rsidRDefault="00C556AE" w:rsidP="00D6425C">
      <w:r w:rsidRPr="00182533">
        <w:t>Este documento es una introducción a la serie de especificaciones técnicas 3GPP TS 3</w:t>
      </w:r>
      <w:r w:rsidRPr="00182533">
        <w:rPr>
          <w:rFonts w:eastAsia="SimSun"/>
          <w:lang w:eastAsia="zh-CN"/>
        </w:rPr>
        <w:t>7</w:t>
      </w:r>
      <w:r w:rsidRPr="00182533">
        <w:t>.4xx en la que se define la interfaz W1. La interfaz W1 ofrece los medios para interconectar una ng-eNB-CU y una ng-eNB-DU de una ng-eNB en una NG-RAN.</w:t>
      </w:r>
    </w:p>
    <w:p w14:paraId="7A955263" w14:textId="77777777" w:rsidR="00BD0E2B" w:rsidRPr="00182533" w:rsidRDefault="00BD0E2B" w:rsidP="00BD0E2B">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3C497B3B" w14:textId="0C98BD89" w:rsidR="00C556AE" w:rsidRPr="00182533" w:rsidRDefault="006E0553" w:rsidP="00BD0E2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556AE" w:rsidRPr="00182533">
        <w:rPr>
          <w:b/>
          <w:bCs/>
          <w:color w:val="000000"/>
          <w:sz w:val="18"/>
          <w:szCs w:val="18"/>
          <w:lang w:eastAsia="en-GB"/>
        </w:rPr>
        <w:t xml:space="preserve"> 16</w:t>
      </w:r>
    </w:p>
    <w:p w14:paraId="6A09587A" w14:textId="4FDF96E4" w:rsidR="00C556AE" w:rsidRPr="00C34319" w:rsidRDefault="00C556AE" w:rsidP="0086223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STD-T120-37.470.V16.2.0</w:t>
      </w:r>
      <w:r w:rsidRPr="00C34319">
        <w:rPr>
          <w:color w:val="000000"/>
          <w:sz w:val="18"/>
          <w:szCs w:val="18"/>
          <w:lang w:val="en-GB" w:eastAsia="en-GB"/>
        </w:rPr>
        <w:tab/>
        <w:t>16.2.0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395" w:history="1">
        <w:r w:rsidR="00862234" w:rsidRPr="00C34319">
          <w:rPr>
            <w:rStyle w:val="Hyperlink"/>
            <w:sz w:val="18"/>
            <w:szCs w:val="18"/>
            <w:lang w:val="en-GB" w:eastAsia="en-GB"/>
          </w:rPr>
          <w:t>https://www.arib.or.jp/english/html/overview/doc/T120_T23_SPECS/ARIB-STD-T120/Rel16/37/A37470-g20.pdf</w:t>
        </w:r>
      </w:hyperlink>
    </w:p>
    <w:p w14:paraId="03943C8E" w14:textId="17AC5589" w:rsidR="00C556AE" w:rsidRPr="00701E42" w:rsidRDefault="00C556AE"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ATIS.3GPP.37.470.V16.2.0</w:t>
      </w:r>
      <w:r w:rsidRPr="00701E42">
        <w:rPr>
          <w:color w:val="000000"/>
          <w:sz w:val="18"/>
          <w:szCs w:val="18"/>
          <w:lang w:val="en-GB" w:eastAsia="en-GB"/>
        </w:rPr>
        <w:tab/>
        <w:t>16.2.0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2396" w:history="1">
        <w:r w:rsidR="00862234" w:rsidRPr="00701E42">
          <w:rPr>
            <w:rStyle w:val="Hyperlink"/>
            <w:sz w:val="18"/>
            <w:szCs w:val="18"/>
            <w:lang w:val="en-GB" w:eastAsia="en-GB"/>
          </w:rPr>
          <w:t>https://www.atis.org/3gpp-transpositions - Rel-16</w:t>
        </w:r>
      </w:hyperlink>
    </w:p>
    <w:p w14:paraId="68E3CD34" w14:textId="792AB7E5" w:rsidR="00C556AE" w:rsidRPr="00701E42" w:rsidRDefault="00C556AE" w:rsidP="0086223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CCSA.37.470V1620</w:t>
      </w:r>
      <w:r w:rsidRPr="00701E42">
        <w:rPr>
          <w:color w:val="000000"/>
          <w:sz w:val="18"/>
          <w:szCs w:val="18"/>
          <w:lang w:val="en-GB" w:eastAsia="en-GB"/>
        </w:rPr>
        <w:tab/>
        <w:t>16.2.0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/07/2020</w:t>
      </w:r>
      <w:r w:rsidRPr="00701E42">
        <w:rPr>
          <w:color w:val="000000"/>
          <w:sz w:val="18"/>
          <w:szCs w:val="18"/>
          <w:lang w:val="en-GB" w:eastAsia="en-GB"/>
        </w:rPr>
        <w:tab/>
      </w:r>
      <w:hyperlink r:id="rId2397" w:history="1">
        <w:r w:rsidR="00862234" w:rsidRPr="00701E42">
          <w:rPr>
            <w:rStyle w:val="Hyperlink"/>
            <w:sz w:val="18"/>
            <w:szCs w:val="18"/>
            <w:lang w:val="en-GB" w:eastAsia="en-GB"/>
          </w:rPr>
          <w:t>https://www.ccsa.org.cn/api/portalsFile/downloadOldFile?type=19&amp;oldFileUrl=ITU-R/M.2012-6/CCSA.37.470V1620.doc</w:t>
        </w:r>
      </w:hyperlink>
    </w:p>
    <w:p w14:paraId="064437E2" w14:textId="168518A0" w:rsidR="00C556AE" w:rsidRPr="0034407F" w:rsidRDefault="00C556AE"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137 470</w:t>
      </w:r>
      <w:r w:rsidRPr="0034407F">
        <w:rPr>
          <w:color w:val="000000"/>
          <w:sz w:val="18"/>
          <w:szCs w:val="18"/>
          <w:lang w:val="fr-FR" w:eastAsia="en-GB"/>
        </w:rPr>
        <w:tab/>
        <w:t>16.2.0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15</w:t>
      </w:r>
      <w:r w:rsidR="00D63672" w:rsidRPr="0034407F">
        <w:rPr>
          <w:color w:val="000000"/>
          <w:sz w:val="18"/>
          <w:szCs w:val="18"/>
          <w:lang w:val="fr-FR" w:eastAsia="en-GB"/>
        </w:rPr>
        <w:t>/09/2020</w:t>
      </w:r>
      <w:r w:rsidRPr="0034407F">
        <w:rPr>
          <w:color w:val="000000"/>
          <w:sz w:val="18"/>
          <w:szCs w:val="18"/>
          <w:lang w:val="fr-FR" w:eastAsia="en-GB"/>
        </w:rPr>
        <w:tab/>
      </w:r>
      <w:hyperlink r:id="rId2398" w:history="1">
        <w:r w:rsidR="00862234" w:rsidRPr="0034407F">
          <w:rPr>
            <w:rStyle w:val="Hyperlink"/>
            <w:sz w:val="18"/>
            <w:szCs w:val="18"/>
            <w:lang w:val="fr-FR" w:eastAsia="en-GB"/>
          </w:rPr>
          <w:t>https://www.etsi.org/deliver/etsi_ts/137400_137499/137470/16.02.00_60/ts_137470v160200p.pdf</w:t>
        </w:r>
      </w:hyperlink>
    </w:p>
    <w:p w14:paraId="0220937A" w14:textId="3779A6F3" w:rsidR="00C556AE" w:rsidRPr="0034407F" w:rsidRDefault="00C556AE"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37.470-16.2.0 V1.0.0</w:t>
      </w:r>
      <w:r w:rsidRPr="0034407F">
        <w:rPr>
          <w:color w:val="000000"/>
          <w:sz w:val="18"/>
          <w:szCs w:val="18"/>
          <w:lang w:val="fr-FR" w:eastAsia="en-GB"/>
        </w:rPr>
        <w:tab/>
        <w:t>16.2.0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06</w:t>
      </w:r>
      <w:r w:rsidR="00D63672" w:rsidRPr="0034407F">
        <w:rPr>
          <w:color w:val="000000"/>
          <w:sz w:val="18"/>
          <w:szCs w:val="18"/>
          <w:lang w:val="fr-FR" w:eastAsia="en-GB"/>
        </w:rPr>
        <w:t>/10/2020</w:t>
      </w:r>
      <w:r w:rsidRPr="0034407F">
        <w:rPr>
          <w:color w:val="000000"/>
          <w:sz w:val="18"/>
          <w:szCs w:val="18"/>
          <w:lang w:val="fr-FR" w:eastAsia="en-GB"/>
        </w:rPr>
        <w:tab/>
      </w:r>
      <w:hyperlink r:id="rId2399" w:history="1">
        <w:r w:rsidR="00862234" w:rsidRPr="0034407F">
          <w:rPr>
            <w:rStyle w:val="Hyperlink"/>
            <w:sz w:val="18"/>
            <w:szCs w:val="18"/>
            <w:lang w:val="fr-FR" w:eastAsia="en-GB"/>
          </w:rPr>
          <w:t>https://members.tsdsi.in/index.php/s/5gdiKqeMnXQfK2X</w:t>
        </w:r>
      </w:hyperlink>
    </w:p>
    <w:p w14:paraId="36C64F8A" w14:textId="454E842F" w:rsidR="00C556AE" w:rsidRPr="0034407F" w:rsidRDefault="00C556AE"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TTAT.3G-37.470V16.2.0</w:t>
      </w:r>
      <w:r w:rsidRPr="0034407F">
        <w:rPr>
          <w:color w:val="000000"/>
          <w:sz w:val="18"/>
          <w:szCs w:val="18"/>
          <w:lang w:val="fr-FR" w:eastAsia="en-GB"/>
        </w:rPr>
        <w:tab/>
        <w:t>16.2.0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2400" w:history="1">
        <w:r w:rsidR="00862234" w:rsidRPr="0034407F">
          <w:rPr>
            <w:rStyle w:val="Hyperlink"/>
            <w:sz w:val="18"/>
            <w:szCs w:val="18"/>
            <w:lang w:val="fr-FR" w:eastAsia="en-GB"/>
          </w:rPr>
          <w:t>http://committee.tta.or.kr/data/ttasDown.jsp?kind=ttastd&amp;pk_num=TTAT.3G-37.470V16.2.0</w:t>
        </w:r>
      </w:hyperlink>
    </w:p>
    <w:p w14:paraId="70E63F05" w14:textId="281E8456" w:rsidR="00C556AE" w:rsidRPr="00182533" w:rsidRDefault="006E0553" w:rsidP="00BD0E2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556AE" w:rsidRPr="00182533">
        <w:rPr>
          <w:b/>
          <w:bCs/>
          <w:color w:val="000000"/>
          <w:sz w:val="18"/>
          <w:szCs w:val="18"/>
          <w:lang w:eastAsia="en-GB"/>
        </w:rPr>
        <w:t xml:space="preserve"> 17</w:t>
      </w:r>
    </w:p>
    <w:p w14:paraId="4C0C8426" w14:textId="23417078" w:rsidR="00C556AE" w:rsidRPr="00C34319" w:rsidRDefault="00C556AE" w:rsidP="0086223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STD-T120-37.470.V17.0.0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401" w:history="1">
        <w:r w:rsidR="00862234" w:rsidRPr="00C34319">
          <w:rPr>
            <w:rStyle w:val="Hyperlink"/>
            <w:sz w:val="18"/>
            <w:szCs w:val="18"/>
            <w:lang w:val="en-GB" w:eastAsia="en-GB"/>
          </w:rPr>
          <w:t>https://www.arib.or.jp/english/html/overview/doc/T120_T23_SPECS/ARIB-STD-T120/Rel17/37/A37470-h00.pdf</w:t>
        </w:r>
      </w:hyperlink>
    </w:p>
    <w:p w14:paraId="17367DD9" w14:textId="523773CF" w:rsidR="00C556AE" w:rsidRPr="00701E42" w:rsidRDefault="00C556AE"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ATIS.3GPP.37.470.V17.0.0</w:t>
      </w:r>
      <w:r w:rsidRPr="00701E42">
        <w:rPr>
          <w:color w:val="000000"/>
          <w:sz w:val="18"/>
          <w:szCs w:val="18"/>
          <w:lang w:val="en-GB" w:eastAsia="en-GB"/>
        </w:rPr>
        <w:tab/>
        <w:t>17.0.0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2402" w:history="1">
        <w:r w:rsidR="00862234" w:rsidRPr="00701E42">
          <w:rPr>
            <w:rStyle w:val="Hyperlink"/>
            <w:sz w:val="18"/>
            <w:szCs w:val="18"/>
            <w:lang w:val="en-GB" w:eastAsia="en-GB"/>
          </w:rPr>
          <w:t>https://www.atis.org/3gpp-transpositions - Rel-17</w:t>
        </w:r>
      </w:hyperlink>
    </w:p>
    <w:p w14:paraId="2086B1B8" w14:textId="68E7BBB8" w:rsidR="00C556AE" w:rsidRPr="00701E42" w:rsidRDefault="00C556AE" w:rsidP="0086223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CCSA.37.470V1700</w:t>
      </w:r>
      <w:r w:rsidRPr="00701E42">
        <w:rPr>
          <w:color w:val="000000"/>
          <w:sz w:val="18"/>
          <w:szCs w:val="18"/>
          <w:lang w:val="en-GB" w:eastAsia="en-GB"/>
        </w:rPr>
        <w:tab/>
        <w:t>17.0.0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/04/2022</w:t>
      </w:r>
      <w:r w:rsidRPr="00701E42">
        <w:rPr>
          <w:color w:val="000000"/>
          <w:sz w:val="18"/>
          <w:szCs w:val="18"/>
          <w:lang w:val="en-GB" w:eastAsia="en-GB"/>
        </w:rPr>
        <w:tab/>
      </w:r>
      <w:hyperlink r:id="rId2403" w:history="1">
        <w:r w:rsidR="00862234" w:rsidRPr="00701E42">
          <w:rPr>
            <w:rStyle w:val="Hyperlink"/>
            <w:sz w:val="18"/>
            <w:szCs w:val="18"/>
            <w:lang w:val="en-GB" w:eastAsia="en-GB"/>
          </w:rPr>
          <w:t>https://www.ccsa.org.cn/api/portalsFile/downloadOldFile?type=19&amp;oldFileUrl=ITU-R/M.2012-6/CCSA.37.470V1700.doc</w:t>
        </w:r>
      </w:hyperlink>
    </w:p>
    <w:p w14:paraId="6A5CA90C" w14:textId="02EC2C73" w:rsidR="00C556AE" w:rsidRPr="0034407F" w:rsidRDefault="00C556AE"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137 470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/04/2022</w:t>
      </w:r>
      <w:r w:rsidRPr="0034407F">
        <w:rPr>
          <w:color w:val="000000"/>
          <w:sz w:val="18"/>
          <w:szCs w:val="18"/>
          <w:lang w:val="fr-FR" w:eastAsia="en-GB"/>
        </w:rPr>
        <w:tab/>
      </w:r>
      <w:hyperlink r:id="rId2404" w:history="1">
        <w:r w:rsidR="00862234" w:rsidRPr="0034407F">
          <w:rPr>
            <w:rStyle w:val="Hyperlink"/>
            <w:sz w:val="18"/>
            <w:szCs w:val="18"/>
            <w:lang w:val="fr-FR" w:eastAsia="en-GB"/>
          </w:rPr>
          <w:t>https://www.etsi.org/deliver/etsi_ts/137400_137499/137470/17.00.00_60/ts_137470v170000p.pdf</w:t>
        </w:r>
      </w:hyperlink>
    </w:p>
    <w:p w14:paraId="7FCE1CF4" w14:textId="7E867CAD" w:rsidR="00C556AE" w:rsidRPr="0034407F" w:rsidRDefault="00C556AE"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37.47-17.0.0 V1.0.0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/07/2022</w:t>
      </w:r>
      <w:r w:rsidRPr="0034407F">
        <w:rPr>
          <w:color w:val="000000"/>
          <w:sz w:val="18"/>
          <w:szCs w:val="18"/>
          <w:lang w:val="fr-FR" w:eastAsia="en-GB"/>
        </w:rPr>
        <w:tab/>
      </w:r>
      <w:hyperlink r:id="rId2405" w:history="1">
        <w:r w:rsidR="00862234" w:rsidRPr="0034407F">
          <w:rPr>
            <w:rStyle w:val="Hyperlink"/>
            <w:sz w:val="18"/>
            <w:szCs w:val="18"/>
            <w:lang w:val="fr-FR" w:eastAsia="en-GB"/>
          </w:rPr>
          <w:t>https://members.tsdsi.in/s/PAP6n6fkQcXgd5c</w:t>
        </w:r>
      </w:hyperlink>
    </w:p>
    <w:p w14:paraId="2139B68D" w14:textId="63B42537" w:rsidR="00C556AE" w:rsidRPr="0034407F" w:rsidRDefault="00C556AE"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TTAT.3G-37.470V17.0.0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2406" w:history="1">
        <w:r w:rsidR="00862234" w:rsidRPr="0034407F">
          <w:rPr>
            <w:rStyle w:val="Hyperlink"/>
            <w:sz w:val="18"/>
            <w:szCs w:val="18"/>
            <w:lang w:val="fr-FR" w:eastAsia="en-GB"/>
          </w:rPr>
          <w:t>http://committee.tta.or.kr/data/ttasDown.jsp?kind=ttastd&amp;pk_num=TTAT.3G-37.470V17.0.0</w:t>
        </w:r>
      </w:hyperlink>
    </w:p>
    <w:p w14:paraId="3E1D0714" w14:textId="77777777" w:rsidR="00C556AE" w:rsidRPr="00182533" w:rsidRDefault="00C556AE" w:rsidP="00D6425C">
      <w:pPr>
        <w:pStyle w:val="Heading4"/>
      </w:pPr>
      <w:r w:rsidRPr="00182533">
        <w:lastRenderedPageBreak/>
        <w:t>2.1.4.34</w:t>
      </w:r>
      <w:r w:rsidRPr="00182533">
        <w:tab/>
        <w:t>TS 37.471</w:t>
      </w:r>
    </w:p>
    <w:p w14:paraId="7AA56B85" w14:textId="5FCB74EC" w:rsidR="00C556AE" w:rsidRPr="00182533" w:rsidRDefault="00C556AE" w:rsidP="00D6425C">
      <w:pPr>
        <w:pStyle w:val="Headingb"/>
      </w:pPr>
      <w:bookmarkStart w:id="16" w:name="_Toc56152543"/>
      <w:bookmarkStart w:id="17" w:name="_Toc56153923"/>
      <w:bookmarkStart w:id="18" w:name="_Toc94533035"/>
      <w:bookmarkStart w:id="19" w:name="_Toc94533505"/>
      <w:r w:rsidRPr="00182533">
        <w:t xml:space="preserve">Interfaz W1; </w:t>
      </w:r>
      <w:r w:rsidR="00CD0C52" w:rsidRPr="00182533">
        <w:t>c</w:t>
      </w:r>
      <w:r w:rsidRPr="00182533">
        <w:t>apa 1</w:t>
      </w:r>
      <w:bookmarkEnd w:id="16"/>
      <w:bookmarkEnd w:id="17"/>
      <w:bookmarkEnd w:id="18"/>
      <w:bookmarkEnd w:id="19"/>
    </w:p>
    <w:p w14:paraId="371AC4AE" w14:textId="784D6A2B" w:rsidR="00C556AE" w:rsidRPr="00182533" w:rsidRDefault="00C556AE" w:rsidP="00220C96">
      <w:pPr>
        <w:keepNext/>
        <w:keepLines/>
      </w:pPr>
      <w:r w:rsidRPr="00182533">
        <w:t xml:space="preserve">En este documento se especifican las normas de implementación de la </w:t>
      </w:r>
      <w:r w:rsidR="00CD0C52" w:rsidRPr="00182533">
        <w:t>c</w:t>
      </w:r>
      <w:r w:rsidRPr="00182533">
        <w:t>apa 1 en la interfaz W1. La interfaz W1 ofrece los medios para interconectar una ng-eNB-CU y una ng-eNB-DU de una ng-eNB en una NG-RAN.</w:t>
      </w:r>
    </w:p>
    <w:p w14:paraId="18F80854" w14:textId="77777777" w:rsidR="00C556AE" w:rsidRPr="00182533" w:rsidRDefault="00C556AE" w:rsidP="00D6425C">
      <w:r w:rsidRPr="00182533">
        <w:t>Queda fuera del alcance de este documento la especificación de los requisitos de retardo de transmisión y los requisitos O&amp;M.</w:t>
      </w:r>
    </w:p>
    <w:p w14:paraId="6EC02E07" w14:textId="77777777" w:rsidR="00862234" w:rsidRPr="00182533" w:rsidRDefault="00862234" w:rsidP="00862234">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63FB9929" w14:textId="51FB69DD" w:rsidR="00C556AE" w:rsidRPr="00182533" w:rsidRDefault="006E0553" w:rsidP="00BD0E2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556AE" w:rsidRPr="00182533">
        <w:rPr>
          <w:b/>
          <w:bCs/>
          <w:color w:val="000000"/>
          <w:sz w:val="18"/>
          <w:szCs w:val="18"/>
          <w:lang w:eastAsia="en-GB"/>
        </w:rPr>
        <w:t xml:space="preserve"> 16</w:t>
      </w:r>
    </w:p>
    <w:p w14:paraId="462FA604" w14:textId="4560ED62" w:rsidR="00C556AE" w:rsidRPr="00C34319" w:rsidRDefault="00C556AE" w:rsidP="0086223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STD-T120-37.471.V16.1.0</w:t>
      </w:r>
      <w:r w:rsidRPr="00C34319">
        <w:rPr>
          <w:color w:val="000000"/>
          <w:sz w:val="18"/>
          <w:szCs w:val="18"/>
          <w:lang w:val="en-GB" w:eastAsia="en-GB"/>
        </w:rPr>
        <w:tab/>
        <w:t>16.1.0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407" w:history="1">
        <w:r w:rsidR="00862234" w:rsidRPr="00C34319">
          <w:rPr>
            <w:rStyle w:val="Hyperlink"/>
            <w:sz w:val="18"/>
            <w:szCs w:val="18"/>
            <w:lang w:val="en-GB" w:eastAsia="en-GB"/>
          </w:rPr>
          <w:t>https://www.arib.or.jp/english/html/overview/doc/T120_T23_SPECS/ARIB-STD-T120/Rel16/37/A37471-g10.pdf</w:t>
        </w:r>
      </w:hyperlink>
    </w:p>
    <w:p w14:paraId="2D00C56A" w14:textId="03B91B57" w:rsidR="00C556AE" w:rsidRPr="00701E42" w:rsidRDefault="00C556AE"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ATIS.3GPP.37.471.V16.1.0</w:t>
      </w:r>
      <w:r w:rsidRPr="00701E42">
        <w:rPr>
          <w:color w:val="000000"/>
          <w:sz w:val="18"/>
          <w:szCs w:val="18"/>
          <w:lang w:val="en-GB" w:eastAsia="en-GB"/>
        </w:rPr>
        <w:tab/>
        <w:t>16.1.0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2408" w:history="1">
        <w:r w:rsidR="00862234" w:rsidRPr="00701E42">
          <w:rPr>
            <w:rStyle w:val="Hyperlink"/>
            <w:sz w:val="18"/>
            <w:szCs w:val="18"/>
            <w:lang w:val="en-GB" w:eastAsia="en-GB"/>
          </w:rPr>
          <w:t>https://www.atis.org/3gpp-transpositions - Rel-16</w:t>
        </w:r>
      </w:hyperlink>
    </w:p>
    <w:p w14:paraId="11A244CF" w14:textId="6B1DD981" w:rsidR="00C556AE" w:rsidRPr="00701E42" w:rsidRDefault="00C556AE" w:rsidP="0086223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CCSA.37.471V1610</w:t>
      </w:r>
      <w:r w:rsidRPr="00701E42">
        <w:rPr>
          <w:color w:val="000000"/>
          <w:sz w:val="18"/>
          <w:szCs w:val="18"/>
          <w:lang w:val="en-GB" w:eastAsia="en-GB"/>
        </w:rPr>
        <w:tab/>
        <w:t>16.1.0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/03/2020</w:t>
      </w:r>
      <w:r w:rsidRPr="00701E42">
        <w:rPr>
          <w:color w:val="000000"/>
          <w:sz w:val="18"/>
          <w:szCs w:val="18"/>
          <w:lang w:val="en-GB" w:eastAsia="en-GB"/>
        </w:rPr>
        <w:tab/>
      </w:r>
      <w:hyperlink r:id="rId2409" w:history="1">
        <w:r w:rsidR="00862234" w:rsidRPr="00701E42">
          <w:rPr>
            <w:rStyle w:val="Hyperlink"/>
            <w:sz w:val="18"/>
            <w:szCs w:val="18"/>
            <w:lang w:val="en-GB" w:eastAsia="en-GB"/>
          </w:rPr>
          <w:t>https://www.ccsa.org.cn/api/portalsFile/downloadOldFile?type=19&amp;oldFileUrl=ITU-R/M.2012-6/CCSA.37.471V1610.doc</w:t>
        </w:r>
      </w:hyperlink>
    </w:p>
    <w:p w14:paraId="19366FC0" w14:textId="3BC93C69" w:rsidR="00C556AE" w:rsidRPr="0034407F" w:rsidRDefault="00C556AE"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137 471</w:t>
      </w:r>
      <w:r w:rsidRPr="0034407F">
        <w:rPr>
          <w:color w:val="000000"/>
          <w:sz w:val="18"/>
          <w:szCs w:val="18"/>
          <w:lang w:val="fr-FR" w:eastAsia="en-GB"/>
        </w:rPr>
        <w:tab/>
        <w:t>16.1.0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/09/2020</w:t>
      </w:r>
      <w:r w:rsidRPr="0034407F">
        <w:rPr>
          <w:color w:val="000000"/>
          <w:sz w:val="18"/>
          <w:szCs w:val="18"/>
          <w:lang w:val="fr-FR" w:eastAsia="en-GB"/>
        </w:rPr>
        <w:tab/>
      </w:r>
      <w:hyperlink r:id="rId2410" w:history="1">
        <w:r w:rsidR="00862234" w:rsidRPr="0034407F">
          <w:rPr>
            <w:rStyle w:val="Hyperlink"/>
            <w:sz w:val="18"/>
            <w:szCs w:val="18"/>
            <w:lang w:val="fr-FR" w:eastAsia="en-GB"/>
          </w:rPr>
          <w:t>https://www.etsi.org/deliver/etsi_ts/137400_137499/137471/16.01.00_60/ts_137471v160100p.pdf</w:t>
        </w:r>
      </w:hyperlink>
    </w:p>
    <w:p w14:paraId="5869D537" w14:textId="23C6F9C4" w:rsidR="00C556AE" w:rsidRPr="0034407F" w:rsidRDefault="00C556AE"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37.471-16.1.0 V1.0.0</w:t>
      </w:r>
      <w:r w:rsidRPr="0034407F">
        <w:rPr>
          <w:color w:val="000000"/>
          <w:sz w:val="18"/>
          <w:szCs w:val="18"/>
          <w:lang w:val="fr-FR" w:eastAsia="en-GB"/>
        </w:rPr>
        <w:tab/>
        <w:t>16.1.0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06</w:t>
      </w:r>
      <w:r w:rsidR="00D63672" w:rsidRPr="0034407F">
        <w:rPr>
          <w:color w:val="000000"/>
          <w:sz w:val="18"/>
          <w:szCs w:val="18"/>
          <w:lang w:val="fr-FR" w:eastAsia="en-GB"/>
        </w:rPr>
        <w:t>/10/2020</w:t>
      </w:r>
      <w:r w:rsidRPr="0034407F">
        <w:rPr>
          <w:color w:val="000000"/>
          <w:sz w:val="18"/>
          <w:szCs w:val="18"/>
          <w:lang w:val="fr-FR" w:eastAsia="en-GB"/>
        </w:rPr>
        <w:tab/>
      </w:r>
      <w:hyperlink r:id="rId2411" w:history="1">
        <w:r w:rsidR="00862234" w:rsidRPr="0034407F">
          <w:rPr>
            <w:rStyle w:val="Hyperlink"/>
            <w:sz w:val="18"/>
            <w:szCs w:val="18"/>
            <w:lang w:val="fr-FR" w:eastAsia="en-GB"/>
          </w:rPr>
          <w:t>https://members.tsdsi.in/index.php/s/YypzZHQEjmZYYjS</w:t>
        </w:r>
      </w:hyperlink>
    </w:p>
    <w:p w14:paraId="6F258F38" w14:textId="7664B613" w:rsidR="00C556AE" w:rsidRPr="0034407F" w:rsidRDefault="00C556AE"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TTAT.3G-37.471V16.1.0</w:t>
      </w:r>
      <w:r w:rsidRPr="0034407F">
        <w:rPr>
          <w:color w:val="000000"/>
          <w:sz w:val="18"/>
          <w:szCs w:val="18"/>
          <w:lang w:val="fr-FR" w:eastAsia="en-GB"/>
        </w:rPr>
        <w:tab/>
        <w:t>16.1.0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2412" w:history="1">
        <w:r w:rsidR="00862234" w:rsidRPr="0034407F">
          <w:rPr>
            <w:rStyle w:val="Hyperlink"/>
            <w:sz w:val="18"/>
            <w:szCs w:val="18"/>
            <w:lang w:val="fr-FR" w:eastAsia="en-GB"/>
          </w:rPr>
          <w:t>http://committee.tta.or.kr/data/ttasDown.jsp?kind=ttastd&amp;pk_num=TTAT.3G-37.471V16.1.0</w:t>
        </w:r>
      </w:hyperlink>
    </w:p>
    <w:p w14:paraId="0EF45B4C" w14:textId="2E8B622D" w:rsidR="00C556AE" w:rsidRPr="00182533" w:rsidRDefault="006E0553" w:rsidP="00BD0E2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556AE" w:rsidRPr="00182533">
        <w:rPr>
          <w:b/>
          <w:bCs/>
          <w:color w:val="000000"/>
          <w:sz w:val="18"/>
          <w:szCs w:val="18"/>
          <w:lang w:eastAsia="en-GB"/>
        </w:rPr>
        <w:t xml:space="preserve"> 17</w:t>
      </w:r>
    </w:p>
    <w:p w14:paraId="4F5F2124" w14:textId="16232DD5" w:rsidR="00C556AE" w:rsidRPr="00C34319" w:rsidRDefault="00C556AE" w:rsidP="0086223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STD-T120-37.471.V17.0.0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413" w:history="1">
        <w:r w:rsidR="00862234" w:rsidRPr="00C34319">
          <w:rPr>
            <w:rStyle w:val="Hyperlink"/>
            <w:sz w:val="18"/>
            <w:szCs w:val="18"/>
            <w:lang w:val="en-GB" w:eastAsia="en-GB"/>
          </w:rPr>
          <w:t>https://www.arib.or.jp/english/html/overview/doc/T120_T23_SPECS/ARIB-STD-T120/Rel17/37/A37471-h00.pdf</w:t>
        </w:r>
      </w:hyperlink>
    </w:p>
    <w:p w14:paraId="0F873434" w14:textId="3EB788D1" w:rsidR="00C556AE" w:rsidRPr="00701E42" w:rsidRDefault="00C556AE"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ATIS.3GPP.37.471.V17.0.0</w:t>
      </w:r>
      <w:r w:rsidRPr="00701E42">
        <w:rPr>
          <w:color w:val="000000"/>
          <w:sz w:val="18"/>
          <w:szCs w:val="18"/>
          <w:lang w:val="en-GB" w:eastAsia="en-GB"/>
        </w:rPr>
        <w:tab/>
        <w:t>17.0.0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2414" w:history="1">
        <w:r w:rsidR="00862234" w:rsidRPr="00701E42">
          <w:rPr>
            <w:rStyle w:val="Hyperlink"/>
            <w:sz w:val="18"/>
            <w:szCs w:val="18"/>
            <w:lang w:val="en-GB" w:eastAsia="en-GB"/>
          </w:rPr>
          <w:t>https://www.atis.org/3gpp-transpositions - Rel-17</w:t>
        </w:r>
      </w:hyperlink>
    </w:p>
    <w:p w14:paraId="50EA655D" w14:textId="2F733473" w:rsidR="00C556AE" w:rsidRPr="00701E42" w:rsidRDefault="00C556AE" w:rsidP="0086223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CCSA.37.471V1700</w:t>
      </w:r>
      <w:r w:rsidRPr="00701E42">
        <w:rPr>
          <w:color w:val="000000"/>
          <w:sz w:val="18"/>
          <w:szCs w:val="18"/>
          <w:lang w:val="en-GB" w:eastAsia="en-GB"/>
        </w:rPr>
        <w:tab/>
        <w:t>17.0.0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/04/2022</w:t>
      </w:r>
      <w:r w:rsidRPr="00701E42">
        <w:rPr>
          <w:color w:val="000000"/>
          <w:sz w:val="18"/>
          <w:szCs w:val="18"/>
          <w:lang w:val="en-GB" w:eastAsia="en-GB"/>
        </w:rPr>
        <w:tab/>
      </w:r>
      <w:hyperlink r:id="rId2415" w:history="1">
        <w:r w:rsidR="00862234" w:rsidRPr="00701E42">
          <w:rPr>
            <w:rStyle w:val="Hyperlink"/>
            <w:sz w:val="18"/>
            <w:szCs w:val="18"/>
            <w:lang w:val="en-GB" w:eastAsia="en-GB"/>
          </w:rPr>
          <w:t>https://www.ccsa.org.cn/api/portalsFile/downloadOldFile?type=19&amp;oldFileUrl=ITU-R/M.2012-6/CCSA.37.471V1700.doc</w:t>
        </w:r>
      </w:hyperlink>
    </w:p>
    <w:p w14:paraId="4B3F7CA6" w14:textId="7E268D9B" w:rsidR="00C556AE" w:rsidRPr="0034407F" w:rsidRDefault="00C556AE"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137 471</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/04/2022</w:t>
      </w:r>
      <w:r w:rsidRPr="0034407F">
        <w:rPr>
          <w:color w:val="000000"/>
          <w:sz w:val="18"/>
          <w:szCs w:val="18"/>
          <w:lang w:val="fr-FR" w:eastAsia="en-GB"/>
        </w:rPr>
        <w:tab/>
      </w:r>
      <w:hyperlink r:id="rId2416" w:history="1">
        <w:r w:rsidR="00862234" w:rsidRPr="0034407F">
          <w:rPr>
            <w:rStyle w:val="Hyperlink"/>
            <w:sz w:val="18"/>
            <w:szCs w:val="18"/>
            <w:lang w:val="fr-FR" w:eastAsia="en-GB"/>
          </w:rPr>
          <w:t>https://www.etsi.org/deliver/etsi_ts/137400_137499/137471/17.00.00_60/ts_137471v170000p.pdf</w:t>
        </w:r>
      </w:hyperlink>
    </w:p>
    <w:p w14:paraId="5D9DBA4E" w14:textId="55068AB1" w:rsidR="00C556AE" w:rsidRPr="0034407F" w:rsidRDefault="00C556AE"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37.471-17.0.0 V1.0.0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/07/2022</w:t>
      </w:r>
      <w:r w:rsidRPr="0034407F">
        <w:rPr>
          <w:color w:val="000000"/>
          <w:sz w:val="18"/>
          <w:szCs w:val="18"/>
          <w:lang w:val="fr-FR" w:eastAsia="en-GB"/>
        </w:rPr>
        <w:tab/>
      </w:r>
      <w:hyperlink r:id="rId2417" w:history="1">
        <w:r w:rsidR="00862234" w:rsidRPr="0034407F">
          <w:rPr>
            <w:rStyle w:val="Hyperlink"/>
            <w:sz w:val="18"/>
            <w:szCs w:val="18"/>
            <w:lang w:val="fr-FR" w:eastAsia="en-GB"/>
          </w:rPr>
          <w:t>https://members.tsdsi.in/s/sWcmKcYgJPBfk7d</w:t>
        </w:r>
      </w:hyperlink>
    </w:p>
    <w:p w14:paraId="07011F8D" w14:textId="39CBFDDF" w:rsidR="00C556AE" w:rsidRPr="0034407F" w:rsidRDefault="00C556AE"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TTAT.3G-37.471V17.0.0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2418" w:history="1">
        <w:r w:rsidR="00862234" w:rsidRPr="0034407F">
          <w:rPr>
            <w:rStyle w:val="Hyperlink"/>
            <w:sz w:val="18"/>
            <w:szCs w:val="18"/>
            <w:lang w:val="fr-FR" w:eastAsia="en-GB"/>
          </w:rPr>
          <w:t>http://committee.tta.or.kr/data/ttasDown.jsp?kind=ttastd&amp;pk_num=TTAT.3G-37.471V17.0.0</w:t>
        </w:r>
      </w:hyperlink>
    </w:p>
    <w:p w14:paraId="51241633" w14:textId="77777777" w:rsidR="00C556AE" w:rsidRPr="00182533" w:rsidRDefault="00C556AE" w:rsidP="00D6425C">
      <w:pPr>
        <w:pStyle w:val="Heading4"/>
      </w:pPr>
      <w:r w:rsidRPr="00182533">
        <w:lastRenderedPageBreak/>
        <w:t>2.1.4.35</w:t>
      </w:r>
      <w:r w:rsidRPr="00182533">
        <w:tab/>
        <w:t>TS 37.472</w:t>
      </w:r>
    </w:p>
    <w:p w14:paraId="70748248" w14:textId="2E9E9DAE" w:rsidR="00C556AE" w:rsidRPr="00182533" w:rsidRDefault="00C556AE" w:rsidP="00D6425C">
      <w:pPr>
        <w:pStyle w:val="Headingb"/>
      </w:pPr>
      <w:bookmarkStart w:id="20" w:name="_Toc56152544"/>
      <w:bookmarkStart w:id="21" w:name="_Toc56153924"/>
      <w:bookmarkStart w:id="22" w:name="_Toc94533036"/>
      <w:bookmarkStart w:id="23" w:name="_Toc94533506"/>
      <w:r w:rsidRPr="00182533">
        <w:t>Interfaz W1; Transporte de señalización</w:t>
      </w:r>
      <w:bookmarkEnd w:id="20"/>
      <w:bookmarkEnd w:id="21"/>
      <w:bookmarkEnd w:id="22"/>
      <w:bookmarkEnd w:id="23"/>
    </w:p>
    <w:p w14:paraId="40B7099B" w14:textId="1150BDA6" w:rsidR="00C556AE" w:rsidRPr="00182533" w:rsidRDefault="00C556AE" w:rsidP="00C556AE">
      <w:pPr>
        <w:keepNext/>
        <w:keepLines/>
        <w:tabs>
          <w:tab w:val="clear" w:pos="1985"/>
        </w:tabs>
      </w:pPr>
      <w:r w:rsidRPr="00182533">
        <w:t xml:space="preserve">En este documento se especifican las normas de utilización del transporte de señalización en la interfaz W1. La interfaz W1 ofrece los medios para interconectar una ng-eNB-CU y una ng-eNB-DU de una ng-eNB en una NG-RAN. En este documento se describe cómo se </w:t>
      </w:r>
      <w:r w:rsidR="009A6501" w:rsidRPr="00182533">
        <w:t>transportan</w:t>
      </w:r>
      <w:r w:rsidRPr="00182533">
        <w:t xml:space="preserve"> los mensajes de señalización W1AP por la W1.</w:t>
      </w:r>
    </w:p>
    <w:p w14:paraId="029B61ED" w14:textId="77777777" w:rsidR="00862234" w:rsidRPr="00182533" w:rsidRDefault="00862234" w:rsidP="00862234">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77A6B952" w14:textId="6B51939B" w:rsidR="00C556AE" w:rsidRPr="00182533" w:rsidRDefault="006E0553" w:rsidP="00BD0E2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556AE" w:rsidRPr="00182533">
        <w:rPr>
          <w:b/>
          <w:bCs/>
          <w:color w:val="000000"/>
          <w:sz w:val="18"/>
          <w:szCs w:val="18"/>
          <w:lang w:eastAsia="en-GB"/>
        </w:rPr>
        <w:t xml:space="preserve"> 16</w:t>
      </w:r>
    </w:p>
    <w:p w14:paraId="5220897B" w14:textId="52058C82" w:rsidR="00C556AE" w:rsidRPr="00C34319" w:rsidRDefault="00C556AE"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STD-T120-37.472.V16.2.0</w:t>
      </w:r>
      <w:r w:rsidRPr="00C34319">
        <w:rPr>
          <w:color w:val="000000"/>
          <w:sz w:val="18"/>
          <w:szCs w:val="18"/>
          <w:lang w:val="en-GB" w:eastAsia="en-GB"/>
        </w:rPr>
        <w:tab/>
        <w:t>16.2.0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419" w:history="1">
        <w:r w:rsidR="00862234" w:rsidRPr="00C34319">
          <w:rPr>
            <w:rStyle w:val="Hyperlink"/>
            <w:sz w:val="18"/>
            <w:szCs w:val="18"/>
            <w:lang w:val="en-GB" w:eastAsia="en-GB"/>
          </w:rPr>
          <w:t>https://www.arib.or.jp/english/html/overview/doc/T120_T23_SPECS/ARIB-STD-T120/Rel16/37/A37472-g20.pdf</w:t>
        </w:r>
      </w:hyperlink>
    </w:p>
    <w:p w14:paraId="454715EA" w14:textId="2F1B6E34" w:rsidR="00C556AE" w:rsidRPr="00701E42" w:rsidRDefault="00C556AE"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ATIS.3GPP.37.472.V16.2.0</w:t>
      </w:r>
      <w:r w:rsidRPr="00701E42">
        <w:rPr>
          <w:color w:val="000000"/>
          <w:sz w:val="18"/>
          <w:szCs w:val="18"/>
          <w:lang w:val="en-GB" w:eastAsia="en-GB"/>
        </w:rPr>
        <w:tab/>
        <w:t>16.2.0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2420" w:history="1">
        <w:r w:rsidR="00862234" w:rsidRPr="00701E42">
          <w:rPr>
            <w:rStyle w:val="Hyperlink"/>
            <w:sz w:val="18"/>
            <w:szCs w:val="18"/>
            <w:lang w:val="en-GB" w:eastAsia="en-GB"/>
          </w:rPr>
          <w:t>https://www.atis.org/3gpp-transpositions - Rel-16</w:t>
        </w:r>
      </w:hyperlink>
    </w:p>
    <w:p w14:paraId="532090DE" w14:textId="7672C992" w:rsidR="00C556AE" w:rsidRPr="00701E42" w:rsidRDefault="00C556AE"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CCSA.37.472V1620</w:t>
      </w:r>
      <w:r w:rsidRPr="00701E42">
        <w:rPr>
          <w:color w:val="000000"/>
          <w:sz w:val="18"/>
          <w:szCs w:val="18"/>
          <w:lang w:val="en-GB" w:eastAsia="en-GB"/>
        </w:rPr>
        <w:tab/>
        <w:t>16.2.0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/09/2020</w:t>
      </w:r>
      <w:r w:rsidRPr="00701E42">
        <w:rPr>
          <w:color w:val="000000"/>
          <w:sz w:val="18"/>
          <w:szCs w:val="18"/>
          <w:lang w:val="en-GB" w:eastAsia="en-GB"/>
        </w:rPr>
        <w:tab/>
      </w:r>
      <w:hyperlink r:id="rId2421" w:history="1">
        <w:r w:rsidR="00862234" w:rsidRPr="00701E42">
          <w:rPr>
            <w:rStyle w:val="Hyperlink"/>
            <w:sz w:val="18"/>
            <w:szCs w:val="18"/>
            <w:lang w:val="en-GB" w:eastAsia="en-GB"/>
          </w:rPr>
          <w:t>https://www.ccsa.org.cn/api/portalsFile/downloadOldFile?type=19&amp;oldFileUrl=ITU-R/M.2012-6/CCSA.37.472V1620.doc</w:t>
        </w:r>
      </w:hyperlink>
    </w:p>
    <w:p w14:paraId="23626CD7" w14:textId="302D7F81" w:rsidR="00C556AE" w:rsidRPr="0034407F" w:rsidRDefault="00C556AE"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137 472</w:t>
      </w:r>
      <w:r w:rsidRPr="0034407F">
        <w:rPr>
          <w:color w:val="000000"/>
          <w:sz w:val="18"/>
          <w:szCs w:val="18"/>
          <w:lang w:val="fr-FR" w:eastAsia="en-GB"/>
        </w:rPr>
        <w:tab/>
        <w:t>16.2.0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/11/2020</w:t>
      </w:r>
      <w:r w:rsidRPr="0034407F">
        <w:rPr>
          <w:color w:val="000000"/>
          <w:sz w:val="18"/>
          <w:szCs w:val="18"/>
          <w:lang w:val="fr-FR" w:eastAsia="en-GB"/>
        </w:rPr>
        <w:tab/>
      </w:r>
      <w:hyperlink r:id="rId2422" w:history="1">
        <w:r w:rsidR="00862234" w:rsidRPr="0034407F">
          <w:rPr>
            <w:rStyle w:val="Hyperlink"/>
            <w:sz w:val="18"/>
            <w:szCs w:val="18"/>
            <w:lang w:val="fr-FR" w:eastAsia="en-GB"/>
          </w:rPr>
          <w:t>https://www.etsi.org/deliver/etsi_ts/137400_137499/137472/16.02.00_60/ts_137472v160200p.pdf</w:t>
        </w:r>
      </w:hyperlink>
    </w:p>
    <w:p w14:paraId="11F645EE" w14:textId="13A5FAEA" w:rsidR="00C556AE" w:rsidRPr="0034407F" w:rsidRDefault="00C556AE"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37.472-16.1.0 V1.0.0</w:t>
      </w:r>
      <w:r w:rsidRPr="0034407F">
        <w:rPr>
          <w:color w:val="000000"/>
          <w:sz w:val="18"/>
          <w:szCs w:val="18"/>
          <w:lang w:val="fr-FR" w:eastAsia="en-GB"/>
        </w:rPr>
        <w:tab/>
        <w:t>16.2.0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06</w:t>
      </w:r>
      <w:r w:rsidR="00D63672" w:rsidRPr="0034407F">
        <w:rPr>
          <w:color w:val="000000"/>
          <w:sz w:val="18"/>
          <w:szCs w:val="18"/>
          <w:lang w:val="fr-FR" w:eastAsia="en-GB"/>
        </w:rPr>
        <w:t>/10/2020</w:t>
      </w:r>
      <w:r w:rsidRPr="0034407F">
        <w:rPr>
          <w:color w:val="000000"/>
          <w:sz w:val="18"/>
          <w:szCs w:val="18"/>
          <w:lang w:val="fr-FR" w:eastAsia="en-GB"/>
        </w:rPr>
        <w:tab/>
      </w:r>
      <w:hyperlink r:id="rId2423" w:history="1">
        <w:r w:rsidR="00862234" w:rsidRPr="0034407F">
          <w:rPr>
            <w:rStyle w:val="Hyperlink"/>
            <w:sz w:val="18"/>
            <w:szCs w:val="18"/>
            <w:lang w:val="fr-FR" w:eastAsia="en-GB"/>
          </w:rPr>
          <w:t>https://members.tsdsi.in/index.php/s/ecrHinLENfpwjE7</w:t>
        </w:r>
      </w:hyperlink>
    </w:p>
    <w:p w14:paraId="2FE57C6D" w14:textId="3B1F129A" w:rsidR="00C556AE" w:rsidRPr="0034407F" w:rsidRDefault="00C556AE"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TTAT.3G-37.472V16.2.0</w:t>
      </w:r>
      <w:r w:rsidRPr="0034407F">
        <w:rPr>
          <w:color w:val="000000"/>
          <w:sz w:val="18"/>
          <w:szCs w:val="18"/>
          <w:lang w:val="fr-FR" w:eastAsia="en-GB"/>
        </w:rPr>
        <w:tab/>
        <w:t>16.2.0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2424" w:history="1">
        <w:r w:rsidR="00862234" w:rsidRPr="0034407F">
          <w:rPr>
            <w:rStyle w:val="Hyperlink"/>
            <w:sz w:val="18"/>
            <w:szCs w:val="18"/>
            <w:lang w:val="fr-FR" w:eastAsia="en-GB"/>
          </w:rPr>
          <w:t>http://committee.tta.or.kr/data/ttasDown.jsp?kind=ttastd&amp;pk_num=TTAT.3G-37.472V16.2.0</w:t>
        </w:r>
      </w:hyperlink>
    </w:p>
    <w:p w14:paraId="11E32795" w14:textId="5DB795BA" w:rsidR="00C556AE" w:rsidRPr="00182533" w:rsidRDefault="006E0553" w:rsidP="00BD0E2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556AE" w:rsidRPr="00182533">
        <w:rPr>
          <w:b/>
          <w:bCs/>
          <w:color w:val="000000"/>
          <w:sz w:val="18"/>
          <w:szCs w:val="18"/>
          <w:lang w:eastAsia="en-GB"/>
        </w:rPr>
        <w:t xml:space="preserve"> 17</w:t>
      </w:r>
    </w:p>
    <w:p w14:paraId="52724BA1" w14:textId="0E14446C" w:rsidR="00C556AE" w:rsidRPr="00C34319" w:rsidRDefault="00C556AE" w:rsidP="0086223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STD-T120-37.472.V17.0.0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425" w:history="1">
        <w:r w:rsidR="00862234" w:rsidRPr="00C34319">
          <w:rPr>
            <w:rStyle w:val="Hyperlink"/>
            <w:sz w:val="18"/>
            <w:szCs w:val="18"/>
            <w:lang w:val="en-GB" w:eastAsia="en-GB"/>
          </w:rPr>
          <w:t>https://www.arib.or.jp/english/html/overview/doc/T120_T23_SPECS/ARIB-STD-T120/Rel17/37/A37472-h00.pdf</w:t>
        </w:r>
      </w:hyperlink>
    </w:p>
    <w:p w14:paraId="05CC4ACA" w14:textId="3AA45523" w:rsidR="00C556AE" w:rsidRPr="00701E42" w:rsidRDefault="00C556AE"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ATIS.3GPP.37.472.V17.0.0</w:t>
      </w:r>
      <w:r w:rsidRPr="00701E42">
        <w:rPr>
          <w:color w:val="000000"/>
          <w:sz w:val="18"/>
          <w:szCs w:val="18"/>
          <w:lang w:val="en-GB" w:eastAsia="en-GB"/>
        </w:rPr>
        <w:tab/>
        <w:t>17.0.0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2426" w:history="1">
        <w:r w:rsidR="00862234" w:rsidRPr="00701E42">
          <w:rPr>
            <w:rStyle w:val="Hyperlink"/>
            <w:sz w:val="18"/>
            <w:szCs w:val="18"/>
            <w:lang w:val="en-GB" w:eastAsia="en-GB"/>
          </w:rPr>
          <w:t>https://www.atis.org/3gpp-transpositions - Rel-17</w:t>
        </w:r>
      </w:hyperlink>
    </w:p>
    <w:p w14:paraId="095DDF0F" w14:textId="7E280A09" w:rsidR="00C556AE" w:rsidRPr="00701E42" w:rsidRDefault="00C556AE" w:rsidP="0086223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CCSA.37.472V1700</w:t>
      </w:r>
      <w:r w:rsidRPr="00701E42">
        <w:rPr>
          <w:color w:val="000000"/>
          <w:sz w:val="18"/>
          <w:szCs w:val="18"/>
          <w:lang w:val="en-GB" w:eastAsia="en-GB"/>
        </w:rPr>
        <w:tab/>
        <w:t>17.0.0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/04/2022</w:t>
      </w:r>
      <w:r w:rsidRPr="00701E42">
        <w:rPr>
          <w:color w:val="000000"/>
          <w:sz w:val="18"/>
          <w:szCs w:val="18"/>
          <w:lang w:val="en-GB" w:eastAsia="en-GB"/>
        </w:rPr>
        <w:tab/>
      </w:r>
      <w:hyperlink r:id="rId2427" w:history="1">
        <w:r w:rsidR="00862234" w:rsidRPr="00701E42">
          <w:rPr>
            <w:rStyle w:val="Hyperlink"/>
            <w:sz w:val="18"/>
            <w:szCs w:val="18"/>
            <w:lang w:val="en-GB" w:eastAsia="en-GB"/>
          </w:rPr>
          <w:t>https://www.ccsa.org.cn/api/portalsFile/downloadOldFile?type=19&amp;oldFileUrl=ITU-R/M.2012-6/CCSA.37.472V1700.doc</w:t>
        </w:r>
      </w:hyperlink>
    </w:p>
    <w:p w14:paraId="7142F459" w14:textId="77C78DD0" w:rsidR="00C556AE" w:rsidRPr="0034407F" w:rsidRDefault="00C556AE"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137 472</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/04/2022</w:t>
      </w:r>
      <w:r w:rsidRPr="0034407F">
        <w:rPr>
          <w:color w:val="000000"/>
          <w:sz w:val="18"/>
          <w:szCs w:val="18"/>
          <w:lang w:val="fr-FR" w:eastAsia="en-GB"/>
        </w:rPr>
        <w:tab/>
      </w:r>
      <w:hyperlink r:id="rId2428" w:history="1">
        <w:r w:rsidR="00862234" w:rsidRPr="0034407F">
          <w:rPr>
            <w:rStyle w:val="Hyperlink"/>
            <w:sz w:val="18"/>
            <w:szCs w:val="18"/>
            <w:lang w:val="fr-FR" w:eastAsia="en-GB"/>
          </w:rPr>
          <w:t>https://www.etsi.org/deliver/etsi_ts/137400_137499/137472/17.00.00_60/ts_137472v170000p.pdf</w:t>
        </w:r>
      </w:hyperlink>
    </w:p>
    <w:p w14:paraId="30A4F97D" w14:textId="508BA811" w:rsidR="00C556AE" w:rsidRPr="0034407F" w:rsidRDefault="00C556AE"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37.472-17.0.0 V1.0.0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/07/2022</w:t>
      </w:r>
      <w:r w:rsidRPr="0034407F">
        <w:rPr>
          <w:color w:val="000000"/>
          <w:sz w:val="18"/>
          <w:szCs w:val="18"/>
          <w:lang w:val="fr-FR" w:eastAsia="en-GB"/>
        </w:rPr>
        <w:tab/>
      </w:r>
      <w:hyperlink r:id="rId2429" w:history="1">
        <w:r w:rsidR="00862234" w:rsidRPr="0034407F">
          <w:rPr>
            <w:rStyle w:val="Hyperlink"/>
            <w:sz w:val="18"/>
            <w:szCs w:val="18"/>
            <w:lang w:val="fr-FR" w:eastAsia="en-GB"/>
          </w:rPr>
          <w:t>https://members.tsdsi.in/s/d8cGE9pCSpkeJ2Q</w:t>
        </w:r>
      </w:hyperlink>
    </w:p>
    <w:p w14:paraId="4403ED54" w14:textId="7728828D" w:rsidR="00C556AE" w:rsidRPr="0034407F" w:rsidRDefault="00C556AE"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TTAT.3G-37.472V17.0.0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2430" w:history="1">
        <w:r w:rsidR="00862234" w:rsidRPr="0034407F">
          <w:rPr>
            <w:rStyle w:val="Hyperlink"/>
            <w:sz w:val="18"/>
            <w:szCs w:val="18"/>
            <w:lang w:val="fr-FR" w:eastAsia="en-GB"/>
          </w:rPr>
          <w:t>http://committee.tta.or.kr/data/ttasDown.jsp?kind=ttastd&amp;pk_num=TTAT.3G-37.472V17.0.0</w:t>
        </w:r>
      </w:hyperlink>
    </w:p>
    <w:p w14:paraId="65B47CD7" w14:textId="77777777" w:rsidR="00C556AE" w:rsidRPr="00182533" w:rsidRDefault="00C556AE" w:rsidP="00D6425C">
      <w:pPr>
        <w:pStyle w:val="Heading4"/>
      </w:pPr>
      <w:r w:rsidRPr="00182533">
        <w:lastRenderedPageBreak/>
        <w:t>2.1.4.36</w:t>
      </w:r>
      <w:r w:rsidRPr="00182533">
        <w:tab/>
        <w:t>TS 37.473</w:t>
      </w:r>
    </w:p>
    <w:p w14:paraId="58262F54" w14:textId="25C48F17" w:rsidR="00C556AE" w:rsidRPr="00182533" w:rsidRDefault="00C556AE" w:rsidP="00D6425C">
      <w:pPr>
        <w:pStyle w:val="Headingb"/>
      </w:pPr>
      <w:bookmarkStart w:id="24" w:name="_Toc56152545"/>
      <w:bookmarkStart w:id="25" w:name="_Toc56153925"/>
      <w:bookmarkStart w:id="26" w:name="_Toc94533037"/>
      <w:bookmarkStart w:id="27" w:name="_Toc94533507"/>
      <w:r w:rsidRPr="00182533">
        <w:t>Interfaz W1; protocolo de aplicación (W1AP)</w:t>
      </w:r>
      <w:bookmarkEnd w:id="24"/>
      <w:bookmarkEnd w:id="25"/>
      <w:bookmarkEnd w:id="26"/>
      <w:bookmarkEnd w:id="27"/>
    </w:p>
    <w:p w14:paraId="4BF28095" w14:textId="77777777" w:rsidR="00C556AE" w:rsidRPr="00182533" w:rsidRDefault="00C556AE" w:rsidP="00220C96">
      <w:pPr>
        <w:keepNext/>
        <w:keepLines/>
        <w:tabs>
          <w:tab w:val="clear" w:pos="1985"/>
        </w:tabs>
      </w:pPr>
      <w:r w:rsidRPr="00182533">
        <w:t>En este documento se especifica el protocolo de señalización de capa de red radioeléctrica 5G para la interfaz W1. La interfaz W1 ofrece los medios para interconectar una ng-eNB-CU y una ng-eNB-DU de una ng-eNB en una NG-RAN. El protocolo de aplicación W1 (</w:t>
      </w:r>
      <w:r w:rsidRPr="00182533">
        <w:rPr>
          <w:rFonts w:eastAsia="SimSun"/>
          <w:lang w:eastAsia="zh-CN"/>
        </w:rPr>
        <w:t>W</w:t>
      </w:r>
      <w:r w:rsidRPr="00182533">
        <w:t>1AP) soporta las funciones de la interfaz W1 mediante los procedimientos de señalización definidos en este documento. El W1AP se ajusta a los principios generales especificados en TS 38.401 y TS 3</w:t>
      </w:r>
      <w:r w:rsidRPr="00182533">
        <w:rPr>
          <w:rFonts w:eastAsia="SimSun"/>
          <w:lang w:eastAsia="zh-CN"/>
        </w:rPr>
        <w:t>7</w:t>
      </w:r>
      <w:r w:rsidRPr="00182533">
        <w:t>.470.</w:t>
      </w:r>
    </w:p>
    <w:p w14:paraId="511E0FCE" w14:textId="77777777" w:rsidR="00862234" w:rsidRPr="00182533" w:rsidRDefault="00862234" w:rsidP="00862234">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59EF905E" w14:textId="7756E812" w:rsidR="00C556AE" w:rsidRPr="00182533" w:rsidRDefault="006E0553" w:rsidP="00BD0E2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556AE" w:rsidRPr="00182533">
        <w:rPr>
          <w:b/>
          <w:bCs/>
          <w:color w:val="000000"/>
          <w:sz w:val="18"/>
          <w:szCs w:val="18"/>
          <w:lang w:eastAsia="en-GB"/>
        </w:rPr>
        <w:t xml:space="preserve"> 16</w:t>
      </w:r>
    </w:p>
    <w:p w14:paraId="56824CE0" w14:textId="6E21D712" w:rsidR="00C556AE" w:rsidRPr="00C34319" w:rsidRDefault="00C556AE"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STD-T120-37.473.V16.9.0</w:t>
      </w:r>
      <w:r w:rsidRPr="00C34319">
        <w:rPr>
          <w:color w:val="000000"/>
          <w:sz w:val="18"/>
          <w:szCs w:val="18"/>
          <w:lang w:val="en-GB" w:eastAsia="en-GB"/>
        </w:rPr>
        <w:tab/>
        <w:t>16.9.0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431" w:history="1">
        <w:r w:rsidR="00862234" w:rsidRPr="00C34319">
          <w:rPr>
            <w:rStyle w:val="Hyperlink"/>
            <w:sz w:val="18"/>
            <w:szCs w:val="18"/>
            <w:lang w:val="en-GB" w:eastAsia="en-GB"/>
          </w:rPr>
          <w:t>https://www.arib.or.jp/english/html/overview/doc/T120_T23_SPECS/ARIB-STD-T120/Rel16/37/A37473-g90.pdf</w:t>
        </w:r>
      </w:hyperlink>
    </w:p>
    <w:p w14:paraId="5FCC0856" w14:textId="037C7DC7" w:rsidR="00C556AE" w:rsidRPr="00701E42" w:rsidRDefault="00C556AE"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ATIS.3GPP.37.473.V16.9.0</w:t>
      </w:r>
      <w:r w:rsidRPr="00701E42">
        <w:rPr>
          <w:color w:val="000000"/>
          <w:sz w:val="18"/>
          <w:szCs w:val="18"/>
          <w:lang w:val="en-GB" w:eastAsia="en-GB"/>
        </w:rPr>
        <w:tab/>
        <w:t>16.9.0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2432" w:history="1">
        <w:r w:rsidR="00862234" w:rsidRPr="00701E42">
          <w:rPr>
            <w:rStyle w:val="Hyperlink"/>
            <w:sz w:val="18"/>
            <w:szCs w:val="18"/>
            <w:lang w:val="en-GB" w:eastAsia="en-GB"/>
          </w:rPr>
          <w:t>https://www.atis.org/3gpp-transpositions - Rel-16</w:t>
        </w:r>
      </w:hyperlink>
    </w:p>
    <w:p w14:paraId="3168B8B7" w14:textId="5F354E5D" w:rsidR="00C556AE" w:rsidRPr="00701E42" w:rsidRDefault="00C556AE" w:rsidP="0086223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CCSA.37.473V1690</w:t>
      </w:r>
      <w:r w:rsidRPr="00701E42">
        <w:rPr>
          <w:color w:val="000000"/>
          <w:sz w:val="18"/>
          <w:szCs w:val="18"/>
          <w:lang w:val="en-GB" w:eastAsia="en-GB"/>
        </w:rPr>
        <w:tab/>
        <w:t>16.9.0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/06/2022</w:t>
      </w:r>
      <w:r w:rsidRPr="00701E42">
        <w:rPr>
          <w:color w:val="000000"/>
          <w:sz w:val="18"/>
          <w:szCs w:val="18"/>
          <w:lang w:val="en-GB" w:eastAsia="en-GB"/>
        </w:rPr>
        <w:tab/>
      </w:r>
      <w:hyperlink r:id="rId2433" w:history="1">
        <w:r w:rsidR="00862234" w:rsidRPr="00701E42">
          <w:rPr>
            <w:rStyle w:val="Hyperlink"/>
            <w:sz w:val="18"/>
            <w:szCs w:val="18"/>
            <w:lang w:val="en-GB" w:eastAsia="en-GB"/>
          </w:rPr>
          <w:t>https://www.ccsa.org.cn/api/portalsFile/downloadOldFile?type=19&amp;oldFileUrl=ITU-R/M.2012-6/CCSA.37.473V1690.doc</w:t>
        </w:r>
      </w:hyperlink>
    </w:p>
    <w:p w14:paraId="1983066C" w14:textId="2CC213AA" w:rsidR="00C556AE" w:rsidRPr="0034407F" w:rsidRDefault="00C556AE"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137 473</w:t>
      </w:r>
      <w:r w:rsidRPr="0034407F">
        <w:rPr>
          <w:color w:val="000000"/>
          <w:sz w:val="18"/>
          <w:szCs w:val="18"/>
          <w:lang w:val="fr-FR" w:eastAsia="en-GB"/>
        </w:rPr>
        <w:tab/>
        <w:t>16.9.0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20</w:t>
      </w:r>
      <w:r w:rsidR="00D63672" w:rsidRPr="0034407F">
        <w:rPr>
          <w:color w:val="000000"/>
          <w:sz w:val="18"/>
          <w:szCs w:val="18"/>
          <w:lang w:val="fr-FR" w:eastAsia="en-GB"/>
        </w:rPr>
        <w:t>/07/2022</w:t>
      </w:r>
      <w:r w:rsidRPr="0034407F">
        <w:rPr>
          <w:color w:val="000000"/>
          <w:sz w:val="18"/>
          <w:szCs w:val="18"/>
          <w:lang w:val="fr-FR" w:eastAsia="en-GB"/>
        </w:rPr>
        <w:tab/>
      </w:r>
      <w:hyperlink r:id="rId2434" w:history="1">
        <w:r w:rsidR="00862234" w:rsidRPr="0034407F">
          <w:rPr>
            <w:rStyle w:val="Hyperlink"/>
            <w:sz w:val="18"/>
            <w:szCs w:val="18"/>
            <w:lang w:val="fr-FR" w:eastAsia="en-GB"/>
          </w:rPr>
          <w:t>https://www.etsi.org/deliver/etsi_ts/137400_137499/137473/16.09.00_60/ts_137473v160900p.pdf</w:t>
        </w:r>
      </w:hyperlink>
    </w:p>
    <w:p w14:paraId="529A0AB7" w14:textId="5E4BECBA" w:rsidR="00C556AE" w:rsidRPr="0034407F" w:rsidRDefault="00C556AE"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37.473-16.2.0 V1.0.0</w:t>
      </w:r>
      <w:r w:rsidRPr="0034407F">
        <w:rPr>
          <w:color w:val="000000"/>
          <w:sz w:val="18"/>
          <w:szCs w:val="18"/>
          <w:lang w:val="fr-FR" w:eastAsia="en-GB"/>
        </w:rPr>
        <w:tab/>
        <w:t>16.9.0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06</w:t>
      </w:r>
      <w:r w:rsidR="00D63672" w:rsidRPr="0034407F">
        <w:rPr>
          <w:color w:val="000000"/>
          <w:sz w:val="18"/>
          <w:szCs w:val="18"/>
          <w:lang w:val="fr-FR" w:eastAsia="en-GB"/>
        </w:rPr>
        <w:t>/10/2020</w:t>
      </w:r>
      <w:r w:rsidRPr="0034407F">
        <w:rPr>
          <w:color w:val="000000"/>
          <w:sz w:val="18"/>
          <w:szCs w:val="18"/>
          <w:lang w:val="fr-FR" w:eastAsia="en-GB"/>
        </w:rPr>
        <w:tab/>
      </w:r>
      <w:hyperlink r:id="rId2435" w:history="1">
        <w:r w:rsidR="00862234" w:rsidRPr="0034407F">
          <w:rPr>
            <w:rStyle w:val="Hyperlink"/>
            <w:sz w:val="18"/>
            <w:szCs w:val="18"/>
            <w:lang w:val="fr-FR" w:eastAsia="en-GB"/>
          </w:rPr>
          <w:t>https://members.tsdsi.in/index.php/s/zi7XfEtayYzXDxa</w:t>
        </w:r>
      </w:hyperlink>
    </w:p>
    <w:p w14:paraId="7A99F222" w14:textId="7BB86AD4" w:rsidR="00C556AE" w:rsidRPr="0034407F" w:rsidRDefault="00C556AE"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TTAT.3G-37.473V16.9.0</w:t>
      </w:r>
      <w:r w:rsidRPr="0034407F">
        <w:rPr>
          <w:color w:val="000000"/>
          <w:sz w:val="18"/>
          <w:szCs w:val="18"/>
          <w:lang w:val="fr-FR" w:eastAsia="en-GB"/>
        </w:rPr>
        <w:tab/>
        <w:t>16.9.0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/10/2022</w:t>
      </w:r>
      <w:r w:rsidRPr="0034407F">
        <w:rPr>
          <w:color w:val="000000"/>
          <w:sz w:val="18"/>
          <w:szCs w:val="18"/>
          <w:lang w:val="fr-FR" w:eastAsia="en-GB"/>
        </w:rPr>
        <w:tab/>
      </w:r>
      <w:hyperlink r:id="rId2436" w:history="1">
        <w:r w:rsidR="00862234" w:rsidRPr="0034407F">
          <w:rPr>
            <w:rStyle w:val="Hyperlink"/>
            <w:sz w:val="18"/>
            <w:szCs w:val="18"/>
            <w:lang w:val="fr-FR" w:eastAsia="en-GB"/>
          </w:rPr>
          <w:t>http://committee.tta.or.kr/data/ttasDown.jsp?kind=ttastd&amp;pk_num=TTAT.3G-37.473V16.9.0</w:t>
        </w:r>
      </w:hyperlink>
    </w:p>
    <w:p w14:paraId="7EEAF284" w14:textId="5DF99A39" w:rsidR="00C556AE" w:rsidRPr="00182533" w:rsidRDefault="006E0553" w:rsidP="00BD0E2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556AE" w:rsidRPr="00182533">
        <w:rPr>
          <w:b/>
          <w:bCs/>
          <w:color w:val="000000"/>
          <w:sz w:val="18"/>
          <w:szCs w:val="18"/>
          <w:lang w:eastAsia="en-GB"/>
        </w:rPr>
        <w:t xml:space="preserve"> 17</w:t>
      </w:r>
    </w:p>
    <w:p w14:paraId="1666AF03" w14:textId="441A1F4D" w:rsidR="00C556AE" w:rsidRPr="00C34319" w:rsidRDefault="00C556AE" w:rsidP="0086223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STD-T120-37.473.V17.1.0</w:t>
      </w:r>
      <w:r w:rsidRPr="00C34319">
        <w:rPr>
          <w:color w:val="000000"/>
          <w:sz w:val="18"/>
          <w:szCs w:val="18"/>
          <w:lang w:val="en-GB" w:eastAsia="en-GB"/>
        </w:rPr>
        <w:tab/>
        <w:t>17.1.0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437" w:history="1">
        <w:r w:rsidR="00862234" w:rsidRPr="00C34319">
          <w:rPr>
            <w:rStyle w:val="Hyperlink"/>
            <w:sz w:val="18"/>
            <w:szCs w:val="18"/>
            <w:lang w:val="en-GB" w:eastAsia="en-GB"/>
          </w:rPr>
          <w:t>https://www.arib.or.jp/english/html/overview/doc/T120_T23_SPECS/ARIB-STD-T120/Rel17/37/A37473-h10.pdf</w:t>
        </w:r>
      </w:hyperlink>
    </w:p>
    <w:p w14:paraId="7C54BFB5" w14:textId="6FBA61A2" w:rsidR="00C556AE" w:rsidRPr="00701E42" w:rsidRDefault="00C556AE"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ATIS.3GPP.37.473.V17.1.0</w:t>
      </w:r>
      <w:r w:rsidRPr="00701E42">
        <w:rPr>
          <w:color w:val="000000"/>
          <w:sz w:val="18"/>
          <w:szCs w:val="18"/>
          <w:lang w:val="en-GB" w:eastAsia="en-GB"/>
        </w:rPr>
        <w:tab/>
        <w:t>17.1.0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2438" w:history="1">
        <w:r w:rsidR="00862234" w:rsidRPr="00701E42">
          <w:rPr>
            <w:rStyle w:val="Hyperlink"/>
            <w:sz w:val="18"/>
            <w:szCs w:val="18"/>
            <w:lang w:val="en-GB" w:eastAsia="en-GB"/>
          </w:rPr>
          <w:t>https://www.atis.org/3gpp-transpositions - Rel-17</w:t>
        </w:r>
      </w:hyperlink>
    </w:p>
    <w:p w14:paraId="5A4B76BE" w14:textId="23C44B8A" w:rsidR="00C556AE" w:rsidRPr="00701E42" w:rsidRDefault="00C556AE" w:rsidP="0086223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CCSA.37.473V1710</w:t>
      </w:r>
      <w:r w:rsidRPr="00701E42">
        <w:rPr>
          <w:color w:val="000000"/>
          <w:sz w:val="18"/>
          <w:szCs w:val="18"/>
          <w:lang w:val="en-GB" w:eastAsia="en-GB"/>
        </w:rPr>
        <w:tab/>
        <w:t>17.1.0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/06/2022</w:t>
      </w:r>
      <w:r w:rsidRPr="00701E42">
        <w:rPr>
          <w:color w:val="000000"/>
          <w:sz w:val="18"/>
          <w:szCs w:val="18"/>
          <w:lang w:val="en-GB" w:eastAsia="en-GB"/>
        </w:rPr>
        <w:tab/>
      </w:r>
      <w:hyperlink r:id="rId2439" w:history="1">
        <w:r w:rsidR="00862234" w:rsidRPr="00701E42">
          <w:rPr>
            <w:rStyle w:val="Hyperlink"/>
            <w:sz w:val="18"/>
            <w:szCs w:val="18"/>
            <w:lang w:val="en-GB" w:eastAsia="en-GB"/>
          </w:rPr>
          <w:t>https://www.ccsa.org.cn/api/portalsFile/downloadOldFile?type=19&amp;oldFileUrl=ITU-R/M.2012-6/CCSA.37.473V1710.doc</w:t>
        </w:r>
      </w:hyperlink>
    </w:p>
    <w:p w14:paraId="1C1737C2" w14:textId="302A1FDA" w:rsidR="00C556AE" w:rsidRPr="0034407F" w:rsidRDefault="00C556AE"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137 473</w:t>
      </w:r>
      <w:r w:rsidRPr="0034407F">
        <w:rPr>
          <w:color w:val="000000"/>
          <w:sz w:val="18"/>
          <w:szCs w:val="18"/>
          <w:lang w:val="fr-FR" w:eastAsia="en-GB"/>
        </w:rPr>
        <w:tab/>
        <w:t>17.1.0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20</w:t>
      </w:r>
      <w:r w:rsidR="00D63672" w:rsidRPr="0034407F">
        <w:rPr>
          <w:color w:val="000000"/>
          <w:sz w:val="18"/>
          <w:szCs w:val="18"/>
          <w:lang w:val="fr-FR" w:eastAsia="en-GB"/>
        </w:rPr>
        <w:t>/07/2022</w:t>
      </w:r>
      <w:r w:rsidRPr="0034407F">
        <w:rPr>
          <w:color w:val="000000"/>
          <w:sz w:val="18"/>
          <w:szCs w:val="18"/>
          <w:lang w:val="fr-FR" w:eastAsia="en-GB"/>
        </w:rPr>
        <w:tab/>
      </w:r>
      <w:hyperlink r:id="rId2440" w:history="1">
        <w:r w:rsidR="00862234" w:rsidRPr="0034407F">
          <w:rPr>
            <w:rStyle w:val="Hyperlink"/>
            <w:sz w:val="18"/>
            <w:szCs w:val="18"/>
            <w:lang w:val="fr-FR" w:eastAsia="en-GB"/>
          </w:rPr>
          <w:t>https://www.etsi.org/deliver/etsi_ts/137400_137499/137473/17.01.00_60/ts_137473v170100p.pdf</w:t>
        </w:r>
      </w:hyperlink>
    </w:p>
    <w:p w14:paraId="41C2D40F" w14:textId="3D54EAF2" w:rsidR="00C556AE" w:rsidRPr="0034407F" w:rsidRDefault="00C556AE"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37.473-17.1.0 V1.1.0</w:t>
      </w:r>
      <w:r w:rsidRPr="0034407F">
        <w:rPr>
          <w:color w:val="000000"/>
          <w:sz w:val="18"/>
          <w:szCs w:val="18"/>
          <w:lang w:val="fr-FR" w:eastAsia="en-GB"/>
        </w:rPr>
        <w:tab/>
        <w:t>17.1.0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/11/2022</w:t>
      </w:r>
      <w:r w:rsidRPr="0034407F">
        <w:rPr>
          <w:color w:val="000000"/>
          <w:sz w:val="18"/>
          <w:szCs w:val="18"/>
          <w:lang w:val="fr-FR" w:eastAsia="en-GB"/>
        </w:rPr>
        <w:tab/>
      </w:r>
      <w:hyperlink r:id="rId2441" w:history="1">
        <w:r w:rsidR="00862234" w:rsidRPr="0034407F">
          <w:rPr>
            <w:rStyle w:val="Hyperlink"/>
            <w:sz w:val="18"/>
            <w:szCs w:val="18"/>
            <w:lang w:val="fr-FR" w:eastAsia="en-GB"/>
          </w:rPr>
          <w:t>https://members.tsdsi.in/s/wJdQkG33rSNTWCQ</w:t>
        </w:r>
      </w:hyperlink>
    </w:p>
    <w:p w14:paraId="6A4E2155" w14:textId="48E216A0" w:rsidR="00C556AE" w:rsidRPr="0034407F" w:rsidRDefault="00C556AE"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TTAT.3G-37.473V17.1.0</w:t>
      </w:r>
      <w:r w:rsidRPr="0034407F">
        <w:rPr>
          <w:color w:val="000000"/>
          <w:sz w:val="18"/>
          <w:szCs w:val="18"/>
          <w:lang w:val="fr-FR" w:eastAsia="en-GB"/>
        </w:rPr>
        <w:tab/>
        <w:t>17.1.0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/10/2022</w:t>
      </w:r>
      <w:r w:rsidRPr="0034407F">
        <w:rPr>
          <w:color w:val="000000"/>
          <w:sz w:val="18"/>
          <w:szCs w:val="18"/>
          <w:lang w:val="fr-FR" w:eastAsia="en-GB"/>
        </w:rPr>
        <w:tab/>
      </w:r>
      <w:hyperlink r:id="rId2442" w:history="1">
        <w:r w:rsidR="00862234" w:rsidRPr="0034407F">
          <w:rPr>
            <w:rStyle w:val="Hyperlink"/>
            <w:sz w:val="18"/>
            <w:szCs w:val="18"/>
            <w:lang w:val="fr-FR" w:eastAsia="en-GB"/>
          </w:rPr>
          <w:t>http://committee.tta.or.kr/data/ttasDown.jsp?kind=ttastd&amp;pk_num=TTAT.3G-37.473V17.1.0</w:t>
        </w:r>
      </w:hyperlink>
    </w:p>
    <w:p w14:paraId="5261AA92" w14:textId="77777777" w:rsidR="00C556AE" w:rsidRPr="00182533" w:rsidRDefault="00C556AE" w:rsidP="0046496D">
      <w:pPr>
        <w:pStyle w:val="Heading4"/>
      </w:pPr>
      <w:r w:rsidRPr="00182533">
        <w:lastRenderedPageBreak/>
        <w:t>2.1.4.37</w:t>
      </w:r>
      <w:r w:rsidRPr="00182533">
        <w:tab/>
        <w:t>TS 37.480</w:t>
      </w:r>
    </w:p>
    <w:p w14:paraId="07D98413" w14:textId="77777777" w:rsidR="00C556AE" w:rsidRPr="00182533" w:rsidRDefault="00C556AE" w:rsidP="00C556AE">
      <w:pPr>
        <w:pStyle w:val="Headingb"/>
        <w:tabs>
          <w:tab w:val="clear" w:pos="1985"/>
        </w:tabs>
      </w:pPr>
      <w:r w:rsidRPr="00182533">
        <w:t>Aspectos y principios generales de E1</w:t>
      </w:r>
    </w:p>
    <w:p w14:paraId="3EAC88FF" w14:textId="56CF5088" w:rsidR="00C556AE" w:rsidRPr="00182533" w:rsidRDefault="00C556AE" w:rsidP="00220C96">
      <w:pPr>
        <w:keepNext/>
        <w:keepLines/>
        <w:tabs>
          <w:tab w:val="clear" w:pos="1985"/>
        </w:tabs>
      </w:pPr>
      <w:r w:rsidRPr="00182533">
        <w:t>Este documento es una introducción a la serie de especificaciones técnicas 3GPP TS 37.48x en la que se define la interfaz E1. La interfaz E1 ofrece los medios para interconectar un gNB-CU-CP y un gNB-CU-UP de una gNB-CU en una NG-RAN, para interconectar un gNB-CU-CP y un gNB</w:t>
      </w:r>
      <w:r w:rsidR="00D6425C" w:rsidRPr="00182533">
        <w:noBreakHyphen/>
      </w:r>
      <w:r w:rsidRPr="00182533">
        <w:t>CU</w:t>
      </w:r>
      <w:r w:rsidR="00D6425C" w:rsidRPr="00182533">
        <w:noBreakHyphen/>
      </w:r>
      <w:r w:rsidRPr="00182533">
        <w:t>UP de un en-gNB en un E-UTRAN, para interconectar un eNB-CP y un eNB-UP de un eNB en un E-UTRAN o para interconectar un ng</w:t>
      </w:r>
      <w:r w:rsidR="00D6425C" w:rsidRPr="00182533">
        <w:noBreakHyphen/>
      </w:r>
      <w:r w:rsidRPr="00182533">
        <w:t>eNB-CU-CP y un ng-eNB-CU-UP de una ng-eNB-CU en una NG-RAN.</w:t>
      </w:r>
    </w:p>
    <w:p w14:paraId="166A957E" w14:textId="77777777" w:rsidR="00B2523B" w:rsidRPr="00182533" w:rsidRDefault="00B2523B" w:rsidP="00B2523B">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1D0D8776" w14:textId="1B9FE921" w:rsidR="00C556AE" w:rsidRPr="00182533" w:rsidRDefault="006E0553" w:rsidP="00BD0E2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556AE" w:rsidRPr="00182533">
        <w:rPr>
          <w:b/>
          <w:bCs/>
          <w:color w:val="000000"/>
          <w:sz w:val="18"/>
          <w:szCs w:val="18"/>
          <w:lang w:eastAsia="en-GB"/>
        </w:rPr>
        <w:t xml:space="preserve"> 17</w:t>
      </w:r>
    </w:p>
    <w:p w14:paraId="2B128CD0" w14:textId="2F8E46E4" w:rsidR="00C556AE" w:rsidRPr="00182533" w:rsidRDefault="00C556AE"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ATIS.3GPP.37.480.V17.1.0</w:t>
      </w:r>
      <w:r w:rsidRPr="00182533">
        <w:rPr>
          <w:color w:val="000000"/>
          <w:sz w:val="18"/>
          <w:szCs w:val="18"/>
          <w:lang w:eastAsia="en-GB"/>
        </w:rPr>
        <w:tab/>
        <w:t>17.1.0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2443" w:history="1">
        <w:r w:rsidR="00B2523B" w:rsidRPr="00182533">
          <w:rPr>
            <w:rStyle w:val="Hyperlink"/>
            <w:sz w:val="18"/>
            <w:szCs w:val="18"/>
            <w:lang w:eastAsia="en-GB"/>
          </w:rPr>
          <w:t>https://www.atis.org/3gpp-transpositions - Rel-17</w:t>
        </w:r>
      </w:hyperlink>
    </w:p>
    <w:p w14:paraId="01B0E454" w14:textId="6CFF0C23" w:rsidR="00C556AE" w:rsidRPr="00182533" w:rsidRDefault="00C556AE"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CCSA.37.480V1710</w:t>
      </w:r>
      <w:r w:rsidRPr="00182533">
        <w:rPr>
          <w:color w:val="000000"/>
          <w:sz w:val="18"/>
          <w:szCs w:val="18"/>
          <w:lang w:eastAsia="en-GB"/>
        </w:rPr>
        <w:tab/>
        <w:t>17.1.0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/06/2022</w:t>
      </w:r>
      <w:r w:rsidRPr="00182533">
        <w:rPr>
          <w:color w:val="000000"/>
          <w:sz w:val="18"/>
          <w:szCs w:val="18"/>
          <w:lang w:eastAsia="en-GB"/>
        </w:rPr>
        <w:tab/>
      </w:r>
      <w:hyperlink r:id="rId2444" w:history="1">
        <w:r w:rsidR="00B2523B" w:rsidRPr="00182533">
          <w:rPr>
            <w:rStyle w:val="Hyperlink"/>
            <w:sz w:val="18"/>
            <w:szCs w:val="18"/>
            <w:lang w:eastAsia="en-GB"/>
          </w:rPr>
          <w:t>https://www.ccsa.org.cn/api/portalsFile/downloadOldFile?type=19&amp;oldFileUrl=ITU-R/M.2012-6/CCSA.37.480V1710.doc</w:t>
        </w:r>
      </w:hyperlink>
    </w:p>
    <w:p w14:paraId="7A34190B" w14:textId="35470FE3" w:rsidR="00C556AE" w:rsidRPr="0034407F" w:rsidRDefault="00C556AE"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137 480</w:t>
      </w:r>
      <w:r w:rsidRPr="0034407F">
        <w:rPr>
          <w:color w:val="000000"/>
          <w:sz w:val="18"/>
          <w:szCs w:val="18"/>
          <w:lang w:val="fr-FR" w:eastAsia="en-GB"/>
        </w:rPr>
        <w:tab/>
        <w:t>17.1.0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20</w:t>
      </w:r>
      <w:r w:rsidR="00D63672" w:rsidRPr="0034407F">
        <w:rPr>
          <w:color w:val="000000"/>
          <w:sz w:val="18"/>
          <w:szCs w:val="18"/>
          <w:lang w:val="fr-FR" w:eastAsia="en-GB"/>
        </w:rPr>
        <w:t>/07/2022</w:t>
      </w:r>
      <w:r w:rsidRPr="0034407F">
        <w:rPr>
          <w:color w:val="000000"/>
          <w:sz w:val="18"/>
          <w:szCs w:val="18"/>
          <w:lang w:val="fr-FR" w:eastAsia="en-GB"/>
        </w:rPr>
        <w:tab/>
      </w:r>
      <w:hyperlink r:id="rId2445" w:history="1">
        <w:r w:rsidR="00B2523B" w:rsidRPr="0034407F">
          <w:rPr>
            <w:rStyle w:val="Hyperlink"/>
            <w:sz w:val="18"/>
            <w:szCs w:val="18"/>
            <w:lang w:val="fr-FR" w:eastAsia="en-GB"/>
          </w:rPr>
          <w:t>https://www.etsi.org/deliver/etsi_ts/137400_137499/137480/17.01.00_60/ts_137480v170100p.pdf</w:t>
        </w:r>
      </w:hyperlink>
    </w:p>
    <w:p w14:paraId="3BB1B37C" w14:textId="6D3AC404" w:rsidR="00C556AE" w:rsidRPr="0034407F" w:rsidRDefault="00C556AE"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37.48-17.1.0 V1.1.0</w:t>
      </w:r>
      <w:r w:rsidRPr="0034407F">
        <w:rPr>
          <w:color w:val="000000"/>
          <w:sz w:val="18"/>
          <w:szCs w:val="18"/>
          <w:lang w:val="fr-FR" w:eastAsia="en-GB"/>
        </w:rPr>
        <w:tab/>
        <w:t>17.1.0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/11/2022</w:t>
      </w:r>
      <w:r w:rsidRPr="0034407F">
        <w:rPr>
          <w:color w:val="000000"/>
          <w:sz w:val="18"/>
          <w:szCs w:val="18"/>
          <w:lang w:val="fr-FR" w:eastAsia="en-GB"/>
        </w:rPr>
        <w:tab/>
      </w:r>
      <w:hyperlink r:id="rId2446" w:history="1">
        <w:r w:rsidR="00B2523B" w:rsidRPr="0034407F">
          <w:rPr>
            <w:rStyle w:val="Hyperlink"/>
            <w:sz w:val="18"/>
            <w:szCs w:val="18"/>
            <w:lang w:val="fr-FR" w:eastAsia="en-GB"/>
          </w:rPr>
          <w:t>https://members.tsdsi.in/s/jB8JTtH55TotYzq</w:t>
        </w:r>
      </w:hyperlink>
    </w:p>
    <w:p w14:paraId="2B3F6999" w14:textId="0762A263" w:rsidR="00C556AE" w:rsidRPr="0034407F" w:rsidRDefault="00C556AE"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TTAT.3G-37.480V17.1.0</w:t>
      </w:r>
      <w:r w:rsidRPr="0034407F">
        <w:rPr>
          <w:color w:val="000000"/>
          <w:sz w:val="18"/>
          <w:szCs w:val="18"/>
          <w:lang w:val="fr-FR" w:eastAsia="en-GB"/>
        </w:rPr>
        <w:tab/>
        <w:t>17.1.0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/10/2022</w:t>
      </w:r>
      <w:r w:rsidRPr="0034407F">
        <w:rPr>
          <w:color w:val="000000"/>
          <w:sz w:val="18"/>
          <w:szCs w:val="18"/>
          <w:lang w:val="fr-FR" w:eastAsia="en-GB"/>
        </w:rPr>
        <w:tab/>
      </w:r>
      <w:hyperlink r:id="rId2447" w:history="1">
        <w:r w:rsidR="00B2523B" w:rsidRPr="0034407F">
          <w:rPr>
            <w:rStyle w:val="Hyperlink"/>
            <w:sz w:val="18"/>
            <w:szCs w:val="18"/>
            <w:lang w:val="fr-FR" w:eastAsia="en-GB"/>
          </w:rPr>
          <w:t>http://committee.tta.or.kr/data/ttasDown.jsp?kind=ttastd&amp;pk_num=TTAT.3G-37.480V17.1.0</w:t>
        </w:r>
      </w:hyperlink>
    </w:p>
    <w:p w14:paraId="3AC2EC59" w14:textId="6ECD63AF" w:rsidR="00C556AE" w:rsidRPr="0034407F" w:rsidRDefault="00C556AE"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TS-3GA-37.480(Rel17)v17.1.0</w:t>
      </w:r>
      <w:r w:rsidRPr="0034407F">
        <w:rPr>
          <w:color w:val="000000"/>
          <w:sz w:val="18"/>
          <w:szCs w:val="18"/>
          <w:lang w:val="fr-FR" w:eastAsia="en-GB"/>
        </w:rPr>
        <w:tab/>
        <w:t>17.1.0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07</w:t>
      </w:r>
      <w:r w:rsidR="00D63672" w:rsidRPr="0034407F">
        <w:rPr>
          <w:color w:val="000000"/>
          <w:sz w:val="18"/>
          <w:szCs w:val="18"/>
          <w:lang w:val="fr-FR" w:eastAsia="en-GB"/>
        </w:rPr>
        <w:t>/10/2022</w:t>
      </w:r>
      <w:r w:rsidRPr="0034407F">
        <w:rPr>
          <w:color w:val="000000"/>
          <w:sz w:val="18"/>
          <w:szCs w:val="18"/>
          <w:lang w:val="fr-FR" w:eastAsia="en-GB"/>
        </w:rPr>
        <w:tab/>
      </w:r>
      <w:hyperlink r:id="rId2448" w:history="1">
        <w:r w:rsidR="00B2523B" w:rsidRPr="0034407F">
          <w:rPr>
            <w:rStyle w:val="Hyperlink"/>
            <w:sz w:val="18"/>
            <w:szCs w:val="18"/>
            <w:lang w:val="fr-FR" w:eastAsia="en-GB"/>
          </w:rPr>
          <w:t>https://www.ttc.or.jp/st/docs/3gpp/2022/TS/TS-3GA-37.480v17.1.0.pdf</w:t>
        </w:r>
      </w:hyperlink>
    </w:p>
    <w:p w14:paraId="62F1DD09" w14:textId="77777777" w:rsidR="00C556AE" w:rsidRPr="00182533" w:rsidRDefault="00C556AE" w:rsidP="0046496D">
      <w:pPr>
        <w:pStyle w:val="Heading4"/>
      </w:pPr>
      <w:r w:rsidRPr="00182533">
        <w:t>2.1.4.38</w:t>
      </w:r>
      <w:r w:rsidRPr="00182533">
        <w:tab/>
        <w:t>TS 37.481</w:t>
      </w:r>
    </w:p>
    <w:p w14:paraId="73B97FC7" w14:textId="0FEAFBA4" w:rsidR="00C556AE" w:rsidRPr="00182533" w:rsidRDefault="00C556AE" w:rsidP="00C556AE">
      <w:pPr>
        <w:pStyle w:val="Headingb"/>
        <w:tabs>
          <w:tab w:val="clear" w:pos="1985"/>
        </w:tabs>
      </w:pPr>
      <w:r w:rsidRPr="00182533">
        <w:t xml:space="preserve">E1; </w:t>
      </w:r>
      <w:r w:rsidR="00CD0C52" w:rsidRPr="00182533">
        <w:t>c</w:t>
      </w:r>
      <w:r w:rsidRPr="00182533">
        <w:t>apa 1</w:t>
      </w:r>
    </w:p>
    <w:p w14:paraId="2E67E982" w14:textId="45E07A54" w:rsidR="00C556AE" w:rsidRPr="00182533" w:rsidRDefault="00C556AE" w:rsidP="00C556AE">
      <w:pPr>
        <w:tabs>
          <w:tab w:val="clear" w:pos="1985"/>
        </w:tabs>
      </w:pPr>
      <w:r w:rsidRPr="00182533">
        <w:t xml:space="preserve">En este documento se especifican las normas de implementación de la </w:t>
      </w:r>
      <w:r w:rsidR="00CD0C52" w:rsidRPr="00182533">
        <w:t>c</w:t>
      </w:r>
      <w:r w:rsidRPr="00182533">
        <w:t>apa 1 en la interfaz E1.</w:t>
      </w:r>
    </w:p>
    <w:p w14:paraId="6375EF93" w14:textId="77777777" w:rsidR="00C556AE" w:rsidRPr="00182533" w:rsidRDefault="00C556AE" w:rsidP="00C556AE">
      <w:pPr>
        <w:tabs>
          <w:tab w:val="clear" w:pos="1985"/>
        </w:tabs>
        <w:rPr>
          <w:b/>
        </w:rPr>
      </w:pPr>
      <w:r w:rsidRPr="00182533">
        <w:t>Queda fuera del alcance de este documento la especificación de los requisitos de retardo de transmisión y requisitos O&amp;M.</w:t>
      </w:r>
    </w:p>
    <w:p w14:paraId="78300E2B" w14:textId="77777777" w:rsidR="00B2523B" w:rsidRPr="00182533" w:rsidRDefault="00B2523B" w:rsidP="00B2523B">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20418888" w14:textId="779F322C" w:rsidR="00C556AE" w:rsidRPr="00182533" w:rsidRDefault="006E0553" w:rsidP="00BD0E2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556AE" w:rsidRPr="00182533">
        <w:rPr>
          <w:b/>
          <w:bCs/>
          <w:color w:val="000000"/>
          <w:sz w:val="18"/>
          <w:szCs w:val="18"/>
          <w:lang w:eastAsia="en-GB"/>
        </w:rPr>
        <w:t xml:space="preserve"> 17</w:t>
      </w:r>
    </w:p>
    <w:p w14:paraId="0D1F898C" w14:textId="0D6C208C" w:rsidR="00C556AE" w:rsidRPr="00182533" w:rsidRDefault="00C556AE"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ATIS.3GPP.37.481.V17.0.0</w:t>
      </w:r>
      <w:r w:rsidRPr="00182533">
        <w:rPr>
          <w:color w:val="000000"/>
          <w:sz w:val="18"/>
          <w:szCs w:val="18"/>
          <w:lang w:eastAsia="en-GB"/>
        </w:rPr>
        <w:tab/>
        <w:t>17.0.0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2449" w:history="1">
        <w:r w:rsidR="00765145" w:rsidRPr="00182533">
          <w:rPr>
            <w:rStyle w:val="Hyperlink"/>
            <w:sz w:val="18"/>
            <w:szCs w:val="18"/>
            <w:lang w:eastAsia="en-GB"/>
          </w:rPr>
          <w:t>https://www.atis.org/3gpp-transpositions - Rel-17</w:t>
        </w:r>
      </w:hyperlink>
    </w:p>
    <w:p w14:paraId="0DEC85EC" w14:textId="3CE93F5C" w:rsidR="00C556AE" w:rsidRPr="00182533" w:rsidRDefault="00C556AE" w:rsidP="0076514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CCSA.37.481V1700</w:t>
      </w:r>
      <w:r w:rsidRPr="00182533">
        <w:rPr>
          <w:color w:val="000000"/>
          <w:sz w:val="18"/>
          <w:szCs w:val="18"/>
          <w:lang w:eastAsia="en-GB"/>
        </w:rPr>
        <w:tab/>
        <w:t>17.0.0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/04/2022</w:t>
      </w:r>
      <w:r w:rsidRPr="00182533">
        <w:rPr>
          <w:color w:val="000000"/>
          <w:sz w:val="18"/>
          <w:szCs w:val="18"/>
          <w:lang w:eastAsia="en-GB"/>
        </w:rPr>
        <w:tab/>
      </w:r>
      <w:hyperlink r:id="rId2450" w:history="1">
        <w:r w:rsidR="00765145" w:rsidRPr="00182533">
          <w:rPr>
            <w:rStyle w:val="Hyperlink"/>
            <w:sz w:val="18"/>
            <w:szCs w:val="18"/>
            <w:lang w:eastAsia="en-GB"/>
          </w:rPr>
          <w:t>https://www.ccsa.org.cn/api/portalsFile/downloadOldFile?type=19&amp;oldFileUrl=ITU-R/M.2012-6/CCSA.37.481V1700.doc</w:t>
        </w:r>
      </w:hyperlink>
    </w:p>
    <w:p w14:paraId="45DA5BD7" w14:textId="7A1C4005" w:rsidR="00C556AE" w:rsidRPr="0034407F" w:rsidRDefault="00C556AE"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137 481</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07</w:t>
      </w:r>
      <w:r w:rsidR="00D63672" w:rsidRPr="0034407F">
        <w:rPr>
          <w:color w:val="000000"/>
          <w:sz w:val="18"/>
          <w:szCs w:val="18"/>
          <w:lang w:val="fr-FR" w:eastAsia="en-GB"/>
        </w:rPr>
        <w:t>/04/2022</w:t>
      </w:r>
      <w:r w:rsidRPr="0034407F">
        <w:rPr>
          <w:color w:val="000000"/>
          <w:sz w:val="18"/>
          <w:szCs w:val="18"/>
          <w:lang w:val="fr-FR" w:eastAsia="en-GB"/>
        </w:rPr>
        <w:tab/>
      </w:r>
      <w:hyperlink r:id="rId2451" w:history="1">
        <w:r w:rsidR="00765145" w:rsidRPr="0034407F">
          <w:rPr>
            <w:rStyle w:val="Hyperlink"/>
            <w:sz w:val="18"/>
            <w:szCs w:val="18"/>
            <w:lang w:val="fr-FR" w:eastAsia="en-GB"/>
          </w:rPr>
          <w:t>https://www.etsi.org/deliver/etsi_ts/137400_137499/137481/17.00.00_60/ts_137481v170000p.pdf</w:t>
        </w:r>
      </w:hyperlink>
    </w:p>
    <w:p w14:paraId="65022E48" w14:textId="1D213FA6" w:rsidR="00C556AE" w:rsidRPr="0034407F" w:rsidRDefault="00C556AE"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37.481-17.0.0 V1.0.0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/07/2022</w:t>
      </w:r>
      <w:r w:rsidRPr="0034407F">
        <w:rPr>
          <w:color w:val="000000"/>
          <w:sz w:val="18"/>
          <w:szCs w:val="18"/>
          <w:lang w:val="fr-FR" w:eastAsia="en-GB"/>
        </w:rPr>
        <w:tab/>
      </w:r>
      <w:hyperlink r:id="rId2452" w:history="1">
        <w:r w:rsidR="00765145" w:rsidRPr="0034407F">
          <w:rPr>
            <w:rStyle w:val="Hyperlink"/>
            <w:sz w:val="18"/>
            <w:szCs w:val="18"/>
            <w:lang w:val="fr-FR" w:eastAsia="en-GB"/>
          </w:rPr>
          <w:t>https://members.tsdsi.in/s/dm65dLH8msHx3Em</w:t>
        </w:r>
      </w:hyperlink>
    </w:p>
    <w:p w14:paraId="1FB65E91" w14:textId="42E8E9FD" w:rsidR="00C556AE" w:rsidRPr="0034407F" w:rsidRDefault="00C556AE"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TTAT.3G-37.481V17.0.0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2453" w:history="1">
        <w:r w:rsidR="00765145" w:rsidRPr="0034407F">
          <w:rPr>
            <w:rStyle w:val="Hyperlink"/>
            <w:sz w:val="18"/>
            <w:szCs w:val="18"/>
            <w:lang w:val="fr-FR" w:eastAsia="en-GB"/>
          </w:rPr>
          <w:t>http://committee.tta.or.kr/data/ttasDown.jsp?kind=ttastd&amp;pk_num=TTAT.3G-37.481V17.0.0</w:t>
        </w:r>
      </w:hyperlink>
    </w:p>
    <w:p w14:paraId="3256B56C" w14:textId="18D51648" w:rsidR="00C556AE" w:rsidRPr="0034407F" w:rsidRDefault="00C556AE"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TS-3GA-37.481(Rel17)v17.0.0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07</w:t>
      </w:r>
      <w:r w:rsidR="00D63672" w:rsidRPr="0034407F">
        <w:rPr>
          <w:color w:val="000000"/>
          <w:sz w:val="18"/>
          <w:szCs w:val="18"/>
          <w:lang w:val="fr-FR" w:eastAsia="en-GB"/>
        </w:rPr>
        <w:t>/10/2022</w:t>
      </w:r>
      <w:r w:rsidRPr="0034407F">
        <w:rPr>
          <w:color w:val="000000"/>
          <w:sz w:val="18"/>
          <w:szCs w:val="18"/>
          <w:lang w:val="fr-FR" w:eastAsia="en-GB"/>
        </w:rPr>
        <w:tab/>
      </w:r>
      <w:hyperlink r:id="rId2454" w:history="1">
        <w:r w:rsidR="00765145" w:rsidRPr="0034407F">
          <w:rPr>
            <w:rStyle w:val="Hyperlink"/>
            <w:sz w:val="18"/>
            <w:szCs w:val="18"/>
            <w:lang w:val="fr-FR" w:eastAsia="en-GB"/>
          </w:rPr>
          <w:t>https://www.ttc.or.jp/st/docs/3gpp/2022/TS/TS-3GA-37.481v17.0.0.pdf</w:t>
        </w:r>
      </w:hyperlink>
    </w:p>
    <w:p w14:paraId="437AB46B" w14:textId="77777777" w:rsidR="00C556AE" w:rsidRPr="00182533" w:rsidRDefault="00C556AE" w:rsidP="0046496D">
      <w:pPr>
        <w:pStyle w:val="Heading4"/>
      </w:pPr>
      <w:r w:rsidRPr="00182533">
        <w:lastRenderedPageBreak/>
        <w:t>2.1.4.39</w:t>
      </w:r>
      <w:r w:rsidRPr="00182533">
        <w:tab/>
        <w:t>TS 37.482</w:t>
      </w:r>
    </w:p>
    <w:p w14:paraId="556851F3" w14:textId="47DE3BD2" w:rsidR="00C556AE" w:rsidRPr="00182533" w:rsidRDefault="00C556AE" w:rsidP="00C556AE">
      <w:pPr>
        <w:pStyle w:val="Headingb"/>
        <w:tabs>
          <w:tab w:val="clear" w:pos="1985"/>
        </w:tabs>
      </w:pPr>
      <w:r w:rsidRPr="00182533">
        <w:t>E1; Transporte de señalización</w:t>
      </w:r>
    </w:p>
    <w:p w14:paraId="1E1CB264" w14:textId="1640EE0C" w:rsidR="00C556AE" w:rsidRPr="00182533" w:rsidRDefault="00C556AE" w:rsidP="00C556AE">
      <w:pPr>
        <w:tabs>
          <w:tab w:val="clear" w:pos="1985"/>
        </w:tabs>
      </w:pPr>
      <w:r w:rsidRPr="00182533">
        <w:t xml:space="preserve">En este documento se especifican las </w:t>
      </w:r>
      <w:r w:rsidR="009A6501" w:rsidRPr="00182533">
        <w:t>normas</w:t>
      </w:r>
      <w:r w:rsidRPr="00182533">
        <w:t xml:space="preserve"> para utilizar el transporte de señalización en la interfaz E1. La interfaz E1 ofrece los medios para interconectar gNB-CU-CP y gNB-CU-UP en la arquitectura NG-RAN (TS 38.401), para interconectar ng-eNB-CU-CP y ng-eNB-CU-UP en la arquitectura NG-RAN (TS 38.401) o para interconectar eNB-CP y eNB-UP en la arquitectura E-UTRAN (TS 36.401).</w:t>
      </w:r>
    </w:p>
    <w:p w14:paraId="4297B4CD" w14:textId="77777777" w:rsidR="00765145" w:rsidRPr="00182533" w:rsidRDefault="00765145" w:rsidP="00765145">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372DCB92" w14:textId="178CBE2F" w:rsidR="00C556AE" w:rsidRPr="00182533" w:rsidRDefault="006E0553" w:rsidP="00BD0E2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556AE" w:rsidRPr="00182533">
        <w:rPr>
          <w:b/>
          <w:bCs/>
          <w:color w:val="000000"/>
          <w:sz w:val="18"/>
          <w:szCs w:val="18"/>
          <w:lang w:eastAsia="en-GB"/>
        </w:rPr>
        <w:t xml:space="preserve"> 17</w:t>
      </w:r>
    </w:p>
    <w:p w14:paraId="72E774A1" w14:textId="597A2A8F" w:rsidR="00C556AE" w:rsidRPr="00182533" w:rsidRDefault="00C556AE"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ATIS.3GPP.37.482.V17.2.0</w:t>
      </w:r>
      <w:r w:rsidRPr="00182533">
        <w:rPr>
          <w:color w:val="000000"/>
          <w:sz w:val="18"/>
          <w:szCs w:val="18"/>
          <w:lang w:eastAsia="en-GB"/>
        </w:rPr>
        <w:tab/>
        <w:t>17.2.0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2455" w:history="1">
        <w:r w:rsidR="00765145" w:rsidRPr="00182533">
          <w:rPr>
            <w:rStyle w:val="Hyperlink"/>
            <w:sz w:val="18"/>
            <w:szCs w:val="18"/>
            <w:lang w:eastAsia="en-GB"/>
          </w:rPr>
          <w:t>https://www.atis.org/3gpp-transpositions - Rel-17</w:t>
        </w:r>
      </w:hyperlink>
    </w:p>
    <w:p w14:paraId="34724777" w14:textId="0A914166" w:rsidR="00C556AE" w:rsidRPr="00182533" w:rsidRDefault="00C556AE" w:rsidP="0076514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CCSA.37.482V1720</w:t>
      </w:r>
      <w:r w:rsidRPr="00182533">
        <w:rPr>
          <w:color w:val="000000"/>
          <w:sz w:val="18"/>
          <w:szCs w:val="18"/>
          <w:lang w:eastAsia="en-GB"/>
        </w:rPr>
        <w:tab/>
        <w:t>17.2.0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/09/2022</w:t>
      </w:r>
      <w:r w:rsidRPr="00182533">
        <w:rPr>
          <w:color w:val="000000"/>
          <w:sz w:val="18"/>
          <w:szCs w:val="18"/>
          <w:lang w:eastAsia="en-GB"/>
        </w:rPr>
        <w:tab/>
      </w:r>
      <w:hyperlink r:id="rId2456" w:history="1">
        <w:r w:rsidR="00765145" w:rsidRPr="00182533">
          <w:rPr>
            <w:rStyle w:val="Hyperlink"/>
            <w:sz w:val="18"/>
            <w:szCs w:val="18"/>
            <w:lang w:eastAsia="en-GB"/>
          </w:rPr>
          <w:t>https://www.ccsa.org.cn/api/portalsFile/downloadOldFile?type=19&amp;oldFileUrl=ITU-R/M.2012-6/CCSA.37.482V1720.doc</w:t>
        </w:r>
      </w:hyperlink>
    </w:p>
    <w:p w14:paraId="1F2C6731" w14:textId="61CA252E" w:rsidR="00C556AE" w:rsidRPr="0034407F" w:rsidRDefault="00C556AE"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137 482</w:t>
      </w:r>
      <w:r w:rsidRPr="0034407F">
        <w:rPr>
          <w:color w:val="000000"/>
          <w:sz w:val="18"/>
          <w:szCs w:val="18"/>
          <w:lang w:val="fr-FR" w:eastAsia="en-GB"/>
        </w:rPr>
        <w:tab/>
        <w:t>17.2.0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14</w:t>
      </w:r>
      <w:r w:rsidR="00D63672" w:rsidRPr="0034407F">
        <w:rPr>
          <w:color w:val="000000"/>
          <w:sz w:val="18"/>
          <w:szCs w:val="18"/>
          <w:lang w:val="fr-FR" w:eastAsia="en-GB"/>
        </w:rPr>
        <w:t>/10/2022</w:t>
      </w:r>
      <w:r w:rsidRPr="0034407F">
        <w:rPr>
          <w:color w:val="000000"/>
          <w:sz w:val="18"/>
          <w:szCs w:val="18"/>
          <w:lang w:val="fr-FR" w:eastAsia="en-GB"/>
        </w:rPr>
        <w:tab/>
      </w:r>
      <w:hyperlink r:id="rId2457" w:history="1">
        <w:r w:rsidR="00765145" w:rsidRPr="0034407F">
          <w:rPr>
            <w:rStyle w:val="Hyperlink"/>
            <w:sz w:val="18"/>
            <w:szCs w:val="18"/>
            <w:lang w:val="fr-FR" w:eastAsia="en-GB"/>
          </w:rPr>
          <w:t>https://www.etsi.org/deliver/etsi_ts/137400_137499/137482/17.02.00_60/ts_137482v170200p.pdf</w:t>
        </w:r>
      </w:hyperlink>
    </w:p>
    <w:p w14:paraId="057F76CE" w14:textId="594E6530" w:rsidR="00C556AE" w:rsidRPr="0034407F" w:rsidRDefault="00C556AE"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37.482-17.2.0 V1.2.0</w:t>
      </w:r>
      <w:r w:rsidRPr="0034407F">
        <w:rPr>
          <w:color w:val="000000"/>
          <w:sz w:val="18"/>
          <w:szCs w:val="18"/>
          <w:lang w:val="fr-FR" w:eastAsia="en-GB"/>
        </w:rPr>
        <w:tab/>
        <w:t>17.2.0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/01/2023</w:t>
      </w:r>
      <w:r w:rsidRPr="0034407F">
        <w:rPr>
          <w:color w:val="000000"/>
          <w:sz w:val="18"/>
          <w:szCs w:val="18"/>
          <w:lang w:val="fr-FR" w:eastAsia="en-GB"/>
        </w:rPr>
        <w:tab/>
      </w:r>
      <w:hyperlink r:id="rId2458" w:history="1">
        <w:r w:rsidR="00765145" w:rsidRPr="0034407F">
          <w:rPr>
            <w:rStyle w:val="Hyperlink"/>
            <w:sz w:val="18"/>
            <w:szCs w:val="18"/>
            <w:lang w:val="fr-FR" w:eastAsia="en-GB"/>
          </w:rPr>
          <w:t>https://members.tsdsi.in/s/3oK8tTx3P23AQtr</w:t>
        </w:r>
      </w:hyperlink>
      <w:r w:rsidR="00765145" w:rsidRPr="0034407F">
        <w:rPr>
          <w:color w:val="000000"/>
          <w:sz w:val="18"/>
          <w:szCs w:val="18"/>
          <w:lang w:val="fr-FR" w:eastAsia="en-GB"/>
        </w:rPr>
        <w:t xml:space="preserve"> </w:t>
      </w:r>
    </w:p>
    <w:p w14:paraId="05FD7290" w14:textId="7D5AEFD3" w:rsidR="00C556AE" w:rsidRPr="0034407F" w:rsidRDefault="00C556AE"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TTAT.3G-37.482V17.2.0</w:t>
      </w:r>
      <w:r w:rsidRPr="0034407F">
        <w:rPr>
          <w:color w:val="000000"/>
          <w:sz w:val="18"/>
          <w:szCs w:val="18"/>
          <w:lang w:val="fr-FR" w:eastAsia="en-GB"/>
        </w:rPr>
        <w:tab/>
        <w:t>17.2.0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/01/2023</w:t>
      </w:r>
      <w:r w:rsidRPr="0034407F">
        <w:rPr>
          <w:color w:val="000000"/>
          <w:sz w:val="18"/>
          <w:szCs w:val="18"/>
          <w:lang w:val="fr-FR" w:eastAsia="en-GB"/>
        </w:rPr>
        <w:tab/>
      </w:r>
      <w:hyperlink r:id="rId2459" w:history="1">
        <w:r w:rsidR="00765145" w:rsidRPr="0034407F">
          <w:rPr>
            <w:rStyle w:val="Hyperlink"/>
            <w:sz w:val="18"/>
            <w:szCs w:val="18"/>
            <w:lang w:val="fr-FR" w:eastAsia="en-GB"/>
          </w:rPr>
          <w:t>http://committee.tta.or.kr/data/ttasDown.jsp?kind=ttastd&amp;pk_num=TTAT.3G-37.482V17.2.0</w:t>
        </w:r>
      </w:hyperlink>
    </w:p>
    <w:p w14:paraId="6720BADA" w14:textId="7D499835" w:rsidR="00C556AE" w:rsidRPr="0034407F" w:rsidRDefault="00C556AE"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TS-3GA-37.482(Rel17)v17.2.0</w:t>
      </w:r>
      <w:r w:rsidRPr="0034407F">
        <w:rPr>
          <w:color w:val="000000"/>
          <w:sz w:val="18"/>
          <w:szCs w:val="18"/>
          <w:lang w:val="fr-FR" w:eastAsia="en-GB"/>
        </w:rPr>
        <w:tab/>
        <w:t>17.2.0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13</w:t>
      </w:r>
      <w:r w:rsidR="00D63672" w:rsidRPr="0034407F">
        <w:rPr>
          <w:color w:val="000000"/>
          <w:sz w:val="18"/>
          <w:szCs w:val="18"/>
          <w:lang w:val="fr-FR" w:eastAsia="en-GB"/>
        </w:rPr>
        <w:t>/01/2023</w:t>
      </w:r>
      <w:r w:rsidRPr="0034407F">
        <w:rPr>
          <w:color w:val="000000"/>
          <w:sz w:val="18"/>
          <w:szCs w:val="18"/>
          <w:lang w:val="fr-FR" w:eastAsia="en-GB"/>
        </w:rPr>
        <w:tab/>
      </w:r>
      <w:hyperlink r:id="rId2460" w:history="1">
        <w:r w:rsidR="00765145" w:rsidRPr="0034407F">
          <w:rPr>
            <w:rStyle w:val="Hyperlink"/>
            <w:sz w:val="18"/>
            <w:szCs w:val="18"/>
            <w:lang w:val="fr-FR" w:eastAsia="en-GB"/>
          </w:rPr>
          <w:t>https://www.ttc.or.jp/st/docs/3gpp/2023/TS/TS-3GA-37.482v17.2.0.pdf</w:t>
        </w:r>
      </w:hyperlink>
    </w:p>
    <w:p w14:paraId="6DAD3467" w14:textId="77777777" w:rsidR="00C556AE" w:rsidRPr="00182533" w:rsidRDefault="00C556AE" w:rsidP="0046496D">
      <w:pPr>
        <w:pStyle w:val="Heading4"/>
      </w:pPr>
      <w:r w:rsidRPr="00182533">
        <w:t>2.1.4.40</w:t>
      </w:r>
      <w:r w:rsidRPr="00182533">
        <w:tab/>
        <w:t>TS 37.483</w:t>
      </w:r>
    </w:p>
    <w:p w14:paraId="28C0533F" w14:textId="440C2C9C" w:rsidR="00C556AE" w:rsidRPr="00182533" w:rsidRDefault="00C556AE" w:rsidP="00C556AE">
      <w:pPr>
        <w:pStyle w:val="Headingb"/>
        <w:tabs>
          <w:tab w:val="clear" w:pos="1985"/>
        </w:tabs>
      </w:pPr>
      <w:r w:rsidRPr="00182533">
        <w:t>E1; Protocolo de aplicación (E1AP)</w:t>
      </w:r>
    </w:p>
    <w:p w14:paraId="75466D3A" w14:textId="7A8E5C83" w:rsidR="00C556AE" w:rsidRPr="00182533" w:rsidRDefault="00C556AE" w:rsidP="00C556AE">
      <w:pPr>
        <w:tabs>
          <w:tab w:val="clear" w:pos="1985"/>
        </w:tabs>
      </w:pPr>
      <w:r w:rsidRPr="00182533">
        <w:t>En este documento se especifica el protocolo de señalización de capa de red radioeléctrica 5G para la interfaz E1. La interfaz E1 ofrece los medios para interconectar un gNB-CU-CP y un gNB-CU-UP de una gNB-CU en una NG-RAN, para interconectar un gNB-CU-CP y un gNB-CU-UP de un en-gNB en un E-UTRAN, para interconectar un eNB-CP y un eNB-UP de un eNB en un E-UTRAN o para interconectar un ng-eNB-CU-CP y un ng</w:t>
      </w:r>
      <w:r w:rsidR="0046496D" w:rsidRPr="00182533">
        <w:noBreakHyphen/>
      </w:r>
      <w:r w:rsidRPr="00182533">
        <w:t>eNB-CU-UP de una ng-eNB-CU en una NG-RAN. El protocolo de aplicación E1 (E1AP) soporta las funciones de la interfaz E1 mediante los procedimientos de señalización definidos en este documento. E1AP se ajusta a los principios generales estipulados en TS 38.401 y TS 37.480.</w:t>
      </w:r>
    </w:p>
    <w:p w14:paraId="610A9805" w14:textId="77777777" w:rsidR="00765145" w:rsidRPr="00182533" w:rsidRDefault="00765145" w:rsidP="00765145">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0F5F58A0" w14:textId="1C0B69E8" w:rsidR="00C556AE" w:rsidRPr="00182533" w:rsidRDefault="006E0553" w:rsidP="00BD0E2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C556AE" w:rsidRPr="00182533">
        <w:rPr>
          <w:b/>
          <w:bCs/>
          <w:color w:val="000000"/>
          <w:sz w:val="18"/>
          <w:szCs w:val="18"/>
          <w:lang w:eastAsia="en-GB"/>
        </w:rPr>
        <w:t xml:space="preserve"> 17</w:t>
      </w:r>
    </w:p>
    <w:p w14:paraId="57D7B7CF" w14:textId="75B813D0" w:rsidR="00C556AE" w:rsidRPr="00182533" w:rsidRDefault="00C556AE"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ATIS.3GPP.37.483.V17.3.0</w:t>
      </w:r>
      <w:r w:rsidRPr="00182533">
        <w:rPr>
          <w:color w:val="000000"/>
          <w:sz w:val="18"/>
          <w:szCs w:val="18"/>
          <w:lang w:eastAsia="en-GB"/>
        </w:rPr>
        <w:tab/>
        <w:t>17.3.0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2461" w:history="1">
        <w:r w:rsidR="00E676F2" w:rsidRPr="00182533">
          <w:rPr>
            <w:rStyle w:val="Hyperlink"/>
            <w:sz w:val="18"/>
            <w:szCs w:val="18"/>
            <w:lang w:eastAsia="en-GB"/>
          </w:rPr>
          <w:t>https://www.atis.org/3gpp-transpositions - Rel-17</w:t>
        </w:r>
      </w:hyperlink>
    </w:p>
    <w:p w14:paraId="09B35732" w14:textId="2393BC1C" w:rsidR="00C556AE" w:rsidRPr="00182533" w:rsidRDefault="00C556AE" w:rsidP="00E676F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CCSA.37.483V1730</w:t>
      </w:r>
      <w:r w:rsidRPr="00182533">
        <w:rPr>
          <w:color w:val="000000"/>
          <w:sz w:val="18"/>
          <w:szCs w:val="18"/>
          <w:lang w:eastAsia="en-GB"/>
        </w:rPr>
        <w:tab/>
        <w:t>17.3.0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/12/2022</w:t>
      </w:r>
      <w:r w:rsidRPr="00182533">
        <w:rPr>
          <w:color w:val="000000"/>
          <w:sz w:val="18"/>
          <w:szCs w:val="18"/>
          <w:lang w:eastAsia="en-GB"/>
        </w:rPr>
        <w:tab/>
      </w:r>
      <w:hyperlink r:id="rId2462" w:history="1">
        <w:r w:rsidR="00E676F2" w:rsidRPr="00182533">
          <w:rPr>
            <w:rStyle w:val="Hyperlink"/>
            <w:sz w:val="18"/>
            <w:szCs w:val="18"/>
            <w:lang w:eastAsia="en-GB"/>
          </w:rPr>
          <w:t>https://www.ccsa.org.cn/api/portalsFile/downloadOldFile?type=19&amp;oldFileUrl=ITU-R/M.2012-6/CCSA.37.483V1730.doc</w:t>
        </w:r>
      </w:hyperlink>
    </w:p>
    <w:p w14:paraId="4024C838" w14:textId="25E0BB00" w:rsidR="00C556AE" w:rsidRPr="0034407F" w:rsidRDefault="00C556AE"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137 483</w:t>
      </w:r>
      <w:r w:rsidRPr="0034407F">
        <w:rPr>
          <w:color w:val="000000"/>
          <w:sz w:val="18"/>
          <w:szCs w:val="18"/>
          <w:lang w:val="fr-FR" w:eastAsia="en-GB"/>
        </w:rPr>
        <w:tab/>
        <w:t>17.3.0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13</w:t>
      </w:r>
      <w:r w:rsidR="00D63672" w:rsidRPr="0034407F">
        <w:rPr>
          <w:color w:val="000000"/>
          <w:sz w:val="18"/>
          <w:szCs w:val="18"/>
          <w:lang w:val="fr-FR" w:eastAsia="en-GB"/>
        </w:rPr>
        <w:t>/01/2023</w:t>
      </w:r>
      <w:r w:rsidRPr="0034407F">
        <w:rPr>
          <w:color w:val="000000"/>
          <w:sz w:val="18"/>
          <w:szCs w:val="18"/>
          <w:lang w:val="fr-FR" w:eastAsia="en-GB"/>
        </w:rPr>
        <w:tab/>
      </w:r>
      <w:hyperlink r:id="rId2463" w:history="1">
        <w:r w:rsidR="00E676F2" w:rsidRPr="0034407F">
          <w:rPr>
            <w:rStyle w:val="Hyperlink"/>
            <w:sz w:val="18"/>
            <w:szCs w:val="18"/>
            <w:lang w:val="fr-FR" w:eastAsia="en-GB"/>
          </w:rPr>
          <w:t>https://www.etsi.org/deliver/etsi_ts/137400_137499/137483/17.03.00_60/ts_137483v170300p.pdf</w:t>
        </w:r>
      </w:hyperlink>
    </w:p>
    <w:p w14:paraId="5E21E8E1" w14:textId="12A57FF0" w:rsidR="00C556AE" w:rsidRPr="0034407F" w:rsidRDefault="00C556AE"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37.483 17.3.0 V1.3.0</w:t>
      </w:r>
      <w:r w:rsidRPr="0034407F">
        <w:rPr>
          <w:color w:val="000000"/>
          <w:sz w:val="18"/>
          <w:szCs w:val="18"/>
          <w:lang w:val="fr-FR" w:eastAsia="en-GB"/>
        </w:rPr>
        <w:tab/>
        <w:t>17.3.0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2464" w:history="1">
        <w:r w:rsidR="00E676F2" w:rsidRPr="0034407F">
          <w:rPr>
            <w:rStyle w:val="Hyperlink"/>
            <w:sz w:val="18"/>
            <w:szCs w:val="18"/>
            <w:lang w:val="fr-FR" w:eastAsia="en-GB"/>
          </w:rPr>
          <w:t>https://members.tsdsi.in/s/RsKEMsDAPfy3xHi</w:t>
        </w:r>
      </w:hyperlink>
    </w:p>
    <w:p w14:paraId="55EFE617" w14:textId="579DA9C8" w:rsidR="00C556AE" w:rsidRPr="0034407F" w:rsidRDefault="00C556AE"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TTAT.3G-37.483V17.3.0</w:t>
      </w:r>
      <w:r w:rsidRPr="0034407F">
        <w:rPr>
          <w:color w:val="000000"/>
          <w:sz w:val="18"/>
          <w:szCs w:val="18"/>
          <w:lang w:val="fr-FR" w:eastAsia="en-GB"/>
        </w:rPr>
        <w:tab/>
        <w:t>17.3.0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2465" w:history="1">
        <w:r w:rsidR="00E676F2" w:rsidRPr="0034407F">
          <w:rPr>
            <w:rStyle w:val="Hyperlink"/>
            <w:sz w:val="18"/>
            <w:szCs w:val="18"/>
            <w:lang w:val="fr-FR" w:eastAsia="en-GB"/>
          </w:rPr>
          <w:t>http://committee.tta.or.kr/data/ttasDown.jsp?kind=ttastd&amp;pk_num=TTAT.3G-37.483V17.3.0</w:t>
        </w:r>
      </w:hyperlink>
    </w:p>
    <w:p w14:paraId="6F5ADED6" w14:textId="5C8B36D7" w:rsidR="00C556AE" w:rsidRPr="0034407F" w:rsidRDefault="00C556AE"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TTC</w:t>
      </w:r>
      <w:r w:rsidRPr="0034407F">
        <w:rPr>
          <w:color w:val="000000"/>
          <w:sz w:val="18"/>
          <w:szCs w:val="18"/>
          <w:lang w:val="fr-FR" w:eastAsia="en-GB"/>
        </w:rPr>
        <w:tab/>
        <w:t>TS-3GA-37.483(Rel17)v17.3.0</w:t>
      </w:r>
      <w:r w:rsidRPr="0034407F">
        <w:rPr>
          <w:color w:val="000000"/>
          <w:sz w:val="18"/>
          <w:szCs w:val="18"/>
          <w:lang w:val="fr-FR" w:eastAsia="en-GB"/>
        </w:rPr>
        <w:tab/>
        <w:t>17.3.0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14</w:t>
      </w:r>
      <w:r w:rsidR="00D63672" w:rsidRPr="0034407F">
        <w:rPr>
          <w:color w:val="000000"/>
          <w:sz w:val="18"/>
          <w:szCs w:val="18"/>
          <w:lang w:val="fr-FR" w:eastAsia="en-GB"/>
        </w:rPr>
        <w:t>/04/2023</w:t>
      </w:r>
      <w:r w:rsidRPr="0034407F">
        <w:rPr>
          <w:color w:val="000000"/>
          <w:sz w:val="18"/>
          <w:szCs w:val="18"/>
          <w:lang w:val="fr-FR" w:eastAsia="en-GB"/>
        </w:rPr>
        <w:tab/>
      </w:r>
      <w:hyperlink r:id="rId2466" w:history="1">
        <w:r w:rsidR="00E676F2" w:rsidRPr="0034407F">
          <w:rPr>
            <w:rStyle w:val="Hyperlink"/>
            <w:sz w:val="18"/>
            <w:szCs w:val="18"/>
            <w:lang w:val="fr-FR" w:eastAsia="en-GB"/>
          </w:rPr>
          <w:t>https://www.ttc.or.jp/st/docs/3gpp/2023/TS/TS-3GA-37.483v17.3.0.pdf</w:t>
        </w:r>
      </w:hyperlink>
    </w:p>
    <w:p w14:paraId="0C23B9D2" w14:textId="77777777" w:rsidR="00C556AE" w:rsidRPr="00182533" w:rsidRDefault="00C556AE" w:rsidP="00C556AE">
      <w:pPr>
        <w:pStyle w:val="Heading4"/>
      </w:pPr>
      <w:r w:rsidRPr="00182533">
        <w:lastRenderedPageBreak/>
        <w:t>2.1.4.41</w:t>
      </w:r>
      <w:r w:rsidRPr="00182533">
        <w:tab/>
        <w:t>TS 25.446</w:t>
      </w:r>
    </w:p>
    <w:p w14:paraId="519C6D5A" w14:textId="77777777" w:rsidR="00C556AE" w:rsidRPr="00182533" w:rsidRDefault="00C556AE" w:rsidP="0046496D">
      <w:pPr>
        <w:pStyle w:val="Headingb"/>
        <w:tabs>
          <w:tab w:val="clear" w:pos="1985"/>
        </w:tabs>
      </w:pPr>
      <w:r w:rsidRPr="00182533">
        <w:t>Protocolo de sincronización de MBMS (SYNC)</w:t>
      </w:r>
    </w:p>
    <w:p w14:paraId="791BFB25" w14:textId="54A044D0" w:rsidR="00C556AE" w:rsidRPr="00182533" w:rsidRDefault="00C556AE" w:rsidP="00C556AE">
      <w:pPr>
        <w:keepNext/>
        <w:keepLines/>
        <w:rPr>
          <w:rFonts w:eastAsiaTheme="minorEastAsia"/>
        </w:rPr>
      </w:pPr>
      <w:r w:rsidRPr="00182533">
        <w:t>En este documento se especifica el Protocolo de Sincronización MBMS. Para la versión de esta especificación, se utiliza en Iu hacia UTRAN y M1 hacia E-UTRAN.</w:t>
      </w:r>
    </w:p>
    <w:p w14:paraId="417EB865" w14:textId="77777777" w:rsidR="00C556AE" w:rsidRPr="00182533" w:rsidRDefault="00C556AE" w:rsidP="00C556AE">
      <w:pPr>
        <w:keepNext/>
        <w:keepLines/>
        <w:widowControl w:val="0"/>
        <w:tabs>
          <w:tab w:val="left" w:pos="90"/>
          <w:tab w:val="left" w:pos="680"/>
          <w:tab w:val="left" w:pos="3910"/>
          <w:tab w:val="left" w:pos="4650"/>
          <w:tab w:val="left" w:pos="5730"/>
        </w:tabs>
        <w:overflowPunct/>
        <w:spacing w:before="94"/>
        <w:textAlignment w:val="auto"/>
        <w:rPr>
          <w:b/>
          <w:bCs/>
          <w:color w:val="000000"/>
          <w:sz w:val="23"/>
          <w:szCs w:val="23"/>
          <w:lang w:eastAsia="en-GB"/>
        </w:rPr>
      </w:pPr>
      <w:r w:rsidRPr="00182533">
        <w:rPr>
          <w:b/>
          <w:bCs/>
          <w:color w:val="000000"/>
          <w:sz w:val="18"/>
          <w:szCs w:val="18"/>
          <w:lang w:eastAsia="en-GB"/>
        </w:rPr>
        <w:t>SDO</w:t>
      </w:r>
      <w:r w:rsidRPr="00182533">
        <w:rPr>
          <w:rFonts w:ascii="Arial" w:hAnsi="Arial" w:cs="Arial"/>
          <w:szCs w:val="24"/>
          <w:lang w:eastAsia="en-GB"/>
        </w:rPr>
        <w:tab/>
      </w:r>
      <w:r w:rsidRPr="00182533">
        <w:rPr>
          <w:b/>
          <w:bCs/>
          <w:color w:val="000000"/>
          <w:sz w:val="18"/>
          <w:szCs w:val="18"/>
          <w:lang w:eastAsia="en-GB"/>
        </w:rPr>
        <w:t>No. de documento.</w:t>
      </w:r>
      <w:r w:rsidRPr="00182533">
        <w:rPr>
          <w:rFonts w:ascii="Arial" w:hAnsi="Arial" w:cs="Arial"/>
          <w:szCs w:val="24"/>
          <w:lang w:eastAsia="en-GB"/>
        </w:rPr>
        <w:tab/>
      </w:r>
      <w:r w:rsidRPr="00182533">
        <w:rPr>
          <w:b/>
          <w:bCs/>
          <w:color w:val="000000"/>
          <w:sz w:val="18"/>
          <w:szCs w:val="18"/>
          <w:lang w:eastAsia="en-GB"/>
        </w:rPr>
        <w:t>Versión</w:t>
      </w:r>
      <w:r w:rsidRPr="00182533">
        <w:rPr>
          <w:rFonts w:ascii="Arial" w:hAnsi="Arial" w:cs="Arial"/>
          <w:szCs w:val="24"/>
          <w:lang w:eastAsia="en-GB"/>
        </w:rPr>
        <w:tab/>
      </w:r>
      <w:r w:rsidRPr="00182533">
        <w:rPr>
          <w:b/>
          <w:bCs/>
          <w:color w:val="000000"/>
          <w:sz w:val="18"/>
          <w:szCs w:val="18"/>
          <w:lang w:eastAsia="en-GB"/>
        </w:rPr>
        <w:t>Fecha de publicación</w:t>
      </w:r>
      <w:r w:rsidRPr="00182533">
        <w:rPr>
          <w:rFonts w:ascii="Arial" w:hAnsi="Arial" w:cs="Arial"/>
          <w:szCs w:val="24"/>
          <w:lang w:eastAsia="en-GB"/>
        </w:rPr>
        <w:tab/>
      </w:r>
      <w:r w:rsidRPr="00182533">
        <w:rPr>
          <w:b/>
          <w:bCs/>
          <w:color w:val="000000"/>
          <w:sz w:val="18"/>
          <w:szCs w:val="18"/>
          <w:lang w:eastAsia="en-GB"/>
        </w:rPr>
        <w:t>Ubicación</w:t>
      </w:r>
    </w:p>
    <w:p w14:paraId="4CB4B9C1" w14:textId="460C89D7" w:rsidR="00577177" w:rsidRPr="00182533" w:rsidRDefault="006E0553" w:rsidP="00577177">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577177" w:rsidRPr="00182533">
        <w:rPr>
          <w:b/>
          <w:bCs/>
          <w:color w:val="000000"/>
          <w:sz w:val="18"/>
          <w:szCs w:val="18"/>
          <w:lang w:eastAsia="en-GB"/>
        </w:rPr>
        <w:t xml:space="preserve"> 10</w:t>
      </w:r>
    </w:p>
    <w:p w14:paraId="4C4702E5" w14:textId="66FF3E94" w:rsidR="00577177" w:rsidRPr="00C34319" w:rsidRDefault="00577177" w:rsidP="00E676F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STD-T120-25.446.V10.2.0</w:t>
      </w:r>
      <w:r w:rsidRPr="00C34319">
        <w:rPr>
          <w:color w:val="000000"/>
          <w:sz w:val="18"/>
          <w:szCs w:val="18"/>
          <w:lang w:val="en-GB" w:eastAsia="en-GB"/>
        </w:rPr>
        <w:tab/>
        <w:t>10.2.0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467" w:history="1">
        <w:r w:rsidR="00E676F2" w:rsidRPr="00C34319">
          <w:rPr>
            <w:rStyle w:val="Hyperlink"/>
            <w:sz w:val="18"/>
            <w:szCs w:val="18"/>
            <w:lang w:val="en-GB" w:eastAsia="en-GB"/>
          </w:rPr>
          <w:t>https://www.arib.or.jp/english/html/overview/doc/T120_T23_SPECS/ARIB-STD-T120/Rel10/25/A25446-a20.pdf</w:t>
        </w:r>
      </w:hyperlink>
    </w:p>
    <w:p w14:paraId="5B46E69A" w14:textId="54E2DDAE" w:rsidR="00577177" w:rsidRPr="00701E42"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ATIS.3GPP.25.446V1020</w:t>
      </w:r>
      <w:r w:rsidRPr="00701E42">
        <w:rPr>
          <w:color w:val="000000"/>
          <w:sz w:val="18"/>
          <w:szCs w:val="18"/>
          <w:lang w:val="en-GB" w:eastAsia="en-GB"/>
        </w:rPr>
        <w:tab/>
        <w:t>10.2.0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2468" w:history="1">
        <w:r w:rsidR="00E676F2" w:rsidRPr="00701E42">
          <w:rPr>
            <w:rStyle w:val="Hyperlink"/>
            <w:sz w:val="18"/>
            <w:szCs w:val="18"/>
            <w:lang w:val="en-GB" w:eastAsia="en-GB"/>
          </w:rPr>
          <w:t>https://www.atis.org/3gpp-documents/Rel99-14/</w:t>
        </w:r>
      </w:hyperlink>
    </w:p>
    <w:p w14:paraId="4A0992DD" w14:textId="33CAB319" w:rsidR="00577177" w:rsidRPr="00701E42" w:rsidRDefault="00577177" w:rsidP="00E676F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CCSA.25.446V1020</w:t>
      </w:r>
      <w:r w:rsidRPr="00701E42">
        <w:rPr>
          <w:color w:val="000000"/>
          <w:sz w:val="18"/>
          <w:szCs w:val="18"/>
          <w:lang w:val="en-GB" w:eastAsia="en-GB"/>
        </w:rPr>
        <w:tab/>
        <w:t>10.2.0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E676F2" w:rsidRPr="00701E42">
        <w:rPr>
          <w:color w:val="000000"/>
          <w:sz w:val="18"/>
          <w:szCs w:val="18"/>
          <w:lang w:val="en-GB" w:eastAsia="en-GB"/>
        </w:rPr>
        <w:t>/</w:t>
      </w:r>
      <w:r w:rsidRPr="00701E42">
        <w:rPr>
          <w:color w:val="000000"/>
          <w:sz w:val="18"/>
          <w:szCs w:val="18"/>
          <w:lang w:val="en-GB" w:eastAsia="en-GB"/>
        </w:rPr>
        <w:t>12</w:t>
      </w:r>
      <w:r w:rsidR="00E676F2" w:rsidRPr="00701E42">
        <w:rPr>
          <w:color w:val="000000"/>
          <w:sz w:val="18"/>
          <w:szCs w:val="18"/>
          <w:lang w:val="en-GB" w:eastAsia="en-GB"/>
        </w:rPr>
        <w:t>/</w:t>
      </w:r>
      <w:r w:rsidRPr="00701E42">
        <w:rPr>
          <w:color w:val="000000"/>
          <w:sz w:val="18"/>
          <w:szCs w:val="18"/>
          <w:lang w:val="en-GB" w:eastAsia="en-GB"/>
        </w:rPr>
        <w:t>2011</w:t>
      </w:r>
      <w:r w:rsidRPr="00701E42">
        <w:rPr>
          <w:color w:val="000000"/>
          <w:sz w:val="18"/>
          <w:szCs w:val="18"/>
          <w:lang w:val="en-GB" w:eastAsia="en-GB"/>
        </w:rPr>
        <w:tab/>
      </w:r>
      <w:hyperlink r:id="rId2469" w:history="1">
        <w:r w:rsidR="00E676F2" w:rsidRPr="00701E42">
          <w:rPr>
            <w:rStyle w:val="Hyperlink"/>
            <w:sz w:val="18"/>
            <w:szCs w:val="18"/>
            <w:lang w:val="en-GB" w:eastAsia="en-GB"/>
          </w:rPr>
          <w:t>https://www.ccsa.org.cn/api/portalsFile/downloadOldFile?type=19&amp;oldFileUrl=ITU-R/M.2012-6/CCSA.25.446V1020.doc</w:t>
        </w:r>
      </w:hyperlink>
    </w:p>
    <w:p w14:paraId="6C53F7DB" w14:textId="26698A8C"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125 446</w:t>
      </w:r>
      <w:r w:rsidRPr="0034407F">
        <w:rPr>
          <w:color w:val="000000"/>
          <w:sz w:val="18"/>
          <w:szCs w:val="18"/>
          <w:lang w:val="fr-FR" w:eastAsia="en-GB"/>
        </w:rPr>
        <w:tab/>
        <w:t>10.2.0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10</w:t>
      </w:r>
      <w:r w:rsidR="00E676F2" w:rsidRPr="0034407F">
        <w:rPr>
          <w:color w:val="000000"/>
          <w:sz w:val="18"/>
          <w:szCs w:val="18"/>
          <w:lang w:val="fr-FR" w:eastAsia="en-GB"/>
        </w:rPr>
        <w:t>/</w:t>
      </w:r>
      <w:r w:rsidRPr="0034407F">
        <w:rPr>
          <w:color w:val="000000"/>
          <w:sz w:val="18"/>
          <w:szCs w:val="18"/>
          <w:lang w:val="fr-FR" w:eastAsia="en-GB"/>
        </w:rPr>
        <w:t>01</w:t>
      </w:r>
      <w:r w:rsidR="00E676F2" w:rsidRPr="0034407F">
        <w:rPr>
          <w:color w:val="000000"/>
          <w:sz w:val="18"/>
          <w:szCs w:val="18"/>
          <w:lang w:val="fr-FR" w:eastAsia="en-GB"/>
        </w:rPr>
        <w:t>/</w:t>
      </w:r>
      <w:r w:rsidRPr="0034407F">
        <w:rPr>
          <w:color w:val="000000"/>
          <w:sz w:val="18"/>
          <w:szCs w:val="18"/>
          <w:lang w:val="fr-FR" w:eastAsia="en-GB"/>
        </w:rPr>
        <w:t>2012</w:t>
      </w:r>
      <w:r w:rsidRPr="0034407F">
        <w:rPr>
          <w:color w:val="000000"/>
          <w:sz w:val="18"/>
          <w:szCs w:val="18"/>
          <w:lang w:val="fr-FR" w:eastAsia="en-GB"/>
        </w:rPr>
        <w:tab/>
      </w:r>
      <w:hyperlink r:id="rId2470" w:history="1">
        <w:r w:rsidR="00E676F2" w:rsidRPr="0034407F">
          <w:rPr>
            <w:rStyle w:val="Hyperlink"/>
            <w:sz w:val="18"/>
            <w:szCs w:val="18"/>
            <w:lang w:val="fr-FR" w:eastAsia="en-GB"/>
          </w:rPr>
          <w:t>https://www.etsi.org/deliver/etsi_ts/125400_125499/125446/10.02.00_60/ts_125446v100200p.pdf</w:t>
        </w:r>
      </w:hyperlink>
    </w:p>
    <w:p w14:paraId="6C588903" w14:textId="347C429B"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25.446-10.2.0 V1.0.0</w:t>
      </w:r>
      <w:r w:rsidRPr="0034407F">
        <w:rPr>
          <w:color w:val="000000"/>
          <w:sz w:val="18"/>
          <w:szCs w:val="18"/>
          <w:lang w:val="fr-FR" w:eastAsia="en-GB"/>
        </w:rPr>
        <w:tab/>
        <w:t>10.2.0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471" w:history="1">
        <w:r w:rsidR="00E676F2" w:rsidRPr="0034407F">
          <w:rPr>
            <w:rStyle w:val="Hyperlink"/>
            <w:sz w:val="18"/>
            <w:szCs w:val="18"/>
            <w:lang w:val="fr-FR" w:eastAsia="en-GB"/>
          </w:rPr>
          <w:t>https://members.tsdsi.in/index.php/s/KDDKeC5ganfz3HJ</w:t>
        </w:r>
      </w:hyperlink>
    </w:p>
    <w:p w14:paraId="1B8D2D0E" w14:textId="0C299521"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TTAT.3G-25.446V10.2.0</w:t>
      </w:r>
      <w:r w:rsidRPr="0034407F">
        <w:rPr>
          <w:color w:val="000000"/>
          <w:sz w:val="18"/>
          <w:szCs w:val="18"/>
          <w:lang w:val="fr-FR" w:eastAsia="en-GB"/>
        </w:rPr>
        <w:tab/>
        <w:t>10.2.0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2472" w:history="1">
        <w:r w:rsidR="00E676F2" w:rsidRPr="0034407F">
          <w:rPr>
            <w:rStyle w:val="Hyperlink"/>
            <w:sz w:val="18"/>
            <w:szCs w:val="18"/>
            <w:lang w:val="fr-FR" w:eastAsia="en-GB"/>
          </w:rPr>
          <w:t>http://committee.tta.or.kr/data/ttasDown.jsp?kind=ttastd&amp;pk_num=TTAT.3G-25.446V10.2.0</w:t>
        </w:r>
      </w:hyperlink>
    </w:p>
    <w:p w14:paraId="12063A65" w14:textId="2D876FC4" w:rsidR="00577177" w:rsidRPr="00182533" w:rsidRDefault="006E0553" w:rsidP="00BD0E2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577177" w:rsidRPr="00182533">
        <w:rPr>
          <w:b/>
          <w:bCs/>
          <w:color w:val="000000"/>
          <w:sz w:val="18"/>
          <w:szCs w:val="18"/>
          <w:lang w:eastAsia="en-GB"/>
        </w:rPr>
        <w:t xml:space="preserve"> 11</w:t>
      </w:r>
    </w:p>
    <w:p w14:paraId="13FAF309" w14:textId="5EC45B6A" w:rsidR="00577177" w:rsidRPr="00C34319" w:rsidRDefault="00577177" w:rsidP="00E676F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STD-T120-25.446.V11.0.0</w:t>
      </w:r>
      <w:r w:rsidRPr="00C34319">
        <w:rPr>
          <w:color w:val="000000"/>
          <w:sz w:val="18"/>
          <w:szCs w:val="18"/>
          <w:lang w:val="en-GB" w:eastAsia="en-GB"/>
        </w:rPr>
        <w:tab/>
        <w:t>11.0.0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473" w:history="1">
        <w:r w:rsidR="00E676F2" w:rsidRPr="00C34319">
          <w:rPr>
            <w:rStyle w:val="Hyperlink"/>
            <w:sz w:val="18"/>
            <w:szCs w:val="18"/>
            <w:lang w:val="en-GB" w:eastAsia="en-GB"/>
          </w:rPr>
          <w:t>https://www.arib.or.jp/english/html/overview/doc/T120_T23_SPECS/ARIB-STD-T120/Rel11/25/A25446-b00.pdf</w:t>
        </w:r>
      </w:hyperlink>
    </w:p>
    <w:p w14:paraId="1D4A588B" w14:textId="357C9BF5" w:rsidR="00577177" w:rsidRPr="00701E42"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ATIS.3GPP.25.446V1100</w:t>
      </w:r>
      <w:r w:rsidRPr="00701E42">
        <w:rPr>
          <w:color w:val="000000"/>
          <w:sz w:val="18"/>
          <w:szCs w:val="18"/>
          <w:lang w:val="en-GB" w:eastAsia="en-GB"/>
        </w:rPr>
        <w:tab/>
        <w:t>11.0.0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2474" w:history="1">
        <w:r w:rsidR="00E676F2" w:rsidRPr="00701E42">
          <w:rPr>
            <w:rStyle w:val="Hyperlink"/>
            <w:sz w:val="18"/>
            <w:szCs w:val="18"/>
            <w:lang w:val="en-GB" w:eastAsia="en-GB"/>
          </w:rPr>
          <w:t>https://www.atis.org/3gpp-documents/Rel99-14/</w:t>
        </w:r>
      </w:hyperlink>
    </w:p>
    <w:p w14:paraId="48338FC8" w14:textId="005F63BB" w:rsidR="00577177" w:rsidRPr="00701E42" w:rsidRDefault="00577177" w:rsidP="00E676F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CCSA.25.446V1100</w:t>
      </w:r>
      <w:r w:rsidRPr="00701E42">
        <w:rPr>
          <w:color w:val="000000"/>
          <w:sz w:val="18"/>
          <w:szCs w:val="18"/>
          <w:lang w:val="en-GB" w:eastAsia="en-GB"/>
        </w:rPr>
        <w:tab/>
        <w:t>11.0.0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E676F2" w:rsidRPr="00701E42">
        <w:rPr>
          <w:color w:val="000000"/>
          <w:sz w:val="18"/>
          <w:szCs w:val="18"/>
          <w:lang w:val="en-GB" w:eastAsia="en-GB"/>
        </w:rPr>
        <w:t>/</w:t>
      </w:r>
      <w:r w:rsidRPr="00701E42">
        <w:rPr>
          <w:color w:val="000000"/>
          <w:sz w:val="18"/>
          <w:szCs w:val="18"/>
          <w:lang w:val="en-GB" w:eastAsia="en-GB"/>
        </w:rPr>
        <w:t>09</w:t>
      </w:r>
      <w:r w:rsidR="00E676F2" w:rsidRPr="00701E42">
        <w:rPr>
          <w:color w:val="000000"/>
          <w:sz w:val="18"/>
          <w:szCs w:val="18"/>
          <w:lang w:val="en-GB" w:eastAsia="en-GB"/>
        </w:rPr>
        <w:t>/</w:t>
      </w:r>
      <w:r w:rsidRPr="00701E42">
        <w:rPr>
          <w:color w:val="000000"/>
          <w:sz w:val="18"/>
          <w:szCs w:val="18"/>
          <w:lang w:val="en-GB" w:eastAsia="en-GB"/>
        </w:rPr>
        <w:t>2012</w:t>
      </w:r>
      <w:r w:rsidRPr="00701E42">
        <w:rPr>
          <w:color w:val="000000"/>
          <w:sz w:val="18"/>
          <w:szCs w:val="18"/>
          <w:lang w:val="en-GB" w:eastAsia="en-GB"/>
        </w:rPr>
        <w:tab/>
      </w:r>
      <w:hyperlink r:id="rId2475" w:history="1">
        <w:r w:rsidR="00E676F2" w:rsidRPr="00701E42">
          <w:rPr>
            <w:rStyle w:val="Hyperlink"/>
            <w:sz w:val="18"/>
            <w:szCs w:val="18"/>
            <w:lang w:val="en-GB" w:eastAsia="en-GB"/>
          </w:rPr>
          <w:t>https://www.ccsa.org.cn/api/portalsFile/downloadOldFile?type=19&amp;oldFileUrl=ITU-R/M.2012-6/CCSA.25.446V1100.doc</w:t>
        </w:r>
      </w:hyperlink>
    </w:p>
    <w:p w14:paraId="7D1FC9D6" w14:textId="3A542284"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125 446</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10</w:t>
      </w:r>
      <w:r w:rsidR="00E676F2" w:rsidRPr="0034407F">
        <w:rPr>
          <w:color w:val="000000"/>
          <w:sz w:val="18"/>
          <w:szCs w:val="18"/>
          <w:lang w:val="fr-FR" w:eastAsia="en-GB"/>
        </w:rPr>
        <w:t>/</w:t>
      </w:r>
      <w:r w:rsidRPr="0034407F">
        <w:rPr>
          <w:color w:val="000000"/>
          <w:sz w:val="18"/>
          <w:szCs w:val="18"/>
          <w:lang w:val="fr-FR" w:eastAsia="en-GB"/>
        </w:rPr>
        <w:t>10</w:t>
      </w:r>
      <w:r w:rsidR="00E676F2" w:rsidRPr="0034407F">
        <w:rPr>
          <w:color w:val="000000"/>
          <w:sz w:val="18"/>
          <w:szCs w:val="18"/>
          <w:lang w:val="fr-FR" w:eastAsia="en-GB"/>
        </w:rPr>
        <w:t>/</w:t>
      </w:r>
      <w:r w:rsidRPr="0034407F">
        <w:rPr>
          <w:color w:val="000000"/>
          <w:sz w:val="18"/>
          <w:szCs w:val="18"/>
          <w:lang w:val="fr-FR" w:eastAsia="en-GB"/>
        </w:rPr>
        <w:t>2012</w:t>
      </w:r>
      <w:r w:rsidRPr="0034407F">
        <w:rPr>
          <w:color w:val="000000"/>
          <w:sz w:val="18"/>
          <w:szCs w:val="18"/>
          <w:lang w:val="fr-FR" w:eastAsia="en-GB"/>
        </w:rPr>
        <w:tab/>
      </w:r>
      <w:hyperlink r:id="rId2476" w:history="1">
        <w:r w:rsidR="00E676F2" w:rsidRPr="0034407F">
          <w:rPr>
            <w:rStyle w:val="Hyperlink"/>
            <w:sz w:val="18"/>
            <w:szCs w:val="18"/>
            <w:lang w:val="fr-FR" w:eastAsia="en-GB"/>
          </w:rPr>
          <w:t>https://www.etsi.org/deliver/etsi_ts/125400_125499/125446/11.00.00_60/ts_125446v110000p.pdf</w:t>
        </w:r>
      </w:hyperlink>
    </w:p>
    <w:p w14:paraId="478F234F" w14:textId="49099511"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25.446-11.0.0 V1.0.0</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477" w:history="1">
        <w:r w:rsidR="00E676F2" w:rsidRPr="0034407F">
          <w:rPr>
            <w:rStyle w:val="Hyperlink"/>
            <w:sz w:val="18"/>
            <w:szCs w:val="18"/>
            <w:lang w:val="fr-FR" w:eastAsia="en-GB"/>
          </w:rPr>
          <w:t>https://members.tsdsi.in/index.php/s/sGrfQC7oG64TCN2</w:t>
        </w:r>
      </w:hyperlink>
    </w:p>
    <w:p w14:paraId="594A5E3F" w14:textId="5661282E"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TTAT.3G-25.446V11.0.0</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2478" w:history="1">
        <w:r w:rsidR="00E676F2" w:rsidRPr="0034407F">
          <w:rPr>
            <w:rStyle w:val="Hyperlink"/>
            <w:sz w:val="18"/>
            <w:szCs w:val="18"/>
            <w:lang w:val="fr-FR" w:eastAsia="en-GB"/>
          </w:rPr>
          <w:t>http://committee.tta.or.kr/data/ttasDown.jsp?kind=ttastd&amp;pk_num=TTAT.3G-25.446V11.0.0</w:t>
        </w:r>
      </w:hyperlink>
    </w:p>
    <w:p w14:paraId="150E7AD8" w14:textId="57B3A9B9" w:rsidR="00577177" w:rsidRPr="00182533" w:rsidRDefault="006E0553" w:rsidP="00BD0E2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577177" w:rsidRPr="00182533">
        <w:rPr>
          <w:b/>
          <w:bCs/>
          <w:color w:val="000000"/>
          <w:sz w:val="18"/>
          <w:szCs w:val="18"/>
          <w:lang w:eastAsia="en-GB"/>
        </w:rPr>
        <w:t xml:space="preserve"> 12</w:t>
      </w:r>
    </w:p>
    <w:p w14:paraId="678B6FC8" w14:textId="5D5A1FF3" w:rsidR="00577177" w:rsidRPr="00C34319" w:rsidRDefault="00577177" w:rsidP="00E676F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STD-T120-25.446.V12.2.0</w:t>
      </w:r>
      <w:r w:rsidRPr="00C34319">
        <w:rPr>
          <w:color w:val="000000"/>
          <w:sz w:val="18"/>
          <w:szCs w:val="18"/>
          <w:lang w:val="en-GB" w:eastAsia="en-GB"/>
        </w:rPr>
        <w:tab/>
        <w:t>12.2.0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479" w:history="1">
        <w:r w:rsidR="00E676F2" w:rsidRPr="00C34319">
          <w:rPr>
            <w:rStyle w:val="Hyperlink"/>
            <w:sz w:val="18"/>
            <w:szCs w:val="18"/>
            <w:lang w:val="en-GB" w:eastAsia="en-GB"/>
          </w:rPr>
          <w:t>https://www.arib.or.jp/english/html/overview/doc/T120_T23_SPECS/ARIB-STD-T120/Rel12/25/A25446-c20.pdf</w:t>
        </w:r>
      </w:hyperlink>
    </w:p>
    <w:p w14:paraId="6B4C3826" w14:textId="2D2688AE" w:rsidR="00577177" w:rsidRPr="00701E42"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ATIS.3GPP.25.446V1220</w:t>
      </w:r>
      <w:r w:rsidRPr="00701E42">
        <w:rPr>
          <w:color w:val="000000"/>
          <w:sz w:val="18"/>
          <w:szCs w:val="18"/>
          <w:lang w:val="en-GB" w:eastAsia="en-GB"/>
        </w:rPr>
        <w:tab/>
        <w:t>12.2.0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2480" w:history="1">
        <w:r w:rsidR="00E676F2" w:rsidRPr="00701E42">
          <w:rPr>
            <w:rStyle w:val="Hyperlink"/>
            <w:sz w:val="18"/>
            <w:szCs w:val="18"/>
            <w:lang w:val="en-GB" w:eastAsia="en-GB"/>
          </w:rPr>
          <w:t>https://www.atis.org/3gpp-documents/Rel99-14/</w:t>
        </w:r>
      </w:hyperlink>
    </w:p>
    <w:p w14:paraId="66130A9B" w14:textId="41D49058" w:rsidR="00577177" w:rsidRPr="00701E42" w:rsidRDefault="00577177" w:rsidP="00E676F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CCSA.25.446V1220</w:t>
      </w:r>
      <w:r w:rsidRPr="00701E42">
        <w:rPr>
          <w:color w:val="000000"/>
          <w:sz w:val="18"/>
          <w:szCs w:val="18"/>
          <w:lang w:val="en-GB" w:eastAsia="en-GB"/>
        </w:rPr>
        <w:tab/>
        <w:t>12.2.0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/03/2016</w:t>
      </w:r>
      <w:r w:rsidRPr="00701E42">
        <w:rPr>
          <w:color w:val="000000"/>
          <w:sz w:val="18"/>
          <w:szCs w:val="18"/>
          <w:lang w:val="en-GB" w:eastAsia="en-GB"/>
        </w:rPr>
        <w:tab/>
      </w:r>
      <w:hyperlink r:id="rId2481" w:history="1">
        <w:r w:rsidR="00E676F2" w:rsidRPr="00701E42">
          <w:rPr>
            <w:rStyle w:val="Hyperlink"/>
            <w:sz w:val="18"/>
            <w:szCs w:val="18"/>
            <w:lang w:val="en-GB" w:eastAsia="en-GB"/>
          </w:rPr>
          <w:t>https://www.ccsa.org.cn/api/portalsFile/downloadOldFile?type=19&amp;oldFileUrl=ITU-R/M.2012-6/CCSA.25.446V1220.doc</w:t>
        </w:r>
      </w:hyperlink>
    </w:p>
    <w:p w14:paraId="038ABF71" w14:textId="18D91B56"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125 446</w:t>
      </w:r>
      <w:r w:rsidRPr="0034407F">
        <w:rPr>
          <w:color w:val="000000"/>
          <w:sz w:val="18"/>
          <w:szCs w:val="18"/>
          <w:lang w:val="fr-FR" w:eastAsia="en-GB"/>
        </w:rPr>
        <w:tab/>
        <w:t>12.2.0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/05/2016</w:t>
      </w:r>
      <w:r w:rsidRPr="0034407F">
        <w:rPr>
          <w:color w:val="000000"/>
          <w:sz w:val="18"/>
          <w:szCs w:val="18"/>
          <w:lang w:val="fr-FR" w:eastAsia="en-GB"/>
        </w:rPr>
        <w:tab/>
      </w:r>
      <w:hyperlink r:id="rId2482" w:history="1">
        <w:r w:rsidR="00E676F2" w:rsidRPr="0034407F">
          <w:rPr>
            <w:rStyle w:val="Hyperlink"/>
            <w:sz w:val="18"/>
            <w:szCs w:val="18"/>
            <w:lang w:val="fr-FR" w:eastAsia="en-GB"/>
          </w:rPr>
          <w:t>https://www.etsi.org/deliver/etsi_ts/125400_125499/125446/12.02.00_60/ts_125446v120200p.pdf</w:t>
        </w:r>
      </w:hyperlink>
      <w:r w:rsidR="00E676F2" w:rsidRPr="0034407F">
        <w:rPr>
          <w:color w:val="000000"/>
          <w:sz w:val="18"/>
          <w:szCs w:val="18"/>
          <w:lang w:val="fr-FR" w:eastAsia="en-GB"/>
        </w:rPr>
        <w:t xml:space="preserve"> </w:t>
      </w:r>
    </w:p>
    <w:p w14:paraId="7CDF1170" w14:textId="304B3C1D"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25.446-12.2.0 V1.0.0</w:t>
      </w:r>
      <w:r w:rsidRPr="0034407F">
        <w:rPr>
          <w:color w:val="000000"/>
          <w:sz w:val="18"/>
          <w:szCs w:val="18"/>
          <w:lang w:val="fr-FR" w:eastAsia="en-GB"/>
        </w:rPr>
        <w:tab/>
        <w:t>12.2.0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483" w:history="1">
        <w:r w:rsidR="00E676F2" w:rsidRPr="0034407F">
          <w:rPr>
            <w:rStyle w:val="Hyperlink"/>
            <w:sz w:val="18"/>
            <w:szCs w:val="18"/>
            <w:lang w:val="fr-FR" w:eastAsia="en-GB"/>
          </w:rPr>
          <w:t>https://members.tsdsi.in/index.php/s/kGsermamLN6j6XQ</w:t>
        </w:r>
      </w:hyperlink>
    </w:p>
    <w:p w14:paraId="14ACE928" w14:textId="2593145D"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TTAT.3G-25.446V12.2.0</w:t>
      </w:r>
      <w:r w:rsidRPr="0034407F">
        <w:rPr>
          <w:color w:val="000000"/>
          <w:sz w:val="18"/>
          <w:szCs w:val="18"/>
          <w:lang w:val="fr-FR" w:eastAsia="en-GB"/>
        </w:rPr>
        <w:tab/>
        <w:t>12.2.0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2484" w:history="1">
        <w:r w:rsidR="00E676F2" w:rsidRPr="0034407F">
          <w:rPr>
            <w:rStyle w:val="Hyperlink"/>
            <w:sz w:val="18"/>
            <w:szCs w:val="18"/>
            <w:lang w:val="fr-FR" w:eastAsia="en-GB"/>
          </w:rPr>
          <w:t>http://committee.tta.or.kr/data/ttasDown.jsp?kind=ttastd&amp;pk_num=TTAT.3G-25.446V12.2.0</w:t>
        </w:r>
      </w:hyperlink>
    </w:p>
    <w:p w14:paraId="4879538F" w14:textId="10303658" w:rsidR="00577177" w:rsidRPr="00182533" w:rsidRDefault="006E0553" w:rsidP="00BD0E2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577177" w:rsidRPr="00182533">
        <w:rPr>
          <w:b/>
          <w:bCs/>
          <w:color w:val="000000"/>
          <w:sz w:val="18"/>
          <w:szCs w:val="18"/>
          <w:lang w:eastAsia="en-GB"/>
        </w:rPr>
        <w:t xml:space="preserve"> 13</w:t>
      </w:r>
    </w:p>
    <w:p w14:paraId="71877F58" w14:textId="02A71732" w:rsidR="00577177" w:rsidRPr="00C34319" w:rsidRDefault="00577177" w:rsidP="00E676F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STD-T120-25.446.V13.1.0</w:t>
      </w:r>
      <w:r w:rsidRPr="00C34319">
        <w:rPr>
          <w:color w:val="000000"/>
          <w:sz w:val="18"/>
          <w:szCs w:val="18"/>
          <w:lang w:val="en-GB" w:eastAsia="en-GB"/>
        </w:rPr>
        <w:tab/>
        <w:t>13.1.0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485" w:history="1">
        <w:r w:rsidR="00E676F2" w:rsidRPr="00C34319">
          <w:rPr>
            <w:rStyle w:val="Hyperlink"/>
            <w:sz w:val="18"/>
            <w:szCs w:val="18"/>
            <w:lang w:val="en-GB" w:eastAsia="en-GB"/>
          </w:rPr>
          <w:t>https://www.arib.or.jp/english/html/overview/doc/T120_T23_SPECS/ARIB-STD-T120/Rel13/25/A25446-d10.pdf</w:t>
        </w:r>
      </w:hyperlink>
    </w:p>
    <w:p w14:paraId="762D5078" w14:textId="0CB60287" w:rsidR="00577177" w:rsidRPr="00701E42"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ATIS.3GPP.25.446V1310</w:t>
      </w:r>
      <w:r w:rsidRPr="00701E42">
        <w:rPr>
          <w:color w:val="000000"/>
          <w:sz w:val="18"/>
          <w:szCs w:val="18"/>
          <w:lang w:val="en-GB" w:eastAsia="en-GB"/>
        </w:rPr>
        <w:tab/>
        <w:t>13.1.0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2486" w:history="1">
        <w:r w:rsidR="00E676F2" w:rsidRPr="00701E42">
          <w:rPr>
            <w:rStyle w:val="Hyperlink"/>
            <w:sz w:val="18"/>
            <w:szCs w:val="18"/>
            <w:lang w:val="en-GB" w:eastAsia="en-GB"/>
          </w:rPr>
          <w:t>https://www.atis.org/3gpp-documents/Rel99-14/</w:t>
        </w:r>
      </w:hyperlink>
    </w:p>
    <w:p w14:paraId="43751563" w14:textId="1DFF4935" w:rsidR="00577177" w:rsidRPr="00701E42" w:rsidRDefault="00577177" w:rsidP="00E676F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CCSA.25.446V1310</w:t>
      </w:r>
      <w:r w:rsidRPr="00701E42">
        <w:rPr>
          <w:color w:val="000000"/>
          <w:sz w:val="18"/>
          <w:szCs w:val="18"/>
          <w:lang w:val="en-GB" w:eastAsia="en-GB"/>
        </w:rPr>
        <w:tab/>
        <w:t>13.1.0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/03/2016</w:t>
      </w:r>
      <w:r w:rsidRPr="00701E42">
        <w:rPr>
          <w:color w:val="000000"/>
          <w:sz w:val="18"/>
          <w:szCs w:val="18"/>
          <w:lang w:val="en-GB" w:eastAsia="en-GB"/>
        </w:rPr>
        <w:tab/>
      </w:r>
      <w:hyperlink r:id="rId2487" w:history="1">
        <w:r w:rsidR="00E676F2" w:rsidRPr="00701E42">
          <w:rPr>
            <w:rStyle w:val="Hyperlink"/>
            <w:sz w:val="18"/>
            <w:szCs w:val="18"/>
            <w:lang w:val="en-GB" w:eastAsia="en-GB"/>
          </w:rPr>
          <w:t>https://www.ccsa.org.cn/api/portalsFile/downloadOldFile?type=19&amp;oldFileUrl=ITU-R/M.2012-6/CCSA.25.446V1310.doc</w:t>
        </w:r>
      </w:hyperlink>
    </w:p>
    <w:p w14:paraId="7DC2524D" w14:textId="2C4F18DF"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125 446</w:t>
      </w:r>
      <w:r w:rsidRPr="0034407F">
        <w:rPr>
          <w:color w:val="000000"/>
          <w:sz w:val="18"/>
          <w:szCs w:val="18"/>
          <w:lang w:val="fr-FR" w:eastAsia="en-GB"/>
        </w:rPr>
        <w:tab/>
        <w:t>13.1.0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/05/2016</w:t>
      </w:r>
      <w:r w:rsidRPr="0034407F">
        <w:rPr>
          <w:color w:val="000000"/>
          <w:sz w:val="18"/>
          <w:szCs w:val="18"/>
          <w:lang w:val="fr-FR" w:eastAsia="en-GB"/>
        </w:rPr>
        <w:tab/>
      </w:r>
      <w:hyperlink r:id="rId2488" w:history="1">
        <w:r w:rsidR="00E676F2" w:rsidRPr="0034407F">
          <w:rPr>
            <w:rStyle w:val="Hyperlink"/>
            <w:sz w:val="18"/>
            <w:szCs w:val="18"/>
            <w:lang w:val="fr-FR" w:eastAsia="en-GB"/>
          </w:rPr>
          <w:t>https://www.etsi.org/deliver/etsi_ts/125400_125499/125446/13.01.00_60/ts_125446v130100p.pdf</w:t>
        </w:r>
      </w:hyperlink>
    </w:p>
    <w:p w14:paraId="22DC3DEC" w14:textId="29D18E78"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25.446-13.1.0 V1.0.0</w:t>
      </w:r>
      <w:r w:rsidRPr="0034407F">
        <w:rPr>
          <w:color w:val="000000"/>
          <w:sz w:val="18"/>
          <w:szCs w:val="18"/>
          <w:lang w:val="fr-FR" w:eastAsia="en-GB"/>
        </w:rPr>
        <w:tab/>
        <w:t>13.1.0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489" w:history="1">
        <w:r w:rsidR="00E676F2" w:rsidRPr="0034407F">
          <w:rPr>
            <w:rStyle w:val="Hyperlink"/>
            <w:sz w:val="18"/>
            <w:szCs w:val="18"/>
            <w:lang w:val="fr-FR" w:eastAsia="en-GB"/>
          </w:rPr>
          <w:t>https://members.tsdsi.in/index.php/s/LgGDYFkaqwEngZi</w:t>
        </w:r>
      </w:hyperlink>
    </w:p>
    <w:p w14:paraId="76405A93" w14:textId="7EA14384"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TTAT.3G-25.446V13.1.0</w:t>
      </w:r>
      <w:r w:rsidRPr="0034407F">
        <w:rPr>
          <w:color w:val="000000"/>
          <w:sz w:val="18"/>
          <w:szCs w:val="18"/>
          <w:lang w:val="fr-FR" w:eastAsia="en-GB"/>
        </w:rPr>
        <w:tab/>
        <w:t>13.1.0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2490" w:history="1">
        <w:r w:rsidR="00E676F2" w:rsidRPr="0034407F">
          <w:rPr>
            <w:rStyle w:val="Hyperlink"/>
            <w:sz w:val="18"/>
            <w:szCs w:val="18"/>
            <w:lang w:val="fr-FR" w:eastAsia="en-GB"/>
          </w:rPr>
          <w:t>http://committee.tta.or.kr/data/ttasDown.jsp?kind=ttastd&amp;pk_num=TTAT.3G-25.446V13.1.0</w:t>
        </w:r>
      </w:hyperlink>
    </w:p>
    <w:p w14:paraId="1DDFC36C" w14:textId="374FC92B" w:rsidR="00577177" w:rsidRPr="00182533" w:rsidRDefault="006E0553" w:rsidP="00BD0E2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577177" w:rsidRPr="00182533">
        <w:rPr>
          <w:b/>
          <w:bCs/>
          <w:color w:val="000000"/>
          <w:sz w:val="18"/>
          <w:szCs w:val="18"/>
          <w:lang w:eastAsia="en-GB"/>
        </w:rPr>
        <w:t xml:space="preserve"> 14</w:t>
      </w:r>
    </w:p>
    <w:p w14:paraId="2C58D031" w14:textId="5FECEC79" w:rsidR="00577177" w:rsidRPr="00C34319" w:rsidRDefault="00577177" w:rsidP="00E676F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STD-T120-25.446.V14.0.0</w:t>
      </w:r>
      <w:r w:rsidRPr="00C34319">
        <w:rPr>
          <w:color w:val="000000"/>
          <w:sz w:val="18"/>
          <w:szCs w:val="18"/>
          <w:lang w:val="en-GB" w:eastAsia="en-GB"/>
        </w:rPr>
        <w:tab/>
        <w:t>14.0.0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491" w:history="1">
        <w:r w:rsidR="00E676F2" w:rsidRPr="00C34319">
          <w:rPr>
            <w:rStyle w:val="Hyperlink"/>
            <w:sz w:val="18"/>
            <w:szCs w:val="18"/>
            <w:lang w:val="en-GB" w:eastAsia="en-GB"/>
          </w:rPr>
          <w:t>https://www.arib.or.jp/english/html/overview/doc/T120_T23_SPECS/ARIB-STD-T120/Rel14/25/A25446-e00.pdf</w:t>
        </w:r>
      </w:hyperlink>
    </w:p>
    <w:p w14:paraId="6637A5FD" w14:textId="40D7BC23" w:rsidR="00577177" w:rsidRPr="00701E42"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ATIS.3GPP.25.446V1400</w:t>
      </w:r>
      <w:r w:rsidRPr="00701E42">
        <w:rPr>
          <w:color w:val="000000"/>
          <w:sz w:val="18"/>
          <w:szCs w:val="18"/>
          <w:lang w:val="en-GB" w:eastAsia="en-GB"/>
        </w:rPr>
        <w:tab/>
        <w:t>14.0.0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2492" w:history="1">
        <w:r w:rsidR="00E676F2" w:rsidRPr="00701E42">
          <w:rPr>
            <w:rStyle w:val="Hyperlink"/>
            <w:sz w:val="18"/>
            <w:szCs w:val="18"/>
            <w:lang w:val="en-GB" w:eastAsia="en-GB"/>
          </w:rPr>
          <w:t>https://www.atis.org/3gpp-documents/Rel99-14/</w:t>
        </w:r>
      </w:hyperlink>
    </w:p>
    <w:p w14:paraId="7FE7D1F8" w14:textId="7714118E" w:rsidR="00577177" w:rsidRPr="00701E42" w:rsidRDefault="00577177" w:rsidP="00E676F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CCSA.25.446V1400</w:t>
      </w:r>
      <w:r w:rsidRPr="00701E42">
        <w:rPr>
          <w:color w:val="000000"/>
          <w:sz w:val="18"/>
          <w:szCs w:val="18"/>
          <w:lang w:val="en-GB" w:eastAsia="en-GB"/>
        </w:rPr>
        <w:tab/>
        <w:t>14.0.0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/03/2017</w:t>
      </w:r>
      <w:r w:rsidRPr="00701E42">
        <w:rPr>
          <w:color w:val="000000"/>
          <w:sz w:val="18"/>
          <w:szCs w:val="18"/>
          <w:lang w:val="en-GB" w:eastAsia="en-GB"/>
        </w:rPr>
        <w:tab/>
      </w:r>
      <w:hyperlink r:id="rId2493" w:history="1">
        <w:r w:rsidR="00E676F2" w:rsidRPr="00701E42">
          <w:rPr>
            <w:rStyle w:val="Hyperlink"/>
            <w:sz w:val="18"/>
            <w:szCs w:val="18"/>
            <w:lang w:val="en-GB" w:eastAsia="en-GB"/>
          </w:rPr>
          <w:t>https://www.ccsa.org.cn/api/portalsFile/downloadOldFile?type=19&amp;oldFileUrl=ITU-R/M.2012-6/CCSA.25.446V1400.doc</w:t>
        </w:r>
      </w:hyperlink>
    </w:p>
    <w:p w14:paraId="7B6F08FB" w14:textId="0C16E551"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125 446</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/04/2017</w:t>
      </w:r>
      <w:r w:rsidRPr="0034407F">
        <w:rPr>
          <w:color w:val="000000"/>
          <w:sz w:val="18"/>
          <w:szCs w:val="18"/>
          <w:lang w:val="fr-FR" w:eastAsia="en-GB"/>
        </w:rPr>
        <w:tab/>
      </w:r>
      <w:hyperlink r:id="rId2494" w:history="1">
        <w:r w:rsidR="00E676F2" w:rsidRPr="0034407F">
          <w:rPr>
            <w:rStyle w:val="Hyperlink"/>
            <w:sz w:val="18"/>
            <w:szCs w:val="18"/>
            <w:lang w:val="fr-FR" w:eastAsia="en-GB"/>
          </w:rPr>
          <w:t>https://www.etsi.org/deliver/etsi_ts/125400_125499/125446/14.00.00_60/ts_125446v140000p.pdf</w:t>
        </w:r>
      </w:hyperlink>
      <w:r w:rsidR="00E676F2" w:rsidRPr="0034407F">
        <w:rPr>
          <w:color w:val="000000"/>
          <w:sz w:val="18"/>
          <w:szCs w:val="18"/>
          <w:lang w:val="fr-FR" w:eastAsia="en-GB"/>
        </w:rPr>
        <w:t xml:space="preserve"> </w:t>
      </w:r>
    </w:p>
    <w:p w14:paraId="6DB888FB" w14:textId="52D065DF"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25.446-14.0.0 V1.0.0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495" w:history="1">
        <w:r w:rsidR="00E676F2" w:rsidRPr="0034407F">
          <w:rPr>
            <w:rStyle w:val="Hyperlink"/>
            <w:sz w:val="18"/>
            <w:szCs w:val="18"/>
            <w:lang w:val="fr-FR" w:eastAsia="en-GB"/>
          </w:rPr>
          <w:t>https://members.tsdsi.in/index.php/s/p24kSB6zyr9Po9P</w:t>
        </w:r>
      </w:hyperlink>
      <w:r w:rsidR="00E676F2" w:rsidRPr="0034407F">
        <w:rPr>
          <w:color w:val="000000"/>
          <w:sz w:val="18"/>
          <w:szCs w:val="18"/>
          <w:lang w:val="fr-FR" w:eastAsia="en-GB"/>
        </w:rPr>
        <w:t xml:space="preserve"> </w:t>
      </w:r>
    </w:p>
    <w:p w14:paraId="5B6BF281" w14:textId="4C33C098"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TTAT.3G-25.446V14.0.0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2496" w:history="1">
        <w:r w:rsidR="00E676F2" w:rsidRPr="0034407F">
          <w:rPr>
            <w:rStyle w:val="Hyperlink"/>
            <w:sz w:val="18"/>
            <w:szCs w:val="18"/>
            <w:lang w:val="fr-FR" w:eastAsia="en-GB"/>
          </w:rPr>
          <w:t>http://committee.tta.or.kr/data/ttasDown.jsp?kind=ttastd&amp;pk_num=TTAT.3G-25.446V14.0.0</w:t>
        </w:r>
      </w:hyperlink>
      <w:r w:rsidR="00E676F2" w:rsidRPr="0034407F">
        <w:rPr>
          <w:color w:val="000000"/>
          <w:sz w:val="18"/>
          <w:szCs w:val="18"/>
          <w:lang w:val="fr-FR" w:eastAsia="en-GB"/>
        </w:rPr>
        <w:t xml:space="preserve"> </w:t>
      </w:r>
    </w:p>
    <w:p w14:paraId="5743194D" w14:textId="418B0126" w:rsidR="00577177" w:rsidRPr="00182533" w:rsidRDefault="006E0553" w:rsidP="00577177">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577177" w:rsidRPr="00182533">
        <w:rPr>
          <w:b/>
          <w:bCs/>
          <w:color w:val="000000"/>
          <w:sz w:val="18"/>
          <w:szCs w:val="18"/>
          <w:lang w:eastAsia="en-GB"/>
        </w:rPr>
        <w:t xml:space="preserve"> 15</w:t>
      </w:r>
    </w:p>
    <w:p w14:paraId="442E8207" w14:textId="7DDC938D" w:rsidR="00577177" w:rsidRPr="00C34319" w:rsidRDefault="00577177" w:rsidP="00E676F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STD-T120-25.446.V15.0.0</w:t>
      </w:r>
      <w:r w:rsidRPr="00C34319">
        <w:rPr>
          <w:color w:val="000000"/>
          <w:sz w:val="18"/>
          <w:szCs w:val="18"/>
          <w:lang w:val="en-GB" w:eastAsia="en-GB"/>
        </w:rPr>
        <w:tab/>
        <w:t>15.0.0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497" w:history="1">
        <w:r w:rsidR="00E676F2" w:rsidRPr="00C34319">
          <w:rPr>
            <w:rStyle w:val="Hyperlink"/>
            <w:sz w:val="18"/>
            <w:szCs w:val="18"/>
            <w:lang w:val="en-GB" w:eastAsia="en-GB"/>
          </w:rPr>
          <w:t>https://www.arib.or.jp/english/html/overview/doc/T120_T23_SPECS/ARIB-STD-T120/Rel15/25/A25446-f00.pdf</w:t>
        </w:r>
      </w:hyperlink>
    </w:p>
    <w:p w14:paraId="473F2554" w14:textId="05144C39" w:rsidR="00577177" w:rsidRPr="00701E42"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ATIS.3GPP.25.446V1500</w:t>
      </w:r>
      <w:r w:rsidRPr="00701E42">
        <w:rPr>
          <w:color w:val="000000"/>
          <w:sz w:val="18"/>
          <w:szCs w:val="18"/>
          <w:lang w:val="en-GB" w:eastAsia="en-GB"/>
        </w:rPr>
        <w:tab/>
        <w:t>15.0.0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2498" w:history="1">
        <w:r w:rsidR="00E676F2" w:rsidRPr="00701E42">
          <w:rPr>
            <w:rStyle w:val="Hyperlink"/>
            <w:sz w:val="18"/>
            <w:szCs w:val="18"/>
            <w:lang w:val="en-GB" w:eastAsia="en-GB"/>
          </w:rPr>
          <w:t>https://www.atis.org/3gpp-documents/Rel15/</w:t>
        </w:r>
      </w:hyperlink>
    </w:p>
    <w:p w14:paraId="5C87D8BD" w14:textId="258804EF" w:rsidR="00577177" w:rsidRPr="00701E42" w:rsidRDefault="00577177" w:rsidP="00E676F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CCSA.25.446V1500</w:t>
      </w:r>
      <w:r w:rsidRPr="00701E42">
        <w:rPr>
          <w:color w:val="000000"/>
          <w:sz w:val="18"/>
          <w:szCs w:val="18"/>
          <w:lang w:val="en-GB" w:eastAsia="en-GB"/>
        </w:rPr>
        <w:tab/>
        <w:t>15.0.0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/07/2018</w:t>
      </w:r>
      <w:r w:rsidRPr="00701E42">
        <w:rPr>
          <w:color w:val="000000"/>
          <w:sz w:val="18"/>
          <w:szCs w:val="18"/>
          <w:lang w:val="en-GB" w:eastAsia="en-GB"/>
        </w:rPr>
        <w:tab/>
      </w:r>
      <w:hyperlink r:id="rId2499" w:history="1">
        <w:r w:rsidR="00E676F2" w:rsidRPr="00701E42">
          <w:rPr>
            <w:rStyle w:val="Hyperlink"/>
            <w:sz w:val="18"/>
            <w:szCs w:val="18"/>
            <w:lang w:val="en-GB" w:eastAsia="en-GB"/>
          </w:rPr>
          <w:t>https://www.ccsa.org.cn/api/portalsFile/downloadOldFile?type=19&amp;oldFileUrl=ITU-R/M.2012-6/CCSA.25.446V1500.doc</w:t>
        </w:r>
      </w:hyperlink>
    </w:p>
    <w:p w14:paraId="6292A09A" w14:textId="30DAF6EC"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125 446</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12</w:t>
      </w:r>
      <w:r w:rsidR="00D63672" w:rsidRPr="0034407F">
        <w:rPr>
          <w:color w:val="000000"/>
          <w:sz w:val="18"/>
          <w:szCs w:val="18"/>
          <w:lang w:val="fr-FR" w:eastAsia="en-GB"/>
        </w:rPr>
        <w:t>/07/2018</w:t>
      </w:r>
      <w:r w:rsidRPr="0034407F">
        <w:rPr>
          <w:color w:val="000000"/>
          <w:sz w:val="18"/>
          <w:szCs w:val="18"/>
          <w:lang w:val="fr-FR" w:eastAsia="en-GB"/>
        </w:rPr>
        <w:tab/>
      </w:r>
      <w:hyperlink r:id="rId2500" w:history="1">
        <w:r w:rsidR="00E676F2" w:rsidRPr="0034407F">
          <w:rPr>
            <w:rStyle w:val="Hyperlink"/>
            <w:sz w:val="18"/>
            <w:szCs w:val="18"/>
            <w:lang w:val="fr-FR" w:eastAsia="en-GB"/>
          </w:rPr>
          <w:t>https://www.etsi.org/deliver/etsi_ts/125400_125499/125446/15.00.00_60/ts_125446v150000p.pdf</w:t>
        </w:r>
      </w:hyperlink>
    </w:p>
    <w:p w14:paraId="2E281AE6" w14:textId="270BA3FE"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25.446-15.0.0 V1.0.0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501" w:history="1">
        <w:r w:rsidR="00E676F2" w:rsidRPr="0034407F">
          <w:rPr>
            <w:rStyle w:val="Hyperlink"/>
            <w:sz w:val="18"/>
            <w:szCs w:val="18"/>
            <w:lang w:val="fr-FR" w:eastAsia="en-GB"/>
          </w:rPr>
          <w:t>https://members.tsdsi.in/index.php/s/fyxrMFWT6Zzn3SB</w:t>
        </w:r>
      </w:hyperlink>
    </w:p>
    <w:p w14:paraId="539CB30F" w14:textId="41080F91"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TTAT.3G-25.446V15.0.0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10</w:t>
      </w:r>
      <w:r w:rsidR="00D63672" w:rsidRPr="0034407F">
        <w:rPr>
          <w:color w:val="000000"/>
          <w:sz w:val="18"/>
          <w:szCs w:val="18"/>
          <w:lang w:val="fr-FR" w:eastAsia="en-GB"/>
        </w:rPr>
        <w:t>/06/2021</w:t>
      </w:r>
      <w:r w:rsidRPr="0034407F">
        <w:rPr>
          <w:color w:val="000000"/>
          <w:sz w:val="18"/>
          <w:szCs w:val="18"/>
          <w:lang w:val="fr-FR" w:eastAsia="en-GB"/>
        </w:rPr>
        <w:tab/>
      </w:r>
      <w:hyperlink r:id="rId2502" w:history="1">
        <w:r w:rsidR="00E676F2" w:rsidRPr="0034407F">
          <w:rPr>
            <w:rStyle w:val="Hyperlink"/>
            <w:sz w:val="18"/>
            <w:szCs w:val="18"/>
            <w:lang w:val="fr-FR" w:eastAsia="en-GB"/>
          </w:rPr>
          <w:t>http://committee.tta.or.kr/data/ttasDown.jsp?kind=ttastd&amp;pk_num=TTAT.3G-25.446V15.0.0</w:t>
        </w:r>
      </w:hyperlink>
    </w:p>
    <w:p w14:paraId="3D8E278F" w14:textId="792B75E5" w:rsidR="00577177" w:rsidRPr="00182533" w:rsidRDefault="006E0553" w:rsidP="00BD0E2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577177" w:rsidRPr="00182533">
        <w:rPr>
          <w:b/>
          <w:bCs/>
          <w:color w:val="000000"/>
          <w:sz w:val="18"/>
          <w:szCs w:val="18"/>
          <w:lang w:eastAsia="en-GB"/>
        </w:rPr>
        <w:t xml:space="preserve"> 16</w:t>
      </w:r>
    </w:p>
    <w:p w14:paraId="11905C03" w14:textId="19A932BA" w:rsidR="00577177" w:rsidRPr="00C34319" w:rsidRDefault="00577177" w:rsidP="00E676F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STD-T120-25.446.V16.0.0</w:t>
      </w:r>
      <w:r w:rsidRPr="00C34319">
        <w:rPr>
          <w:color w:val="000000"/>
          <w:sz w:val="18"/>
          <w:szCs w:val="18"/>
          <w:lang w:val="en-GB" w:eastAsia="en-GB"/>
        </w:rPr>
        <w:tab/>
        <w:t>16.0.0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503" w:history="1">
        <w:r w:rsidR="00E676F2" w:rsidRPr="00C34319">
          <w:rPr>
            <w:rStyle w:val="Hyperlink"/>
            <w:sz w:val="18"/>
            <w:szCs w:val="18"/>
            <w:lang w:val="en-GB" w:eastAsia="en-GB"/>
          </w:rPr>
          <w:t>https://www.arib.or.jp/english/html/overview/doc/T120_T23_SPECS/ARIB-STD-T120/Rel16/25/A25446-g00.pdf</w:t>
        </w:r>
      </w:hyperlink>
    </w:p>
    <w:p w14:paraId="6A26A85E" w14:textId="5F65A0A5" w:rsidR="00577177" w:rsidRPr="00701E42"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ATIS.3GPP.25.446V1600</w:t>
      </w:r>
      <w:r w:rsidRPr="00701E42">
        <w:rPr>
          <w:color w:val="000000"/>
          <w:sz w:val="18"/>
          <w:szCs w:val="18"/>
          <w:lang w:val="en-GB" w:eastAsia="en-GB"/>
        </w:rPr>
        <w:tab/>
        <w:t>16.0.0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2504" w:history="1">
        <w:r w:rsidR="00E676F2" w:rsidRPr="00701E42">
          <w:rPr>
            <w:rStyle w:val="Hyperlink"/>
            <w:sz w:val="18"/>
            <w:szCs w:val="18"/>
            <w:lang w:val="en-GB" w:eastAsia="en-GB"/>
          </w:rPr>
          <w:t>https://www.atis.org/3gpp-documents/Rel16/</w:t>
        </w:r>
      </w:hyperlink>
    </w:p>
    <w:p w14:paraId="681610B6" w14:textId="5A0A6F87" w:rsidR="00577177" w:rsidRPr="00701E42" w:rsidRDefault="00577177" w:rsidP="00E676F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CCSA.25.446V1600</w:t>
      </w:r>
      <w:r w:rsidRPr="00701E42">
        <w:rPr>
          <w:color w:val="000000"/>
          <w:sz w:val="18"/>
          <w:szCs w:val="18"/>
          <w:lang w:val="en-GB" w:eastAsia="en-GB"/>
        </w:rPr>
        <w:tab/>
        <w:t>16.0.0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/07/2020</w:t>
      </w:r>
      <w:r w:rsidRPr="00701E42">
        <w:rPr>
          <w:color w:val="000000"/>
          <w:sz w:val="18"/>
          <w:szCs w:val="18"/>
          <w:lang w:val="en-GB" w:eastAsia="en-GB"/>
        </w:rPr>
        <w:tab/>
      </w:r>
      <w:hyperlink r:id="rId2505" w:history="1">
        <w:r w:rsidR="00E676F2" w:rsidRPr="00701E42">
          <w:rPr>
            <w:rStyle w:val="Hyperlink"/>
            <w:sz w:val="18"/>
            <w:szCs w:val="18"/>
            <w:lang w:val="en-GB" w:eastAsia="en-GB"/>
          </w:rPr>
          <w:t>https://www.ccsa.org.cn/api/portalsFile/downloadOldFile?type=19&amp;oldFileUrl=ITU-R/M.2012-6/CCSA.25.446V1600.doc</w:t>
        </w:r>
      </w:hyperlink>
    </w:p>
    <w:p w14:paraId="318C0BE8" w14:textId="5B460A84"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125 446</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19</w:t>
      </w:r>
      <w:r w:rsidR="00D63672" w:rsidRPr="0034407F">
        <w:rPr>
          <w:color w:val="000000"/>
          <w:sz w:val="18"/>
          <w:szCs w:val="18"/>
          <w:lang w:val="fr-FR" w:eastAsia="en-GB"/>
        </w:rPr>
        <w:t>/08/2020</w:t>
      </w:r>
      <w:r w:rsidRPr="0034407F">
        <w:rPr>
          <w:color w:val="000000"/>
          <w:sz w:val="18"/>
          <w:szCs w:val="18"/>
          <w:lang w:val="fr-FR" w:eastAsia="en-GB"/>
        </w:rPr>
        <w:tab/>
      </w:r>
      <w:hyperlink r:id="rId2506" w:history="1">
        <w:r w:rsidR="00E676F2" w:rsidRPr="0034407F">
          <w:rPr>
            <w:rStyle w:val="Hyperlink"/>
            <w:sz w:val="18"/>
            <w:szCs w:val="18"/>
            <w:lang w:val="fr-FR" w:eastAsia="en-GB"/>
          </w:rPr>
          <w:t>https://www.etsi.org/deliver/etsi_ts/125400_125499/125446/16.00.00_60/ts_125446v160000p.pdf</w:t>
        </w:r>
      </w:hyperlink>
    </w:p>
    <w:p w14:paraId="64B18B6F" w14:textId="2A433227"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25.446-16.0.0 V1.0.0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507" w:history="1">
        <w:r w:rsidR="00E676F2" w:rsidRPr="0034407F">
          <w:rPr>
            <w:rStyle w:val="Hyperlink"/>
            <w:sz w:val="18"/>
            <w:szCs w:val="18"/>
            <w:lang w:val="fr-FR" w:eastAsia="en-GB"/>
          </w:rPr>
          <w:t>https://members.tsdsi.in/index.php/s/wdQ5S98NJbJa88D</w:t>
        </w:r>
      </w:hyperlink>
    </w:p>
    <w:p w14:paraId="0A3F1E75" w14:textId="19C2F68F"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TTAT.3G-25.446V16.0.0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10</w:t>
      </w:r>
      <w:r w:rsidR="00D63672" w:rsidRPr="0034407F">
        <w:rPr>
          <w:color w:val="000000"/>
          <w:sz w:val="18"/>
          <w:szCs w:val="18"/>
          <w:lang w:val="fr-FR" w:eastAsia="en-GB"/>
        </w:rPr>
        <w:t>/06/2021</w:t>
      </w:r>
      <w:r w:rsidRPr="0034407F">
        <w:rPr>
          <w:color w:val="000000"/>
          <w:sz w:val="18"/>
          <w:szCs w:val="18"/>
          <w:lang w:val="fr-FR" w:eastAsia="en-GB"/>
        </w:rPr>
        <w:tab/>
      </w:r>
      <w:hyperlink r:id="rId2508" w:history="1">
        <w:r w:rsidR="00E676F2" w:rsidRPr="0034407F">
          <w:rPr>
            <w:rStyle w:val="Hyperlink"/>
            <w:sz w:val="18"/>
            <w:szCs w:val="18"/>
            <w:lang w:val="fr-FR" w:eastAsia="en-GB"/>
          </w:rPr>
          <w:t>http://committee.tta.or.kr/data/ttasDown.jsp?kind=ttastd&amp;pk_num=TTAT.3G-25.446V16.0.0</w:t>
        </w:r>
      </w:hyperlink>
    </w:p>
    <w:p w14:paraId="32802F05" w14:textId="00496712" w:rsidR="00577177" w:rsidRPr="00182533" w:rsidRDefault="006E0553" w:rsidP="00BD0E2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577177" w:rsidRPr="00182533">
        <w:rPr>
          <w:b/>
          <w:bCs/>
          <w:color w:val="000000"/>
          <w:sz w:val="18"/>
          <w:szCs w:val="18"/>
          <w:lang w:eastAsia="en-GB"/>
        </w:rPr>
        <w:t xml:space="preserve"> 17</w:t>
      </w:r>
    </w:p>
    <w:p w14:paraId="7A989559" w14:textId="07F04EE8" w:rsidR="00577177" w:rsidRPr="00C34319" w:rsidRDefault="00577177" w:rsidP="00E676F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STD-T120-25.446.V17.0.0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509" w:history="1">
        <w:r w:rsidR="00E676F2" w:rsidRPr="00C34319">
          <w:rPr>
            <w:rStyle w:val="Hyperlink"/>
            <w:sz w:val="18"/>
            <w:szCs w:val="18"/>
            <w:lang w:val="en-GB" w:eastAsia="en-GB"/>
          </w:rPr>
          <w:t>https://www.arib.or.jp/english/html/overview/doc/T120_T23_SPECS/ARIB-STD-T120/Rel17/25/A25446-h00.pdf</w:t>
        </w:r>
      </w:hyperlink>
    </w:p>
    <w:p w14:paraId="4AA682EC" w14:textId="702AD556" w:rsidR="00577177" w:rsidRPr="00701E42"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ATIS.3GPP.25.446.V17.0.0</w:t>
      </w:r>
      <w:r w:rsidRPr="00701E42">
        <w:rPr>
          <w:color w:val="000000"/>
          <w:sz w:val="18"/>
          <w:szCs w:val="18"/>
          <w:lang w:val="en-GB" w:eastAsia="en-GB"/>
        </w:rPr>
        <w:tab/>
        <w:t>17.0.0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2510" w:history="1">
        <w:r w:rsidR="00E676F2" w:rsidRPr="00701E42">
          <w:rPr>
            <w:rStyle w:val="Hyperlink"/>
            <w:sz w:val="18"/>
            <w:szCs w:val="18"/>
            <w:lang w:val="en-GB" w:eastAsia="en-GB"/>
          </w:rPr>
          <w:t>https://www.atis.org/3gpp-transpositions - Rel-17</w:t>
        </w:r>
      </w:hyperlink>
    </w:p>
    <w:p w14:paraId="70F980DB" w14:textId="0051F4E7" w:rsidR="00577177" w:rsidRPr="00701E42" w:rsidRDefault="00577177" w:rsidP="00E676F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CCSA.25.446V1700</w:t>
      </w:r>
      <w:r w:rsidRPr="00701E42">
        <w:rPr>
          <w:color w:val="000000"/>
          <w:sz w:val="18"/>
          <w:szCs w:val="18"/>
          <w:lang w:val="en-GB" w:eastAsia="en-GB"/>
        </w:rPr>
        <w:tab/>
        <w:t>17.0.0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/04/2022</w:t>
      </w:r>
      <w:r w:rsidRPr="00701E42">
        <w:rPr>
          <w:color w:val="000000"/>
          <w:sz w:val="18"/>
          <w:szCs w:val="18"/>
          <w:lang w:val="en-GB" w:eastAsia="en-GB"/>
        </w:rPr>
        <w:tab/>
      </w:r>
      <w:hyperlink r:id="rId2511" w:history="1">
        <w:r w:rsidR="00E676F2" w:rsidRPr="00701E42">
          <w:rPr>
            <w:rStyle w:val="Hyperlink"/>
            <w:sz w:val="18"/>
            <w:szCs w:val="18"/>
            <w:lang w:val="en-GB" w:eastAsia="en-GB"/>
          </w:rPr>
          <w:t>https://www.ccsa.org.cn/api/portalsFile/downloadOldFile?type=19&amp;oldFileUrl=ITU-R/M.2012-6/CCSA.25.446V1700.doc</w:t>
        </w:r>
      </w:hyperlink>
    </w:p>
    <w:p w14:paraId="2ED14BB1" w14:textId="1CD9CB5E"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125 446</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/04/2022</w:t>
      </w:r>
      <w:r w:rsidRPr="0034407F">
        <w:rPr>
          <w:color w:val="000000"/>
          <w:sz w:val="18"/>
          <w:szCs w:val="18"/>
          <w:lang w:val="fr-FR" w:eastAsia="en-GB"/>
        </w:rPr>
        <w:tab/>
      </w:r>
      <w:hyperlink r:id="rId2512" w:history="1">
        <w:r w:rsidR="00E676F2" w:rsidRPr="0034407F">
          <w:rPr>
            <w:rStyle w:val="Hyperlink"/>
            <w:sz w:val="18"/>
            <w:szCs w:val="18"/>
            <w:lang w:val="fr-FR" w:eastAsia="en-GB"/>
          </w:rPr>
          <w:t>https://www.etsi.org/deliver/etsi_ts/125400_125499/125446/17.00.00_60/ts_125446v170000p.pdf</w:t>
        </w:r>
      </w:hyperlink>
    </w:p>
    <w:p w14:paraId="2E51A223" w14:textId="590E76CF"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25.446-17.0.0 V1.0.0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/07/2022</w:t>
      </w:r>
      <w:r w:rsidRPr="0034407F">
        <w:rPr>
          <w:color w:val="000000"/>
          <w:sz w:val="18"/>
          <w:szCs w:val="18"/>
          <w:lang w:val="fr-FR" w:eastAsia="en-GB"/>
        </w:rPr>
        <w:tab/>
      </w:r>
      <w:hyperlink r:id="rId2513" w:history="1">
        <w:r w:rsidR="00E676F2" w:rsidRPr="0034407F">
          <w:rPr>
            <w:rStyle w:val="Hyperlink"/>
            <w:sz w:val="18"/>
            <w:szCs w:val="18"/>
            <w:lang w:val="fr-FR" w:eastAsia="en-GB"/>
          </w:rPr>
          <w:t>https://members.tsdsi.in/s/noteNRRgTE92cnL</w:t>
        </w:r>
      </w:hyperlink>
    </w:p>
    <w:p w14:paraId="0CC5F495" w14:textId="2177A4F2"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TTAT.3G-25.446V17.0.0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2514" w:history="1">
        <w:r w:rsidR="00E676F2" w:rsidRPr="0034407F">
          <w:rPr>
            <w:rStyle w:val="Hyperlink"/>
            <w:sz w:val="18"/>
            <w:szCs w:val="18"/>
            <w:lang w:val="fr-FR" w:eastAsia="en-GB"/>
          </w:rPr>
          <w:t>http://committee.tta.or.kr/data/ttasDown.jsp?kind=ttastd&amp;pk_num=TTAT.3G-25.446V17.0.0</w:t>
        </w:r>
      </w:hyperlink>
    </w:p>
    <w:p w14:paraId="55B1C66D" w14:textId="77777777" w:rsidR="00C556AE" w:rsidRPr="00182533" w:rsidRDefault="00C556AE" w:rsidP="00C556AE">
      <w:pPr>
        <w:pStyle w:val="Heading3"/>
      </w:pPr>
      <w:r w:rsidRPr="00182533">
        <w:lastRenderedPageBreak/>
        <w:t>2.1.5</w:t>
      </w:r>
      <w:r w:rsidRPr="00182533">
        <w:tab/>
        <w:t>Aspectos de la radiofrecuencia</w:t>
      </w:r>
    </w:p>
    <w:p w14:paraId="20163989" w14:textId="77777777" w:rsidR="00C556AE" w:rsidRPr="00182533" w:rsidRDefault="00C556AE" w:rsidP="00C556AE">
      <w:pPr>
        <w:pStyle w:val="Heading4"/>
      </w:pPr>
      <w:r w:rsidRPr="00182533">
        <w:t>2.1.5.1</w:t>
      </w:r>
      <w:r w:rsidRPr="00182533">
        <w:tab/>
        <w:t>TS 36.101</w:t>
      </w:r>
    </w:p>
    <w:p w14:paraId="0FAA12DE" w14:textId="77777777" w:rsidR="00C556AE" w:rsidRPr="00182533" w:rsidRDefault="00C556AE" w:rsidP="00C556AE">
      <w:pPr>
        <w:pStyle w:val="Headingb"/>
        <w:rPr>
          <w:lang w:eastAsia="zh-CN"/>
        </w:rPr>
      </w:pPr>
      <w:r w:rsidRPr="00182533">
        <w:rPr>
          <w:lang w:eastAsia="zh-CN"/>
        </w:rPr>
        <w:t>Acceso radioeléctrico terrenal universal evolucionado (E-UTRA); transmisión y recepción radioeléctricas del equipo de usuario (UE)</w:t>
      </w:r>
    </w:p>
    <w:p w14:paraId="0AA276D0" w14:textId="77777777" w:rsidR="00C556AE" w:rsidRPr="00182533" w:rsidRDefault="00C556AE" w:rsidP="00C556AE">
      <w:r w:rsidRPr="00182533">
        <w:t>En este documento se establecen las características mínimas de la RF y los requisitos mínimos para la calidad de funcionamiento del equipo de usuario (UE) E-UTRA.</w:t>
      </w:r>
    </w:p>
    <w:p w14:paraId="52C9EA97" w14:textId="77777777" w:rsidR="00855B1C" w:rsidRPr="00182533" w:rsidRDefault="00855B1C" w:rsidP="00855B1C">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423537D3" w14:textId="13AB569B" w:rsidR="00577177" w:rsidRPr="00182533" w:rsidRDefault="006E0553" w:rsidP="00BD0E2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577177" w:rsidRPr="00182533">
        <w:rPr>
          <w:b/>
          <w:bCs/>
          <w:color w:val="000000"/>
          <w:sz w:val="18"/>
          <w:szCs w:val="18"/>
          <w:lang w:eastAsia="en-GB"/>
        </w:rPr>
        <w:t xml:space="preserve"> 10</w:t>
      </w:r>
    </w:p>
    <w:p w14:paraId="0EAB7C90" w14:textId="00DAFC82" w:rsidR="00577177" w:rsidRPr="00C34319" w:rsidRDefault="00577177" w:rsidP="009335C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STD-T120-36.101.V10.33.0</w:t>
      </w:r>
      <w:r w:rsidRPr="00C34319">
        <w:rPr>
          <w:color w:val="000000"/>
          <w:sz w:val="18"/>
          <w:szCs w:val="18"/>
          <w:lang w:val="en-GB" w:eastAsia="en-GB"/>
        </w:rPr>
        <w:tab/>
        <w:t>10.33.0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515" w:history="1">
        <w:r w:rsidR="009335C8" w:rsidRPr="00C34319">
          <w:rPr>
            <w:rStyle w:val="Hyperlink"/>
            <w:sz w:val="18"/>
            <w:szCs w:val="18"/>
            <w:lang w:val="en-GB" w:eastAsia="en-GB"/>
          </w:rPr>
          <w:t>https://www.arib.or.jp/english/html/overview/doc/T120_T23_SPECS/ARIB-STD-T120/Rel10/36/A36101-ax0.pdf</w:t>
        </w:r>
      </w:hyperlink>
    </w:p>
    <w:p w14:paraId="63D64ACC" w14:textId="788AD23C" w:rsidR="00577177" w:rsidRPr="00701E42"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ATIS.3GPP.36.101.V10.33.0</w:t>
      </w:r>
      <w:r w:rsidRPr="00701E42">
        <w:rPr>
          <w:color w:val="000000"/>
          <w:sz w:val="18"/>
          <w:szCs w:val="18"/>
          <w:lang w:val="en-GB" w:eastAsia="en-GB"/>
        </w:rPr>
        <w:tab/>
        <w:t>10.33.0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2516" w:history="1">
        <w:r w:rsidR="009335C8" w:rsidRPr="00701E42">
          <w:rPr>
            <w:rStyle w:val="Hyperlink"/>
            <w:sz w:val="18"/>
            <w:szCs w:val="18"/>
            <w:lang w:val="en-GB" w:eastAsia="en-GB"/>
          </w:rPr>
          <w:t>https://www.atis.org/3gpp-transpositions - Rel-10</w:t>
        </w:r>
      </w:hyperlink>
    </w:p>
    <w:p w14:paraId="2F004D93" w14:textId="212DE664" w:rsidR="00577177" w:rsidRPr="00701E42" w:rsidRDefault="00577177" w:rsidP="009335C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CCSA.36.101V10330</w:t>
      </w:r>
      <w:r w:rsidRPr="00701E42">
        <w:rPr>
          <w:color w:val="000000"/>
          <w:sz w:val="18"/>
          <w:szCs w:val="18"/>
          <w:lang w:val="en-GB" w:eastAsia="en-GB"/>
        </w:rPr>
        <w:tab/>
        <w:t>10.33.0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/09/2022</w:t>
      </w:r>
      <w:r w:rsidRPr="00701E42">
        <w:rPr>
          <w:color w:val="000000"/>
          <w:sz w:val="18"/>
          <w:szCs w:val="18"/>
          <w:lang w:val="en-GB" w:eastAsia="en-GB"/>
        </w:rPr>
        <w:tab/>
      </w:r>
      <w:hyperlink r:id="rId2517" w:history="1">
        <w:r w:rsidR="009335C8" w:rsidRPr="00701E42">
          <w:rPr>
            <w:rStyle w:val="Hyperlink"/>
            <w:sz w:val="18"/>
            <w:szCs w:val="18"/>
            <w:lang w:val="en-GB" w:eastAsia="en-GB"/>
          </w:rPr>
          <w:t>https://www.ccsa.org.cn/api/portalsFile/downloadOldFile?type=19&amp;oldFileUrl=ITU-R/M.2012-6/CCSA.36.101V10330.rar</w:t>
        </w:r>
      </w:hyperlink>
    </w:p>
    <w:p w14:paraId="39ACD599" w14:textId="1EAC818C"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136 101</w:t>
      </w:r>
      <w:r w:rsidRPr="0034407F">
        <w:rPr>
          <w:color w:val="000000"/>
          <w:sz w:val="18"/>
          <w:szCs w:val="18"/>
          <w:lang w:val="fr-FR" w:eastAsia="en-GB"/>
        </w:rPr>
        <w:tab/>
        <w:t>10.33.0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28</w:t>
      </w:r>
      <w:r w:rsidR="00D63672" w:rsidRPr="0034407F">
        <w:rPr>
          <w:color w:val="000000"/>
          <w:sz w:val="18"/>
          <w:szCs w:val="18"/>
          <w:lang w:val="fr-FR" w:eastAsia="en-GB"/>
        </w:rPr>
        <w:t>/10/2022</w:t>
      </w:r>
      <w:r w:rsidRPr="0034407F">
        <w:rPr>
          <w:color w:val="000000"/>
          <w:sz w:val="18"/>
          <w:szCs w:val="18"/>
          <w:lang w:val="fr-FR" w:eastAsia="en-GB"/>
        </w:rPr>
        <w:tab/>
      </w:r>
      <w:hyperlink r:id="rId2518" w:history="1">
        <w:r w:rsidR="009335C8" w:rsidRPr="0034407F">
          <w:rPr>
            <w:rStyle w:val="Hyperlink"/>
            <w:sz w:val="18"/>
            <w:szCs w:val="18"/>
            <w:lang w:val="fr-FR" w:eastAsia="en-GB"/>
          </w:rPr>
          <w:t>https://www.etsi.org/deliver/etsi_ts/136100_136199/136101/10.33.00_60/ts_136101v103300p.pdf</w:t>
        </w:r>
      </w:hyperlink>
    </w:p>
    <w:p w14:paraId="368B1637" w14:textId="35C68C8F"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36.101 10.33.0 V1.2.0</w:t>
      </w:r>
      <w:r w:rsidRPr="0034407F">
        <w:rPr>
          <w:color w:val="000000"/>
          <w:sz w:val="18"/>
          <w:szCs w:val="18"/>
          <w:lang w:val="fr-FR" w:eastAsia="en-GB"/>
        </w:rPr>
        <w:tab/>
        <w:t>10.33.0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2519" w:history="1">
        <w:r w:rsidR="009335C8" w:rsidRPr="0034407F">
          <w:rPr>
            <w:rStyle w:val="Hyperlink"/>
            <w:sz w:val="18"/>
            <w:szCs w:val="18"/>
            <w:lang w:val="fr-FR" w:eastAsia="en-GB"/>
          </w:rPr>
          <w:t>https://members.tsdsi.in/s/Zbr4wT7a2fop5wM</w:t>
        </w:r>
      </w:hyperlink>
    </w:p>
    <w:p w14:paraId="10E00856" w14:textId="5FF749C0"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TTAT.3G-36.101V10.33.0</w:t>
      </w:r>
      <w:r w:rsidRPr="0034407F">
        <w:rPr>
          <w:color w:val="000000"/>
          <w:sz w:val="18"/>
          <w:szCs w:val="18"/>
          <w:lang w:val="fr-FR" w:eastAsia="en-GB"/>
        </w:rPr>
        <w:tab/>
        <w:t>10.33.0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/01/2023</w:t>
      </w:r>
      <w:r w:rsidRPr="0034407F">
        <w:rPr>
          <w:color w:val="000000"/>
          <w:sz w:val="18"/>
          <w:szCs w:val="18"/>
          <w:lang w:val="fr-FR" w:eastAsia="en-GB"/>
        </w:rPr>
        <w:tab/>
      </w:r>
      <w:hyperlink r:id="rId2520" w:history="1">
        <w:r w:rsidR="009335C8" w:rsidRPr="0034407F">
          <w:rPr>
            <w:rStyle w:val="Hyperlink"/>
            <w:sz w:val="18"/>
            <w:szCs w:val="18"/>
            <w:lang w:val="fr-FR" w:eastAsia="en-GB"/>
          </w:rPr>
          <w:t>http://committee.tta.or.kr/data/ttasDown.jsp?kind=ttastd&amp;pk_num=TTAT.3G-36.101V10.33.0</w:t>
        </w:r>
      </w:hyperlink>
    </w:p>
    <w:p w14:paraId="7DAC823C" w14:textId="57CBB958" w:rsidR="00577177" w:rsidRPr="00182533" w:rsidRDefault="006E0553" w:rsidP="00BD0E2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577177" w:rsidRPr="00182533">
        <w:rPr>
          <w:b/>
          <w:bCs/>
          <w:color w:val="000000"/>
          <w:sz w:val="18"/>
          <w:szCs w:val="18"/>
          <w:lang w:eastAsia="en-GB"/>
        </w:rPr>
        <w:t xml:space="preserve"> 11</w:t>
      </w:r>
    </w:p>
    <w:p w14:paraId="5E0D4470" w14:textId="6AE74F1F" w:rsidR="00577177" w:rsidRPr="00C34319" w:rsidRDefault="00577177" w:rsidP="009335C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STD-T120-36.101.V11.30.0</w:t>
      </w:r>
      <w:r w:rsidRPr="00C34319">
        <w:rPr>
          <w:color w:val="000000"/>
          <w:sz w:val="18"/>
          <w:szCs w:val="18"/>
          <w:lang w:val="en-GB" w:eastAsia="en-GB"/>
        </w:rPr>
        <w:tab/>
        <w:t>11.30.0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521" w:history="1">
        <w:r w:rsidR="009335C8" w:rsidRPr="00C34319">
          <w:rPr>
            <w:rStyle w:val="Hyperlink"/>
            <w:sz w:val="18"/>
            <w:szCs w:val="18"/>
            <w:lang w:val="en-GB" w:eastAsia="en-GB"/>
          </w:rPr>
          <w:t>https://www.arib.or.jp/english/html/overview/doc/T120_T23_SPECS/ARIB-STD-T120/Rel11/36/A36101-bu0.pdf</w:t>
        </w:r>
      </w:hyperlink>
    </w:p>
    <w:p w14:paraId="3E075447" w14:textId="56D9B83D" w:rsidR="00577177" w:rsidRPr="00701E42"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ATIS.3GPP.36.101.V11.30.0</w:t>
      </w:r>
      <w:r w:rsidRPr="00701E42">
        <w:rPr>
          <w:color w:val="000000"/>
          <w:sz w:val="18"/>
          <w:szCs w:val="18"/>
          <w:lang w:val="en-GB" w:eastAsia="en-GB"/>
        </w:rPr>
        <w:tab/>
        <w:t>11.30.0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2522" w:history="1">
        <w:r w:rsidR="009335C8" w:rsidRPr="00701E42">
          <w:rPr>
            <w:rStyle w:val="Hyperlink"/>
            <w:sz w:val="18"/>
            <w:szCs w:val="18"/>
            <w:lang w:val="en-GB" w:eastAsia="en-GB"/>
          </w:rPr>
          <w:t>https://www.atis.org/3gpp-transpositions - Rel-11</w:t>
        </w:r>
      </w:hyperlink>
    </w:p>
    <w:p w14:paraId="3A390E98" w14:textId="2AF3F8FE" w:rsidR="00577177" w:rsidRPr="00701E42" w:rsidRDefault="00577177" w:rsidP="009335C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CCSA.36.101V11300</w:t>
      </w:r>
      <w:r w:rsidRPr="00701E42">
        <w:rPr>
          <w:color w:val="000000"/>
          <w:sz w:val="18"/>
          <w:szCs w:val="18"/>
          <w:lang w:val="en-GB" w:eastAsia="en-GB"/>
        </w:rPr>
        <w:tab/>
        <w:t>11.30.0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/09/2022</w:t>
      </w:r>
      <w:r w:rsidRPr="00701E42">
        <w:rPr>
          <w:color w:val="000000"/>
          <w:sz w:val="18"/>
          <w:szCs w:val="18"/>
          <w:lang w:val="en-GB" w:eastAsia="en-GB"/>
        </w:rPr>
        <w:tab/>
      </w:r>
      <w:hyperlink r:id="rId2523" w:history="1">
        <w:r w:rsidR="009335C8" w:rsidRPr="00701E42">
          <w:rPr>
            <w:rStyle w:val="Hyperlink"/>
            <w:sz w:val="18"/>
            <w:szCs w:val="18"/>
            <w:lang w:val="en-GB" w:eastAsia="en-GB"/>
          </w:rPr>
          <w:t>https://www.ccsa.org.cn/api/portalsFile/downloadOldFile?type=19&amp;oldFileUrl=ITU-R/M.2012-6/CCSA.36.101V11300.rar</w:t>
        </w:r>
      </w:hyperlink>
    </w:p>
    <w:p w14:paraId="39F1BF27" w14:textId="3CA8EA99"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136 101</w:t>
      </w:r>
      <w:r w:rsidRPr="0034407F">
        <w:rPr>
          <w:color w:val="000000"/>
          <w:sz w:val="18"/>
          <w:szCs w:val="18"/>
          <w:lang w:val="fr-FR" w:eastAsia="en-GB"/>
        </w:rPr>
        <w:tab/>
        <w:t>11.30.0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28</w:t>
      </w:r>
      <w:r w:rsidR="00D63672" w:rsidRPr="0034407F">
        <w:rPr>
          <w:color w:val="000000"/>
          <w:sz w:val="18"/>
          <w:szCs w:val="18"/>
          <w:lang w:val="fr-FR" w:eastAsia="en-GB"/>
        </w:rPr>
        <w:t>/10/2022</w:t>
      </w:r>
      <w:r w:rsidRPr="0034407F">
        <w:rPr>
          <w:color w:val="000000"/>
          <w:sz w:val="18"/>
          <w:szCs w:val="18"/>
          <w:lang w:val="fr-FR" w:eastAsia="en-GB"/>
        </w:rPr>
        <w:tab/>
      </w:r>
      <w:hyperlink r:id="rId2524" w:history="1">
        <w:r w:rsidR="00F139D9" w:rsidRPr="0034407F">
          <w:rPr>
            <w:rStyle w:val="Hyperlink"/>
            <w:sz w:val="18"/>
            <w:szCs w:val="18"/>
            <w:lang w:val="fr-FR" w:eastAsia="en-GB"/>
          </w:rPr>
          <w:t>https://www.etsi.org/deliver/etsi_ts/136100_136199/136101/11.30.00_60/ts_136101v113000p.pdf</w:t>
        </w:r>
      </w:hyperlink>
    </w:p>
    <w:p w14:paraId="0A3EFE28" w14:textId="1E78E8EF"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36.101 11.30.0 V1.2.0</w:t>
      </w:r>
      <w:r w:rsidRPr="0034407F">
        <w:rPr>
          <w:color w:val="000000"/>
          <w:sz w:val="18"/>
          <w:szCs w:val="18"/>
          <w:lang w:val="fr-FR" w:eastAsia="en-GB"/>
        </w:rPr>
        <w:tab/>
        <w:t>11.30.0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2525" w:history="1">
        <w:r w:rsidR="00F139D9" w:rsidRPr="0034407F">
          <w:rPr>
            <w:rStyle w:val="Hyperlink"/>
            <w:sz w:val="18"/>
            <w:szCs w:val="18"/>
            <w:lang w:val="fr-FR" w:eastAsia="en-GB"/>
          </w:rPr>
          <w:t>https://members.tsdsi.in/s/AfBcf4t8ZzaDnoi</w:t>
        </w:r>
      </w:hyperlink>
    </w:p>
    <w:p w14:paraId="2DA906D8" w14:textId="473DB69E"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TTAT.3G-36.101V11.30.0</w:t>
      </w:r>
      <w:r w:rsidRPr="0034407F">
        <w:rPr>
          <w:color w:val="000000"/>
          <w:sz w:val="18"/>
          <w:szCs w:val="18"/>
          <w:lang w:val="fr-FR" w:eastAsia="en-GB"/>
        </w:rPr>
        <w:tab/>
        <w:t>11.30.0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/01/2023</w:t>
      </w:r>
      <w:r w:rsidRPr="0034407F">
        <w:rPr>
          <w:color w:val="000000"/>
          <w:sz w:val="18"/>
          <w:szCs w:val="18"/>
          <w:lang w:val="fr-FR" w:eastAsia="en-GB"/>
        </w:rPr>
        <w:tab/>
      </w:r>
      <w:hyperlink r:id="rId2526" w:history="1">
        <w:r w:rsidR="00F139D9" w:rsidRPr="0034407F">
          <w:rPr>
            <w:rStyle w:val="Hyperlink"/>
            <w:sz w:val="18"/>
            <w:szCs w:val="18"/>
            <w:lang w:val="fr-FR" w:eastAsia="en-GB"/>
          </w:rPr>
          <w:t>http://committee.tta.or.kr/data/ttasDown.jsp?kind=ttastd&amp;pk_num=TTAT.3G-36.101V11.30.0</w:t>
        </w:r>
      </w:hyperlink>
    </w:p>
    <w:p w14:paraId="48785CCB" w14:textId="46AD0C85" w:rsidR="00577177" w:rsidRPr="00182533" w:rsidRDefault="006E0553" w:rsidP="00577177">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577177" w:rsidRPr="00182533">
        <w:rPr>
          <w:b/>
          <w:bCs/>
          <w:color w:val="000000"/>
          <w:sz w:val="18"/>
          <w:szCs w:val="18"/>
          <w:lang w:eastAsia="en-GB"/>
        </w:rPr>
        <w:t xml:space="preserve"> 12</w:t>
      </w:r>
    </w:p>
    <w:p w14:paraId="4C8CA6CC" w14:textId="6092F827" w:rsidR="00577177" w:rsidRPr="00C34319" w:rsidRDefault="00577177" w:rsidP="00F139D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STD-T120-36.101.V12.30.0</w:t>
      </w:r>
      <w:r w:rsidRPr="00C34319">
        <w:rPr>
          <w:color w:val="000000"/>
          <w:sz w:val="18"/>
          <w:szCs w:val="18"/>
          <w:lang w:val="en-GB" w:eastAsia="en-GB"/>
        </w:rPr>
        <w:tab/>
        <w:t>12.30.0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527" w:history="1">
        <w:r w:rsidR="00F139D9" w:rsidRPr="00C34319">
          <w:rPr>
            <w:rStyle w:val="Hyperlink"/>
            <w:sz w:val="18"/>
            <w:szCs w:val="18"/>
            <w:lang w:val="en-GB" w:eastAsia="en-GB"/>
          </w:rPr>
          <w:t>https://www.arib.or.jp/english/html/overview/doc/T120_T23_SPECS/ARIB-STD-T120/Rel12/36/A36101-cu0.pdf</w:t>
        </w:r>
      </w:hyperlink>
    </w:p>
    <w:p w14:paraId="4AE7ABC9" w14:textId="7966DD16" w:rsidR="00577177" w:rsidRPr="00701E42"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ATIS.3GPP.36.101.V12.30.0</w:t>
      </w:r>
      <w:r w:rsidRPr="00701E42">
        <w:rPr>
          <w:color w:val="000000"/>
          <w:sz w:val="18"/>
          <w:szCs w:val="18"/>
          <w:lang w:val="en-GB" w:eastAsia="en-GB"/>
        </w:rPr>
        <w:tab/>
        <w:t>12.30.0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2528" w:history="1">
        <w:r w:rsidR="00F139D9" w:rsidRPr="00701E42">
          <w:rPr>
            <w:rStyle w:val="Hyperlink"/>
            <w:sz w:val="18"/>
            <w:szCs w:val="18"/>
            <w:lang w:val="en-GB" w:eastAsia="en-GB"/>
          </w:rPr>
          <w:t>https://www.atis.org/3gpp-transpositions - Rel-12</w:t>
        </w:r>
      </w:hyperlink>
    </w:p>
    <w:p w14:paraId="34B62965" w14:textId="7E8CC436" w:rsidR="00577177" w:rsidRPr="00701E42" w:rsidRDefault="00577177" w:rsidP="00F139D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CCSA.36.101V12300</w:t>
      </w:r>
      <w:r w:rsidRPr="00701E42">
        <w:rPr>
          <w:color w:val="000000"/>
          <w:sz w:val="18"/>
          <w:szCs w:val="18"/>
          <w:lang w:val="en-GB" w:eastAsia="en-GB"/>
        </w:rPr>
        <w:tab/>
        <w:t>12.30.0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/09/2022</w:t>
      </w:r>
      <w:r w:rsidRPr="00701E42">
        <w:rPr>
          <w:color w:val="000000"/>
          <w:sz w:val="18"/>
          <w:szCs w:val="18"/>
          <w:lang w:val="en-GB" w:eastAsia="en-GB"/>
        </w:rPr>
        <w:tab/>
      </w:r>
      <w:hyperlink r:id="rId2529" w:history="1">
        <w:r w:rsidR="00F139D9" w:rsidRPr="00701E42">
          <w:rPr>
            <w:rStyle w:val="Hyperlink"/>
            <w:sz w:val="18"/>
            <w:szCs w:val="18"/>
            <w:lang w:val="en-GB" w:eastAsia="en-GB"/>
          </w:rPr>
          <w:t>https://www.ccsa.org.cn/api/portalsFile/downloadOldFile?type=19&amp;oldFileUrl=ITU-R/M.2012-6/CCSA.36.101V12300.rar</w:t>
        </w:r>
      </w:hyperlink>
    </w:p>
    <w:p w14:paraId="4B5EC655" w14:textId="2ADA2004"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136 101</w:t>
      </w:r>
      <w:r w:rsidRPr="0034407F">
        <w:rPr>
          <w:color w:val="000000"/>
          <w:sz w:val="18"/>
          <w:szCs w:val="18"/>
          <w:lang w:val="fr-FR" w:eastAsia="en-GB"/>
        </w:rPr>
        <w:tab/>
        <w:t>12.30.0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28</w:t>
      </w:r>
      <w:r w:rsidR="00D63672" w:rsidRPr="0034407F">
        <w:rPr>
          <w:color w:val="000000"/>
          <w:sz w:val="18"/>
          <w:szCs w:val="18"/>
          <w:lang w:val="fr-FR" w:eastAsia="en-GB"/>
        </w:rPr>
        <w:t>/10/2022</w:t>
      </w:r>
      <w:r w:rsidRPr="0034407F">
        <w:rPr>
          <w:color w:val="000000"/>
          <w:sz w:val="18"/>
          <w:szCs w:val="18"/>
          <w:lang w:val="fr-FR" w:eastAsia="en-GB"/>
        </w:rPr>
        <w:tab/>
      </w:r>
      <w:hyperlink r:id="rId2530" w:history="1">
        <w:r w:rsidR="00F139D9" w:rsidRPr="0034407F">
          <w:rPr>
            <w:rStyle w:val="Hyperlink"/>
            <w:sz w:val="18"/>
            <w:szCs w:val="18"/>
            <w:lang w:val="fr-FR" w:eastAsia="en-GB"/>
          </w:rPr>
          <w:t>https://www.etsi.org/deliver/etsi_ts/136100_136199/136101/12.30.00_60/ts_136101v123000p.pdf</w:t>
        </w:r>
      </w:hyperlink>
    </w:p>
    <w:p w14:paraId="0DEB7F07" w14:textId="01CD7179"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36.101 12.30.0 V1.1.0</w:t>
      </w:r>
      <w:r w:rsidRPr="0034407F">
        <w:rPr>
          <w:color w:val="000000"/>
          <w:sz w:val="18"/>
          <w:szCs w:val="18"/>
          <w:lang w:val="fr-FR" w:eastAsia="en-GB"/>
        </w:rPr>
        <w:tab/>
        <w:t>12.30.0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2531" w:history="1">
        <w:r w:rsidR="00F139D9" w:rsidRPr="0034407F">
          <w:rPr>
            <w:rStyle w:val="Hyperlink"/>
            <w:sz w:val="18"/>
            <w:szCs w:val="18"/>
            <w:lang w:val="fr-FR" w:eastAsia="en-GB"/>
          </w:rPr>
          <w:t>https://members.tsdsi.in/s/RzoYEC2a3b8gWFP</w:t>
        </w:r>
      </w:hyperlink>
    </w:p>
    <w:p w14:paraId="1E74E259" w14:textId="1CBA11C3"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TTAT.3G-36.101V12.30.0</w:t>
      </w:r>
      <w:r w:rsidRPr="0034407F">
        <w:rPr>
          <w:color w:val="000000"/>
          <w:sz w:val="18"/>
          <w:szCs w:val="18"/>
          <w:lang w:val="fr-FR" w:eastAsia="en-GB"/>
        </w:rPr>
        <w:tab/>
        <w:t>12.30.0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/01/2023</w:t>
      </w:r>
      <w:r w:rsidRPr="0034407F">
        <w:rPr>
          <w:color w:val="000000"/>
          <w:sz w:val="18"/>
          <w:szCs w:val="18"/>
          <w:lang w:val="fr-FR" w:eastAsia="en-GB"/>
        </w:rPr>
        <w:tab/>
      </w:r>
      <w:hyperlink r:id="rId2532" w:history="1">
        <w:r w:rsidR="00F139D9" w:rsidRPr="0034407F">
          <w:rPr>
            <w:rStyle w:val="Hyperlink"/>
            <w:sz w:val="18"/>
            <w:szCs w:val="18"/>
            <w:lang w:val="fr-FR" w:eastAsia="en-GB"/>
          </w:rPr>
          <w:t>http://committee.tta.or.kr/data/ttasDown.jsp?kind=ttastd&amp;pk_num=TTAT.3G-36.101V12.30.0</w:t>
        </w:r>
      </w:hyperlink>
    </w:p>
    <w:p w14:paraId="051C29A8" w14:textId="25E7AC7B" w:rsidR="00577177" w:rsidRPr="00182533" w:rsidRDefault="006E0553" w:rsidP="00BD0E2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577177" w:rsidRPr="00182533">
        <w:rPr>
          <w:b/>
          <w:bCs/>
          <w:color w:val="000000"/>
          <w:sz w:val="18"/>
          <w:szCs w:val="18"/>
          <w:lang w:eastAsia="en-GB"/>
        </w:rPr>
        <w:t xml:space="preserve"> 13</w:t>
      </w:r>
    </w:p>
    <w:p w14:paraId="2476C3C9" w14:textId="29084F55" w:rsidR="00577177" w:rsidRPr="00C34319" w:rsidRDefault="00577177"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STD-T120-36.101.V13.24.0</w:t>
      </w:r>
      <w:r w:rsidRPr="00C34319">
        <w:rPr>
          <w:color w:val="000000"/>
          <w:sz w:val="18"/>
          <w:szCs w:val="18"/>
          <w:lang w:val="en-GB" w:eastAsia="en-GB"/>
        </w:rPr>
        <w:tab/>
        <w:t>13.24.0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533" w:history="1">
        <w:r w:rsidR="00F139D9" w:rsidRPr="00C34319">
          <w:rPr>
            <w:rStyle w:val="Hyperlink"/>
            <w:sz w:val="18"/>
            <w:szCs w:val="18"/>
            <w:lang w:val="en-GB" w:eastAsia="en-GB"/>
          </w:rPr>
          <w:t>https://www.arib.or.jp/english/html/overview/doc/T120_T23_SPECS/ARIB-STD-T120/Rel13/36/A36101-do0.pdf</w:t>
        </w:r>
      </w:hyperlink>
    </w:p>
    <w:p w14:paraId="7B41C0DF" w14:textId="66D4C15B" w:rsidR="00577177" w:rsidRPr="00701E42" w:rsidRDefault="00577177"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ATIS.3GPP.36.101.V13.24.0</w:t>
      </w:r>
      <w:r w:rsidRPr="00701E42">
        <w:rPr>
          <w:color w:val="000000"/>
          <w:sz w:val="18"/>
          <w:szCs w:val="18"/>
          <w:lang w:val="en-GB" w:eastAsia="en-GB"/>
        </w:rPr>
        <w:tab/>
        <w:t>13.24.0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2534" w:history="1">
        <w:r w:rsidR="00F139D9" w:rsidRPr="00701E42">
          <w:rPr>
            <w:rStyle w:val="Hyperlink"/>
            <w:sz w:val="18"/>
            <w:szCs w:val="18"/>
            <w:lang w:val="en-GB" w:eastAsia="en-GB"/>
          </w:rPr>
          <w:t>https://www.atis.org/3gpp-transpositions - Rel-13</w:t>
        </w:r>
      </w:hyperlink>
    </w:p>
    <w:p w14:paraId="24911676" w14:textId="6D2DF812" w:rsidR="00577177" w:rsidRPr="00701E42" w:rsidRDefault="00577177"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CCSA.36.101V13240</w:t>
      </w:r>
      <w:r w:rsidRPr="00701E42">
        <w:rPr>
          <w:color w:val="000000"/>
          <w:sz w:val="18"/>
          <w:szCs w:val="18"/>
          <w:lang w:val="en-GB" w:eastAsia="en-GB"/>
        </w:rPr>
        <w:tab/>
        <w:t>13.24.0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/09/2022</w:t>
      </w:r>
      <w:r w:rsidRPr="00701E42">
        <w:rPr>
          <w:color w:val="000000"/>
          <w:sz w:val="18"/>
          <w:szCs w:val="18"/>
          <w:lang w:val="en-GB" w:eastAsia="en-GB"/>
        </w:rPr>
        <w:tab/>
      </w:r>
      <w:hyperlink r:id="rId2535" w:history="1">
        <w:r w:rsidR="00F139D9" w:rsidRPr="00701E42">
          <w:rPr>
            <w:rStyle w:val="Hyperlink"/>
            <w:sz w:val="18"/>
            <w:szCs w:val="18"/>
            <w:lang w:val="en-GB" w:eastAsia="en-GB"/>
          </w:rPr>
          <w:t>https://www.ccsa.org.cn/api/portalsFile/downloadOldFile?type=19&amp;oldFileUrl=ITU-R/M.2012-6/CCSA.36.101V13240.rar</w:t>
        </w:r>
      </w:hyperlink>
    </w:p>
    <w:p w14:paraId="6D17729F" w14:textId="55D09991" w:rsidR="00577177" w:rsidRPr="0034407F" w:rsidRDefault="00577177"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136 101</w:t>
      </w:r>
      <w:r w:rsidRPr="0034407F">
        <w:rPr>
          <w:color w:val="000000"/>
          <w:sz w:val="18"/>
          <w:szCs w:val="18"/>
          <w:lang w:val="fr-FR" w:eastAsia="en-GB"/>
        </w:rPr>
        <w:tab/>
        <w:t>13.24.0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28</w:t>
      </w:r>
      <w:r w:rsidR="00D63672" w:rsidRPr="0034407F">
        <w:rPr>
          <w:color w:val="000000"/>
          <w:sz w:val="18"/>
          <w:szCs w:val="18"/>
          <w:lang w:val="fr-FR" w:eastAsia="en-GB"/>
        </w:rPr>
        <w:t>/10/2022</w:t>
      </w:r>
      <w:r w:rsidRPr="0034407F">
        <w:rPr>
          <w:color w:val="000000"/>
          <w:sz w:val="18"/>
          <w:szCs w:val="18"/>
          <w:lang w:val="fr-FR" w:eastAsia="en-GB"/>
        </w:rPr>
        <w:tab/>
      </w:r>
      <w:hyperlink r:id="rId2536" w:history="1">
        <w:r w:rsidR="00F139D9" w:rsidRPr="0034407F">
          <w:rPr>
            <w:rStyle w:val="Hyperlink"/>
            <w:sz w:val="18"/>
            <w:szCs w:val="18"/>
            <w:lang w:val="fr-FR" w:eastAsia="en-GB"/>
          </w:rPr>
          <w:t>https://www.etsi.org/deliver/etsi_ts/136100_136199/136101/13.24.00_60/ts_136101v132400p.pdf</w:t>
        </w:r>
      </w:hyperlink>
    </w:p>
    <w:p w14:paraId="37954216" w14:textId="304D146B"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36.101-13.24.0 V1.1.0</w:t>
      </w:r>
      <w:r w:rsidRPr="0034407F">
        <w:rPr>
          <w:color w:val="000000"/>
          <w:sz w:val="18"/>
          <w:szCs w:val="18"/>
          <w:lang w:val="fr-FR" w:eastAsia="en-GB"/>
        </w:rPr>
        <w:tab/>
        <w:t>13.24.0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/01/2023</w:t>
      </w:r>
      <w:r w:rsidRPr="0034407F">
        <w:rPr>
          <w:color w:val="000000"/>
          <w:sz w:val="18"/>
          <w:szCs w:val="18"/>
          <w:lang w:val="fr-FR" w:eastAsia="en-GB"/>
        </w:rPr>
        <w:tab/>
      </w:r>
      <w:hyperlink r:id="rId2537" w:history="1">
        <w:r w:rsidR="00F139D9" w:rsidRPr="0034407F">
          <w:rPr>
            <w:rStyle w:val="Hyperlink"/>
            <w:sz w:val="18"/>
            <w:szCs w:val="18"/>
            <w:lang w:val="fr-FR" w:eastAsia="en-GB"/>
          </w:rPr>
          <w:t>https://members.tsdsi.in/s/7dJre4c9ZeeWSnn</w:t>
        </w:r>
      </w:hyperlink>
    </w:p>
    <w:p w14:paraId="74151770" w14:textId="7DA9BE66"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TTAT.3G-36.101V13.24.0</w:t>
      </w:r>
      <w:r w:rsidRPr="0034407F">
        <w:rPr>
          <w:color w:val="000000"/>
          <w:sz w:val="18"/>
          <w:szCs w:val="18"/>
          <w:lang w:val="fr-FR" w:eastAsia="en-GB"/>
        </w:rPr>
        <w:tab/>
        <w:t>13.24.0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/01/2023</w:t>
      </w:r>
      <w:r w:rsidRPr="0034407F">
        <w:rPr>
          <w:color w:val="000000"/>
          <w:sz w:val="18"/>
          <w:szCs w:val="18"/>
          <w:lang w:val="fr-FR" w:eastAsia="en-GB"/>
        </w:rPr>
        <w:tab/>
      </w:r>
      <w:hyperlink r:id="rId2538" w:history="1">
        <w:r w:rsidR="00F139D9" w:rsidRPr="0034407F">
          <w:rPr>
            <w:rStyle w:val="Hyperlink"/>
            <w:sz w:val="18"/>
            <w:szCs w:val="18"/>
            <w:lang w:val="fr-FR" w:eastAsia="en-GB"/>
          </w:rPr>
          <w:t>http://committee.tta.or.kr/data/ttasDown.jsp?kind=ttastd&amp;pk_num=TTAT.3G-36.101V13.24.0</w:t>
        </w:r>
      </w:hyperlink>
    </w:p>
    <w:p w14:paraId="68310E88" w14:textId="664C8093" w:rsidR="00577177" w:rsidRPr="00182533" w:rsidRDefault="006E0553" w:rsidP="00BD0E2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577177" w:rsidRPr="00182533">
        <w:rPr>
          <w:b/>
          <w:bCs/>
          <w:color w:val="000000"/>
          <w:sz w:val="18"/>
          <w:szCs w:val="18"/>
          <w:lang w:eastAsia="en-GB"/>
        </w:rPr>
        <w:t xml:space="preserve"> 14</w:t>
      </w:r>
    </w:p>
    <w:p w14:paraId="3D077882" w14:textId="76738FE0" w:rsidR="00577177" w:rsidRPr="00C34319" w:rsidRDefault="00577177" w:rsidP="00F139D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STD-T120-36.101.V14.24.0</w:t>
      </w:r>
      <w:r w:rsidRPr="00C34319">
        <w:rPr>
          <w:color w:val="000000"/>
          <w:sz w:val="18"/>
          <w:szCs w:val="18"/>
          <w:lang w:val="en-GB" w:eastAsia="en-GB"/>
        </w:rPr>
        <w:tab/>
        <w:t>14.24.0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539" w:history="1">
        <w:r w:rsidR="00F139D9" w:rsidRPr="00C34319">
          <w:rPr>
            <w:rStyle w:val="Hyperlink"/>
            <w:sz w:val="18"/>
            <w:szCs w:val="18"/>
            <w:lang w:val="en-GB" w:eastAsia="en-GB"/>
          </w:rPr>
          <w:t>https://www.arib.or.jp/english/html/overview/doc/T120_T23_SPECS/ARIB-STD-T120/Rel14/36/A36101-eo0.pdf</w:t>
        </w:r>
      </w:hyperlink>
    </w:p>
    <w:p w14:paraId="62A6EBCA" w14:textId="630E86CA" w:rsidR="00577177" w:rsidRPr="00701E42"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ATIS.3GPP.36.101.V14.24.0</w:t>
      </w:r>
      <w:r w:rsidRPr="00701E42">
        <w:rPr>
          <w:color w:val="000000"/>
          <w:sz w:val="18"/>
          <w:szCs w:val="18"/>
          <w:lang w:val="en-GB" w:eastAsia="en-GB"/>
        </w:rPr>
        <w:tab/>
        <w:t>14.24.0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2540" w:history="1">
        <w:r w:rsidR="00F139D9" w:rsidRPr="00701E42">
          <w:rPr>
            <w:rStyle w:val="Hyperlink"/>
            <w:sz w:val="18"/>
            <w:szCs w:val="18"/>
            <w:lang w:val="en-GB" w:eastAsia="en-GB"/>
          </w:rPr>
          <w:t>https://www.atis.org/3gpp-transpositions - Rel-14</w:t>
        </w:r>
      </w:hyperlink>
    </w:p>
    <w:p w14:paraId="38B0990C" w14:textId="46B5988F" w:rsidR="00577177" w:rsidRPr="00701E42" w:rsidRDefault="00577177" w:rsidP="00F139D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CCSA.36.101V14240</w:t>
      </w:r>
      <w:r w:rsidRPr="00701E42">
        <w:rPr>
          <w:color w:val="000000"/>
          <w:sz w:val="18"/>
          <w:szCs w:val="18"/>
          <w:lang w:val="en-GB" w:eastAsia="en-GB"/>
        </w:rPr>
        <w:tab/>
        <w:t>14.24.0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/09/2022</w:t>
      </w:r>
      <w:r w:rsidRPr="00701E42">
        <w:rPr>
          <w:color w:val="000000"/>
          <w:sz w:val="18"/>
          <w:szCs w:val="18"/>
          <w:lang w:val="en-GB" w:eastAsia="en-GB"/>
        </w:rPr>
        <w:tab/>
      </w:r>
      <w:hyperlink r:id="rId2541" w:history="1">
        <w:r w:rsidR="00F139D9" w:rsidRPr="00701E42">
          <w:rPr>
            <w:rStyle w:val="Hyperlink"/>
            <w:sz w:val="18"/>
            <w:szCs w:val="18"/>
            <w:lang w:val="en-GB" w:eastAsia="en-GB"/>
          </w:rPr>
          <w:t>https://www.ccsa.org.cn/api/portalsFile/downloadOldFile?type=19&amp;oldFileUrl=ITU-R/M.2012-6/CCSA.36.101V14240.rar</w:t>
        </w:r>
      </w:hyperlink>
    </w:p>
    <w:p w14:paraId="69EC3414" w14:textId="5E7B2596"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136 101</w:t>
      </w:r>
      <w:r w:rsidRPr="0034407F">
        <w:rPr>
          <w:color w:val="000000"/>
          <w:sz w:val="18"/>
          <w:szCs w:val="18"/>
          <w:lang w:val="fr-FR" w:eastAsia="en-GB"/>
        </w:rPr>
        <w:tab/>
        <w:t>14.24.0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06</w:t>
      </w:r>
      <w:r w:rsidR="00D63672" w:rsidRPr="0034407F">
        <w:rPr>
          <w:color w:val="000000"/>
          <w:sz w:val="18"/>
          <w:szCs w:val="18"/>
          <w:lang w:val="fr-FR" w:eastAsia="en-GB"/>
        </w:rPr>
        <w:t>/01/2023</w:t>
      </w:r>
      <w:r w:rsidRPr="0034407F">
        <w:rPr>
          <w:color w:val="000000"/>
          <w:sz w:val="18"/>
          <w:szCs w:val="18"/>
          <w:lang w:val="fr-FR" w:eastAsia="en-GB"/>
        </w:rPr>
        <w:tab/>
      </w:r>
      <w:hyperlink r:id="rId2542" w:history="1">
        <w:r w:rsidR="00F139D9" w:rsidRPr="0034407F">
          <w:rPr>
            <w:rStyle w:val="Hyperlink"/>
            <w:sz w:val="18"/>
            <w:szCs w:val="18"/>
            <w:lang w:val="fr-FR" w:eastAsia="en-GB"/>
          </w:rPr>
          <w:t>https://www.etsi.org/deliver/etsi_ts/136100_136199/136101/14.24.00_60/ts_136101v142400p.pdf</w:t>
        </w:r>
      </w:hyperlink>
    </w:p>
    <w:p w14:paraId="2596D17D" w14:textId="31EC3FBF"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36.101-14.24.0 V1.1.0</w:t>
      </w:r>
      <w:r w:rsidRPr="0034407F">
        <w:rPr>
          <w:color w:val="000000"/>
          <w:sz w:val="18"/>
          <w:szCs w:val="18"/>
          <w:lang w:val="fr-FR" w:eastAsia="en-GB"/>
        </w:rPr>
        <w:tab/>
        <w:t>14.24.0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/01/2023</w:t>
      </w:r>
      <w:r w:rsidRPr="0034407F">
        <w:rPr>
          <w:color w:val="000000"/>
          <w:sz w:val="18"/>
          <w:szCs w:val="18"/>
          <w:lang w:val="fr-FR" w:eastAsia="en-GB"/>
        </w:rPr>
        <w:tab/>
      </w:r>
      <w:hyperlink r:id="rId2543" w:history="1">
        <w:r w:rsidR="00F139D9" w:rsidRPr="0034407F">
          <w:rPr>
            <w:rStyle w:val="Hyperlink"/>
            <w:sz w:val="18"/>
            <w:szCs w:val="18"/>
            <w:lang w:val="fr-FR" w:eastAsia="en-GB"/>
          </w:rPr>
          <w:t>https://members.tsdsi.in/s/CPkQG6BapKnNR3f</w:t>
        </w:r>
      </w:hyperlink>
    </w:p>
    <w:p w14:paraId="25EF634E" w14:textId="4B241F34"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TTAT.3G-36.101V14.24.0</w:t>
      </w:r>
      <w:r w:rsidRPr="0034407F">
        <w:rPr>
          <w:color w:val="000000"/>
          <w:sz w:val="18"/>
          <w:szCs w:val="18"/>
          <w:lang w:val="fr-FR" w:eastAsia="en-GB"/>
        </w:rPr>
        <w:tab/>
        <w:t>14.24.0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/01/2023</w:t>
      </w:r>
      <w:r w:rsidRPr="0034407F">
        <w:rPr>
          <w:color w:val="000000"/>
          <w:sz w:val="18"/>
          <w:szCs w:val="18"/>
          <w:lang w:val="fr-FR" w:eastAsia="en-GB"/>
        </w:rPr>
        <w:tab/>
      </w:r>
      <w:hyperlink r:id="rId2544" w:history="1">
        <w:r w:rsidR="00F139D9" w:rsidRPr="0034407F">
          <w:rPr>
            <w:rStyle w:val="Hyperlink"/>
            <w:sz w:val="18"/>
            <w:szCs w:val="18"/>
            <w:lang w:val="fr-FR" w:eastAsia="en-GB"/>
          </w:rPr>
          <w:t>http://committee.tta.or.kr/data/ttasDown.jsp?kind=ttastd&amp;pk_num=TTAT.3G-36.101V14.24.0</w:t>
        </w:r>
      </w:hyperlink>
    </w:p>
    <w:p w14:paraId="6BC17855" w14:textId="10AE325E" w:rsidR="00577177" w:rsidRPr="00182533" w:rsidRDefault="006E0553" w:rsidP="00BD0E2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577177" w:rsidRPr="00182533">
        <w:rPr>
          <w:b/>
          <w:bCs/>
          <w:color w:val="000000"/>
          <w:sz w:val="18"/>
          <w:szCs w:val="18"/>
          <w:lang w:eastAsia="en-GB"/>
        </w:rPr>
        <w:t xml:space="preserve"> 15</w:t>
      </w:r>
    </w:p>
    <w:p w14:paraId="78323C47" w14:textId="19858FDD" w:rsidR="00577177" w:rsidRPr="00C34319" w:rsidRDefault="00577177" w:rsidP="00F139D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STD-T120-36.101.V15.20.0</w:t>
      </w:r>
      <w:r w:rsidRPr="00C34319">
        <w:rPr>
          <w:color w:val="000000"/>
          <w:sz w:val="18"/>
          <w:szCs w:val="18"/>
          <w:lang w:val="en-GB" w:eastAsia="en-GB"/>
        </w:rPr>
        <w:tab/>
        <w:t>15.20.0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545" w:history="1">
        <w:r w:rsidR="00F139D9" w:rsidRPr="00C34319">
          <w:rPr>
            <w:rStyle w:val="Hyperlink"/>
            <w:sz w:val="18"/>
            <w:szCs w:val="18"/>
            <w:lang w:val="en-GB" w:eastAsia="en-GB"/>
          </w:rPr>
          <w:t>https://www.arib.or.jp/english/html/overview/doc/T120_T23_SPECS/ARIB-STD-T120/Rel15/36/A36101-fk0.pdf</w:t>
        </w:r>
      </w:hyperlink>
    </w:p>
    <w:p w14:paraId="3A3F631C" w14:textId="62490C01" w:rsidR="00577177" w:rsidRPr="00701E42"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ATIS.3GPP.36.101.V15.20.0</w:t>
      </w:r>
      <w:r w:rsidRPr="00701E42">
        <w:rPr>
          <w:color w:val="000000"/>
          <w:sz w:val="18"/>
          <w:szCs w:val="18"/>
          <w:lang w:val="en-GB" w:eastAsia="en-GB"/>
        </w:rPr>
        <w:tab/>
        <w:t>15.20.0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2546" w:history="1">
        <w:r w:rsidR="00F139D9" w:rsidRPr="00701E42">
          <w:rPr>
            <w:rStyle w:val="Hyperlink"/>
            <w:sz w:val="18"/>
            <w:szCs w:val="18"/>
            <w:lang w:val="en-GB" w:eastAsia="en-GB"/>
          </w:rPr>
          <w:t>https://www.atis.org/3gpp-transpositions - Rel-15</w:t>
        </w:r>
      </w:hyperlink>
    </w:p>
    <w:p w14:paraId="2CC9F1A1" w14:textId="4DF08265" w:rsidR="00577177" w:rsidRPr="00701E42" w:rsidRDefault="00577177" w:rsidP="00F139D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CCSA.36.101V15200</w:t>
      </w:r>
      <w:r w:rsidRPr="00701E42">
        <w:rPr>
          <w:color w:val="000000"/>
          <w:sz w:val="18"/>
          <w:szCs w:val="18"/>
          <w:lang w:val="en-GB" w:eastAsia="en-GB"/>
        </w:rPr>
        <w:tab/>
        <w:t>15.20.0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/09/2022</w:t>
      </w:r>
      <w:r w:rsidRPr="00701E42">
        <w:rPr>
          <w:color w:val="000000"/>
          <w:sz w:val="18"/>
          <w:szCs w:val="18"/>
          <w:lang w:val="en-GB" w:eastAsia="en-GB"/>
        </w:rPr>
        <w:tab/>
      </w:r>
      <w:hyperlink r:id="rId2547" w:history="1">
        <w:r w:rsidR="00F139D9" w:rsidRPr="00701E42">
          <w:rPr>
            <w:rStyle w:val="Hyperlink"/>
            <w:sz w:val="18"/>
            <w:szCs w:val="18"/>
            <w:lang w:val="en-GB" w:eastAsia="en-GB"/>
          </w:rPr>
          <w:t>https://www.ccsa.org.cn/api/portalsFile/downloadOldFile?type=19&amp;oldFileUrl=ITU-R/M.2012-6/CCSA.36.101V15200.rar</w:t>
        </w:r>
      </w:hyperlink>
    </w:p>
    <w:p w14:paraId="5A4779C4" w14:textId="7FFB00AA"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136 101</w:t>
      </w:r>
      <w:r w:rsidRPr="0034407F">
        <w:rPr>
          <w:color w:val="000000"/>
          <w:sz w:val="18"/>
          <w:szCs w:val="18"/>
          <w:lang w:val="fr-FR" w:eastAsia="en-GB"/>
        </w:rPr>
        <w:tab/>
        <w:t>15.20.0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06</w:t>
      </w:r>
      <w:r w:rsidR="00D63672" w:rsidRPr="0034407F">
        <w:rPr>
          <w:color w:val="000000"/>
          <w:sz w:val="18"/>
          <w:szCs w:val="18"/>
          <w:lang w:val="fr-FR" w:eastAsia="en-GB"/>
        </w:rPr>
        <w:t>/01/2023</w:t>
      </w:r>
      <w:r w:rsidRPr="0034407F">
        <w:rPr>
          <w:color w:val="000000"/>
          <w:sz w:val="18"/>
          <w:szCs w:val="18"/>
          <w:lang w:val="fr-FR" w:eastAsia="en-GB"/>
        </w:rPr>
        <w:tab/>
      </w:r>
      <w:hyperlink r:id="rId2548" w:history="1">
        <w:r w:rsidR="00F139D9" w:rsidRPr="0034407F">
          <w:rPr>
            <w:rStyle w:val="Hyperlink"/>
            <w:sz w:val="18"/>
            <w:szCs w:val="18"/>
            <w:lang w:val="fr-FR" w:eastAsia="en-GB"/>
          </w:rPr>
          <w:t>https://www.etsi.org/deliver/etsi_ts/136100_136199/136101/15.20.00_60/ts_136101v152000p.pdf</w:t>
        </w:r>
      </w:hyperlink>
    </w:p>
    <w:p w14:paraId="03172A99" w14:textId="2099B4C3"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36.101-15.20.0 V1.2.0</w:t>
      </w:r>
      <w:r w:rsidRPr="0034407F">
        <w:rPr>
          <w:color w:val="000000"/>
          <w:spacing w:val="-2"/>
          <w:sz w:val="18"/>
          <w:szCs w:val="18"/>
          <w:lang w:val="fr-FR" w:eastAsia="en-GB"/>
        </w:rPr>
        <w:tab/>
      </w:r>
      <w:r w:rsidRPr="0034407F">
        <w:rPr>
          <w:color w:val="000000"/>
          <w:sz w:val="18"/>
          <w:szCs w:val="18"/>
          <w:lang w:val="fr-FR" w:eastAsia="en-GB"/>
        </w:rPr>
        <w:t>15.20.0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/01/2023</w:t>
      </w:r>
      <w:r w:rsidRPr="0034407F">
        <w:rPr>
          <w:color w:val="000000"/>
          <w:sz w:val="18"/>
          <w:szCs w:val="18"/>
          <w:lang w:val="fr-FR" w:eastAsia="en-GB"/>
        </w:rPr>
        <w:tab/>
      </w:r>
      <w:hyperlink r:id="rId2549" w:history="1">
        <w:r w:rsidR="00F139D9" w:rsidRPr="0034407F">
          <w:rPr>
            <w:rStyle w:val="Hyperlink"/>
            <w:sz w:val="18"/>
            <w:szCs w:val="18"/>
            <w:lang w:val="fr-FR" w:eastAsia="en-GB"/>
          </w:rPr>
          <w:t>https://members.tsdsi.in/s/gssGM7HL6DMaDAf</w:t>
        </w:r>
      </w:hyperlink>
    </w:p>
    <w:p w14:paraId="2AC9F39E" w14:textId="0EECE5E6"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TTAT.3G-36.101V15.20.0</w:t>
      </w:r>
      <w:r w:rsidRPr="0034407F">
        <w:rPr>
          <w:color w:val="000000"/>
          <w:sz w:val="18"/>
          <w:szCs w:val="18"/>
          <w:lang w:val="fr-FR" w:eastAsia="en-GB"/>
        </w:rPr>
        <w:tab/>
        <w:t>15.20.0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/01/2023</w:t>
      </w:r>
      <w:r w:rsidRPr="0034407F">
        <w:rPr>
          <w:color w:val="000000"/>
          <w:sz w:val="18"/>
          <w:szCs w:val="18"/>
          <w:lang w:val="fr-FR" w:eastAsia="en-GB"/>
        </w:rPr>
        <w:tab/>
      </w:r>
      <w:hyperlink r:id="rId2550" w:history="1">
        <w:r w:rsidR="00F139D9" w:rsidRPr="0034407F">
          <w:rPr>
            <w:rStyle w:val="Hyperlink"/>
            <w:sz w:val="18"/>
            <w:szCs w:val="18"/>
            <w:lang w:val="fr-FR" w:eastAsia="en-GB"/>
          </w:rPr>
          <w:t>http://committee.tta.or.kr/data/ttasDown.jsp?kind=ttastd&amp;pk_num=TTAT.3G-36.101V15.20.0</w:t>
        </w:r>
      </w:hyperlink>
    </w:p>
    <w:p w14:paraId="2093CB8B" w14:textId="0A84EE69" w:rsidR="00577177" w:rsidRPr="00182533" w:rsidRDefault="006E0553" w:rsidP="00BD0E2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577177" w:rsidRPr="00182533">
        <w:rPr>
          <w:b/>
          <w:bCs/>
          <w:color w:val="000000"/>
          <w:sz w:val="18"/>
          <w:szCs w:val="18"/>
          <w:lang w:eastAsia="en-GB"/>
        </w:rPr>
        <w:t xml:space="preserve"> 16</w:t>
      </w:r>
    </w:p>
    <w:p w14:paraId="60F4677D" w14:textId="2D1FDDC6" w:rsidR="00577177" w:rsidRPr="00C34319" w:rsidRDefault="00577177" w:rsidP="00F139D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STD-T120-36.101.V16.15.0</w:t>
      </w:r>
      <w:r w:rsidRPr="00C34319">
        <w:rPr>
          <w:color w:val="000000"/>
          <w:sz w:val="18"/>
          <w:szCs w:val="18"/>
          <w:lang w:val="en-GB" w:eastAsia="en-GB"/>
        </w:rPr>
        <w:tab/>
        <w:t>16.15.0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551" w:history="1">
        <w:r w:rsidR="00F139D9" w:rsidRPr="00C34319">
          <w:rPr>
            <w:rStyle w:val="Hyperlink"/>
            <w:sz w:val="18"/>
            <w:szCs w:val="18"/>
            <w:lang w:val="en-GB" w:eastAsia="en-GB"/>
          </w:rPr>
          <w:t>https://www.arib.or.jp/english/html/overview/doc/T120_T23_SPECS/ARIB-STD-T120/Rel16/36/A36101-gf0.pdf</w:t>
        </w:r>
      </w:hyperlink>
    </w:p>
    <w:p w14:paraId="1B331801" w14:textId="49DF543B" w:rsidR="00577177" w:rsidRPr="00701E42"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ATIS.3GPP.36.101.V16.15.0</w:t>
      </w:r>
      <w:r w:rsidRPr="00701E42">
        <w:rPr>
          <w:color w:val="000000"/>
          <w:sz w:val="18"/>
          <w:szCs w:val="18"/>
          <w:lang w:val="en-GB" w:eastAsia="en-GB"/>
        </w:rPr>
        <w:tab/>
        <w:t>16.15.0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2552" w:history="1">
        <w:r w:rsidR="00F139D9" w:rsidRPr="00701E42">
          <w:rPr>
            <w:rStyle w:val="Hyperlink"/>
            <w:sz w:val="18"/>
            <w:szCs w:val="18"/>
            <w:lang w:val="en-GB" w:eastAsia="en-GB"/>
          </w:rPr>
          <w:t>https://www.atis.org/3gpp-transpositions - Rel-16</w:t>
        </w:r>
      </w:hyperlink>
    </w:p>
    <w:p w14:paraId="122C9FEE" w14:textId="7B6F54D3" w:rsidR="00577177" w:rsidRPr="00701E42" w:rsidRDefault="00577177" w:rsidP="00F139D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CCSA.36.101V16150</w:t>
      </w:r>
      <w:r w:rsidRPr="00701E42">
        <w:rPr>
          <w:color w:val="000000"/>
          <w:sz w:val="18"/>
          <w:szCs w:val="18"/>
          <w:lang w:val="en-GB" w:eastAsia="en-GB"/>
        </w:rPr>
        <w:tab/>
        <w:t>16.15.0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/09/2022</w:t>
      </w:r>
      <w:r w:rsidRPr="00701E42">
        <w:rPr>
          <w:color w:val="000000"/>
          <w:sz w:val="18"/>
          <w:szCs w:val="18"/>
          <w:lang w:val="en-GB" w:eastAsia="en-GB"/>
        </w:rPr>
        <w:tab/>
      </w:r>
      <w:hyperlink r:id="rId2553" w:history="1">
        <w:r w:rsidR="00F139D9" w:rsidRPr="00701E42">
          <w:rPr>
            <w:rStyle w:val="Hyperlink"/>
            <w:sz w:val="18"/>
            <w:szCs w:val="18"/>
            <w:lang w:val="en-GB" w:eastAsia="en-GB"/>
          </w:rPr>
          <w:t>https://www.ccsa.org.cn/api/portalsFile/downloadOldFile?type=19&amp;oldFileUrl=ITU-R/M.2012-6/CCSA.36.101V16150.rar</w:t>
        </w:r>
      </w:hyperlink>
    </w:p>
    <w:p w14:paraId="55001E77" w14:textId="43F42950"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136 101</w:t>
      </w:r>
      <w:r w:rsidRPr="0034407F">
        <w:rPr>
          <w:color w:val="000000"/>
          <w:sz w:val="18"/>
          <w:szCs w:val="18"/>
          <w:lang w:val="fr-FR" w:eastAsia="en-GB"/>
        </w:rPr>
        <w:tab/>
        <w:t>16.15.0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/01/2023</w:t>
      </w:r>
      <w:r w:rsidRPr="0034407F">
        <w:rPr>
          <w:color w:val="000000"/>
          <w:sz w:val="18"/>
          <w:szCs w:val="18"/>
          <w:lang w:val="fr-FR" w:eastAsia="en-GB"/>
        </w:rPr>
        <w:tab/>
      </w:r>
      <w:hyperlink r:id="rId2554" w:history="1">
        <w:r w:rsidR="00F139D9" w:rsidRPr="0034407F">
          <w:rPr>
            <w:rStyle w:val="Hyperlink"/>
            <w:sz w:val="18"/>
            <w:szCs w:val="18"/>
            <w:lang w:val="fr-FR" w:eastAsia="en-GB"/>
          </w:rPr>
          <w:t>https://www.etsi.org/deliver/etsi_ts/136100_136199/136101/16.15.00_60/ts_136101v161500p.pdf</w:t>
        </w:r>
      </w:hyperlink>
    </w:p>
    <w:p w14:paraId="009D8D22" w14:textId="3E3D26D4"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36.101-16.15.0 V1.2.0</w:t>
      </w:r>
      <w:r w:rsidRPr="0034407F">
        <w:rPr>
          <w:color w:val="000000"/>
          <w:sz w:val="18"/>
          <w:szCs w:val="18"/>
          <w:lang w:val="fr-FR" w:eastAsia="en-GB"/>
        </w:rPr>
        <w:tab/>
        <w:t>16.15.0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/01/2023</w:t>
      </w:r>
      <w:r w:rsidRPr="0034407F">
        <w:rPr>
          <w:color w:val="000000"/>
          <w:sz w:val="18"/>
          <w:szCs w:val="18"/>
          <w:lang w:val="fr-FR" w:eastAsia="en-GB"/>
        </w:rPr>
        <w:tab/>
      </w:r>
      <w:hyperlink r:id="rId2555" w:history="1">
        <w:r w:rsidR="00F139D9" w:rsidRPr="0034407F">
          <w:rPr>
            <w:rStyle w:val="Hyperlink"/>
            <w:sz w:val="18"/>
            <w:szCs w:val="18"/>
            <w:lang w:val="fr-FR" w:eastAsia="en-GB"/>
          </w:rPr>
          <w:t>https://members.tsdsi.in/s/22a8snexzjtiJZn</w:t>
        </w:r>
      </w:hyperlink>
    </w:p>
    <w:p w14:paraId="373BF2EC" w14:textId="728AB4B2"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TTAT.3G-36.101V16.15.0</w:t>
      </w:r>
      <w:r w:rsidRPr="0034407F">
        <w:rPr>
          <w:color w:val="000000"/>
          <w:sz w:val="18"/>
          <w:szCs w:val="18"/>
          <w:lang w:val="fr-FR" w:eastAsia="en-GB"/>
        </w:rPr>
        <w:tab/>
        <w:t>16.15.0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/01/2023</w:t>
      </w:r>
      <w:r w:rsidRPr="0034407F">
        <w:rPr>
          <w:color w:val="000000"/>
          <w:sz w:val="18"/>
          <w:szCs w:val="18"/>
          <w:lang w:val="fr-FR" w:eastAsia="en-GB"/>
        </w:rPr>
        <w:tab/>
      </w:r>
      <w:hyperlink r:id="rId2556" w:history="1">
        <w:r w:rsidR="00F139D9" w:rsidRPr="0034407F">
          <w:rPr>
            <w:rStyle w:val="Hyperlink"/>
            <w:sz w:val="18"/>
            <w:szCs w:val="18"/>
            <w:lang w:val="fr-FR" w:eastAsia="en-GB"/>
          </w:rPr>
          <w:t>http://committee.tta.or.kr/data/ttasDown.jsp?kind=ttastd&amp;pk_num=TTAT.3G-36.101V16.15.0</w:t>
        </w:r>
      </w:hyperlink>
    </w:p>
    <w:p w14:paraId="11E3099A" w14:textId="2BFC585D" w:rsidR="00577177" w:rsidRPr="00182533" w:rsidRDefault="006E0553" w:rsidP="00BD0E2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577177" w:rsidRPr="00182533">
        <w:rPr>
          <w:b/>
          <w:bCs/>
          <w:color w:val="000000"/>
          <w:sz w:val="18"/>
          <w:szCs w:val="18"/>
          <w:lang w:eastAsia="en-GB"/>
        </w:rPr>
        <w:t xml:space="preserve"> 17</w:t>
      </w:r>
    </w:p>
    <w:p w14:paraId="4DF40AEC" w14:textId="28203654" w:rsidR="00577177" w:rsidRPr="00C34319" w:rsidRDefault="00577177" w:rsidP="00F139D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STD-T120-36.101.V17.8.0</w:t>
      </w:r>
      <w:r w:rsidRPr="00C34319">
        <w:rPr>
          <w:color w:val="000000"/>
          <w:sz w:val="18"/>
          <w:szCs w:val="18"/>
          <w:lang w:val="en-GB" w:eastAsia="en-GB"/>
        </w:rPr>
        <w:tab/>
        <w:t>17.8.0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557" w:history="1">
        <w:r w:rsidR="00F139D9" w:rsidRPr="00C34319">
          <w:rPr>
            <w:rStyle w:val="Hyperlink"/>
            <w:sz w:val="18"/>
            <w:szCs w:val="18"/>
            <w:lang w:val="en-GB" w:eastAsia="en-GB"/>
          </w:rPr>
          <w:t>https://www.arib.or.jp/english/html/overview/doc/T120_T23_SPECS/ARIB-STD-T120/Rel17/36/A36101-h80.pdf</w:t>
        </w:r>
      </w:hyperlink>
    </w:p>
    <w:p w14:paraId="2653DF7F" w14:textId="06488A52" w:rsidR="00577177" w:rsidRPr="00701E42"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ATIS.3GPP.36.101.V17.8.0</w:t>
      </w:r>
      <w:r w:rsidRPr="00701E42">
        <w:rPr>
          <w:color w:val="000000"/>
          <w:sz w:val="18"/>
          <w:szCs w:val="18"/>
          <w:lang w:val="en-GB" w:eastAsia="en-GB"/>
        </w:rPr>
        <w:tab/>
        <w:t>17.8.0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2558" w:history="1">
        <w:r w:rsidR="00F139D9" w:rsidRPr="00701E42">
          <w:rPr>
            <w:rStyle w:val="Hyperlink"/>
            <w:sz w:val="18"/>
            <w:szCs w:val="18"/>
            <w:lang w:val="en-GB" w:eastAsia="en-GB"/>
          </w:rPr>
          <w:t>https://www.atis.org/3gpp-transpositions - Rel-17</w:t>
        </w:r>
      </w:hyperlink>
    </w:p>
    <w:p w14:paraId="7AB1C3DB" w14:textId="63D34D5E" w:rsidR="00577177" w:rsidRPr="00701E42" w:rsidRDefault="00577177" w:rsidP="00F139D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CCSA.36.101V1780</w:t>
      </w:r>
      <w:r w:rsidRPr="00701E42">
        <w:rPr>
          <w:color w:val="000000"/>
          <w:sz w:val="18"/>
          <w:szCs w:val="18"/>
          <w:lang w:val="en-GB" w:eastAsia="en-GB"/>
        </w:rPr>
        <w:tab/>
        <w:t>17.8.0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/12/2022</w:t>
      </w:r>
      <w:r w:rsidRPr="00701E42">
        <w:rPr>
          <w:color w:val="000000"/>
          <w:sz w:val="18"/>
          <w:szCs w:val="18"/>
          <w:lang w:val="en-GB" w:eastAsia="en-GB"/>
        </w:rPr>
        <w:tab/>
      </w:r>
      <w:hyperlink r:id="rId2559" w:history="1">
        <w:r w:rsidR="00F139D9" w:rsidRPr="00701E42">
          <w:rPr>
            <w:rStyle w:val="Hyperlink"/>
            <w:sz w:val="18"/>
            <w:szCs w:val="18"/>
            <w:lang w:val="en-GB" w:eastAsia="en-GB"/>
          </w:rPr>
          <w:t>https://www.ccsa.org.cn/api/portalsFile/downloadOldFile?type=19&amp;oldFileUrl=ITU-R/M.2012-6/CCSA.36.101V1780.rar</w:t>
        </w:r>
      </w:hyperlink>
    </w:p>
    <w:p w14:paraId="10B395A8" w14:textId="5B8DAE54"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136 101</w:t>
      </w:r>
      <w:r w:rsidRPr="0034407F">
        <w:rPr>
          <w:color w:val="000000"/>
          <w:sz w:val="18"/>
          <w:szCs w:val="18"/>
          <w:lang w:val="fr-FR" w:eastAsia="en-GB"/>
        </w:rPr>
        <w:tab/>
        <w:t>17.8.0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20</w:t>
      </w:r>
      <w:r w:rsidR="00D63672" w:rsidRPr="0034407F">
        <w:rPr>
          <w:color w:val="000000"/>
          <w:sz w:val="18"/>
          <w:szCs w:val="18"/>
          <w:lang w:val="fr-FR" w:eastAsia="en-GB"/>
        </w:rPr>
        <w:t>/01/2023</w:t>
      </w:r>
      <w:r w:rsidRPr="0034407F">
        <w:rPr>
          <w:color w:val="000000"/>
          <w:sz w:val="18"/>
          <w:szCs w:val="18"/>
          <w:lang w:val="fr-FR" w:eastAsia="en-GB"/>
        </w:rPr>
        <w:tab/>
      </w:r>
      <w:hyperlink r:id="rId2560" w:history="1">
        <w:r w:rsidR="00F139D9" w:rsidRPr="0034407F">
          <w:rPr>
            <w:rStyle w:val="Hyperlink"/>
            <w:sz w:val="18"/>
            <w:szCs w:val="18"/>
            <w:lang w:val="fr-FR" w:eastAsia="en-GB"/>
          </w:rPr>
          <w:t>https://www.etsi.org/deliver/etsi_ts/136100_136199/136101/17.08.00_60/ts_136101v170800p.pdf</w:t>
        </w:r>
      </w:hyperlink>
    </w:p>
    <w:p w14:paraId="5481137D" w14:textId="02FFBD6B"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36.101 17.8.0 V1.3.0</w:t>
      </w:r>
      <w:r w:rsidRPr="0034407F">
        <w:rPr>
          <w:color w:val="000000"/>
          <w:spacing w:val="-2"/>
          <w:sz w:val="18"/>
          <w:szCs w:val="18"/>
          <w:lang w:val="fr-FR" w:eastAsia="en-GB"/>
        </w:rPr>
        <w:tab/>
      </w:r>
      <w:r w:rsidRPr="0034407F">
        <w:rPr>
          <w:color w:val="000000"/>
          <w:sz w:val="18"/>
          <w:szCs w:val="18"/>
          <w:lang w:val="fr-FR" w:eastAsia="en-GB"/>
        </w:rPr>
        <w:t>17.8.0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2561" w:history="1">
        <w:r w:rsidR="00F139D9" w:rsidRPr="0034407F">
          <w:rPr>
            <w:rStyle w:val="Hyperlink"/>
            <w:sz w:val="18"/>
            <w:szCs w:val="18"/>
            <w:lang w:val="fr-FR" w:eastAsia="en-GB"/>
          </w:rPr>
          <w:t>https://members.tsdsi.in/s/FqiFAewEZqCZtKk</w:t>
        </w:r>
      </w:hyperlink>
    </w:p>
    <w:p w14:paraId="76D58ADB" w14:textId="6D0309E5"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TTAT.3G-36.101V17.8.0</w:t>
      </w:r>
      <w:r w:rsidRPr="0034407F">
        <w:rPr>
          <w:color w:val="000000"/>
          <w:sz w:val="18"/>
          <w:szCs w:val="18"/>
          <w:lang w:val="fr-FR" w:eastAsia="en-GB"/>
        </w:rPr>
        <w:tab/>
        <w:t>17.8.0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2562" w:history="1">
        <w:r w:rsidR="00F139D9" w:rsidRPr="0034407F">
          <w:rPr>
            <w:rStyle w:val="Hyperlink"/>
            <w:sz w:val="18"/>
            <w:szCs w:val="18"/>
            <w:lang w:val="fr-FR" w:eastAsia="en-GB"/>
          </w:rPr>
          <w:t>http://committee.tta.or.kr/data/ttasDown.jsp?kind=ttastd&amp;pk_num=TTAT.3G-36.101V17.8.0</w:t>
        </w:r>
      </w:hyperlink>
    </w:p>
    <w:p w14:paraId="01AFE8E2" w14:textId="77777777" w:rsidR="00C556AE" w:rsidRPr="00182533" w:rsidRDefault="00C556AE" w:rsidP="00C556AE">
      <w:pPr>
        <w:pStyle w:val="Heading4"/>
      </w:pPr>
      <w:r w:rsidRPr="00182533">
        <w:lastRenderedPageBreak/>
        <w:t>2.1.5.2</w:t>
      </w:r>
      <w:r w:rsidRPr="00182533">
        <w:tab/>
        <w:t>TS 36.104</w:t>
      </w:r>
    </w:p>
    <w:p w14:paraId="5485C845" w14:textId="77777777" w:rsidR="00C556AE" w:rsidRPr="00182533" w:rsidRDefault="00C556AE" w:rsidP="00C556AE">
      <w:pPr>
        <w:pStyle w:val="Headingb"/>
        <w:rPr>
          <w:lang w:eastAsia="zh-CN"/>
        </w:rPr>
      </w:pPr>
      <w:r w:rsidRPr="00182533">
        <w:rPr>
          <w:lang w:eastAsia="zh-CN"/>
        </w:rPr>
        <w:t>Acceso radioeléctrico terrenal universal evolucionado (E-UTRA); transmisión y recepción radioeléctricas desde la estación de base (BS)</w:t>
      </w:r>
    </w:p>
    <w:p w14:paraId="2B60D251" w14:textId="77777777" w:rsidR="00C556AE" w:rsidRPr="00182533" w:rsidRDefault="00C556AE" w:rsidP="00C556AE">
      <w:pPr>
        <w:keepNext/>
      </w:pPr>
      <w:r w:rsidRPr="00182533">
        <w:t>En este documento se establecen las características mínimas de RF y los requisitos mínimos para la calidad de funcionamiento de las estaciones de base (BS) E-UTRA.</w:t>
      </w:r>
    </w:p>
    <w:p w14:paraId="50D62EBB" w14:textId="77777777" w:rsidR="00855B1C" w:rsidRPr="00182533" w:rsidRDefault="00855B1C" w:rsidP="00855B1C">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0DA90C36" w14:textId="7347B434" w:rsidR="00577177" w:rsidRPr="00182533" w:rsidRDefault="006E0553" w:rsidP="00F139D9">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577177" w:rsidRPr="00182533">
        <w:rPr>
          <w:b/>
          <w:bCs/>
          <w:color w:val="000000"/>
          <w:sz w:val="18"/>
          <w:szCs w:val="18"/>
          <w:lang w:eastAsia="en-GB"/>
        </w:rPr>
        <w:t xml:space="preserve"> 10</w:t>
      </w:r>
    </w:p>
    <w:p w14:paraId="29461D81" w14:textId="28D00CA3" w:rsidR="00577177" w:rsidRPr="00C34319" w:rsidRDefault="00577177" w:rsidP="00F139D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STD-T120-36.104.V10.14.0</w:t>
      </w:r>
      <w:r w:rsidRPr="00C34319">
        <w:rPr>
          <w:color w:val="000000"/>
          <w:sz w:val="18"/>
          <w:szCs w:val="18"/>
          <w:lang w:val="en-GB" w:eastAsia="en-GB"/>
        </w:rPr>
        <w:tab/>
        <w:t>10.14.0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563" w:history="1">
        <w:r w:rsidR="00F139D9" w:rsidRPr="00C34319">
          <w:rPr>
            <w:rStyle w:val="Hyperlink"/>
            <w:sz w:val="18"/>
            <w:szCs w:val="18"/>
            <w:lang w:val="en-GB" w:eastAsia="en-GB"/>
          </w:rPr>
          <w:t>https://www.arib.or.jp/english/html/overview/doc/T120_T23_SPECS/ARIB-STD-T120/Rel10/36/A36104-ae0.pdf</w:t>
        </w:r>
      </w:hyperlink>
    </w:p>
    <w:p w14:paraId="01E6A5F3" w14:textId="5907EEFB" w:rsidR="00577177" w:rsidRPr="00701E42"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ATIS.3GPP.36.104.V10.14.0</w:t>
      </w:r>
      <w:r w:rsidRPr="00701E42">
        <w:rPr>
          <w:color w:val="000000"/>
          <w:sz w:val="18"/>
          <w:szCs w:val="18"/>
          <w:lang w:val="en-GB" w:eastAsia="en-GB"/>
        </w:rPr>
        <w:tab/>
        <w:t>10.14.0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2564" w:history="1">
        <w:r w:rsidR="00F139D9" w:rsidRPr="00701E42">
          <w:rPr>
            <w:rStyle w:val="Hyperlink"/>
            <w:sz w:val="18"/>
            <w:szCs w:val="18"/>
            <w:lang w:val="en-GB" w:eastAsia="en-GB"/>
          </w:rPr>
          <w:t>https://www.atis.org/3gpp-transpositions - Rel-10</w:t>
        </w:r>
      </w:hyperlink>
    </w:p>
    <w:p w14:paraId="087904B7" w14:textId="6D77AB61" w:rsidR="00577177" w:rsidRPr="00701E42" w:rsidRDefault="00577177" w:rsidP="00F139D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CCSA.36.104V10140</w:t>
      </w:r>
      <w:r w:rsidRPr="00701E42">
        <w:rPr>
          <w:color w:val="000000"/>
          <w:sz w:val="18"/>
          <w:szCs w:val="18"/>
          <w:lang w:val="en-GB" w:eastAsia="en-GB"/>
        </w:rPr>
        <w:tab/>
        <w:t>10.14.0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/03/2021</w:t>
      </w:r>
      <w:r w:rsidRPr="00701E42">
        <w:rPr>
          <w:color w:val="000000"/>
          <w:sz w:val="18"/>
          <w:szCs w:val="18"/>
          <w:lang w:val="en-GB" w:eastAsia="en-GB"/>
        </w:rPr>
        <w:tab/>
      </w:r>
      <w:hyperlink r:id="rId2565" w:history="1">
        <w:r w:rsidR="00F139D9" w:rsidRPr="00701E42">
          <w:rPr>
            <w:rStyle w:val="Hyperlink"/>
            <w:sz w:val="18"/>
            <w:szCs w:val="18"/>
            <w:lang w:val="en-GB" w:eastAsia="en-GB"/>
          </w:rPr>
          <w:t>https://www.ccsa.org.cn/api/portalsFile/downloadOldFile?type=19&amp;oldFileUrl=ITU-R/M.2012-6/CCSA.36.104V10140.doc</w:t>
        </w:r>
      </w:hyperlink>
    </w:p>
    <w:p w14:paraId="25B6A51E" w14:textId="0CD4DBCD"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136 104</w:t>
      </w:r>
      <w:r w:rsidRPr="0034407F">
        <w:rPr>
          <w:color w:val="000000"/>
          <w:sz w:val="18"/>
          <w:szCs w:val="18"/>
          <w:lang w:val="fr-FR" w:eastAsia="en-GB"/>
        </w:rPr>
        <w:tab/>
        <w:t>10.14.0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/04/2021</w:t>
      </w:r>
      <w:r w:rsidRPr="0034407F">
        <w:rPr>
          <w:color w:val="000000"/>
          <w:sz w:val="18"/>
          <w:szCs w:val="18"/>
          <w:lang w:val="fr-FR" w:eastAsia="en-GB"/>
        </w:rPr>
        <w:tab/>
      </w:r>
      <w:hyperlink r:id="rId2566" w:history="1">
        <w:r w:rsidR="00F139D9" w:rsidRPr="0034407F">
          <w:rPr>
            <w:rStyle w:val="Hyperlink"/>
            <w:sz w:val="18"/>
            <w:szCs w:val="18"/>
            <w:lang w:val="fr-FR" w:eastAsia="en-GB"/>
          </w:rPr>
          <w:t>https://www.etsi.org/deliver/etsi_ts/136100_136199/136104/10.14.00_60/ts_136104v101400p.pdf</w:t>
        </w:r>
      </w:hyperlink>
    </w:p>
    <w:p w14:paraId="6AE9490D" w14:textId="6B7992B6"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36.104 10.14.0 V1.1.0</w:t>
      </w:r>
      <w:r w:rsidRPr="0034407F">
        <w:rPr>
          <w:color w:val="000000"/>
          <w:spacing w:val="-2"/>
          <w:sz w:val="18"/>
          <w:szCs w:val="18"/>
          <w:lang w:val="fr-FR" w:eastAsia="en-GB"/>
        </w:rPr>
        <w:tab/>
      </w:r>
      <w:r w:rsidRPr="0034407F">
        <w:rPr>
          <w:color w:val="000000"/>
          <w:sz w:val="18"/>
          <w:szCs w:val="18"/>
          <w:lang w:val="fr-FR" w:eastAsia="en-GB"/>
        </w:rPr>
        <w:t>10.14.0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2567" w:history="1">
        <w:r w:rsidR="00F139D9" w:rsidRPr="0034407F">
          <w:rPr>
            <w:rStyle w:val="Hyperlink"/>
            <w:sz w:val="18"/>
            <w:szCs w:val="18"/>
            <w:lang w:val="fr-FR" w:eastAsia="en-GB"/>
          </w:rPr>
          <w:t>https://members.tsdsi.in/s/MDJWCEDF7WKxmjE</w:t>
        </w:r>
      </w:hyperlink>
    </w:p>
    <w:p w14:paraId="12A46E86" w14:textId="632746B4"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TTAT.3G-36.104V10.14.0</w:t>
      </w:r>
      <w:r w:rsidRPr="0034407F">
        <w:rPr>
          <w:color w:val="000000"/>
          <w:sz w:val="18"/>
          <w:szCs w:val="18"/>
          <w:lang w:val="fr-FR" w:eastAsia="en-GB"/>
        </w:rPr>
        <w:tab/>
        <w:t>10.14.0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10</w:t>
      </w:r>
      <w:r w:rsidR="00D63672" w:rsidRPr="0034407F">
        <w:rPr>
          <w:color w:val="000000"/>
          <w:sz w:val="18"/>
          <w:szCs w:val="18"/>
          <w:lang w:val="fr-FR" w:eastAsia="en-GB"/>
        </w:rPr>
        <w:t>/06/2021</w:t>
      </w:r>
      <w:r w:rsidRPr="0034407F">
        <w:rPr>
          <w:color w:val="000000"/>
          <w:sz w:val="18"/>
          <w:szCs w:val="18"/>
          <w:lang w:val="fr-FR" w:eastAsia="en-GB"/>
        </w:rPr>
        <w:tab/>
      </w:r>
      <w:hyperlink r:id="rId2568" w:history="1">
        <w:r w:rsidR="00F139D9" w:rsidRPr="0034407F">
          <w:rPr>
            <w:rStyle w:val="Hyperlink"/>
            <w:sz w:val="18"/>
            <w:szCs w:val="18"/>
            <w:lang w:val="fr-FR" w:eastAsia="en-GB"/>
          </w:rPr>
          <w:t>http://committee.tta.or.kr/data/ttasDown.jsp?kind=ttastd&amp;pk_num=TTAT.3G-36.104V10.14.0</w:t>
        </w:r>
      </w:hyperlink>
    </w:p>
    <w:p w14:paraId="4930D10A" w14:textId="31EFD42B" w:rsidR="00577177" w:rsidRPr="00182533" w:rsidRDefault="006E0553" w:rsidP="00F139D9">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577177" w:rsidRPr="00182533">
        <w:rPr>
          <w:b/>
          <w:bCs/>
          <w:color w:val="000000"/>
          <w:sz w:val="18"/>
          <w:szCs w:val="18"/>
          <w:lang w:eastAsia="en-GB"/>
        </w:rPr>
        <w:t xml:space="preserve"> 11</w:t>
      </w:r>
    </w:p>
    <w:p w14:paraId="70D0359C" w14:textId="04A74FB6" w:rsidR="00577177" w:rsidRPr="00C34319" w:rsidRDefault="00577177" w:rsidP="00F139D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STD-T120-36.104.V11.18.0</w:t>
      </w:r>
      <w:r w:rsidRPr="00C34319">
        <w:rPr>
          <w:color w:val="000000"/>
          <w:sz w:val="18"/>
          <w:szCs w:val="18"/>
          <w:lang w:val="en-GB" w:eastAsia="en-GB"/>
        </w:rPr>
        <w:tab/>
        <w:t>11.18.0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569" w:history="1">
        <w:r w:rsidR="00F139D9" w:rsidRPr="00C34319">
          <w:rPr>
            <w:rStyle w:val="Hyperlink"/>
            <w:sz w:val="18"/>
            <w:szCs w:val="18"/>
            <w:lang w:val="en-GB" w:eastAsia="en-GB"/>
          </w:rPr>
          <w:t>https://www.arib.or.jp/english/html/overview/doc/T120_T23_SPECS/ARIB-STD-T120/Rel11/36/A36104-bi0.pdf</w:t>
        </w:r>
      </w:hyperlink>
    </w:p>
    <w:p w14:paraId="7EA59EB9" w14:textId="1B770485" w:rsidR="00577177" w:rsidRPr="00701E42"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ATIS.3GPP.36.104.V11.18.0</w:t>
      </w:r>
      <w:r w:rsidRPr="00701E42">
        <w:rPr>
          <w:color w:val="000000"/>
          <w:sz w:val="18"/>
          <w:szCs w:val="18"/>
          <w:lang w:val="en-GB" w:eastAsia="en-GB"/>
        </w:rPr>
        <w:tab/>
        <w:t>11.18.0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2570" w:history="1">
        <w:r w:rsidR="00F139D9" w:rsidRPr="00701E42">
          <w:rPr>
            <w:rStyle w:val="Hyperlink"/>
            <w:sz w:val="18"/>
            <w:szCs w:val="18"/>
            <w:lang w:val="en-GB" w:eastAsia="en-GB"/>
          </w:rPr>
          <w:t>https://www.atis.org/3gpp-transpositions - Rel-11</w:t>
        </w:r>
      </w:hyperlink>
    </w:p>
    <w:p w14:paraId="32C7258E" w14:textId="7E78D2D5" w:rsidR="00577177" w:rsidRPr="00701E42" w:rsidRDefault="00577177" w:rsidP="00F139D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CCSA.36.104V11180</w:t>
      </w:r>
      <w:r w:rsidRPr="00701E42">
        <w:rPr>
          <w:color w:val="000000"/>
          <w:sz w:val="18"/>
          <w:szCs w:val="18"/>
          <w:lang w:val="en-GB" w:eastAsia="en-GB"/>
        </w:rPr>
        <w:tab/>
        <w:t>11.18.0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/03/2021</w:t>
      </w:r>
      <w:r w:rsidRPr="00701E42">
        <w:rPr>
          <w:color w:val="000000"/>
          <w:sz w:val="18"/>
          <w:szCs w:val="18"/>
          <w:lang w:val="en-GB" w:eastAsia="en-GB"/>
        </w:rPr>
        <w:tab/>
      </w:r>
      <w:hyperlink r:id="rId2571" w:history="1">
        <w:r w:rsidR="00F139D9" w:rsidRPr="00701E42">
          <w:rPr>
            <w:rStyle w:val="Hyperlink"/>
            <w:sz w:val="18"/>
            <w:szCs w:val="18"/>
            <w:lang w:val="en-GB" w:eastAsia="en-GB"/>
          </w:rPr>
          <w:t>https://www.ccsa.org.cn/api/portalsFile/downloadOldFile?type=19&amp;oldFileUrl=ITU-R/M.2012-6/CCSA.36.104V11180.doc</w:t>
        </w:r>
      </w:hyperlink>
    </w:p>
    <w:p w14:paraId="1CF8864A" w14:textId="7202879C"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136 104</w:t>
      </w:r>
      <w:r w:rsidRPr="0034407F">
        <w:rPr>
          <w:color w:val="000000"/>
          <w:sz w:val="18"/>
          <w:szCs w:val="18"/>
          <w:lang w:val="fr-FR" w:eastAsia="en-GB"/>
        </w:rPr>
        <w:tab/>
        <w:t>11.18.0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/04/2021</w:t>
      </w:r>
      <w:r w:rsidRPr="0034407F">
        <w:rPr>
          <w:color w:val="000000"/>
          <w:sz w:val="18"/>
          <w:szCs w:val="18"/>
          <w:lang w:val="fr-FR" w:eastAsia="en-GB"/>
        </w:rPr>
        <w:tab/>
      </w:r>
      <w:hyperlink r:id="rId2572" w:history="1">
        <w:r w:rsidR="00F139D9" w:rsidRPr="0034407F">
          <w:rPr>
            <w:rStyle w:val="Hyperlink"/>
            <w:sz w:val="18"/>
            <w:szCs w:val="18"/>
            <w:lang w:val="fr-FR" w:eastAsia="en-GB"/>
          </w:rPr>
          <w:t>https://www.etsi.org/deliver/etsi_ts/136100_136199/136104/11.18.00_60/ts_136104v111800p.pdf</w:t>
        </w:r>
      </w:hyperlink>
    </w:p>
    <w:p w14:paraId="05448639" w14:textId="1DB0D151"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36.104 11.18.0 V1.2.0</w:t>
      </w:r>
      <w:r w:rsidRPr="0034407F">
        <w:rPr>
          <w:color w:val="000000"/>
          <w:spacing w:val="-2"/>
          <w:sz w:val="18"/>
          <w:szCs w:val="18"/>
          <w:lang w:val="fr-FR" w:eastAsia="en-GB"/>
        </w:rPr>
        <w:tab/>
      </w:r>
      <w:r w:rsidRPr="0034407F">
        <w:rPr>
          <w:color w:val="000000"/>
          <w:sz w:val="18"/>
          <w:szCs w:val="18"/>
          <w:lang w:val="fr-FR" w:eastAsia="en-GB"/>
        </w:rPr>
        <w:t>11.18.0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573" w:history="1">
        <w:r w:rsidR="00F139D9" w:rsidRPr="0034407F">
          <w:rPr>
            <w:rStyle w:val="Hyperlink"/>
            <w:sz w:val="18"/>
            <w:szCs w:val="18"/>
            <w:lang w:val="fr-FR" w:eastAsia="en-GB"/>
          </w:rPr>
          <w:t>https://members.tsdsi.in/s/fJaxnojNsFT75BQ</w:t>
        </w:r>
      </w:hyperlink>
    </w:p>
    <w:p w14:paraId="30DDFB2B" w14:textId="2FF56EF5"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TTAT.3G-36.104V11.18.0</w:t>
      </w:r>
      <w:r w:rsidRPr="0034407F">
        <w:rPr>
          <w:color w:val="000000"/>
          <w:sz w:val="18"/>
          <w:szCs w:val="18"/>
          <w:lang w:val="fr-FR" w:eastAsia="en-GB"/>
        </w:rPr>
        <w:tab/>
        <w:t>11.18.0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10</w:t>
      </w:r>
      <w:r w:rsidR="00D63672" w:rsidRPr="0034407F">
        <w:rPr>
          <w:color w:val="000000"/>
          <w:sz w:val="18"/>
          <w:szCs w:val="18"/>
          <w:lang w:val="fr-FR" w:eastAsia="en-GB"/>
        </w:rPr>
        <w:t>/06/2021</w:t>
      </w:r>
      <w:r w:rsidRPr="0034407F">
        <w:rPr>
          <w:color w:val="000000"/>
          <w:sz w:val="18"/>
          <w:szCs w:val="18"/>
          <w:lang w:val="fr-FR" w:eastAsia="en-GB"/>
        </w:rPr>
        <w:tab/>
      </w:r>
      <w:hyperlink r:id="rId2574" w:history="1">
        <w:r w:rsidR="00F139D9" w:rsidRPr="0034407F">
          <w:rPr>
            <w:rStyle w:val="Hyperlink"/>
            <w:sz w:val="18"/>
            <w:szCs w:val="18"/>
            <w:lang w:val="fr-FR" w:eastAsia="en-GB"/>
          </w:rPr>
          <w:t>http://committee.tta.or.kr/data/ttasDown.jsp?kind=ttastd&amp;pk_num=TTAT.3G-36.104V11.18.0</w:t>
        </w:r>
      </w:hyperlink>
    </w:p>
    <w:p w14:paraId="4EF97EE1" w14:textId="109CED8F" w:rsidR="00577177" w:rsidRPr="00182533" w:rsidRDefault="006E0553" w:rsidP="00F139D9">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577177" w:rsidRPr="00182533">
        <w:rPr>
          <w:b/>
          <w:bCs/>
          <w:color w:val="000000"/>
          <w:sz w:val="18"/>
          <w:szCs w:val="18"/>
          <w:lang w:eastAsia="en-GB"/>
        </w:rPr>
        <w:t xml:space="preserve"> 12</w:t>
      </w:r>
    </w:p>
    <w:p w14:paraId="54856AE8" w14:textId="3DF659C5" w:rsidR="00577177" w:rsidRPr="00C34319" w:rsidRDefault="00577177" w:rsidP="00F139D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STD-T120-36.104.V12.14.0</w:t>
      </w:r>
      <w:r w:rsidRPr="00C34319">
        <w:rPr>
          <w:color w:val="000000"/>
          <w:sz w:val="18"/>
          <w:szCs w:val="18"/>
          <w:lang w:val="en-GB" w:eastAsia="en-GB"/>
        </w:rPr>
        <w:tab/>
        <w:t>12.14.0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575" w:history="1">
        <w:r w:rsidR="00F139D9" w:rsidRPr="00C34319">
          <w:rPr>
            <w:rStyle w:val="Hyperlink"/>
            <w:sz w:val="18"/>
            <w:szCs w:val="18"/>
            <w:lang w:val="en-GB" w:eastAsia="en-GB"/>
          </w:rPr>
          <w:t>https://www.arib.or.jp/english/html/overview/doc/T120_T23_SPECS/ARIB-STD-T120/Rel12/36/A36104-ce0.pdf</w:t>
        </w:r>
      </w:hyperlink>
    </w:p>
    <w:p w14:paraId="1D633913" w14:textId="2AEF980A" w:rsidR="00577177" w:rsidRPr="00701E42"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ATIS.3GPP.36.104.V12.14.0</w:t>
      </w:r>
      <w:r w:rsidRPr="00701E42">
        <w:rPr>
          <w:color w:val="000000"/>
          <w:sz w:val="18"/>
          <w:szCs w:val="18"/>
          <w:lang w:val="en-GB" w:eastAsia="en-GB"/>
        </w:rPr>
        <w:tab/>
        <w:t>12.14.0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2576" w:history="1">
        <w:r w:rsidR="00F139D9" w:rsidRPr="00701E42">
          <w:rPr>
            <w:rStyle w:val="Hyperlink"/>
            <w:sz w:val="18"/>
            <w:szCs w:val="18"/>
            <w:lang w:val="en-GB" w:eastAsia="en-GB"/>
          </w:rPr>
          <w:t>https://www.atis.org/3gpp-transpositions - Rel-12</w:t>
        </w:r>
      </w:hyperlink>
    </w:p>
    <w:p w14:paraId="02914BDF" w14:textId="1A448669" w:rsidR="00577177" w:rsidRPr="00701E42" w:rsidRDefault="00577177" w:rsidP="00F139D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CCSA.36.104V12140</w:t>
      </w:r>
      <w:r w:rsidRPr="00701E42">
        <w:rPr>
          <w:color w:val="000000"/>
          <w:sz w:val="18"/>
          <w:szCs w:val="18"/>
          <w:lang w:val="en-GB" w:eastAsia="en-GB"/>
        </w:rPr>
        <w:tab/>
        <w:t>12.14.0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/03/2021</w:t>
      </w:r>
      <w:r w:rsidRPr="00701E42">
        <w:rPr>
          <w:color w:val="000000"/>
          <w:sz w:val="18"/>
          <w:szCs w:val="18"/>
          <w:lang w:val="en-GB" w:eastAsia="en-GB"/>
        </w:rPr>
        <w:tab/>
      </w:r>
      <w:hyperlink r:id="rId2577" w:history="1">
        <w:r w:rsidR="00F139D9" w:rsidRPr="00701E42">
          <w:rPr>
            <w:rStyle w:val="Hyperlink"/>
            <w:sz w:val="18"/>
            <w:szCs w:val="18"/>
            <w:lang w:val="en-GB" w:eastAsia="en-GB"/>
          </w:rPr>
          <w:t>https://www.ccsa.org.cn/api/portalsFile/downloadOldFile?type=19&amp;oldFileUrl=ITU-R/M.2012-6/CCSA.36.104V12140.doc</w:t>
        </w:r>
      </w:hyperlink>
    </w:p>
    <w:p w14:paraId="1B1865CF" w14:textId="7F19E7CF"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136 104</w:t>
      </w:r>
      <w:r w:rsidRPr="0034407F">
        <w:rPr>
          <w:color w:val="000000"/>
          <w:sz w:val="18"/>
          <w:szCs w:val="18"/>
          <w:lang w:val="fr-FR" w:eastAsia="en-GB"/>
        </w:rPr>
        <w:tab/>
        <w:t>12.14.0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/04/2021</w:t>
      </w:r>
      <w:r w:rsidRPr="0034407F">
        <w:rPr>
          <w:color w:val="000000"/>
          <w:sz w:val="18"/>
          <w:szCs w:val="18"/>
          <w:lang w:val="fr-FR" w:eastAsia="en-GB"/>
        </w:rPr>
        <w:tab/>
      </w:r>
      <w:hyperlink r:id="rId2578" w:history="1">
        <w:r w:rsidR="00F139D9" w:rsidRPr="0034407F">
          <w:rPr>
            <w:rStyle w:val="Hyperlink"/>
            <w:sz w:val="18"/>
            <w:szCs w:val="18"/>
            <w:lang w:val="fr-FR" w:eastAsia="en-GB"/>
          </w:rPr>
          <w:t>https://www.etsi.org/deliver/etsi_ts/136100_136199/136104/12.14.00_60/ts_136104v121400p.pdf</w:t>
        </w:r>
      </w:hyperlink>
    </w:p>
    <w:p w14:paraId="120667BB" w14:textId="53116F77"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36.104 12.14.0 V1.1.0</w:t>
      </w:r>
      <w:r w:rsidRPr="0034407F">
        <w:rPr>
          <w:color w:val="000000"/>
          <w:spacing w:val="-2"/>
          <w:sz w:val="18"/>
          <w:szCs w:val="18"/>
          <w:lang w:val="fr-FR" w:eastAsia="en-GB"/>
        </w:rPr>
        <w:tab/>
      </w:r>
      <w:r w:rsidRPr="0034407F">
        <w:rPr>
          <w:color w:val="000000"/>
          <w:sz w:val="18"/>
          <w:szCs w:val="18"/>
          <w:lang w:val="fr-FR" w:eastAsia="en-GB"/>
        </w:rPr>
        <w:t>12.14.0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2579" w:history="1">
        <w:r w:rsidR="00F139D9" w:rsidRPr="0034407F">
          <w:rPr>
            <w:rStyle w:val="Hyperlink"/>
            <w:sz w:val="18"/>
            <w:szCs w:val="18"/>
            <w:lang w:val="fr-FR" w:eastAsia="en-GB"/>
          </w:rPr>
          <w:t>https://members.tsdsi.in/s/tL3p5NcLWnAkjPt</w:t>
        </w:r>
      </w:hyperlink>
    </w:p>
    <w:p w14:paraId="1AC63DE3" w14:textId="2FF008F8"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TTAT.3G-36.104V12.14.0</w:t>
      </w:r>
      <w:r w:rsidRPr="0034407F">
        <w:rPr>
          <w:color w:val="000000"/>
          <w:sz w:val="18"/>
          <w:szCs w:val="18"/>
          <w:lang w:val="fr-FR" w:eastAsia="en-GB"/>
        </w:rPr>
        <w:tab/>
        <w:t>12.14.0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10</w:t>
      </w:r>
      <w:r w:rsidR="00D63672" w:rsidRPr="0034407F">
        <w:rPr>
          <w:color w:val="000000"/>
          <w:sz w:val="18"/>
          <w:szCs w:val="18"/>
          <w:lang w:val="fr-FR" w:eastAsia="en-GB"/>
        </w:rPr>
        <w:t>/06/2021</w:t>
      </w:r>
      <w:r w:rsidRPr="0034407F">
        <w:rPr>
          <w:color w:val="000000"/>
          <w:sz w:val="18"/>
          <w:szCs w:val="18"/>
          <w:lang w:val="fr-FR" w:eastAsia="en-GB"/>
        </w:rPr>
        <w:tab/>
      </w:r>
      <w:hyperlink r:id="rId2580" w:history="1">
        <w:r w:rsidR="00F139D9" w:rsidRPr="0034407F">
          <w:rPr>
            <w:rStyle w:val="Hyperlink"/>
            <w:sz w:val="18"/>
            <w:szCs w:val="18"/>
            <w:lang w:val="fr-FR" w:eastAsia="en-GB"/>
          </w:rPr>
          <w:t>http://committee.tta.or.kr/data/ttasDown.jsp?kind=ttastd&amp;pk_num=TTAT.3G-36.104V12.14.0</w:t>
        </w:r>
      </w:hyperlink>
    </w:p>
    <w:p w14:paraId="4240F5D9" w14:textId="253FA9C2" w:rsidR="00577177" w:rsidRPr="00182533" w:rsidRDefault="006E0553" w:rsidP="00F139D9">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577177" w:rsidRPr="00182533">
        <w:rPr>
          <w:b/>
          <w:bCs/>
          <w:color w:val="000000"/>
          <w:sz w:val="18"/>
          <w:szCs w:val="18"/>
          <w:lang w:eastAsia="en-GB"/>
        </w:rPr>
        <w:t xml:space="preserve"> 13</w:t>
      </w:r>
    </w:p>
    <w:p w14:paraId="51244B24" w14:textId="2DCE8DF4" w:rsidR="00577177" w:rsidRPr="00C34319" w:rsidRDefault="00577177" w:rsidP="00F139D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STD-T120-36.104.V13.14.0</w:t>
      </w:r>
      <w:r w:rsidRPr="00C34319">
        <w:rPr>
          <w:color w:val="000000"/>
          <w:sz w:val="18"/>
          <w:szCs w:val="18"/>
          <w:lang w:val="en-GB" w:eastAsia="en-GB"/>
        </w:rPr>
        <w:tab/>
        <w:t>13.14.0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581" w:history="1">
        <w:r w:rsidR="00F139D9" w:rsidRPr="00C34319">
          <w:rPr>
            <w:rStyle w:val="Hyperlink"/>
            <w:sz w:val="18"/>
            <w:szCs w:val="18"/>
            <w:lang w:val="en-GB" w:eastAsia="en-GB"/>
          </w:rPr>
          <w:t>https://www.arib.or.jp/english/html/overview/doc/T120_T23_SPECS/ARIB-STD-T120/Rel13/36/A36104-de0.pdf</w:t>
        </w:r>
      </w:hyperlink>
    </w:p>
    <w:p w14:paraId="78637E97" w14:textId="79F6DAFD" w:rsidR="00577177" w:rsidRPr="00701E42"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ATIS.3GPP.36.104.V13.14.0</w:t>
      </w:r>
      <w:r w:rsidRPr="00701E42">
        <w:rPr>
          <w:color w:val="000000"/>
          <w:sz w:val="18"/>
          <w:szCs w:val="18"/>
          <w:lang w:val="en-GB" w:eastAsia="en-GB"/>
        </w:rPr>
        <w:tab/>
        <w:t>13.14.0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2582" w:history="1">
        <w:r w:rsidR="00F139D9" w:rsidRPr="00701E42">
          <w:rPr>
            <w:rStyle w:val="Hyperlink"/>
            <w:sz w:val="18"/>
            <w:szCs w:val="18"/>
            <w:lang w:val="en-GB" w:eastAsia="en-GB"/>
          </w:rPr>
          <w:t>https://www.atis.org/3gpp-transpositions - Rel-13</w:t>
        </w:r>
      </w:hyperlink>
    </w:p>
    <w:p w14:paraId="1BFC50E2" w14:textId="01F561BF" w:rsidR="00577177" w:rsidRPr="00701E42" w:rsidRDefault="00577177" w:rsidP="00F139D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CCSA.36.104V13140</w:t>
      </w:r>
      <w:r w:rsidRPr="00701E42">
        <w:rPr>
          <w:color w:val="000000"/>
          <w:sz w:val="18"/>
          <w:szCs w:val="18"/>
          <w:lang w:val="en-GB" w:eastAsia="en-GB"/>
        </w:rPr>
        <w:tab/>
        <w:t>13.14.0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/03/2021</w:t>
      </w:r>
      <w:r w:rsidRPr="00701E42">
        <w:rPr>
          <w:color w:val="000000"/>
          <w:sz w:val="18"/>
          <w:szCs w:val="18"/>
          <w:lang w:val="en-GB" w:eastAsia="en-GB"/>
        </w:rPr>
        <w:tab/>
      </w:r>
      <w:hyperlink r:id="rId2583" w:history="1">
        <w:r w:rsidR="00F139D9" w:rsidRPr="00701E42">
          <w:rPr>
            <w:rStyle w:val="Hyperlink"/>
            <w:sz w:val="18"/>
            <w:szCs w:val="18"/>
            <w:lang w:val="en-GB" w:eastAsia="en-GB"/>
          </w:rPr>
          <w:t>https://www.ccsa.org.cn/api/portalsFile/downloadOldFile?type=19&amp;oldFileUrl=ITU-R/M.2012-6/CCSA.36.104V13140.doc</w:t>
        </w:r>
      </w:hyperlink>
    </w:p>
    <w:p w14:paraId="39B7A27A" w14:textId="4105D1CF"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136 104</w:t>
      </w:r>
      <w:r w:rsidRPr="0034407F">
        <w:rPr>
          <w:color w:val="000000"/>
          <w:sz w:val="18"/>
          <w:szCs w:val="18"/>
          <w:lang w:val="fr-FR" w:eastAsia="en-GB"/>
        </w:rPr>
        <w:tab/>
        <w:t>13.14.0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/04/2021</w:t>
      </w:r>
      <w:r w:rsidRPr="0034407F">
        <w:rPr>
          <w:color w:val="000000"/>
          <w:sz w:val="18"/>
          <w:szCs w:val="18"/>
          <w:lang w:val="fr-FR" w:eastAsia="en-GB"/>
        </w:rPr>
        <w:tab/>
      </w:r>
      <w:hyperlink r:id="rId2584" w:history="1">
        <w:r w:rsidR="00F139D9" w:rsidRPr="0034407F">
          <w:rPr>
            <w:rStyle w:val="Hyperlink"/>
            <w:sz w:val="18"/>
            <w:szCs w:val="18"/>
            <w:lang w:val="fr-FR" w:eastAsia="en-GB"/>
          </w:rPr>
          <w:t>https://www.etsi.org/deliver/etsi_ts/136100_136199/136104/13.14.00_60/ts_136104v131400p.pdf</w:t>
        </w:r>
      </w:hyperlink>
    </w:p>
    <w:p w14:paraId="54E0FAE2" w14:textId="348F2C47"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36.104-13.14.0 V1.1.0</w:t>
      </w:r>
      <w:r w:rsidRPr="0034407F">
        <w:rPr>
          <w:color w:val="000000"/>
          <w:spacing w:val="-2"/>
          <w:sz w:val="18"/>
          <w:szCs w:val="18"/>
          <w:lang w:val="fr-FR" w:eastAsia="en-GB"/>
        </w:rPr>
        <w:tab/>
      </w:r>
      <w:r w:rsidRPr="0034407F">
        <w:rPr>
          <w:color w:val="000000"/>
          <w:sz w:val="18"/>
          <w:szCs w:val="18"/>
          <w:lang w:val="fr-FR" w:eastAsia="en-GB"/>
        </w:rPr>
        <w:t>13.14.0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/01/2023</w:t>
      </w:r>
      <w:r w:rsidRPr="0034407F">
        <w:rPr>
          <w:color w:val="000000"/>
          <w:sz w:val="18"/>
          <w:szCs w:val="18"/>
          <w:lang w:val="fr-FR" w:eastAsia="en-GB"/>
        </w:rPr>
        <w:tab/>
      </w:r>
      <w:hyperlink r:id="rId2585" w:history="1">
        <w:r w:rsidR="00F139D9" w:rsidRPr="0034407F">
          <w:rPr>
            <w:rStyle w:val="Hyperlink"/>
            <w:sz w:val="18"/>
            <w:szCs w:val="18"/>
            <w:lang w:val="fr-FR" w:eastAsia="en-GB"/>
          </w:rPr>
          <w:t>https://members.tsdsi.in/s/KXYWmRamDGWmZoM</w:t>
        </w:r>
      </w:hyperlink>
    </w:p>
    <w:p w14:paraId="5605A4C4" w14:textId="6B0BBE94"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TTAT.3G-36.104V13.14.0</w:t>
      </w:r>
      <w:r w:rsidRPr="0034407F">
        <w:rPr>
          <w:color w:val="000000"/>
          <w:sz w:val="18"/>
          <w:szCs w:val="18"/>
          <w:lang w:val="fr-FR" w:eastAsia="en-GB"/>
        </w:rPr>
        <w:tab/>
        <w:t>13.14.0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10</w:t>
      </w:r>
      <w:r w:rsidR="00D63672" w:rsidRPr="0034407F">
        <w:rPr>
          <w:color w:val="000000"/>
          <w:sz w:val="18"/>
          <w:szCs w:val="18"/>
          <w:lang w:val="fr-FR" w:eastAsia="en-GB"/>
        </w:rPr>
        <w:t>/06/2021</w:t>
      </w:r>
      <w:r w:rsidRPr="0034407F">
        <w:rPr>
          <w:color w:val="000000"/>
          <w:sz w:val="18"/>
          <w:szCs w:val="18"/>
          <w:lang w:val="fr-FR" w:eastAsia="en-GB"/>
        </w:rPr>
        <w:tab/>
      </w:r>
      <w:hyperlink r:id="rId2586" w:history="1">
        <w:r w:rsidR="00F139D9" w:rsidRPr="0034407F">
          <w:rPr>
            <w:rStyle w:val="Hyperlink"/>
            <w:sz w:val="18"/>
            <w:szCs w:val="18"/>
            <w:lang w:val="fr-FR" w:eastAsia="en-GB"/>
          </w:rPr>
          <w:t>http://committee.tta.or.kr/data/ttasDown.jsp?kind=ttastd&amp;pk_num=TTAT.3G-36.104V13.14.0</w:t>
        </w:r>
      </w:hyperlink>
    </w:p>
    <w:p w14:paraId="318EC5ED" w14:textId="6CC7168A" w:rsidR="00577177" w:rsidRPr="00182533" w:rsidRDefault="006E0553" w:rsidP="00F139D9">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577177" w:rsidRPr="00182533">
        <w:rPr>
          <w:b/>
          <w:bCs/>
          <w:color w:val="000000"/>
          <w:sz w:val="18"/>
          <w:szCs w:val="18"/>
          <w:lang w:eastAsia="en-GB"/>
        </w:rPr>
        <w:t xml:space="preserve"> 14</w:t>
      </w:r>
    </w:p>
    <w:p w14:paraId="4D4BDCF4" w14:textId="40C4D4A7" w:rsidR="00577177" w:rsidRPr="00C34319" w:rsidRDefault="00577177" w:rsidP="00F139D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STD-T120-36.104.V14.11.0</w:t>
      </w:r>
      <w:r w:rsidRPr="00C34319">
        <w:rPr>
          <w:color w:val="000000"/>
          <w:sz w:val="18"/>
          <w:szCs w:val="18"/>
          <w:lang w:val="en-GB" w:eastAsia="en-GB"/>
        </w:rPr>
        <w:tab/>
        <w:t>14.11.0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587" w:history="1">
        <w:r w:rsidR="00F139D9" w:rsidRPr="00C34319">
          <w:rPr>
            <w:rStyle w:val="Hyperlink"/>
            <w:sz w:val="18"/>
            <w:szCs w:val="18"/>
            <w:lang w:val="en-GB" w:eastAsia="en-GB"/>
          </w:rPr>
          <w:t>https://www.arib.or.jp/english/html/overview/doc/T120_T23_SPECS/ARIB-STD-T120/Rel14/36/A36104-eb0.pdf</w:t>
        </w:r>
      </w:hyperlink>
    </w:p>
    <w:p w14:paraId="72685DE5" w14:textId="1E7CC299" w:rsidR="00577177" w:rsidRPr="00701E42"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ATIS.3GPP.36.104.V14.11.0</w:t>
      </w:r>
      <w:r w:rsidRPr="00701E42">
        <w:rPr>
          <w:color w:val="000000"/>
          <w:sz w:val="18"/>
          <w:szCs w:val="18"/>
          <w:lang w:val="en-GB" w:eastAsia="en-GB"/>
        </w:rPr>
        <w:tab/>
        <w:t>14.11.0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2588" w:history="1">
        <w:r w:rsidR="00F139D9" w:rsidRPr="00701E42">
          <w:rPr>
            <w:rStyle w:val="Hyperlink"/>
            <w:sz w:val="18"/>
            <w:szCs w:val="18"/>
            <w:lang w:val="en-GB" w:eastAsia="en-GB"/>
          </w:rPr>
          <w:t>https://www.atis.org/3gpp-transpositions - Rel-14</w:t>
        </w:r>
      </w:hyperlink>
    </w:p>
    <w:p w14:paraId="28E7118E" w14:textId="69503708" w:rsidR="00577177" w:rsidRPr="00701E42" w:rsidRDefault="00577177" w:rsidP="00F139D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CCSA.36.104V14110</w:t>
      </w:r>
      <w:r w:rsidRPr="00701E42">
        <w:rPr>
          <w:color w:val="000000"/>
          <w:sz w:val="18"/>
          <w:szCs w:val="18"/>
          <w:lang w:val="en-GB" w:eastAsia="en-GB"/>
        </w:rPr>
        <w:tab/>
        <w:t>14.11.0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/12/2021</w:t>
      </w:r>
      <w:r w:rsidRPr="00701E42">
        <w:rPr>
          <w:color w:val="000000"/>
          <w:sz w:val="18"/>
          <w:szCs w:val="18"/>
          <w:lang w:val="en-GB" w:eastAsia="en-GB"/>
        </w:rPr>
        <w:tab/>
      </w:r>
      <w:hyperlink r:id="rId2589" w:history="1">
        <w:r w:rsidR="00F139D9" w:rsidRPr="00701E42">
          <w:rPr>
            <w:rStyle w:val="Hyperlink"/>
            <w:sz w:val="18"/>
            <w:szCs w:val="18"/>
            <w:lang w:val="en-GB" w:eastAsia="en-GB"/>
          </w:rPr>
          <w:t>https://www.ccsa.org.cn/api/portalsFile/downloadOldFile?type=19&amp;oldFileUrl=ITU-R/M.2012-6/CCSA.36.104V14110.doc</w:t>
        </w:r>
      </w:hyperlink>
    </w:p>
    <w:p w14:paraId="439935B3" w14:textId="2CAA3074"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136 104</w:t>
      </w:r>
      <w:r w:rsidRPr="0034407F">
        <w:rPr>
          <w:color w:val="000000"/>
          <w:sz w:val="18"/>
          <w:szCs w:val="18"/>
          <w:lang w:val="fr-FR" w:eastAsia="en-GB"/>
        </w:rPr>
        <w:tab/>
        <w:t>14.11.0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/03/2022</w:t>
      </w:r>
      <w:r w:rsidRPr="0034407F">
        <w:rPr>
          <w:color w:val="000000"/>
          <w:sz w:val="18"/>
          <w:szCs w:val="18"/>
          <w:lang w:val="fr-FR" w:eastAsia="en-GB"/>
        </w:rPr>
        <w:tab/>
      </w:r>
      <w:hyperlink r:id="rId2590" w:history="1">
        <w:r w:rsidR="00F139D9" w:rsidRPr="0034407F">
          <w:rPr>
            <w:rStyle w:val="Hyperlink"/>
            <w:sz w:val="18"/>
            <w:szCs w:val="18"/>
            <w:lang w:val="fr-FR" w:eastAsia="en-GB"/>
          </w:rPr>
          <w:t>https://www.etsi.org/deliver/etsi_ts/136100_136199/136104/14.11.00_60/ts_136104v141100p.pdf</w:t>
        </w:r>
      </w:hyperlink>
    </w:p>
    <w:p w14:paraId="67ADE7F2" w14:textId="483D5882"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36.104-14.11.0 V1.1.0</w:t>
      </w:r>
      <w:r w:rsidRPr="0034407F">
        <w:rPr>
          <w:color w:val="000000"/>
          <w:spacing w:val="-2"/>
          <w:sz w:val="18"/>
          <w:szCs w:val="18"/>
          <w:lang w:val="fr-FR" w:eastAsia="en-GB"/>
        </w:rPr>
        <w:tab/>
      </w:r>
      <w:r w:rsidRPr="0034407F">
        <w:rPr>
          <w:color w:val="000000"/>
          <w:sz w:val="18"/>
          <w:szCs w:val="18"/>
          <w:lang w:val="fr-FR" w:eastAsia="en-GB"/>
        </w:rPr>
        <w:t>14.11.0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/01/2023</w:t>
      </w:r>
      <w:r w:rsidRPr="0034407F">
        <w:rPr>
          <w:color w:val="000000"/>
          <w:sz w:val="18"/>
          <w:szCs w:val="18"/>
          <w:lang w:val="fr-FR" w:eastAsia="en-GB"/>
        </w:rPr>
        <w:tab/>
      </w:r>
      <w:hyperlink r:id="rId2591" w:history="1">
        <w:r w:rsidR="00F139D9" w:rsidRPr="0034407F">
          <w:rPr>
            <w:rStyle w:val="Hyperlink"/>
            <w:sz w:val="18"/>
            <w:szCs w:val="18"/>
            <w:lang w:val="fr-FR" w:eastAsia="en-GB"/>
          </w:rPr>
          <w:t>https://members.tsdsi.in/s/CPkQG6BapKnNR3f</w:t>
        </w:r>
      </w:hyperlink>
    </w:p>
    <w:p w14:paraId="15A8198A" w14:textId="6E80F251"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TTAT.3G-36.104V14.11.0</w:t>
      </w:r>
      <w:r w:rsidRPr="0034407F">
        <w:rPr>
          <w:color w:val="000000"/>
          <w:sz w:val="18"/>
          <w:szCs w:val="18"/>
          <w:lang w:val="fr-FR" w:eastAsia="en-GB"/>
        </w:rPr>
        <w:tab/>
        <w:t>14.11.0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14</w:t>
      </w:r>
      <w:r w:rsidR="00D63672" w:rsidRPr="0034407F">
        <w:rPr>
          <w:color w:val="000000"/>
          <w:sz w:val="18"/>
          <w:szCs w:val="18"/>
          <w:lang w:val="fr-FR" w:eastAsia="en-GB"/>
        </w:rPr>
        <w:t>/03/2022</w:t>
      </w:r>
      <w:r w:rsidRPr="0034407F">
        <w:rPr>
          <w:color w:val="000000"/>
          <w:sz w:val="18"/>
          <w:szCs w:val="18"/>
          <w:lang w:val="fr-FR" w:eastAsia="en-GB"/>
        </w:rPr>
        <w:tab/>
      </w:r>
      <w:hyperlink r:id="rId2592" w:history="1">
        <w:r w:rsidR="00F139D9" w:rsidRPr="0034407F">
          <w:rPr>
            <w:rStyle w:val="Hyperlink"/>
            <w:sz w:val="18"/>
            <w:szCs w:val="18"/>
            <w:lang w:val="fr-FR" w:eastAsia="en-GB"/>
          </w:rPr>
          <w:t>http://committee.tta.or.kr/data/ttasDown.jsp?kind=ttastd&amp;pk_num=TTAT.3G-36.104V14.11.0</w:t>
        </w:r>
      </w:hyperlink>
    </w:p>
    <w:p w14:paraId="6CE888D0" w14:textId="6D8D0423" w:rsidR="00577177" w:rsidRPr="00182533" w:rsidRDefault="006E0553" w:rsidP="00577177">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577177" w:rsidRPr="00182533">
        <w:rPr>
          <w:b/>
          <w:bCs/>
          <w:color w:val="000000"/>
          <w:sz w:val="18"/>
          <w:szCs w:val="18"/>
          <w:lang w:eastAsia="en-GB"/>
        </w:rPr>
        <w:t xml:space="preserve"> 15</w:t>
      </w:r>
    </w:p>
    <w:p w14:paraId="2FD590EB" w14:textId="5448263C" w:rsidR="00577177" w:rsidRPr="00C34319" w:rsidRDefault="00577177" w:rsidP="00F139D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STD-T120-36.104.V15.15.0</w:t>
      </w:r>
      <w:r w:rsidRPr="00C34319">
        <w:rPr>
          <w:color w:val="000000"/>
          <w:sz w:val="18"/>
          <w:szCs w:val="18"/>
          <w:lang w:val="en-GB" w:eastAsia="en-GB"/>
        </w:rPr>
        <w:tab/>
        <w:t>15.15.0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593" w:history="1">
        <w:r w:rsidR="00F139D9" w:rsidRPr="00C34319">
          <w:rPr>
            <w:rStyle w:val="Hyperlink"/>
            <w:sz w:val="18"/>
            <w:szCs w:val="18"/>
            <w:lang w:val="en-GB" w:eastAsia="en-GB"/>
          </w:rPr>
          <w:t>https://www.arib.or.jp/english/html/overview/doc/T120_T23_SPECS/ARIB-STD-T120/Rel15/36/A36104-ff0.pdf</w:t>
        </w:r>
      </w:hyperlink>
    </w:p>
    <w:p w14:paraId="2F255CDE" w14:textId="3C7D52C1" w:rsidR="00577177" w:rsidRPr="00701E42"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ATIS.3GPP.36.104.V15.15.0</w:t>
      </w:r>
      <w:r w:rsidRPr="00701E42">
        <w:rPr>
          <w:color w:val="000000"/>
          <w:sz w:val="18"/>
          <w:szCs w:val="18"/>
          <w:lang w:val="en-GB" w:eastAsia="en-GB"/>
        </w:rPr>
        <w:tab/>
        <w:t>15.15.0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2594" w:history="1">
        <w:r w:rsidR="00F139D9" w:rsidRPr="00701E42">
          <w:rPr>
            <w:rStyle w:val="Hyperlink"/>
            <w:sz w:val="18"/>
            <w:szCs w:val="18"/>
            <w:lang w:val="en-GB" w:eastAsia="en-GB"/>
          </w:rPr>
          <w:t>https://www.atis.org/3gpp-transpositions - Rel-15</w:t>
        </w:r>
      </w:hyperlink>
    </w:p>
    <w:p w14:paraId="47686DCA" w14:textId="0AA1E784" w:rsidR="00577177" w:rsidRPr="00701E42" w:rsidRDefault="00577177" w:rsidP="00F139D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CCSA.36.104V15150</w:t>
      </w:r>
      <w:r w:rsidRPr="00701E42">
        <w:rPr>
          <w:color w:val="000000"/>
          <w:sz w:val="18"/>
          <w:szCs w:val="18"/>
          <w:lang w:val="en-GB" w:eastAsia="en-GB"/>
        </w:rPr>
        <w:tab/>
        <w:t>15.15.0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/03/2022</w:t>
      </w:r>
      <w:r w:rsidRPr="00701E42">
        <w:rPr>
          <w:color w:val="000000"/>
          <w:sz w:val="18"/>
          <w:szCs w:val="18"/>
          <w:lang w:val="en-GB" w:eastAsia="en-GB"/>
        </w:rPr>
        <w:tab/>
      </w:r>
      <w:hyperlink r:id="rId2595" w:history="1">
        <w:r w:rsidR="00F139D9" w:rsidRPr="00701E42">
          <w:rPr>
            <w:rStyle w:val="Hyperlink"/>
            <w:sz w:val="18"/>
            <w:szCs w:val="18"/>
            <w:lang w:val="en-GB" w:eastAsia="en-GB"/>
          </w:rPr>
          <w:t>https://www.ccsa.org.cn/api/portalsFile/downloadOldFile?type=19&amp;oldFileUrl=ITU-R/M.2012-6/CCSA.36.104V15150.doc</w:t>
        </w:r>
      </w:hyperlink>
    </w:p>
    <w:p w14:paraId="0C48C09E" w14:textId="49C91DCA"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136 104</w:t>
      </w:r>
      <w:r w:rsidRPr="0034407F">
        <w:rPr>
          <w:color w:val="000000"/>
          <w:sz w:val="18"/>
          <w:szCs w:val="18"/>
          <w:lang w:val="fr-FR" w:eastAsia="en-GB"/>
        </w:rPr>
        <w:tab/>
        <w:t>15.15.0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26</w:t>
      </w:r>
      <w:r w:rsidR="00D63672" w:rsidRPr="0034407F">
        <w:rPr>
          <w:color w:val="000000"/>
          <w:sz w:val="18"/>
          <w:szCs w:val="18"/>
          <w:lang w:val="fr-FR" w:eastAsia="en-GB"/>
        </w:rPr>
        <w:t>/04/2022</w:t>
      </w:r>
      <w:r w:rsidRPr="0034407F">
        <w:rPr>
          <w:color w:val="000000"/>
          <w:sz w:val="18"/>
          <w:szCs w:val="18"/>
          <w:lang w:val="fr-FR" w:eastAsia="en-GB"/>
        </w:rPr>
        <w:tab/>
      </w:r>
      <w:hyperlink r:id="rId2596" w:history="1">
        <w:r w:rsidR="00F139D9" w:rsidRPr="0034407F">
          <w:rPr>
            <w:rStyle w:val="Hyperlink"/>
            <w:sz w:val="18"/>
            <w:szCs w:val="18"/>
            <w:lang w:val="fr-FR" w:eastAsia="en-GB"/>
          </w:rPr>
          <w:t>https://www.etsi.org/deliver/etsi_ts/136100_136199/136104/15.15.00_60/ts_136104v151500p.pdf</w:t>
        </w:r>
      </w:hyperlink>
    </w:p>
    <w:p w14:paraId="5E1225E5" w14:textId="2320FE13"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36.104-15.15.0 V1.1.0</w:t>
      </w:r>
      <w:r w:rsidRPr="0034407F">
        <w:rPr>
          <w:color w:val="000000"/>
          <w:spacing w:val="-2"/>
          <w:sz w:val="18"/>
          <w:szCs w:val="18"/>
          <w:lang w:val="fr-FR" w:eastAsia="en-GB"/>
        </w:rPr>
        <w:tab/>
      </w:r>
      <w:r w:rsidRPr="0034407F">
        <w:rPr>
          <w:color w:val="000000"/>
          <w:sz w:val="18"/>
          <w:szCs w:val="18"/>
          <w:lang w:val="fr-FR" w:eastAsia="en-GB"/>
        </w:rPr>
        <w:t>15.15.0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/11/2022</w:t>
      </w:r>
      <w:r w:rsidRPr="0034407F">
        <w:rPr>
          <w:color w:val="000000"/>
          <w:sz w:val="18"/>
          <w:szCs w:val="18"/>
          <w:lang w:val="fr-FR" w:eastAsia="en-GB"/>
        </w:rPr>
        <w:tab/>
      </w:r>
      <w:hyperlink r:id="rId2597" w:history="1">
        <w:r w:rsidR="00F139D9" w:rsidRPr="0034407F">
          <w:rPr>
            <w:rStyle w:val="Hyperlink"/>
            <w:sz w:val="18"/>
            <w:szCs w:val="18"/>
            <w:lang w:val="fr-FR" w:eastAsia="en-GB"/>
          </w:rPr>
          <w:t>https://members.tsdsi.in/s/YM9tyGcebNtCSMi</w:t>
        </w:r>
      </w:hyperlink>
      <w:r w:rsidR="00F139D9" w:rsidRPr="0034407F">
        <w:rPr>
          <w:color w:val="000000"/>
          <w:sz w:val="18"/>
          <w:szCs w:val="18"/>
          <w:lang w:val="fr-FR" w:eastAsia="en-GB"/>
        </w:rPr>
        <w:t xml:space="preserve"> </w:t>
      </w:r>
    </w:p>
    <w:p w14:paraId="79449A61" w14:textId="05CFF69A"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TTAT.3G-36.104V15.15.0</w:t>
      </w:r>
      <w:r w:rsidRPr="0034407F">
        <w:rPr>
          <w:color w:val="000000"/>
          <w:sz w:val="18"/>
          <w:szCs w:val="18"/>
          <w:lang w:val="fr-FR" w:eastAsia="en-GB"/>
        </w:rPr>
        <w:tab/>
        <w:t>15.15.0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2598" w:history="1">
        <w:r w:rsidR="00F139D9" w:rsidRPr="0034407F">
          <w:rPr>
            <w:rStyle w:val="Hyperlink"/>
            <w:sz w:val="18"/>
            <w:szCs w:val="18"/>
            <w:lang w:val="fr-FR" w:eastAsia="en-GB"/>
          </w:rPr>
          <w:t>http://committee.tta.or.kr/data/ttasDown.jsp?kind=ttastd&amp;pk_num=TTAT.3G-36.104V15.15.0</w:t>
        </w:r>
      </w:hyperlink>
    </w:p>
    <w:p w14:paraId="57E3736C" w14:textId="3D0F6120" w:rsidR="00577177" w:rsidRPr="00182533" w:rsidRDefault="006E0553" w:rsidP="00F139D9">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577177" w:rsidRPr="00182533">
        <w:rPr>
          <w:b/>
          <w:bCs/>
          <w:color w:val="000000"/>
          <w:sz w:val="18"/>
          <w:szCs w:val="18"/>
          <w:lang w:eastAsia="en-GB"/>
        </w:rPr>
        <w:t xml:space="preserve"> 16</w:t>
      </w:r>
    </w:p>
    <w:p w14:paraId="4BCFDD8F" w14:textId="1705DF7D" w:rsidR="00577177" w:rsidRPr="00C34319" w:rsidRDefault="00577177" w:rsidP="00F139D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STD-T120-36.104.V16.13.0</w:t>
      </w:r>
      <w:r w:rsidRPr="00C34319">
        <w:rPr>
          <w:color w:val="000000"/>
          <w:sz w:val="18"/>
          <w:szCs w:val="18"/>
          <w:lang w:val="en-GB" w:eastAsia="en-GB"/>
        </w:rPr>
        <w:tab/>
        <w:t>16.13.0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599" w:history="1">
        <w:r w:rsidR="00F139D9" w:rsidRPr="00C34319">
          <w:rPr>
            <w:rStyle w:val="Hyperlink"/>
            <w:sz w:val="18"/>
            <w:szCs w:val="18"/>
            <w:lang w:val="en-GB" w:eastAsia="en-GB"/>
          </w:rPr>
          <w:t>https://www.arib.or.jp/english/html/overview/doc/T120_T23_SPECS/ARIB-STD-T120/Rel16/36/A36104-gd0.pdf</w:t>
        </w:r>
      </w:hyperlink>
    </w:p>
    <w:p w14:paraId="0073A34D" w14:textId="1AFEAE5C" w:rsidR="00577177" w:rsidRPr="00701E42"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ATIS.3GPP.36.104.V16.13.0</w:t>
      </w:r>
      <w:r w:rsidRPr="00701E42">
        <w:rPr>
          <w:color w:val="000000"/>
          <w:sz w:val="18"/>
          <w:szCs w:val="18"/>
          <w:lang w:val="en-GB" w:eastAsia="en-GB"/>
        </w:rPr>
        <w:tab/>
        <w:t>16.13.0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2600" w:history="1">
        <w:r w:rsidR="00F139D9" w:rsidRPr="00701E42">
          <w:rPr>
            <w:rStyle w:val="Hyperlink"/>
            <w:sz w:val="18"/>
            <w:szCs w:val="18"/>
            <w:lang w:val="en-GB" w:eastAsia="en-GB"/>
          </w:rPr>
          <w:t>https://www.atis.org/3gpp-transpositions - Rel-16</w:t>
        </w:r>
      </w:hyperlink>
    </w:p>
    <w:p w14:paraId="6F4C671C" w14:textId="47BC5755" w:rsidR="00577177" w:rsidRPr="00701E42" w:rsidRDefault="00577177" w:rsidP="00F139D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CCSA.36.104V16130</w:t>
      </w:r>
      <w:r w:rsidRPr="00701E42">
        <w:rPr>
          <w:color w:val="000000"/>
          <w:sz w:val="18"/>
          <w:szCs w:val="18"/>
          <w:lang w:val="en-GB" w:eastAsia="en-GB"/>
        </w:rPr>
        <w:tab/>
        <w:t>16.13.0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/03/2022</w:t>
      </w:r>
      <w:r w:rsidRPr="00701E42">
        <w:rPr>
          <w:color w:val="000000"/>
          <w:sz w:val="18"/>
          <w:szCs w:val="18"/>
          <w:lang w:val="en-GB" w:eastAsia="en-GB"/>
        </w:rPr>
        <w:tab/>
      </w:r>
      <w:hyperlink r:id="rId2601" w:history="1">
        <w:r w:rsidR="00F139D9" w:rsidRPr="00701E42">
          <w:rPr>
            <w:rStyle w:val="Hyperlink"/>
            <w:sz w:val="18"/>
            <w:szCs w:val="18"/>
            <w:lang w:val="en-GB" w:eastAsia="en-GB"/>
          </w:rPr>
          <w:t>https://www.ccsa.org.cn/api/portalsFile/downloadOldFile?type=19&amp;oldFileUrl=ITU-R/M.2012-6/CCSA.36.104V16130.doc</w:t>
        </w:r>
      </w:hyperlink>
    </w:p>
    <w:p w14:paraId="611C8878" w14:textId="14E7BC7F"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136 104</w:t>
      </w:r>
      <w:r w:rsidRPr="0034407F">
        <w:rPr>
          <w:color w:val="000000"/>
          <w:sz w:val="18"/>
          <w:szCs w:val="18"/>
          <w:lang w:val="fr-FR" w:eastAsia="en-GB"/>
        </w:rPr>
        <w:tab/>
        <w:t>16.13.0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26</w:t>
      </w:r>
      <w:r w:rsidR="00D63672" w:rsidRPr="0034407F">
        <w:rPr>
          <w:color w:val="000000"/>
          <w:sz w:val="18"/>
          <w:szCs w:val="18"/>
          <w:lang w:val="fr-FR" w:eastAsia="en-GB"/>
        </w:rPr>
        <w:t>/04/2022</w:t>
      </w:r>
      <w:r w:rsidRPr="0034407F">
        <w:rPr>
          <w:color w:val="000000"/>
          <w:sz w:val="18"/>
          <w:szCs w:val="18"/>
          <w:lang w:val="fr-FR" w:eastAsia="en-GB"/>
        </w:rPr>
        <w:tab/>
      </w:r>
      <w:hyperlink r:id="rId2602" w:history="1">
        <w:r w:rsidR="00F139D9" w:rsidRPr="0034407F">
          <w:rPr>
            <w:rStyle w:val="Hyperlink"/>
            <w:sz w:val="18"/>
            <w:szCs w:val="18"/>
            <w:lang w:val="fr-FR" w:eastAsia="en-GB"/>
          </w:rPr>
          <w:t>https://www.etsi.org/deliver/etsi_ts/136100_136199/136104/16.13.00_60/ts_136104v161300p.pdf</w:t>
        </w:r>
      </w:hyperlink>
    </w:p>
    <w:p w14:paraId="1EAC4D2C" w14:textId="05D8B1EB"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36.104-16.13.0 V1.1.0</w:t>
      </w:r>
      <w:r w:rsidRPr="0034407F">
        <w:rPr>
          <w:color w:val="000000"/>
          <w:spacing w:val="-2"/>
          <w:sz w:val="18"/>
          <w:szCs w:val="18"/>
          <w:lang w:val="fr-FR" w:eastAsia="en-GB"/>
        </w:rPr>
        <w:tab/>
      </w:r>
      <w:r w:rsidRPr="0034407F">
        <w:rPr>
          <w:color w:val="000000"/>
          <w:sz w:val="18"/>
          <w:szCs w:val="18"/>
          <w:lang w:val="fr-FR" w:eastAsia="en-GB"/>
        </w:rPr>
        <w:t>16.13.0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/11/2022</w:t>
      </w:r>
      <w:r w:rsidRPr="0034407F">
        <w:rPr>
          <w:color w:val="000000"/>
          <w:sz w:val="18"/>
          <w:szCs w:val="18"/>
          <w:lang w:val="fr-FR" w:eastAsia="en-GB"/>
        </w:rPr>
        <w:tab/>
      </w:r>
      <w:hyperlink r:id="rId2603" w:history="1">
        <w:r w:rsidR="00F139D9" w:rsidRPr="0034407F">
          <w:rPr>
            <w:rStyle w:val="Hyperlink"/>
            <w:sz w:val="18"/>
            <w:szCs w:val="18"/>
            <w:lang w:val="fr-FR" w:eastAsia="en-GB"/>
          </w:rPr>
          <w:t>https://members.tsdsi.in/s/B2etAT6Reqo39F5</w:t>
        </w:r>
      </w:hyperlink>
    </w:p>
    <w:p w14:paraId="531941D6" w14:textId="755E9324"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TTAT.3G-36.104V16.13.0</w:t>
      </w:r>
      <w:r w:rsidRPr="0034407F">
        <w:rPr>
          <w:color w:val="000000"/>
          <w:sz w:val="18"/>
          <w:szCs w:val="18"/>
          <w:lang w:val="fr-FR" w:eastAsia="en-GB"/>
        </w:rPr>
        <w:tab/>
        <w:t>16.13.0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2604" w:history="1">
        <w:r w:rsidR="00F139D9" w:rsidRPr="0034407F">
          <w:rPr>
            <w:rStyle w:val="Hyperlink"/>
            <w:sz w:val="18"/>
            <w:szCs w:val="18"/>
            <w:lang w:val="fr-FR" w:eastAsia="en-GB"/>
          </w:rPr>
          <w:t>http://committee.tta.or.kr/data/ttasDown.jsp?kind=ttastd&amp;pk_num=TTAT.3G-36.104V16.13.0</w:t>
        </w:r>
      </w:hyperlink>
    </w:p>
    <w:p w14:paraId="0AFF9912" w14:textId="27F106C4" w:rsidR="00577177" w:rsidRPr="00182533" w:rsidRDefault="006E0553" w:rsidP="00F139D9">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577177" w:rsidRPr="00182533">
        <w:rPr>
          <w:b/>
          <w:bCs/>
          <w:color w:val="000000"/>
          <w:sz w:val="18"/>
          <w:szCs w:val="18"/>
          <w:lang w:eastAsia="en-GB"/>
        </w:rPr>
        <w:t xml:space="preserve"> 17</w:t>
      </w:r>
    </w:p>
    <w:p w14:paraId="0A9FF15A" w14:textId="58605982" w:rsidR="00577177" w:rsidRPr="00C34319" w:rsidRDefault="00577177" w:rsidP="00F139D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STD-T120-36.104.V17.8.0</w:t>
      </w:r>
      <w:r w:rsidRPr="00C34319">
        <w:rPr>
          <w:color w:val="000000"/>
          <w:sz w:val="18"/>
          <w:szCs w:val="18"/>
          <w:lang w:val="en-GB" w:eastAsia="en-GB"/>
        </w:rPr>
        <w:tab/>
        <w:t>17.8.0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605" w:history="1">
        <w:r w:rsidR="00F139D9" w:rsidRPr="00C34319">
          <w:rPr>
            <w:rStyle w:val="Hyperlink"/>
            <w:sz w:val="18"/>
            <w:szCs w:val="18"/>
            <w:lang w:val="en-GB" w:eastAsia="en-GB"/>
          </w:rPr>
          <w:t>https://www.arib.or.jp/english/html/overview/doc/T120_T23_SPECS/ARIB-STD-T120/Rel17/36/A36104-h80.pdf</w:t>
        </w:r>
      </w:hyperlink>
    </w:p>
    <w:p w14:paraId="34FACACF" w14:textId="26087540" w:rsidR="00577177" w:rsidRPr="00701E42"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ATIS.3GPP.36.104.V17.8.0</w:t>
      </w:r>
      <w:r w:rsidRPr="00701E42">
        <w:rPr>
          <w:color w:val="000000"/>
          <w:sz w:val="18"/>
          <w:szCs w:val="18"/>
          <w:lang w:val="en-GB" w:eastAsia="en-GB"/>
        </w:rPr>
        <w:tab/>
        <w:t>17.8.0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2606" w:history="1">
        <w:r w:rsidR="00F139D9" w:rsidRPr="00701E42">
          <w:rPr>
            <w:rStyle w:val="Hyperlink"/>
            <w:sz w:val="18"/>
            <w:szCs w:val="18"/>
            <w:lang w:val="en-GB" w:eastAsia="en-GB"/>
          </w:rPr>
          <w:t>https://www.atis.org/3gpp-transpositions - Rel-17</w:t>
        </w:r>
      </w:hyperlink>
    </w:p>
    <w:p w14:paraId="14433B1F" w14:textId="07051EF4" w:rsidR="00577177" w:rsidRPr="00701E42" w:rsidRDefault="00577177" w:rsidP="00F139D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CCSA.36.104V1780</w:t>
      </w:r>
      <w:r w:rsidRPr="00701E42">
        <w:rPr>
          <w:color w:val="000000"/>
          <w:sz w:val="18"/>
          <w:szCs w:val="18"/>
          <w:lang w:val="en-GB" w:eastAsia="en-GB"/>
        </w:rPr>
        <w:tab/>
        <w:t>17.8.0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/12/2022</w:t>
      </w:r>
      <w:r w:rsidRPr="00701E42">
        <w:rPr>
          <w:color w:val="000000"/>
          <w:sz w:val="18"/>
          <w:szCs w:val="18"/>
          <w:lang w:val="en-GB" w:eastAsia="en-GB"/>
        </w:rPr>
        <w:tab/>
      </w:r>
      <w:hyperlink r:id="rId2607" w:history="1">
        <w:r w:rsidR="00F139D9" w:rsidRPr="00701E42">
          <w:rPr>
            <w:rStyle w:val="Hyperlink"/>
            <w:sz w:val="18"/>
            <w:szCs w:val="18"/>
            <w:lang w:val="en-GB" w:eastAsia="en-GB"/>
          </w:rPr>
          <w:t>https://www.ccsa.org.cn/api/portalsFile/downloadOldFile?type=19&amp;oldFileUrl=ITU-R/M.2012-6/CCSA.36.104V1780.doc</w:t>
        </w:r>
      </w:hyperlink>
    </w:p>
    <w:p w14:paraId="723FD885" w14:textId="649226DE"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136 104</w:t>
      </w:r>
      <w:r w:rsidRPr="0034407F">
        <w:rPr>
          <w:color w:val="000000"/>
          <w:sz w:val="18"/>
          <w:szCs w:val="18"/>
          <w:lang w:val="fr-FR" w:eastAsia="en-GB"/>
        </w:rPr>
        <w:tab/>
        <w:t>17.8.0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19</w:t>
      </w:r>
      <w:r w:rsidR="00D63672" w:rsidRPr="0034407F">
        <w:rPr>
          <w:color w:val="000000"/>
          <w:sz w:val="18"/>
          <w:szCs w:val="18"/>
          <w:lang w:val="fr-FR" w:eastAsia="en-GB"/>
        </w:rPr>
        <w:t>/01/2023</w:t>
      </w:r>
      <w:r w:rsidRPr="0034407F">
        <w:rPr>
          <w:color w:val="000000"/>
          <w:sz w:val="18"/>
          <w:szCs w:val="18"/>
          <w:lang w:val="fr-FR" w:eastAsia="en-GB"/>
        </w:rPr>
        <w:tab/>
      </w:r>
      <w:hyperlink r:id="rId2608" w:history="1">
        <w:r w:rsidR="00F139D9" w:rsidRPr="0034407F">
          <w:rPr>
            <w:rStyle w:val="Hyperlink"/>
            <w:sz w:val="18"/>
            <w:szCs w:val="18"/>
            <w:lang w:val="fr-FR" w:eastAsia="en-GB"/>
          </w:rPr>
          <w:t>https://www.etsi.org/deliver/etsi_ts/136100_136199/136104/17.08.00_60/ts_136104v170800p.pdf</w:t>
        </w:r>
      </w:hyperlink>
    </w:p>
    <w:p w14:paraId="1662525E" w14:textId="71C0928B"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36.104 17.8.0 V1.3.0</w:t>
      </w:r>
      <w:r w:rsidRPr="0034407F">
        <w:rPr>
          <w:color w:val="000000"/>
          <w:sz w:val="18"/>
          <w:szCs w:val="18"/>
          <w:lang w:val="fr-FR" w:eastAsia="en-GB"/>
        </w:rPr>
        <w:tab/>
        <w:t>17.8.0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2609" w:history="1">
        <w:r w:rsidR="00F139D9" w:rsidRPr="0034407F">
          <w:rPr>
            <w:rStyle w:val="Hyperlink"/>
            <w:sz w:val="18"/>
            <w:szCs w:val="18"/>
            <w:lang w:val="fr-FR" w:eastAsia="en-GB"/>
          </w:rPr>
          <w:t>https://members.tsdsi.in/s/dJS32CSxiixwPQb</w:t>
        </w:r>
      </w:hyperlink>
    </w:p>
    <w:p w14:paraId="54FE90ED" w14:textId="63FE79DF"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TTAT.3G-36.104V17.8.0</w:t>
      </w:r>
      <w:r w:rsidRPr="0034407F">
        <w:rPr>
          <w:color w:val="000000"/>
          <w:sz w:val="18"/>
          <w:szCs w:val="18"/>
          <w:lang w:val="fr-FR" w:eastAsia="en-GB"/>
        </w:rPr>
        <w:tab/>
        <w:t>17.8.0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2610" w:history="1">
        <w:r w:rsidR="00F139D9" w:rsidRPr="0034407F">
          <w:rPr>
            <w:rStyle w:val="Hyperlink"/>
            <w:sz w:val="18"/>
            <w:szCs w:val="18"/>
            <w:lang w:val="fr-FR" w:eastAsia="en-GB"/>
          </w:rPr>
          <w:t>http://committee.tta.or.kr/data/ttasDown.jsp?kind=ttastd&amp;pk_num=TTAT.3G-36.104V17.8.0</w:t>
        </w:r>
      </w:hyperlink>
    </w:p>
    <w:p w14:paraId="5D083E9E" w14:textId="77777777" w:rsidR="00C556AE" w:rsidRPr="00182533" w:rsidRDefault="00C556AE" w:rsidP="00C556AE">
      <w:pPr>
        <w:pStyle w:val="Heading4"/>
      </w:pPr>
      <w:r w:rsidRPr="00182533">
        <w:lastRenderedPageBreak/>
        <w:t>2.1.5.3</w:t>
      </w:r>
      <w:r w:rsidRPr="00182533">
        <w:tab/>
        <w:t>TS 36.106</w:t>
      </w:r>
    </w:p>
    <w:p w14:paraId="20570C31" w14:textId="77777777" w:rsidR="00C556AE" w:rsidRPr="00182533" w:rsidRDefault="00C556AE" w:rsidP="00C556AE">
      <w:pPr>
        <w:pStyle w:val="Headingb"/>
        <w:rPr>
          <w:lang w:eastAsia="zh-CN"/>
        </w:rPr>
      </w:pPr>
      <w:r w:rsidRPr="00182533">
        <w:rPr>
          <w:lang w:eastAsia="zh-CN"/>
        </w:rPr>
        <w:t>Acceso radioeléctrico terrenal universal evolucionado (E-UTRA); transmisión y recepción radioeléctrica en el repetidor FDD</w:t>
      </w:r>
    </w:p>
    <w:p w14:paraId="467B70A4" w14:textId="77777777" w:rsidR="00C556AE" w:rsidRPr="00182533" w:rsidRDefault="00C556AE" w:rsidP="00220C96">
      <w:pPr>
        <w:keepNext/>
        <w:keepLines/>
      </w:pPr>
      <w:r w:rsidRPr="00182533">
        <w:t>En este documento se establecen las características mínimas en RF del repetidor FDD E</w:t>
      </w:r>
      <w:r w:rsidRPr="00182533">
        <w:noBreakHyphen/>
        <w:t>UTRA.</w:t>
      </w:r>
    </w:p>
    <w:p w14:paraId="5D16880C" w14:textId="77777777" w:rsidR="00855B1C" w:rsidRPr="00182533" w:rsidRDefault="00855B1C" w:rsidP="00855B1C">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4B248005" w14:textId="054E9A54" w:rsidR="00577177" w:rsidRPr="00182533" w:rsidRDefault="006E0553" w:rsidP="00F139D9">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577177" w:rsidRPr="00182533">
        <w:rPr>
          <w:b/>
          <w:bCs/>
          <w:color w:val="000000"/>
          <w:sz w:val="18"/>
          <w:szCs w:val="18"/>
          <w:lang w:eastAsia="en-GB"/>
        </w:rPr>
        <w:t xml:space="preserve"> 10</w:t>
      </w:r>
    </w:p>
    <w:p w14:paraId="52502C76" w14:textId="30A42908" w:rsidR="00577177" w:rsidRPr="00182533" w:rsidRDefault="00577177" w:rsidP="00F139D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5103" w:hanging="5103"/>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ATIS.3GPP.36.106V1070</w:t>
      </w:r>
      <w:r w:rsidRPr="00182533">
        <w:rPr>
          <w:color w:val="000000"/>
          <w:sz w:val="18"/>
          <w:szCs w:val="18"/>
          <w:lang w:eastAsia="en-GB"/>
        </w:rPr>
        <w:tab/>
        <w:t>10.7.0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2611" w:history="1">
        <w:r w:rsidR="00F139D9" w:rsidRPr="00182533">
          <w:rPr>
            <w:rStyle w:val="Hyperlink"/>
            <w:sz w:val="18"/>
            <w:szCs w:val="18"/>
            <w:lang w:eastAsia="en-GB"/>
          </w:rPr>
          <w:t>https://www.atis.org/3gpp-documents/Rel99-14/</w:t>
        </w:r>
      </w:hyperlink>
    </w:p>
    <w:p w14:paraId="68C6933D" w14:textId="072CCEE0" w:rsidR="00577177" w:rsidRPr="00182533" w:rsidRDefault="00577177" w:rsidP="00F139D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CCSA.36.106V1070</w:t>
      </w:r>
      <w:r w:rsidRPr="00182533">
        <w:rPr>
          <w:color w:val="000000"/>
          <w:sz w:val="18"/>
          <w:szCs w:val="18"/>
          <w:lang w:eastAsia="en-GB"/>
        </w:rPr>
        <w:tab/>
        <w:t>10.7.0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/03/2013</w:t>
      </w:r>
      <w:r w:rsidRPr="00182533">
        <w:rPr>
          <w:color w:val="000000"/>
          <w:sz w:val="18"/>
          <w:szCs w:val="18"/>
          <w:lang w:eastAsia="en-GB"/>
        </w:rPr>
        <w:tab/>
      </w:r>
      <w:hyperlink r:id="rId2612" w:history="1">
        <w:r w:rsidR="00F139D9" w:rsidRPr="00182533">
          <w:rPr>
            <w:rStyle w:val="Hyperlink"/>
            <w:sz w:val="18"/>
            <w:szCs w:val="18"/>
            <w:lang w:eastAsia="en-GB"/>
          </w:rPr>
          <w:t>https://www.ccsa.org.cn/api/portalsFile/downloadOldFile?type=19&amp;oldFileUrl=ITU-R/M.2012-6/CCSA.36.106V1070.doc</w:t>
        </w:r>
      </w:hyperlink>
    </w:p>
    <w:p w14:paraId="250B8C57" w14:textId="7BFBBAC9"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136 106</w:t>
      </w:r>
      <w:r w:rsidRPr="0034407F">
        <w:rPr>
          <w:color w:val="000000"/>
          <w:sz w:val="18"/>
          <w:szCs w:val="18"/>
          <w:lang w:val="fr-FR" w:eastAsia="en-GB"/>
        </w:rPr>
        <w:tab/>
        <w:t>10.7.0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26</w:t>
      </w:r>
      <w:r w:rsidR="00D63672" w:rsidRPr="0034407F">
        <w:rPr>
          <w:color w:val="000000"/>
          <w:sz w:val="18"/>
          <w:szCs w:val="18"/>
          <w:lang w:val="fr-FR" w:eastAsia="en-GB"/>
        </w:rPr>
        <w:t>/04/2013</w:t>
      </w:r>
      <w:r w:rsidRPr="0034407F">
        <w:rPr>
          <w:color w:val="000000"/>
          <w:sz w:val="18"/>
          <w:szCs w:val="18"/>
          <w:lang w:val="fr-FR" w:eastAsia="en-GB"/>
        </w:rPr>
        <w:tab/>
      </w:r>
      <w:hyperlink r:id="rId2613" w:history="1">
        <w:r w:rsidR="00F139D9" w:rsidRPr="0034407F">
          <w:rPr>
            <w:rStyle w:val="Hyperlink"/>
            <w:sz w:val="18"/>
            <w:szCs w:val="18"/>
            <w:lang w:val="fr-FR" w:eastAsia="en-GB"/>
          </w:rPr>
          <w:t>https://www.etsi.org/deliver/etsi_ts/136100_136199/136106/10.07.00_60/ts_136106v100700p.pdf</w:t>
        </w:r>
      </w:hyperlink>
    </w:p>
    <w:p w14:paraId="47139EC7" w14:textId="44619F8F"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36.106-10.7.0 V1.0.0</w:t>
      </w:r>
      <w:r w:rsidRPr="0034407F">
        <w:rPr>
          <w:color w:val="000000"/>
          <w:sz w:val="18"/>
          <w:szCs w:val="18"/>
          <w:lang w:val="fr-FR" w:eastAsia="en-GB"/>
        </w:rPr>
        <w:tab/>
        <w:t>10.7.0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614" w:history="1">
        <w:r w:rsidR="00F139D9" w:rsidRPr="0034407F">
          <w:rPr>
            <w:rStyle w:val="Hyperlink"/>
            <w:sz w:val="18"/>
            <w:szCs w:val="18"/>
            <w:lang w:val="fr-FR" w:eastAsia="en-GB"/>
          </w:rPr>
          <w:t>https://members.tsdsi.in/index.php/s/cfwmNYw2mCZ6ayL</w:t>
        </w:r>
      </w:hyperlink>
    </w:p>
    <w:p w14:paraId="56BF0279" w14:textId="7219F1FF"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TTAT.3G-36.106V10.7.0</w:t>
      </w:r>
      <w:r w:rsidRPr="0034407F">
        <w:rPr>
          <w:color w:val="000000"/>
          <w:sz w:val="18"/>
          <w:szCs w:val="18"/>
          <w:lang w:val="fr-FR" w:eastAsia="en-GB"/>
        </w:rPr>
        <w:tab/>
        <w:t>10.7.0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2615" w:history="1">
        <w:r w:rsidR="00F139D9" w:rsidRPr="0034407F">
          <w:rPr>
            <w:rStyle w:val="Hyperlink"/>
            <w:sz w:val="18"/>
            <w:szCs w:val="18"/>
            <w:lang w:val="fr-FR" w:eastAsia="en-GB"/>
          </w:rPr>
          <w:t>http://committee.tta.or.kr/data/ttasDown.jsp?kind=ttastd&amp;pk_num=TTAT.3G-36.106V10.7.0</w:t>
        </w:r>
      </w:hyperlink>
    </w:p>
    <w:p w14:paraId="78CEAF0D" w14:textId="65E1CA95" w:rsidR="00577177" w:rsidRPr="00182533" w:rsidRDefault="006E0553" w:rsidP="00F139D9">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577177" w:rsidRPr="00182533">
        <w:rPr>
          <w:b/>
          <w:bCs/>
          <w:color w:val="000000"/>
          <w:sz w:val="18"/>
          <w:szCs w:val="18"/>
          <w:lang w:eastAsia="en-GB"/>
        </w:rPr>
        <w:t xml:space="preserve"> 11</w:t>
      </w:r>
    </w:p>
    <w:p w14:paraId="2C1E706C" w14:textId="667A3D20" w:rsidR="00577177" w:rsidRPr="00182533"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ATIS.3GPP.36.106V1120</w:t>
      </w:r>
      <w:r w:rsidRPr="00182533">
        <w:rPr>
          <w:color w:val="000000"/>
          <w:sz w:val="18"/>
          <w:szCs w:val="18"/>
          <w:lang w:eastAsia="en-GB"/>
        </w:rPr>
        <w:tab/>
        <w:t>11.2.0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2616" w:history="1">
        <w:r w:rsidR="00F139D9" w:rsidRPr="00182533">
          <w:rPr>
            <w:rStyle w:val="Hyperlink"/>
            <w:sz w:val="18"/>
            <w:szCs w:val="18"/>
            <w:lang w:eastAsia="en-GB"/>
          </w:rPr>
          <w:t>https://www.atis.org/3gpp-documents/Rel99-14/</w:t>
        </w:r>
      </w:hyperlink>
    </w:p>
    <w:p w14:paraId="26CBABE3" w14:textId="0730D18F" w:rsidR="00577177" w:rsidRPr="00182533" w:rsidRDefault="00577177" w:rsidP="00F139D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CCSA.36.106V1120</w:t>
      </w:r>
      <w:r w:rsidRPr="00182533">
        <w:rPr>
          <w:color w:val="000000"/>
          <w:sz w:val="18"/>
          <w:szCs w:val="18"/>
          <w:lang w:eastAsia="en-GB"/>
        </w:rPr>
        <w:tab/>
        <w:t>11.2.0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/03/2013</w:t>
      </w:r>
      <w:r w:rsidRPr="00182533">
        <w:rPr>
          <w:color w:val="000000"/>
          <w:sz w:val="18"/>
          <w:szCs w:val="18"/>
          <w:lang w:eastAsia="en-GB"/>
        </w:rPr>
        <w:tab/>
      </w:r>
      <w:hyperlink r:id="rId2617" w:history="1">
        <w:r w:rsidR="00F139D9" w:rsidRPr="00182533">
          <w:rPr>
            <w:rStyle w:val="Hyperlink"/>
            <w:sz w:val="18"/>
            <w:szCs w:val="18"/>
            <w:lang w:eastAsia="en-GB"/>
          </w:rPr>
          <w:t>https://www.ccsa.org.cn/api/portalsFile/downloadOldFile?type=19&amp;oldFileUrl=ITU-R/M.2012-6/CCSA.36.106V1120.doc</w:t>
        </w:r>
      </w:hyperlink>
    </w:p>
    <w:p w14:paraId="6E8DF655" w14:textId="789F8EF1"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136 106</w:t>
      </w:r>
      <w:r w:rsidRPr="0034407F">
        <w:rPr>
          <w:color w:val="000000"/>
          <w:sz w:val="18"/>
          <w:szCs w:val="18"/>
          <w:lang w:val="fr-FR" w:eastAsia="en-GB"/>
        </w:rPr>
        <w:tab/>
        <w:t>11.2.0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26</w:t>
      </w:r>
      <w:r w:rsidR="00D63672" w:rsidRPr="0034407F">
        <w:rPr>
          <w:color w:val="000000"/>
          <w:sz w:val="18"/>
          <w:szCs w:val="18"/>
          <w:lang w:val="fr-FR" w:eastAsia="en-GB"/>
        </w:rPr>
        <w:t>/04/2013</w:t>
      </w:r>
      <w:r w:rsidRPr="0034407F">
        <w:rPr>
          <w:color w:val="000000"/>
          <w:sz w:val="18"/>
          <w:szCs w:val="18"/>
          <w:lang w:val="fr-FR" w:eastAsia="en-GB"/>
        </w:rPr>
        <w:tab/>
      </w:r>
      <w:hyperlink r:id="rId2618" w:history="1">
        <w:r w:rsidR="00F139D9" w:rsidRPr="0034407F">
          <w:rPr>
            <w:rStyle w:val="Hyperlink"/>
            <w:sz w:val="18"/>
            <w:szCs w:val="18"/>
            <w:lang w:val="fr-FR" w:eastAsia="en-GB"/>
          </w:rPr>
          <w:t>https://www.etsi.org/deliver/etsi_ts/136100_136199/136106/11.02.00_60/ts_136106v110200p.pdf</w:t>
        </w:r>
      </w:hyperlink>
    </w:p>
    <w:p w14:paraId="57301709" w14:textId="63D26E5E"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36.106-11.2.0 V1.0.0</w:t>
      </w:r>
      <w:r w:rsidRPr="0034407F">
        <w:rPr>
          <w:color w:val="000000"/>
          <w:sz w:val="18"/>
          <w:szCs w:val="18"/>
          <w:lang w:val="fr-FR" w:eastAsia="en-GB"/>
        </w:rPr>
        <w:tab/>
        <w:t>11.2.0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619" w:history="1">
        <w:r w:rsidR="00F139D9" w:rsidRPr="0034407F">
          <w:rPr>
            <w:rStyle w:val="Hyperlink"/>
            <w:sz w:val="18"/>
            <w:szCs w:val="18"/>
            <w:lang w:val="fr-FR" w:eastAsia="en-GB"/>
          </w:rPr>
          <w:t>https://members.tsdsi.in/index.php/s/DFSaPy8rszqJCXG</w:t>
        </w:r>
      </w:hyperlink>
    </w:p>
    <w:p w14:paraId="6AF08D5B" w14:textId="6B4B6D00"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TTAT.3G-36.106V11.2.0</w:t>
      </w:r>
      <w:r w:rsidRPr="0034407F">
        <w:rPr>
          <w:color w:val="000000"/>
          <w:sz w:val="18"/>
          <w:szCs w:val="18"/>
          <w:lang w:val="fr-FR" w:eastAsia="en-GB"/>
        </w:rPr>
        <w:tab/>
        <w:t>11.2.0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2620" w:history="1">
        <w:r w:rsidR="00F139D9" w:rsidRPr="0034407F">
          <w:rPr>
            <w:rStyle w:val="Hyperlink"/>
            <w:sz w:val="18"/>
            <w:szCs w:val="18"/>
            <w:lang w:val="fr-FR" w:eastAsia="en-GB"/>
          </w:rPr>
          <w:t>http://committee.tta.or.kr/data/ttasDown.jsp?kind=ttastd&amp;pk_num=TTAT.3G-36.106V11.2.0</w:t>
        </w:r>
      </w:hyperlink>
    </w:p>
    <w:p w14:paraId="296BDB24" w14:textId="7C4C4029" w:rsidR="00577177" w:rsidRPr="00182533" w:rsidRDefault="006E0553" w:rsidP="00F139D9">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577177" w:rsidRPr="00182533">
        <w:rPr>
          <w:b/>
          <w:bCs/>
          <w:color w:val="000000"/>
          <w:sz w:val="18"/>
          <w:szCs w:val="18"/>
          <w:lang w:eastAsia="en-GB"/>
        </w:rPr>
        <w:t xml:space="preserve"> 12</w:t>
      </w:r>
    </w:p>
    <w:p w14:paraId="29C2A9F4" w14:textId="5733246C" w:rsidR="00577177" w:rsidRPr="00182533"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ATIS.3GPP.36.106V1210</w:t>
      </w:r>
      <w:r w:rsidRPr="00182533">
        <w:rPr>
          <w:color w:val="000000"/>
          <w:sz w:val="18"/>
          <w:szCs w:val="18"/>
          <w:lang w:eastAsia="en-GB"/>
        </w:rPr>
        <w:tab/>
        <w:t>12.1.0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2621" w:history="1">
        <w:r w:rsidR="00F139D9" w:rsidRPr="00182533">
          <w:rPr>
            <w:rStyle w:val="Hyperlink"/>
            <w:sz w:val="18"/>
            <w:szCs w:val="18"/>
            <w:lang w:eastAsia="en-GB"/>
          </w:rPr>
          <w:t>https://www.atis.org/3gpp-documents/Rel99-14/</w:t>
        </w:r>
      </w:hyperlink>
    </w:p>
    <w:p w14:paraId="2BFEC01F" w14:textId="18905B2F" w:rsidR="00577177" w:rsidRPr="00182533" w:rsidRDefault="00577177" w:rsidP="00F139D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CCSA.36.106V1210</w:t>
      </w:r>
      <w:r w:rsidRPr="00182533">
        <w:rPr>
          <w:color w:val="000000"/>
          <w:sz w:val="18"/>
          <w:szCs w:val="18"/>
          <w:lang w:eastAsia="en-GB"/>
        </w:rPr>
        <w:tab/>
        <w:t>12.1.0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/12/2014</w:t>
      </w:r>
      <w:r w:rsidRPr="00182533">
        <w:rPr>
          <w:color w:val="000000"/>
          <w:sz w:val="18"/>
          <w:szCs w:val="18"/>
          <w:lang w:eastAsia="en-GB"/>
        </w:rPr>
        <w:tab/>
      </w:r>
      <w:hyperlink r:id="rId2622" w:history="1">
        <w:r w:rsidR="00F139D9" w:rsidRPr="00182533">
          <w:rPr>
            <w:rStyle w:val="Hyperlink"/>
            <w:sz w:val="18"/>
            <w:szCs w:val="18"/>
            <w:lang w:eastAsia="en-GB"/>
          </w:rPr>
          <w:t>https://www.ccsa.org.cn/api/portalsFile/downloadOldFile?type=19&amp;oldFileUrl=ITU-R/M.2012-6/CCSA.36.106V1210.doc</w:t>
        </w:r>
      </w:hyperlink>
    </w:p>
    <w:p w14:paraId="671D2DDD" w14:textId="7FCFD0E2"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136 106</w:t>
      </w:r>
      <w:r w:rsidRPr="0034407F">
        <w:rPr>
          <w:color w:val="000000"/>
          <w:sz w:val="18"/>
          <w:szCs w:val="18"/>
          <w:lang w:val="fr-FR" w:eastAsia="en-GB"/>
        </w:rPr>
        <w:tab/>
        <w:t>12.1.0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03</w:t>
      </w:r>
      <w:r w:rsidR="00D63672" w:rsidRPr="0034407F">
        <w:rPr>
          <w:color w:val="000000"/>
          <w:sz w:val="18"/>
          <w:szCs w:val="18"/>
          <w:lang w:val="fr-FR" w:eastAsia="en-GB"/>
        </w:rPr>
        <w:t>/02/2015</w:t>
      </w:r>
      <w:r w:rsidRPr="0034407F">
        <w:rPr>
          <w:color w:val="000000"/>
          <w:sz w:val="18"/>
          <w:szCs w:val="18"/>
          <w:lang w:val="fr-FR" w:eastAsia="en-GB"/>
        </w:rPr>
        <w:tab/>
      </w:r>
      <w:hyperlink r:id="rId2623" w:history="1">
        <w:r w:rsidR="00F139D9" w:rsidRPr="0034407F">
          <w:rPr>
            <w:rStyle w:val="Hyperlink"/>
            <w:sz w:val="18"/>
            <w:szCs w:val="18"/>
            <w:lang w:val="fr-FR" w:eastAsia="en-GB"/>
          </w:rPr>
          <w:t>https://www.etsi.org/deliver/etsi_ts/136100_136199/136106/12.01.00_60/ts_136106v120100p.pdf</w:t>
        </w:r>
      </w:hyperlink>
    </w:p>
    <w:p w14:paraId="657577DC" w14:textId="3EF24866"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36.106-12.1.0 V1.0.0</w:t>
      </w:r>
      <w:r w:rsidRPr="0034407F">
        <w:rPr>
          <w:color w:val="000000"/>
          <w:sz w:val="18"/>
          <w:szCs w:val="18"/>
          <w:lang w:val="fr-FR" w:eastAsia="en-GB"/>
        </w:rPr>
        <w:tab/>
        <w:t>12.1.0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624" w:history="1">
        <w:r w:rsidR="00F139D9" w:rsidRPr="0034407F">
          <w:rPr>
            <w:rStyle w:val="Hyperlink"/>
            <w:sz w:val="18"/>
            <w:szCs w:val="18"/>
            <w:lang w:val="fr-FR" w:eastAsia="en-GB"/>
          </w:rPr>
          <w:t>https://members.tsdsi.in/index.php/s/i9Sn7Bx9qim6ons</w:t>
        </w:r>
      </w:hyperlink>
    </w:p>
    <w:p w14:paraId="6684276F" w14:textId="4260B22C"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TTAT.3G-36.106V12.1.0</w:t>
      </w:r>
      <w:r w:rsidRPr="0034407F">
        <w:rPr>
          <w:color w:val="000000"/>
          <w:sz w:val="18"/>
          <w:szCs w:val="18"/>
          <w:lang w:val="fr-FR" w:eastAsia="en-GB"/>
        </w:rPr>
        <w:tab/>
        <w:t>12.1.0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2625" w:history="1">
        <w:r w:rsidR="00F139D9" w:rsidRPr="0034407F">
          <w:rPr>
            <w:rStyle w:val="Hyperlink"/>
            <w:sz w:val="18"/>
            <w:szCs w:val="18"/>
            <w:lang w:val="fr-FR" w:eastAsia="en-GB"/>
          </w:rPr>
          <w:t>http://committee.tta.or.kr/data/ttasDown.jsp?kind=ttastd&amp;pk_num=TTAT.3G-36.106V12.1.0</w:t>
        </w:r>
      </w:hyperlink>
    </w:p>
    <w:p w14:paraId="76E9B878" w14:textId="1CA48EA6" w:rsidR="00577177" w:rsidRPr="00182533" w:rsidRDefault="006E0553" w:rsidP="00F139D9">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577177" w:rsidRPr="00182533">
        <w:rPr>
          <w:b/>
          <w:bCs/>
          <w:color w:val="000000"/>
          <w:sz w:val="18"/>
          <w:szCs w:val="18"/>
          <w:lang w:eastAsia="en-GB"/>
        </w:rPr>
        <w:t xml:space="preserve"> 13</w:t>
      </w:r>
    </w:p>
    <w:p w14:paraId="7F56CA0D" w14:textId="3BCE39C6" w:rsidR="00577177" w:rsidRPr="00182533"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ATIS.3GPP.36.106V1300</w:t>
      </w:r>
      <w:r w:rsidRPr="00182533">
        <w:rPr>
          <w:color w:val="000000"/>
          <w:sz w:val="18"/>
          <w:szCs w:val="18"/>
          <w:lang w:eastAsia="en-GB"/>
        </w:rPr>
        <w:tab/>
        <w:t>13.0.0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2626" w:history="1">
        <w:r w:rsidR="00F139D9" w:rsidRPr="00182533">
          <w:rPr>
            <w:rStyle w:val="Hyperlink"/>
            <w:sz w:val="18"/>
            <w:szCs w:val="18"/>
            <w:lang w:eastAsia="en-GB"/>
          </w:rPr>
          <w:t>https://www.atis.org/3gpp-documents/Rel99-14/</w:t>
        </w:r>
      </w:hyperlink>
    </w:p>
    <w:p w14:paraId="3F925BAB" w14:textId="169AC2B8" w:rsidR="00577177" w:rsidRPr="00182533" w:rsidRDefault="00577177" w:rsidP="00F139D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CCSA.36.106V1300</w:t>
      </w:r>
      <w:r w:rsidRPr="00182533">
        <w:rPr>
          <w:color w:val="000000"/>
          <w:sz w:val="18"/>
          <w:szCs w:val="18"/>
          <w:lang w:eastAsia="en-GB"/>
        </w:rPr>
        <w:tab/>
        <w:t>13.0.0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/01/2016</w:t>
      </w:r>
      <w:r w:rsidRPr="00182533">
        <w:rPr>
          <w:color w:val="000000"/>
          <w:sz w:val="18"/>
          <w:szCs w:val="18"/>
          <w:lang w:eastAsia="en-GB"/>
        </w:rPr>
        <w:tab/>
      </w:r>
      <w:hyperlink r:id="rId2627" w:history="1">
        <w:r w:rsidR="00F139D9" w:rsidRPr="00182533">
          <w:rPr>
            <w:rStyle w:val="Hyperlink"/>
            <w:sz w:val="18"/>
            <w:szCs w:val="18"/>
            <w:lang w:eastAsia="en-GB"/>
          </w:rPr>
          <w:t>https://www.ccsa.org.cn/api/portalsFile/downloadOldFile?type=19&amp;oldFileUrl=ITU-R/M.2012-6/CCSA.36.106V1300.doc</w:t>
        </w:r>
      </w:hyperlink>
    </w:p>
    <w:p w14:paraId="6CD38E34" w14:textId="444D5CBA"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136 106</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28</w:t>
      </w:r>
      <w:r w:rsidR="00D63672" w:rsidRPr="0034407F">
        <w:rPr>
          <w:color w:val="000000"/>
          <w:sz w:val="18"/>
          <w:szCs w:val="18"/>
          <w:lang w:val="fr-FR" w:eastAsia="en-GB"/>
        </w:rPr>
        <w:t>/01/2016</w:t>
      </w:r>
      <w:r w:rsidRPr="0034407F">
        <w:rPr>
          <w:color w:val="000000"/>
          <w:sz w:val="18"/>
          <w:szCs w:val="18"/>
          <w:lang w:val="fr-FR" w:eastAsia="en-GB"/>
        </w:rPr>
        <w:tab/>
      </w:r>
      <w:hyperlink r:id="rId2628" w:history="1">
        <w:r w:rsidR="00F139D9" w:rsidRPr="0034407F">
          <w:rPr>
            <w:rStyle w:val="Hyperlink"/>
            <w:sz w:val="18"/>
            <w:szCs w:val="18"/>
            <w:lang w:val="fr-FR" w:eastAsia="en-GB"/>
          </w:rPr>
          <w:t>https://www.etsi.org/deliver/etsi_ts/136100_136199/136106/13.00.00_60/ts_136106v130000p.pdf</w:t>
        </w:r>
      </w:hyperlink>
    </w:p>
    <w:p w14:paraId="0B034DFD" w14:textId="3D1C3250"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36.106-13.0.0 V1.0.0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629" w:history="1">
        <w:r w:rsidR="00F139D9" w:rsidRPr="0034407F">
          <w:rPr>
            <w:rStyle w:val="Hyperlink"/>
            <w:sz w:val="18"/>
            <w:szCs w:val="18"/>
            <w:lang w:val="fr-FR" w:eastAsia="en-GB"/>
          </w:rPr>
          <w:t>https://members.tsdsi.in/index.php/s/wCnkwcCNFGxrLbS</w:t>
        </w:r>
      </w:hyperlink>
    </w:p>
    <w:p w14:paraId="18D3A85F" w14:textId="058F930D"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TTAT.3G-36.106V13.0.0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2630" w:history="1">
        <w:r w:rsidR="00F139D9" w:rsidRPr="0034407F">
          <w:rPr>
            <w:rStyle w:val="Hyperlink"/>
            <w:sz w:val="18"/>
            <w:szCs w:val="18"/>
            <w:lang w:val="fr-FR" w:eastAsia="en-GB"/>
          </w:rPr>
          <w:t>http://committee.tta.or.kr/data/ttasDown.jsp?kind=ttastd&amp;pk_num=TTAT.3G-36.106V13.0.0</w:t>
        </w:r>
      </w:hyperlink>
    </w:p>
    <w:p w14:paraId="0AEF069A" w14:textId="1971311E" w:rsidR="00577177" w:rsidRPr="00182533" w:rsidRDefault="006E0553" w:rsidP="00F139D9">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577177" w:rsidRPr="00182533">
        <w:rPr>
          <w:b/>
          <w:bCs/>
          <w:color w:val="000000"/>
          <w:sz w:val="18"/>
          <w:szCs w:val="18"/>
          <w:lang w:eastAsia="en-GB"/>
        </w:rPr>
        <w:t xml:space="preserve"> 14</w:t>
      </w:r>
    </w:p>
    <w:p w14:paraId="0EDCFD5E" w14:textId="391742C1" w:rsidR="00577177" w:rsidRPr="00182533"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ATIS.3GPP.36.106V1400</w:t>
      </w:r>
      <w:r w:rsidRPr="00182533">
        <w:rPr>
          <w:color w:val="000000"/>
          <w:sz w:val="18"/>
          <w:szCs w:val="18"/>
          <w:lang w:eastAsia="en-GB"/>
        </w:rPr>
        <w:tab/>
        <w:t>14.0.0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2631" w:history="1">
        <w:r w:rsidR="00F139D9" w:rsidRPr="00182533">
          <w:rPr>
            <w:rStyle w:val="Hyperlink"/>
            <w:sz w:val="18"/>
            <w:szCs w:val="18"/>
            <w:lang w:eastAsia="en-GB"/>
          </w:rPr>
          <w:t>https://www.atis.org/3gpp-documents/Rel99-14/</w:t>
        </w:r>
      </w:hyperlink>
    </w:p>
    <w:p w14:paraId="4EF0B432" w14:textId="598E9A6A" w:rsidR="00577177" w:rsidRPr="00182533" w:rsidRDefault="00577177" w:rsidP="00F139D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CCSA.36.106V1400</w:t>
      </w:r>
      <w:r w:rsidRPr="00182533">
        <w:rPr>
          <w:color w:val="000000"/>
          <w:sz w:val="18"/>
          <w:szCs w:val="18"/>
          <w:lang w:eastAsia="en-GB"/>
        </w:rPr>
        <w:tab/>
        <w:t>14.0.0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/03/2017</w:t>
      </w:r>
      <w:r w:rsidRPr="00182533">
        <w:rPr>
          <w:color w:val="000000"/>
          <w:sz w:val="18"/>
          <w:szCs w:val="18"/>
          <w:lang w:eastAsia="en-GB"/>
        </w:rPr>
        <w:tab/>
      </w:r>
      <w:hyperlink r:id="rId2632" w:history="1">
        <w:r w:rsidR="00F139D9" w:rsidRPr="00182533">
          <w:rPr>
            <w:rStyle w:val="Hyperlink"/>
            <w:sz w:val="18"/>
            <w:szCs w:val="18"/>
            <w:lang w:eastAsia="en-GB"/>
          </w:rPr>
          <w:t>https://www.ccsa.org.cn/api/portalsFile/downloadOldFile?type=19&amp;oldFileUrl=ITU-R/M.2012-6/CCSA.36.106V1400.doc</w:t>
        </w:r>
      </w:hyperlink>
    </w:p>
    <w:p w14:paraId="033DD316" w14:textId="70682B56"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136 106</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13</w:t>
      </w:r>
      <w:r w:rsidR="00D63672" w:rsidRPr="0034407F">
        <w:rPr>
          <w:color w:val="000000"/>
          <w:sz w:val="18"/>
          <w:szCs w:val="18"/>
          <w:lang w:val="fr-FR" w:eastAsia="en-GB"/>
        </w:rPr>
        <w:t>/04/2017</w:t>
      </w:r>
      <w:r w:rsidRPr="0034407F">
        <w:rPr>
          <w:color w:val="000000"/>
          <w:sz w:val="18"/>
          <w:szCs w:val="18"/>
          <w:lang w:val="fr-FR" w:eastAsia="en-GB"/>
        </w:rPr>
        <w:tab/>
      </w:r>
      <w:hyperlink r:id="rId2633" w:history="1">
        <w:r w:rsidR="00F139D9" w:rsidRPr="0034407F">
          <w:rPr>
            <w:rStyle w:val="Hyperlink"/>
            <w:sz w:val="18"/>
            <w:szCs w:val="18"/>
            <w:lang w:val="fr-FR" w:eastAsia="en-GB"/>
          </w:rPr>
          <w:t>https://www.etsi.org/deliver/etsi_ts/136100_136199/136106/14.00.00_60/ts_136106v140000p.pdf</w:t>
        </w:r>
      </w:hyperlink>
    </w:p>
    <w:p w14:paraId="75D79C33" w14:textId="5A9EBB50"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36.106-14.0.0 V1.0.0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634" w:history="1">
        <w:r w:rsidR="00F139D9" w:rsidRPr="0034407F">
          <w:rPr>
            <w:rStyle w:val="Hyperlink"/>
            <w:sz w:val="18"/>
            <w:szCs w:val="18"/>
            <w:lang w:val="fr-FR" w:eastAsia="en-GB"/>
          </w:rPr>
          <w:t>https://members.tsdsi.in/index.php/s/GrR6Ne5MzHGGtEL</w:t>
        </w:r>
      </w:hyperlink>
    </w:p>
    <w:p w14:paraId="6B904CFC" w14:textId="301F2096"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TTAT.3G-36.106V14.0.0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2635" w:history="1">
        <w:r w:rsidR="00F139D9" w:rsidRPr="0034407F">
          <w:rPr>
            <w:rStyle w:val="Hyperlink"/>
            <w:sz w:val="18"/>
            <w:szCs w:val="18"/>
            <w:lang w:val="fr-FR" w:eastAsia="en-GB"/>
          </w:rPr>
          <w:t>http://committee.tta.or.kr/data/ttasDown.jsp?kind=ttastd&amp;pk_num=TTAT.3G-36.106V14.0.0</w:t>
        </w:r>
      </w:hyperlink>
    </w:p>
    <w:p w14:paraId="19E64514" w14:textId="0C5F3454" w:rsidR="00577177" w:rsidRPr="00182533" w:rsidRDefault="006E0553" w:rsidP="00F139D9">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577177" w:rsidRPr="00182533">
        <w:rPr>
          <w:b/>
          <w:bCs/>
          <w:color w:val="000000"/>
          <w:sz w:val="18"/>
          <w:szCs w:val="18"/>
          <w:lang w:eastAsia="en-GB"/>
        </w:rPr>
        <w:t xml:space="preserve"> 15</w:t>
      </w:r>
    </w:p>
    <w:p w14:paraId="31F4C88A" w14:textId="1C821B33" w:rsidR="00577177" w:rsidRPr="00182533"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ATIS.3GPP.36.106V1500</w:t>
      </w:r>
      <w:r w:rsidRPr="00182533">
        <w:rPr>
          <w:color w:val="000000"/>
          <w:sz w:val="18"/>
          <w:szCs w:val="18"/>
          <w:lang w:eastAsia="en-GB"/>
        </w:rPr>
        <w:tab/>
        <w:t>15.0.0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2636" w:history="1">
        <w:r w:rsidR="00F139D9" w:rsidRPr="00182533">
          <w:rPr>
            <w:rStyle w:val="Hyperlink"/>
            <w:sz w:val="18"/>
            <w:szCs w:val="18"/>
            <w:lang w:eastAsia="en-GB"/>
          </w:rPr>
          <w:t>https://www.atis.org/3gpp-documents/Rel15/</w:t>
        </w:r>
      </w:hyperlink>
    </w:p>
    <w:p w14:paraId="16BE196C" w14:textId="1501A475" w:rsidR="00577177" w:rsidRPr="00182533" w:rsidRDefault="00577177" w:rsidP="00F139D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CCSA.36.106V1500</w:t>
      </w:r>
      <w:r w:rsidRPr="00182533">
        <w:rPr>
          <w:color w:val="000000"/>
          <w:sz w:val="18"/>
          <w:szCs w:val="18"/>
          <w:lang w:eastAsia="en-GB"/>
        </w:rPr>
        <w:tab/>
        <w:t>15.0.0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/12/2017</w:t>
      </w:r>
      <w:r w:rsidRPr="00182533">
        <w:rPr>
          <w:color w:val="000000"/>
          <w:sz w:val="18"/>
          <w:szCs w:val="18"/>
          <w:lang w:eastAsia="en-GB"/>
        </w:rPr>
        <w:tab/>
      </w:r>
      <w:hyperlink r:id="rId2637" w:history="1">
        <w:r w:rsidR="00F139D9" w:rsidRPr="00182533">
          <w:rPr>
            <w:rStyle w:val="Hyperlink"/>
            <w:sz w:val="18"/>
            <w:szCs w:val="18"/>
            <w:lang w:eastAsia="en-GB"/>
          </w:rPr>
          <w:t>https://www.ccsa.org.cn/api/portalsFile/downloadOldFile?type=19&amp;oldFileUrl=ITU-R/M.2012-6/CCSA.36.106V1500.doc</w:t>
        </w:r>
      </w:hyperlink>
    </w:p>
    <w:p w14:paraId="15E1FC0F" w14:textId="21259242"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136 106</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18</w:t>
      </w:r>
      <w:r w:rsidR="00D63672" w:rsidRPr="0034407F">
        <w:rPr>
          <w:color w:val="000000"/>
          <w:sz w:val="18"/>
          <w:szCs w:val="18"/>
          <w:lang w:val="fr-FR" w:eastAsia="en-GB"/>
        </w:rPr>
        <w:t>/09/2018</w:t>
      </w:r>
      <w:r w:rsidRPr="0034407F">
        <w:rPr>
          <w:color w:val="000000"/>
          <w:sz w:val="18"/>
          <w:szCs w:val="18"/>
          <w:lang w:val="fr-FR" w:eastAsia="en-GB"/>
        </w:rPr>
        <w:tab/>
      </w:r>
      <w:hyperlink r:id="rId2638" w:history="1">
        <w:r w:rsidR="00F139D9" w:rsidRPr="0034407F">
          <w:rPr>
            <w:rStyle w:val="Hyperlink"/>
            <w:sz w:val="18"/>
            <w:szCs w:val="18"/>
            <w:lang w:val="fr-FR" w:eastAsia="en-GB"/>
          </w:rPr>
          <w:t>https://www.etsi.org/deliver/etsi_ts/136100_136199/136106/15.00.00_60/ts_136106v150000p.pdf</w:t>
        </w:r>
      </w:hyperlink>
    </w:p>
    <w:p w14:paraId="198F8B4A" w14:textId="45410451"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36.106-15.0.0 V1.0.0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639" w:history="1">
        <w:r w:rsidR="00F139D9" w:rsidRPr="0034407F">
          <w:rPr>
            <w:rStyle w:val="Hyperlink"/>
            <w:sz w:val="18"/>
            <w:szCs w:val="18"/>
            <w:lang w:val="fr-FR" w:eastAsia="en-GB"/>
          </w:rPr>
          <w:t>https://members.tsdsi.in/index.php/s/RysS4xxksTACLk8</w:t>
        </w:r>
      </w:hyperlink>
    </w:p>
    <w:p w14:paraId="32DF666F" w14:textId="6C1BF76B"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TTAT.3G-36.106V15.0.0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2640" w:history="1">
        <w:r w:rsidR="00F139D9" w:rsidRPr="0034407F">
          <w:rPr>
            <w:rStyle w:val="Hyperlink"/>
            <w:sz w:val="18"/>
            <w:szCs w:val="18"/>
            <w:lang w:val="fr-FR" w:eastAsia="en-GB"/>
          </w:rPr>
          <w:t>http://committee.tta.or.kr/data/ttasDown.jsp?kind=ttastd&amp;pk_num=TTAT.3G-36.106V15.0.0</w:t>
        </w:r>
      </w:hyperlink>
    </w:p>
    <w:p w14:paraId="3F696DEA" w14:textId="66C198E1" w:rsidR="00577177" w:rsidRPr="00182533" w:rsidRDefault="006E0553" w:rsidP="00F139D9">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577177" w:rsidRPr="00182533">
        <w:rPr>
          <w:b/>
          <w:bCs/>
          <w:color w:val="000000"/>
          <w:sz w:val="18"/>
          <w:szCs w:val="18"/>
          <w:lang w:eastAsia="en-GB"/>
        </w:rPr>
        <w:t xml:space="preserve"> 16</w:t>
      </w:r>
    </w:p>
    <w:p w14:paraId="4AAA8FAF" w14:textId="706D979B" w:rsidR="00577177" w:rsidRPr="00182533"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ATIS.3GPP.36.106V1600</w:t>
      </w:r>
      <w:r w:rsidRPr="00182533">
        <w:rPr>
          <w:color w:val="000000"/>
          <w:sz w:val="18"/>
          <w:szCs w:val="18"/>
          <w:lang w:eastAsia="en-GB"/>
        </w:rPr>
        <w:tab/>
        <w:t>16.0.0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2641" w:history="1">
        <w:r w:rsidR="00F139D9" w:rsidRPr="00182533">
          <w:rPr>
            <w:rStyle w:val="Hyperlink"/>
            <w:sz w:val="18"/>
            <w:szCs w:val="18"/>
            <w:lang w:eastAsia="en-GB"/>
          </w:rPr>
          <w:t>https://www.atis.org/3gpp-documents/Rel16/</w:t>
        </w:r>
      </w:hyperlink>
    </w:p>
    <w:p w14:paraId="0C571913" w14:textId="4B36073A" w:rsidR="00577177" w:rsidRPr="00182533" w:rsidRDefault="00577177" w:rsidP="00F139D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CCSA.36.106V1600</w:t>
      </w:r>
      <w:r w:rsidRPr="00182533">
        <w:rPr>
          <w:color w:val="000000"/>
          <w:sz w:val="18"/>
          <w:szCs w:val="18"/>
          <w:lang w:eastAsia="en-GB"/>
        </w:rPr>
        <w:tab/>
        <w:t>16.0.0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/06/2020</w:t>
      </w:r>
      <w:r w:rsidRPr="00182533">
        <w:rPr>
          <w:color w:val="000000"/>
          <w:sz w:val="18"/>
          <w:szCs w:val="18"/>
          <w:lang w:eastAsia="en-GB"/>
        </w:rPr>
        <w:tab/>
      </w:r>
      <w:hyperlink r:id="rId2642" w:history="1">
        <w:r w:rsidR="00F139D9" w:rsidRPr="00182533">
          <w:rPr>
            <w:rStyle w:val="Hyperlink"/>
            <w:sz w:val="18"/>
            <w:szCs w:val="18"/>
            <w:lang w:eastAsia="en-GB"/>
          </w:rPr>
          <w:t>https://www.ccsa.org.cn/api/portalsFile/downloadOldFile?type=19&amp;oldFileUrl=ITU-R/M.2012-6/CCSA.36.106V1600.doc</w:t>
        </w:r>
      </w:hyperlink>
    </w:p>
    <w:p w14:paraId="0469A1FB" w14:textId="3B2BC174"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136 106</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/07/2020</w:t>
      </w:r>
      <w:r w:rsidRPr="0034407F">
        <w:rPr>
          <w:color w:val="000000"/>
          <w:sz w:val="18"/>
          <w:szCs w:val="18"/>
          <w:lang w:val="fr-FR" w:eastAsia="en-GB"/>
        </w:rPr>
        <w:tab/>
      </w:r>
      <w:hyperlink r:id="rId2643" w:history="1">
        <w:r w:rsidR="00F139D9" w:rsidRPr="0034407F">
          <w:rPr>
            <w:rStyle w:val="Hyperlink"/>
            <w:sz w:val="18"/>
            <w:szCs w:val="18"/>
            <w:lang w:val="fr-FR" w:eastAsia="en-GB"/>
          </w:rPr>
          <w:t>https://www.etsi.org/deliver/etsi_ts/136100_136199/136106/16.00.00_60/ts_136106v160000p.pdf</w:t>
        </w:r>
      </w:hyperlink>
    </w:p>
    <w:p w14:paraId="6377D6E0" w14:textId="6007A8D6"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36.106-16.0.0 V1.0.0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644" w:history="1">
        <w:r w:rsidR="00F139D9" w:rsidRPr="0034407F">
          <w:rPr>
            <w:rStyle w:val="Hyperlink"/>
            <w:sz w:val="18"/>
            <w:szCs w:val="18"/>
            <w:lang w:val="fr-FR" w:eastAsia="en-GB"/>
          </w:rPr>
          <w:t>https://members.tsdsi.in/index.php/s/AWoP6N4JdK22fPi</w:t>
        </w:r>
      </w:hyperlink>
    </w:p>
    <w:p w14:paraId="077B2E2A" w14:textId="6407276A"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TTAT.3G-36.106V16.0.0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2645" w:history="1">
        <w:r w:rsidR="00F139D9" w:rsidRPr="0034407F">
          <w:rPr>
            <w:rStyle w:val="Hyperlink"/>
            <w:sz w:val="18"/>
            <w:szCs w:val="18"/>
            <w:lang w:val="fr-FR" w:eastAsia="en-GB"/>
          </w:rPr>
          <w:t>http://committee.tta.or.kr/data/ttasDown.jsp?kind=ttastd&amp;pk_num=TTAT.3G-36.106V16.0.0</w:t>
        </w:r>
      </w:hyperlink>
    </w:p>
    <w:p w14:paraId="1BA6AC1F" w14:textId="74D792D3" w:rsidR="00577177" w:rsidRPr="00182533" w:rsidRDefault="006E0553" w:rsidP="00F139D9">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577177" w:rsidRPr="00182533">
        <w:rPr>
          <w:b/>
          <w:bCs/>
          <w:color w:val="000000"/>
          <w:sz w:val="18"/>
          <w:szCs w:val="18"/>
          <w:lang w:eastAsia="en-GB"/>
        </w:rPr>
        <w:t xml:space="preserve"> 17</w:t>
      </w:r>
    </w:p>
    <w:p w14:paraId="6425D0D7" w14:textId="5A96B777" w:rsidR="00577177" w:rsidRPr="00182533"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ATIS.3GPP.36.106.V17.0.0</w:t>
      </w:r>
      <w:r w:rsidRPr="00182533">
        <w:rPr>
          <w:color w:val="000000"/>
          <w:sz w:val="18"/>
          <w:szCs w:val="18"/>
          <w:lang w:eastAsia="en-GB"/>
        </w:rPr>
        <w:tab/>
        <w:t>17.0.0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2646" w:history="1">
        <w:r w:rsidR="00F139D9" w:rsidRPr="00182533">
          <w:rPr>
            <w:rStyle w:val="Hyperlink"/>
            <w:sz w:val="18"/>
            <w:szCs w:val="18"/>
            <w:lang w:eastAsia="en-GB"/>
          </w:rPr>
          <w:t>https://www.atis.org/3gpp-transpositions - Rel-17</w:t>
        </w:r>
      </w:hyperlink>
    </w:p>
    <w:p w14:paraId="19C9AF0F" w14:textId="68BB104D" w:rsidR="00577177" w:rsidRPr="00182533" w:rsidRDefault="00577177" w:rsidP="00F139D9">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CCSA.36.106V1700</w:t>
      </w:r>
      <w:r w:rsidRPr="00182533">
        <w:rPr>
          <w:color w:val="000000"/>
          <w:sz w:val="18"/>
          <w:szCs w:val="18"/>
          <w:lang w:eastAsia="en-GB"/>
        </w:rPr>
        <w:tab/>
        <w:t>17.0.0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/03/2022</w:t>
      </w:r>
      <w:r w:rsidRPr="00182533">
        <w:rPr>
          <w:color w:val="000000"/>
          <w:sz w:val="18"/>
          <w:szCs w:val="18"/>
          <w:lang w:eastAsia="en-GB"/>
        </w:rPr>
        <w:tab/>
      </w:r>
      <w:hyperlink r:id="rId2647" w:history="1">
        <w:r w:rsidR="00F139D9" w:rsidRPr="00182533">
          <w:rPr>
            <w:rStyle w:val="Hyperlink"/>
            <w:sz w:val="18"/>
            <w:szCs w:val="18"/>
            <w:lang w:eastAsia="en-GB"/>
          </w:rPr>
          <w:t>https://www.ccsa.org.cn/api/portalsFile/downloadOldFile?type=19&amp;oldFileUrl=ITU-R/M.2012-6/CCSA.36.106V1700.doc</w:t>
        </w:r>
      </w:hyperlink>
    </w:p>
    <w:p w14:paraId="694D9BF4" w14:textId="2F352B4E"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136 106</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27</w:t>
      </w:r>
      <w:r w:rsidR="00D63672" w:rsidRPr="0034407F">
        <w:rPr>
          <w:color w:val="000000"/>
          <w:sz w:val="18"/>
          <w:szCs w:val="18"/>
          <w:lang w:val="fr-FR" w:eastAsia="en-GB"/>
        </w:rPr>
        <w:t>/04/2022</w:t>
      </w:r>
      <w:r w:rsidRPr="0034407F">
        <w:rPr>
          <w:color w:val="000000"/>
          <w:sz w:val="18"/>
          <w:szCs w:val="18"/>
          <w:lang w:val="fr-FR" w:eastAsia="en-GB"/>
        </w:rPr>
        <w:tab/>
      </w:r>
      <w:hyperlink r:id="rId2648" w:history="1">
        <w:r w:rsidR="00F139D9" w:rsidRPr="0034407F">
          <w:rPr>
            <w:rStyle w:val="Hyperlink"/>
            <w:sz w:val="18"/>
            <w:szCs w:val="18"/>
            <w:lang w:val="fr-FR" w:eastAsia="en-GB"/>
          </w:rPr>
          <w:t>https://www.etsi.org/deliver/etsi_ts/136100_136199/136106/17.00.00_60/ts_136106v170000p.pdf</w:t>
        </w:r>
      </w:hyperlink>
    </w:p>
    <w:p w14:paraId="6164C0BF" w14:textId="550C5479"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36.106-17.0.0 V1.0.0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/07/2022</w:t>
      </w:r>
      <w:r w:rsidRPr="0034407F">
        <w:rPr>
          <w:color w:val="000000"/>
          <w:sz w:val="18"/>
          <w:szCs w:val="18"/>
          <w:lang w:val="fr-FR" w:eastAsia="en-GB"/>
        </w:rPr>
        <w:tab/>
      </w:r>
      <w:hyperlink r:id="rId2649" w:history="1">
        <w:r w:rsidR="00F139D9" w:rsidRPr="0034407F">
          <w:rPr>
            <w:rStyle w:val="Hyperlink"/>
            <w:sz w:val="18"/>
            <w:szCs w:val="18"/>
            <w:lang w:val="fr-FR" w:eastAsia="en-GB"/>
          </w:rPr>
          <w:t>https://members.tsdsi.in/s/PyXbPi8Lw5qaYG7</w:t>
        </w:r>
      </w:hyperlink>
    </w:p>
    <w:p w14:paraId="714348CF" w14:textId="74901200" w:rsidR="00577177" w:rsidRPr="0034407F" w:rsidRDefault="00577177" w:rsidP="0043404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TTAT.3G-36.106V17.0.0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2650" w:history="1">
        <w:r w:rsidR="00F139D9" w:rsidRPr="0034407F">
          <w:rPr>
            <w:rStyle w:val="Hyperlink"/>
            <w:sz w:val="18"/>
            <w:szCs w:val="18"/>
            <w:lang w:val="fr-FR" w:eastAsia="en-GB"/>
          </w:rPr>
          <w:t>http://committee.tta.or.kr/data/ttasDown.jsp?kind=ttastd&amp;pk_num=TTAT.3G-36.106V17.0.0</w:t>
        </w:r>
      </w:hyperlink>
    </w:p>
    <w:p w14:paraId="44BEA682" w14:textId="77777777" w:rsidR="00C556AE" w:rsidRPr="00182533" w:rsidRDefault="00C556AE" w:rsidP="00C556AE">
      <w:pPr>
        <w:pStyle w:val="Heading4"/>
      </w:pPr>
      <w:r w:rsidRPr="00182533">
        <w:t>2.1.5.4</w:t>
      </w:r>
      <w:r w:rsidRPr="00182533">
        <w:tab/>
        <w:t>TS 36.111</w:t>
      </w:r>
    </w:p>
    <w:p w14:paraId="61069786" w14:textId="77777777" w:rsidR="00C556AE" w:rsidRPr="00182533" w:rsidRDefault="00C556AE" w:rsidP="00C556AE">
      <w:pPr>
        <w:pStyle w:val="Headingb"/>
        <w:rPr>
          <w:lang w:eastAsia="zh-CN"/>
        </w:rPr>
      </w:pPr>
      <w:r w:rsidRPr="00182533">
        <w:rPr>
          <w:lang w:eastAsia="zh-CN"/>
        </w:rPr>
        <w:t>Especificación de rendimiento de la utilidad de medición de ubicación (LMU); sistemas de posicionamiento de red en la red de acceso radioeléctrico terrenal universal evolucionada (E-UTRAN)</w:t>
      </w:r>
    </w:p>
    <w:p w14:paraId="54EFE8C3" w14:textId="77777777" w:rsidR="00C556AE" w:rsidRPr="00182533" w:rsidRDefault="00C556AE" w:rsidP="00C556AE">
      <w:r w:rsidRPr="00182533">
        <w:t>En este documento se definen los requisitos de posicionamiento UTDOA mínimos de la unidad de medición de ubicación (LMU) para los modos FDD y TDD de E-UTRAN.</w:t>
      </w:r>
    </w:p>
    <w:p w14:paraId="03A7336D" w14:textId="77777777" w:rsidR="00855B1C" w:rsidRPr="00182533" w:rsidRDefault="00855B1C" w:rsidP="00855B1C">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375A3F51" w14:textId="5A886D8A" w:rsidR="00E7385F" w:rsidRPr="00182533" w:rsidRDefault="006E0553" w:rsidP="00F139D9">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E7385F" w:rsidRPr="00182533">
        <w:rPr>
          <w:b/>
          <w:bCs/>
          <w:color w:val="000000"/>
          <w:sz w:val="18"/>
          <w:szCs w:val="18"/>
          <w:lang w:eastAsia="en-GB"/>
        </w:rPr>
        <w:t xml:space="preserve"> 11</w:t>
      </w:r>
    </w:p>
    <w:p w14:paraId="1C3BE9DC" w14:textId="44FBF590" w:rsidR="00E7385F" w:rsidRPr="00C34319" w:rsidRDefault="00E7385F" w:rsidP="008F438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STD-T120-36.111.V11.4.0</w:t>
      </w:r>
      <w:r w:rsidRPr="00C34319">
        <w:rPr>
          <w:color w:val="000000"/>
          <w:sz w:val="18"/>
          <w:szCs w:val="18"/>
          <w:lang w:val="en-GB" w:eastAsia="en-GB"/>
        </w:rPr>
        <w:tab/>
        <w:t>11.4.0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651" w:history="1">
        <w:r w:rsidR="008F438B" w:rsidRPr="00C34319">
          <w:rPr>
            <w:rStyle w:val="Hyperlink"/>
            <w:sz w:val="18"/>
            <w:szCs w:val="18"/>
            <w:lang w:val="en-GB" w:eastAsia="en-GB"/>
          </w:rPr>
          <w:t>https://www.arib.or.jp/english/html/overview/doc/T120_T23_SPECS/ARIB-STD-T120/Rel11/36/A36111-b40.pdf</w:t>
        </w:r>
      </w:hyperlink>
    </w:p>
    <w:p w14:paraId="418751D2" w14:textId="71780D31" w:rsidR="00E7385F" w:rsidRPr="00701E42" w:rsidRDefault="00E7385F" w:rsidP="007C623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ATIS.3GPP.36.111V1140</w:t>
      </w:r>
      <w:r w:rsidRPr="00701E42">
        <w:rPr>
          <w:color w:val="000000"/>
          <w:sz w:val="18"/>
          <w:szCs w:val="18"/>
          <w:lang w:val="en-GB" w:eastAsia="en-GB"/>
        </w:rPr>
        <w:tab/>
        <w:t>11.4.0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2652" w:history="1">
        <w:r w:rsidR="008F438B" w:rsidRPr="00701E42">
          <w:rPr>
            <w:rStyle w:val="Hyperlink"/>
            <w:sz w:val="18"/>
            <w:szCs w:val="18"/>
            <w:lang w:val="en-GB" w:eastAsia="en-GB"/>
          </w:rPr>
          <w:t>https://www.atis.org/3gpp-documents/Rel99-14/</w:t>
        </w:r>
      </w:hyperlink>
    </w:p>
    <w:p w14:paraId="7F5AC844" w14:textId="08E86BFE" w:rsidR="00E7385F" w:rsidRPr="00701E42" w:rsidRDefault="00E7385F" w:rsidP="0007087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CCSA.36.111V1140</w:t>
      </w:r>
      <w:r w:rsidRPr="00701E42">
        <w:rPr>
          <w:color w:val="000000"/>
          <w:sz w:val="18"/>
          <w:szCs w:val="18"/>
          <w:lang w:val="en-GB" w:eastAsia="en-GB"/>
        </w:rPr>
        <w:tab/>
        <w:t>11.4.0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/09/2014</w:t>
      </w:r>
      <w:r w:rsidRPr="00701E42">
        <w:rPr>
          <w:color w:val="000000"/>
          <w:sz w:val="18"/>
          <w:szCs w:val="18"/>
          <w:lang w:val="en-GB" w:eastAsia="en-GB"/>
        </w:rPr>
        <w:tab/>
      </w:r>
      <w:hyperlink r:id="rId2653" w:history="1">
        <w:r w:rsidR="0007087F" w:rsidRPr="00701E42">
          <w:rPr>
            <w:rStyle w:val="Hyperlink"/>
            <w:sz w:val="18"/>
            <w:szCs w:val="18"/>
            <w:lang w:val="en-GB" w:eastAsia="en-GB"/>
          </w:rPr>
          <w:t>https://www.ccsa.org.cn/api/portalsFile/downloadOldFile?type=19&amp;oldFileUrl=ITU-R/M.2012-6/CCSA.36.111V1140.doc</w:t>
        </w:r>
      </w:hyperlink>
    </w:p>
    <w:p w14:paraId="58C1D6E2" w14:textId="2474BBE7" w:rsidR="00E7385F" w:rsidRPr="0034407F" w:rsidRDefault="00E7385F" w:rsidP="007C623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136 111</w:t>
      </w:r>
      <w:r w:rsidRPr="0034407F">
        <w:rPr>
          <w:color w:val="000000"/>
          <w:sz w:val="18"/>
          <w:szCs w:val="18"/>
          <w:lang w:val="fr-FR" w:eastAsia="en-GB"/>
        </w:rPr>
        <w:tab/>
        <w:t>11.4.0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24</w:t>
      </w:r>
      <w:r w:rsidR="00D63672" w:rsidRPr="0034407F">
        <w:rPr>
          <w:color w:val="000000"/>
          <w:sz w:val="18"/>
          <w:szCs w:val="18"/>
          <w:lang w:val="fr-FR" w:eastAsia="en-GB"/>
        </w:rPr>
        <w:t>/10/2014</w:t>
      </w:r>
      <w:r w:rsidRPr="0034407F">
        <w:rPr>
          <w:color w:val="000000"/>
          <w:sz w:val="18"/>
          <w:szCs w:val="18"/>
          <w:lang w:val="fr-FR" w:eastAsia="en-GB"/>
        </w:rPr>
        <w:tab/>
      </w:r>
      <w:hyperlink r:id="rId2654" w:history="1">
        <w:r w:rsidR="0007087F" w:rsidRPr="0034407F">
          <w:rPr>
            <w:rStyle w:val="Hyperlink"/>
            <w:sz w:val="18"/>
            <w:szCs w:val="18"/>
            <w:lang w:val="fr-FR" w:eastAsia="en-GB"/>
          </w:rPr>
          <w:t>https://www.etsi.org/deliver/etsi_ts/136100_136199/136111/11.04.00_60/ts_136111v110400p.pdf</w:t>
        </w:r>
      </w:hyperlink>
    </w:p>
    <w:p w14:paraId="1F5D7172" w14:textId="15116C23" w:rsidR="00E7385F" w:rsidRPr="0034407F" w:rsidRDefault="00E7385F" w:rsidP="007C623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36.111-11.4.0 V1.0.0</w:t>
      </w:r>
      <w:r w:rsidRPr="0034407F">
        <w:rPr>
          <w:color w:val="000000"/>
          <w:sz w:val="18"/>
          <w:szCs w:val="18"/>
          <w:lang w:val="fr-FR" w:eastAsia="en-GB"/>
        </w:rPr>
        <w:tab/>
        <w:t>11.4.0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655" w:history="1">
        <w:r w:rsidR="0007087F" w:rsidRPr="0034407F">
          <w:rPr>
            <w:rStyle w:val="Hyperlink"/>
            <w:sz w:val="18"/>
            <w:szCs w:val="18"/>
            <w:lang w:val="fr-FR" w:eastAsia="en-GB"/>
          </w:rPr>
          <w:t>https://members.tsdsi.in/index.php/s/QPepNAoczsm8SHn</w:t>
        </w:r>
      </w:hyperlink>
    </w:p>
    <w:p w14:paraId="5ED5F7FB" w14:textId="2CCF6E6E" w:rsidR="00E7385F" w:rsidRPr="0034407F" w:rsidRDefault="00E7385F" w:rsidP="007C623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TTAT.3G-36.111V11.4.0</w:t>
      </w:r>
      <w:r w:rsidRPr="0034407F">
        <w:rPr>
          <w:color w:val="000000"/>
          <w:sz w:val="18"/>
          <w:szCs w:val="18"/>
          <w:lang w:val="fr-FR" w:eastAsia="en-GB"/>
        </w:rPr>
        <w:tab/>
        <w:t>11.4.0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2656" w:history="1">
        <w:r w:rsidR="0007087F" w:rsidRPr="0034407F">
          <w:rPr>
            <w:rStyle w:val="Hyperlink"/>
            <w:sz w:val="18"/>
            <w:szCs w:val="18"/>
            <w:lang w:val="fr-FR" w:eastAsia="en-GB"/>
          </w:rPr>
          <w:t>http://committee.tta.or.kr/data/ttasDown.jsp?kind=ttastd&amp;pk_num=TTAT.3G-36.111V11.4.0</w:t>
        </w:r>
      </w:hyperlink>
    </w:p>
    <w:p w14:paraId="519742A8" w14:textId="684722D2" w:rsidR="00E7385F" w:rsidRPr="00182533" w:rsidRDefault="006E0553" w:rsidP="007C623F">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E7385F" w:rsidRPr="00182533">
        <w:rPr>
          <w:b/>
          <w:bCs/>
          <w:color w:val="000000"/>
          <w:sz w:val="18"/>
          <w:szCs w:val="18"/>
          <w:lang w:eastAsia="en-GB"/>
        </w:rPr>
        <w:t xml:space="preserve"> 12</w:t>
      </w:r>
    </w:p>
    <w:p w14:paraId="32E50524" w14:textId="627AF422" w:rsidR="00E7385F" w:rsidRPr="00C34319" w:rsidRDefault="00E7385F"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STD-T120-36.111.V12.0.0</w:t>
      </w:r>
      <w:r w:rsidRPr="00C34319">
        <w:rPr>
          <w:color w:val="000000"/>
          <w:sz w:val="18"/>
          <w:szCs w:val="18"/>
          <w:lang w:val="en-GB" w:eastAsia="en-GB"/>
        </w:rPr>
        <w:tab/>
        <w:t>12.0.0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657" w:history="1">
        <w:r w:rsidR="0007087F" w:rsidRPr="00C34319">
          <w:rPr>
            <w:rStyle w:val="Hyperlink"/>
            <w:sz w:val="18"/>
            <w:szCs w:val="18"/>
            <w:lang w:val="en-GB" w:eastAsia="en-GB"/>
          </w:rPr>
          <w:t>https://www.arib.or.jp/english/html/overview/doc/T120_T23_SPECS/ARIB-STD-T120/Rel12/36/A36111-c00.pdf</w:t>
        </w:r>
      </w:hyperlink>
    </w:p>
    <w:p w14:paraId="17031551" w14:textId="41D1BE8D" w:rsidR="00E7385F" w:rsidRPr="00701E42" w:rsidRDefault="00E7385F"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ATIS.3GPP.36.111V1200</w:t>
      </w:r>
      <w:r w:rsidRPr="00701E42">
        <w:rPr>
          <w:color w:val="000000"/>
          <w:sz w:val="18"/>
          <w:szCs w:val="18"/>
          <w:lang w:val="en-GB" w:eastAsia="en-GB"/>
        </w:rPr>
        <w:tab/>
        <w:t>12.0.0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2658" w:history="1">
        <w:r w:rsidR="007C623F" w:rsidRPr="00701E42">
          <w:rPr>
            <w:rStyle w:val="Hyperlink"/>
            <w:sz w:val="18"/>
            <w:szCs w:val="18"/>
            <w:lang w:val="en-GB" w:eastAsia="en-GB"/>
          </w:rPr>
          <w:t>https://www.atis.org/3gpp-documents/Rel99-14/</w:t>
        </w:r>
      </w:hyperlink>
    </w:p>
    <w:p w14:paraId="6C5572BB" w14:textId="0A6ECA99" w:rsidR="00E7385F" w:rsidRPr="00701E42" w:rsidRDefault="00E7385F" w:rsidP="007C623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CCSA.36.111V1200</w:t>
      </w:r>
      <w:r w:rsidRPr="00701E42">
        <w:rPr>
          <w:color w:val="000000"/>
          <w:sz w:val="18"/>
          <w:szCs w:val="18"/>
          <w:lang w:val="en-GB" w:eastAsia="en-GB"/>
        </w:rPr>
        <w:tab/>
        <w:t>12.0.0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/09/2014</w:t>
      </w:r>
      <w:r w:rsidRPr="00701E42">
        <w:rPr>
          <w:color w:val="000000"/>
          <w:sz w:val="18"/>
          <w:szCs w:val="18"/>
          <w:lang w:val="en-GB" w:eastAsia="en-GB"/>
        </w:rPr>
        <w:tab/>
      </w:r>
      <w:hyperlink r:id="rId2659" w:history="1">
        <w:r w:rsidR="007C623F" w:rsidRPr="00701E42">
          <w:rPr>
            <w:rStyle w:val="Hyperlink"/>
            <w:sz w:val="18"/>
            <w:szCs w:val="18"/>
            <w:lang w:val="en-GB" w:eastAsia="en-GB"/>
          </w:rPr>
          <w:t>https://www.ccsa.org.cn/api/portalsFile/downloadOldFile?type=19&amp;oldFileUrl=ITU-R/M.2012-6/CCSA.36.111V1200.doc</w:t>
        </w:r>
      </w:hyperlink>
    </w:p>
    <w:p w14:paraId="251F5384" w14:textId="68F0968D" w:rsidR="00E7385F" w:rsidRPr="0034407F" w:rsidRDefault="00E7385F" w:rsidP="007C623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136 111</w:t>
      </w:r>
      <w:r w:rsidRPr="0034407F">
        <w:rPr>
          <w:color w:val="000000"/>
          <w:sz w:val="18"/>
          <w:szCs w:val="18"/>
          <w:lang w:val="fr-FR" w:eastAsia="en-GB"/>
        </w:rPr>
        <w:tab/>
        <w:t>12.0.0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24</w:t>
      </w:r>
      <w:r w:rsidR="00D63672" w:rsidRPr="0034407F">
        <w:rPr>
          <w:color w:val="000000"/>
          <w:sz w:val="18"/>
          <w:szCs w:val="18"/>
          <w:lang w:val="fr-FR" w:eastAsia="en-GB"/>
        </w:rPr>
        <w:t>/10/2014</w:t>
      </w:r>
      <w:r w:rsidRPr="0034407F">
        <w:rPr>
          <w:color w:val="000000"/>
          <w:sz w:val="18"/>
          <w:szCs w:val="18"/>
          <w:lang w:val="fr-FR" w:eastAsia="en-GB"/>
        </w:rPr>
        <w:tab/>
      </w:r>
      <w:hyperlink r:id="rId2660" w:history="1">
        <w:r w:rsidR="007C623F" w:rsidRPr="0034407F">
          <w:rPr>
            <w:rStyle w:val="Hyperlink"/>
            <w:sz w:val="18"/>
            <w:szCs w:val="18"/>
            <w:lang w:val="fr-FR" w:eastAsia="en-GB"/>
          </w:rPr>
          <w:t>https://www.etsi.org/deliver/etsi_ts/136100_136199/136111/12.00.00_60/ts_136111v120000p.pdf</w:t>
        </w:r>
      </w:hyperlink>
    </w:p>
    <w:p w14:paraId="3DD3B1DD" w14:textId="23044388" w:rsidR="00E7385F" w:rsidRPr="0034407F" w:rsidRDefault="00E7385F" w:rsidP="007C623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36.111-12.0.0 V1.0.0</w:t>
      </w:r>
      <w:r w:rsidRPr="0034407F">
        <w:rPr>
          <w:color w:val="000000"/>
          <w:sz w:val="18"/>
          <w:szCs w:val="18"/>
          <w:lang w:val="fr-FR" w:eastAsia="en-GB"/>
        </w:rPr>
        <w:tab/>
        <w:t>12.0.0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661" w:history="1">
        <w:r w:rsidR="007C623F" w:rsidRPr="0034407F">
          <w:rPr>
            <w:rStyle w:val="Hyperlink"/>
            <w:sz w:val="18"/>
            <w:szCs w:val="18"/>
            <w:lang w:val="fr-FR" w:eastAsia="en-GB"/>
          </w:rPr>
          <w:t>https://members.tsdsi.in/index.php/s/6qkGjLiQG2AH3Se</w:t>
        </w:r>
      </w:hyperlink>
    </w:p>
    <w:p w14:paraId="7D5B4CFD" w14:textId="384683D6" w:rsidR="00E7385F" w:rsidRPr="0034407F" w:rsidRDefault="00E7385F" w:rsidP="007C623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TTAT.3G-36.111V12.0.0</w:t>
      </w:r>
      <w:r w:rsidRPr="0034407F">
        <w:rPr>
          <w:color w:val="000000"/>
          <w:sz w:val="18"/>
          <w:szCs w:val="18"/>
          <w:lang w:val="fr-FR" w:eastAsia="en-GB"/>
        </w:rPr>
        <w:tab/>
        <w:t>12.0.0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2662" w:history="1">
        <w:r w:rsidR="007C623F" w:rsidRPr="0034407F">
          <w:rPr>
            <w:rStyle w:val="Hyperlink"/>
            <w:sz w:val="18"/>
            <w:szCs w:val="18"/>
            <w:lang w:val="fr-FR" w:eastAsia="en-GB"/>
          </w:rPr>
          <w:t>http://committee.tta.or.kr/data/ttasDown.jsp?kind=ttastd&amp;pk_num=TTAT.3G-36.111V12.0.0</w:t>
        </w:r>
      </w:hyperlink>
    </w:p>
    <w:p w14:paraId="32A580B8" w14:textId="5C89AACD" w:rsidR="00E7385F" w:rsidRPr="00182533" w:rsidRDefault="006E0553" w:rsidP="007C623F">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E7385F" w:rsidRPr="00182533">
        <w:rPr>
          <w:b/>
          <w:bCs/>
          <w:color w:val="000000"/>
          <w:sz w:val="18"/>
          <w:szCs w:val="18"/>
          <w:lang w:eastAsia="en-GB"/>
        </w:rPr>
        <w:t xml:space="preserve"> 13</w:t>
      </w:r>
    </w:p>
    <w:p w14:paraId="1247E199" w14:textId="400C0EF5" w:rsidR="00E7385F" w:rsidRPr="00C34319" w:rsidRDefault="00E7385F" w:rsidP="007C623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STD-T120-36.111.V13.0.0</w:t>
      </w:r>
      <w:r w:rsidRPr="00C34319">
        <w:rPr>
          <w:color w:val="000000"/>
          <w:sz w:val="18"/>
          <w:szCs w:val="18"/>
          <w:lang w:val="en-GB" w:eastAsia="en-GB"/>
        </w:rPr>
        <w:tab/>
        <w:t>13.0.0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663" w:history="1">
        <w:r w:rsidR="007C623F" w:rsidRPr="00C34319">
          <w:rPr>
            <w:rStyle w:val="Hyperlink"/>
            <w:sz w:val="18"/>
            <w:szCs w:val="18"/>
            <w:lang w:val="en-GB" w:eastAsia="en-GB"/>
          </w:rPr>
          <w:t>https://www.arib.or.jp/english/html/overview/doc/T120_T23_SPECS/ARIB-STD-T120/Rel13/36/A36111-d00.pdf</w:t>
        </w:r>
      </w:hyperlink>
    </w:p>
    <w:p w14:paraId="6AA65A62" w14:textId="21130836" w:rsidR="00E7385F" w:rsidRPr="00701E42" w:rsidRDefault="00E7385F" w:rsidP="007C623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ATIS.3GPP.36.111V1300</w:t>
      </w:r>
      <w:r w:rsidRPr="00701E42">
        <w:rPr>
          <w:color w:val="000000"/>
          <w:sz w:val="18"/>
          <w:szCs w:val="18"/>
          <w:lang w:val="en-GB" w:eastAsia="en-GB"/>
        </w:rPr>
        <w:tab/>
        <w:t>13.0.0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2664" w:history="1">
        <w:r w:rsidR="007C623F" w:rsidRPr="00701E42">
          <w:rPr>
            <w:rStyle w:val="Hyperlink"/>
            <w:sz w:val="18"/>
            <w:szCs w:val="18"/>
            <w:lang w:val="en-GB" w:eastAsia="en-GB"/>
          </w:rPr>
          <w:t>https://www.atis.org/3gpp-documents/Rel99-14/</w:t>
        </w:r>
      </w:hyperlink>
    </w:p>
    <w:p w14:paraId="0AE65D76" w14:textId="02AC9C44" w:rsidR="00E7385F" w:rsidRPr="00701E42" w:rsidRDefault="00E7385F" w:rsidP="007C623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CCSA.36.111V1300</w:t>
      </w:r>
      <w:r w:rsidRPr="00701E42">
        <w:rPr>
          <w:color w:val="000000"/>
          <w:sz w:val="18"/>
          <w:szCs w:val="18"/>
          <w:lang w:val="en-GB" w:eastAsia="en-GB"/>
        </w:rPr>
        <w:tab/>
        <w:t>13.0.0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/01/2016</w:t>
      </w:r>
      <w:r w:rsidRPr="00701E42">
        <w:rPr>
          <w:color w:val="000000"/>
          <w:sz w:val="18"/>
          <w:szCs w:val="18"/>
          <w:lang w:val="en-GB" w:eastAsia="en-GB"/>
        </w:rPr>
        <w:tab/>
      </w:r>
      <w:hyperlink r:id="rId2665" w:history="1">
        <w:r w:rsidR="007C623F" w:rsidRPr="00701E42">
          <w:rPr>
            <w:rStyle w:val="Hyperlink"/>
            <w:sz w:val="18"/>
            <w:szCs w:val="18"/>
            <w:lang w:val="en-GB" w:eastAsia="en-GB"/>
          </w:rPr>
          <w:t>https://www.ccsa.org.cn/api/portalsFile/downloadOldFile?type=19&amp;oldFileUrl=ITU-R/M.2012-6/CCSA.36.111V1300.doc</w:t>
        </w:r>
      </w:hyperlink>
    </w:p>
    <w:p w14:paraId="429C3502" w14:textId="72FF27D6" w:rsidR="00E7385F" w:rsidRPr="0034407F" w:rsidRDefault="00E7385F" w:rsidP="007C623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136 111</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28</w:t>
      </w:r>
      <w:r w:rsidR="00D63672" w:rsidRPr="0034407F">
        <w:rPr>
          <w:color w:val="000000"/>
          <w:sz w:val="18"/>
          <w:szCs w:val="18"/>
          <w:lang w:val="fr-FR" w:eastAsia="en-GB"/>
        </w:rPr>
        <w:t>/01/2016</w:t>
      </w:r>
      <w:r w:rsidRPr="0034407F">
        <w:rPr>
          <w:color w:val="000000"/>
          <w:sz w:val="18"/>
          <w:szCs w:val="18"/>
          <w:lang w:val="fr-FR" w:eastAsia="en-GB"/>
        </w:rPr>
        <w:tab/>
      </w:r>
      <w:hyperlink r:id="rId2666" w:history="1">
        <w:r w:rsidR="007C623F" w:rsidRPr="0034407F">
          <w:rPr>
            <w:rStyle w:val="Hyperlink"/>
            <w:sz w:val="18"/>
            <w:szCs w:val="18"/>
            <w:lang w:val="fr-FR" w:eastAsia="en-GB"/>
          </w:rPr>
          <w:t>https://www.etsi.org/deliver/etsi_ts/136100_136199/136111/13.00.00_60/ts_136111v130000p.pdf</w:t>
        </w:r>
      </w:hyperlink>
    </w:p>
    <w:p w14:paraId="7DAA6FF4" w14:textId="630AF512" w:rsidR="00E7385F" w:rsidRPr="0034407F" w:rsidRDefault="00E7385F" w:rsidP="007C623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36.111-13.0.0 V1.0.0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667" w:history="1">
        <w:r w:rsidR="007C623F" w:rsidRPr="0034407F">
          <w:rPr>
            <w:rStyle w:val="Hyperlink"/>
            <w:sz w:val="18"/>
            <w:szCs w:val="18"/>
            <w:lang w:val="fr-FR" w:eastAsia="en-GB"/>
          </w:rPr>
          <w:t>https://members.tsdsi.in/index.php/s/FoQwjsE8MfDJH5j</w:t>
        </w:r>
      </w:hyperlink>
    </w:p>
    <w:p w14:paraId="0E95E8DE" w14:textId="03795CB9" w:rsidR="00E7385F" w:rsidRPr="0034407F" w:rsidRDefault="00E7385F" w:rsidP="007C623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TTAT.3G-36.111V13.0.0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2668" w:history="1">
        <w:r w:rsidR="007C623F" w:rsidRPr="0034407F">
          <w:rPr>
            <w:rStyle w:val="Hyperlink"/>
            <w:sz w:val="18"/>
            <w:szCs w:val="18"/>
            <w:lang w:val="fr-FR" w:eastAsia="en-GB"/>
          </w:rPr>
          <w:t>http://committee.tta.or.kr/data/ttasDown.jsp?kind=ttastd&amp;pk_num=TTAT.3G-36.111V13.0.0</w:t>
        </w:r>
      </w:hyperlink>
    </w:p>
    <w:p w14:paraId="28133EA1" w14:textId="4E051AD6" w:rsidR="00E7385F" w:rsidRPr="00182533" w:rsidRDefault="006E0553" w:rsidP="007C623F">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E7385F" w:rsidRPr="00182533">
        <w:rPr>
          <w:b/>
          <w:bCs/>
          <w:color w:val="000000"/>
          <w:sz w:val="18"/>
          <w:szCs w:val="18"/>
          <w:lang w:eastAsia="en-GB"/>
        </w:rPr>
        <w:t xml:space="preserve"> 14</w:t>
      </w:r>
    </w:p>
    <w:p w14:paraId="05565FE3" w14:textId="76C29602" w:rsidR="00E7385F" w:rsidRPr="00C34319" w:rsidRDefault="00E7385F" w:rsidP="007C623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STD-T120-36.111.V14.0.0</w:t>
      </w:r>
      <w:r w:rsidRPr="00C34319">
        <w:rPr>
          <w:color w:val="000000"/>
          <w:sz w:val="18"/>
          <w:szCs w:val="18"/>
          <w:lang w:val="en-GB" w:eastAsia="en-GB"/>
        </w:rPr>
        <w:tab/>
        <w:t>14.0.0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669" w:history="1">
        <w:r w:rsidR="007C623F" w:rsidRPr="00C34319">
          <w:rPr>
            <w:rStyle w:val="Hyperlink"/>
            <w:sz w:val="18"/>
            <w:szCs w:val="18"/>
            <w:lang w:val="en-GB" w:eastAsia="en-GB"/>
          </w:rPr>
          <w:t>https://www.arib.or.jp/english/html/overview/doc/T120_T23_SPECS/ARIB-STD-T120/Rel14/36/A36111-e00.pdf</w:t>
        </w:r>
      </w:hyperlink>
    </w:p>
    <w:p w14:paraId="5DA9402F" w14:textId="244DABF0" w:rsidR="00E7385F" w:rsidRPr="00701E42" w:rsidRDefault="00E7385F" w:rsidP="007C623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ATIS.3GPP.36.111V1400</w:t>
      </w:r>
      <w:r w:rsidRPr="00701E42">
        <w:rPr>
          <w:color w:val="000000"/>
          <w:sz w:val="18"/>
          <w:szCs w:val="18"/>
          <w:lang w:val="en-GB" w:eastAsia="en-GB"/>
        </w:rPr>
        <w:tab/>
        <w:t>14.0.0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2670" w:history="1">
        <w:r w:rsidR="007C623F" w:rsidRPr="00701E42">
          <w:rPr>
            <w:rStyle w:val="Hyperlink"/>
            <w:sz w:val="18"/>
            <w:szCs w:val="18"/>
            <w:lang w:val="en-GB" w:eastAsia="en-GB"/>
          </w:rPr>
          <w:t>https://www.atis.org/3gpp-documents/Rel99-14/</w:t>
        </w:r>
      </w:hyperlink>
    </w:p>
    <w:p w14:paraId="4110382C" w14:textId="62A95DFC" w:rsidR="00E7385F" w:rsidRPr="00701E42" w:rsidRDefault="00E7385F" w:rsidP="007C623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CCSA.36.111V1400</w:t>
      </w:r>
      <w:r w:rsidRPr="00701E42">
        <w:rPr>
          <w:color w:val="000000"/>
          <w:sz w:val="18"/>
          <w:szCs w:val="18"/>
          <w:lang w:val="en-GB" w:eastAsia="en-GB"/>
        </w:rPr>
        <w:tab/>
        <w:t>14.0.0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/03/2017</w:t>
      </w:r>
      <w:r w:rsidRPr="00701E42">
        <w:rPr>
          <w:color w:val="000000"/>
          <w:sz w:val="18"/>
          <w:szCs w:val="18"/>
          <w:lang w:val="en-GB" w:eastAsia="en-GB"/>
        </w:rPr>
        <w:tab/>
      </w:r>
      <w:hyperlink r:id="rId2671" w:history="1">
        <w:r w:rsidR="007C623F" w:rsidRPr="00701E42">
          <w:rPr>
            <w:rStyle w:val="Hyperlink"/>
            <w:sz w:val="18"/>
            <w:szCs w:val="18"/>
            <w:lang w:val="en-GB" w:eastAsia="en-GB"/>
          </w:rPr>
          <w:t>https://www.ccsa.org.cn/api/portalsFile/downloadOldFile?type=19&amp;oldFileUrl=ITU-R/M.2012-6/CCSA.36.111V1400.doc</w:t>
        </w:r>
      </w:hyperlink>
    </w:p>
    <w:p w14:paraId="2647B572" w14:textId="732A1CDE" w:rsidR="00E7385F" w:rsidRPr="0034407F" w:rsidRDefault="00E7385F" w:rsidP="007C623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136 111</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13</w:t>
      </w:r>
      <w:r w:rsidR="00D63672" w:rsidRPr="0034407F">
        <w:rPr>
          <w:color w:val="000000"/>
          <w:sz w:val="18"/>
          <w:szCs w:val="18"/>
          <w:lang w:val="fr-FR" w:eastAsia="en-GB"/>
        </w:rPr>
        <w:t>/04/2017</w:t>
      </w:r>
      <w:r w:rsidRPr="0034407F">
        <w:rPr>
          <w:color w:val="000000"/>
          <w:sz w:val="18"/>
          <w:szCs w:val="18"/>
          <w:lang w:val="fr-FR" w:eastAsia="en-GB"/>
        </w:rPr>
        <w:tab/>
      </w:r>
      <w:hyperlink r:id="rId2672" w:history="1">
        <w:r w:rsidR="007C623F" w:rsidRPr="0034407F">
          <w:rPr>
            <w:rStyle w:val="Hyperlink"/>
            <w:sz w:val="18"/>
            <w:szCs w:val="18"/>
            <w:lang w:val="fr-FR" w:eastAsia="en-GB"/>
          </w:rPr>
          <w:t>https://www.etsi.org/deliver/etsi_ts/136100_136199/136111/14.00.00_60/ts_136111v140000p.pdf</w:t>
        </w:r>
      </w:hyperlink>
    </w:p>
    <w:p w14:paraId="28089881" w14:textId="629CF03E" w:rsidR="00E7385F" w:rsidRPr="0034407F" w:rsidRDefault="00E7385F" w:rsidP="007C623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36.111-14.0.0 V1.0.0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673" w:history="1">
        <w:r w:rsidR="007C623F" w:rsidRPr="0034407F">
          <w:rPr>
            <w:rStyle w:val="Hyperlink"/>
            <w:sz w:val="18"/>
            <w:szCs w:val="18"/>
            <w:lang w:val="fr-FR" w:eastAsia="en-GB"/>
          </w:rPr>
          <w:t>https://members.tsdsi.in/index.php/s/jWkce776mXggNRo</w:t>
        </w:r>
      </w:hyperlink>
    </w:p>
    <w:p w14:paraId="6CCF4847" w14:textId="0D62421F" w:rsidR="00E7385F" w:rsidRPr="0034407F" w:rsidRDefault="00E7385F" w:rsidP="007C623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TTAT.3G-36.111V14.0.0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2674" w:history="1">
        <w:r w:rsidR="007C623F" w:rsidRPr="0034407F">
          <w:rPr>
            <w:rStyle w:val="Hyperlink"/>
            <w:sz w:val="18"/>
            <w:szCs w:val="18"/>
            <w:lang w:val="fr-FR" w:eastAsia="en-GB"/>
          </w:rPr>
          <w:t>http://committee.tta.or.kr/data/ttasDown.jsp?kind=ttastd&amp;pk_num=TTAT.3G-36.111V14.0.0</w:t>
        </w:r>
      </w:hyperlink>
    </w:p>
    <w:p w14:paraId="6714CD91" w14:textId="12641717" w:rsidR="00E7385F" w:rsidRPr="00182533" w:rsidRDefault="006E0553" w:rsidP="007C623F">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E7385F" w:rsidRPr="00182533">
        <w:rPr>
          <w:b/>
          <w:bCs/>
          <w:color w:val="000000"/>
          <w:sz w:val="18"/>
          <w:szCs w:val="18"/>
          <w:lang w:eastAsia="en-GB"/>
        </w:rPr>
        <w:t xml:space="preserve"> 15</w:t>
      </w:r>
    </w:p>
    <w:p w14:paraId="241F2498" w14:textId="395BF055" w:rsidR="00E7385F" w:rsidRPr="00C34319" w:rsidRDefault="00E7385F" w:rsidP="007C623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STD-T120-36.111.V15.0.0</w:t>
      </w:r>
      <w:r w:rsidRPr="00C34319">
        <w:rPr>
          <w:color w:val="000000"/>
          <w:sz w:val="18"/>
          <w:szCs w:val="18"/>
          <w:lang w:val="en-GB" w:eastAsia="en-GB"/>
        </w:rPr>
        <w:tab/>
        <w:t>15.0.0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675" w:history="1">
        <w:r w:rsidR="007C623F" w:rsidRPr="00C34319">
          <w:rPr>
            <w:rStyle w:val="Hyperlink"/>
            <w:sz w:val="18"/>
            <w:szCs w:val="18"/>
            <w:lang w:val="en-GB" w:eastAsia="en-GB"/>
          </w:rPr>
          <w:t>https://www.arib.or.jp/english/html/overview/doc/T120_T23_SPECS/ARIB-STD-T120/Rel15/36/A36111-f00.pdf</w:t>
        </w:r>
      </w:hyperlink>
    </w:p>
    <w:p w14:paraId="59CBAACB" w14:textId="6FD86252" w:rsidR="00E7385F" w:rsidRPr="00701E42" w:rsidRDefault="00E7385F" w:rsidP="007C623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ATIS.3GPP.36.111V1500</w:t>
      </w:r>
      <w:r w:rsidRPr="00701E42">
        <w:rPr>
          <w:color w:val="000000"/>
          <w:sz w:val="18"/>
          <w:szCs w:val="18"/>
          <w:lang w:val="en-GB" w:eastAsia="en-GB"/>
        </w:rPr>
        <w:tab/>
        <w:t>15.0.0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2676" w:history="1">
        <w:r w:rsidR="007C623F" w:rsidRPr="00701E42">
          <w:rPr>
            <w:rStyle w:val="Hyperlink"/>
            <w:sz w:val="18"/>
            <w:szCs w:val="18"/>
            <w:lang w:val="en-GB" w:eastAsia="en-GB"/>
          </w:rPr>
          <w:t>https://www.atis.org/3gpp-documents/Rel15/</w:t>
        </w:r>
      </w:hyperlink>
    </w:p>
    <w:p w14:paraId="756403D6" w14:textId="3A809DEB" w:rsidR="00E7385F" w:rsidRPr="00701E42" w:rsidRDefault="00E7385F" w:rsidP="007C623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CCSA.36.111V1500</w:t>
      </w:r>
      <w:r w:rsidRPr="00701E42">
        <w:rPr>
          <w:color w:val="000000"/>
          <w:sz w:val="18"/>
          <w:szCs w:val="18"/>
          <w:lang w:val="en-GB" w:eastAsia="en-GB"/>
        </w:rPr>
        <w:tab/>
        <w:t>15.0.0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/09/2018</w:t>
      </w:r>
      <w:r w:rsidRPr="00701E42">
        <w:rPr>
          <w:color w:val="000000"/>
          <w:sz w:val="18"/>
          <w:szCs w:val="18"/>
          <w:lang w:val="en-GB" w:eastAsia="en-GB"/>
        </w:rPr>
        <w:tab/>
      </w:r>
      <w:hyperlink r:id="rId2677" w:history="1">
        <w:r w:rsidR="007C623F" w:rsidRPr="00701E42">
          <w:rPr>
            <w:rStyle w:val="Hyperlink"/>
            <w:sz w:val="18"/>
            <w:szCs w:val="18"/>
            <w:lang w:val="en-GB" w:eastAsia="en-GB"/>
          </w:rPr>
          <w:t>https://www.ccsa.org.cn/api/portalsFile/downloadOldFile?type=19&amp;oldFileUrl=ITU-R/M.2012-6/CCSA.36.111V1500.doc</w:t>
        </w:r>
      </w:hyperlink>
    </w:p>
    <w:p w14:paraId="18F41DA2" w14:textId="015477EF" w:rsidR="00E7385F" w:rsidRPr="0034407F" w:rsidRDefault="00E7385F" w:rsidP="007C623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136 111</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12</w:t>
      </w:r>
      <w:r w:rsidR="00D63672" w:rsidRPr="0034407F">
        <w:rPr>
          <w:color w:val="000000"/>
          <w:sz w:val="18"/>
          <w:szCs w:val="18"/>
          <w:lang w:val="fr-FR" w:eastAsia="en-GB"/>
        </w:rPr>
        <w:t>/11/2018</w:t>
      </w:r>
      <w:r w:rsidRPr="0034407F">
        <w:rPr>
          <w:color w:val="000000"/>
          <w:sz w:val="18"/>
          <w:szCs w:val="18"/>
          <w:lang w:val="fr-FR" w:eastAsia="en-GB"/>
        </w:rPr>
        <w:tab/>
      </w:r>
      <w:hyperlink r:id="rId2678" w:history="1">
        <w:r w:rsidR="007C623F" w:rsidRPr="0034407F">
          <w:rPr>
            <w:rStyle w:val="Hyperlink"/>
            <w:sz w:val="18"/>
            <w:szCs w:val="18"/>
            <w:lang w:val="fr-FR" w:eastAsia="en-GB"/>
          </w:rPr>
          <w:t>https://www.etsi.org/deliver/etsi_ts/136100_136199/136111/15.00.00_60/ts_136111v150000p.pdf</w:t>
        </w:r>
      </w:hyperlink>
    </w:p>
    <w:p w14:paraId="6821911D" w14:textId="13A5C29D" w:rsidR="00E7385F" w:rsidRPr="0034407F" w:rsidRDefault="00E7385F" w:rsidP="007C623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36.111-15.0.0 V1.0.0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679" w:history="1">
        <w:r w:rsidR="007C623F" w:rsidRPr="0034407F">
          <w:rPr>
            <w:rStyle w:val="Hyperlink"/>
            <w:sz w:val="18"/>
            <w:szCs w:val="18"/>
            <w:lang w:val="fr-FR" w:eastAsia="en-GB"/>
          </w:rPr>
          <w:t>https://members.tsdsi.in/index.php/s/9gsiAgXd2obYC9e</w:t>
        </w:r>
      </w:hyperlink>
    </w:p>
    <w:p w14:paraId="6AC8E764" w14:textId="750DB86A" w:rsidR="00E7385F" w:rsidRPr="0034407F" w:rsidRDefault="00E7385F" w:rsidP="007C623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TTAT.3G-36.111V15.0.0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2680" w:history="1">
        <w:r w:rsidR="007C623F" w:rsidRPr="0034407F">
          <w:rPr>
            <w:rStyle w:val="Hyperlink"/>
            <w:sz w:val="18"/>
            <w:szCs w:val="18"/>
            <w:lang w:val="fr-FR" w:eastAsia="en-GB"/>
          </w:rPr>
          <w:t>http://committee.tta.or.kr/data/ttasDown.jsp?kind=ttastd&amp;pk_num=TTAT.3G-36.111V15.0.0</w:t>
        </w:r>
      </w:hyperlink>
    </w:p>
    <w:p w14:paraId="3861C9B6" w14:textId="42021EDB" w:rsidR="00E7385F" w:rsidRPr="00182533" w:rsidRDefault="006E0553" w:rsidP="007C623F">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E7385F" w:rsidRPr="00182533">
        <w:rPr>
          <w:b/>
          <w:bCs/>
          <w:color w:val="000000"/>
          <w:sz w:val="18"/>
          <w:szCs w:val="18"/>
          <w:lang w:eastAsia="en-GB"/>
        </w:rPr>
        <w:t xml:space="preserve"> 16</w:t>
      </w:r>
    </w:p>
    <w:p w14:paraId="1A8411A1" w14:textId="16C3EEFF" w:rsidR="00E7385F" w:rsidRPr="00C34319" w:rsidRDefault="00E7385F" w:rsidP="007C623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STD-T120-36.111.V16.0.0</w:t>
      </w:r>
      <w:r w:rsidRPr="00C34319">
        <w:rPr>
          <w:color w:val="000000"/>
          <w:sz w:val="18"/>
          <w:szCs w:val="18"/>
          <w:lang w:val="en-GB" w:eastAsia="en-GB"/>
        </w:rPr>
        <w:tab/>
        <w:t>16.0.0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681" w:history="1">
        <w:r w:rsidR="007C623F" w:rsidRPr="00C34319">
          <w:rPr>
            <w:rStyle w:val="Hyperlink"/>
            <w:sz w:val="18"/>
            <w:szCs w:val="18"/>
            <w:lang w:val="en-GB" w:eastAsia="en-GB"/>
          </w:rPr>
          <w:t>https://www.arib.or.jp/english/html/overview/doc/T120_T23_SPECS/ARIB-STD-T120/Rel16/36/A36111-g00.pdf</w:t>
        </w:r>
      </w:hyperlink>
    </w:p>
    <w:p w14:paraId="57A4FE0A" w14:textId="43756212" w:rsidR="00E7385F" w:rsidRPr="00701E42" w:rsidRDefault="00E7385F" w:rsidP="007C623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ATIS.3GPP.36.111V1600</w:t>
      </w:r>
      <w:r w:rsidRPr="00701E42">
        <w:rPr>
          <w:color w:val="000000"/>
          <w:sz w:val="18"/>
          <w:szCs w:val="18"/>
          <w:lang w:val="en-GB" w:eastAsia="en-GB"/>
        </w:rPr>
        <w:tab/>
        <w:t>16.0.0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2682" w:history="1">
        <w:r w:rsidR="007C623F" w:rsidRPr="00701E42">
          <w:rPr>
            <w:rStyle w:val="Hyperlink"/>
            <w:sz w:val="18"/>
            <w:szCs w:val="18"/>
            <w:lang w:val="en-GB" w:eastAsia="en-GB"/>
          </w:rPr>
          <w:t>https://www.atis.org/3gpp-documents/Rel16/</w:t>
        </w:r>
      </w:hyperlink>
    </w:p>
    <w:p w14:paraId="6FB2BA72" w14:textId="7B6CC7EA" w:rsidR="00E7385F" w:rsidRPr="00701E42" w:rsidRDefault="00E7385F" w:rsidP="007C623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CCSA.36.111V1600</w:t>
      </w:r>
      <w:r w:rsidRPr="00701E42">
        <w:rPr>
          <w:color w:val="000000"/>
          <w:sz w:val="18"/>
          <w:szCs w:val="18"/>
          <w:lang w:val="en-GB" w:eastAsia="en-GB"/>
        </w:rPr>
        <w:tab/>
        <w:t>16.0.0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/06/2020</w:t>
      </w:r>
      <w:r w:rsidRPr="00701E42">
        <w:rPr>
          <w:color w:val="000000"/>
          <w:sz w:val="18"/>
          <w:szCs w:val="18"/>
          <w:lang w:val="en-GB" w:eastAsia="en-GB"/>
        </w:rPr>
        <w:tab/>
      </w:r>
      <w:hyperlink r:id="rId2683" w:history="1">
        <w:r w:rsidR="007C623F" w:rsidRPr="00701E42">
          <w:rPr>
            <w:rStyle w:val="Hyperlink"/>
            <w:sz w:val="18"/>
            <w:szCs w:val="18"/>
            <w:lang w:val="en-GB" w:eastAsia="en-GB"/>
          </w:rPr>
          <w:t>https://www.ccsa.org.cn/api/portalsFile/downloadOldFile?type=19&amp;oldFileUrl=ITU-R/M.2012-6/CCSA.36.111V1600.doc</w:t>
        </w:r>
      </w:hyperlink>
    </w:p>
    <w:p w14:paraId="36A78813" w14:textId="43EB8720" w:rsidR="00E7385F" w:rsidRPr="0034407F" w:rsidRDefault="00E7385F" w:rsidP="007C623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136 111</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/07/2020</w:t>
      </w:r>
      <w:r w:rsidRPr="0034407F">
        <w:rPr>
          <w:color w:val="000000"/>
          <w:sz w:val="18"/>
          <w:szCs w:val="18"/>
          <w:lang w:val="fr-FR" w:eastAsia="en-GB"/>
        </w:rPr>
        <w:tab/>
      </w:r>
      <w:hyperlink r:id="rId2684" w:history="1">
        <w:r w:rsidR="007C623F" w:rsidRPr="0034407F">
          <w:rPr>
            <w:rStyle w:val="Hyperlink"/>
            <w:sz w:val="18"/>
            <w:szCs w:val="18"/>
            <w:lang w:val="fr-FR" w:eastAsia="en-GB"/>
          </w:rPr>
          <w:t>https://www.etsi.org/deliver/etsi_ts/136100_136199/136111/16.00.00_60/ts_136111v160000p.pdf</w:t>
        </w:r>
      </w:hyperlink>
    </w:p>
    <w:p w14:paraId="541C00AA" w14:textId="7729D145" w:rsidR="00E7385F" w:rsidRPr="0034407F" w:rsidRDefault="00E7385F" w:rsidP="007C623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36.111-16.0.0 V1.0.0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685" w:history="1">
        <w:r w:rsidR="007C623F" w:rsidRPr="0034407F">
          <w:rPr>
            <w:rStyle w:val="Hyperlink"/>
            <w:sz w:val="18"/>
            <w:szCs w:val="18"/>
            <w:lang w:val="fr-FR" w:eastAsia="en-GB"/>
          </w:rPr>
          <w:t>https://members.tsdsi.in/index.php/s/NWadC5dNboZ2bnz</w:t>
        </w:r>
      </w:hyperlink>
    </w:p>
    <w:p w14:paraId="515269B3" w14:textId="5939C7EB" w:rsidR="00E7385F" w:rsidRPr="0034407F" w:rsidRDefault="00E7385F" w:rsidP="007C623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TTAT.3G-36.111V16.0.0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2686" w:history="1">
        <w:r w:rsidR="007C623F" w:rsidRPr="0034407F">
          <w:rPr>
            <w:rStyle w:val="Hyperlink"/>
            <w:sz w:val="18"/>
            <w:szCs w:val="18"/>
            <w:lang w:val="fr-FR" w:eastAsia="en-GB"/>
          </w:rPr>
          <w:t>http://committee.tta.or.kr/data/ttasDown.jsp?kind=ttastd&amp;pk_num=TTAT.3G-36.111V16.0.0</w:t>
        </w:r>
      </w:hyperlink>
    </w:p>
    <w:p w14:paraId="61ADE01A" w14:textId="4CB3EC3A" w:rsidR="00E7385F" w:rsidRPr="00182533" w:rsidRDefault="006E0553" w:rsidP="007C623F">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E7385F" w:rsidRPr="00182533">
        <w:rPr>
          <w:b/>
          <w:bCs/>
          <w:color w:val="000000"/>
          <w:sz w:val="18"/>
          <w:szCs w:val="18"/>
          <w:lang w:eastAsia="en-GB"/>
        </w:rPr>
        <w:t xml:space="preserve"> 17</w:t>
      </w:r>
    </w:p>
    <w:p w14:paraId="667B2ABF" w14:textId="222229AE" w:rsidR="00E7385F" w:rsidRPr="00C34319" w:rsidRDefault="00E7385F" w:rsidP="007C623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STD-T120-36.111.V17.0.0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687" w:history="1">
        <w:r w:rsidR="007C623F" w:rsidRPr="00C34319">
          <w:rPr>
            <w:rStyle w:val="Hyperlink"/>
            <w:sz w:val="18"/>
            <w:szCs w:val="18"/>
            <w:lang w:val="en-GB" w:eastAsia="en-GB"/>
          </w:rPr>
          <w:t>https://www.arib.or.jp/english/html/overview/doc/T120_T23_SPECS/ARIB-STD-T120/Rel17/36/A36111-h00.pdf</w:t>
        </w:r>
      </w:hyperlink>
    </w:p>
    <w:p w14:paraId="1E23D168" w14:textId="08411E60" w:rsidR="00E7385F" w:rsidRPr="00701E42" w:rsidRDefault="00E7385F" w:rsidP="007C623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ATIS.3GPP.36.111.V17.0.0</w:t>
      </w:r>
      <w:r w:rsidRPr="00701E42">
        <w:rPr>
          <w:color w:val="000000"/>
          <w:sz w:val="18"/>
          <w:szCs w:val="18"/>
          <w:lang w:val="en-GB" w:eastAsia="en-GB"/>
        </w:rPr>
        <w:tab/>
        <w:t>17.0.0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2688" w:history="1">
        <w:r w:rsidR="007C623F" w:rsidRPr="00701E42">
          <w:rPr>
            <w:rStyle w:val="Hyperlink"/>
            <w:sz w:val="18"/>
            <w:szCs w:val="18"/>
            <w:lang w:val="en-GB" w:eastAsia="en-GB"/>
          </w:rPr>
          <w:t>https://www.atis.org/3gpp-transpositions - Rel-17</w:t>
        </w:r>
      </w:hyperlink>
    </w:p>
    <w:p w14:paraId="5F254B76" w14:textId="4319BB2D" w:rsidR="00E7385F" w:rsidRPr="00701E42" w:rsidRDefault="00E7385F" w:rsidP="007C623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CCSA.36.111V1700</w:t>
      </w:r>
      <w:r w:rsidRPr="00701E42">
        <w:rPr>
          <w:color w:val="000000"/>
          <w:sz w:val="18"/>
          <w:szCs w:val="18"/>
          <w:lang w:val="en-GB" w:eastAsia="en-GB"/>
        </w:rPr>
        <w:tab/>
        <w:t>17.0.0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/03/2022</w:t>
      </w:r>
      <w:r w:rsidRPr="00701E42">
        <w:rPr>
          <w:color w:val="000000"/>
          <w:sz w:val="18"/>
          <w:szCs w:val="18"/>
          <w:lang w:val="en-GB" w:eastAsia="en-GB"/>
        </w:rPr>
        <w:tab/>
      </w:r>
      <w:hyperlink r:id="rId2689" w:history="1">
        <w:r w:rsidR="007C623F" w:rsidRPr="00701E42">
          <w:rPr>
            <w:rStyle w:val="Hyperlink"/>
            <w:sz w:val="18"/>
            <w:szCs w:val="18"/>
            <w:lang w:val="en-GB" w:eastAsia="en-GB"/>
          </w:rPr>
          <w:t>https://www.ccsa.org.cn/api/portalsFile/downloadOldFile?type=19&amp;oldFileUrl=ITU-R/M.2012-6/CCSA.36.111V1700.doc</w:t>
        </w:r>
      </w:hyperlink>
    </w:p>
    <w:p w14:paraId="34CCCF0D" w14:textId="0B590551" w:rsidR="00E7385F" w:rsidRPr="0034407F" w:rsidRDefault="00E7385F" w:rsidP="007C623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136 111</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27</w:t>
      </w:r>
      <w:r w:rsidR="00D63672" w:rsidRPr="0034407F">
        <w:rPr>
          <w:color w:val="000000"/>
          <w:sz w:val="18"/>
          <w:szCs w:val="18"/>
          <w:lang w:val="fr-FR" w:eastAsia="en-GB"/>
        </w:rPr>
        <w:t>/04/2022</w:t>
      </w:r>
      <w:r w:rsidRPr="0034407F">
        <w:rPr>
          <w:color w:val="000000"/>
          <w:sz w:val="18"/>
          <w:szCs w:val="18"/>
          <w:lang w:val="fr-FR" w:eastAsia="en-GB"/>
        </w:rPr>
        <w:tab/>
      </w:r>
      <w:hyperlink r:id="rId2690" w:history="1">
        <w:r w:rsidR="007C623F" w:rsidRPr="0034407F">
          <w:rPr>
            <w:rStyle w:val="Hyperlink"/>
            <w:sz w:val="18"/>
            <w:szCs w:val="18"/>
            <w:lang w:val="fr-FR" w:eastAsia="en-GB"/>
          </w:rPr>
          <w:t>https://www.etsi.org/deliver/etsi_ts/136100_136199/136111/17.00.00_60/ts_136111v170000p.pdf</w:t>
        </w:r>
      </w:hyperlink>
    </w:p>
    <w:p w14:paraId="302FEFC1" w14:textId="5F35C83E" w:rsidR="00E7385F" w:rsidRPr="0034407F" w:rsidRDefault="00E7385F" w:rsidP="007C623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36.111-17.0.0 V1.0.0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/07/2022</w:t>
      </w:r>
      <w:r w:rsidRPr="0034407F">
        <w:rPr>
          <w:color w:val="000000"/>
          <w:sz w:val="18"/>
          <w:szCs w:val="18"/>
          <w:lang w:val="fr-FR" w:eastAsia="en-GB"/>
        </w:rPr>
        <w:tab/>
      </w:r>
      <w:hyperlink r:id="rId2691" w:history="1">
        <w:r w:rsidR="007C623F" w:rsidRPr="0034407F">
          <w:rPr>
            <w:rStyle w:val="Hyperlink"/>
            <w:sz w:val="18"/>
            <w:szCs w:val="18"/>
            <w:lang w:val="fr-FR" w:eastAsia="en-GB"/>
          </w:rPr>
          <w:t>https://members.tsdsi.in/s/XS6MwzYddx8K38p</w:t>
        </w:r>
      </w:hyperlink>
    </w:p>
    <w:p w14:paraId="3A0D8446" w14:textId="0D4275D0" w:rsidR="00E7385F" w:rsidRPr="0034407F" w:rsidRDefault="00E7385F" w:rsidP="007C623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TTAT.3G-36.111V17.0.0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2692" w:history="1">
        <w:r w:rsidR="007C623F" w:rsidRPr="0034407F">
          <w:rPr>
            <w:rStyle w:val="Hyperlink"/>
            <w:sz w:val="18"/>
            <w:szCs w:val="18"/>
            <w:lang w:val="fr-FR" w:eastAsia="en-GB"/>
          </w:rPr>
          <w:t>http://committee.tta.or.kr/data/ttasDown.jsp?kind=ttastd&amp;pk_num=TTAT.3G-36.111V17.0.0</w:t>
        </w:r>
      </w:hyperlink>
    </w:p>
    <w:p w14:paraId="703D2022" w14:textId="77777777" w:rsidR="00C556AE" w:rsidRPr="00182533" w:rsidRDefault="00C556AE" w:rsidP="00C556AE">
      <w:pPr>
        <w:pStyle w:val="Heading4"/>
      </w:pPr>
      <w:r w:rsidRPr="00182533">
        <w:t>2.1.5.5</w:t>
      </w:r>
      <w:r w:rsidRPr="00182533">
        <w:tab/>
        <w:t>TS 36.112</w:t>
      </w:r>
    </w:p>
    <w:p w14:paraId="7406BBB3" w14:textId="77777777" w:rsidR="00C556AE" w:rsidRPr="00182533" w:rsidRDefault="00C556AE" w:rsidP="00C556AE">
      <w:pPr>
        <w:pStyle w:val="Headingb"/>
        <w:rPr>
          <w:lang w:eastAsia="zh-CN"/>
        </w:rPr>
      </w:pPr>
      <w:r w:rsidRPr="00182533">
        <w:rPr>
          <w:lang w:eastAsia="zh-CN"/>
        </w:rPr>
        <w:t>Especificación de conformidad de la unidad de medición de ubicación (LMU); sistemas de posicionamiento de red en la red de acceso radioeléctrico terrenal universal evolucionada (E-UTRAN)</w:t>
      </w:r>
    </w:p>
    <w:p w14:paraId="415BABE7" w14:textId="77777777" w:rsidR="00C556AE" w:rsidRPr="00182533" w:rsidRDefault="00C556AE" w:rsidP="00C556AE">
      <w:pPr>
        <w:keepNext/>
        <w:keepLines/>
      </w:pPr>
      <w:r w:rsidRPr="00182533">
        <w:t>En este documento se definen los requisitos de conformidad de las unidades de medición de ubicación (LMU) E-UTRAN operativas en modo FDD o TDD.</w:t>
      </w:r>
    </w:p>
    <w:p w14:paraId="515B2669" w14:textId="77777777" w:rsidR="00583D03" w:rsidRPr="00182533" w:rsidRDefault="00583D03" w:rsidP="00583D03">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7B5F9D3A" w14:textId="57DE6A2B" w:rsidR="00E7385F" w:rsidRPr="00182533" w:rsidRDefault="006E0553" w:rsidP="007C623F">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E7385F" w:rsidRPr="00182533">
        <w:rPr>
          <w:b/>
          <w:bCs/>
          <w:color w:val="000000"/>
          <w:sz w:val="18"/>
          <w:szCs w:val="18"/>
          <w:lang w:eastAsia="en-GB"/>
        </w:rPr>
        <w:t xml:space="preserve"> 11</w:t>
      </w:r>
    </w:p>
    <w:p w14:paraId="1E1FA91E" w14:textId="7C9EE204" w:rsidR="00E7385F" w:rsidRPr="00C34319" w:rsidRDefault="00E7385F" w:rsidP="00EA607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STD-T120-36.112.V11.1.0</w:t>
      </w:r>
      <w:r w:rsidRPr="00C34319">
        <w:rPr>
          <w:color w:val="000000"/>
          <w:sz w:val="18"/>
          <w:szCs w:val="18"/>
          <w:lang w:val="en-GB" w:eastAsia="en-GB"/>
        </w:rPr>
        <w:tab/>
        <w:t>11.1.0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693" w:history="1">
        <w:r w:rsidR="00EA607B" w:rsidRPr="00C34319">
          <w:rPr>
            <w:rStyle w:val="Hyperlink"/>
            <w:sz w:val="18"/>
            <w:szCs w:val="18"/>
            <w:lang w:val="en-GB" w:eastAsia="en-GB"/>
          </w:rPr>
          <w:t>https://www.arib.or.jp/english/html/overview/doc/T120_T23_SPECS/ARIB-STD-T120/Rel11/36/A36112-b10.pdf</w:t>
        </w:r>
      </w:hyperlink>
    </w:p>
    <w:p w14:paraId="3FA79EDE" w14:textId="68C0BA4B" w:rsidR="00E7385F" w:rsidRPr="00701E42" w:rsidRDefault="00E7385F" w:rsidP="00EA607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ATIS.3GPP.36.112V1110</w:t>
      </w:r>
      <w:r w:rsidRPr="00701E42">
        <w:rPr>
          <w:color w:val="000000"/>
          <w:sz w:val="18"/>
          <w:szCs w:val="18"/>
          <w:lang w:val="en-GB" w:eastAsia="en-GB"/>
        </w:rPr>
        <w:tab/>
        <w:t>11.1.0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2694" w:history="1">
        <w:r w:rsidR="00EA607B" w:rsidRPr="00701E42">
          <w:rPr>
            <w:rStyle w:val="Hyperlink"/>
            <w:sz w:val="18"/>
            <w:szCs w:val="18"/>
            <w:lang w:val="en-GB" w:eastAsia="en-GB"/>
          </w:rPr>
          <w:t>https://www.atis.org/3gpp-documents/Rel99-14/</w:t>
        </w:r>
      </w:hyperlink>
    </w:p>
    <w:p w14:paraId="1C86829E" w14:textId="1BC609F8" w:rsidR="00E7385F" w:rsidRPr="00701E42" w:rsidRDefault="00E7385F" w:rsidP="00EA607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CCSA.36.112V1110</w:t>
      </w:r>
      <w:r w:rsidRPr="00701E42">
        <w:rPr>
          <w:color w:val="000000"/>
          <w:sz w:val="18"/>
          <w:szCs w:val="18"/>
          <w:lang w:val="en-GB" w:eastAsia="en-GB"/>
        </w:rPr>
        <w:tab/>
        <w:t>11.1.0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/12/2014</w:t>
      </w:r>
      <w:r w:rsidRPr="00701E42">
        <w:rPr>
          <w:color w:val="000000"/>
          <w:sz w:val="18"/>
          <w:szCs w:val="18"/>
          <w:lang w:val="en-GB" w:eastAsia="en-GB"/>
        </w:rPr>
        <w:tab/>
      </w:r>
      <w:hyperlink r:id="rId2695" w:history="1">
        <w:r w:rsidR="00EA607B" w:rsidRPr="00701E42">
          <w:rPr>
            <w:rStyle w:val="Hyperlink"/>
            <w:sz w:val="18"/>
            <w:szCs w:val="18"/>
            <w:lang w:val="en-GB" w:eastAsia="en-GB"/>
          </w:rPr>
          <w:t>https://www.ccsa.org.cn/api/portalsFile/downloadOldFile?type=19&amp;oldFileUrl=ITU-R/M.2012-6/CCSA.36.112V1110.doc</w:t>
        </w:r>
      </w:hyperlink>
    </w:p>
    <w:p w14:paraId="6F4DA450" w14:textId="4F599FFB" w:rsidR="00E7385F" w:rsidRPr="0034407F" w:rsidRDefault="00E7385F" w:rsidP="00EA607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136 112</w:t>
      </w:r>
      <w:r w:rsidRPr="0034407F">
        <w:rPr>
          <w:color w:val="000000"/>
          <w:sz w:val="18"/>
          <w:szCs w:val="18"/>
          <w:lang w:val="fr-FR" w:eastAsia="en-GB"/>
        </w:rPr>
        <w:tab/>
        <w:t>11.1.0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03</w:t>
      </w:r>
      <w:r w:rsidR="00D63672" w:rsidRPr="0034407F">
        <w:rPr>
          <w:color w:val="000000"/>
          <w:sz w:val="18"/>
          <w:szCs w:val="18"/>
          <w:lang w:val="fr-FR" w:eastAsia="en-GB"/>
        </w:rPr>
        <w:t>/02/2015</w:t>
      </w:r>
      <w:r w:rsidRPr="0034407F">
        <w:rPr>
          <w:color w:val="000000"/>
          <w:sz w:val="18"/>
          <w:szCs w:val="18"/>
          <w:lang w:val="fr-FR" w:eastAsia="en-GB"/>
        </w:rPr>
        <w:tab/>
      </w:r>
      <w:hyperlink r:id="rId2696" w:history="1">
        <w:r w:rsidR="00EA607B" w:rsidRPr="0034407F">
          <w:rPr>
            <w:rStyle w:val="Hyperlink"/>
            <w:sz w:val="18"/>
            <w:szCs w:val="18"/>
            <w:lang w:val="fr-FR" w:eastAsia="en-GB"/>
          </w:rPr>
          <w:t>https://www.etsi.org/deliver/etsi_ts/136100_136199/136112/11.01.00_60/ts_136112v110100p.pdf</w:t>
        </w:r>
      </w:hyperlink>
      <w:r w:rsidR="00EA607B" w:rsidRPr="0034407F">
        <w:rPr>
          <w:color w:val="000000"/>
          <w:sz w:val="18"/>
          <w:szCs w:val="18"/>
          <w:lang w:val="fr-FR" w:eastAsia="en-GB"/>
        </w:rPr>
        <w:t xml:space="preserve"> </w:t>
      </w:r>
    </w:p>
    <w:p w14:paraId="10A584C1" w14:textId="744E864D" w:rsidR="00E7385F" w:rsidRPr="0034407F" w:rsidRDefault="00E7385F" w:rsidP="00EA607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36.112-11.1.0 V1.0.0</w:t>
      </w:r>
      <w:r w:rsidRPr="0034407F">
        <w:rPr>
          <w:color w:val="000000"/>
          <w:sz w:val="18"/>
          <w:szCs w:val="18"/>
          <w:lang w:val="fr-FR" w:eastAsia="en-GB"/>
        </w:rPr>
        <w:tab/>
        <w:t>11.1.0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697" w:history="1">
        <w:r w:rsidR="00EA607B" w:rsidRPr="0034407F">
          <w:rPr>
            <w:rStyle w:val="Hyperlink"/>
            <w:sz w:val="18"/>
            <w:szCs w:val="18"/>
            <w:lang w:val="fr-FR" w:eastAsia="en-GB"/>
          </w:rPr>
          <w:t>https://members.tsdsi.in/index.php/s/m3dwJrw7YnPiQBX</w:t>
        </w:r>
      </w:hyperlink>
    </w:p>
    <w:p w14:paraId="38E2A4F9" w14:textId="0F8FB6F9" w:rsidR="00E7385F" w:rsidRPr="0034407F" w:rsidRDefault="00E7385F" w:rsidP="00EA607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TTAT.3G-36.112V11.1.0</w:t>
      </w:r>
      <w:r w:rsidRPr="0034407F">
        <w:rPr>
          <w:color w:val="000000"/>
          <w:sz w:val="18"/>
          <w:szCs w:val="18"/>
          <w:lang w:val="fr-FR" w:eastAsia="en-GB"/>
        </w:rPr>
        <w:tab/>
        <w:t>11.1.0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2698" w:history="1">
        <w:r w:rsidR="00EA607B" w:rsidRPr="0034407F">
          <w:rPr>
            <w:rStyle w:val="Hyperlink"/>
            <w:sz w:val="18"/>
            <w:szCs w:val="18"/>
            <w:lang w:val="fr-FR" w:eastAsia="en-GB"/>
          </w:rPr>
          <w:t>http://committee.tta.or.kr/data/ttasDown.jsp?kind=ttastd&amp;pk_num=TTAT.3G-36.112V11.1.0</w:t>
        </w:r>
      </w:hyperlink>
    </w:p>
    <w:p w14:paraId="69DFBB85" w14:textId="1FE6AE22" w:rsidR="00E7385F" w:rsidRPr="00182533" w:rsidRDefault="006E0553" w:rsidP="00EA607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E7385F" w:rsidRPr="00182533">
        <w:rPr>
          <w:b/>
          <w:bCs/>
          <w:color w:val="000000"/>
          <w:sz w:val="18"/>
          <w:szCs w:val="18"/>
          <w:lang w:eastAsia="en-GB"/>
        </w:rPr>
        <w:t xml:space="preserve"> 12</w:t>
      </w:r>
    </w:p>
    <w:p w14:paraId="4729E011" w14:textId="592A288D" w:rsidR="00E7385F" w:rsidRPr="00C34319" w:rsidRDefault="00E7385F" w:rsidP="00EA607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STD-T120-36.112.V12.2.0</w:t>
      </w:r>
      <w:r w:rsidRPr="00C34319">
        <w:rPr>
          <w:color w:val="000000"/>
          <w:sz w:val="18"/>
          <w:szCs w:val="18"/>
          <w:lang w:val="en-GB" w:eastAsia="en-GB"/>
        </w:rPr>
        <w:tab/>
        <w:t>12.2.0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699" w:history="1">
        <w:r w:rsidR="00EA607B" w:rsidRPr="00C34319">
          <w:rPr>
            <w:rStyle w:val="Hyperlink"/>
            <w:sz w:val="18"/>
            <w:szCs w:val="18"/>
            <w:lang w:val="en-GB" w:eastAsia="en-GB"/>
          </w:rPr>
          <w:t>https://www.arib.or.jp/english/html/overview/doc/T120_T23_SPECS/ARIB-STD-T120/Rel12/36/A36112-c20.pdf</w:t>
        </w:r>
      </w:hyperlink>
    </w:p>
    <w:p w14:paraId="2C85C498" w14:textId="1CBB1B74" w:rsidR="00E7385F" w:rsidRPr="00701E42" w:rsidRDefault="00E7385F" w:rsidP="00EA607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ATIS.3GPP.36.112V1220</w:t>
      </w:r>
      <w:r w:rsidRPr="00701E42">
        <w:rPr>
          <w:color w:val="000000"/>
          <w:sz w:val="18"/>
          <w:szCs w:val="18"/>
          <w:lang w:val="en-GB" w:eastAsia="en-GB"/>
        </w:rPr>
        <w:tab/>
        <w:t>12.2.0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2700" w:history="1">
        <w:r w:rsidR="00EA607B" w:rsidRPr="00701E42">
          <w:rPr>
            <w:rStyle w:val="Hyperlink"/>
            <w:sz w:val="18"/>
            <w:szCs w:val="18"/>
            <w:lang w:val="en-GB" w:eastAsia="en-GB"/>
          </w:rPr>
          <w:t>https://www.atis.org/3gpp-documents/Rel99-14/</w:t>
        </w:r>
      </w:hyperlink>
    </w:p>
    <w:p w14:paraId="22D3BB96" w14:textId="79EEE664" w:rsidR="00E7385F" w:rsidRPr="00701E42" w:rsidRDefault="00E7385F" w:rsidP="00EA607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CCSA.36.112V1220</w:t>
      </w:r>
      <w:r w:rsidRPr="00701E42">
        <w:rPr>
          <w:color w:val="000000"/>
          <w:sz w:val="18"/>
          <w:szCs w:val="18"/>
          <w:lang w:val="en-GB" w:eastAsia="en-GB"/>
        </w:rPr>
        <w:tab/>
        <w:t>12.2.0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/03/2015</w:t>
      </w:r>
      <w:r w:rsidRPr="00701E42">
        <w:rPr>
          <w:color w:val="000000"/>
          <w:sz w:val="18"/>
          <w:szCs w:val="18"/>
          <w:lang w:val="en-GB" w:eastAsia="en-GB"/>
        </w:rPr>
        <w:tab/>
      </w:r>
      <w:hyperlink r:id="rId2701" w:history="1">
        <w:r w:rsidR="00EA607B" w:rsidRPr="00701E42">
          <w:rPr>
            <w:rStyle w:val="Hyperlink"/>
            <w:sz w:val="18"/>
            <w:szCs w:val="18"/>
            <w:lang w:val="en-GB" w:eastAsia="en-GB"/>
          </w:rPr>
          <w:t>https://www.ccsa.org.cn/api/portalsFile/downloadOldFile?type=19&amp;oldFileUrl=ITU-R/M.2012-6/CCSA.36.112V1220.doc</w:t>
        </w:r>
      </w:hyperlink>
    </w:p>
    <w:p w14:paraId="2FD01E18" w14:textId="35EC6929" w:rsidR="00E7385F" w:rsidRPr="0034407F" w:rsidRDefault="00E7385F" w:rsidP="00EA607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136 112</w:t>
      </w:r>
      <w:r w:rsidRPr="0034407F">
        <w:rPr>
          <w:color w:val="000000"/>
          <w:sz w:val="18"/>
          <w:szCs w:val="18"/>
          <w:lang w:val="fr-FR" w:eastAsia="en-GB"/>
        </w:rPr>
        <w:tab/>
        <w:t>12.2.0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20</w:t>
      </w:r>
      <w:r w:rsidR="00D63672" w:rsidRPr="0034407F">
        <w:rPr>
          <w:color w:val="000000"/>
          <w:sz w:val="18"/>
          <w:szCs w:val="18"/>
          <w:lang w:val="fr-FR" w:eastAsia="en-GB"/>
        </w:rPr>
        <w:t>/04/2015</w:t>
      </w:r>
      <w:r w:rsidRPr="0034407F">
        <w:rPr>
          <w:color w:val="000000"/>
          <w:sz w:val="18"/>
          <w:szCs w:val="18"/>
          <w:lang w:val="fr-FR" w:eastAsia="en-GB"/>
        </w:rPr>
        <w:tab/>
      </w:r>
      <w:hyperlink r:id="rId2702" w:history="1">
        <w:r w:rsidR="00EA607B" w:rsidRPr="0034407F">
          <w:rPr>
            <w:rStyle w:val="Hyperlink"/>
            <w:sz w:val="18"/>
            <w:szCs w:val="18"/>
            <w:lang w:val="fr-FR" w:eastAsia="en-GB"/>
          </w:rPr>
          <w:t>https://www.etsi.org/deliver/etsi_ts/136100_136199/136112/12.02.00_60/ts_136112v120200p.pdf</w:t>
        </w:r>
      </w:hyperlink>
    </w:p>
    <w:p w14:paraId="5E1F45D3" w14:textId="131E5284" w:rsidR="00E7385F" w:rsidRPr="0034407F" w:rsidRDefault="00E7385F" w:rsidP="00EA607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36.112-12.2.0 V1.0.0</w:t>
      </w:r>
      <w:r w:rsidRPr="0034407F">
        <w:rPr>
          <w:color w:val="000000"/>
          <w:sz w:val="18"/>
          <w:szCs w:val="18"/>
          <w:lang w:val="fr-FR" w:eastAsia="en-GB"/>
        </w:rPr>
        <w:tab/>
        <w:t>12.2.0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703" w:history="1">
        <w:r w:rsidR="00EA607B" w:rsidRPr="0034407F">
          <w:rPr>
            <w:rStyle w:val="Hyperlink"/>
            <w:sz w:val="18"/>
            <w:szCs w:val="18"/>
            <w:lang w:val="fr-FR" w:eastAsia="en-GB"/>
          </w:rPr>
          <w:t>https://members.tsdsi.in/index.php/s/pQQY8eKJc4eXjP2</w:t>
        </w:r>
      </w:hyperlink>
    </w:p>
    <w:p w14:paraId="70C697F3" w14:textId="6A2B7393" w:rsidR="00E7385F" w:rsidRPr="0034407F" w:rsidRDefault="00E7385F" w:rsidP="00EA607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TTAT.3G-36.112V12.2.0</w:t>
      </w:r>
      <w:r w:rsidRPr="0034407F">
        <w:rPr>
          <w:color w:val="000000"/>
          <w:sz w:val="18"/>
          <w:szCs w:val="18"/>
          <w:lang w:val="fr-FR" w:eastAsia="en-GB"/>
        </w:rPr>
        <w:tab/>
        <w:t>12.2.0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2704" w:history="1">
        <w:r w:rsidR="00EA607B" w:rsidRPr="0034407F">
          <w:rPr>
            <w:rStyle w:val="Hyperlink"/>
            <w:sz w:val="18"/>
            <w:szCs w:val="18"/>
            <w:lang w:val="fr-FR" w:eastAsia="en-GB"/>
          </w:rPr>
          <w:t>http://committee.tta.or.kr/data/ttasDown.jsp?kind=ttastd&amp;pk_num=TTAT.3G-36.112V12.2.0</w:t>
        </w:r>
      </w:hyperlink>
    </w:p>
    <w:p w14:paraId="0DC03F7D" w14:textId="22FAB882" w:rsidR="00E7385F" w:rsidRPr="00182533" w:rsidRDefault="006E0553" w:rsidP="00EA607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E7385F" w:rsidRPr="00182533">
        <w:rPr>
          <w:b/>
          <w:bCs/>
          <w:color w:val="000000"/>
          <w:sz w:val="18"/>
          <w:szCs w:val="18"/>
          <w:lang w:eastAsia="en-GB"/>
        </w:rPr>
        <w:t xml:space="preserve"> 13</w:t>
      </w:r>
    </w:p>
    <w:p w14:paraId="23505BC7" w14:textId="2E97F441" w:rsidR="00E7385F" w:rsidRPr="00C34319" w:rsidRDefault="00E7385F"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STD-T120-36.112.V13.0.1</w:t>
      </w:r>
      <w:r w:rsidRPr="00C34319">
        <w:rPr>
          <w:color w:val="000000"/>
          <w:sz w:val="18"/>
          <w:szCs w:val="18"/>
          <w:lang w:val="en-GB" w:eastAsia="en-GB"/>
        </w:rPr>
        <w:tab/>
        <w:t>13.0.1</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705" w:history="1">
        <w:r w:rsidR="00EA607B" w:rsidRPr="00C34319">
          <w:rPr>
            <w:rStyle w:val="Hyperlink"/>
            <w:sz w:val="18"/>
            <w:szCs w:val="18"/>
            <w:lang w:val="en-GB" w:eastAsia="en-GB"/>
          </w:rPr>
          <w:t>https://www.arib.or.jp/english/html/overview/doc/T120_T23_SPECS/ARIB-STD-T120/Rel13/36/A36112-d01.pdf</w:t>
        </w:r>
      </w:hyperlink>
    </w:p>
    <w:p w14:paraId="5CDDB210" w14:textId="57F42288" w:rsidR="00E7385F" w:rsidRPr="00701E42" w:rsidRDefault="00E7385F"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ATIS.3GPP.36.112V1301</w:t>
      </w:r>
      <w:r w:rsidRPr="00701E42">
        <w:rPr>
          <w:color w:val="000000"/>
          <w:sz w:val="18"/>
          <w:szCs w:val="18"/>
          <w:lang w:val="en-GB" w:eastAsia="en-GB"/>
        </w:rPr>
        <w:tab/>
        <w:t>13.0.1</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2706" w:history="1">
        <w:r w:rsidR="00EA607B" w:rsidRPr="00701E42">
          <w:rPr>
            <w:rStyle w:val="Hyperlink"/>
            <w:sz w:val="18"/>
            <w:szCs w:val="18"/>
            <w:lang w:val="en-GB" w:eastAsia="en-GB"/>
          </w:rPr>
          <w:t>https://www.atis.org/3gpp-documents/Rel99-14/</w:t>
        </w:r>
      </w:hyperlink>
    </w:p>
    <w:p w14:paraId="400508AC" w14:textId="53D39343" w:rsidR="00E7385F" w:rsidRPr="00701E42" w:rsidRDefault="00E7385F"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CCSA.36.112V1301</w:t>
      </w:r>
      <w:r w:rsidRPr="00701E42">
        <w:rPr>
          <w:color w:val="000000"/>
          <w:sz w:val="18"/>
          <w:szCs w:val="18"/>
          <w:lang w:val="en-GB" w:eastAsia="en-GB"/>
        </w:rPr>
        <w:tab/>
        <w:t>13.0.1</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/01/2016</w:t>
      </w:r>
      <w:r w:rsidRPr="00701E42">
        <w:rPr>
          <w:color w:val="000000"/>
          <w:sz w:val="18"/>
          <w:szCs w:val="18"/>
          <w:lang w:val="en-GB" w:eastAsia="en-GB"/>
        </w:rPr>
        <w:tab/>
      </w:r>
      <w:hyperlink r:id="rId2707" w:history="1">
        <w:r w:rsidR="00EA607B" w:rsidRPr="00701E42">
          <w:rPr>
            <w:rStyle w:val="Hyperlink"/>
            <w:sz w:val="18"/>
            <w:szCs w:val="18"/>
            <w:lang w:val="en-GB" w:eastAsia="en-GB"/>
          </w:rPr>
          <w:t>https://www.ccsa.org.cn/api/portalsFile/downloadOldFile?type=19&amp;oldFileUrl=ITU-R/M.2012-6/CCSA.36.112V1301.doc</w:t>
        </w:r>
      </w:hyperlink>
    </w:p>
    <w:p w14:paraId="1C2A87CD" w14:textId="0AF0EAAD" w:rsidR="00E7385F" w:rsidRPr="0034407F" w:rsidRDefault="00E7385F"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136 112</w:t>
      </w:r>
      <w:r w:rsidRPr="0034407F">
        <w:rPr>
          <w:color w:val="000000"/>
          <w:sz w:val="18"/>
          <w:szCs w:val="18"/>
          <w:lang w:val="fr-FR" w:eastAsia="en-GB"/>
        </w:rPr>
        <w:tab/>
        <w:t>13.0.1</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28</w:t>
      </w:r>
      <w:r w:rsidR="00D63672" w:rsidRPr="0034407F">
        <w:rPr>
          <w:color w:val="000000"/>
          <w:sz w:val="18"/>
          <w:szCs w:val="18"/>
          <w:lang w:val="fr-FR" w:eastAsia="en-GB"/>
        </w:rPr>
        <w:t>/01/2016</w:t>
      </w:r>
      <w:r w:rsidRPr="0034407F">
        <w:rPr>
          <w:color w:val="000000"/>
          <w:sz w:val="18"/>
          <w:szCs w:val="18"/>
          <w:lang w:val="fr-FR" w:eastAsia="en-GB"/>
        </w:rPr>
        <w:tab/>
      </w:r>
      <w:hyperlink r:id="rId2708" w:history="1">
        <w:r w:rsidR="00EA607B" w:rsidRPr="0034407F">
          <w:rPr>
            <w:rStyle w:val="Hyperlink"/>
            <w:sz w:val="18"/>
            <w:szCs w:val="18"/>
            <w:lang w:val="fr-FR" w:eastAsia="en-GB"/>
          </w:rPr>
          <w:t>https://www.etsi.org/deliver/etsi_ts/136100_136199/136112/13.00.01_60/ts_136112v130001p.pdf</w:t>
        </w:r>
      </w:hyperlink>
    </w:p>
    <w:p w14:paraId="26A88ABB" w14:textId="3C1315B7" w:rsidR="00E7385F" w:rsidRPr="0034407F" w:rsidRDefault="00E7385F" w:rsidP="00EA607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36.112-13.0.1 V1.0.0</w:t>
      </w:r>
      <w:r w:rsidRPr="0034407F">
        <w:rPr>
          <w:color w:val="000000"/>
          <w:sz w:val="18"/>
          <w:szCs w:val="18"/>
          <w:lang w:val="fr-FR" w:eastAsia="en-GB"/>
        </w:rPr>
        <w:tab/>
        <w:t>13.0.1</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709" w:history="1">
        <w:r w:rsidR="00EA607B" w:rsidRPr="0034407F">
          <w:rPr>
            <w:rStyle w:val="Hyperlink"/>
            <w:sz w:val="18"/>
            <w:szCs w:val="18"/>
            <w:lang w:val="fr-FR" w:eastAsia="en-GB"/>
          </w:rPr>
          <w:t>https://members.tsdsi.in/index.php/s/WbLZReD9TjbBiyx</w:t>
        </w:r>
      </w:hyperlink>
    </w:p>
    <w:p w14:paraId="2ADEF7CF" w14:textId="010EC01A" w:rsidR="00E7385F" w:rsidRPr="0034407F" w:rsidRDefault="00E7385F" w:rsidP="00EA607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TTAT.3G-36.112V13.0.1</w:t>
      </w:r>
      <w:r w:rsidRPr="0034407F">
        <w:rPr>
          <w:color w:val="000000"/>
          <w:sz w:val="18"/>
          <w:szCs w:val="18"/>
          <w:lang w:val="fr-FR" w:eastAsia="en-GB"/>
        </w:rPr>
        <w:tab/>
        <w:t>13.0.1</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2710" w:history="1">
        <w:r w:rsidR="00EA607B" w:rsidRPr="0034407F">
          <w:rPr>
            <w:rStyle w:val="Hyperlink"/>
            <w:sz w:val="18"/>
            <w:szCs w:val="18"/>
            <w:lang w:val="fr-FR" w:eastAsia="en-GB"/>
          </w:rPr>
          <w:t>http://committee.tta.or.kr/data/ttasDown.jsp?kind=ttastd&amp;pk_num=TTAT.3G-36.112V13.0.1</w:t>
        </w:r>
      </w:hyperlink>
    </w:p>
    <w:p w14:paraId="46D58BCD" w14:textId="3CCCF9F2" w:rsidR="00E7385F" w:rsidRPr="00182533" w:rsidRDefault="006E0553" w:rsidP="00EA607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E7385F" w:rsidRPr="00182533">
        <w:rPr>
          <w:b/>
          <w:bCs/>
          <w:color w:val="000000"/>
          <w:sz w:val="18"/>
          <w:szCs w:val="18"/>
          <w:lang w:eastAsia="en-GB"/>
        </w:rPr>
        <w:t xml:space="preserve"> 14</w:t>
      </w:r>
    </w:p>
    <w:p w14:paraId="09611BE1" w14:textId="0492858F" w:rsidR="00E7385F" w:rsidRPr="00C34319" w:rsidRDefault="00E7385F" w:rsidP="00EA607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STD-T120-36.112.V14.0.0</w:t>
      </w:r>
      <w:r w:rsidRPr="00C34319">
        <w:rPr>
          <w:color w:val="000000"/>
          <w:sz w:val="18"/>
          <w:szCs w:val="18"/>
          <w:lang w:val="en-GB" w:eastAsia="en-GB"/>
        </w:rPr>
        <w:tab/>
        <w:t>14.0.0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711" w:history="1">
        <w:r w:rsidR="00EA607B" w:rsidRPr="00C34319">
          <w:rPr>
            <w:rStyle w:val="Hyperlink"/>
            <w:sz w:val="18"/>
            <w:szCs w:val="18"/>
            <w:lang w:val="en-GB" w:eastAsia="en-GB"/>
          </w:rPr>
          <w:t>https://www.arib.or.jp/english/html/overview/doc/T120_T23_SPECS/ARIB-STD-T120/Rel14/36/A36112-e00.pdf</w:t>
        </w:r>
      </w:hyperlink>
    </w:p>
    <w:p w14:paraId="6D77497F" w14:textId="1FAD9A7A" w:rsidR="00E7385F" w:rsidRPr="00701E42" w:rsidRDefault="00E7385F" w:rsidP="00EA607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ATIS.3GPP.36.112V1400</w:t>
      </w:r>
      <w:r w:rsidRPr="00701E42">
        <w:rPr>
          <w:color w:val="000000"/>
          <w:sz w:val="18"/>
          <w:szCs w:val="18"/>
          <w:lang w:val="en-GB" w:eastAsia="en-GB"/>
        </w:rPr>
        <w:tab/>
        <w:t>14.0.0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2712" w:history="1">
        <w:r w:rsidR="00EA607B" w:rsidRPr="00701E42">
          <w:rPr>
            <w:rStyle w:val="Hyperlink"/>
            <w:sz w:val="18"/>
            <w:szCs w:val="18"/>
            <w:lang w:val="en-GB" w:eastAsia="en-GB"/>
          </w:rPr>
          <w:t>https://www.atis.org/3gpp-documents/Rel99-14/</w:t>
        </w:r>
      </w:hyperlink>
    </w:p>
    <w:p w14:paraId="144B8746" w14:textId="3A3D922B" w:rsidR="00E7385F" w:rsidRPr="00701E42" w:rsidRDefault="00E7385F" w:rsidP="00EA607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CCSA.36.112V1400</w:t>
      </w:r>
      <w:r w:rsidRPr="00701E42">
        <w:rPr>
          <w:color w:val="000000"/>
          <w:sz w:val="18"/>
          <w:szCs w:val="18"/>
          <w:lang w:val="en-GB" w:eastAsia="en-GB"/>
        </w:rPr>
        <w:tab/>
        <w:t>14.0.0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/03/2017</w:t>
      </w:r>
      <w:r w:rsidRPr="00701E42">
        <w:rPr>
          <w:color w:val="000000"/>
          <w:sz w:val="18"/>
          <w:szCs w:val="18"/>
          <w:lang w:val="en-GB" w:eastAsia="en-GB"/>
        </w:rPr>
        <w:tab/>
      </w:r>
      <w:hyperlink r:id="rId2713" w:history="1">
        <w:r w:rsidR="00EA607B" w:rsidRPr="00701E42">
          <w:rPr>
            <w:rStyle w:val="Hyperlink"/>
            <w:sz w:val="18"/>
            <w:szCs w:val="18"/>
            <w:lang w:val="en-GB" w:eastAsia="en-GB"/>
          </w:rPr>
          <w:t>https://www.ccsa.org.cn/api/portalsFile/downloadOldFile?type=19&amp;oldFileUrl=ITU-R/M.2012-6/CCSA.36.112V1400.doc</w:t>
        </w:r>
      </w:hyperlink>
    </w:p>
    <w:p w14:paraId="30913EE7" w14:textId="12D9C6EB" w:rsidR="00E7385F" w:rsidRPr="0034407F" w:rsidRDefault="00E7385F" w:rsidP="00EA607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136 112</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13</w:t>
      </w:r>
      <w:r w:rsidR="00D63672" w:rsidRPr="0034407F">
        <w:rPr>
          <w:color w:val="000000"/>
          <w:sz w:val="18"/>
          <w:szCs w:val="18"/>
          <w:lang w:val="fr-FR" w:eastAsia="en-GB"/>
        </w:rPr>
        <w:t>/04/2017</w:t>
      </w:r>
      <w:r w:rsidRPr="0034407F">
        <w:rPr>
          <w:color w:val="000000"/>
          <w:sz w:val="18"/>
          <w:szCs w:val="18"/>
          <w:lang w:val="fr-FR" w:eastAsia="en-GB"/>
        </w:rPr>
        <w:tab/>
      </w:r>
      <w:hyperlink r:id="rId2714" w:history="1">
        <w:r w:rsidR="00EA607B" w:rsidRPr="0034407F">
          <w:rPr>
            <w:rStyle w:val="Hyperlink"/>
            <w:sz w:val="18"/>
            <w:szCs w:val="18"/>
            <w:lang w:val="fr-FR" w:eastAsia="en-GB"/>
          </w:rPr>
          <w:t>https://www.etsi.org/deliver/etsi_ts/136100_136199/136112/14.00.00_60/ts_136112v140000p.pdf</w:t>
        </w:r>
      </w:hyperlink>
    </w:p>
    <w:p w14:paraId="4F26FFC8" w14:textId="7E759613" w:rsidR="00E7385F" w:rsidRPr="0034407F" w:rsidRDefault="00E7385F" w:rsidP="00EA607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36.112-14.0.0 V1.0.0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715" w:history="1">
        <w:r w:rsidR="00EA607B" w:rsidRPr="0034407F">
          <w:rPr>
            <w:rStyle w:val="Hyperlink"/>
            <w:sz w:val="18"/>
            <w:szCs w:val="18"/>
            <w:lang w:val="fr-FR" w:eastAsia="en-GB"/>
          </w:rPr>
          <w:t>https://members.tsdsi.in/index.php/s/sWYejTzg8gMJFtM</w:t>
        </w:r>
      </w:hyperlink>
    </w:p>
    <w:p w14:paraId="262F69A9" w14:textId="235C023A" w:rsidR="00E7385F" w:rsidRPr="0034407F" w:rsidRDefault="00E7385F" w:rsidP="00EA607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TTAT.3G-36.112V14.0.0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2716" w:history="1">
        <w:r w:rsidR="00CA65B2" w:rsidRPr="0034407F">
          <w:rPr>
            <w:rStyle w:val="Hyperlink"/>
            <w:sz w:val="18"/>
            <w:szCs w:val="18"/>
            <w:lang w:val="fr-FR" w:eastAsia="en-GB"/>
          </w:rPr>
          <w:t>http://committee.tta.or.kr/data/ttasDown.jsp?kind=ttastd&amp;pk_num=TTAT.3G-36.112V14.0.0</w:t>
        </w:r>
      </w:hyperlink>
    </w:p>
    <w:p w14:paraId="03F52F3F" w14:textId="405D1931" w:rsidR="00E7385F" w:rsidRPr="00182533" w:rsidRDefault="006E0553" w:rsidP="00EA607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E7385F" w:rsidRPr="00182533">
        <w:rPr>
          <w:b/>
          <w:bCs/>
          <w:color w:val="000000"/>
          <w:sz w:val="18"/>
          <w:szCs w:val="18"/>
          <w:lang w:eastAsia="en-GB"/>
        </w:rPr>
        <w:t xml:space="preserve"> 15</w:t>
      </w:r>
    </w:p>
    <w:p w14:paraId="702235DC" w14:textId="7FF94598" w:rsidR="00E7385F" w:rsidRPr="00C34319" w:rsidRDefault="00E7385F" w:rsidP="00CA65B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STD-T120-36.112.V15.0.0</w:t>
      </w:r>
      <w:r w:rsidRPr="00C34319">
        <w:rPr>
          <w:color w:val="000000"/>
          <w:sz w:val="18"/>
          <w:szCs w:val="18"/>
          <w:lang w:val="en-GB" w:eastAsia="en-GB"/>
        </w:rPr>
        <w:tab/>
        <w:t>15.0.0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717" w:history="1">
        <w:r w:rsidR="00CA65B2" w:rsidRPr="00C34319">
          <w:rPr>
            <w:rStyle w:val="Hyperlink"/>
            <w:sz w:val="18"/>
            <w:szCs w:val="18"/>
            <w:lang w:val="en-GB" w:eastAsia="en-GB"/>
          </w:rPr>
          <w:t>https://www.arib.or.jp/english/html/overview/doc/T120_T23_SPECS/ARIB-STD-T120/Rel15/36/A36112-f00.pdf</w:t>
        </w:r>
      </w:hyperlink>
    </w:p>
    <w:p w14:paraId="6B793F0B" w14:textId="29278F65" w:rsidR="00E7385F" w:rsidRPr="00701E42" w:rsidRDefault="00E7385F" w:rsidP="00EA607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ATIS.3GPP.36.112V1500</w:t>
      </w:r>
      <w:r w:rsidRPr="00701E42">
        <w:rPr>
          <w:color w:val="000000"/>
          <w:sz w:val="18"/>
          <w:szCs w:val="18"/>
          <w:lang w:val="en-GB" w:eastAsia="en-GB"/>
        </w:rPr>
        <w:tab/>
        <w:t>15.0.0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2718" w:history="1">
        <w:r w:rsidR="00CA65B2" w:rsidRPr="00701E42">
          <w:rPr>
            <w:rStyle w:val="Hyperlink"/>
            <w:sz w:val="18"/>
            <w:szCs w:val="18"/>
            <w:lang w:val="en-GB" w:eastAsia="en-GB"/>
          </w:rPr>
          <w:t>https://www.atis.org/3gpp-documents/Rel15/</w:t>
        </w:r>
      </w:hyperlink>
    </w:p>
    <w:p w14:paraId="2574683B" w14:textId="44215EBD" w:rsidR="00E7385F" w:rsidRPr="00701E42" w:rsidRDefault="00E7385F" w:rsidP="00CA65B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CCSA.36.112V1500</w:t>
      </w:r>
      <w:r w:rsidRPr="00701E42">
        <w:rPr>
          <w:color w:val="000000"/>
          <w:sz w:val="18"/>
          <w:szCs w:val="18"/>
          <w:lang w:val="en-GB" w:eastAsia="en-GB"/>
        </w:rPr>
        <w:tab/>
        <w:t>15.0.0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/06/2018</w:t>
      </w:r>
      <w:r w:rsidRPr="00701E42">
        <w:rPr>
          <w:color w:val="000000"/>
          <w:sz w:val="18"/>
          <w:szCs w:val="18"/>
          <w:lang w:val="en-GB" w:eastAsia="en-GB"/>
        </w:rPr>
        <w:tab/>
      </w:r>
      <w:hyperlink r:id="rId2719" w:history="1">
        <w:r w:rsidR="00CA65B2" w:rsidRPr="00701E42">
          <w:rPr>
            <w:rStyle w:val="Hyperlink"/>
            <w:sz w:val="18"/>
            <w:szCs w:val="18"/>
            <w:lang w:val="en-GB" w:eastAsia="en-GB"/>
          </w:rPr>
          <w:t>https://www.ccsa.org.cn/api/portalsFile/downloadOldFile?type=19&amp;oldFileUrl=ITU-R/M.2012-6/CCSA.36.112V1500.doc</w:t>
        </w:r>
      </w:hyperlink>
    </w:p>
    <w:p w14:paraId="7DCF742D" w14:textId="6C2ADD3B" w:rsidR="00E7385F" w:rsidRPr="0034407F" w:rsidRDefault="00E7385F" w:rsidP="00EA607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136 112</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/07/2018</w:t>
      </w:r>
      <w:r w:rsidRPr="0034407F">
        <w:rPr>
          <w:color w:val="000000"/>
          <w:sz w:val="18"/>
          <w:szCs w:val="18"/>
          <w:lang w:val="fr-FR" w:eastAsia="en-GB"/>
        </w:rPr>
        <w:tab/>
      </w:r>
      <w:hyperlink r:id="rId2720" w:history="1">
        <w:r w:rsidR="00CA65B2" w:rsidRPr="0034407F">
          <w:rPr>
            <w:rStyle w:val="Hyperlink"/>
            <w:sz w:val="18"/>
            <w:szCs w:val="18"/>
            <w:lang w:val="fr-FR" w:eastAsia="en-GB"/>
          </w:rPr>
          <w:t>https://www.etsi.org/deliver/etsi_ts/136100_136199/136112/15.00.00_60/ts_136112v150000p.pdf</w:t>
        </w:r>
      </w:hyperlink>
    </w:p>
    <w:p w14:paraId="1AA8CCE6" w14:textId="2881133D" w:rsidR="00E7385F" w:rsidRPr="0034407F" w:rsidRDefault="00E7385F" w:rsidP="00EA607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36.112-15.0.0 V1.0.0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721" w:history="1">
        <w:r w:rsidR="00CA65B2" w:rsidRPr="0034407F">
          <w:rPr>
            <w:rStyle w:val="Hyperlink"/>
            <w:sz w:val="18"/>
            <w:szCs w:val="18"/>
            <w:lang w:val="fr-FR" w:eastAsia="en-GB"/>
          </w:rPr>
          <w:t>https://members.tsdsi.in/index.php/s/S23CAqyCATfbm6w</w:t>
        </w:r>
      </w:hyperlink>
    </w:p>
    <w:p w14:paraId="58C9526B" w14:textId="4288B6EF" w:rsidR="00E7385F" w:rsidRPr="0034407F" w:rsidRDefault="00E7385F" w:rsidP="00EA607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TTAT.3G-36.112V15.0.0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2722" w:history="1">
        <w:r w:rsidR="00CA65B2" w:rsidRPr="0034407F">
          <w:rPr>
            <w:rStyle w:val="Hyperlink"/>
            <w:sz w:val="18"/>
            <w:szCs w:val="18"/>
            <w:lang w:val="fr-FR" w:eastAsia="en-GB"/>
          </w:rPr>
          <w:t>http://committee.tta.or.kr/data/ttasDown.jsp?kind=ttastd&amp;pk_num=TTAT.3G-36.112V15.0.0</w:t>
        </w:r>
      </w:hyperlink>
    </w:p>
    <w:p w14:paraId="3E6BBBEC" w14:textId="27BD1D78" w:rsidR="00E7385F" w:rsidRPr="00182533" w:rsidRDefault="006E0553" w:rsidP="00E7385F">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E7385F" w:rsidRPr="00182533">
        <w:rPr>
          <w:b/>
          <w:bCs/>
          <w:color w:val="000000"/>
          <w:sz w:val="18"/>
          <w:szCs w:val="18"/>
          <w:lang w:eastAsia="en-GB"/>
        </w:rPr>
        <w:t xml:space="preserve"> 16</w:t>
      </w:r>
    </w:p>
    <w:p w14:paraId="46151989" w14:textId="165C4A9D" w:rsidR="00E7385F" w:rsidRPr="00C34319" w:rsidRDefault="00E7385F" w:rsidP="00CA65B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STD-T120-36.112.V16.0.0</w:t>
      </w:r>
      <w:r w:rsidRPr="00C34319">
        <w:rPr>
          <w:color w:val="000000"/>
          <w:sz w:val="18"/>
          <w:szCs w:val="18"/>
          <w:lang w:val="en-GB" w:eastAsia="en-GB"/>
        </w:rPr>
        <w:tab/>
        <w:t>16.0.0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723" w:history="1">
        <w:r w:rsidR="00CA65B2" w:rsidRPr="00C34319">
          <w:rPr>
            <w:rStyle w:val="Hyperlink"/>
            <w:sz w:val="18"/>
            <w:szCs w:val="18"/>
            <w:lang w:val="en-GB" w:eastAsia="en-GB"/>
          </w:rPr>
          <w:t>https://www.arib.or.jp/english/html/overview/doc/T120_T23_SPECS/ARIB-STD-T120/Rel16/36/A36112-g00.pdf</w:t>
        </w:r>
      </w:hyperlink>
    </w:p>
    <w:p w14:paraId="32817D94" w14:textId="2C75383B" w:rsidR="00E7385F" w:rsidRPr="00701E42" w:rsidRDefault="00E7385F" w:rsidP="00EA607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ATIS.3GPP.36.112V1600</w:t>
      </w:r>
      <w:r w:rsidRPr="00701E42">
        <w:rPr>
          <w:color w:val="000000"/>
          <w:sz w:val="18"/>
          <w:szCs w:val="18"/>
          <w:lang w:val="en-GB" w:eastAsia="en-GB"/>
        </w:rPr>
        <w:tab/>
        <w:t>16.0.0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2724" w:history="1">
        <w:r w:rsidR="00CA65B2" w:rsidRPr="00701E42">
          <w:rPr>
            <w:rStyle w:val="Hyperlink"/>
            <w:sz w:val="18"/>
            <w:szCs w:val="18"/>
            <w:lang w:val="en-GB" w:eastAsia="en-GB"/>
          </w:rPr>
          <w:t>https://www.atis.org/3gpp-documents/Rel16/</w:t>
        </w:r>
      </w:hyperlink>
    </w:p>
    <w:p w14:paraId="2CBB6451" w14:textId="4747ECBA" w:rsidR="00E7385F" w:rsidRPr="00701E42" w:rsidRDefault="00E7385F" w:rsidP="00CA65B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CCSA.36.112V1600</w:t>
      </w:r>
      <w:r w:rsidRPr="00701E42">
        <w:rPr>
          <w:color w:val="000000"/>
          <w:sz w:val="18"/>
          <w:szCs w:val="18"/>
          <w:lang w:val="en-GB" w:eastAsia="en-GB"/>
        </w:rPr>
        <w:tab/>
        <w:t>16.0.0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/06/2020</w:t>
      </w:r>
      <w:r w:rsidRPr="00701E42">
        <w:rPr>
          <w:color w:val="000000"/>
          <w:sz w:val="18"/>
          <w:szCs w:val="18"/>
          <w:lang w:val="en-GB" w:eastAsia="en-GB"/>
        </w:rPr>
        <w:tab/>
      </w:r>
      <w:hyperlink r:id="rId2725" w:history="1">
        <w:r w:rsidR="00CA65B2" w:rsidRPr="00701E42">
          <w:rPr>
            <w:rStyle w:val="Hyperlink"/>
            <w:sz w:val="18"/>
            <w:szCs w:val="18"/>
            <w:lang w:val="en-GB" w:eastAsia="en-GB"/>
          </w:rPr>
          <w:t>https://www.ccsa.org.cn/api/portalsFile/downloadOldFile?type=19&amp;oldFileUrl=ITU-R/M.2012-6/CCSA.36.112V1600.doc</w:t>
        </w:r>
      </w:hyperlink>
    </w:p>
    <w:p w14:paraId="2C045131" w14:textId="00285833" w:rsidR="00E7385F" w:rsidRPr="0034407F" w:rsidRDefault="00E7385F" w:rsidP="00EA607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136 112</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/07/2020</w:t>
      </w:r>
      <w:r w:rsidRPr="0034407F">
        <w:rPr>
          <w:color w:val="000000"/>
          <w:sz w:val="18"/>
          <w:szCs w:val="18"/>
          <w:lang w:val="fr-FR" w:eastAsia="en-GB"/>
        </w:rPr>
        <w:tab/>
      </w:r>
      <w:hyperlink r:id="rId2726" w:history="1">
        <w:r w:rsidR="00CA65B2" w:rsidRPr="0034407F">
          <w:rPr>
            <w:rStyle w:val="Hyperlink"/>
            <w:sz w:val="18"/>
            <w:szCs w:val="18"/>
            <w:lang w:val="fr-FR" w:eastAsia="en-GB"/>
          </w:rPr>
          <w:t>https://www.etsi.org/deliver/etsi_ts/136100_136199/136112/16.00.00_60/ts_136112v160000p.pdf</w:t>
        </w:r>
      </w:hyperlink>
    </w:p>
    <w:p w14:paraId="3CAB8F81" w14:textId="388CF34F" w:rsidR="00E7385F" w:rsidRPr="0034407F" w:rsidRDefault="00E7385F" w:rsidP="00EA607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36.112-16.0.0 V1.0.0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727" w:history="1">
        <w:r w:rsidR="00CA65B2" w:rsidRPr="0034407F">
          <w:rPr>
            <w:rStyle w:val="Hyperlink"/>
            <w:sz w:val="18"/>
            <w:szCs w:val="18"/>
            <w:lang w:val="fr-FR" w:eastAsia="en-GB"/>
          </w:rPr>
          <w:t>https://members.tsdsi.in/index.php/s/mAKMSQbaNN4YJnW</w:t>
        </w:r>
      </w:hyperlink>
    </w:p>
    <w:p w14:paraId="1CAD2560" w14:textId="631BF087" w:rsidR="00E7385F" w:rsidRPr="0034407F" w:rsidRDefault="00E7385F" w:rsidP="00EA607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TTAT.3G-36.112V16.0.0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2728" w:history="1">
        <w:r w:rsidR="00CA65B2" w:rsidRPr="0034407F">
          <w:rPr>
            <w:rStyle w:val="Hyperlink"/>
            <w:sz w:val="18"/>
            <w:szCs w:val="18"/>
            <w:lang w:val="fr-FR" w:eastAsia="en-GB"/>
          </w:rPr>
          <w:t>http://committee.tta.or.kr/data/ttasDown.jsp?kind=ttastd&amp;pk_num=TTAT.3G-36.112V16.0.0</w:t>
        </w:r>
      </w:hyperlink>
    </w:p>
    <w:p w14:paraId="397FA1BA" w14:textId="5D799659" w:rsidR="00E7385F" w:rsidRPr="00182533" w:rsidRDefault="006E0553" w:rsidP="00EA607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E7385F" w:rsidRPr="00182533">
        <w:rPr>
          <w:b/>
          <w:bCs/>
          <w:color w:val="000000"/>
          <w:sz w:val="18"/>
          <w:szCs w:val="18"/>
          <w:lang w:eastAsia="en-GB"/>
        </w:rPr>
        <w:t xml:space="preserve"> 17</w:t>
      </w:r>
    </w:p>
    <w:p w14:paraId="706C2BD8" w14:textId="597FAF74" w:rsidR="00E7385F" w:rsidRPr="00C34319" w:rsidRDefault="00E7385F" w:rsidP="00CA65B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STD-T120-36.112.V17.0.0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729" w:history="1">
        <w:r w:rsidR="00CA65B2" w:rsidRPr="00C34319">
          <w:rPr>
            <w:rStyle w:val="Hyperlink"/>
            <w:sz w:val="18"/>
            <w:szCs w:val="18"/>
            <w:lang w:val="en-GB" w:eastAsia="en-GB"/>
          </w:rPr>
          <w:t>https://www.arib.or.jp/english/html/overview/doc/T120_T23_SPECS/ARIB-STD-T120/Rel17/36/A36112-h00.pdf</w:t>
        </w:r>
      </w:hyperlink>
    </w:p>
    <w:p w14:paraId="00DADE0E" w14:textId="141DB189" w:rsidR="00E7385F" w:rsidRPr="00701E42" w:rsidRDefault="00E7385F" w:rsidP="00EA607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ATIS.3GPP.36.112.V17.0.0</w:t>
      </w:r>
      <w:r w:rsidRPr="00701E42">
        <w:rPr>
          <w:color w:val="000000"/>
          <w:sz w:val="18"/>
          <w:szCs w:val="18"/>
          <w:lang w:val="en-GB" w:eastAsia="en-GB"/>
        </w:rPr>
        <w:tab/>
        <w:t>17.0.0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2730" w:history="1">
        <w:r w:rsidR="00CA65B2" w:rsidRPr="00701E42">
          <w:rPr>
            <w:rStyle w:val="Hyperlink"/>
            <w:sz w:val="18"/>
            <w:szCs w:val="18"/>
            <w:lang w:val="en-GB" w:eastAsia="en-GB"/>
          </w:rPr>
          <w:t>https://www.atis.org/3gpp-transpositions - Rel-17</w:t>
        </w:r>
      </w:hyperlink>
    </w:p>
    <w:p w14:paraId="678577CE" w14:textId="36F97F59" w:rsidR="00E7385F" w:rsidRPr="00701E42" w:rsidRDefault="00E7385F" w:rsidP="00CA65B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CCSA.36.112V1700</w:t>
      </w:r>
      <w:r w:rsidRPr="00701E42">
        <w:rPr>
          <w:color w:val="000000"/>
          <w:sz w:val="18"/>
          <w:szCs w:val="18"/>
          <w:lang w:val="en-GB" w:eastAsia="en-GB"/>
        </w:rPr>
        <w:tab/>
        <w:t>17.0.0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/03/2022</w:t>
      </w:r>
      <w:r w:rsidRPr="00701E42">
        <w:rPr>
          <w:color w:val="000000"/>
          <w:sz w:val="18"/>
          <w:szCs w:val="18"/>
          <w:lang w:val="en-GB" w:eastAsia="en-GB"/>
        </w:rPr>
        <w:tab/>
      </w:r>
      <w:hyperlink r:id="rId2731" w:history="1">
        <w:r w:rsidR="00CA65B2" w:rsidRPr="00701E42">
          <w:rPr>
            <w:rStyle w:val="Hyperlink"/>
            <w:sz w:val="18"/>
            <w:szCs w:val="18"/>
            <w:lang w:val="en-GB" w:eastAsia="en-GB"/>
          </w:rPr>
          <w:t>https://www.ccsa.org.cn/api/portalsFile/downloadOldFile?type=19&amp;oldFileUrl=ITU-R/M.2012-6/CCSA.36.112V1700.doc</w:t>
        </w:r>
      </w:hyperlink>
    </w:p>
    <w:p w14:paraId="065206F0" w14:textId="64CE52E8" w:rsidR="00E7385F" w:rsidRPr="0034407F" w:rsidRDefault="00E7385F" w:rsidP="00EA607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136 112</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27</w:t>
      </w:r>
      <w:r w:rsidR="00D63672" w:rsidRPr="0034407F">
        <w:rPr>
          <w:color w:val="000000"/>
          <w:sz w:val="18"/>
          <w:szCs w:val="18"/>
          <w:lang w:val="fr-FR" w:eastAsia="en-GB"/>
        </w:rPr>
        <w:t>/04/2022</w:t>
      </w:r>
      <w:r w:rsidRPr="0034407F">
        <w:rPr>
          <w:color w:val="000000"/>
          <w:sz w:val="18"/>
          <w:szCs w:val="18"/>
          <w:lang w:val="fr-FR" w:eastAsia="en-GB"/>
        </w:rPr>
        <w:tab/>
      </w:r>
      <w:hyperlink r:id="rId2732" w:history="1">
        <w:r w:rsidR="00CA65B2" w:rsidRPr="0034407F">
          <w:rPr>
            <w:rStyle w:val="Hyperlink"/>
            <w:sz w:val="18"/>
            <w:szCs w:val="18"/>
            <w:lang w:val="fr-FR" w:eastAsia="en-GB"/>
          </w:rPr>
          <w:t>https://www.etsi.org/deliver/etsi_ts/136100_136199/136112/17.00.00_60/ts_136112v170000p.pdf</w:t>
        </w:r>
      </w:hyperlink>
    </w:p>
    <w:p w14:paraId="13E0CFC0" w14:textId="38652A65" w:rsidR="00E7385F" w:rsidRPr="0034407F" w:rsidRDefault="00E7385F" w:rsidP="00EA607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36.112-17.0.0 V1.0.0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/07/2022</w:t>
      </w:r>
      <w:r w:rsidRPr="0034407F">
        <w:rPr>
          <w:color w:val="000000"/>
          <w:sz w:val="18"/>
          <w:szCs w:val="18"/>
          <w:lang w:val="fr-FR" w:eastAsia="en-GB"/>
        </w:rPr>
        <w:tab/>
      </w:r>
      <w:hyperlink r:id="rId2733" w:history="1">
        <w:r w:rsidR="00CA65B2" w:rsidRPr="0034407F">
          <w:rPr>
            <w:rStyle w:val="Hyperlink"/>
            <w:sz w:val="18"/>
            <w:szCs w:val="18"/>
            <w:lang w:val="fr-FR" w:eastAsia="en-GB"/>
          </w:rPr>
          <w:t>https://members.tsdsi.in/s/DNkiQPsrEpdrfPL</w:t>
        </w:r>
      </w:hyperlink>
    </w:p>
    <w:p w14:paraId="328EB2D2" w14:textId="09585854" w:rsidR="00E7385F" w:rsidRPr="0034407F" w:rsidRDefault="00E7385F" w:rsidP="00EA607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TTAT.3G-36.112V17.0.0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2734" w:history="1">
        <w:r w:rsidR="00CA65B2" w:rsidRPr="0034407F">
          <w:rPr>
            <w:rStyle w:val="Hyperlink"/>
            <w:sz w:val="18"/>
            <w:szCs w:val="18"/>
            <w:lang w:val="fr-FR" w:eastAsia="en-GB"/>
          </w:rPr>
          <w:t>http://committee.tta.or.kr/data/ttasDown.jsp?kind=ttastd&amp;pk_num=TTAT.3G-36.112V17.0.0</w:t>
        </w:r>
      </w:hyperlink>
    </w:p>
    <w:p w14:paraId="4EB301DA" w14:textId="77777777" w:rsidR="00C556AE" w:rsidRPr="00182533" w:rsidRDefault="00C556AE" w:rsidP="00C556AE">
      <w:pPr>
        <w:pStyle w:val="Heading4"/>
      </w:pPr>
      <w:r w:rsidRPr="00182533">
        <w:lastRenderedPageBreak/>
        <w:t>2.1.5.6</w:t>
      </w:r>
      <w:r w:rsidRPr="00182533">
        <w:tab/>
        <w:t>TS 36.113</w:t>
      </w:r>
    </w:p>
    <w:p w14:paraId="445ADDB0" w14:textId="77777777" w:rsidR="00C556AE" w:rsidRPr="00182533" w:rsidRDefault="00C556AE" w:rsidP="00C556AE">
      <w:pPr>
        <w:pStyle w:val="Headingb"/>
        <w:rPr>
          <w:lang w:eastAsia="zh-CN"/>
        </w:rPr>
      </w:pPr>
      <w:r w:rsidRPr="00182533">
        <w:rPr>
          <w:lang w:eastAsia="zh-CN"/>
        </w:rPr>
        <w:t>Acceso radioeléctrico terrenal universal evolucionado (E-UTRA); compatibilidad electromagnética (EMC) de la estación de base (BS) y el repetidor</w:t>
      </w:r>
    </w:p>
    <w:p w14:paraId="6CF78C71" w14:textId="7DD8C34B" w:rsidR="00C556AE" w:rsidRPr="00182533" w:rsidRDefault="00C556AE" w:rsidP="00C556AE">
      <w:pPr>
        <w:keepNext/>
        <w:keepLines/>
      </w:pPr>
      <w:r w:rsidRPr="00182533">
        <w:t>Este documento trata de la evaluación de las estaciones de base E-UTRA, repetidores y equipos auxiliares asociados en cuanto a su compatibilidad electromagnética (EMC). En este documento se especifican las condiciones de prueba aplicables, la evaluación de la calidad de funcionamiento y los criterios de la calidad de funcionamiento aplicables a las estaciones de base E</w:t>
      </w:r>
      <w:r w:rsidRPr="00182533">
        <w:noBreakHyphen/>
        <w:t>UTRA, repetidores y equipos auxiliares asociados que pertenezcan a alguna de las siguientes categorías: i) estaciones de base E-UTRA que satisfagan los requisitos de TS 36.104 y cuya conformidad con TS 36.141 haya quedado demostrada; ii) repetidores de FDD E-UTRA que satisfagan los requisitos de TS 36.106, cuya conformidad con TS 36.143 haya quedado demostrada. La clasificación de entornos utilizada en este documento es la de C</w:t>
      </w:r>
      <w:r w:rsidR="00B24DEB" w:rsidRPr="00182533">
        <w:t>EI</w:t>
      </w:r>
      <w:r w:rsidRPr="00182533">
        <w:t xml:space="preserve"> 61000-6-1 </w:t>
      </w:r>
      <w:r w:rsidR="00B24DEB">
        <w:t>y</w:t>
      </w:r>
      <w:r w:rsidRPr="00182533">
        <w:t xml:space="preserve"> C</w:t>
      </w:r>
      <w:r w:rsidR="00B24DEB" w:rsidRPr="00182533">
        <w:t>EI</w:t>
      </w:r>
      <w:r w:rsidRPr="00182533">
        <w:t> 61000</w:t>
      </w:r>
      <w:r w:rsidRPr="00182533">
        <w:noBreakHyphen/>
        <w:t>6</w:t>
      </w:r>
      <w:r w:rsidRPr="00182533">
        <w:noBreakHyphen/>
        <w:t>3. Los requisitos de EMC se han seleccionado para conseguir un nivel de compatibilidad de los aparatos que sea adecuado para entornos residenciales, comerciales y de industria ligera. No obstante, los niveles no contemplan los casos extremos que podrían presentarse en cualquier ubicación aun con baja probabilidad de suceso.</w:t>
      </w:r>
    </w:p>
    <w:p w14:paraId="306B8544" w14:textId="77777777" w:rsidR="00583D03" w:rsidRPr="00182533" w:rsidRDefault="00583D03" w:rsidP="00583D03">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61CE952C" w14:textId="1E108090" w:rsidR="00266FC7" w:rsidRPr="00182533" w:rsidRDefault="006E0553" w:rsidP="00882415">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266FC7" w:rsidRPr="00182533">
        <w:rPr>
          <w:b/>
          <w:bCs/>
          <w:color w:val="000000"/>
          <w:sz w:val="18"/>
          <w:szCs w:val="18"/>
          <w:lang w:eastAsia="en-GB"/>
        </w:rPr>
        <w:t xml:space="preserve"> 10</w:t>
      </w:r>
    </w:p>
    <w:p w14:paraId="4D3DB13E" w14:textId="71184167" w:rsidR="00266FC7" w:rsidRPr="00C34319" w:rsidRDefault="00266FC7" w:rsidP="0054263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STD-T120-36.113.V10.5.0</w:t>
      </w:r>
      <w:r w:rsidRPr="00C34319">
        <w:rPr>
          <w:color w:val="000000"/>
          <w:sz w:val="18"/>
          <w:szCs w:val="18"/>
          <w:lang w:val="en-GB" w:eastAsia="en-GB"/>
        </w:rPr>
        <w:tab/>
        <w:t>10.5.0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735" w:history="1">
        <w:r w:rsidR="00882415" w:rsidRPr="00C34319">
          <w:rPr>
            <w:rStyle w:val="Hyperlink"/>
            <w:sz w:val="18"/>
            <w:szCs w:val="18"/>
            <w:lang w:val="en-GB" w:eastAsia="en-GB"/>
          </w:rPr>
          <w:t>https://www.arib.or.jp/english/html/overview/doc/T120_T23_SPECS/ARIB-STD-T120/Rel10/36/A36113-a50.pdf</w:t>
        </w:r>
      </w:hyperlink>
    </w:p>
    <w:p w14:paraId="52C585D1" w14:textId="5E8162F1" w:rsidR="00266FC7" w:rsidRPr="00701E42" w:rsidRDefault="00266FC7" w:rsidP="0054263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ATIS.3GPP.36.113V1050</w:t>
      </w:r>
      <w:r w:rsidRPr="00701E42">
        <w:rPr>
          <w:color w:val="000000"/>
          <w:sz w:val="18"/>
          <w:szCs w:val="18"/>
          <w:lang w:val="en-GB" w:eastAsia="en-GB"/>
        </w:rPr>
        <w:tab/>
        <w:t>10.5.0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2736" w:history="1">
        <w:r w:rsidR="00882415" w:rsidRPr="00701E42">
          <w:rPr>
            <w:rStyle w:val="Hyperlink"/>
            <w:sz w:val="18"/>
            <w:szCs w:val="18"/>
            <w:lang w:val="en-GB" w:eastAsia="en-GB"/>
          </w:rPr>
          <w:t>https://www.atis.org/3gpp-documents/Rel99-14/</w:t>
        </w:r>
      </w:hyperlink>
    </w:p>
    <w:p w14:paraId="7EAB8B26" w14:textId="6EA1C12B" w:rsidR="00266FC7" w:rsidRPr="00701E42" w:rsidRDefault="00266FC7" w:rsidP="0054263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CCSA.36.113V1050</w:t>
      </w:r>
      <w:r w:rsidRPr="00701E42">
        <w:rPr>
          <w:color w:val="000000"/>
          <w:sz w:val="18"/>
          <w:szCs w:val="18"/>
          <w:lang w:val="en-GB" w:eastAsia="en-GB"/>
        </w:rPr>
        <w:tab/>
        <w:t>10.5.0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FF412E" w:rsidRPr="00701E42">
        <w:rPr>
          <w:color w:val="000000"/>
          <w:sz w:val="18"/>
          <w:szCs w:val="18"/>
          <w:lang w:val="en-GB" w:eastAsia="en-GB"/>
        </w:rPr>
        <w:t>/</w:t>
      </w:r>
      <w:r w:rsidRPr="00701E42">
        <w:rPr>
          <w:color w:val="000000"/>
          <w:sz w:val="18"/>
          <w:szCs w:val="18"/>
          <w:lang w:val="en-GB" w:eastAsia="en-GB"/>
        </w:rPr>
        <w:t>06</w:t>
      </w:r>
      <w:r w:rsidR="00FF412E" w:rsidRPr="00701E42">
        <w:rPr>
          <w:color w:val="000000"/>
          <w:sz w:val="18"/>
          <w:szCs w:val="18"/>
          <w:lang w:val="en-GB" w:eastAsia="en-GB"/>
        </w:rPr>
        <w:t>/</w:t>
      </w:r>
      <w:r w:rsidRPr="00701E42">
        <w:rPr>
          <w:color w:val="000000"/>
          <w:sz w:val="18"/>
          <w:szCs w:val="18"/>
          <w:lang w:val="en-GB" w:eastAsia="en-GB"/>
        </w:rPr>
        <w:t>2012</w:t>
      </w:r>
      <w:r w:rsidRPr="00701E42">
        <w:rPr>
          <w:color w:val="000000"/>
          <w:sz w:val="18"/>
          <w:szCs w:val="18"/>
          <w:lang w:val="en-GB" w:eastAsia="en-GB"/>
        </w:rPr>
        <w:tab/>
      </w:r>
      <w:hyperlink r:id="rId2737" w:history="1">
        <w:r w:rsidR="00882415" w:rsidRPr="00701E42">
          <w:rPr>
            <w:rStyle w:val="Hyperlink"/>
            <w:sz w:val="18"/>
            <w:szCs w:val="18"/>
            <w:lang w:val="en-GB" w:eastAsia="en-GB"/>
          </w:rPr>
          <w:t>https://www.ccsa.org.cn/api/portalsFile/downloadOldFile?type=19&amp;oldFileUrl=ITU-R/M.2012-6/CCSA.36.113V1050.doc</w:t>
        </w:r>
      </w:hyperlink>
    </w:p>
    <w:p w14:paraId="1606240C" w14:textId="6D94F297" w:rsidR="00266FC7" w:rsidRPr="0034407F" w:rsidRDefault="00266FC7" w:rsidP="0054263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136 113</w:t>
      </w:r>
      <w:r w:rsidRPr="0034407F">
        <w:rPr>
          <w:color w:val="000000"/>
          <w:sz w:val="18"/>
          <w:szCs w:val="18"/>
          <w:lang w:val="fr-FR" w:eastAsia="en-GB"/>
        </w:rPr>
        <w:tab/>
        <w:t>10.5.0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FF412E" w:rsidRPr="0034407F">
        <w:rPr>
          <w:color w:val="000000"/>
          <w:sz w:val="18"/>
          <w:szCs w:val="18"/>
          <w:lang w:val="fr-FR" w:eastAsia="en-GB"/>
        </w:rPr>
        <w:t>/</w:t>
      </w:r>
      <w:r w:rsidRPr="0034407F">
        <w:rPr>
          <w:color w:val="000000"/>
          <w:sz w:val="18"/>
          <w:szCs w:val="18"/>
          <w:lang w:val="fr-FR" w:eastAsia="en-GB"/>
        </w:rPr>
        <w:t>07</w:t>
      </w:r>
      <w:r w:rsidR="00FF412E" w:rsidRPr="0034407F">
        <w:rPr>
          <w:color w:val="000000"/>
          <w:sz w:val="18"/>
          <w:szCs w:val="18"/>
          <w:lang w:val="fr-FR" w:eastAsia="en-GB"/>
        </w:rPr>
        <w:t>/</w:t>
      </w:r>
      <w:r w:rsidRPr="0034407F">
        <w:rPr>
          <w:color w:val="000000"/>
          <w:sz w:val="18"/>
          <w:szCs w:val="18"/>
          <w:lang w:val="fr-FR" w:eastAsia="en-GB"/>
        </w:rPr>
        <w:t>2012</w:t>
      </w:r>
      <w:r w:rsidRPr="0034407F">
        <w:rPr>
          <w:color w:val="000000"/>
          <w:sz w:val="18"/>
          <w:szCs w:val="18"/>
          <w:lang w:val="fr-FR" w:eastAsia="en-GB"/>
        </w:rPr>
        <w:tab/>
      </w:r>
      <w:hyperlink r:id="rId2738" w:history="1">
        <w:r w:rsidR="00882415" w:rsidRPr="0034407F">
          <w:rPr>
            <w:rStyle w:val="Hyperlink"/>
            <w:sz w:val="18"/>
            <w:szCs w:val="18"/>
            <w:lang w:val="fr-FR" w:eastAsia="en-GB"/>
          </w:rPr>
          <w:t>https://www.etsi.org/deliver/etsi_ts/136100_136199/136113/10.05.00_60/ts_136113v100500p.pdf</w:t>
        </w:r>
      </w:hyperlink>
    </w:p>
    <w:p w14:paraId="04A1A1ED" w14:textId="6531311E" w:rsidR="00266FC7" w:rsidRPr="0034407F" w:rsidRDefault="00266FC7" w:rsidP="0054263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36.113-10.5.0 V1.0.0</w:t>
      </w:r>
      <w:r w:rsidRPr="0034407F">
        <w:rPr>
          <w:color w:val="000000"/>
          <w:sz w:val="18"/>
          <w:szCs w:val="18"/>
          <w:lang w:val="fr-FR" w:eastAsia="en-GB"/>
        </w:rPr>
        <w:tab/>
        <w:t>10.5.0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739" w:history="1">
        <w:r w:rsidR="00882415" w:rsidRPr="0034407F">
          <w:rPr>
            <w:rStyle w:val="Hyperlink"/>
            <w:sz w:val="18"/>
            <w:szCs w:val="18"/>
            <w:lang w:val="fr-FR" w:eastAsia="en-GB"/>
          </w:rPr>
          <w:t>https://members.tsdsi.in/index.php/s/7PCn6dD3r5joj8e</w:t>
        </w:r>
      </w:hyperlink>
    </w:p>
    <w:p w14:paraId="47CDB21A" w14:textId="6D4D7067" w:rsidR="00266FC7" w:rsidRPr="0034407F" w:rsidRDefault="00266FC7" w:rsidP="0054263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TTAT.3G-36.113V10.5.0</w:t>
      </w:r>
      <w:r w:rsidRPr="0034407F">
        <w:rPr>
          <w:color w:val="000000"/>
          <w:sz w:val="18"/>
          <w:szCs w:val="18"/>
          <w:lang w:val="fr-FR" w:eastAsia="en-GB"/>
        </w:rPr>
        <w:tab/>
        <w:t>10.5.0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2740" w:history="1">
        <w:r w:rsidR="00882415" w:rsidRPr="0034407F">
          <w:rPr>
            <w:rStyle w:val="Hyperlink"/>
            <w:sz w:val="18"/>
            <w:szCs w:val="18"/>
            <w:lang w:val="fr-FR" w:eastAsia="en-GB"/>
          </w:rPr>
          <w:t>http://committee.tta.or.kr/data/ttasDown.jsp?kind=ttastd&amp;pk_num=TTAT.3G-36.113V10.5.0</w:t>
        </w:r>
      </w:hyperlink>
      <w:r w:rsidR="00882415" w:rsidRPr="0034407F">
        <w:rPr>
          <w:color w:val="000000"/>
          <w:sz w:val="18"/>
          <w:szCs w:val="18"/>
          <w:lang w:val="fr-FR" w:eastAsia="en-GB"/>
        </w:rPr>
        <w:t xml:space="preserve"> </w:t>
      </w:r>
    </w:p>
    <w:p w14:paraId="39366158" w14:textId="52EDDFA9" w:rsidR="00266FC7" w:rsidRPr="00182533" w:rsidRDefault="006E0553" w:rsidP="00882415">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266FC7" w:rsidRPr="00182533">
        <w:rPr>
          <w:b/>
          <w:bCs/>
          <w:color w:val="000000"/>
          <w:sz w:val="18"/>
          <w:szCs w:val="18"/>
          <w:lang w:eastAsia="en-GB"/>
        </w:rPr>
        <w:t xml:space="preserve"> 11</w:t>
      </w:r>
    </w:p>
    <w:p w14:paraId="764134E6" w14:textId="547B9CBF" w:rsidR="00266FC7" w:rsidRPr="00C34319" w:rsidRDefault="00266FC7" w:rsidP="0054263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STD-T120-36.113.V11.3.0</w:t>
      </w:r>
      <w:r w:rsidRPr="00C34319">
        <w:rPr>
          <w:color w:val="000000"/>
          <w:sz w:val="18"/>
          <w:szCs w:val="18"/>
          <w:lang w:val="en-GB" w:eastAsia="en-GB"/>
        </w:rPr>
        <w:tab/>
        <w:t>11.3.0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741" w:history="1">
        <w:r w:rsidR="00882415" w:rsidRPr="00C34319">
          <w:rPr>
            <w:rStyle w:val="Hyperlink"/>
            <w:sz w:val="18"/>
            <w:szCs w:val="18"/>
            <w:lang w:val="en-GB" w:eastAsia="en-GB"/>
          </w:rPr>
          <w:t>https://www.arib.or.jp/english/html/overview/doc/T120_T23_SPECS/ARIB-STD-T120/Rel11/36/A36113-b30.pdf</w:t>
        </w:r>
      </w:hyperlink>
    </w:p>
    <w:p w14:paraId="3E9743C8" w14:textId="21D41A05" w:rsidR="00266FC7" w:rsidRPr="00701E42" w:rsidRDefault="00266FC7" w:rsidP="0054263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ATIS.3GPP.36.113V1130</w:t>
      </w:r>
      <w:r w:rsidRPr="00701E42">
        <w:rPr>
          <w:color w:val="000000"/>
          <w:sz w:val="18"/>
          <w:szCs w:val="18"/>
          <w:lang w:val="en-GB" w:eastAsia="en-GB"/>
        </w:rPr>
        <w:tab/>
        <w:t>11.3.0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2742" w:history="1">
        <w:r w:rsidR="00882415" w:rsidRPr="00701E42">
          <w:rPr>
            <w:rStyle w:val="Hyperlink"/>
            <w:sz w:val="18"/>
            <w:szCs w:val="18"/>
            <w:lang w:val="en-GB" w:eastAsia="en-GB"/>
          </w:rPr>
          <w:t>https://www.atis.org/3gpp-documents/Rel99-14/</w:t>
        </w:r>
      </w:hyperlink>
    </w:p>
    <w:p w14:paraId="4C101C9B" w14:textId="271C6903" w:rsidR="00266FC7" w:rsidRPr="00701E42" w:rsidRDefault="00266FC7" w:rsidP="0054263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CCSA.36.113V1130</w:t>
      </w:r>
      <w:r w:rsidRPr="00701E42">
        <w:rPr>
          <w:color w:val="000000"/>
          <w:sz w:val="18"/>
          <w:szCs w:val="18"/>
          <w:lang w:val="en-GB" w:eastAsia="en-GB"/>
        </w:rPr>
        <w:tab/>
        <w:t>11.3.0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/12/2014</w:t>
      </w:r>
      <w:r w:rsidRPr="00701E42">
        <w:rPr>
          <w:color w:val="000000"/>
          <w:sz w:val="18"/>
          <w:szCs w:val="18"/>
          <w:lang w:val="en-GB" w:eastAsia="en-GB"/>
        </w:rPr>
        <w:tab/>
      </w:r>
      <w:hyperlink r:id="rId2743" w:history="1">
        <w:r w:rsidR="00882415" w:rsidRPr="00701E42">
          <w:rPr>
            <w:rStyle w:val="Hyperlink"/>
            <w:sz w:val="18"/>
            <w:szCs w:val="18"/>
            <w:lang w:val="en-GB" w:eastAsia="en-GB"/>
          </w:rPr>
          <w:t>https://www.ccsa.org.cn/api/portalsFile/downloadOldFile?type=19&amp;oldFileUrl=ITU-R/M.2012-6/CCSA.36.113V1130.doc</w:t>
        </w:r>
      </w:hyperlink>
    </w:p>
    <w:p w14:paraId="2126550E" w14:textId="163D422F" w:rsidR="00266FC7" w:rsidRPr="0034407F" w:rsidRDefault="00266FC7" w:rsidP="0054263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136 113</w:t>
      </w:r>
      <w:r w:rsidRPr="0034407F">
        <w:rPr>
          <w:color w:val="000000"/>
          <w:sz w:val="18"/>
          <w:szCs w:val="18"/>
          <w:lang w:val="fr-FR" w:eastAsia="en-GB"/>
        </w:rPr>
        <w:tab/>
        <w:t>11.3.0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03</w:t>
      </w:r>
      <w:r w:rsidR="00D63672" w:rsidRPr="0034407F">
        <w:rPr>
          <w:color w:val="000000"/>
          <w:sz w:val="18"/>
          <w:szCs w:val="18"/>
          <w:lang w:val="fr-FR" w:eastAsia="en-GB"/>
        </w:rPr>
        <w:t>/02/2015</w:t>
      </w:r>
      <w:r w:rsidRPr="0034407F">
        <w:rPr>
          <w:color w:val="000000"/>
          <w:sz w:val="18"/>
          <w:szCs w:val="18"/>
          <w:lang w:val="fr-FR" w:eastAsia="en-GB"/>
        </w:rPr>
        <w:tab/>
      </w:r>
      <w:hyperlink r:id="rId2744" w:history="1">
        <w:r w:rsidR="00882415" w:rsidRPr="0034407F">
          <w:rPr>
            <w:rStyle w:val="Hyperlink"/>
            <w:sz w:val="18"/>
            <w:szCs w:val="18"/>
            <w:lang w:val="fr-FR" w:eastAsia="en-GB"/>
          </w:rPr>
          <w:t>https://www.etsi.org/deliver/etsi_ts/136100_136199/136113/11.03.00_60/ts_136113v110300p.pdf</w:t>
        </w:r>
      </w:hyperlink>
    </w:p>
    <w:p w14:paraId="5699BF65" w14:textId="322E089B" w:rsidR="00266FC7" w:rsidRPr="0034407F" w:rsidRDefault="00266FC7" w:rsidP="0054263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36.113-11.3.0 V1.0.0</w:t>
      </w:r>
      <w:r w:rsidRPr="0034407F">
        <w:rPr>
          <w:color w:val="000000"/>
          <w:sz w:val="18"/>
          <w:szCs w:val="18"/>
          <w:lang w:val="fr-FR" w:eastAsia="en-GB"/>
        </w:rPr>
        <w:tab/>
        <w:t>11.3.0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745" w:history="1">
        <w:r w:rsidR="00882415" w:rsidRPr="0034407F">
          <w:rPr>
            <w:rStyle w:val="Hyperlink"/>
            <w:sz w:val="18"/>
            <w:szCs w:val="18"/>
            <w:lang w:val="fr-FR" w:eastAsia="en-GB"/>
          </w:rPr>
          <w:t>https://members.tsdsi.in/index.php/s/6Mfwgax8qs9aFdA</w:t>
        </w:r>
      </w:hyperlink>
    </w:p>
    <w:p w14:paraId="63506034" w14:textId="312CF2F6" w:rsidR="00266FC7" w:rsidRPr="0034407F" w:rsidRDefault="00266FC7" w:rsidP="0054263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TTAT.3G-36.113V11.3.0</w:t>
      </w:r>
      <w:r w:rsidRPr="0034407F">
        <w:rPr>
          <w:color w:val="000000"/>
          <w:sz w:val="18"/>
          <w:szCs w:val="18"/>
          <w:lang w:val="fr-FR" w:eastAsia="en-GB"/>
        </w:rPr>
        <w:tab/>
        <w:t>11.3.0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2746" w:history="1">
        <w:r w:rsidR="00882415" w:rsidRPr="0034407F">
          <w:rPr>
            <w:rStyle w:val="Hyperlink"/>
            <w:sz w:val="18"/>
            <w:szCs w:val="18"/>
            <w:lang w:val="fr-FR" w:eastAsia="en-GB"/>
          </w:rPr>
          <w:t>http://committee.tta.or.kr/data/ttasDown.jsp?kind=ttastd&amp;pk_num=TTAT.3G-36.113V11.3.0</w:t>
        </w:r>
      </w:hyperlink>
    </w:p>
    <w:p w14:paraId="1D8794EB" w14:textId="5DB2D0DD" w:rsidR="00266FC7" w:rsidRPr="00182533" w:rsidRDefault="006E0553" w:rsidP="00266FC7">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266FC7" w:rsidRPr="00182533">
        <w:rPr>
          <w:b/>
          <w:bCs/>
          <w:color w:val="000000"/>
          <w:sz w:val="18"/>
          <w:szCs w:val="18"/>
          <w:lang w:eastAsia="en-GB"/>
        </w:rPr>
        <w:t xml:space="preserve"> 12</w:t>
      </w:r>
    </w:p>
    <w:p w14:paraId="7568AFAB" w14:textId="5DB75E38" w:rsidR="00266FC7" w:rsidRPr="00C34319" w:rsidRDefault="00266FC7" w:rsidP="0054263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STD-T120-36.113.V12.3.0</w:t>
      </w:r>
      <w:r w:rsidRPr="00C34319">
        <w:rPr>
          <w:color w:val="000000"/>
          <w:sz w:val="18"/>
          <w:szCs w:val="18"/>
          <w:lang w:val="en-GB" w:eastAsia="en-GB"/>
        </w:rPr>
        <w:tab/>
        <w:t>12.3.0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747" w:history="1">
        <w:r w:rsidR="00882415" w:rsidRPr="00C34319">
          <w:rPr>
            <w:rStyle w:val="Hyperlink"/>
            <w:sz w:val="18"/>
            <w:szCs w:val="18"/>
            <w:lang w:val="en-GB" w:eastAsia="en-GB"/>
          </w:rPr>
          <w:t>https://www.arib.or.jp/english/html/overview/doc/T120_T23_SPECS/ARIB-STD-T120/Rel12/36/A36113-c30.pdf</w:t>
        </w:r>
      </w:hyperlink>
    </w:p>
    <w:p w14:paraId="4C282B15" w14:textId="64DFFF24" w:rsidR="00266FC7" w:rsidRPr="00701E42" w:rsidRDefault="00266FC7" w:rsidP="0054263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ATIS.3GPP.36.113V1230</w:t>
      </w:r>
      <w:r w:rsidRPr="00701E42">
        <w:rPr>
          <w:color w:val="000000"/>
          <w:sz w:val="18"/>
          <w:szCs w:val="18"/>
          <w:lang w:val="en-GB" w:eastAsia="en-GB"/>
        </w:rPr>
        <w:tab/>
        <w:t>12.3.0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2748" w:history="1">
        <w:r w:rsidR="00882415" w:rsidRPr="00701E42">
          <w:rPr>
            <w:rStyle w:val="Hyperlink"/>
            <w:sz w:val="18"/>
            <w:szCs w:val="18"/>
            <w:lang w:val="en-GB" w:eastAsia="en-GB"/>
          </w:rPr>
          <w:t>https://www.atis.org/3gpp-documents/Rel99-14/</w:t>
        </w:r>
      </w:hyperlink>
    </w:p>
    <w:p w14:paraId="3C099720" w14:textId="31C522E2" w:rsidR="00266FC7" w:rsidRPr="00701E42" w:rsidRDefault="00266FC7" w:rsidP="0054263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CCSA.36.113V1230</w:t>
      </w:r>
      <w:r w:rsidRPr="00701E42">
        <w:rPr>
          <w:color w:val="000000"/>
          <w:sz w:val="18"/>
          <w:szCs w:val="18"/>
          <w:lang w:val="en-GB" w:eastAsia="en-GB"/>
        </w:rPr>
        <w:tab/>
        <w:t>12.3.0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/12/2014</w:t>
      </w:r>
      <w:r w:rsidRPr="00701E42">
        <w:rPr>
          <w:color w:val="000000"/>
          <w:sz w:val="18"/>
          <w:szCs w:val="18"/>
          <w:lang w:val="en-GB" w:eastAsia="en-GB"/>
        </w:rPr>
        <w:tab/>
      </w:r>
      <w:hyperlink r:id="rId2749" w:history="1">
        <w:r w:rsidR="00882415" w:rsidRPr="00701E42">
          <w:rPr>
            <w:rStyle w:val="Hyperlink"/>
            <w:sz w:val="18"/>
            <w:szCs w:val="18"/>
            <w:lang w:val="en-GB" w:eastAsia="en-GB"/>
          </w:rPr>
          <w:t>https://www.ccsa.org.cn/api/portalsFile/downloadOldFile?type=19&amp;oldFileUrl=ITU-R/M.2012-6/CCSA.36.113V1230.doc</w:t>
        </w:r>
      </w:hyperlink>
    </w:p>
    <w:p w14:paraId="56F77FF0" w14:textId="61C03D96" w:rsidR="00266FC7" w:rsidRPr="0034407F" w:rsidRDefault="00266FC7" w:rsidP="0054263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136 113</w:t>
      </w:r>
      <w:r w:rsidRPr="0034407F">
        <w:rPr>
          <w:color w:val="000000"/>
          <w:sz w:val="18"/>
          <w:szCs w:val="18"/>
          <w:lang w:val="fr-FR" w:eastAsia="en-GB"/>
        </w:rPr>
        <w:tab/>
        <w:t>12.3.0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03</w:t>
      </w:r>
      <w:r w:rsidR="00D63672" w:rsidRPr="0034407F">
        <w:rPr>
          <w:color w:val="000000"/>
          <w:sz w:val="18"/>
          <w:szCs w:val="18"/>
          <w:lang w:val="fr-FR" w:eastAsia="en-GB"/>
        </w:rPr>
        <w:t>/02/2015</w:t>
      </w:r>
      <w:r w:rsidRPr="0034407F">
        <w:rPr>
          <w:color w:val="000000"/>
          <w:sz w:val="18"/>
          <w:szCs w:val="18"/>
          <w:lang w:val="fr-FR" w:eastAsia="en-GB"/>
        </w:rPr>
        <w:tab/>
      </w:r>
      <w:hyperlink r:id="rId2750" w:history="1">
        <w:r w:rsidR="00882415" w:rsidRPr="0034407F">
          <w:rPr>
            <w:rStyle w:val="Hyperlink"/>
            <w:sz w:val="18"/>
            <w:szCs w:val="18"/>
            <w:lang w:val="fr-FR" w:eastAsia="en-GB"/>
          </w:rPr>
          <w:t>https://www.etsi.org/deliver/etsi_ts/136100_136199/136113/12.03.00_60/ts_136113v120300p.pdf</w:t>
        </w:r>
      </w:hyperlink>
    </w:p>
    <w:p w14:paraId="6FF407CE" w14:textId="72C493A6" w:rsidR="00266FC7" w:rsidRPr="0034407F" w:rsidRDefault="00266FC7" w:rsidP="0054263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36.113-12.3.0 V1.0.0</w:t>
      </w:r>
      <w:r w:rsidRPr="0034407F">
        <w:rPr>
          <w:color w:val="000000"/>
          <w:sz w:val="18"/>
          <w:szCs w:val="18"/>
          <w:lang w:val="fr-FR" w:eastAsia="en-GB"/>
        </w:rPr>
        <w:tab/>
        <w:t>12.3.0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751" w:history="1">
        <w:r w:rsidR="00882415" w:rsidRPr="0034407F">
          <w:rPr>
            <w:rStyle w:val="Hyperlink"/>
            <w:sz w:val="18"/>
            <w:szCs w:val="18"/>
            <w:lang w:val="fr-FR" w:eastAsia="en-GB"/>
          </w:rPr>
          <w:t>https://members.tsdsi.in/index.php/s/nfYHcy4zzs5XE2Q</w:t>
        </w:r>
      </w:hyperlink>
    </w:p>
    <w:p w14:paraId="7FDC6012" w14:textId="62590383" w:rsidR="00266FC7" w:rsidRPr="0034407F" w:rsidRDefault="00266FC7" w:rsidP="0054263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TTAT.3G-36.113V12.3.0</w:t>
      </w:r>
      <w:r w:rsidRPr="0034407F">
        <w:rPr>
          <w:color w:val="000000"/>
          <w:sz w:val="18"/>
          <w:szCs w:val="18"/>
          <w:lang w:val="fr-FR" w:eastAsia="en-GB"/>
        </w:rPr>
        <w:tab/>
        <w:t>12.3.0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2752" w:history="1">
        <w:r w:rsidR="00882415" w:rsidRPr="0034407F">
          <w:rPr>
            <w:rStyle w:val="Hyperlink"/>
            <w:sz w:val="18"/>
            <w:szCs w:val="18"/>
            <w:lang w:val="fr-FR" w:eastAsia="en-GB"/>
          </w:rPr>
          <w:t>http://committee.tta.or.kr/data/ttasDown.jsp?kind=ttastd&amp;pk_num=TTAT.3G-36.113V12.3.0</w:t>
        </w:r>
      </w:hyperlink>
    </w:p>
    <w:p w14:paraId="445E84A8" w14:textId="7A496E55" w:rsidR="00266FC7" w:rsidRPr="00182533" w:rsidRDefault="006E0553" w:rsidP="00882415">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266FC7" w:rsidRPr="00182533">
        <w:rPr>
          <w:b/>
          <w:bCs/>
          <w:color w:val="000000"/>
          <w:sz w:val="18"/>
          <w:szCs w:val="18"/>
          <w:lang w:eastAsia="en-GB"/>
        </w:rPr>
        <w:t xml:space="preserve"> 13</w:t>
      </w:r>
    </w:p>
    <w:p w14:paraId="7913ED15" w14:textId="3B9552B5" w:rsidR="00266FC7" w:rsidRPr="00C34319" w:rsidRDefault="00266FC7" w:rsidP="0054263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STD-T120-36.113.V13.3.0</w:t>
      </w:r>
      <w:r w:rsidRPr="00C34319">
        <w:rPr>
          <w:color w:val="000000"/>
          <w:sz w:val="18"/>
          <w:szCs w:val="18"/>
          <w:lang w:val="en-GB" w:eastAsia="en-GB"/>
        </w:rPr>
        <w:tab/>
        <w:t>13.3.0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753" w:history="1">
        <w:r w:rsidR="00882415" w:rsidRPr="00C34319">
          <w:rPr>
            <w:rStyle w:val="Hyperlink"/>
            <w:sz w:val="18"/>
            <w:szCs w:val="18"/>
            <w:lang w:val="en-GB" w:eastAsia="en-GB"/>
          </w:rPr>
          <w:t>https://www.arib.or.jp/english/html/overview/doc/T120_T23_SPECS/ARIB-STD-T120/Rel13/36/A36113-d30.pdf</w:t>
        </w:r>
      </w:hyperlink>
    </w:p>
    <w:p w14:paraId="0C7B267C" w14:textId="2889B0A1" w:rsidR="00266FC7" w:rsidRPr="00701E42" w:rsidRDefault="00266FC7" w:rsidP="0054263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ATIS.3GPP.36.113V1330</w:t>
      </w:r>
      <w:r w:rsidRPr="00701E42">
        <w:rPr>
          <w:color w:val="000000"/>
          <w:sz w:val="18"/>
          <w:szCs w:val="18"/>
          <w:lang w:val="en-GB" w:eastAsia="en-GB"/>
        </w:rPr>
        <w:tab/>
        <w:t>13.3.0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2754" w:history="1">
        <w:r w:rsidR="00882415" w:rsidRPr="00701E42">
          <w:rPr>
            <w:rStyle w:val="Hyperlink"/>
            <w:sz w:val="18"/>
            <w:szCs w:val="18"/>
            <w:lang w:val="en-GB" w:eastAsia="en-GB"/>
          </w:rPr>
          <w:t>https://www.atis.org/3gpp-documents/Rel99-14/</w:t>
        </w:r>
      </w:hyperlink>
    </w:p>
    <w:p w14:paraId="6B800D3B" w14:textId="08FB4425" w:rsidR="00266FC7" w:rsidRPr="00701E42" w:rsidRDefault="00266FC7" w:rsidP="0054263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CCSA.36.113V1330</w:t>
      </w:r>
      <w:r w:rsidRPr="00701E42">
        <w:rPr>
          <w:color w:val="000000"/>
          <w:sz w:val="18"/>
          <w:szCs w:val="18"/>
          <w:lang w:val="en-GB" w:eastAsia="en-GB"/>
        </w:rPr>
        <w:tab/>
        <w:t>13.3.0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/12/2016</w:t>
      </w:r>
      <w:r w:rsidRPr="00701E42">
        <w:rPr>
          <w:color w:val="000000"/>
          <w:sz w:val="18"/>
          <w:szCs w:val="18"/>
          <w:lang w:val="en-GB" w:eastAsia="en-GB"/>
        </w:rPr>
        <w:tab/>
      </w:r>
      <w:hyperlink r:id="rId2755" w:history="1">
        <w:r w:rsidR="00882415" w:rsidRPr="00701E42">
          <w:rPr>
            <w:rStyle w:val="Hyperlink"/>
            <w:sz w:val="18"/>
            <w:szCs w:val="18"/>
            <w:lang w:val="en-GB" w:eastAsia="en-GB"/>
          </w:rPr>
          <w:t>https://www.ccsa.org.cn/api/portalsFile/downloadOldFile?type=19&amp;oldFileUrl=ITU-R/M.2012-6/CCSA.36.113V1330.doc</w:t>
        </w:r>
      </w:hyperlink>
    </w:p>
    <w:p w14:paraId="2A887464" w14:textId="6B3DD7B7" w:rsidR="00266FC7" w:rsidRPr="0034407F" w:rsidRDefault="00266FC7" w:rsidP="0054263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136 113</w:t>
      </w:r>
      <w:r w:rsidRPr="0034407F">
        <w:rPr>
          <w:color w:val="000000"/>
          <w:sz w:val="18"/>
          <w:szCs w:val="18"/>
          <w:lang w:val="fr-FR" w:eastAsia="en-GB"/>
        </w:rPr>
        <w:tab/>
        <w:t>13.3.0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26</w:t>
      </w:r>
      <w:r w:rsidR="00D63672" w:rsidRPr="0034407F">
        <w:rPr>
          <w:color w:val="000000"/>
          <w:sz w:val="18"/>
          <w:szCs w:val="18"/>
          <w:lang w:val="fr-FR" w:eastAsia="en-GB"/>
        </w:rPr>
        <w:t>/01/2017</w:t>
      </w:r>
      <w:r w:rsidRPr="0034407F">
        <w:rPr>
          <w:color w:val="000000"/>
          <w:sz w:val="18"/>
          <w:szCs w:val="18"/>
          <w:lang w:val="fr-FR" w:eastAsia="en-GB"/>
        </w:rPr>
        <w:tab/>
      </w:r>
      <w:hyperlink r:id="rId2756" w:history="1">
        <w:r w:rsidR="00882415" w:rsidRPr="0034407F">
          <w:rPr>
            <w:rStyle w:val="Hyperlink"/>
            <w:sz w:val="18"/>
            <w:szCs w:val="18"/>
            <w:lang w:val="fr-FR" w:eastAsia="en-GB"/>
          </w:rPr>
          <w:t>https://www.etsi.org/deliver/etsi_ts/136100_136199/136113/13.03.00_60/ts_136113v130300p.pdf</w:t>
        </w:r>
      </w:hyperlink>
    </w:p>
    <w:p w14:paraId="4FE5DFCB" w14:textId="3F509B3C" w:rsidR="00266FC7" w:rsidRPr="0034407F" w:rsidRDefault="00266FC7" w:rsidP="0054263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36.113-13.3.0 V1.0.0</w:t>
      </w:r>
      <w:r w:rsidRPr="0034407F">
        <w:rPr>
          <w:color w:val="000000"/>
          <w:sz w:val="18"/>
          <w:szCs w:val="18"/>
          <w:lang w:val="fr-FR" w:eastAsia="en-GB"/>
        </w:rPr>
        <w:tab/>
        <w:t>13.3.0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757" w:history="1">
        <w:r w:rsidR="00882415" w:rsidRPr="0034407F">
          <w:rPr>
            <w:rStyle w:val="Hyperlink"/>
            <w:sz w:val="18"/>
            <w:szCs w:val="18"/>
            <w:lang w:val="fr-FR" w:eastAsia="en-GB"/>
          </w:rPr>
          <w:t>https://members.tsdsi.in/index.php/s/FaGFKdCa4zZb2qK</w:t>
        </w:r>
      </w:hyperlink>
    </w:p>
    <w:p w14:paraId="40C742D1" w14:textId="409C494B" w:rsidR="00266FC7" w:rsidRPr="0034407F" w:rsidRDefault="00266FC7" w:rsidP="0054263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TTAT.3G-36.113V13.3.0</w:t>
      </w:r>
      <w:r w:rsidRPr="0034407F">
        <w:rPr>
          <w:color w:val="000000"/>
          <w:sz w:val="18"/>
          <w:szCs w:val="18"/>
          <w:lang w:val="fr-FR" w:eastAsia="en-GB"/>
        </w:rPr>
        <w:tab/>
        <w:t>13.3.0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2758" w:history="1">
        <w:r w:rsidR="00882415" w:rsidRPr="0034407F">
          <w:rPr>
            <w:rStyle w:val="Hyperlink"/>
            <w:sz w:val="18"/>
            <w:szCs w:val="18"/>
            <w:lang w:val="fr-FR" w:eastAsia="en-GB"/>
          </w:rPr>
          <w:t>http://committee.tta.or.kr/data/ttasDown.jsp?kind=ttastd&amp;pk_num=TTAT.3G-36.113V13.3.0</w:t>
        </w:r>
      </w:hyperlink>
    </w:p>
    <w:p w14:paraId="375B1E1F" w14:textId="66F2405E" w:rsidR="00266FC7" w:rsidRPr="00182533" w:rsidRDefault="006E0553" w:rsidP="00882415">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266FC7" w:rsidRPr="00182533">
        <w:rPr>
          <w:b/>
          <w:bCs/>
          <w:color w:val="000000"/>
          <w:sz w:val="18"/>
          <w:szCs w:val="18"/>
          <w:lang w:eastAsia="en-GB"/>
        </w:rPr>
        <w:t xml:space="preserve"> 14</w:t>
      </w:r>
    </w:p>
    <w:p w14:paraId="3D9F6F11" w14:textId="0CE9B4B8" w:rsidR="00266FC7" w:rsidRPr="00C34319" w:rsidRDefault="00266FC7" w:rsidP="0054263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STD-T120-36.113.V14.2.0</w:t>
      </w:r>
      <w:r w:rsidRPr="00C34319">
        <w:rPr>
          <w:color w:val="000000"/>
          <w:sz w:val="18"/>
          <w:szCs w:val="18"/>
          <w:lang w:val="en-GB" w:eastAsia="en-GB"/>
        </w:rPr>
        <w:tab/>
        <w:t>14.2.0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759" w:history="1">
        <w:r w:rsidR="00882415" w:rsidRPr="00C34319">
          <w:rPr>
            <w:rStyle w:val="Hyperlink"/>
            <w:sz w:val="18"/>
            <w:szCs w:val="18"/>
            <w:lang w:val="en-GB" w:eastAsia="en-GB"/>
          </w:rPr>
          <w:t>https://www.arib.or.jp/english/html/overview/doc/T120_T23_SPECS/ARIB-STD-T120/Rel14/36/A36113-e20.pdf</w:t>
        </w:r>
      </w:hyperlink>
    </w:p>
    <w:p w14:paraId="2874B6EB" w14:textId="3697879D" w:rsidR="00266FC7" w:rsidRPr="00701E42" w:rsidRDefault="00266FC7" w:rsidP="0054263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ATIS.3GPP.36.113V1420</w:t>
      </w:r>
      <w:r w:rsidRPr="00701E42">
        <w:rPr>
          <w:color w:val="000000"/>
          <w:sz w:val="18"/>
          <w:szCs w:val="18"/>
          <w:lang w:val="en-GB" w:eastAsia="en-GB"/>
        </w:rPr>
        <w:tab/>
        <w:t>14.2.0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2760" w:history="1">
        <w:r w:rsidR="00882415" w:rsidRPr="00701E42">
          <w:rPr>
            <w:rStyle w:val="Hyperlink"/>
            <w:sz w:val="18"/>
            <w:szCs w:val="18"/>
            <w:lang w:val="en-GB" w:eastAsia="en-GB"/>
          </w:rPr>
          <w:t>https://www.atis.org/3gpp-documents/Rel99-14/</w:t>
        </w:r>
      </w:hyperlink>
    </w:p>
    <w:p w14:paraId="209A23C0" w14:textId="5228E520" w:rsidR="00266FC7" w:rsidRPr="00701E42" w:rsidRDefault="00266FC7" w:rsidP="0054263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CCSA.36.113V1420</w:t>
      </w:r>
      <w:r w:rsidRPr="00701E42">
        <w:rPr>
          <w:color w:val="000000"/>
          <w:sz w:val="18"/>
          <w:szCs w:val="18"/>
          <w:lang w:val="en-GB" w:eastAsia="en-GB"/>
        </w:rPr>
        <w:tab/>
        <w:t>14.2.0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/03/2017</w:t>
      </w:r>
      <w:r w:rsidRPr="00701E42">
        <w:rPr>
          <w:color w:val="000000"/>
          <w:sz w:val="18"/>
          <w:szCs w:val="18"/>
          <w:lang w:val="en-GB" w:eastAsia="en-GB"/>
        </w:rPr>
        <w:tab/>
      </w:r>
      <w:hyperlink r:id="rId2761" w:history="1">
        <w:r w:rsidR="00882415" w:rsidRPr="00701E42">
          <w:rPr>
            <w:rStyle w:val="Hyperlink"/>
            <w:sz w:val="18"/>
            <w:szCs w:val="18"/>
            <w:lang w:val="en-GB" w:eastAsia="en-GB"/>
          </w:rPr>
          <w:t>https://www.ccsa.org.cn/api/portalsFile/downloadOldFile?type=19&amp;oldFileUrl=ITU-R/M.2012-6/CCSA.36.113V1420.doc</w:t>
        </w:r>
      </w:hyperlink>
    </w:p>
    <w:p w14:paraId="545A3013" w14:textId="778E03A8" w:rsidR="00266FC7" w:rsidRPr="0034407F" w:rsidRDefault="00266FC7" w:rsidP="0054263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136 113</w:t>
      </w:r>
      <w:r w:rsidRPr="0034407F">
        <w:rPr>
          <w:color w:val="000000"/>
          <w:sz w:val="18"/>
          <w:szCs w:val="18"/>
          <w:lang w:val="fr-FR" w:eastAsia="en-GB"/>
        </w:rPr>
        <w:tab/>
        <w:t>14.2.0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13</w:t>
      </w:r>
      <w:r w:rsidR="00D63672" w:rsidRPr="0034407F">
        <w:rPr>
          <w:color w:val="000000"/>
          <w:sz w:val="18"/>
          <w:szCs w:val="18"/>
          <w:lang w:val="fr-FR" w:eastAsia="en-GB"/>
        </w:rPr>
        <w:t>/04/2017</w:t>
      </w:r>
      <w:r w:rsidRPr="0034407F">
        <w:rPr>
          <w:color w:val="000000"/>
          <w:sz w:val="18"/>
          <w:szCs w:val="18"/>
          <w:lang w:val="fr-FR" w:eastAsia="en-GB"/>
        </w:rPr>
        <w:tab/>
      </w:r>
      <w:hyperlink r:id="rId2762" w:history="1">
        <w:r w:rsidR="00882415" w:rsidRPr="0034407F">
          <w:rPr>
            <w:rStyle w:val="Hyperlink"/>
            <w:sz w:val="18"/>
            <w:szCs w:val="18"/>
            <w:lang w:val="fr-FR" w:eastAsia="en-GB"/>
          </w:rPr>
          <w:t>https://www.etsi.org/deliver/etsi_ts/136100_136199/136113/14.02.00_60/ts_136113v140200p.pdf</w:t>
        </w:r>
      </w:hyperlink>
    </w:p>
    <w:p w14:paraId="22F33301" w14:textId="507EBAF8" w:rsidR="00266FC7" w:rsidRPr="0034407F" w:rsidRDefault="00266FC7" w:rsidP="0054263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36.113-14.2.0 V1.0.0</w:t>
      </w:r>
      <w:r w:rsidRPr="0034407F">
        <w:rPr>
          <w:color w:val="000000"/>
          <w:sz w:val="18"/>
          <w:szCs w:val="18"/>
          <w:lang w:val="fr-FR" w:eastAsia="en-GB"/>
        </w:rPr>
        <w:tab/>
        <w:t>14.2.0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763" w:history="1">
        <w:r w:rsidR="00882415" w:rsidRPr="0034407F">
          <w:rPr>
            <w:rStyle w:val="Hyperlink"/>
            <w:sz w:val="18"/>
            <w:szCs w:val="18"/>
            <w:lang w:val="fr-FR" w:eastAsia="en-GB"/>
          </w:rPr>
          <w:t>https://members.tsdsi.in/index.php/s/cZo5g97EH5TyyCW</w:t>
        </w:r>
      </w:hyperlink>
    </w:p>
    <w:p w14:paraId="66F868A1" w14:textId="637281C5" w:rsidR="00266FC7" w:rsidRPr="0034407F" w:rsidRDefault="00266FC7" w:rsidP="0054263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TTAT.3G-36.113V14.2.0</w:t>
      </w:r>
      <w:r w:rsidRPr="0034407F">
        <w:rPr>
          <w:color w:val="000000"/>
          <w:sz w:val="18"/>
          <w:szCs w:val="18"/>
          <w:lang w:val="fr-FR" w:eastAsia="en-GB"/>
        </w:rPr>
        <w:tab/>
        <w:t>14.2.0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2764" w:history="1">
        <w:r w:rsidR="00882415" w:rsidRPr="0034407F">
          <w:rPr>
            <w:rStyle w:val="Hyperlink"/>
            <w:sz w:val="18"/>
            <w:szCs w:val="18"/>
            <w:lang w:val="fr-FR" w:eastAsia="en-GB"/>
          </w:rPr>
          <w:t>http://committee.tta.or.kr/data/ttasDown.jsp?kind=ttastd&amp;pk_num=TTAT.3G-36.113V14.2.0</w:t>
        </w:r>
      </w:hyperlink>
    </w:p>
    <w:p w14:paraId="62D2DC53" w14:textId="03BB21E3" w:rsidR="00266FC7" w:rsidRPr="00182533" w:rsidRDefault="006E0553" w:rsidP="00882415">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266FC7" w:rsidRPr="00182533">
        <w:rPr>
          <w:b/>
          <w:bCs/>
          <w:color w:val="000000"/>
          <w:sz w:val="18"/>
          <w:szCs w:val="18"/>
          <w:lang w:eastAsia="en-GB"/>
        </w:rPr>
        <w:t xml:space="preserve"> 15</w:t>
      </w:r>
    </w:p>
    <w:p w14:paraId="4E5B5550" w14:textId="47234159" w:rsidR="00266FC7" w:rsidRPr="00C34319" w:rsidRDefault="00266FC7" w:rsidP="0054263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STD-T120-36.113.V15.4.0</w:t>
      </w:r>
      <w:r w:rsidRPr="00C34319">
        <w:rPr>
          <w:color w:val="000000"/>
          <w:sz w:val="18"/>
          <w:szCs w:val="18"/>
          <w:lang w:val="en-GB" w:eastAsia="en-GB"/>
        </w:rPr>
        <w:tab/>
        <w:t>15.4.0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765" w:history="1">
        <w:r w:rsidR="00882415" w:rsidRPr="00C34319">
          <w:rPr>
            <w:rStyle w:val="Hyperlink"/>
            <w:sz w:val="18"/>
            <w:szCs w:val="18"/>
            <w:lang w:val="en-GB" w:eastAsia="en-GB"/>
          </w:rPr>
          <w:t>https://www.arib.or.jp/english/html/overview/doc/T120_T23_SPECS/ARIB-STD-T120/Rel15/36/A36113-f40.pdf</w:t>
        </w:r>
      </w:hyperlink>
    </w:p>
    <w:p w14:paraId="20E4ACE4" w14:textId="72A01A9E" w:rsidR="00266FC7" w:rsidRPr="00701E42" w:rsidRDefault="00266FC7" w:rsidP="0054263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ATIS.3GPP.36.113V1540</w:t>
      </w:r>
      <w:r w:rsidRPr="00701E42">
        <w:rPr>
          <w:color w:val="000000"/>
          <w:sz w:val="18"/>
          <w:szCs w:val="18"/>
          <w:lang w:val="en-GB" w:eastAsia="en-GB"/>
        </w:rPr>
        <w:tab/>
        <w:t>15.4.0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2766" w:history="1">
        <w:r w:rsidR="00882415" w:rsidRPr="00701E42">
          <w:rPr>
            <w:rStyle w:val="Hyperlink"/>
            <w:sz w:val="18"/>
            <w:szCs w:val="18"/>
            <w:lang w:val="en-GB" w:eastAsia="en-GB"/>
          </w:rPr>
          <w:t>https://www.atis.org/3gpp-documents/Rel15/</w:t>
        </w:r>
      </w:hyperlink>
    </w:p>
    <w:p w14:paraId="7FC95D99" w14:textId="40317CA1" w:rsidR="00266FC7" w:rsidRPr="00701E42" w:rsidRDefault="00266FC7" w:rsidP="0054263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CCSA.36.113V1540</w:t>
      </w:r>
      <w:r w:rsidRPr="00701E42">
        <w:rPr>
          <w:color w:val="000000"/>
          <w:sz w:val="18"/>
          <w:szCs w:val="18"/>
          <w:lang w:val="en-GB" w:eastAsia="en-GB"/>
        </w:rPr>
        <w:tab/>
        <w:t>15.4.0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/09/2019</w:t>
      </w:r>
      <w:r w:rsidRPr="00701E42">
        <w:rPr>
          <w:color w:val="000000"/>
          <w:sz w:val="18"/>
          <w:szCs w:val="18"/>
          <w:lang w:val="en-GB" w:eastAsia="en-GB"/>
        </w:rPr>
        <w:tab/>
      </w:r>
      <w:hyperlink r:id="rId2767" w:history="1">
        <w:r w:rsidR="00882415" w:rsidRPr="00701E42">
          <w:rPr>
            <w:rStyle w:val="Hyperlink"/>
            <w:sz w:val="18"/>
            <w:szCs w:val="18"/>
            <w:lang w:val="en-GB" w:eastAsia="en-GB"/>
          </w:rPr>
          <w:t>https://www.ccsa.org.cn/api/portalsFile/downloadOldFile?type=19&amp;oldFileUrl=ITU-R/M.2012-6/CCSA.36.113V1540.doc</w:t>
        </w:r>
      </w:hyperlink>
    </w:p>
    <w:p w14:paraId="6B18AE51" w14:textId="2E9CA57E" w:rsidR="00266FC7" w:rsidRPr="0034407F" w:rsidRDefault="00266FC7" w:rsidP="0054263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136 113</w:t>
      </w:r>
      <w:r w:rsidRPr="0034407F">
        <w:rPr>
          <w:color w:val="000000"/>
          <w:sz w:val="18"/>
          <w:szCs w:val="18"/>
          <w:lang w:val="fr-FR" w:eastAsia="en-GB"/>
        </w:rPr>
        <w:tab/>
        <w:t>15.4.0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/10/2019</w:t>
      </w:r>
      <w:r w:rsidRPr="0034407F">
        <w:rPr>
          <w:color w:val="000000"/>
          <w:sz w:val="18"/>
          <w:szCs w:val="18"/>
          <w:lang w:val="fr-FR" w:eastAsia="en-GB"/>
        </w:rPr>
        <w:tab/>
      </w:r>
      <w:hyperlink r:id="rId2768" w:history="1">
        <w:r w:rsidR="00882415" w:rsidRPr="0034407F">
          <w:rPr>
            <w:rStyle w:val="Hyperlink"/>
            <w:sz w:val="18"/>
            <w:szCs w:val="18"/>
            <w:lang w:val="fr-FR" w:eastAsia="en-GB"/>
          </w:rPr>
          <w:t>https://www.etsi.org/deliver/etsi_ts/136100_136199/136113/15.04.00_60/ts_136113v150400p.pdf</w:t>
        </w:r>
      </w:hyperlink>
    </w:p>
    <w:p w14:paraId="2CE43D75" w14:textId="76387D77" w:rsidR="00266FC7" w:rsidRPr="0034407F" w:rsidRDefault="00266FC7" w:rsidP="0054263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36.113-15.4.0 V1.0.0</w:t>
      </w:r>
      <w:r w:rsidRPr="0034407F">
        <w:rPr>
          <w:color w:val="000000"/>
          <w:sz w:val="18"/>
          <w:szCs w:val="18"/>
          <w:lang w:val="fr-FR" w:eastAsia="en-GB"/>
        </w:rPr>
        <w:tab/>
        <w:t>15.4.0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769" w:history="1">
        <w:r w:rsidR="00882415" w:rsidRPr="0034407F">
          <w:rPr>
            <w:rStyle w:val="Hyperlink"/>
            <w:sz w:val="18"/>
            <w:szCs w:val="18"/>
            <w:lang w:val="fr-FR" w:eastAsia="en-GB"/>
          </w:rPr>
          <w:t>https://members.tsdsi.in/index.php/s/EZY3yixL8takEMD</w:t>
        </w:r>
      </w:hyperlink>
    </w:p>
    <w:p w14:paraId="4B1677DC" w14:textId="22333404" w:rsidR="00266FC7" w:rsidRPr="0034407F" w:rsidRDefault="00266FC7" w:rsidP="0054263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TTAT.3G-36.113V15.4.0</w:t>
      </w:r>
      <w:r w:rsidRPr="0034407F">
        <w:rPr>
          <w:color w:val="000000"/>
          <w:sz w:val="18"/>
          <w:szCs w:val="18"/>
          <w:lang w:val="fr-FR" w:eastAsia="en-GB"/>
        </w:rPr>
        <w:tab/>
        <w:t>15.4.0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2770" w:history="1">
        <w:r w:rsidR="00882415" w:rsidRPr="0034407F">
          <w:rPr>
            <w:rStyle w:val="Hyperlink"/>
            <w:sz w:val="18"/>
            <w:szCs w:val="18"/>
            <w:lang w:val="fr-FR" w:eastAsia="en-GB"/>
          </w:rPr>
          <w:t>http://committee.tta.or.kr/data/ttasDown.jsp?kind=ttastd&amp;pk_num=TTAT.3G-36.113V15.4.0</w:t>
        </w:r>
      </w:hyperlink>
    </w:p>
    <w:p w14:paraId="38012244" w14:textId="7844586F" w:rsidR="00266FC7" w:rsidRPr="00182533" w:rsidRDefault="006E0553" w:rsidP="00882415">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266FC7" w:rsidRPr="00182533">
        <w:rPr>
          <w:b/>
          <w:bCs/>
          <w:color w:val="000000"/>
          <w:sz w:val="18"/>
          <w:szCs w:val="18"/>
          <w:lang w:eastAsia="en-GB"/>
        </w:rPr>
        <w:t xml:space="preserve"> 16</w:t>
      </w:r>
    </w:p>
    <w:p w14:paraId="1E8C6166" w14:textId="77AD3F7C" w:rsidR="00266FC7" w:rsidRPr="00C34319" w:rsidRDefault="00266FC7" w:rsidP="0054263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STD-T120-36.113.V16.2.0</w:t>
      </w:r>
      <w:r w:rsidRPr="00C34319">
        <w:rPr>
          <w:color w:val="000000"/>
          <w:sz w:val="18"/>
          <w:szCs w:val="18"/>
          <w:lang w:val="en-GB" w:eastAsia="en-GB"/>
        </w:rPr>
        <w:tab/>
        <w:t>16.2.0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771" w:history="1">
        <w:r w:rsidR="00882415" w:rsidRPr="00C34319">
          <w:rPr>
            <w:rStyle w:val="Hyperlink"/>
            <w:sz w:val="18"/>
            <w:szCs w:val="18"/>
            <w:lang w:val="en-GB" w:eastAsia="en-GB"/>
          </w:rPr>
          <w:t>https://www.arib.or.jp/english/html/overview/doc/T120_T23_SPECS/ARIB-STD-T120/Rel16/36/A36113-g20.pdf</w:t>
        </w:r>
      </w:hyperlink>
    </w:p>
    <w:p w14:paraId="0A813F9A" w14:textId="553CD378" w:rsidR="00266FC7" w:rsidRPr="00701E42" w:rsidRDefault="00266FC7" w:rsidP="0054263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ATIS.3GPP.36.113V1620</w:t>
      </w:r>
      <w:r w:rsidRPr="00701E42">
        <w:rPr>
          <w:color w:val="000000"/>
          <w:sz w:val="18"/>
          <w:szCs w:val="18"/>
          <w:lang w:val="en-GB" w:eastAsia="en-GB"/>
        </w:rPr>
        <w:tab/>
        <w:t>16.2.0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2772" w:history="1">
        <w:r w:rsidR="00882415" w:rsidRPr="00701E42">
          <w:rPr>
            <w:rStyle w:val="Hyperlink"/>
            <w:sz w:val="18"/>
            <w:szCs w:val="18"/>
            <w:lang w:val="en-GB" w:eastAsia="en-GB"/>
          </w:rPr>
          <w:t>https://www.atis.org/3gpp-documents/Rel16/</w:t>
        </w:r>
      </w:hyperlink>
    </w:p>
    <w:p w14:paraId="1B71BD9B" w14:textId="3C164C9F" w:rsidR="00266FC7" w:rsidRPr="00701E42" w:rsidRDefault="00266FC7" w:rsidP="0054263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CCSA.36.113V1620</w:t>
      </w:r>
      <w:r w:rsidRPr="00701E42">
        <w:rPr>
          <w:color w:val="000000"/>
          <w:sz w:val="18"/>
          <w:szCs w:val="18"/>
          <w:lang w:val="en-GB" w:eastAsia="en-GB"/>
        </w:rPr>
        <w:tab/>
        <w:t>16.2.0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/09/2019</w:t>
      </w:r>
      <w:r w:rsidRPr="00701E42">
        <w:rPr>
          <w:color w:val="000000"/>
          <w:sz w:val="18"/>
          <w:szCs w:val="18"/>
          <w:lang w:val="en-GB" w:eastAsia="en-GB"/>
        </w:rPr>
        <w:tab/>
      </w:r>
      <w:hyperlink r:id="rId2773" w:history="1">
        <w:r w:rsidR="00882415" w:rsidRPr="00701E42">
          <w:rPr>
            <w:rStyle w:val="Hyperlink"/>
            <w:sz w:val="18"/>
            <w:szCs w:val="18"/>
            <w:lang w:val="en-GB" w:eastAsia="en-GB"/>
          </w:rPr>
          <w:t>https://www.ccsa.org.cn/api/portalsFile/downloadOldFile?type=19&amp;oldFileUrl=ITU-R/M.2012-6/CCSA.36.113V1620.doc</w:t>
        </w:r>
      </w:hyperlink>
    </w:p>
    <w:p w14:paraId="7583A1CC" w14:textId="466F3550" w:rsidR="00266FC7" w:rsidRPr="0034407F" w:rsidRDefault="00266FC7" w:rsidP="0054263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136 113</w:t>
      </w:r>
      <w:r w:rsidRPr="0034407F">
        <w:rPr>
          <w:color w:val="000000"/>
          <w:sz w:val="18"/>
          <w:szCs w:val="18"/>
          <w:lang w:val="fr-FR" w:eastAsia="en-GB"/>
        </w:rPr>
        <w:tab/>
        <w:t>16.2.0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/09/2020</w:t>
      </w:r>
      <w:r w:rsidRPr="0034407F">
        <w:rPr>
          <w:color w:val="000000"/>
          <w:sz w:val="18"/>
          <w:szCs w:val="18"/>
          <w:lang w:val="fr-FR" w:eastAsia="en-GB"/>
        </w:rPr>
        <w:tab/>
      </w:r>
      <w:hyperlink r:id="rId2774" w:history="1">
        <w:r w:rsidR="00882415" w:rsidRPr="0034407F">
          <w:rPr>
            <w:rStyle w:val="Hyperlink"/>
            <w:sz w:val="18"/>
            <w:szCs w:val="18"/>
            <w:lang w:val="fr-FR" w:eastAsia="en-GB"/>
          </w:rPr>
          <w:t>https://www.etsi.org/deliver/etsi_ts/136100_136199/136113/16.02.00_60/ts_136113v160200p.pdf</w:t>
        </w:r>
      </w:hyperlink>
    </w:p>
    <w:p w14:paraId="55E2FBAE" w14:textId="3A293C57" w:rsidR="00266FC7" w:rsidRPr="0034407F" w:rsidRDefault="00266FC7" w:rsidP="0054263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36.113-16.2.0 V1.0.0</w:t>
      </w:r>
      <w:r w:rsidRPr="0034407F">
        <w:rPr>
          <w:color w:val="000000"/>
          <w:sz w:val="18"/>
          <w:szCs w:val="18"/>
          <w:lang w:val="fr-FR" w:eastAsia="en-GB"/>
        </w:rPr>
        <w:tab/>
        <w:t>16.2.0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775" w:history="1">
        <w:r w:rsidR="00882415" w:rsidRPr="0034407F">
          <w:rPr>
            <w:rStyle w:val="Hyperlink"/>
            <w:sz w:val="18"/>
            <w:szCs w:val="18"/>
            <w:lang w:val="fr-FR" w:eastAsia="en-GB"/>
          </w:rPr>
          <w:t>https://members.tsdsi.in/index.php/s/wpkcqfpYb5yYsPB</w:t>
        </w:r>
      </w:hyperlink>
    </w:p>
    <w:p w14:paraId="7FDE23B0" w14:textId="29A270CB" w:rsidR="00266FC7" w:rsidRPr="0034407F" w:rsidRDefault="00266FC7" w:rsidP="0054263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TTAT.3G-36.113V16.2.0</w:t>
      </w:r>
      <w:r w:rsidRPr="0034407F">
        <w:rPr>
          <w:color w:val="000000"/>
          <w:sz w:val="18"/>
          <w:szCs w:val="18"/>
          <w:lang w:val="fr-FR" w:eastAsia="en-GB"/>
        </w:rPr>
        <w:tab/>
        <w:t>16.2.0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2776" w:history="1">
        <w:r w:rsidR="00882415" w:rsidRPr="0034407F">
          <w:rPr>
            <w:rStyle w:val="Hyperlink"/>
            <w:sz w:val="18"/>
            <w:szCs w:val="18"/>
            <w:lang w:val="fr-FR" w:eastAsia="en-GB"/>
          </w:rPr>
          <w:t>http://committee.tta.or.kr/data/ttasDown.jsp?kind=ttastd&amp;pk_num=TTAT.3G-36.113V16.2.0</w:t>
        </w:r>
      </w:hyperlink>
    </w:p>
    <w:p w14:paraId="080C2335" w14:textId="461CA768" w:rsidR="00266FC7" w:rsidRPr="00182533" w:rsidRDefault="006E0553" w:rsidP="00882415">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266FC7" w:rsidRPr="00182533">
        <w:rPr>
          <w:b/>
          <w:bCs/>
          <w:color w:val="000000"/>
          <w:sz w:val="18"/>
          <w:szCs w:val="18"/>
          <w:lang w:eastAsia="en-GB"/>
        </w:rPr>
        <w:t xml:space="preserve"> 17</w:t>
      </w:r>
    </w:p>
    <w:p w14:paraId="54AF5CED" w14:textId="14173EE7" w:rsidR="00266FC7" w:rsidRPr="00C34319" w:rsidRDefault="00266FC7" w:rsidP="0054263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STD-T120-36.113.V17.0.0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777" w:history="1">
        <w:r w:rsidR="00882415" w:rsidRPr="00C34319">
          <w:rPr>
            <w:rStyle w:val="Hyperlink"/>
            <w:sz w:val="18"/>
            <w:szCs w:val="18"/>
            <w:lang w:val="en-GB" w:eastAsia="en-GB"/>
          </w:rPr>
          <w:t>https://www.arib.or.jp/english/html/overview/doc/T120_T23_SPECS/ARIB-STD-T120/Rel17/36/A36113-h00.pdf</w:t>
        </w:r>
      </w:hyperlink>
    </w:p>
    <w:p w14:paraId="668CE489" w14:textId="41E73FA2" w:rsidR="00266FC7" w:rsidRPr="00701E42" w:rsidRDefault="00266FC7" w:rsidP="0054263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ATIS.3GPP.36.113.V17.0.0</w:t>
      </w:r>
      <w:r w:rsidRPr="00701E42">
        <w:rPr>
          <w:color w:val="000000"/>
          <w:sz w:val="18"/>
          <w:szCs w:val="18"/>
          <w:lang w:val="en-GB" w:eastAsia="en-GB"/>
        </w:rPr>
        <w:tab/>
        <w:t>17.0.0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2778" w:history="1">
        <w:r w:rsidR="00882415" w:rsidRPr="00701E42">
          <w:rPr>
            <w:rStyle w:val="Hyperlink"/>
            <w:sz w:val="18"/>
            <w:szCs w:val="18"/>
            <w:lang w:val="en-GB" w:eastAsia="en-GB"/>
          </w:rPr>
          <w:t>https://www.atis.org/3gpp-transpositions - Rel-17</w:t>
        </w:r>
      </w:hyperlink>
    </w:p>
    <w:p w14:paraId="46283FF3" w14:textId="3C6CA436" w:rsidR="00266FC7" w:rsidRPr="00701E42" w:rsidRDefault="00266FC7" w:rsidP="0054263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CCSA.36.113V1700</w:t>
      </w:r>
      <w:r w:rsidRPr="00701E42">
        <w:rPr>
          <w:color w:val="000000"/>
          <w:sz w:val="18"/>
          <w:szCs w:val="18"/>
          <w:lang w:val="en-GB" w:eastAsia="en-GB"/>
        </w:rPr>
        <w:tab/>
        <w:t>17.0.0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/03/2022</w:t>
      </w:r>
      <w:r w:rsidRPr="00701E42">
        <w:rPr>
          <w:color w:val="000000"/>
          <w:sz w:val="18"/>
          <w:szCs w:val="18"/>
          <w:lang w:val="en-GB" w:eastAsia="en-GB"/>
        </w:rPr>
        <w:tab/>
      </w:r>
      <w:hyperlink r:id="rId2779" w:history="1">
        <w:r w:rsidR="00882415" w:rsidRPr="00701E42">
          <w:rPr>
            <w:rStyle w:val="Hyperlink"/>
            <w:sz w:val="18"/>
            <w:szCs w:val="18"/>
            <w:lang w:val="en-GB" w:eastAsia="en-GB"/>
          </w:rPr>
          <w:t>https://www.ccsa.org.cn/api/portalsFile/downloadOldFile?type=19&amp;oldFileUrl=ITU-R/M.2012-6/CCSA.36.113V1700.doc</w:t>
        </w:r>
      </w:hyperlink>
    </w:p>
    <w:p w14:paraId="112A2180" w14:textId="44CA6E51" w:rsidR="00266FC7" w:rsidRPr="0034407F" w:rsidRDefault="00266FC7" w:rsidP="0054263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136 113</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27</w:t>
      </w:r>
      <w:r w:rsidR="00D63672" w:rsidRPr="0034407F">
        <w:rPr>
          <w:color w:val="000000"/>
          <w:sz w:val="18"/>
          <w:szCs w:val="18"/>
          <w:lang w:val="fr-FR" w:eastAsia="en-GB"/>
        </w:rPr>
        <w:t>/04/2022</w:t>
      </w:r>
      <w:r w:rsidRPr="0034407F">
        <w:rPr>
          <w:color w:val="000000"/>
          <w:sz w:val="18"/>
          <w:szCs w:val="18"/>
          <w:lang w:val="fr-FR" w:eastAsia="en-GB"/>
        </w:rPr>
        <w:tab/>
      </w:r>
      <w:hyperlink r:id="rId2780" w:history="1">
        <w:r w:rsidR="00882415" w:rsidRPr="0034407F">
          <w:rPr>
            <w:rStyle w:val="Hyperlink"/>
            <w:sz w:val="18"/>
            <w:szCs w:val="18"/>
            <w:lang w:val="fr-FR" w:eastAsia="en-GB"/>
          </w:rPr>
          <w:t>https://www.etsi.org/deliver/etsi_ts/136100_136199/136113/17.00.00_60/ts_136113v170000p.pdf</w:t>
        </w:r>
      </w:hyperlink>
    </w:p>
    <w:p w14:paraId="1853E546" w14:textId="36EE9876" w:rsidR="00266FC7" w:rsidRPr="0034407F" w:rsidRDefault="00266FC7" w:rsidP="0054263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36.113-17.0.0 V1.0.0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/07/2022</w:t>
      </w:r>
      <w:r w:rsidRPr="0034407F">
        <w:rPr>
          <w:color w:val="000000"/>
          <w:sz w:val="18"/>
          <w:szCs w:val="18"/>
          <w:lang w:val="fr-FR" w:eastAsia="en-GB"/>
        </w:rPr>
        <w:tab/>
      </w:r>
      <w:hyperlink r:id="rId2781" w:history="1">
        <w:r w:rsidR="00882415" w:rsidRPr="0034407F">
          <w:rPr>
            <w:rStyle w:val="Hyperlink"/>
            <w:sz w:val="18"/>
            <w:szCs w:val="18"/>
            <w:lang w:val="fr-FR" w:eastAsia="en-GB"/>
          </w:rPr>
          <w:t>https://members.tsdsi.in/s/8J66BHpMRsY9xw4</w:t>
        </w:r>
      </w:hyperlink>
    </w:p>
    <w:p w14:paraId="658F63A0" w14:textId="18FFFF9B" w:rsidR="00266FC7" w:rsidRPr="0034407F" w:rsidRDefault="00266FC7" w:rsidP="0054263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TTAT.3G-36.113V17.0.0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2782" w:history="1">
        <w:r w:rsidR="00882415" w:rsidRPr="0034407F">
          <w:rPr>
            <w:rStyle w:val="Hyperlink"/>
            <w:sz w:val="18"/>
            <w:szCs w:val="18"/>
            <w:lang w:val="fr-FR" w:eastAsia="en-GB"/>
          </w:rPr>
          <w:t>http://committee.tta.or.kr/data/ttasDown.jsp?kind=ttastd&amp;pk_num=TTAT.3G-36.113V17.0.0</w:t>
        </w:r>
      </w:hyperlink>
    </w:p>
    <w:p w14:paraId="79A0BEF1" w14:textId="77777777" w:rsidR="00C556AE" w:rsidRPr="00182533" w:rsidRDefault="00C556AE" w:rsidP="00C556AE">
      <w:pPr>
        <w:pStyle w:val="Heading4"/>
      </w:pPr>
      <w:r w:rsidRPr="00182533">
        <w:lastRenderedPageBreak/>
        <w:t>2.1.5.7</w:t>
      </w:r>
      <w:r w:rsidRPr="00182533">
        <w:tab/>
        <w:t>TS 36.116</w:t>
      </w:r>
    </w:p>
    <w:p w14:paraId="26CA2A80" w14:textId="77777777" w:rsidR="00C556AE" w:rsidRPr="00182533" w:rsidRDefault="00C556AE" w:rsidP="00C556AE">
      <w:pPr>
        <w:pStyle w:val="Headingb"/>
      </w:pPr>
      <w:r w:rsidRPr="00182533">
        <w:t>Acceso radioeléctrico terrenal universal evolucionado (E-UTRA); transmisión y recepción radioeléctricas por relevador</w:t>
      </w:r>
    </w:p>
    <w:p w14:paraId="34CD2939" w14:textId="77777777" w:rsidR="00C556AE" w:rsidRPr="00182533" w:rsidRDefault="00C556AE" w:rsidP="00C556AE">
      <w:r w:rsidRPr="00182533">
        <w:t>En el presente documento se definen las características radioeléctricas mínimas y los requisitos mínimos de calidad de la retransmisión E-UTRA.</w:t>
      </w:r>
    </w:p>
    <w:p w14:paraId="6CD369BC" w14:textId="77777777" w:rsidR="00583D03" w:rsidRPr="00182533" w:rsidRDefault="00583D03" w:rsidP="00583D03">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43170AA5" w14:textId="349F985B" w:rsidR="00266FC7" w:rsidRPr="00182533" w:rsidRDefault="006E0553" w:rsidP="00882415">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266FC7" w:rsidRPr="00182533">
        <w:rPr>
          <w:b/>
          <w:bCs/>
          <w:color w:val="000000"/>
          <w:sz w:val="18"/>
          <w:szCs w:val="18"/>
          <w:lang w:eastAsia="en-GB"/>
        </w:rPr>
        <w:t xml:space="preserve"> 11</w:t>
      </w:r>
    </w:p>
    <w:p w14:paraId="66003AA6" w14:textId="63BFF64E" w:rsidR="00266FC7" w:rsidRPr="00182533"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ATIS.3GPP.36.116V1170</w:t>
      </w:r>
      <w:r w:rsidRPr="00182533">
        <w:rPr>
          <w:color w:val="000000"/>
          <w:sz w:val="18"/>
          <w:szCs w:val="18"/>
          <w:lang w:eastAsia="en-GB"/>
        </w:rPr>
        <w:tab/>
        <w:t>11.7.0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2783" w:history="1">
        <w:r w:rsidR="00FF4A05" w:rsidRPr="00182533">
          <w:rPr>
            <w:rStyle w:val="Hyperlink"/>
            <w:sz w:val="18"/>
            <w:szCs w:val="18"/>
            <w:lang w:eastAsia="en-GB"/>
          </w:rPr>
          <w:t>https://www.atis.org/3gpp-documents/Rel99-14/</w:t>
        </w:r>
      </w:hyperlink>
    </w:p>
    <w:p w14:paraId="31D6E2EC" w14:textId="585A1043" w:rsidR="00266FC7" w:rsidRPr="00182533"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CCSA.36.116V1170</w:t>
      </w:r>
      <w:r w:rsidRPr="00182533">
        <w:rPr>
          <w:color w:val="000000"/>
          <w:sz w:val="18"/>
          <w:szCs w:val="18"/>
          <w:lang w:eastAsia="en-GB"/>
        </w:rPr>
        <w:tab/>
        <w:t>11.7.0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/01/2016</w:t>
      </w:r>
      <w:r w:rsidRPr="00182533">
        <w:rPr>
          <w:color w:val="000000"/>
          <w:sz w:val="18"/>
          <w:szCs w:val="18"/>
          <w:lang w:eastAsia="en-GB"/>
        </w:rPr>
        <w:tab/>
      </w:r>
      <w:hyperlink r:id="rId2784" w:history="1">
        <w:r w:rsidR="00FF4A05" w:rsidRPr="00182533">
          <w:rPr>
            <w:rStyle w:val="Hyperlink"/>
            <w:sz w:val="18"/>
            <w:szCs w:val="18"/>
            <w:lang w:eastAsia="en-GB"/>
          </w:rPr>
          <w:t>https://www.ccsa.org.cn/api/portalsFile/downloadOldFile?type=19&amp;oldFileUrl=ITU-R/M.2012-6/CCSA.36.116V1170.doc</w:t>
        </w:r>
      </w:hyperlink>
    </w:p>
    <w:p w14:paraId="1BCC51CD" w14:textId="7284DCBC" w:rsidR="00266FC7" w:rsidRPr="0034407F"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136 116</w:t>
      </w:r>
      <w:r w:rsidRPr="0034407F">
        <w:rPr>
          <w:color w:val="000000"/>
          <w:sz w:val="18"/>
          <w:szCs w:val="18"/>
          <w:lang w:val="fr-FR" w:eastAsia="en-GB"/>
        </w:rPr>
        <w:tab/>
        <w:t>11.7.0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28</w:t>
      </w:r>
      <w:r w:rsidR="00D63672" w:rsidRPr="0034407F">
        <w:rPr>
          <w:color w:val="000000"/>
          <w:sz w:val="18"/>
          <w:szCs w:val="18"/>
          <w:lang w:val="fr-FR" w:eastAsia="en-GB"/>
        </w:rPr>
        <w:t>/01/2016</w:t>
      </w:r>
      <w:r w:rsidRPr="0034407F">
        <w:rPr>
          <w:color w:val="000000"/>
          <w:sz w:val="18"/>
          <w:szCs w:val="18"/>
          <w:lang w:val="fr-FR" w:eastAsia="en-GB"/>
        </w:rPr>
        <w:tab/>
      </w:r>
      <w:hyperlink r:id="rId2785" w:history="1">
        <w:r w:rsidR="00FF4A05" w:rsidRPr="0034407F">
          <w:rPr>
            <w:rStyle w:val="Hyperlink"/>
            <w:sz w:val="18"/>
            <w:szCs w:val="18"/>
            <w:lang w:val="fr-FR" w:eastAsia="en-GB"/>
          </w:rPr>
          <w:t>https://www.etsi.org/deliver/etsi_ts/136100_136199/136116/11.07.00_60/ts_136116v110700p.pdf</w:t>
        </w:r>
      </w:hyperlink>
    </w:p>
    <w:p w14:paraId="086AE5B1" w14:textId="58EB90D0" w:rsidR="00266FC7" w:rsidRPr="0034407F"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36.116-11.7.0 V1.0.0</w:t>
      </w:r>
      <w:r w:rsidRPr="0034407F">
        <w:rPr>
          <w:color w:val="000000"/>
          <w:sz w:val="18"/>
          <w:szCs w:val="18"/>
          <w:lang w:val="fr-FR" w:eastAsia="en-GB"/>
        </w:rPr>
        <w:tab/>
        <w:t>11.7.0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786" w:history="1">
        <w:r w:rsidR="00FF4A05" w:rsidRPr="0034407F">
          <w:rPr>
            <w:rStyle w:val="Hyperlink"/>
            <w:sz w:val="18"/>
            <w:szCs w:val="18"/>
            <w:lang w:val="fr-FR" w:eastAsia="en-GB"/>
          </w:rPr>
          <w:t>https://members.tsdsi.in/index.php/s/HQeJK9RN93YZgWz</w:t>
        </w:r>
      </w:hyperlink>
    </w:p>
    <w:p w14:paraId="07FA5DF8" w14:textId="0589E5DA" w:rsidR="00266FC7" w:rsidRPr="0034407F"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TTAT.3G-36.116V11.7.0</w:t>
      </w:r>
      <w:r w:rsidRPr="0034407F">
        <w:rPr>
          <w:color w:val="000000"/>
          <w:sz w:val="18"/>
          <w:szCs w:val="18"/>
          <w:lang w:val="fr-FR" w:eastAsia="en-GB"/>
        </w:rPr>
        <w:tab/>
        <w:t>11.7.0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2787" w:history="1">
        <w:r w:rsidR="00FF4A05" w:rsidRPr="0034407F">
          <w:rPr>
            <w:rStyle w:val="Hyperlink"/>
            <w:sz w:val="18"/>
            <w:szCs w:val="18"/>
            <w:lang w:val="fr-FR" w:eastAsia="en-GB"/>
          </w:rPr>
          <w:t>http://committee.tta.or.kr/data/ttasDown.jsp?kind=ttastd&amp;pk_num=TTAT.3G-36.116V11.7.0</w:t>
        </w:r>
      </w:hyperlink>
    </w:p>
    <w:p w14:paraId="2AF39C15" w14:textId="382BEEE4" w:rsidR="00266FC7" w:rsidRPr="00182533" w:rsidRDefault="006E0553" w:rsidP="00882415">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266FC7" w:rsidRPr="00182533">
        <w:rPr>
          <w:b/>
          <w:bCs/>
          <w:color w:val="000000"/>
          <w:sz w:val="18"/>
          <w:szCs w:val="18"/>
          <w:lang w:eastAsia="en-GB"/>
        </w:rPr>
        <w:t xml:space="preserve"> 12</w:t>
      </w:r>
    </w:p>
    <w:p w14:paraId="5EB792D1" w14:textId="229AD820" w:rsidR="00266FC7" w:rsidRPr="00182533"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ATIS.3GPP.36.116V1240</w:t>
      </w:r>
      <w:r w:rsidRPr="00182533">
        <w:rPr>
          <w:color w:val="000000"/>
          <w:sz w:val="18"/>
          <w:szCs w:val="18"/>
          <w:lang w:eastAsia="en-GB"/>
        </w:rPr>
        <w:tab/>
        <w:t>12.4.0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2788" w:history="1">
        <w:r w:rsidR="001C2192" w:rsidRPr="00182533">
          <w:rPr>
            <w:rStyle w:val="Hyperlink"/>
            <w:sz w:val="18"/>
            <w:szCs w:val="18"/>
            <w:lang w:eastAsia="en-GB"/>
          </w:rPr>
          <w:t>https://www.atis.org/3gpp-documents/Rel99-14/</w:t>
        </w:r>
      </w:hyperlink>
    </w:p>
    <w:p w14:paraId="438836D0" w14:textId="2C4E6C2A" w:rsidR="00266FC7" w:rsidRPr="00182533"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CCSA.36.116V1240</w:t>
      </w:r>
      <w:r w:rsidRPr="00182533">
        <w:rPr>
          <w:color w:val="000000"/>
          <w:sz w:val="18"/>
          <w:szCs w:val="18"/>
          <w:lang w:eastAsia="en-GB"/>
        </w:rPr>
        <w:tab/>
        <w:t>12.4.0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/01/2016</w:t>
      </w:r>
      <w:r w:rsidRPr="00182533">
        <w:rPr>
          <w:color w:val="000000"/>
          <w:sz w:val="18"/>
          <w:szCs w:val="18"/>
          <w:lang w:eastAsia="en-GB"/>
        </w:rPr>
        <w:tab/>
      </w:r>
      <w:hyperlink r:id="rId2789" w:history="1">
        <w:r w:rsidR="001C2192" w:rsidRPr="00182533">
          <w:rPr>
            <w:rStyle w:val="Hyperlink"/>
            <w:sz w:val="18"/>
            <w:szCs w:val="18"/>
            <w:lang w:eastAsia="en-GB"/>
          </w:rPr>
          <w:t>https://www.ccsa.org.cn/api/portalsFile/downloadOldFile?type=19&amp;oldFileUrl=ITU-R/M.2012-6/CCSA.36.116V1240.doc</w:t>
        </w:r>
      </w:hyperlink>
    </w:p>
    <w:p w14:paraId="5BABB010" w14:textId="7F8EEEEF" w:rsidR="00266FC7" w:rsidRPr="0034407F"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136 116</w:t>
      </w:r>
      <w:r w:rsidRPr="0034407F">
        <w:rPr>
          <w:color w:val="000000"/>
          <w:sz w:val="18"/>
          <w:szCs w:val="18"/>
          <w:lang w:val="fr-FR" w:eastAsia="en-GB"/>
        </w:rPr>
        <w:tab/>
        <w:t>12.4.0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28</w:t>
      </w:r>
      <w:r w:rsidR="00D63672" w:rsidRPr="0034407F">
        <w:rPr>
          <w:color w:val="000000"/>
          <w:sz w:val="18"/>
          <w:szCs w:val="18"/>
          <w:lang w:val="fr-FR" w:eastAsia="en-GB"/>
        </w:rPr>
        <w:t>/01/2016</w:t>
      </w:r>
      <w:r w:rsidRPr="0034407F">
        <w:rPr>
          <w:color w:val="000000"/>
          <w:sz w:val="18"/>
          <w:szCs w:val="18"/>
          <w:lang w:val="fr-FR" w:eastAsia="en-GB"/>
        </w:rPr>
        <w:tab/>
      </w:r>
      <w:hyperlink r:id="rId2790" w:history="1">
        <w:r w:rsidR="001C2192" w:rsidRPr="0034407F">
          <w:rPr>
            <w:rStyle w:val="Hyperlink"/>
            <w:sz w:val="18"/>
            <w:szCs w:val="18"/>
            <w:lang w:val="fr-FR" w:eastAsia="en-GB"/>
          </w:rPr>
          <w:t>https://www.etsi.org/deliver/etsi_ts/136100_136199/136116/12.04.00_60/ts_136116v120400p.pdf</w:t>
        </w:r>
      </w:hyperlink>
    </w:p>
    <w:p w14:paraId="648E423B" w14:textId="7EE1F2C8" w:rsidR="00266FC7" w:rsidRPr="0034407F"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36.116-12.4.0 V1.0.0</w:t>
      </w:r>
      <w:r w:rsidRPr="0034407F">
        <w:rPr>
          <w:color w:val="000000"/>
          <w:sz w:val="18"/>
          <w:szCs w:val="18"/>
          <w:lang w:val="fr-FR" w:eastAsia="en-GB"/>
        </w:rPr>
        <w:tab/>
        <w:t>12.4.0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791" w:history="1">
        <w:r w:rsidR="001C2192" w:rsidRPr="0034407F">
          <w:rPr>
            <w:rStyle w:val="Hyperlink"/>
            <w:sz w:val="18"/>
            <w:szCs w:val="18"/>
            <w:lang w:val="fr-FR" w:eastAsia="en-GB"/>
          </w:rPr>
          <w:t>https://members.tsdsi.in/index.php/s/KBWos2P56o4kZ4c</w:t>
        </w:r>
      </w:hyperlink>
    </w:p>
    <w:p w14:paraId="408FCB44" w14:textId="51933562" w:rsidR="00266FC7" w:rsidRPr="0034407F"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TTAT.3G-36.116V12.4.0</w:t>
      </w:r>
      <w:r w:rsidRPr="0034407F">
        <w:rPr>
          <w:color w:val="000000"/>
          <w:sz w:val="18"/>
          <w:szCs w:val="18"/>
          <w:lang w:val="fr-FR" w:eastAsia="en-GB"/>
        </w:rPr>
        <w:tab/>
        <w:t>12.4.0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2792" w:history="1">
        <w:r w:rsidR="001C2192" w:rsidRPr="0034407F">
          <w:rPr>
            <w:rStyle w:val="Hyperlink"/>
            <w:sz w:val="18"/>
            <w:szCs w:val="18"/>
            <w:lang w:val="fr-FR" w:eastAsia="en-GB"/>
          </w:rPr>
          <w:t>http://committee.tta.or.kr/data/ttasDown.jsp?kind=ttastd&amp;pk_num=TTAT.3G-36.116V12.4.0</w:t>
        </w:r>
      </w:hyperlink>
    </w:p>
    <w:p w14:paraId="6775D6E1" w14:textId="607493A1" w:rsidR="00266FC7" w:rsidRPr="00182533" w:rsidRDefault="006E0553" w:rsidP="00882415">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266FC7" w:rsidRPr="00182533">
        <w:rPr>
          <w:b/>
          <w:bCs/>
          <w:color w:val="000000"/>
          <w:sz w:val="18"/>
          <w:szCs w:val="18"/>
          <w:lang w:eastAsia="en-GB"/>
        </w:rPr>
        <w:t xml:space="preserve"> 13</w:t>
      </w:r>
    </w:p>
    <w:p w14:paraId="2EC15426" w14:textId="4146F48C" w:rsidR="00266FC7" w:rsidRPr="00182533"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ATIS.3GPP.36.116V1301</w:t>
      </w:r>
      <w:r w:rsidRPr="00182533">
        <w:rPr>
          <w:color w:val="000000"/>
          <w:sz w:val="18"/>
          <w:szCs w:val="18"/>
          <w:lang w:eastAsia="en-GB"/>
        </w:rPr>
        <w:tab/>
        <w:t>13.0.1</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2793" w:history="1">
        <w:r w:rsidR="001C2192" w:rsidRPr="00182533">
          <w:rPr>
            <w:rStyle w:val="Hyperlink"/>
            <w:sz w:val="18"/>
            <w:szCs w:val="18"/>
            <w:lang w:eastAsia="en-GB"/>
          </w:rPr>
          <w:t>https://www.atis.org/3gpp-documents/Rel99-14/</w:t>
        </w:r>
      </w:hyperlink>
    </w:p>
    <w:p w14:paraId="49C60A8C" w14:textId="26F2249B" w:rsidR="00266FC7" w:rsidRPr="00182533"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CCSA.36.116V1301</w:t>
      </w:r>
      <w:r w:rsidRPr="00182533">
        <w:rPr>
          <w:color w:val="000000"/>
          <w:sz w:val="18"/>
          <w:szCs w:val="18"/>
          <w:lang w:eastAsia="en-GB"/>
        </w:rPr>
        <w:tab/>
        <w:t>13.0.1</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/01/2016</w:t>
      </w:r>
      <w:r w:rsidRPr="00182533">
        <w:rPr>
          <w:color w:val="000000"/>
          <w:sz w:val="18"/>
          <w:szCs w:val="18"/>
          <w:lang w:eastAsia="en-GB"/>
        </w:rPr>
        <w:tab/>
      </w:r>
      <w:hyperlink r:id="rId2794" w:history="1">
        <w:r w:rsidR="001C2192" w:rsidRPr="00182533">
          <w:rPr>
            <w:rStyle w:val="Hyperlink"/>
            <w:sz w:val="18"/>
            <w:szCs w:val="18"/>
            <w:lang w:eastAsia="en-GB"/>
          </w:rPr>
          <w:t>https://www.ccsa.org.cn/api/portalsFile/downloadOldFile?type=19&amp;oldFileUrl=ITU-R/M.2012-6/CCSA.36.116V1301.doc</w:t>
        </w:r>
      </w:hyperlink>
    </w:p>
    <w:p w14:paraId="4D8F8768" w14:textId="6C330E94" w:rsidR="00266FC7" w:rsidRPr="0034407F"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136 116</w:t>
      </w:r>
      <w:r w:rsidRPr="0034407F">
        <w:rPr>
          <w:color w:val="000000"/>
          <w:sz w:val="18"/>
          <w:szCs w:val="18"/>
          <w:lang w:val="fr-FR" w:eastAsia="en-GB"/>
        </w:rPr>
        <w:tab/>
        <w:t>13.0.1</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28</w:t>
      </w:r>
      <w:r w:rsidR="00D63672" w:rsidRPr="0034407F">
        <w:rPr>
          <w:color w:val="000000"/>
          <w:sz w:val="18"/>
          <w:szCs w:val="18"/>
          <w:lang w:val="fr-FR" w:eastAsia="en-GB"/>
        </w:rPr>
        <w:t>/01/2016</w:t>
      </w:r>
      <w:r w:rsidRPr="0034407F">
        <w:rPr>
          <w:color w:val="000000"/>
          <w:sz w:val="18"/>
          <w:szCs w:val="18"/>
          <w:lang w:val="fr-FR" w:eastAsia="en-GB"/>
        </w:rPr>
        <w:tab/>
      </w:r>
      <w:hyperlink r:id="rId2795" w:history="1">
        <w:r w:rsidR="001C2192" w:rsidRPr="0034407F">
          <w:rPr>
            <w:rStyle w:val="Hyperlink"/>
            <w:sz w:val="18"/>
            <w:szCs w:val="18"/>
            <w:lang w:val="fr-FR" w:eastAsia="en-GB"/>
          </w:rPr>
          <w:t>https://www.etsi.org/deliver/etsi_ts/136100_136199/136116/13.00.01_60/ts_136116v130001p.pdf</w:t>
        </w:r>
      </w:hyperlink>
    </w:p>
    <w:p w14:paraId="164A85DD" w14:textId="27437B41" w:rsidR="00266FC7" w:rsidRPr="0034407F"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36.116-13.0.1 V1.0.0</w:t>
      </w:r>
      <w:r w:rsidRPr="0034407F">
        <w:rPr>
          <w:color w:val="000000"/>
          <w:sz w:val="18"/>
          <w:szCs w:val="18"/>
          <w:lang w:val="fr-FR" w:eastAsia="en-GB"/>
        </w:rPr>
        <w:tab/>
        <w:t>13.0.1</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796" w:history="1">
        <w:r w:rsidR="001C2192" w:rsidRPr="0034407F">
          <w:rPr>
            <w:rStyle w:val="Hyperlink"/>
            <w:sz w:val="18"/>
            <w:szCs w:val="18"/>
            <w:lang w:val="fr-FR" w:eastAsia="en-GB"/>
          </w:rPr>
          <w:t>https://members.tsdsi.in/index.php/s/qLawCJ4AKs6PyQf</w:t>
        </w:r>
      </w:hyperlink>
    </w:p>
    <w:p w14:paraId="43FE2409" w14:textId="22744458" w:rsidR="00266FC7" w:rsidRPr="0034407F"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TTAT.3G-36.116V13.0.1</w:t>
      </w:r>
      <w:r w:rsidRPr="0034407F">
        <w:rPr>
          <w:color w:val="000000"/>
          <w:sz w:val="18"/>
          <w:szCs w:val="18"/>
          <w:lang w:val="fr-FR" w:eastAsia="en-GB"/>
        </w:rPr>
        <w:tab/>
        <w:t>13.0.1</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2797" w:history="1">
        <w:r w:rsidR="001C2192" w:rsidRPr="0034407F">
          <w:rPr>
            <w:rStyle w:val="Hyperlink"/>
            <w:sz w:val="18"/>
            <w:szCs w:val="18"/>
            <w:lang w:val="fr-FR" w:eastAsia="en-GB"/>
          </w:rPr>
          <w:t>http://committee.tta.or.kr/data/ttasDown.jsp?kind=ttastd&amp;pk_num=TTAT.3G-36.116V13.0.1</w:t>
        </w:r>
      </w:hyperlink>
    </w:p>
    <w:p w14:paraId="07B94251" w14:textId="7EEE7865" w:rsidR="00266FC7" w:rsidRPr="00182533" w:rsidRDefault="006E0553" w:rsidP="00882415">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266FC7" w:rsidRPr="00182533">
        <w:rPr>
          <w:b/>
          <w:bCs/>
          <w:color w:val="000000"/>
          <w:sz w:val="18"/>
          <w:szCs w:val="18"/>
          <w:lang w:eastAsia="en-GB"/>
        </w:rPr>
        <w:t xml:space="preserve"> 14</w:t>
      </w:r>
    </w:p>
    <w:p w14:paraId="6931D71E" w14:textId="447B500E" w:rsidR="00266FC7" w:rsidRPr="00182533"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ATIS.3GPP.36.116V1400</w:t>
      </w:r>
      <w:r w:rsidRPr="00182533">
        <w:rPr>
          <w:color w:val="000000"/>
          <w:sz w:val="18"/>
          <w:szCs w:val="18"/>
          <w:lang w:eastAsia="en-GB"/>
        </w:rPr>
        <w:tab/>
        <w:t>14.0.0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2798" w:history="1">
        <w:r w:rsidR="001C2192" w:rsidRPr="00182533">
          <w:rPr>
            <w:rStyle w:val="Hyperlink"/>
            <w:sz w:val="18"/>
            <w:szCs w:val="18"/>
            <w:lang w:eastAsia="en-GB"/>
          </w:rPr>
          <w:t>https://www.atis.org/3gpp-documents/Rel99-14/</w:t>
        </w:r>
      </w:hyperlink>
    </w:p>
    <w:p w14:paraId="381694DB" w14:textId="506E0D84" w:rsidR="00266FC7" w:rsidRPr="00182533"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CCSA.36.116V1400</w:t>
      </w:r>
      <w:r w:rsidRPr="00182533">
        <w:rPr>
          <w:color w:val="000000"/>
          <w:sz w:val="18"/>
          <w:szCs w:val="18"/>
          <w:lang w:eastAsia="en-GB"/>
        </w:rPr>
        <w:tab/>
        <w:t>14.0.0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/03/2017</w:t>
      </w:r>
      <w:r w:rsidRPr="00182533">
        <w:rPr>
          <w:color w:val="000000"/>
          <w:sz w:val="18"/>
          <w:szCs w:val="18"/>
          <w:lang w:eastAsia="en-GB"/>
        </w:rPr>
        <w:tab/>
      </w:r>
      <w:hyperlink r:id="rId2799" w:history="1">
        <w:r w:rsidR="001C2192" w:rsidRPr="00182533">
          <w:rPr>
            <w:rStyle w:val="Hyperlink"/>
            <w:sz w:val="18"/>
            <w:szCs w:val="18"/>
            <w:lang w:eastAsia="en-GB"/>
          </w:rPr>
          <w:t>https://www.ccsa.org.cn/api/portalsFile/downloadOldFile?type=19&amp;oldFileUrl=ITU-R/M.2012-6/CCSA.36.116V1400.doc</w:t>
        </w:r>
      </w:hyperlink>
    </w:p>
    <w:p w14:paraId="5559722B" w14:textId="5145E426" w:rsidR="00266FC7" w:rsidRPr="0034407F"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136 116</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13</w:t>
      </w:r>
      <w:r w:rsidR="00D63672" w:rsidRPr="0034407F">
        <w:rPr>
          <w:color w:val="000000"/>
          <w:sz w:val="18"/>
          <w:szCs w:val="18"/>
          <w:lang w:val="fr-FR" w:eastAsia="en-GB"/>
        </w:rPr>
        <w:t>/04/2017</w:t>
      </w:r>
      <w:r w:rsidRPr="0034407F">
        <w:rPr>
          <w:color w:val="000000"/>
          <w:sz w:val="18"/>
          <w:szCs w:val="18"/>
          <w:lang w:val="fr-FR" w:eastAsia="en-GB"/>
        </w:rPr>
        <w:tab/>
      </w:r>
      <w:hyperlink r:id="rId2800" w:history="1">
        <w:r w:rsidR="001C2192" w:rsidRPr="0034407F">
          <w:rPr>
            <w:rStyle w:val="Hyperlink"/>
            <w:sz w:val="18"/>
            <w:szCs w:val="18"/>
            <w:lang w:val="fr-FR" w:eastAsia="en-GB"/>
          </w:rPr>
          <w:t>https://www.etsi.org/deliver/etsi_ts/136100_136199/136116/14.00.00_60/ts_136116v140000p.pdf</w:t>
        </w:r>
      </w:hyperlink>
    </w:p>
    <w:p w14:paraId="637DC8F1" w14:textId="58145F2C" w:rsidR="00266FC7" w:rsidRPr="0034407F"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36.116-14.0.0 V1.0.0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801" w:history="1">
        <w:r w:rsidR="001C2192" w:rsidRPr="0034407F">
          <w:rPr>
            <w:rStyle w:val="Hyperlink"/>
            <w:sz w:val="18"/>
            <w:szCs w:val="18"/>
            <w:lang w:val="fr-FR" w:eastAsia="en-GB"/>
          </w:rPr>
          <w:t>https://members.tsdsi.in/index.php/s/TDrrzmHXirK78KQ</w:t>
        </w:r>
      </w:hyperlink>
    </w:p>
    <w:p w14:paraId="6B929FE9" w14:textId="2B3A981F" w:rsidR="00266FC7" w:rsidRPr="0034407F"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TTAT.3G-36.116V14.0.0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2802" w:history="1">
        <w:r w:rsidR="001C2192" w:rsidRPr="0034407F">
          <w:rPr>
            <w:rStyle w:val="Hyperlink"/>
            <w:sz w:val="18"/>
            <w:szCs w:val="18"/>
            <w:lang w:val="fr-FR" w:eastAsia="en-GB"/>
          </w:rPr>
          <w:t>http://committee.tta.or.kr/data/ttasDown.jsp?kind=ttastd&amp;pk_num=TTAT.3G-36.116V14.0.0</w:t>
        </w:r>
      </w:hyperlink>
    </w:p>
    <w:p w14:paraId="730DB018" w14:textId="58FA33F6" w:rsidR="00266FC7" w:rsidRPr="00182533" w:rsidRDefault="006E0553" w:rsidP="00882415">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266FC7" w:rsidRPr="00182533">
        <w:rPr>
          <w:b/>
          <w:bCs/>
          <w:color w:val="000000"/>
          <w:sz w:val="18"/>
          <w:szCs w:val="18"/>
          <w:lang w:eastAsia="en-GB"/>
        </w:rPr>
        <w:t xml:space="preserve"> 15</w:t>
      </w:r>
    </w:p>
    <w:p w14:paraId="6F296BB2" w14:textId="625D9DAD" w:rsidR="00266FC7" w:rsidRPr="00182533"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ATIS.3GPP.36.116V1500</w:t>
      </w:r>
      <w:r w:rsidRPr="00182533">
        <w:rPr>
          <w:color w:val="000000"/>
          <w:sz w:val="18"/>
          <w:szCs w:val="18"/>
          <w:lang w:eastAsia="en-GB"/>
        </w:rPr>
        <w:tab/>
        <w:t>15.0.0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2803" w:history="1">
        <w:r w:rsidR="001C2192" w:rsidRPr="00182533">
          <w:rPr>
            <w:rStyle w:val="Hyperlink"/>
            <w:sz w:val="18"/>
            <w:szCs w:val="18"/>
            <w:lang w:eastAsia="en-GB"/>
          </w:rPr>
          <w:t>https://www.atis.org/3gpp-documents/Rel15/</w:t>
        </w:r>
      </w:hyperlink>
    </w:p>
    <w:p w14:paraId="231589EC" w14:textId="0819AAFC" w:rsidR="00266FC7" w:rsidRPr="00182533"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CCSA.36.116V1500</w:t>
      </w:r>
      <w:r w:rsidRPr="00182533">
        <w:rPr>
          <w:color w:val="000000"/>
          <w:sz w:val="18"/>
          <w:szCs w:val="18"/>
          <w:lang w:eastAsia="en-GB"/>
        </w:rPr>
        <w:tab/>
        <w:t>15.0.0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/09/2018</w:t>
      </w:r>
      <w:r w:rsidRPr="00182533">
        <w:rPr>
          <w:color w:val="000000"/>
          <w:sz w:val="18"/>
          <w:szCs w:val="18"/>
          <w:lang w:eastAsia="en-GB"/>
        </w:rPr>
        <w:tab/>
      </w:r>
      <w:hyperlink r:id="rId2804" w:history="1">
        <w:r w:rsidR="001C2192" w:rsidRPr="00182533">
          <w:rPr>
            <w:rStyle w:val="Hyperlink"/>
            <w:sz w:val="18"/>
            <w:szCs w:val="18"/>
            <w:lang w:eastAsia="en-GB"/>
          </w:rPr>
          <w:t>https://www.ccsa.org.cn/api/portalsFile/downloadOldFile?type=19&amp;oldFileUrl=ITU-R/M.2012-6/CCSA.36.116V1500.doc</w:t>
        </w:r>
      </w:hyperlink>
    </w:p>
    <w:p w14:paraId="0C58D8C3" w14:textId="6C7B7039" w:rsidR="00266FC7" w:rsidRPr="0034407F"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136 116</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12</w:t>
      </w:r>
      <w:r w:rsidR="00D63672" w:rsidRPr="0034407F">
        <w:rPr>
          <w:color w:val="000000"/>
          <w:sz w:val="18"/>
          <w:szCs w:val="18"/>
          <w:lang w:val="fr-FR" w:eastAsia="en-GB"/>
        </w:rPr>
        <w:t>/11/2018</w:t>
      </w:r>
      <w:r w:rsidRPr="0034407F">
        <w:rPr>
          <w:color w:val="000000"/>
          <w:sz w:val="18"/>
          <w:szCs w:val="18"/>
          <w:lang w:val="fr-FR" w:eastAsia="en-GB"/>
        </w:rPr>
        <w:tab/>
      </w:r>
      <w:hyperlink r:id="rId2805" w:history="1">
        <w:r w:rsidR="001C2192" w:rsidRPr="0034407F">
          <w:rPr>
            <w:rStyle w:val="Hyperlink"/>
            <w:sz w:val="18"/>
            <w:szCs w:val="18"/>
            <w:lang w:val="fr-FR" w:eastAsia="en-GB"/>
          </w:rPr>
          <w:t>https://www.etsi.org/deliver/etsi_ts/136100_136199/136116/15.00.00_60/ts_136116v150000p.pdf</w:t>
        </w:r>
      </w:hyperlink>
    </w:p>
    <w:p w14:paraId="478062E4" w14:textId="2ADB577E" w:rsidR="00266FC7" w:rsidRPr="0034407F"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36.116-15.0.0 V1.0.0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806" w:history="1">
        <w:r w:rsidR="001C2192" w:rsidRPr="0034407F">
          <w:rPr>
            <w:rStyle w:val="Hyperlink"/>
            <w:sz w:val="18"/>
            <w:szCs w:val="18"/>
            <w:lang w:val="fr-FR" w:eastAsia="en-GB"/>
          </w:rPr>
          <w:t>https://members.tsdsi.in/index.php/s/j3WGg2XmZrL6mTx</w:t>
        </w:r>
      </w:hyperlink>
    </w:p>
    <w:p w14:paraId="235EAB8F" w14:textId="431CE099" w:rsidR="00266FC7" w:rsidRPr="0034407F"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TTAT.3G-36.116V15.0.0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2807" w:history="1">
        <w:r w:rsidR="001C2192" w:rsidRPr="0034407F">
          <w:rPr>
            <w:rStyle w:val="Hyperlink"/>
            <w:sz w:val="18"/>
            <w:szCs w:val="18"/>
            <w:lang w:val="fr-FR" w:eastAsia="en-GB"/>
          </w:rPr>
          <w:t>http://committee.tta.or.kr/data/ttasDown.jsp?kind=ttastd&amp;pk_num=TTAT.3G-36.116V15.0.0</w:t>
        </w:r>
      </w:hyperlink>
    </w:p>
    <w:p w14:paraId="01E8418E" w14:textId="0FB0EC97" w:rsidR="00266FC7" w:rsidRPr="00182533" w:rsidRDefault="006E0553" w:rsidP="00882415">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266FC7" w:rsidRPr="00182533">
        <w:rPr>
          <w:b/>
          <w:bCs/>
          <w:color w:val="000000"/>
          <w:sz w:val="18"/>
          <w:szCs w:val="18"/>
          <w:lang w:eastAsia="en-GB"/>
        </w:rPr>
        <w:t xml:space="preserve"> 16</w:t>
      </w:r>
    </w:p>
    <w:p w14:paraId="46278554" w14:textId="3516C3CC" w:rsidR="00266FC7" w:rsidRPr="00182533"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ATIS.3GPP.36.116V1600</w:t>
      </w:r>
      <w:r w:rsidRPr="00182533">
        <w:rPr>
          <w:color w:val="000000"/>
          <w:sz w:val="18"/>
          <w:szCs w:val="18"/>
          <w:lang w:eastAsia="en-GB"/>
        </w:rPr>
        <w:tab/>
        <w:t>16.0.0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2808" w:history="1">
        <w:r w:rsidR="001C2192" w:rsidRPr="00182533">
          <w:rPr>
            <w:rStyle w:val="Hyperlink"/>
            <w:sz w:val="18"/>
            <w:szCs w:val="18"/>
            <w:lang w:eastAsia="en-GB"/>
          </w:rPr>
          <w:t>https://www.atis.org/3gpp-documents/Rel16/</w:t>
        </w:r>
      </w:hyperlink>
    </w:p>
    <w:p w14:paraId="7532CFD1" w14:textId="20C0109F" w:rsidR="00266FC7" w:rsidRPr="00182533"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CCSA.36.116V1600</w:t>
      </w:r>
      <w:r w:rsidRPr="00182533">
        <w:rPr>
          <w:color w:val="000000"/>
          <w:sz w:val="18"/>
          <w:szCs w:val="18"/>
          <w:lang w:eastAsia="en-GB"/>
        </w:rPr>
        <w:tab/>
        <w:t>16.0.0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/06/2020</w:t>
      </w:r>
      <w:r w:rsidRPr="00182533">
        <w:rPr>
          <w:color w:val="000000"/>
          <w:sz w:val="18"/>
          <w:szCs w:val="18"/>
          <w:lang w:eastAsia="en-GB"/>
        </w:rPr>
        <w:tab/>
      </w:r>
      <w:hyperlink r:id="rId2809" w:history="1">
        <w:r w:rsidR="001C2192" w:rsidRPr="00182533">
          <w:rPr>
            <w:rStyle w:val="Hyperlink"/>
            <w:sz w:val="18"/>
            <w:szCs w:val="18"/>
            <w:lang w:eastAsia="en-GB"/>
          </w:rPr>
          <w:t>https://www.ccsa.org.cn/api/portalsFile/downloadOldFile?type=19&amp;oldFileUrl=ITU-R/M.2012-6/CCSA.36.116V1600.doc</w:t>
        </w:r>
      </w:hyperlink>
    </w:p>
    <w:p w14:paraId="395B6FC6" w14:textId="1EB0449C" w:rsidR="00266FC7" w:rsidRPr="0034407F"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136 116</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/07/2020</w:t>
      </w:r>
      <w:r w:rsidRPr="0034407F">
        <w:rPr>
          <w:color w:val="000000"/>
          <w:sz w:val="18"/>
          <w:szCs w:val="18"/>
          <w:lang w:val="fr-FR" w:eastAsia="en-GB"/>
        </w:rPr>
        <w:tab/>
      </w:r>
      <w:hyperlink r:id="rId2810" w:history="1">
        <w:r w:rsidR="001C2192" w:rsidRPr="0034407F">
          <w:rPr>
            <w:rStyle w:val="Hyperlink"/>
            <w:sz w:val="18"/>
            <w:szCs w:val="18"/>
            <w:lang w:val="fr-FR" w:eastAsia="en-GB"/>
          </w:rPr>
          <w:t>https://www.etsi.org/deliver/etsi_ts/136100_136199/136116/16.00.00_60/ts_136116v160000p.pdf</w:t>
        </w:r>
      </w:hyperlink>
    </w:p>
    <w:p w14:paraId="03DBD9AC" w14:textId="594E006A" w:rsidR="00266FC7" w:rsidRPr="0034407F"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36.116-16.0.0 V1.0.0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811" w:history="1">
        <w:r w:rsidR="001C2192" w:rsidRPr="0034407F">
          <w:rPr>
            <w:rStyle w:val="Hyperlink"/>
            <w:sz w:val="18"/>
            <w:szCs w:val="18"/>
            <w:lang w:val="fr-FR" w:eastAsia="en-GB"/>
          </w:rPr>
          <w:t>https://members.tsdsi.in/index.php/s/oH5nyKqMWNnPMYw</w:t>
        </w:r>
      </w:hyperlink>
      <w:r w:rsidR="001C2192" w:rsidRPr="0034407F">
        <w:rPr>
          <w:color w:val="000000"/>
          <w:sz w:val="18"/>
          <w:szCs w:val="18"/>
          <w:lang w:val="fr-FR" w:eastAsia="en-GB"/>
        </w:rPr>
        <w:t xml:space="preserve"> </w:t>
      </w:r>
    </w:p>
    <w:p w14:paraId="243A4DB0" w14:textId="7C20B1B4" w:rsidR="00266FC7" w:rsidRPr="0034407F"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TTAT.3G-36.116V16.0.0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2812" w:history="1">
        <w:r w:rsidR="001C2192" w:rsidRPr="0034407F">
          <w:rPr>
            <w:rStyle w:val="Hyperlink"/>
            <w:sz w:val="18"/>
            <w:szCs w:val="18"/>
            <w:lang w:val="fr-FR" w:eastAsia="en-GB"/>
          </w:rPr>
          <w:t>http://committee.tta.or.kr/data/ttasDown.jsp?kind=ttastd&amp;pk_num=TTAT.3G-36.116V16.0.0</w:t>
        </w:r>
      </w:hyperlink>
      <w:r w:rsidR="001C2192" w:rsidRPr="0034407F">
        <w:rPr>
          <w:color w:val="000000"/>
          <w:sz w:val="18"/>
          <w:szCs w:val="18"/>
          <w:lang w:val="fr-FR" w:eastAsia="en-GB"/>
        </w:rPr>
        <w:t xml:space="preserve"> </w:t>
      </w:r>
    </w:p>
    <w:p w14:paraId="6BC3273C" w14:textId="3B57313E" w:rsidR="00266FC7" w:rsidRPr="00182533" w:rsidRDefault="006E0553" w:rsidP="00266FC7">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266FC7" w:rsidRPr="00182533">
        <w:rPr>
          <w:b/>
          <w:bCs/>
          <w:color w:val="000000"/>
          <w:sz w:val="18"/>
          <w:szCs w:val="18"/>
          <w:lang w:eastAsia="en-GB"/>
        </w:rPr>
        <w:t xml:space="preserve"> 17</w:t>
      </w:r>
    </w:p>
    <w:p w14:paraId="38C521E2" w14:textId="15344DF2" w:rsidR="00266FC7" w:rsidRPr="00182533"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ATIS.3GPP.36.116.V17.0.0</w:t>
      </w:r>
      <w:r w:rsidRPr="00182533">
        <w:rPr>
          <w:color w:val="000000"/>
          <w:sz w:val="18"/>
          <w:szCs w:val="18"/>
          <w:lang w:eastAsia="en-GB"/>
        </w:rPr>
        <w:tab/>
        <w:t>17.0.0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2813" w:history="1">
        <w:r w:rsidR="001C2192" w:rsidRPr="00182533">
          <w:rPr>
            <w:rStyle w:val="Hyperlink"/>
            <w:sz w:val="18"/>
            <w:szCs w:val="18"/>
            <w:lang w:eastAsia="en-GB"/>
          </w:rPr>
          <w:t>https://www.atis.org/3gpp-transpositions - Rel-17</w:t>
        </w:r>
      </w:hyperlink>
    </w:p>
    <w:p w14:paraId="7DB1A2F4" w14:textId="7304266C" w:rsidR="00266FC7" w:rsidRPr="00182533"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CCSA.36.116V1700</w:t>
      </w:r>
      <w:r w:rsidRPr="00182533">
        <w:rPr>
          <w:color w:val="000000"/>
          <w:sz w:val="18"/>
          <w:szCs w:val="18"/>
          <w:lang w:eastAsia="en-GB"/>
        </w:rPr>
        <w:tab/>
        <w:t>17.0.0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/03/2022</w:t>
      </w:r>
      <w:r w:rsidRPr="00182533">
        <w:rPr>
          <w:color w:val="000000"/>
          <w:sz w:val="18"/>
          <w:szCs w:val="18"/>
          <w:lang w:eastAsia="en-GB"/>
        </w:rPr>
        <w:tab/>
      </w:r>
      <w:hyperlink r:id="rId2814" w:history="1">
        <w:r w:rsidR="001C2192" w:rsidRPr="00182533">
          <w:rPr>
            <w:rStyle w:val="Hyperlink"/>
            <w:sz w:val="18"/>
            <w:szCs w:val="18"/>
            <w:lang w:eastAsia="en-GB"/>
          </w:rPr>
          <w:t>https://www.ccsa.org.cn/api/portalsFile/downloadOldFile?type=19&amp;oldFileUrl=ITU-R/M.2012-6/CCSA.36.116V1700.doc</w:t>
        </w:r>
      </w:hyperlink>
    </w:p>
    <w:p w14:paraId="22C57243" w14:textId="2E3DBE80" w:rsidR="00266FC7" w:rsidRPr="0034407F"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136 116</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27</w:t>
      </w:r>
      <w:r w:rsidR="00D63672" w:rsidRPr="0034407F">
        <w:rPr>
          <w:color w:val="000000"/>
          <w:sz w:val="18"/>
          <w:szCs w:val="18"/>
          <w:lang w:val="fr-FR" w:eastAsia="en-GB"/>
        </w:rPr>
        <w:t>/04/2022</w:t>
      </w:r>
      <w:r w:rsidRPr="0034407F">
        <w:rPr>
          <w:color w:val="000000"/>
          <w:sz w:val="18"/>
          <w:szCs w:val="18"/>
          <w:lang w:val="fr-FR" w:eastAsia="en-GB"/>
        </w:rPr>
        <w:tab/>
      </w:r>
      <w:hyperlink r:id="rId2815" w:history="1">
        <w:r w:rsidR="001C2192" w:rsidRPr="0034407F">
          <w:rPr>
            <w:rStyle w:val="Hyperlink"/>
            <w:sz w:val="18"/>
            <w:szCs w:val="18"/>
            <w:lang w:val="fr-FR" w:eastAsia="en-GB"/>
          </w:rPr>
          <w:t>https://www.etsi.org/deliver/etsi_ts/136100_136199/136116/17.00.00_60/ts_136116v170000p.pdf</w:t>
        </w:r>
      </w:hyperlink>
    </w:p>
    <w:p w14:paraId="0BBD457E" w14:textId="3E67D8BF" w:rsidR="00266FC7" w:rsidRPr="0034407F"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36.116-17.0.0 V1.0.0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/07/2022</w:t>
      </w:r>
      <w:r w:rsidRPr="0034407F">
        <w:rPr>
          <w:color w:val="000000"/>
          <w:sz w:val="18"/>
          <w:szCs w:val="18"/>
          <w:lang w:val="fr-FR" w:eastAsia="en-GB"/>
        </w:rPr>
        <w:tab/>
      </w:r>
      <w:hyperlink r:id="rId2816" w:history="1">
        <w:r w:rsidR="001C2192" w:rsidRPr="0034407F">
          <w:rPr>
            <w:rStyle w:val="Hyperlink"/>
            <w:sz w:val="18"/>
            <w:szCs w:val="18"/>
            <w:lang w:val="fr-FR" w:eastAsia="en-GB"/>
          </w:rPr>
          <w:t>https://members.tsdsi.in/s/cdSZSLMtdKBjBQA</w:t>
        </w:r>
      </w:hyperlink>
    </w:p>
    <w:p w14:paraId="771F9B62" w14:textId="6A06AD55" w:rsidR="00266FC7" w:rsidRPr="0034407F"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TTAT.3G-36.116V17.0.0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2817" w:history="1">
        <w:r w:rsidR="001C2192" w:rsidRPr="0034407F">
          <w:rPr>
            <w:rStyle w:val="Hyperlink"/>
            <w:sz w:val="18"/>
            <w:szCs w:val="18"/>
            <w:lang w:val="fr-FR" w:eastAsia="en-GB"/>
          </w:rPr>
          <w:t>http://committee.tta.or.kr/data/ttasDown.jsp?kind=ttastd&amp;pk_num=TTAT.3G-36.116V17.0.0</w:t>
        </w:r>
      </w:hyperlink>
    </w:p>
    <w:p w14:paraId="105D2E7C" w14:textId="77777777" w:rsidR="00C556AE" w:rsidRPr="00182533" w:rsidRDefault="00C556AE" w:rsidP="00C556AE">
      <w:pPr>
        <w:pStyle w:val="Heading4"/>
      </w:pPr>
      <w:r w:rsidRPr="00182533">
        <w:t>2.1.5.8</w:t>
      </w:r>
      <w:r w:rsidRPr="00182533">
        <w:tab/>
        <w:t>TS 36.117</w:t>
      </w:r>
    </w:p>
    <w:p w14:paraId="61CD0437" w14:textId="77777777" w:rsidR="00C556AE" w:rsidRPr="00182533" w:rsidRDefault="00C556AE" w:rsidP="00C556AE">
      <w:pPr>
        <w:pStyle w:val="Headingb"/>
      </w:pPr>
      <w:r w:rsidRPr="00182533">
        <w:t>Acceso radioeléctrico terrenal universal evolucionado (E-UTRA); pruebas de conformidad de relevadores</w:t>
      </w:r>
    </w:p>
    <w:p w14:paraId="1127A287" w14:textId="77777777" w:rsidR="00C556AE" w:rsidRPr="00182533" w:rsidRDefault="00C556AE" w:rsidP="00C556AE">
      <w:r w:rsidRPr="00182533">
        <w:t>En este documento se especifican los métodos de prueba de radiofrecuencia (RF) y los requisitos de conformidad para los relevadores E-UTRA, derivados de las especificaciones de relevadores E-UTRA definidas en TS 36.116 y conformes con ellas.</w:t>
      </w:r>
    </w:p>
    <w:p w14:paraId="5111124E" w14:textId="77777777" w:rsidR="00583D03" w:rsidRPr="00182533" w:rsidRDefault="00583D03" w:rsidP="00583D03">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4052DD1D" w14:textId="6A33F6C4" w:rsidR="00266FC7" w:rsidRPr="00182533" w:rsidRDefault="006E0553" w:rsidP="00882415">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266FC7" w:rsidRPr="00182533">
        <w:rPr>
          <w:b/>
          <w:bCs/>
          <w:color w:val="000000"/>
          <w:sz w:val="18"/>
          <w:szCs w:val="18"/>
          <w:lang w:eastAsia="en-GB"/>
        </w:rPr>
        <w:t xml:space="preserve"> 11</w:t>
      </w:r>
    </w:p>
    <w:p w14:paraId="45F985F0" w14:textId="211945D2" w:rsidR="00266FC7" w:rsidRPr="00182533"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ATIS.3GPP.36.117V1140</w:t>
      </w:r>
      <w:r w:rsidRPr="00182533">
        <w:rPr>
          <w:color w:val="000000"/>
          <w:sz w:val="18"/>
          <w:szCs w:val="18"/>
          <w:lang w:eastAsia="en-GB"/>
        </w:rPr>
        <w:tab/>
        <w:t>11.4.0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2818" w:history="1">
        <w:r w:rsidR="00FF4A05" w:rsidRPr="00182533">
          <w:rPr>
            <w:rStyle w:val="Hyperlink"/>
            <w:sz w:val="18"/>
            <w:szCs w:val="18"/>
            <w:lang w:eastAsia="en-GB"/>
          </w:rPr>
          <w:t>https://www.atis.org/3gpp-documents/Rel99-14/</w:t>
        </w:r>
      </w:hyperlink>
    </w:p>
    <w:p w14:paraId="10943151" w14:textId="0C941299" w:rsidR="00266FC7" w:rsidRPr="00182533"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CCSA.36.117V1140</w:t>
      </w:r>
      <w:r w:rsidRPr="00182533">
        <w:rPr>
          <w:color w:val="000000"/>
          <w:sz w:val="18"/>
          <w:szCs w:val="18"/>
          <w:lang w:eastAsia="en-GB"/>
        </w:rPr>
        <w:tab/>
        <w:t>11.4.0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/01/2016</w:t>
      </w:r>
      <w:r w:rsidRPr="00182533">
        <w:rPr>
          <w:color w:val="000000"/>
          <w:sz w:val="18"/>
          <w:szCs w:val="18"/>
          <w:lang w:eastAsia="en-GB"/>
        </w:rPr>
        <w:tab/>
      </w:r>
      <w:hyperlink r:id="rId2819" w:history="1">
        <w:r w:rsidR="00FF4A05" w:rsidRPr="00182533">
          <w:rPr>
            <w:rStyle w:val="Hyperlink"/>
            <w:sz w:val="18"/>
            <w:szCs w:val="18"/>
            <w:lang w:eastAsia="en-GB"/>
          </w:rPr>
          <w:t>https://www.ccsa.org.cn/api/portalsFile/downloadOldFile?type=19&amp;oldFileUrl=ITU-R/M.2012-6/CCSA.36.117V1140.doc</w:t>
        </w:r>
      </w:hyperlink>
    </w:p>
    <w:p w14:paraId="20349DD6" w14:textId="5685BCA9" w:rsidR="00266FC7" w:rsidRPr="0034407F"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136 117</w:t>
      </w:r>
      <w:r w:rsidRPr="0034407F">
        <w:rPr>
          <w:color w:val="000000"/>
          <w:sz w:val="18"/>
          <w:szCs w:val="18"/>
          <w:lang w:val="fr-FR" w:eastAsia="en-GB"/>
        </w:rPr>
        <w:tab/>
        <w:t>11.4.0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28</w:t>
      </w:r>
      <w:r w:rsidR="00D63672" w:rsidRPr="0034407F">
        <w:rPr>
          <w:color w:val="000000"/>
          <w:sz w:val="18"/>
          <w:szCs w:val="18"/>
          <w:lang w:val="fr-FR" w:eastAsia="en-GB"/>
        </w:rPr>
        <w:t>/01/2016</w:t>
      </w:r>
      <w:r w:rsidRPr="0034407F">
        <w:rPr>
          <w:color w:val="000000"/>
          <w:sz w:val="18"/>
          <w:szCs w:val="18"/>
          <w:lang w:val="fr-FR" w:eastAsia="en-GB"/>
        </w:rPr>
        <w:tab/>
      </w:r>
      <w:hyperlink r:id="rId2820" w:history="1">
        <w:r w:rsidR="00FF4A05" w:rsidRPr="0034407F">
          <w:rPr>
            <w:rStyle w:val="Hyperlink"/>
            <w:sz w:val="18"/>
            <w:szCs w:val="18"/>
            <w:lang w:val="fr-FR" w:eastAsia="en-GB"/>
          </w:rPr>
          <w:t>https://www.etsi.org/deliver/etsi_ts/136100_136199/136117/11.04.00_60/ts_136117v110400p.pdf</w:t>
        </w:r>
      </w:hyperlink>
    </w:p>
    <w:p w14:paraId="1D97D111" w14:textId="10CD0204" w:rsidR="00266FC7" w:rsidRPr="0034407F"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36.117-11.4.0 V1.0.0</w:t>
      </w:r>
      <w:r w:rsidRPr="0034407F">
        <w:rPr>
          <w:color w:val="000000"/>
          <w:sz w:val="18"/>
          <w:szCs w:val="18"/>
          <w:lang w:val="fr-FR" w:eastAsia="en-GB"/>
        </w:rPr>
        <w:tab/>
        <w:t>11.4.0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821" w:history="1">
        <w:r w:rsidR="00FF4A05" w:rsidRPr="0034407F">
          <w:rPr>
            <w:rStyle w:val="Hyperlink"/>
            <w:sz w:val="18"/>
            <w:szCs w:val="18"/>
            <w:lang w:val="fr-FR" w:eastAsia="en-GB"/>
          </w:rPr>
          <w:t>https://members.tsdsi.in/index.php/s/RKnPXNDyDzkNZL4</w:t>
        </w:r>
      </w:hyperlink>
    </w:p>
    <w:p w14:paraId="643C4719" w14:textId="49233BDB" w:rsidR="00266FC7" w:rsidRPr="0034407F"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TTAT.3G-36.117V11.4.0</w:t>
      </w:r>
      <w:r w:rsidRPr="0034407F">
        <w:rPr>
          <w:color w:val="000000"/>
          <w:sz w:val="18"/>
          <w:szCs w:val="18"/>
          <w:lang w:val="fr-FR" w:eastAsia="en-GB"/>
        </w:rPr>
        <w:tab/>
        <w:t>11.4.0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2822" w:history="1">
        <w:r w:rsidR="00FF4A05" w:rsidRPr="0034407F">
          <w:rPr>
            <w:rStyle w:val="Hyperlink"/>
            <w:sz w:val="18"/>
            <w:szCs w:val="18"/>
            <w:lang w:val="fr-FR" w:eastAsia="en-GB"/>
          </w:rPr>
          <w:t>http://committee.tta.or.kr/data/ttasDown.jsp?kind=ttastd&amp;pk_num=TTAT.3G-36.117V11.4.0</w:t>
        </w:r>
      </w:hyperlink>
    </w:p>
    <w:p w14:paraId="778086AF" w14:textId="208D846C" w:rsidR="00266FC7" w:rsidRPr="00182533" w:rsidRDefault="006E0553" w:rsidP="00882415">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266FC7" w:rsidRPr="00182533">
        <w:rPr>
          <w:b/>
          <w:bCs/>
          <w:color w:val="000000"/>
          <w:sz w:val="18"/>
          <w:szCs w:val="18"/>
          <w:lang w:eastAsia="en-GB"/>
        </w:rPr>
        <w:t xml:space="preserve"> 12</w:t>
      </w:r>
    </w:p>
    <w:p w14:paraId="18BBEA67" w14:textId="0F4F5876" w:rsidR="00266FC7" w:rsidRPr="00182533"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ATIS.3GPP.36.117V1230</w:t>
      </w:r>
      <w:r w:rsidRPr="00182533">
        <w:rPr>
          <w:color w:val="000000"/>
          <w:sz w:val="18"/>
          <w:szCs w:val="18"/>
          <w:lang w:eastAsia="en-GB"/>
        </w:rPr>
        <w:tab/>
        <w:t>12.3.0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2823" w:history="1">
        <w:r w:rsidR="00FF4A05" w:rsidRPr="00182533">
          <w:rPr>
            <w:rStyle w:val="Hyperlink"/>
            <w:sz w:val="18"/>
            <w:szCs w:val="18"/>
            <w:lang w:eastAsia="en-GB"/>
          </w:rPr>
          <w:t>https://www.atis.org/3gpp-documents/Rel99-14/</w:t>
        </w:r>
      </w:hyperlink>
    </w:p>
    <w:p w14:paraId="7C1C2A96" w14:textId="546EF081" w:rsidR="00266FC7" w:rsidRPr="00182533"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CCSA.36.117V1230</w:t>
      </w:r>
      <w:r w:rsidRPr="00182533">
        <w:rPr>
          <w:color w:val="000000"/>
          <w:sz w:val="18"/>
          <w:szCs w:val="18"/>
          <w:lang w:eastAsia="en-GB"/>
        </w:rPr>
        <w:tab/>
        <w:t>12.3.0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/01/2016</w:t>
      </w:r>
      <w:r w:rsidRPr="00182533">
        <w:rPr>
          <w:color w:val="000000"/>
          <w:sz w:val="18"/>
          <w:szCs w:val="18"/>
          <w:lang w:eastAsia="en-GB"/>
        </w:rPr>
        <w:tab/>
      </w:r>
      <w:hyperlink r:id="rId2824" w:history="1">
        <w:r w:rsidR="00FF4A05" w:rsidRPr="00182533">
          <w:rPr>
            <w:rStyle w:val="Hyperlink"/>
            <w:sz w:val="18"/>
            <w:szCs w:val="18"/>
            <w:lang w:eastAsia="en-GB"/>
          </w:rPr>
          <w:t>https://www.ccsa.org.cn/api/portalsFile/downloadOldFile?type=19&amp;oldFileUrl=ITU-R/M.2012-6/CCSA.36.117V1230.doc</w:t>
        </w:r>
      </w:hyperlink>
    </w:p>
    <w:p w14:paraId="5F9AAD08" w14:textId="60C3053E" w:rsidR="00266FC7" w:rsidRPr="0034407F"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136 117</w:t>
      </w:r>
      <w:r w:rsidRPr="0034407F">
        <w:rPr>
          <w:color w:val="000000"/>
          <w:sz w:val="18"/>
          <w:szCs w:val="18"/>
          <w:lang w:val="fr-FR" w:eastAsia="en-GB"/>
        </w:rPr>
        <w:tab/>
        <w:t>12.3.0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28</w:t>
      </w:r>
      <w:r w:rsidR="00D63672" w:rsidRPr="0034407F">
        <w:rPr>
          <w:color w:val="000000"/>
          <w:sz w:val="18"/>
          <w:szCs w:val="18"/>
          <w:lang w:val="fr-FR" w:eastAsia="en-GB"/>
        </w:rPr>
        <w:t>/01/2016</w:t>
      </w:r>
      <w:r w:rsidRPr="0034407F">
        <w:rPr>
          <w:color w:val="000000"/>
          <w:sz w:val="18"/>
          <w:szCs w:val="18"/>
          <w:lang w:val="fr-FR" w:eastAsia="en-GB"/>
        </w:rPr>
        <w:tab/>
      </w:r>
      <w:hyperlink r:id="rId2825" w:history="1">
        <w:r w:rsidR="00FF4A05" w:rsidRPr="0034407F">
          <w:rPr>
            <w:rStyle w:val="Hyperlink"/>
            <w:sz w:val="18"/>
            <w:szCs w:val="18"/>
            <w:lang w:val="fr-FR" w:eastAsia="en-GB"/>
          </w:rPr>
          <w:t>https://www.etsi.org/deliver/etsi_ts/136100_136199/136117/12.03.00_60/ts_136117v120300p.pdf</w:t>
        </w:r>
      </w:hyperlink>
    </w:p>
    <w:p w14:paraId="4BED0584" w14:textId="4171EB4F" w:rsidR="00266FC7" w:rsidRPr="0034407F"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36.117-12.3.0 V1.0.0</w:t>
      </w:r>
      <w:r w:rsidRPr="0034407F">
        <w:rPr>
          <w:color w:val="000000"/>
          <w:sz w:val="18"/>
          <w:szCs w:val="18"/>
          <w:lang w:val="fr-FR" w:eastAsia="en-GB"/>
        </w:rPr>
        <w:tab/>
        <w:t>12.3.0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826" w:history="1">
        <w:r w:rsidR="00FF4A05" w:rsidRPr="0034407F">
          <w:rPr>
            <w:rStyle w:val="Hyperlink"/>
            <w:sz w:val="18"/>
            <w:szCs w:val="18"/>
            <w:lang w:val="fr-FR" w:eastAsia="en-GB"/>
          </w:rPr>
          <w:t>https://members.tsdsi.in/index.php/s/2Q4QgK9FjiMBpAS</w:t>
        </w:r>
      </w:hyperlink>
    </w:p>
    <w:p w14:paraId="5EF96B39" w14:textId="3F5BA86C" w:rsidR="00266FC7" w:rsidRPr="0034407F"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TTAT.3G-36.117V12.3.0</w:t>
      </w:r>
      <w:r w:rsidRPr="0034407F">
        <w:rPr>
          <w:color w:val="000000"/>
          <w:sz w:val="18"/>
          <w:szCs w:val="18"/>
          <w:lang w:val="fr-FR" w:eastAsia="en-GB"/>
        </w:rPr>
        <w:tab/>
        <w:t>12.3.0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2827" w:history="1">
        <w:r w:rsidR="00FF4A05" w:rsidRPr="0034407F">
          <w:rPr>
            <w:rStyle w:val="Hyperlink"/>
            <w:sz w:val="18"/>
            <w:szCs w:val="18"/>
            <w:lang w:val="fr-FR" w:eastAsia="en-GB"/>
          </w:rPr>
          <w:t>http://committee.tta.or.kr/data/ttasDown.jsp?kind=ttastd&amp;pk_num=TTAT.3G-36.117V12.3.0</w:t>
        </w:r>
      </w:hyperlink>
    </w:p>
    <w:p w14:paraId="2193547B" w14:textId="2EE560AD" w:rsidR="00266FC7" w:rsidRPr="00182533" w:rsidRDefault="006E0553" w:rsidP="00882415">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266FC7" w:rsidRPr="00182533">
        <w:rPr>
          <w:b/>
          <w:bCs/>
          <w:color w:val="000000"/>
          <w:sz w:val="18"/>
          <w:szCs w:val="18"/>
          <w:lang w:eastAsia="en-GB"/>
        </w:rPr>
        <w:t xml:space="preserve"> 13</w:t>
      </w:r>
    </w:p>
    <w:p w14:paraId="2C1CC64E" w14:textId="1F6B7C4D" w:rsidR="00266FC7" w:rsidRPr="00182533"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ATIS.3GPP.36.117V1301</w:t>
      </w:r>
      <w:r w:rsidRPr="00182533">
        <w:rPr>
          <w:color w:val="000000"/>
          <w:sz w:val="18"/>
          <w:szCs w:val="18"/>
          <w:lang w:eastAsia="en-GB"/>
        </w:rPr>
        <w:tab/>
        <w:t>13.0.1</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2828" w:history="1">
        <w:r w:rsidR="00FF4A05" w:rsidRPr="00182533">
          <w:rPr>
            <w:rStyle w:val="Hyperlink"/>
            <w:sz w:val="18"/>
            <w:szCs w:val="18"/>
            <w:lang w:eastAsia="en-GB"/>
          </w:rPr>
          <w:t>https://www.atis.org/3gpp-documents/Rel99-14/</w:t>
        </w:r>
      </w:hyperlink>
    </w:p>
    <w:p w14:paraId="66F06D15" w14:textId="50C9722C" w:rsidR="00266FC7" w:rsidRPr="00182533"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CCSA.36.117V1301</w:t>
      </w:r>
      <w:r w:rsidRPr="00182533">
        <w:rPr>
          <w:color w:val="000000"/>
          <w:sz w:val="18"/>
          <w:szCs w:val="18"/>
          <w:lang w:eastAsia="en-GB"/>
        </w:rPr>
        <w:tab/>
        <w:t>13.0.1</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/01/2016</w:t>
      </w:r>
      <w:r w:rsidRPr="00182533">
        <w:rPr>
          <w:color w:val="000000"/>
          <w:sz w:val="18"/>
          <w:szCs w:val="18"/>
          <w:lang w:eastAsia="en-GB"/>
        </w:rPr>
        <w:tab/>
      </w:r>
      <w:hyperlink r:id="rId2829" w:history="1">
        <w:r w:rsidR="00FF4A05" w:rsidRPr="00182533">
          <w:rPr>
            <w:rStyle w:val="Hyperlink"/>
            <w:sz w:val="18"/>
            <w:szCs w:val="18"/>
            <w:lang w:eastAsia="en-GB"/>
          </w:rPr>
          <w:t>https://www.ccsa.org.cn/api/portalsFile/downloadOldFile?type=19&amp;oldFileUrl=ITU-R/M.2012-6/CCSA.36.117V1301.doc</w:t>
        </w:r>
      </w:hyperlink>
    </w:p>
    <w:p w14:paraId="3095BB29" w14:textId="4F3A7B47" w:rsidR="00266FC7" w:rsidRPr="0034407F"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136 117</w:t>
      </w:r>
      <w:r w:rsidRPr="0034407F">
        <w:rPr>
          <w:color w:val="000000"/>
          <w:sz w:val="18"/>
          <w:szCs w:val="18"/>
          <w:lang w:val="fr-FR" w:eastAsia="en-GB"/>
        </w:rPr>
        <w:tab/>
        <w:t>13.0.1</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28</w:t>
      </w:r>
      <w:r w:rsidR="00D63672" w:rsidRPr="0034407F">
        <w:rPr>
          <w:color w:val="000000"/>
          <w:sz w:val="18"/>
          <w:szCs w:val="18"/>
          <w:lang w:val="fr-FR" w:eastAsia="en-GB"/>
        </w:rPr>
        <w:t>/01/2016</w:t>
      </w:r>
      <w:r w:rsidRPr="0034407F">
        <w:rPr>
          <w:color w:val="000000"/>
          <w:sz w:val="18"/>
          <w:szCs w:val="18"/>
          <w:lang w:val="fr-FR" w:eastAsia="en-GB"/>
        </w:rPr>
        <w:tab/>
      </w:r>
      <w:hyperlink r:id="rId2830" w:history="1">
        <w:r w:rsidR="00FF4A05" w:rsidRPr="0034407F">
          <w:rPr>
            <w:rStyle w:val="Hyperlink"/>
            <w:sz w:val="18"/>
            <w:szCs w:val="18"/>
            <w:lang w:val="fr-FR" w:eastAsia="en-GB"/>
          </w:rPr>
          <w:t>https://www.etsi.org/deliver/etsi_ts/136100_136199/136117/13.00.01_60/ts_136117v130001p.pdf</w:t>
        </w:r>
      </w:hyperlink>
    </w:p>
    <w:p w14:paraId="7B39E962" w14:textId="19EFD8B3" w:rsidR="00266FC7" w:rsidRPr="0034407F"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36.117-13.0.1 V1.0.0</w:t>
      </w:r>
      <w:r w:rsidRPr="0034407F">
        <w:rPr>
          <w:color w:val="000000"/>
          <w:sz w:val="18"/>
          <w:szCs w:val="18"/>
          <w:lang w:val="fr-FR" w:eastAsia="en-GB"/>
        </w:rPr>
        <w:tab/>
        <w:t>13.0.1</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831" w:history="1">
        <w:r w:rsidR="00FF4A05" w:rsidRPr="0034407F">
          <w:rPr>
            <w:rStyle w:val="Hyperlink"/>
            <w:sz w:val="18"/>
            <w:szCs w:val="18"/>
            <w:lang w:val="fr-FR" w:eastAsia="en-GB"/>
          </w:rPr>
          <w:t>https://members.tsdsi.in/index.php/s/nKk4kZrBqBZyBo8</w:t>
        </w:r>
      </w:hyperlink>
    </w:p>
    <w:p w14:paraId="77BB5E77" w14:textId="4D2EC9FC" w:rsidR="00266FC7" w:rsidRPr="0034407F"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TTAT.3G-36.117V13.0.1</w:t>
      </w:r>
      <w:r w:rsidRPr="0034407F">
        <w:rPr>
          <w:color w:val="000000"/>
          <w:sz w:val="18"/>
          <w:szCs w:val="18"/>
          <w:lang w:val="fr-FR" w:eastAsia="en-GB"/>
        </w:rPr>
        <w:tab/>
        <w:t>13.0.1</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2832" w:history="1">
        <w:r w:rsidR="00FF4A05" w:rsidRPr="0034407F">
          <w:rPr>
            <w:rStyle w:val="Hyperlink"/>
            <w:sz w:val="18"/>
            <w:szCs w:val="18"/>
            <w:lang w:val="fr-FR" w:eastAsia="en-GB"/>
          </w:rPr>
          <w:t>http://committee.tta.or.kr/data/ttasDown.jsp?kind=ttastd&amp;pk_num=TTAT.3G-36.117V13.0.1</w:t>
        </w:r>
      </w:hyperlink>
    </w:p>
    <w:p w14:paraId="6A2403D3" w14:textId="51A56E71" w:rsidR="00266FC7" w:rsidRPr="00182533" w:rsidRDefault="006E0553" w:rsidP="00882415">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266FC7" w:rsidRPr="00182533">
        <w:rPr>
          <w:b/>
          <w:bCs/>
          <w:color w:val="000000"/>
          <w:sz w:val="18"/>
          <w:szCs w:val="18"/>
          <w:lang w:eastAsia="en-GB"/>
        </w:rPr>
        <w:t xml:space="preserve"> 14</w:t>
      </w:r>
    </w:p>
    <w:p w14:paraId="02B39497" w14:textId="74B86CA2" w:rsidR="00266FC7" w:rsidRPr="00182533"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ATIS.3GPP.36.117V1400</w:t>
      </w:r>
      <w:r w:rsidRPr="00182533">
        <w:rPr>
          <w:color w:val="000000"/>
          <w:sz w:val="18"/>
          <w:szCs w:val="18"/>
          <w:lang w:eastAsia="en-GB"/>
        </w:rPr>
        <w:tab/>
        <w:t>14.0.0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2833" w:history="1">
        <w:r w:rsidR="00FF4A05" w:rsidRPr="00182533">
          <w:rPr>
            <w:rStyle w:val="Hyperlink"/>
            <w:sz w:val="18"/>
            <w:szCs w:val="18"/>
            <w:lang w:eastAsia="en-GB"/>
          </w:rPr>
          <w:t>https://www.atis.org/3gpp-documents/Rel99-14/</w:t>
        </w:r>
      </w:hyperlink>
    </w:p>
    <w:p w14:paraId="3E581DA7" w14:textId="1B206E07" w:rsidR="00266FC7" w:rsidRPr="00182533"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CCSA.36.117V1400</w:t>
      </w:r>
      <w:r w:rsidRPr="00182533">
        <w:rPr>
          <w:color w:val="000000"/>
          <w:sz w:val="18"/>
          <w:szCs w:val="18"/>
          <w:lang w:eastAsia="en-GB"/>
        </w:rPr>
        <w:tab/>
        <w:t>14.0.0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/03/2017</w:t>
      </w:r>
      <w:r w:rsidRPr="00182533">
        <w:rPr>
          <w:color w:val="000000"/>
          <w:sz w:val="18"/>
          <w:szCs w:val="18"/>
          <w:lang w:eastAsia="en-GB"/>
        </w:rPr>
        <w:tab/>
      </w:r>
      <w:hyperlink r:id="rId2834" w:history="1">
        <w:r w:rsidR="00FF4A05" w:rsidRPr="00182533">
          <w:rPr>
            <w:rStyle w:val="Hyperlink"/>
            <w:sz w:val="18"/>
            <w:szCs w:val="18"/>
            <w:lang w:eastAsia="en-GB"/>
          </w:rPr>
          <w:t>https://www.ccsa.org.cn/api/portalsFile/downloadOldFile?type=19&amp;oldFileUrl=ITU-R/M.2012-6/CCSA.36.117V1400.doc</w:t>
        </w:r>
      </w:hyperlink>
    </w:p>
    <w:p w14:paraId="55765D5F" w14:textId="1307F82A" w:rsidR="00266FC7" w:rsidRPr="0034407F"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136 117</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13</w:t>
      </w:r>
      <w:r w:rsidR="00D63672" w:rsidRPr="0034407F">
        <w:rPr>
          <w:color w:val="000000"/>
          <w:sz w:val="18"/>
          <w:szCs w:val="18"/>
          <w:lang w:val="fr-FR" w:eastAsia="en-GB"/>
        </w:rPr>
        <w:t>/04/2017</w:t>
      </w:r>
      <w:r w:rsidRPr="0034407F">
        <w:rPr>
          <w:color w:val="000000"/>
          <w:sz w:val="18"/>
          <w:szCs w:val="18"/>
          <w:lang w:val="fr-FR" w:eastAsia="en-GB"/>
        </w:rPr>
        <w:tab/>
      </w:r>
      <w:hyperlink r:id="rId2835" w:history="1">
        <w:r w:rsidR="00FF4A05" w:rsidRPr="0034407F">
          <w:rPr>
            <w:rStyle w:val="Hyperlink"/>
            <w:sz w:val="18"/>
            <w:szCs w:val="18"/>
            <w:lang w:val="fr-FR" w:eastAsia="en-GB"/>
          </w:rPr>
          <w:t>https://www.etsi.org/deliver/etsi_ts/136100_136199/136117/14.00.00_60/ts_136117v140000p.pdf</w:t>
        </w:r>
      </w:hyperlink>
    </w:p>
    <w:p w14:paraId="38E8DDDA" w14:textId="53D32CAF" w:rsidR="00266FC7" w:rsidRPr="0034407F"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36.117-14.0.0 V1.0.0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836" w:history="1">
        <w:r w:rsidR="00FF4A05" w:rsidRPr="0034407F">
          <w:rPr>
            <w:rStyle w:val="Hyperlink"/>
            <w:sz w:val="18"/>
            <w:szCs w:val="18"/>
            <w:lang w:val="fr-FR" w:eastAsia="en-GB"/>
          </w:rPr>
          <w:t>https://members.tsdsi.in/index.php/s/TpYzptyRNX4J9yW</w:t>
        </w:r>
      </w:hyperlink>
    </w:p>
    <w:p w14:paraId="5893D3F4" w14:textId="2E26C47A" w:rsidR="00266FC7" w:rsidRPr="0034407F"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TTAT.3G-36.117V14.0.0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2837" w:history="1">
        <w:r w:rsidR="00FF4A05" w:rsidRPr="0034407F">
          <w:rPr>
            <w:rStyle w:val="Hyperlink"/>
            <w:sz w:val="18"/>
            <w:szCs w:val="18"/>
            <w:lang w:val="fr-FR" w:eastAsia="en-GB"/>
          </w:rPr>
          <w:t>http://committee.tta.or.kr/data/ttasDown.jsp?kind=ttastd&amp;pk_num=TTAT.3G-36.117V14.0.0</w:t>
        </w:r>
      </w:hyperlink>
    </w:p>
    <w:p w14:paraId="3A3716BA" w14:textId="669AF2A9" w:rsidR="00266FC7" w:rsidRPr="00182533" w:rsidRDefault="006E0553" w:rsidP="00882415">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266FC7" w:rsidRPr="00182533">
        <w:rPr>
          <w:b/>
          <w:bCs/>
          <w:color w:val="000000"/>
          <w:sz w:val="18"/>
          <w:szCs w:val="18"/>
          <w:lang w:eastAsia="en-GB"/>
        </w:rPr>
        <w:t xml:space="preserve"> 15</w:t>
      </w:r>
    </w:p>
    <w:p w14:paraId="6E6FA44D" w14:textId="7326D772" w:rsidR="00266FC7" w:rsidRPr="00182533"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ATIS.3GPP.36.117V1500</w:t>
      </w:r>
      <w:r w:rsidRPr="00182533">
        <w:rPr>
          <w:color w:val="000000"/>
          <w:sz w:val="18"/>
          <w:szCs w:val="18"/>
          <w:lang w:eastAsia="en-GB"/>
        </w:rPr>
        <w:tab/>
        <w:t>15.0.0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2838" w:history="1">
        <w:r w:rsidR="00FF4A05" w:rsidRPr="00182533">
          <w:rPr>
            <w:rStyle w:val="Hyperlink"/>
            <w:sz w:val="18"/>
            <w:szCs w:val="18"/>
            <w:lang w:eastAsia="en-GB"/>
          </w:rPr>
          <w:t>https://www.atis.org/3gpp-documents/Rel15/</w:t>
        </w:r>
      </w:hyperlink>
    </w:p>
    <w:p w14:paraId="4BFF09CB" w14:textId="57EC48D3" w:rsidR="00266FC7" w:rsidRPr="00182533"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CCSA.36.117V1500</w:t>
      </w:r>
      <w:r w:rsidRPr="00182533">
        <w:rPr>
          <w:color w:val="000000"/>
          <w:sz w:val="18"/>
          <w:szCs w:val="18"/>
          <w:lang w:eastAsia="en-GB"/>
        </w:rPr>
        <w:tab/>
        <w:t>15.0.0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/09/2018</w:t>
      </w:r>
      <w:r w:rsidRPr="00182533">
        <w:rPr>
          <w:color w:val="000000"/>
          <w:sz w:val="18"/>
          <w:szCs w:val="18"/>
          <w:lang w:eastAsia="en-GB"/>
        </w:rPr>
        <w:tab/>
      </w:r>
      <w:hyperlink r:id="rId2839" w:history="1">
        <w:r w:rsidR="00FF4A05" w:rsidRPr="00182533">
          <w:rPr>
            <w:rStyle w:val="Hyperlink"/>
            <w:sz w:val="18"/>
            <w:szCs w:val="18"/>
            <w:lang w:eastAsia="en-GB"/>
          </w:rPr>
          <w:t>https://www.ccsa.org.cn/api/portalsFile/downloadOldFile?type=19&amp;oldFileUrl=ITU-R/M.2012-6/CCSA.36.117V1500.doc</w:t>
        </w:r>
      </w:hyperlink>
    </w:p>
    <w:p w14:paraId="12279946" w14:textId="17472152" w:rsidR="00266FC7" w:rsidRPr="0034407F"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136 117</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12</w:t>
      </w:r>
      <w:r w:rsidR="00D63672" w:rsidRPr="0034407F">
        <w:rPr>
          <w:color w:val="000000"/>
          <w:sz w:val="18"/>
          <w:szCs w:val="18"/>
          <w:lang w:val="fr-FR" w:eastAsia="en-GB"/>
        </w:rPr>
        <w:t>/11/2018</w:t>
      </w:r>
      <w:r w:rsidRPr="0034407F">
        <w:rPr>
          <w:color w:val="000000"/>
          <w:sz w:val="18"/>
          <w:szCs w:val="18"/>
          <w:lang w:val="fr-FR" w:eastAsia="en-GB"/>
        </w:rPr>
        <w:tab/>
      </w:r>
      <w:hyperlink r:id="rId2840" w:history="1">
        <w:r w:rsidR="00FF4A05" w:rsidRPr="0034407F">
          <w:rPr>
            <w:rStyle w:val="Hyperlink"/>
            <w:sz w:val="18"/>
            <w:szCs w:val="18"/>
            <w:lang w:val="fr-FR" w:eastAsia="en-GB"/>
          </w:rPr>
          <w:t>https://www.etsi.org/deliver/etsi_ts/136100_136199/136117/15.00.00_60/ts_136117v150000p.pdf</w:t>
        </w:r>
      </w:hyperlink>
    </w:p>
    <w:p w14:paraId="142FD4D2" w14:textId="1DCD5EA8" w:rsidR="00266FC7" w:rsidRPr="0034407F"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36.117-15.0.0 V1.0.0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841" w:history="1">
        <w:r w:rsidR="00FF4A05" w:rsidRPr="0034407F">
          <w:rPr>
            <w:rStyle w:val="Hyperlink"/>
            <w:sz w:val="18"/>
            <w:szCs w:val="18"/>
            <w:lang w:val="fr-FR" w:eastAsia="en-GB"/>
          </w:rPr>
          <w:t>https://members.tsdsi.in/index.php/s/Yp4TfaXmbkn9DnB</w:t>
        </w:r>
      </w:hyperlink>
    </w:p>
    <w:p w14:paraId="0A042D39" w14:textId="220635DF" w:rsidR="00266FC7" w:rsidRPr="0034407F"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TTAT.3G-36.117V15.0.0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2842" w:history="1">
        <w:r w:rsidR="00FF4A05" w:rsidRPr="0034407F">
          <w:rPr>
            <w:rStyle w:val="Hyperlink"/>
            <w:sz w:val="18"/>
            <w:szCs w:val="18"/>
            <w:lang w:val="fr-FR" w:eastAsia="en-GB"/>
          </w:rPr>
          <w:t>http://committee.tta.or.kr/data/ttasDown.jsp?kind=ttastd&amp;pk_num=TTAT.3G-36.117V15.0.0</w:t>
        </w:r>
      </w:hyperlink>
    </w:p>
    <w:p w14:paraId="5D478845" w14:textId="14E34E42" w:rsidR="00266FC7" w:rsidRPr="00182533" w:rsidRDefault="006E0553" w:rsidP="00882415">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266FC7" w:rsidRPr="00182533">
        <w:rPr>
          <w:b/>
          <w:bCs/>
          <w:color w:val="000000"/>
          <w:sz w:val="18"/>
          <w:szCs w:val="18"/>
          <w:lang w:eastAsia="en-GB"/>
        </w:rPr>
        <w:t xml:space="preserve"> 16</w:t>
      </w:r>
    </w:p>
    <w:p w14:paraId="1C43B17C" w14:textId="7D034B80" w:rsidR="00266FC7" w:rsidRPr="00182533"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ATIS.3GPP.36.117V1600</w:t>
      </w:r>
      <w:r w:rsidRPr="00182533">
        <w:rPr>
          <w:color w:val="000000"/>
          <w:sz w:val="18"/>
          <w:szCs w:val="18"/>
          <w:lang w:eastAsia="en-GB"/>
        </w:rPr>
        <w:tab/>
        <w:t>16.0.0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2843" w:history="1">
        <w:r w:rsidR="00FF4A05" w:rsidRPr="00182533">
          <w:rPr>
            <w:rStyle w:val="Hyperlink"/>
            <w:sz w:val="18"/>
            <w:szCs w:val="18"/>
            <w:lang w:eastAsia="en-GB"/>
          </w:rPr>
          <w:t>https://www.atis.org/3gpp-documents/Rel16/</w:t>
        </w:r>
      </w:hyperlink>
    </w:p>
    <w:p w14:paraId="6BFCA388" w14:textId="2BB4777E" w:rsidR="00266FC7" w:rsidRPr="00182533"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CCSA.36.117V1600</w:t>
      </w:r>
      <w:r w:rsidRPr="00182533">
        <w:rPr>
          <w:color w:val="000000"/>
          <w:sz w:val="18"/>
          <w:szCs w:val="18"/>
          <w:lang w:eastAsia="en-GB"/>
        </w:rPr>
        <w:tab/>
        <w:t>16.0.0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/06/2020</w:t>
      </w:r>
      <w:r w:rsidRPr="00182533">
        <w:rPr>
          <w:color w:val="000000"/>
          <w:sz w:val="18"/>
          <w:szCs w:val="18"/>
          <w:lang w:eastAsia="en-GB"/>
        </w:rPr>
        <w:tab/>
      </w:r>
      <w:hyperlink r:id="rId2844" w:history="1">
        <w:r w:rsidR="00FF4A05" w:rsidRPr="00182533">
          <w:rPr>
            <w:rStyle w:val="Hyperlink"/>
            <w:sz w:val="18"/>
            <w:szCs w:val="18"/>
            <w:lang w:eastAsia="en-GB"/>
          </w:rPr>
          <w:t>https://www.ccsa.org.cn/api/portalsFile/downloadOldFile?type=19&amp;oldFileUrl=ITU-R/M.2012-6/CCSA.36.117V1600.doc</w:t>
        </w:r>
      </w:hyperlink>
    </w:p>
    <w:p w14:paraId="561A8F2B" w14:textId="07DD991C" w:rsidR="00266FC7" w:rsidRPr="0034407F"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136 117</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/07/2020</w:t>
      </w:r>
      <w:r w:rsidRPr="0034407F">
        <w:rPr>
          <w:color w:val="000000"/>
          <w:sz w:val="18"/>
          <w:szCs w:val="18"/>
          <w:lang w:val="fr-FR" w:eastAsia="en-GB"/>
        </w:rPr>
        <w:tab/>
      </w:r>
      <w:hyperlink r:id="rId2845" w:history="1">
        <w:r w:rsidR="00FF4A05" w:rsidRPr="0034407F">
          <w:rPr>
            <w:rStyle w:val="Hyperlink"/>
            <w:sz w:val="18"/>
            <w:szCs w:val="18"/>
            <w:lang w:val="fr-FR" w:eastAsia="en-GB"/>
          </w:rPr>
          <w:t>https://www.etsi.org/deliver/etsi_ts/136100_136199/136117/16.00.00_60/ts_136117v160000p.pdf</w:t>
        </w:r>
      </w:hyperlink>
    </w:p>
    <w:p w14:paraId="53F33AB6" w14:textId="6B78FCAE" w:rsidR="00266FC7" w:rsidRPr="0034407F"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36.117-16.0.0 V1.0.0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846" w:history="1">
        <w:r w:rsidR="00FF4A05" w:rsidRPr="0034407F">
          <w:rPr>
            <w:rStyle w:val="Hyperlink"/>
            <w:sz w:val="18"/>
            <w:szCs w:val="18"/>
            <w:lang w:val="fr-FR" w:eastAsia="en-GB"/>
          </w:rPr>
          <w:t>https://members.tsdsi.in/index.php/s/mydXyzKwNcBAbrp</w:t>
        </w:r>
      </w:hyperlink>
    </w:p>
    <w:p w14:paraId="35204D02" w14:textId="7CE937B2" w:rsidR="00266FC7" w:rsidRPr="0034407F"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TTAT.3G-36.117V16.0.0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2847" w:history="1">
        <w:r w:rsidR="00FF4A05" w:rsidRPr="0034407F">
          <w:rPr>
            <w:rStyle w:val="Hyperlink"/>
            <w:sz w:val="18"/>
            <w:szCs w:val="18"/>
            <w:lang w:val="fr-FR" w:eastAsia="en-GB"/>
          </w:rPr>
          <w:t>http://committee.tta.or.kr/data/ttasDown.jsp?kind=ttastd&amp;pk_num=TTAT.3G-36.117V16.0.0</w:t>
        </w:r>
      </w:hyperlink>
    </w:p>
    <w:p w14:paraId="333706FD" w14:textId="03E8DE77" w:rsidR="00266FC7" w:rsidRPr="00182533" w:rsidRDefault="006E0553" w:rsidP="00882415">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266FC7" w:rsidRPr="00182533">
        <w:rPr>
          <w:b/>
          <w:bCs/>
          <w:color w:val="000000"/>
          <w:sz w:val="18"/>
          <w:szCs w:val="18"/>
          <w:lang w:eastAsia="en-GB"/>
        </w:rPr>
        <w:t xml:space="preserve"> 17</w:t>
      </w:r>
    </w:p>
    <w:p w14:paraId="6113F9C4" w14:textId="29F6E2FC" w:rsidR="00266FC7" w:rsidRPr="00182533"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ATIS.3GPP.36.117.V17.0.0</w:t>
      </w:r>
      <w:r w:rsidRPr="00182533">
        <w:rPr>
          <w:color w:val="000000"/>
          <w:sz w:val="18"/>
          <w:szCs w:val="18"/>
          <w:lang w:eastAsia="en-GB"/>
        </w:rPr>
        <w:tab/>
        <w:t>17.0.0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2848" w:history="1">
        <w:r w:rsidR="00FF4A05" w:rsidRPr="00182533">
          <w:rPr>
            <w:rStyle w:val="Hyperlink"/>
            <w:sz w:val="18"/>
            <w:szCs w:val="18"/>
            <w:lang w:eastAsia="en-GB"/>
          </w:rPr>
          <w:t>https://www.atis.org/3gpp-transpositions - Rel-17</w:t>
        </w:r>
      </w:hyperlink>
    </w:p>
    <w:p w14:paraId="5661B695" w14:textId="38B5AC0E" w:rsidR="00266FC7" w:rsidRPr="00182533"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CCSA.36.117V1700</w:t>
      </w:r>
      <w:r w:rsidRPr="00182533">
        <w:rPr>
          <w:color w:val="000000"/>
          <w:sz w:val="18"/>
          <w:szCs w:val="18"/>
          <w:lang w:eastAsia="en-GB"/>
        </w:rPr>
        <w:tab/>
        <w:t>17.0.0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/03/2022</w:t>
      </w:r>
      <w:r w:rsidRPr="00182533">
        <w:rPr>
          <w:color w:val="000000"/>
          <w:sz w:val="18"/>
          <w:szCs w:val="18"/>
          <w:lang w:eastAsia="en-GB"/>
        </w:rPr>
        <w:tab/>
      </w:r>
      <w:hyperlink r:id="rId2849" w:history="1">
        <w:r w:rsidR="00FF4A05" w:rsidRPr="00182533">
          <w:rPr>
            <w:rStyle w:val="Hyperlink"/>
            <w:sz w:val="18"/>
            <w:szCs w:val="18"/>
            <w:lang w:eastAsia="en-GB"/>
          </w:rPr>
          <w:t>https://www.ccsa.org.cn/api/portalsFile/downloadOldFile?type=19&amp;oldFileUrl=ITU-R/M.2012-6/CCSA.36.117V1700.doc</w:t>
        </w:r>
      </w:hyperlink>
    </w:p>
    <w:p w14:paraId="7DA65EEC" w14:textId="0103683A" w:rsidR="00266FC7" w:rsidRPr="0034407F"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136 117</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27</w:t>
      </w:r>
      <w:r w:rsidR="00D63672" w:rsidRPr="0034407F">
        <w:rPr>
          <w:color w:val="000000"/>
          <w:sz w:val="18"/>
          <w:szCs w:val="18"/>
          <w:lang w:val="fr-FR" w:eastAsia="en-GB"/>
        </w:rPr>
        <w:t>/04/2022</w:t>
      </w:r>
      <w:r w:rsidRPr="0034407F">
        <w:rPr>
          <w:color w:val="000000"/>
          <w:sz w:val="18"/>
          <w:szCs w:val="18"/>
          <w:lang w:val="fr-FR" w:eastAsia="en-GB"/>
        </w:rPr>
        <w:tab/>
      </w:r>
      <w:hyperlink r:id="rId2850" w:history="1">
        <w:r w:rsidR="00FF4A05" w:rsidRPr="0034407F">
          <w:rPr>
            <w:rStyle w:val="Hyperlink"/>
            <w:sz w:val="18"/>
            <w:szCs w:val="18"/>
            <w:lang w:val="fr-FR" w:eastAsia="en-GB"/>
          </w:rPr>
          <w:t>https://www.etsi.org/deliver/etsi_ts/136100_136199/136117/17.00.00_60/ts_136117v170000p.pdf</w:t>
        </w:r>
      </w:hyperlink>
    </w:p>
    <w:p w14:paraId="72947A0B" w14:textId="51072185" w:rsidR="00266FC7" w:rsidRPr="0034407F"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36.117-17.0.0 V1.0.0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/11/2022</w:t>
      </w:r>
      <w:r w:rsidRPr="0034407F">
        <w:rPr>
          <w:color w:val="000000"/>
          <w:sz w:val="18"/>
          <w:szCs w:val="18"/>
          <w:lang w:val="fr-FR" w:eastAsia="en-GB"/>
        </w:rPr>
        <w:tab/>
      </w:r>
      <w:hyperlink r:id="rId2851" w:history="1">
        <w:r w:rsidR="00FF4A05" w:rsidRPr="0034407F">
          <w:rPr>
            <w:rStyle w:val="Hyperlink"/>
            <w:sz w:val="18"/>
            <w:szCs w:val="18"/>
            <w:lang w:val="fr-FR" w:eastAsia="en-GB"/>
          </w:rPr>
          <w:t>https://members.tsdsi.in/s/Nq2gnXQwtxzobYx</w:t>
        </w:r>
      </w:hyperlink>
    </w:p>
    <w:p w14:paraId="451AF101" w14:textId="01C9949F" w:rsidR="00266FC7" w:rsidRPr="0034407F" w:rsidRDefault="00266FC7" w:rsidP="001C21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TTAT.3G-36.117V17.0.0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2852" w:history="1">
        <w:r w:rsidR="00FF4A05" w:rsidRPr="0034407F">
          <w:rPr>
            <w:rStyle w:val="Hyperlink"/>
            <w:sz w:val="18"/>
            <w:szCs w:val="18"/>
            <w:lang w:val="fr-FR" w:eastAsia="en-GB"/>
          </w:rPr>
          <w:t>http://committee.tta.or.kr/data/ttasDown.jsp?kind=ttastd&amp;pk_num=TTAT.3G-36.117V17.0.0</w:t>
        </w:r>
      </w:hyperlink>
    </w:p>
    <w:p w14:paraId="66A46533" w14:textId="77777777" w:rsidR="00C556AE" w:rsidRPr="00182533" w:rsidRDefault="00C556AE" w:rsidP="00C556AE">
      <w:pPr>
        <w:pStyle w:val="Heading4"/>
      </w:pPr>
      <w:r w:rsidRPr="00182533">
        <w:lastRenderedPageBreak/>
        <w:t>2.1.5.9</w:t>
      </w:r>
      <w:r w:rsidRPr="00182533">
        <w:tab/>
        <w:t>TS 36.124</w:t>
      </w:r>
    </w:p>
    <w:p w14:paraId="4BCB4EB0" w14:textId="77777777" w:rsidR="00C556AE" w:rsidRPr="00182533" w:rsidRDefault="00C556AE" w:rsidP="00C556AE">
      <w:pPr>
        <w:pStyle w:val="Headingb"/>
        <w:rPr>
          <w:lang w:eastAsia="zh-CN"/>
        </w:rPr>
      </w:pPr>
      <w:r w:rsidRPr="00182533">
        <w:rPr>
          <w:lang w:eastAsia="zh-CN"/>
        </w:rPr>
        <w:t>Acceso radioeléctrico terrenal universal evolucionado (E-UTRA); requisitos de compatibilidad electromagnética (EMC) para los terminales móviles y equipos auxiliares</w:t>
      </w:r>
    </w:p>
    <w:p w14:paraId="519684C3" w14:textId="77777777" w:rsidR="00C556AE" w:rsidRPr="00182533" w:rsidRDefault="00C556AE" w:rsidP="00C556AE">
      <w:pPr>
        <w:keepNext/>
        <w:keepLines/>
      </w:pPr>
      <w:r w:rsidRPr="00182533">
        <w:t>En este documento se establecen los requisitos esenciales de EMC para los equipos terminales móviles celulares digitales de la «3ª generación» y accesorios auxiliares en combinación con los equipos de usuario (UE) 3GPP E-UTRA. En este documento se especifican las pruebas de EMC aplicables, los métodos de medición, la gama de frecuencias, los límites y los criterios mínimos de calidad de funcionamiento para todos los tipos de UE E-UTRA y sus accesorios. Se han incluido requisitos para las emisiones radiadas por el puerto de la caja de protección de los equipos integrados en la antena y demás equipos auxiliares. Se han seleccionado requisitos de inmunidad para lograr un nivel adecuado de compatibilidad de los aparatos en entornos residenciales, comerciales, de industria ligera y de vehículos. No obstante, estos niveles no contemplan los casos extremos que puedan presentarse en cualquier ubicación aun con baja probabilidad de suceso. La conformidad de los equipos de radiocomunicaciones con los requisitos de este documento no supone la conformidad con ningún requisito relativo a la utilización de los equipos (por ejemplo, requisitos de licencia). La conformidad con los requisitos de este documento no supone la conformidad con ningún requisito de seguridad. No obstante, toda condición temporal o permanente provocada por la EMC se considera como no conformidad.</w:t>
      </w:r>
    </w:p>
    <w:p w14:paraId="5091E872" w14:textId="77777777" w:rsidR="00583D03" w:rsidRPr="00182533" w:rsidRDefault="00583D03" w:rsidP="00583D03">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3A8C4C67" w14:textId="7C42B853" w:rsidR="009E5D60" w:rsidRPr="00182533" w:rsidRDefault="006E0553" w:rsidP="00142D7D">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9E5D60" w:rsidRPr="00182533">
        <w:rPr>
          <w:b/>
          <w:bCs/>
          <w:color w:val="000000"/>
          <w:sz w:val="18"/>
          <w:szCs w:val="18"/>
          <w:lang w:eastAsia="en-GB"/>
        </w:rPr>
        <w:t xml:space="preserve"> 10</w:t>
      </w:r>
    </w:p>
    <w:p w14:paraId="335BCC15" w14:textId="27586CA1" w:rsidR="009E5D60" w:rsidRPr="00C34319" w:rsidRDefault="009E5D60" w:rsidP="00142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STD-T120-36.124.V10.4.0</w:t>
      </w:r>
      <w:r w:rsidRPr="00C34319">
        <w:rPr>
          <w:color w:val="000000"/>
          <w:sz w:val="18"/>
          <w:szCs w:val="18"/>
          <w:lang w:val="en-GB" w:eastAsia="en-GB"/>
        </w:rPr>
        <w:tab/>
        <w:t>10.4.0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853" w:history="1">
        <w:r w:rsidR="00142D7D" w:rsidRPr="00C34319">
          <w:rPr>
            <w:rStyle w:val="Hyperlink"/>
            <w:sz w:val="18"/>
            <w:szCs w:val="18"/>
            <w:lang w:val="en-GB" w:eastAsia="en-GB"/>
          </w:rPr>
          <w:t>https://www.arib.or.jp/english/html/overview/doc/T120_T23_SPECS/ARIB-STD-T120/Rel10/36/A36124-a40.pdf</w:t>
        </w:r>
      </w:hyperlink>
    </w:p>
    <w:p w14:paraId="63B1121A" w14:textId="5A72853F" w:rsidR="009E5D60" w:rsidRPr="00701E42" w:rsidRDefault="009E5D60" w:rsidP="00142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ATIS.3GPP.36.124.V10.4.0</w:t>
      </w:r>
      <w:r w:rsidRPr="00701E42">
        <w:rPr>
          <w:color w:val="000000"/>
          <w:sz w:val="18"/>
          <w:szCs w:val="18"/>
          <w:lang w:val="en-GB" w:eastAsia="en-GB"/>
        </w:rPr>
        <w:tab/>
        <w:t>10.4.0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2854" w:history="1">
        <w:r w:rsidR="00142D7D" w:rsidRPr="00701E42">
          <w:rPr>
            <w:rStyle w:val="Hyperlink"/>
            <w:sz w:val="18"/>
            <w:szCs w:val="18"/>
            <w:lang w:val="en-GB" w:eastAsia="en-GB"/>
          </w:rPr>
          <w:t>https://www.atis.org/3gpp-transpositions - Rel-10</w:t>
        </w:r>
      </w:hyperlink>
    </w:p>
    <w:p w14:paraId="1B104C6F" w14:textId="7DDF63B4" w:rsidR="009E5D60" w:rsidRPr="00701E42" w:rsidRDefault="009E5D60" w:rsidP="00142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CCSA.36.124V1040</w:t>
      </w:r>
      <w:r w:rsidRPr="00701E42">
        <w:rPr>
          <w:color w:val="000000"/>
          <w:sz w:val="18"/>
          <w:szCs w:val="18"/>
          <w:lang w:val="en-GB" w:eastAsia="en-GB"/>
        </w:rPr>
        <w:tab/>
        <w:t>10.4.0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/06/2022</w:t>
      </w:r>
      <w:r w:rsidRPr="00701E42">
        <w:rPr>
          <w:color w:val="000000"/>
          <w:sz w:val="18"/>
          <w:szCs w:val="18"/>
          <w:lang w:val="en-GB" w:eastAsia="en-GB"/>
        </w:rPr>
        <w:tab/>
      </w:r>
      <w:hyperlink r:id="rId2855" w:history="1">
        <w:r w:rsidR="00142D7D" w:rsidRPr="00701E42">
          <w:rPr>
            <w:rStyle w:val="Hyperlink"/>
            <w:sz w:val="18"/>
            <w:szCs w:val="18"/>
            <w:lang w:val="en-GB" w:eastAsia="en-GB"/>
          </w:rPr>
          <w:t>https://www.ccsa.org.cn/api/portalsFile/downloadOldFile?type=19&amp;oldFileUrl=ITU-R/M.2012-6/CCSA.36.124V1040.doc</w:t>
        </w:r>
      </w:hyperlink>
    </w:p>
    <w:p w14:paraId="5B5101C2" w14:textId="6E57E2C5" w:rsidR="009E5D60" w:rsidRPr="0034407F" w:rsidRDefault="009E5D60" w:rsidP="00142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136 124</w:t>
      </w:r>
      <w:r w:rsidRPr="0034407F">
        <w:rPr>
          <w:color w:val="000000"/>
          <w:sz w:val="18"/>
          <w:szCs w:val="18"/>
          <w:lang w:val="fr-FR" w:eastAsia="en-GB"/>
        </w:rPr>
        <w:tab/>
        <w:t>10.4.0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/08/2022</w:t>
      </w:r>
      <w:r w:rsidRPr="0034407F">
        <w:rPr>
          <w:color w:val="000000"/>
          <w:sz w:val="18"/>
          <w:szCs w:val="18"/>
          <w:lang w:val="fr-FR" w:eastAsia="en-GB"/>
        </w:rPr>
        <w:tab/>
      </w:r>
      <w:hyperlink r:id="rId2856" w:history="1">
        <w:r w:rsidR="00142D7D" w:rsidRPr="0034407F">
          <w:rPr>
            <w:rStyle w:val="Hyperlink"/>
            <w:sz w:val="18"/>
            <w:szCs w:val="18"/>
            <w:lang w:val="fr-FR" w:eastAsia="en-GB"/>
          </w:rPr>
          <w:t>https://www.etsi.org/deliver/etsi_ts/136100_136199/136124/10.04.00_60/ts_136124v100400p.pdf</w:t>
        </w:r>
      </w:hyperlink>
    </w:p>
    <w:p w14:paraId="4DBD5B99" w14:textId="610D82F0" w:rsidR="009E5D60" w:rsidRPr="0034407F" w:rsidRDefault="009E5D60" w:rsidP="00142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36.124 10.4.0 V1.1.0</w:t>
      </w:r>
      <w:r w:rsidRPr="0034407F">
        <w:rPr>
          <w:color w:val="000000"/>
          <w:sz w:val="18"/>
          <w:szCs w:val="18"/>
          <w:lang w:val="fr-FR" w:eastAsia="en-GB"/>
        </w:rPr>
        <w:tab/>
        <w:t>10.4.0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2857" w:history="1">
        <w:r w:rsidR="00142D7D" w:rsidRPr="0034407F">
          <w:rPr>
            <w:rStyle w:val="Hyperlink"/>
            <w:sz w:val="18"/>
            <w:szCs w:val="18"/>
            <w:lang w:val="fr-FR" w:eastAsia="en-GB"/>
          </w:rPr>
          <w:t>https://members.tsdsi.in/s/Ntaz3yNWa44WxAo</w:t>
        </w:r>
      </w:hyperlink>
    </w:p>
    <w:p w14:paraId="746FDA8A" w14:textId="67815F32" w:rsidR="009E5D60" w:rsidRPr="0034407F" w:rsidRDefault="009E5D60" w:rsidP="00142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TTAT.3G-36.124V10.4.0</w:t>
      </w:r>
      <w:r w:rsidRPr="0034407F">
        <w:rPr>
          <w:color w:val="000000"/>
          <w:sz w:val="18"/>
          <w:szCs w:val="18"/>
          <w:lang w:val="fr-FR" w:eastAsia="en-GB"/>
        </w:rPr>
        <w:tab/>
        <w:t>10.4.0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/10/2022</w:t>
      </w:r>
      <w:r w:rsidRPr="0034407F">
        <w:rPr>
          <w:color w:val="000000"/>
          <w:sz w:val="18"/>
          <w:szCs w:val="18"/>
          <w:lang w:val="fr-FR" w:eastAsia="en-GB"/>
        </w:rPr>
        <w:tab/>
      </w:r>
      <w:hyperlink r:id="rId2858" w:history="1">
        <w:r w:rsidR="00142D7D" w:rsidRPr="0034407F">
          <w:rPr>
            <w:rStyle w:val="Hyperlink"/>
            <w:sz w:val="18"/>
            <w:szCs w:val="18"/>
            <w:lang w:val="fr-FR" w:eastAsia="en-GB"/>
          </w:rPr>
          <w:t>http://committee.tta.or.kr/data/ttasDown.jsp?kind=ttastd&amp;pk_num=TTAT.3G-36.124V10.4.0</w:t>
        </w:r>
      </w:hyperlink>
    </w:p>
    <w:p w14:paraId="021FD7CC" w14:textId="1344E337" w:rsidR="009E5D60" w:rsidRPr="00182533" w:rsidRDefault="006E0553" w:rsidP="00142D7D">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9E5D60" w:rsidRPr="00182533">
        <w:rPr>
          <w:b/>
          <w:bCs/>
          <w:color w:val="000000"/>
          <w:sz w:val="18"/>
          <w:szCs w:val="18"/>
          <w:lang w:eastAsia="en-GB"/>
        </w:rPr>
        <w:t xml:space="preserve"> 11</w:t>
      </w:r>
    </w:p>
    <w:p w14:paraId="1AA663BC" w14:textId="2FE6D7C7" w:rsidR="009E5D60" w:rsidRPr="00C34319" w:rsidRDefault="009E5D60" w:rsidP="00142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STD-T120-36.124.V11.3.0</w:t>
      </w:r>
      <w:r w:rsidRPr="00C34319">
        <w:rPr>
          <w:color w:val="000000"/>
          <w:sz w:val="18"/>
          <w:szCs w:val="18"/>
          <w:lang w:val="en-GB" w:eastAsia="en-GB"/>
        </w:rPr>
        <w:tab/>
        <w:t>11.3.0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859" w:history="1">
        <w:r w:rsidR="00142D7D" w:rsidRPr="00C34319">
          <w:rPr>
            <w:rStyle w:val="Hyperlink"/>
            <w:sz w:val="18"/>
            <w:szCs w:val="18"/>
            <w:lang w:val="en-GB" w:eastAsia="en-GB"/>
          </w:rPr>
          <w:t>https://www.arib.or.jp/english/html/overview/doc/T120_T23_SPECS/ARIB-STD-T120/Rel11/36/A36124-b30.pdf</w:t>
        </w:r>
      </w:hyperlink>
    </w:p>
    <w:p w14:paraId="7C4CE6BB" w14:textId="1F3C15B9" w:rsidR="009E5D60" w:rsidRPr="00701E42" w:rsidRDefault="009E5D60" w:rsidP="00142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ATIS.3GPP.36.124.V11.3.0</w:t>
      </w:r>
      <w:r w:rsidRPr="00701E42">
        <w:rPr>
          <w:color w:val="000000"/>
          <w:sz w:val="18"/>
          <w:szCs w:val="18"/>
          <w:lang w:val="en-GB" w:eastAsia="en-GB"/>
        </w:rPr>
        <w:tab/>
        <w:t>11.3.0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2860" w:history="1">
        <w:r w:rsidR="00142D7D" w:rsidRPr="00701E42">
          <w:rPr>
            <w:rStyle w:val="Hyperlink"/>
            <w:sz w:val="18"/>
            <w:szCs w:val="18"/>
            <w:lang w:val="en-GB" w:eastAsia="en-GB"/>
          </w:rPr>
          <w:t>https://www.atis.org/3gpp-transpositions - Rel-11</w:t>
        </w:r>
      </w:hyperlink>
    </w:p>
    <w:p w14:paraId="2D3C970F" w14:textId="39F8103A" w:rsidR="009E5D60" w:rsidRPr="00701E42" w:rsidRDefault="009E5D60" w:rsidP="00142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CCSA.36.124V1130</w:t>
      </w:r>
      <w:r w:rsidRPr="00701E42">
        <w:rPr>
          <w:color w:val="000000"/>
          <w:sz w:val="18"/>
          <w:szCs w:val="18"/>
          <w:lang w:val="en-GB" w:eastAsia="en-GB"/>
        </w:rPr>
        <w:tab/>
        <w:t>11.3.0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/06/2022</w:t>
      </w:r>
      <w:r w:rsidRPr="00701E42">
        <w:rPr>
          <w:color w:val="000000"/>
          <w:sz w:val="18"/>
          <w:szCs w:val="18"/>
          <w:lang w:val="en-GB" w:eastAsia="en-GB"/>
        </w:rPr>
        <w:tab/>
      </w:r>
      <w:hyperlink r:id="rId2861" w:history="1">
        <w:r w:rsidR="00142D7D" w:rsidRPr="00701E42">
          <w:rPr>
            <w:rStyle w:val="Hyperlink"/>
            <w:sz w:val="18"/>
            <w:szCs w:val="18"/>
            <w:lang w:val="en-GB" w:eastAsia="en-GB"/>
          </w:rPr>
          <w:t>https://www.ccsa.org.cn/api/portalsFile/downloadOldFile?type=19&amp;oldFileUrl=ITU-R/M.2012-6/CCSA.36.124V1130.doc</w:t>
        </w:r>
      </w:hyperlink>
    </w:p>
    <w:p w14:paraId="087BEF7F" w14:textId="73DA424B" w:rsidR="009E5D60" w:rsidRPr="0034407F" w:rsidRDefault="009E5D60" w:rsidP="00142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136 124</w:t>
      </w:r>
      <w:r w:rsidRPr="0034407F">
        <w:rPr>
          <w:color w:val="000000"/>
          <w:sz w:val="18"/>
          <w:szCs w:val="18"/>
          <w:lang w:val="fr-FR" w:eastAsia="en-GB"/>
        </w:rPr>
        <w:tab/>
        <w:t>11.3.0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/08/2022</w:t>
      </w:r>
      <w:r w:rsidRPr="0034407F">
        <w:rPr>
          <w:color w:val="000000"/>
          <w:sz w:val="18"/>
          <w:szCs w:val="18"/>
          <w:lang w:val="fr-FR" w:eastAsia="en-GB"/>
        </w:rPr>
        <w:tab/>
      </w:r>
      <w:hyperlink r:id="rId2862" w:history="1">
        <w:r w:rsidR="00142D7D" w:rsidRPr="0034407F">
          <w:rPr>
            <w:rStyle w:val="Hyperlink"/>
            <w:sz w:val="18"/>
            <w:szCs w:val="18"/>
            <w:lang w:val="fr-FR" w:eastAsia="en-GB"/>
          </w:rPr>
          <w:t>https://www.etsi.org/deliver/etsi_ts/136100_136199/136124/11.03.00_60/ts_136124v110300p.pdf</w:t>
        </w:r>
      </w:hyperlink>
    </w:p>
    <w:p w14:paraId="159F94D6" w14:textId="0BA87D91" w:rsidR="009E5D60" w:rsidRPr="0034407F" w:rsidRDefault="009E5D60" w:rsidP="00142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36.124 11.3.0 V1.1.0</w:t>
      </w:r>
      <w:r w:rsidRPr="0034407F">
        <w:rPr>
          <w:color w:val="000000"/>
          <w:sz w:val="18"/>
          <w:szCs w:val="18"/>
          <w:lang w:val="fr-FR" w:eastAsia="en-GB"/>
        </w:rPr>
        <w:tab/>
        <w:t>11.3.0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863" w:history="1">
        <w:r w:rsidR="00142D7D" w:rsidRPr="0034407F">
          <w:rPr>
            <w:rStyle w:val="Hyperlink"/>
            <w:sz w:val="18"/>
            <w:szCs w:val="18"/>
            <w:lang w:val="fr-FR" w:eastAsia="en-GB"/>
          </w:rPr>
          <w:t>https://members.tsdsi.in/s/kX9R4WW3Ry8BX5D</w:t>
        </w:r>
      </w:hyperlink>
    </w:p>
    <w:p w14:paraId="261D83FA" w14:textId="07AE71B8" w:rsidR="009E5D60" w:rsidRPr="0034407F" w:rsidRDefault="009E5D60" w:rsidP="00142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TTAT.3G-36.124V11.3.0</w:t>
      </w:r>
      <w:r w:rsidRPr="0034407F">
        <w:rPr>
          <w:color w:val="000000"/>
          <w:sz w:val="18"/>
          <w:szCs w:val="18"/>
          <w:lang w:val="fr-FR" w:eastAsia="en-GB"/>
        </w:rPr>
        <w:tab/>
        <w:t>11.3.0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/10/2022</w:t>
      </w:r>
      <w:r w:rsidRPr="0034407F">
        <w:rPr>
          <w:color w:val="000000"/>
          <w:sz w:val="18"/>
          <w:szCs w:val="18"/>
          <w:lang w:val="fr-FR" w:eastAsia="en-GB"/>
        </w:rPr>
        <w:tab/>
      </w:r>
      <w:hyperlink r:id="rId2864" w:history="1">
        <w:r w:rsidR="00142D7D" w:rsidRPr="0034407F">
          <w:rPr>
            <w:rStyle w:val="Hyperlink"/>
            <w:sz w:val="18"/>
            <w:szCs w:val="18"/>
            <w:lang w:val="fr-FR" w:eastAsia="en-GB"/>
          </w:rPr>
          <w:t>http://committee.tta.or.kr/data/ttasDown.jsp?kind=ttastd&amp;pk_num=TTAT.3G-36.124V11.3.0</w:t>
        </w:r>
      </w:hyperlink>
    </w:p>
    <w:p w14:paraId="555CC411" w14:textId="34436F90" w:rsidR="009E5D60" w:rsidRPr="00182533" w:rsidRDefault="006E0553" w:rsidP="009E5D6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9E5D60" w:rsidRPr="00182533">
        <w:rPr>
          <w:b/>
          <w:bCs/>
          <w:color w:val="000000"/>
          <w:sz w:val="18"/>
          <w:szCs w:val="18"/>
          <w:lang w:eastAsia="en-GB"/>
        </w:rPr>
        <w:t xml:space="preserve"> 12</w:t>
      </w:r>
    </w:p>
    <w:p w14:paraId="62DAAD7F" w14:textId="54536B9D" w:rsidR="009E5D60" w:rsidRPr="00C34319" w:rsidRDefault="009E5D60"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STD-T120-36.124.V12.2.0</w:t>
      </w:r>
      <w:r w:rsidRPr="00C34319">
        <w:rPr>
          <w:color w:val="000000"/>
          <w:sz w:val="18"/>
          <w:szCs w:val="18"/>
          <w:lang w:val="en-GB" w:eastAsia="en-GB"/>
        </w:rPr>
        <w:tab/>
        <w:t>12.2.0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865" w:history="1">
        <w:r w:rsidR="00142D7D" w:rsidRPr="00C34319">
          <w:rPr>
            <w:rStyle w:val="Hyperlink"/>
            <w:sz w:val="18"/>
            <w:szCs w:val="18"/>
            <w:lang w:val="en-GB" w:eastAsia="en-GB"/>
          </w:rPr>
          <w:t>https://www.arib.or.jp/english/html/overview/doc/T120_T23_SPECS/ARIB-STD-T120/Rel12/36/A36124-c20.pdf</w:t>
        </w:r>
      </w:hyperlink>
    </w:p>
    <w:p w14:paraId="7A3EBB7F" w14:textId="58AE0E7C" w:rsidR="009E5D60" w:rsidRPr="00701E42" w:rsidRDefault="009E5D60"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ATIS.3GPP.36.124.V12.2.0</w:t>
      </w:r>
      <w:r w:rsidRPr="00701E42">
        <w:rPr>
          <w:color w:val="000000"/>
          <w:sz w:val="18"/>
          <w:szCs w:val="18"/>
          <w:lang w:val="en-GB" w:eastAsia="en-GB"/>
        </w:rPr>
        <w:tab/>
        <w:t>12.2.0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2866" w:history="1">
        <w:r w:rsidR="00142D7D" w:rsidRPr="00701E42">
          <w:rPr>
            <w:rStyle w:val="Hyperlink"/>
            <w:sz w:val="18"/>
            <w:szCs w:val="18"/>
            <w:lang w:val="en-GB" w:eastAsia="en-GB"/>
          </w:rPr>
          <w:t>https://www.atis.org/3gpp-transpositions - Rel-12</w:t>
        </w:r>
      </w:hyperlink>
    </w:p>
    <w:p w14:paraId="53ABF996" w14:textId="4D9722DC" w:rsidR="009E5D60" w:rsidRPr="00701E42" w:rsidRDefault="009E5D60"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CCSA.36.124V1220</w:t>
      </w:r>
      <w:r w:rsidRPr="00701E42">
        <w:rPr>
          <w:color w:val="000000"/>
          <w:sz w:val="18"/>
          <w:szCs w:val="18"/>
          <w:lang w:val="en-GB" w:eastAsia="en-GB"/>
        </w:rPr>
        <w:tab/>
        <w:t>12.2.0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/06/2022</w:t>
      </w:r>
      <w:r w:rsidRPr="00701E42">
        <w:rPr>
          <w:color w:val="000000"/>
          <w:sz w:val="18"/>
          <w:szCs w:val="18"/>
          <w:lang w:val="en-GB" w:eastAsia="en-GB"/>
        </w:rPr>
        <w:tab/>
      </w:r>
      <w:hyperlink r:id="rId2867" w:history="1">
        <w:r w:rsidR="00142D7D" w:rsidRPr="00701E42">
          <w:rPr>
            <w:rStyle w:val="Hyperlink"/>
            <w:sz w:val="18"/>
            <w:szCs w:val="18"/>
            <w:lang w:val="en-GB" w:eastAsia="en-GB"/>
          </w:rPr>
          <w:t>https://www.ccsa.org.cn/api/portalsFile/downloadOldFile?type=19&amp;oldFileUrl=ITU-R/M.2012-6/CCSA.36.124V1220.doc</w:t>
        </w:r>
      </w:hyperlink>
    </w:p>
    <w:p w14:paraId="0792D27A" w14:textId="6D94A7CE" w:rsidR="009E5D60" w:rsidRPr="0034407F" w:rsidRDefault="009E5D60" w:rsidP="00142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136 124</w:t>
      </w:r>
      <w:r w:rsidRPr="0034407F">
        <w:rPr>
          <w:color w:val="000000"/>
          <w:sz w:val="18"/>
          <w:szCs w:val="18"/>
          <w:lang w:val="fr-FR" w:eastAsia="en-GB"/>
        </w:rPr>
        <w:tab/>
        <w:t>12.2.0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/08/2022</w:t>
      </w:r>
      <w:r w:rsidRPr="0034407F">
        <w:rPr>
          <w:color w:val="000000"/>
          <w:sz w:val="18"/>
          <w:szCs w:val="18"/>
          <w:lang w:val="fr-FR" w:eastAsia="en-GB"/>
        </w:rPr>
        <w:tab/>
      </w:r>
      <w:hyperlink r:id="rId2868" w:history="1">
        <w:r w:rsidR="00142D7D" w:rsidRPr="0034407F">
          <w:rPr>
            <w:rStyle w:val="Hyperlink"/>
            <w:sz w:val="18"/>
            <w:szCs w:val="18"/>
            <w:lang w:val="fr-FR" w:eastAsia="en-GB"/>
          </w:rPr>
          <w:t>https://www.etsi.org/deliver/etsi_ts/136100_136199/136124/12.02.00_60/ts_136124v120200p.pdf</w:t>
        </w:r>
      </w:hyperlink>
    </w:p>
    <w:p w14:paraId="26A143C6" w14:textId="0585ED60" w:rsidR="009E5D60" w:rsidRPr="0034407F" w:rsidRDefault="009E5D60" w:rsidP="00142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36.124 12.2.0 V1.1.0</w:t>
      </w:r>
      <w:r w:rsidRPr="0034407F">
        <w:rPr>
          <w:color w:val="000000"/>
          <w:sz w:val="18"/>
          <w:szCs w:val="18"/>
          <w:lang w:val="fr-FR" w:eastAsia="en-GB"/>
        </w:rPr>
        <w:tab/>
        <w:t>12.2.0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2869" w:history="1">
        <w:r w:rsidR="00142D7D" w:rsidRPr="0034407F">
          <w:rPr>
            <w:rStyle w:val="Hyperlink"/>
            <w:sz w:val="18"/>
            <w:szCs w:val="18"/>
            <w:lang w:val="fr-FR" w:eastAsia="en-GB"/>
          </w:rPr>
          <w:t>https://members.tsdsi.in/s/NEqjtg3o8J9BgGS</w:t>
        </w:r>
      </w:hyperlink>
    </w:p>
    <w:p w14:paraId="13B1D847" w14:textId="2A6624C5" w:rsidR="009E5D60" w:rsidRPr="0034407F" w:rsidRDefault="009E5D60" w:rsidP="00142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TTAT.3G-36.124V12.2.0</w:t>
      </w:r>
      <w:r w:rsidRPr="0034407F">
        <w:rPr>
          <w:color w:val="000000"/>
          <w:sz w:val="18"/>
          <w:szCs w:val="18"/>
          <w:lang w:val="fr-FR" w:eastAsia="en-GB"/>
        </w:rPr>
        <w:tab/>
        <w:t>12.2.0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/10/2022</w:t>
      </w:r>
      <w:r w:rsidRPr="0034407F">
        <w:rPr>
          <w:color w:val="000000"/>
          <w:sz w:val="18"/>
          <w:szCs w:val="18"/>
          <w:lang w:val="fr-FR" w:eastAsia="en-GB"/>
        </w:rPr>
        <w:tab/>
      </w:r>
      <w:hyperlink r:id="rId2870" w:history="1">
        <w:r w:rsidR="00142D7D" w:rsidRPr="0034407F">
          <w:rPr>
            <w:rStyle w:val="Hyperlink"/>
            <w:sz w:val="18"/>
            <w:szCs w:val="18"/>
            <w:lang w:val="fr-FR" w:eastAsia="en-GB"/>
          </w:rPr>
          <w:t>http://committee.tta.or.kr/data/ttasDown.jsp?kind=ttastd&amp;pk_num=TTAT.3G-36.124V12.2.0</w:t>
        </w:r>
      </w:hyperlink>
    </w:p>
    <w:p w14:paraId="28C2CB00" w14:textId="3F917E48" w:rsidR="009E5D60" w:rsidRPr="00182533" w:rsidRDefault="006E0553" w:rsidP="00142D7D">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9E5D60" w:rsidRPr="00182533">
        <w:rPr>
          <w:b/>
          <w:bCs/>
          <w:color w:val="000000"/>
          <w:sz w:val="18"/>
          <w:szCs w:val="18"/>
          <w:lang w:eastAsia="en-GB"/>
        </w:rPr>
        <w:t xml:space="preserve"> 13</w:t>
      </w:r>
    </w:p>
    <w:p w14:paraId="53F2831C" w14:textId="58B9E5CA" w:rsidR="009E5D60" w:rsidRPr="00C34319" w:rsidRDefault="009E5D60" w:rsidP="00142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STD-T120-36.124.V13.2.0</w:t>
      </w:r>
      <w:r w:rsidRPr="00C34319">
        <w:rPr>
          <w:color w:val="000000"/>
          <w:sz w:val="18"/>
          <w:szCs w:val="18"/>
          <w:lang w:val="en-GB" w:eastAsia="en-GB"/>
        </w:rPr>
        <w:tab/>
        <w:t>13.2.0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871" w:history="1">
        <w:r w:rsidR="00142D7D" w:rsidRPr="00C34319">
          <w:rPr>
            <w:rStyle w:val="Hyperlink"/>
            <w:sz w:val="18"/>
            <w:szCs w:val="18"/>
            <w:lang w:val="en-GB" w:eastAsia="en-GB"/>
          </w:rPr>
          <w:t>https://www.arib.or.jp/english/html/overview/doc/T120_T23_SPECS/ARIB-STD-T120/Rel13/36/A36124-d20.pdf</w:t>
        </w:r>
      </w:hyperlink>
    </w:p>
    <w:p w14:paraId="199CA749" w14:textId="30D1E335" w:rsidR="009E5D60" w:rsidRPr="00701E42" w:rsidRDefault="009E5D60" w:rsidP="00142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ATIS.3GPP.36.124.V13.2.0</w:t>
      </w:r>
      <w:r w:rsidRPr="00701E42">
        <w:rPr>
          <w:color w:val="000000"/>
          <w:sz w:val="18"/>
          <w:szCs w:val="18"/>
          <w:lang w:val="en-GB" w:eastAsia="en-GB"/>
        </w:rPr>
        <w:tab/>
        <w:t>13.2.0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2872" w:history="1">
        <w:r w:rsidR="00142D7D" w:rsidRPr="00701E42">
          <w:rPr>
            <w:rStyle w:val="Hyperlink"/>
            <w:sz w:val="18"/>
            <w:szCs w:val="18"/>
            <w:lang w:val="en-GB" w:eastAsia="en-GB"/>
          </w:rPr>
          <w:t>https://www.atis.org/3gpp-transpositions - Rel-13</w:t>
        </w:r>
      </w:hyperlink>
    </w:p>
    <w:p w14:paraId="29CA5464" w14:textId="1E48AE6E" w:rsidR="009E5D60" w:rsidRPr="00701E42" w:rsidRDefault="009E5D60" w:rsidP="00142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CCSA.36.124V1320</w:t>
      </w:r>
      <w:r w:rsidRPr="00701E42">
        <w:rPr>
          <w:color w:val="000000"/>
          <w:sz w:val="18"/>
          <w:szCs w:val="18"/>
          <w:lang w:val="en-GB" w:eastAsia="en-GB"/>
        </w:rPr>
        <w:tab/>
        <w:t>13.2.0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/06/2022</w:t>
      </w:r>
      <w:r w:rsidRPr="00701E42">
        <w:rPr>
          <w:color w:val="000000"/>
          <w:sz w:val="18"/>
          <w:szCs w:val="18"/>
          <w:lang w:val="en-GB" w:eastAsia="en-GB"/>
        </w:rPr>
        <w:tab/>
      </w:r>
      <w:hyperlink r:id="rId2873" w:history="1">
        <w:r w:rsidR="00142D7D" w:rsidRPr="00701E42">
          <w:rPr>
            <w:rStyle w:val="Hyperlink"/>
            <w:sz w:val="18"/>
            <w:szCs w:val="18"/>
            <w:lang w:val="en-GB" w:eastAsia="en-GB"/>
          </w:rPr>
          <w:t>https://www.ccsa.org.cn/api/portalsFile/downloadOldFile?type=19&amp;oldFileUrl=ITU-R/M.2012-6/CCSA.36.124V1320.doc</w:t>
        </w:r>
      </w:hyperlink>
    </w:p>
    <w:p w14:paraId="521454FF" w14:textId="372F0184" w:rsidR="009E5D60" w:rsidRPr="0034407F" w:rsidRDefault="009E5D60" w:rsidP="00142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136 124</w:t>
      </w:r>
      <w:r w:rsidRPr="0034407F">
        <w:rPr>
          <w:color w:val="000000"/>
          <w:sz w:val="18"/>
          <w:szCs w:val="18"/>
          <w:lang w:val="fr-FR" w:eastAsia="en-GB"/>
        </w:rPr>
        <w:tab/>
        <w:t>13.2.0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/07/2022</w:t>
      </w:r>
      <w:r w:rsidRPr="0034407F">
        <w:rPr>
          <w:color w:val="000000"/>
          <w:sz w:val="18"/>
          <w:szCs w:val="18"/>
          <w:lang w:val="fr-FR" w:eastAsia="en-GB"/>
        </w:rPr>
        <w:tab/>
      </w:r>
      <w:hyperlink r:id="rId2874" w:history="1">
        <w:r w:rsidR="00142D7D" w:rsidRPr="0034407F">
          <w:rPr>
            <w:rStyle w:val="Hyperlink"/>
            <w:sz w:val="18"/>
            <w:szCs w:val="18"/>
            <w:lang w:val="fr-FR" w:eastAsia="en-GB"/>
          </w:rPr>
          <w:t>https://www.etsi.org/deliver/etsi_ts/136100_136199/136124/13.02.00_60/ts_136124v130200p.pdf</w:t>
        </w:r>
      </w:hyperlink>
    </w:p>
    <w:p w14:paraId="710D9E37" w14:textId="20E36D09" w:rsidR="009E5D60" w:rsidRPr="0034407F" w:rsidRDefault="009E5D60" w:rsidP="00142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36.124-13.2.0 V1.1.0</w:t>
      </w:r>
      <w:r w:rsidRPr="0034407F">
        <w:rPr>
          <w:color w:val="000000"/>
          <w:sz w:val="18"/>
          <w:szCs w:val="18"/>
          <w:lang w:val="fr-FR" w:eastAsia="en-GB"/>
        </w:rPr>
        <w:tab/>
        <w:t>13.2.0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/01/2023</w:t>
      </w:r>
      <w:r w:rsidRPr="0034407F">
        <w:rPr>
          <w:color w:val="000000"/>
          <w:sz w:val="18"/>
          <w:szCs w:val="18"/>
          <w:lang w:val="fr-FR" w:eastAsia="en-GB"/>
        </w:rPr>
        <w:tab/>
      </w:r>
      <w:hyperlink r:id="rId2875" w:history="1">
        <w:r w:rsidR="00142D7D" w:rsidRPr="0034407F">
          <w:rPr>
            <w:rStyle w:val="Hyperlink"/>
            <w:sz w:val="18"/>
            <w:szCs w:val="18"/>
            <w:lang w:val="fr-FR" w:eastAsia="en-GB"/>
          </w:rPr>
          <w:t>https://members.tsdsi.in/s/QyNLo4mibmZ89HY</w:t>
        </w:r>
      </w:hyperlink>
    </w:p>
    <w:p w14:paraId="327B8D2E" w14:textId="0A231B82" w:rsidR="009E5D60" w:rsidRPr="0034407F" w:rsidRDefault="009E5D60" w:rsidP="00142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TTAT.3G-36.124V13.2.0</w:t>
      </w:r>
      <w:r w:rsidRPr="0034407F">
        <w:rPr>
          <w:color w:val="000000"/>
          <w:sz w:val="18"/>
          <w:szCs w:val="18"/>
          <w:lang w:val="fr-FR" w:eastAsia="en-GB"/>
        </w:rPr>
        <w:tab/>
        <w:t>13.2.0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/10/2022</w:t>
      </w:r>
      <w:r w:rsidRPr="0034407F">
        <w:rPr>
          <w:color w:val="000000"/>
          <w:sz w:val="18"/>
          <w:szCs w:val="18"/>
          <w:lang w:val="fr-FR" w:eastAsia="en-GB"/>
        </w:rPr>
        <w:tab/>
      </w:r>
      <w:hyperlink r:id="rId2876" w:history="1">
        <w:r w:rsidR="00142D7D" w:rsidRPr="0034407F">
          <w:rPr>
            <w:rStyle w:val="Hyperlink"/>
            <w:sz w:val="18"/>
            <w:szCs w:val="18"/>
            <w:lang w:val="fr-FR" w:eastAsia="en-GB"/>
          </w:rPr>
          <w:t>http://committee.tta.or.kr/data/ttasDown.jsp?kind=ttastd&amp;pk_num=TTAT.3G-36.124V13.2.0</w:t>
        </w:r>
      </w:hyperlink>
    </w:p>
    <w:p w14:paraId="48E3F873" w14:textId="7AF51B6C" w:rsidR="009E5D60" w:rsidRPr="00182533" w:rsidRDefault="006E0553" w:rsidP="00142D7D">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9E5D60" w:rsidRPr="00182533">
        <w:rPr>
          <w:b/>
          <w:bCs/>
          <w:color w:val="000000"/>
          <w:sz w:val="18"/>
          <w:szCs w:val="18"/>
          <w:lang w:eastAsia="en-GB"/>
        </w:rPr>
        <w:t xml:space="preserve"> 14</w:t>
      </w:r>
    </w:p>
    <w:p w14:paraId="6CBF2C57" w14:textId="5C181071" w:rsidR="009E5D60" w:rsidRPr="00C34319" w:rsidRDefault="009E5D60" w:rsidP="00142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STD-T120-36.124.V14.2.0</w:t>
      </w:r>
      <w:r w:rsidRPr="00C34319">
        <w:rPr>
          <w:color w:val="000000"/>
          <w:sz w:val="18"/>
          <w:szCs w:val="18"/>
          <w:lang w:val="en-GB" w:eastAsia="en-GB"/>
        </w:rPr>
        <w:tab/>
        <w:t>14.2.0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877" w:history="1">
        <w:r w:rsidR="00142D7D" w:rsidRPr="00C34319">
          <w:rPr>
            <w:rStyle w:val="Hyperlink"/>
            <w:sz w:val="18"/>
            <w:szCs w:val="18"/>
            <w:lang w:val="en-GB" w:eastAsia="en-GB"/>
          </w:rPr>
          <w:t>https://www.arib.or.jp/english/html/overview/doc/T120_T23_SPECS/ARIB-STD-T120/Rel14/36/A36124-e20.pdf</w:t>
        </w:r>
      </w:hyperlink>
    </w:p>
    <w:p w14:paraId="7D14FA44" w14:textId="253F2A90" w:rsidR="009E5D60" w:rsidRPr="00701E42" w:rsidRDefault="009E5D60" w:rsidP="00142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ATIS.3GPP.36.124.V14.2.0</w:t>
      </w:r>
      <w:r w:rsidRPr="00701E42">
        <w:rPr>
          <w:color w:val="000000"/>
          <w:sz w:val="18"/>
          <w:szCs w:val="18"/>
          <w:lang w:val="en-GB" w:eastAsia="en-GB"/>
        </w:rPr>
        <w:tab/>
        <w:t>14.2.0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2878" w:history="1">
        <w:r w:rsidR="00142D7D" w:rsidRPr="00701E42">
          <w:rPr>
            <w:rStyle w:val="Hyperlink"/>
            <w:sz w:val="18"/>
            <w:szCs w:val="18"/>
            <w:lang w:val="en-GB" w:eastAsia="en-GB"/>
          </w:rPr>
          <w:t>https://www.atis.org/3gpp-transpositions - Rel-14</w:t>
        </w:r>
      </w:hyperlink>
    </w:p>
    <w:p w14:paraId="28D1FBDD" w14:textId="60F0B793" w:rsidR="009E5D60" w:rsidRPr="00701E42" w:rsidRDefault="009E5D60" w:rsidP="00142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CCSA.36.124V1420</w:t>
      </w:r>
      <w:r w:rsidRPr="00701E42">
        <w:rPr>
          <w:color w:val="000000"/>
          <w:sz w:val="18"/>
          <w:szCs w:val="18"/>
          <w:lang w:val="en-GB" w:eastAsia="en-GB"/>
        </w:rPr>
        <w:tab/>
        <w:t>14.2.0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/06/2022</w:t>
      </w:r>
      <w:r w:rsidRPr="00701E42">
        <w:rPr>
          <w:color w:val="000000"/>
          <w:sz w:val="18"/>
          <w:szCs w:val="18"/>
          <w:lang w:val="en-GB" w:eastAsia="en-GB"/>
        </w:rPr>
        <w:tab/>
      </w:r>
      <w:hyperlink r:id="rId2879" w:history="1">
        <w:r w:rsidR="00142D7D" w:rsidRPr="00701E42">
          <w:rPr>
            <w:rStyle w:val="Hyperlink"/>
            <w:sz w:val="18"/>
            <w:szCs w:val="18"/>
            <w:lang w:val="en-GB" w:eastAsia="en-GB"/>
          </w:rPr>
          <w:t>https://www.ccsa.org.cn/api/portalsFile/downloadOldFile?type=19&amp;oldFileUrl=ITU-R/M.2012-6/CCSA.36.124V1420.doc</w:t>
        </w:r>
      </w:hyperlink>
    </w:p>
    <w:p w14:paraId="1AB81C30" w14:textId="2D26BA75" w:rsidR="009E5D60" w:rsidRPr="0034407F" w:rsidRDefault="009E5D60" w:rsidP="00142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136 124</w:t>
      </w:r>
      <w:r w:rsidRPr="0034407F">
        <w:rPr>
          <w:color w:val="000000"/>
          <w:sz w:val="18"/>
          <w:szCs w:val="18"/>
          <w:lang w:val="fr-FR" w:eastAsia="en-GB"/>
        </w:rPr>
        <w:tab/>
        <w:t>14.2.0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/07/2022</w:t>
      </w:r>
      <w:r w:rsidRPr="0034407F">
        <w:rPr>
          <w:color w:val="000000"/>
          <w:sz w:val="18"/>
          <w:szCs w:val="18"/>
          <w:lang w:val="fr-FR" w:eastAsia="en-GB"/>
        </w:rPr>
        <w:tab/>
      </w:r>
      <w:hyperlink r:id="rId2880" w:history="1">
        <w:r w:rsidR="00142D7D" w:rsidRPr="0034407F">
          <w:rPr>
            <w:rStyle w:val="Hyperlink"/>
            <w:sz w:val="18"/>
            <w:szCs w:val="18"/>
            <w:lang w:val="fr-FR" w:eastAsia="en-GB"/>
          </w:rPr>
          <w:t>https://www.etsi.org/deliver/etsi_ts/136100_136199/136124/14.02.00_60/ts_136124v140200p.pdf</w:t>
        </w:r>
      </w:hyperlink>
    </w:p>
    <w:p w14:paraId="241E1B2E" w14:textId="21F840CD" w:rsidR="009E5D60" w:rsidRPr="0034407F" w:rsidRDefault="009E5D60" w:rsidP="00142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36.124-14.2.0 V1.1.0</w:t>
      </w:r>
      <w:r w:rsidRPr="0034407F">
        <w:rPr>
          <w:color w:val="000000"/>
          <w:sz w:val="18"/>
          <w:szCs w:val="18"/>
          <w:lang w:val="fr-FR" w:eastAsia="en-GB"/>
        </w:rPr>
        <w:tab/>
        <w:t>14.2.0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/01/2023</w:t>
      </w:r>
      <w:r w:rsidRPr="0034407F">
        <w:rPr>
          <w:color w:val="000000"/>
          <w:sz w:val="18"/>
          <w:szCs w:val="18"/>
          <w:lang w:val="fr-FR" w:eastAsia="en-GB"/>
        </w:rPr>
        <w:tab/>
      </w:r>
      <w:hyperlink r:id="rId2881" w:history="1">
        <w:r w:rsidR="00142D7D" w:rsidRPr="0034407F">
          <w:rPr>
            <w:rStyle w:val="Hyperlink"/>
            <w:sz w:val="18"/>
            <w:szCs w:val="18"/>
            <w:lang w:val="fr-FR" w:eastAsia="en-GB"/>
          </w:rPr>
          <w:t>https://members.tsdsi.in/s/RganwoW4sCXXbMR</w:t>
        </w:r>
      </w:hyperlink>
      <w:r w:rsidR="00142D7D" w:rsidRPr="0034407F">
        <w:rPr>
          <w:color w:val="000000"/>
          <w:sz w:val="18"/>
          <w:szCs w:val="18"/>
          <w:lang w:val="fr-FR" w:eastAsia="en-GB"/>
        </w:rPr>
        <w:t xml:space="preserve"> </w:t>
      </w:r>
    </w:p>
    <w:p w14:paraId="320580F7" w14:textId="74FBBB1E" w:rsidR="009E5D60" w:rsidRPr="0034407F" w:rsidRDefault="009E5D60" w:rsidP="00142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TTAT.3G-36.124V14.2.0</w:t>
      </w:r>
      <w:r w:rsidRPr="0034407F">
        <w:rPr>
          <w:color w:val="000000"/>
          <w:sz w:val="18"/>
          <w:szCs w:val="18"/>
          <w:lang w:val="fr-FR" w:eastAsia="en-GB"/>
        </w:rPr>
        <w:tab/>
        <w:t>14.2.0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/10/2022</w:t>
      </w:r>
      <w:r w:rsidRPr="0034407F">
        <w:rPr>
          <w:color w:val="000000"/>
          <w:sz w:val="18"/>
          <w:szCs w:val="18"/>
          <w:lang w:val="fr-FR" w:eastAsia="en-GB"/>
        </w:rPr>
        <w:tab/>
      </w:r>
      <w:hyperlink r:id="rId2882" w:history="1">
        <w:r w:rsidR="00142D7D" w:rsidRPr="0034407F">
          <w:rPr>
            <w:rStyle w:val="Hyperlink"/>
            <w:sz w:val="18"/>
            <w:szCs w:val="18"/>
            <w:lang w:val="fr-FR" w:eastAsia="en-GB"/>
          </w:rPr>
          <w:t>http://committee.tta.or.kr/data/ttasDown.jsp?kind=ttastd&amp;pk_num=TTAT.3G-36.124V14.2.0</w:t>
        </w:r>
      </w:hyperlink>
    </w:p>
    <w:p w14:paraId="183141A0" w14:textId="4973412D" w:rsidR="009E5D60" w:rsidRPr="00182533" w:rsidRDefault="006E0553" w:rsidP="00142D7D">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9E5D60" w:rsidRPr="00182533">
        <w:rPr>
          <w:b/>
          <w:bCs/>
          <w:color w:val="000000"/>
          <w:sz w:val="18"/>
          <w:szCs w:val="18"/>
          <w:lang w:eastAsia="en-GB"/>
        </w:rPr>
        <w:t xml:space="preserve"> 15</w:t>
      </w:r>
    </w:p>
    <w:p w14:paraId="34AF4BF3" w14:textId="5AFE5B3B" w:rsidR="009E5D60" w:rsidRPr="00C34319" w:rsidRDefault="009E5D60" w:rsidP="00142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STD-T120-36.124.V15.4.0</w:t>
      </w:r>
      <w:r w:rsidRPr="00C34319">
        <w:rPr>
          <w:color w:val="000000"/>
          <w:sz w:val="18"/>
          <w:szCs w:val="18"/>
          <w:lang w:val="en-GB" w:eastAsia="en-GB"/>
        </w:rPr>
        <w:tab/>
        <w:t>15.4.0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883" w:history="1">
        <w:r w:rsidR="00142D7D" w:rsidRPr="00C34319">
          <w:rPr>
            <w:rStyle w:val="Hyperlink"/>
            <w:sz w:val="18"/>
            <w:szCs w:val="18"/>
            <w:lang w:val="en-GB" w:eastAsia="en-GB"/>
          </w:rPr>
          <w:t>https://www.arib.or.jp/english/html/overview/doc/T120_T23_SPECS/ARIB-STD-T120/Rel15/36/A36124-f40.pdf</w:t>
        </w:r>
      </w:hyperlink>
    </w:p>
    <w:p w14:paraId="4401854A" w14:textId="0B9754DC" w:rsidR="009E5D60" w:rsidRPr="00701E42" w:rsidRDefault="009E5D60" w:rsidP="00142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ATIS.3GPP.36.124.V15.4.0</w:t>
      </w:r>
      <w:r w:rsidRPr="00701E42">
        <w:rPr>
          <w:color w:val="000000"/>
          <w:sz w:val="18"/>
          <w:szCs w:val="18"/>
          <w:lang w:val="en-GB" w:eastAsia="en-GB"/>
        </w:rPr>
        <w:tab/>
        <w:t>15.4.0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2884" w:history="1">
        <w:r w:rsidR="00142D7D" w:rsidRPr="00701E42">
          <w:rPr>
            <w:rStyle w:val="Hyperlink"/>
            <w:sz w:val="18"/>
            <w:szCs w:val="18"/>
            <w:lang w:val="en-GB" w:eastAsia="en-GB"/>
          </w:rPr>
          <w:t>https://www.atis.org/3gpp-transpositions - Rel-15</w:t>
        </w:r>
      </w:hyperlink>
    </w:p>
    <w:p w14:paraId="096343D3" w14:textId="04FECAA0" w:rsidR="009E5D60" w:rsidRPr="00701E42" w:rsidRDefault="009E5D60" w:rsidP="00142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CCSA.36.124V1540</w:t>
      </w:r>
      <w:r w:rsidRPr="00701E42">
        <w:rPr>
          <w:color w:val="000000"/>
          <w:sz w:val="18"/>
          <w:szCs w:val="18"/>
          <w:lang w:val="en-GB" w:eastAsia="en-GB"/>
        </w:rPr>
        <w:tab/>
        <w:t>15.4.0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/06/2022</w:t>
      </w:r>
      <w:r w:rsidRPr="00701E42">
        <w:rPr>
          <w:color w:val="000000"/>
          <w:sz w:val="18"/>
          <w:szCs w:val="18"/>
          <w:lang w:val="en-GB" w:eastAsia="en-GB"/>
        </w:rPr>
        <w:tab/>
      </w:r>
      <w:hyperlink r:id="rId2885" w:history="1">
        <w:r w:rsidR="00142D7D" w:rsidRPr="00701E42">
          <w:rPr>
            <w:rStyle w:val="Hyperlink"/>
            <w:sz w:val="18"/>
            <w:szCs w:val="18"/>
            <w:lang w:val="en-GB" w:eastAsia="en-GB"/>
          </w:rPr>
          <w:t>https://www.ccsa.org.cn/api/portalsFile/downloadOldFile?type=19&amp;oldFileUrl=ITU-R/M.2012-6/CCSA.36.124V1540.doc</w:t>
        </w:r>
      </w:hyperlink>
    </w:p>
    <w:p w14:paraId="402DA442" w14:textId="16F7E329" w:rsidR="009E5D60" w:rsidRPr="0034407F" w:rsidRDefault="009E5D60" w:rsidP="00142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136 124</w:t>
      </w:r>
      <w:r w:rsidRPr="0034407F">
        <w:rPr>
          <w:color w:val="000000"/>
          <w:sz w:val="18"/>
          <w:szCs w:val="18"/>
          <w:lang w:val="fr-FR" w:eastAsia="en-GB"/>
        </w:rPr>
        <w:tab/>
        <w:t>15.4.0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/07/2022</w:t>
      </w:r>
      <w:r w:rsidRPr="0034407F">
        <w:rPr>
          <w:color w:val="000000"/>
          <w:sz w:val="18"/>
          <w:szCs w:val="18"/>
          <w:lang w:val="fr-FR" w:eastAsia="en-GB"/>
        </w:rPr>
        <w:tab/>
      </w:r>
      <w:hyperlink r:id="rId2886" w:history="1">
        <w:r w:rsidR="00142D7D" w:rsidRPr="0034407F">
          <w:rPr>
            <w:rStyle w:val="Hyperlink"/>
            <w:sz w:val="18"/>
            <w:szCs w:val="18"/>
            <w:lang w:val="fr-FR" w:eastAsia="en-GB"/>
          </w:rPr>
          <w:t>https://www.etsi.org/deliver/etsi_ts/136100_136199/136124/15.04.00_60/ts_136124v150400p.pdf</w:t>
        </w:r>
      </w:hyperlink>
    </w:p>
    <w:p w14:paraId="32035111" w14:textId="37255089" w:rsidR="009E5D60" w:rsidRPr="0034407F" w:rsidRDefault="009E5D60" w:rsidP="00142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36.124-15.4.0 V1.1.0</w:t>
      </w:r>
      <w:r w:rsidRPr="0034407F">
        <w:rPr>
          <w:color w:val="000000"/>
          <w:sz w:val="18"/>
          <w:szCs w:val="18"/>
          <w:lang w:val="fr-FR" w:eastAsia="en-GB"/>
        </w:rPr>
        <w:tab/>
        <w:t>15.4.0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/11/2022</w:t>
      </w:r>
      <w:r w:rsidRPr="0034407F">
        <w:rPr>
          <w:color w:val="000000"/>
          <w:sz w:val="18"/>
          <w:szCs w:val="18"/>
          <w:lang w:val="fr-FR" w:eastAsia="en-GB"/>
        </w:rPr>
        <w:tab/>
      </w:r>
      <w:hyperlink r:id="rId2887" w:history="1">
        <w:r w:rsidR="00142D7D" w:rsidRPr="0034407F">
          <w:rPr>
            <w:rStyle w:val="Hyperlink"/>
            <w:sz w:val="18"/>
            <w:szCs w:val="18"/>
            <w:lang w:val="fr-FR" w:eastAsia="en-GB"/>
          </w:rPr>
          <w:t>https://members.tsdsi.in/s/Bf9TxRGkWC7e59L</w:t>
        </w:r>
      </w:hyperlink>
    </w:p>
    <w:p w14:paraId="4449D1E4" w14:textId="7E6430F9" w:rsidR="009E5D60" w:rsidRPr="0034407F" w:rsidRDefault="009E5D60" w:rsidP="00142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TTAT.3G-36.124V15.4.0</w:t>
      </w:r>
      <w:r w:rsidRPr="0034407F">
        <w:rPr>
          <w:color w:val="000000"/>
          <w:sz w:val="18"/>
          <w:szCs w:val="18"/>
          <w:lang w:val="fr-FR" w:eastAsia="en-GB"/>
        </w:rPr>
        <w:tab/>
        <w:t>15.4.0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/10/2022</w:t>
      </w:r>
      <w:r w:rsidRPr="0034407F">
        <w:rPr>
          <w:color w:val="000000"/>
          <w:sz w:val="18"/>
          <w:szCs w:val="18"/>
          <w:lang w:val="fr-FR" w:eastAsia="en-GB"/>
        </w:rPr>
        <w:tab/>
      </w:r>
      <w:hyperlink r:id="rId2888" w:history="1">
        <w:r w:rsidR="00142D7D" w:rsidRPr="0034407F">
          <w:rPr>
            <w:rStyle w:val="Hyperlink"/>
            <w:sz w:val="18"/>
            <w:szCs w:val="18"/>
            <w:lang w:val="fr-FR" w:eastAsia="en-GB"/>
          </w:rPr>
          <w:t>http://committee.tta.or.kr/data/ttasDown.jsp?kind=ttastd&amp;pk_num=TTAT.3G-36.124V15.4.0</w:t>
        </w:r>
      </w:hyperlink>
    </w:p>
    <w:p w14:paraId="5F05F410" w14:textId="66D91753" w:rsidR="009E5D60" w:rsidRPr="00182533" w:rsidRDefault="006E0553" w:rsidP="00142D7D">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9E5D60" w:rsidRPr="00182533">
        <w:rPr>
          <w:b/>
          <w:bCs/>
          <w:color w:val="000000"/>
          <w:sz w:val="18"/>
          <w:szCs w:val="18"/>
          <w:lang w:eastAsia="en-GB"/>
        </w:rPr>
        <w:t xml:space="preserve"> 16</w:t>
      </w:r>
    </w:p>
    <w:p w14:paraId="0270FAA9" w14:textId="40B74B4D" w:rsidR="009E5D60" w:rsidRPr="00C34319" w:rsidRDefault="009E5D60" w:rsidP="00142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STD-T120-36.124.V16.3.0</w:t>
      </w:r>
      <w:r w:rsidRPr="00C34319">
        <w:rPr>
          <w:color w:val="000000"/>
          <w:sz w:val="18"/>
          <w:szCs w:val="18"/>
          <w:lang w:val="en-GB" w:eastAsia="en-GB"/>
        </w:rPr>
        <w:tab/>
        <w:t>16.3.0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889" w:history="1">
        <w:r w:rsidR="00142D7D" w:rsidRPr="00C34319">
          <w:rPr>
            <w:rStyle w:val="Hyperlink"/>
            <w:sz w:val="18"/>
            <w:szCs w:val="18"/>
            <w:lang w:val="en-GB" w:eastAsia="en-GB"/>
          </w:rPr>
          <w:t>https://www.arib.or.jp/english/html/overview/doc/T120_T23_SPECS/ARIB-STD-T120/Rel16/36/A36124-g30.pdf</w:t>
        </w:r>
      </w:hyperlink>
    </w:p>
    <w:p w14:paraId="434CC7A3" w14:textId="7807CE4D" w:rsidR="009E5D60" w:rsidRPr="00701E42" w:rsidRDefault="009E5D60" w:rsidP="00142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ATIS.3GPP.36.124.V16.3.0</w:t>
      </w:r>
      <w:r w:rsidRPr="00701E42">
        <w:rPr>
          <w:color w:val="000000"/>
          <w:sz w:val="18"/>
          <w:szCs w:val="18"/>
          <w:lang w:val="en-GB" w:eastAsia="en-GB"/>
        </w:rPr>
        <w:tab/>
        <w:t>16.3.0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2890" w:history="1">
        <w:r w:rsidR="00142D7D" w:rsidRPr="00701E42">
          <w:rPr>
            <w:rStyle w:val="Hyperlink"/>
            <w:sz w:val="18"/>
            <w:szCs w:val="18"/>
            <w:lang w:val="en-GB" w:eastAsia="en-GB"/>
          </w:rPr>
          <w:t>https://www.atis.org/3gpp-transpositions - Rel-16</w:t>
        </w:r>
      </w:hyperlink>
    </w:p>
    <w:p w14:paraId="7393926E" w14:textId="48D0EC78" w:rsidR="009E5D60" w:rsidRPr="00701E42" w:rsidRDefault="009E5D60" w:rsidP="00142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CCSA.36.124V1630</w:t>
      </w:r>
      <w:r w:rsidRPr="00701E42">
        <w:rPr>
          <w:color w:val="000000"/>
          <w:sz w:val="18"/>
          <w:szCs w:val="18"/>
          <w:lang w:val="en-GB" w:eastAsia="en-GB"/>
        </w:rPr>
        <w:tab/>
        <w:t>16.3.0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/06/2022</w:t>
      </w:r>
      <w:r w:rsidRPr="00701E42">
        <w:rPr>
          <w:color w:val="000000"/>
          <w:sz w:val="18"/>
          <w:szCs w:val="18"/>
          <w:lang w:val="en-GB" w:eastAsia="en-GB"/>
        </w:rPr>
        <w:tab/>
      </w:r>
      <w:hyperlink r:id="rId2891" w:history="1">
        <w:r w:rsidR="00142D7D" w:rsidRPr="00701E42">
          <w:rPr>
            <w:rStyle w:val="Hyperlink"/>
            <w:sz w:val="18"/>
            <w:szCs w:val="18"/>
            <w:lang w:val="en-GB" w:eastAsia="en-GB"/>
          </w:rPr>
          <w:t>https://www.ccsa.org.cn/api/portalsFile/downloadOldFile?type=19&amp;oldFileUrl=ITU-R/M.2012-6/CCSA.36.124V1630.doc</w:t>
        </w:r>
      </w:hyperlink>
    </w:p>
    <w:p w14:paraId="7F656B1C" w14:textId="72A6366F" w:rsidR="009E5D60" w:rsidRPr="0034407F" w:rsidRDefault="009E5D60" w:rsidP="00142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136 124</w:t>
      </w:r>
      <w:r w:rsidRPr="0034407F">
        <w:rPr>
          <w:color w:val="000000"/>
          <w:sz w:val="18"/>
          <w:szCs w:val="18"/>
          <w:lang w:val="fr-FR" w:eastAsia="en-GB"/>
        </w:rPr>
        <w:tab/>
        <w:t>16.3.0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/07/2022</w:t>
      </w:r>
      <w:r w:rsidRPr="0034407F">
        <w:rPr>
          <w:color w:val="000000"/>
          <w:sz w:val="18"/>
          <w:szCs w:val="18"/>
          <w:lang w:val="fr-FR" w:eastAsia="en-GB"/>
        </w:rPr>
        <w:tab/>
      </w:r>
      <w:hyperlink r:id="rId2892" w:history="1">
        <w:r w:rsidR="00142D7D" w:rsidRPr="0034407F">
          <w:rPr>
            <w:rStyle w:val="Hyperlink"/>
            <w:sz w:val="18"/>
            <w:szCs w:val="18"/>
            <w:lang w:val="fr-FR" w:eastAsia="en-GB"/>
          </w:rPr>
          <w:t>https://www.etsi.org/deliver/etsi_ts/136100_136199/136124/16.03.00_60/ts_136124v160300p.pdf</w:t>
        </w:r>
      </w:hyperlink>
    </w:p>
    <w:p w14:paraId="70CB19C3" w14:textId="0E4CACE8" w:rsidR="009E5D60" w:rsidRPr="0034407F" w:rsidRDefault="009E5D60" w:rsidP="00142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36.124-16.3.0 V1.1.0</w:t>
      </w:r>
      <w:r w:rsidRPr="0034407F">
        <w:rPr>
          <w:color w:val="000000"/>
          <w:sz w:val="18"/>
          <w:szCs w:val="18"/>
          <w:lang w:val="fr-FR" w:eastAsia="en-GB"/>
        </w:rPr>
        <w:tab/>
        <w:t>16.3.0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/11/2022</w:t>
      </w:r>
      <w:r w:rsidRPr="0034407F">
        <w:rPr>
          <w:color w:val="000000"/>
          <w:sz w:val="18"/>
          <w:szCs w:val="18"/>
          <w:lang w:val="fr-FR" w:eastAsia="en-GB"/>
        </w:rPr>
        <w:tab/>
      </w:r>
      <w:hyperlink r:id="rId2893" w:history="1">
        <w:r w:rsidR="00142D7D" w:rsidRPr="0034407F">
          <w:rPr>
            <w:rStyle w:val="Hyperlink"/>
            <w:sz w:val="18"/>
            <w:szCs w:val="18"/>
            <w:lang w:val="fr-FR" w:eastAsia="en-GB"/>
          </w:rPr>
          <w:t>https://members.tsdsi.in/s/3cs8M58gQtDCkZa</w:t>
        </w:r>
      </w:hyperlink>
    </w:p>
    <w:p w14:paraId="3AA85323" w14:textId="1DC52196" w:rsidR="009E5D60" w:rsidRPr="0034407F" w:rsidRDefault="009E5D60" w:rsidP="00142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TTAT.3G-36.124V16.3.0</w:t>
      </w:r>
      <w:r w:rsidRPr="0034407F">
        <w:rPr>
          <w:color w:val="000000"/>
          <w:sz w:val="18"/>
          <w:szCs w:val="18"/>
          <w:lang w:val="fr-FR" w:eastAsia="en-GB"/>
        </w:rPr>
        <w:tab/>
        <w:t>16.3.0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/10/2022</w:t>
      </w:r>
      <w:r w:rsidRPr="0034407F">
        <w:rPr>
          <w:color w:val="000000"/>
          <w:sz w:val="18"/>
          <w:szCs w:val="18"/>
          <w:lang w:val="fr-FR" w:eastAsia="en-GB"/>
        </w:rPr>
        <w:tab/>
      </w:r>
      <w:hyperlink r:id="rId2894" w:history="1">
        <w:r w:rsidR="00142D7D" w:rsidRPr="0034407F">
          <w:rPr>
            <w:rStyle w:val="Hyperlink"/>
            <w:sz w:val="18"/>
            <w:szCs w:val="18"/>
            <w:lang w:val="fr-FR" w:eastAsia="en-GB"/>
          </w:rPr>
          <w:t>http://committee.tta.or.kr/data/ttasDown.jsp?kind=ttastd&amp;pk_num=TTAT.3G-36.124V16.3.0</w:t>
        </w:r>
      </w:hyperlink>
    </w:p>
    <w:p w14:paraId="668A44F2" w14:textId="2726E148" w:rsidR="009E5D60" w:rsidRPr="00182533" w:rsidRDefault="006E0553" w:rsidP="00142D7D">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9E5D60" w:rsidRPr="00182533">
        <w:rPr>
          <w:b/>
          <w:bCs/>
          <w:color w:val="000000"/>
          <w:sz w:val="18"/>
          <w:szCs w:val="18"/>
          <w:lang w:eastAsia="en-GB"/>
        </w:rPr>
        <w:t xml:space="preserve"> 17</w:t>
      </w:r>
    </w:p>
    <w:p w14:paraId="6183F2F2" w14:textId="5D7D8981" w:rsidR="009E5D60" w:rsidRPr="00C34319" w:rsidRDefault="009E5D60" w:rsidP="00142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STD-T120-36.124.V17.1.0</w:t>
      </w:r>
      <w:r w:rsidRPr="00C34319">
        <w:rPr>
          <w:color w:val="000000"/>
          <w:sz w:val="18"/>
          <w:szCs w:val="18"/>
          <w:lang w:val="en-GB" w:eastAsia="en-GB"/>
        </w:rPr>
        <w:tab/>
        <w:t>17.1.0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895" w:history="1">
        <w:r w:rsidR="00142D7D" w:rsidRPr="00C34319">
          <w:rPr>
            <w:rStyle w:val="Hyperlink"/>
            <w:sz w:val="18"/>
            <w:szCs w:val="18"/>
            <w:lang w:val="en-GB" w:eastAsia="en-GB"/>
          </w:rPr>
          <w:t>https://www.arib.or.jp/english/html/overview/doc/T120_T23_SPECS/ARIB-STD-T120/Rel17/36/A36124-h10.pdf</w:t>
        </w:r>
      </w:hyperlink>
    </w:p>
    <w:p w14:paraId="1E0C117F" w14:textId="5E662344" w:rsidR="009E5D60" w:rsidRPr="00701E42" w:rsidRDefault="009E5D60" w:rsidP="00142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ATIS.3GPP.36.124.V17.1.0</w:t>
      </w:r>
      <w:r w:rsidRPr="00701E42">
        <w:rPr>
          <w:color w:val="000000"/>
          <w:sz w:val="18"/>
          <w:szCs w:val="18"/>
          <w:lang w:val="en-GB" w:eastAsia="en-GB"/>
        </w:rPr>
        <w:tab/>
        <w:t>17.1.0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2896" w:history="1">
        <w:r w:rsidR="00142D7D" w:rsidRPr="00701E42">
          <w:rPr>
            <w:rStyle w:val="Hyperlink"/>
            <w:sz w:val="18"/>
            <w:szCs w:val="18"/>
            <w:lang w:val="en-GB" w:eastAsia="en-GB"/>
          </w:rPr>
          <w:t>https://www.atis.org/3gpp-transpositions - Rel-17</w:t>
        </w:r>
      </w:hyperlink>
    </w:p>
    <w:p w14:paraId="5007F7F9" w14:textId="5D71F33B" w:rsidR="009E5D60" w:rsidRPr="00701E42" w:rsidRDefault="009E5D60" w:rsidP="00142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CCSA.36.124V1710</w:t>
      </w:r>
      <w:r w:rsidRPr="00701E42">
        <w:rPr>
          <w:color w:val="000000"/>
          <w:sz w:val="18"/>
          <w:szCs w:val="18"/>
          <w:lang w:val="en-GB" w:eastAsia="en-GB"/>
        </w:rPr>
        <w:tab/>
        <w:t>17.1.0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/06/2022</w:t>
      </w:r>
      <w:r w:rsidRPr="00701E42">
        <w:rPr>
          <w:color w:val="000000"/>
          <w:sz w:val="18"/>
          <w:szCs w:val="18"/>
          <w:lang w:val="en-GB" w:eastAsia="en-GB"/>
        </w:rPr>
        <w:tab/>
      </w:r>
      <w:hyperlink r:id="rId2897" w:history="1">
        <w:r w:rsidR="00142D7D" w:rsidRPr="00701E42">
          <w:rPr>
            <w:rStyle w:val="Hyperlink"/>
            <w:sz w:val="18"/>
            <w:szCs w:val="18"/>
            <w:lang w:val="en-GB" w:eastAsia="en-GB"/>
          </w:rPr>
          <w:t>https://www.ccsa.org.cn/api/portalsFile/downloadOldFile?type=19&amp;oldFileUrl=ITU-R/M.2012-6/CCSA.36.124V1710.doc</w:t>
        </w:r>
      </w:hyperlink>
    </w:p>
    <w:p w14:paraId="5CC0E632" w14:textId="49D99F45" w:rsidR="009E5D60" w:rsidRPr="0034407F" w:rsidRDefault="009E5D60" w:rsidP="00142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136 124</w:t>
      </w:r>
      <w:r w:rsidRPr="0034407F">
        <w:rPr>
          <w:color w:val="000000"/>
          <w:sz w:val="18"/>
          <w:szCs w:val="18"/>
          <w:lang w:val="fr-FR" w:eastAsia="en-GB"/>
        </w:rPr>
        <w:tab/>
        <w:t>17.1.0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/07/2022</w:t>
      </w:r>
      <w:r w:rsidRPr="0034407F">
        <w:rPr>
          <w:color w:val="000000"/>
          <w:sz w:val="18"/>
          <w:szCs w:val="18"/>
          <w:lang w:val="fr-FR" w:eastAsia="en-GB"/>
        </w:rPr>
        <w:tab/>
      </w:r>
      <w:hyperlink r:id="rId2898" w:history="1">
        <w:r w:rsidR="00142D7D" w:rsidRPr="0034407F">
          <w:rPr>
            <w:rStyle w:val="Hyperlink"/>
            <w:sz w:val="18"/>
            <w:szCs w:val="18"/>
            <w:lang w:val="fr-FR" w:eastAsia="en-GB"/>
          </w:rPr>
          <w:t>https://www.etsi.org/deliver/etsi_ts/136100_136199/136124/17.01.00_60/ts_136124v170100p.pdf</w:t>
        </w:r>
      </w:hyperlink>
    </w:p>
    <w:p w14:paraId="6F4BE4BA" w14:textId="7C3E5778" w:rsidR="009E5D60" w:rsidRPr="0034407F" w:rsidRDefault="009E5D60" w:rsidP="00142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36.124-17.1.0 V1.1.0</w:t>
      </w:r>
      <w:r w:rsidRPr="0034407F">
        <w:rPr>
          <w:color w:val="000000"/>
          <w:sz w:val="18"/>
          <w:szCs w:val="18"/>
          <w:lang w:val="fr-FR" w:eastAsia="en-GB"/>
        </w:rPr>
        <w:tab/>
        <w:t>17.1.0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/11/2022</w:t>
      </w:r>
      <w:r w:rsidRPr="0034407F">
        <w:rPr>
          <w:color w:val="000000"/>
          <w:sz w:val="18"/>
          <w:szCs w:val="18"/>
          <w:lang w:val="fr-FR" w:eastAsia="en-GB"/>
        </w:rPr>
        <w:tab/>
      </w:r>
      <w:hyperlink r:id="rId2899" w:history="1">
        <w:r w:rsidR="00142D7D" w:rsidRPr="0034407F">
          <w:rPr>
            <w:rStyle w:val="Hyperlink"/>
            <w:sz w:val="18"/>
            <w:szCs w:val="18"/>
            <w:lang w:val="fr-FR" w:eastAsia="en-GB"/>
          </w:rPr>
          <w:t>https://members.tsdsi.in/index.php/s/YBQwC86xMdbFgk4</w:t>
        </w:r>
      </w:hyperlink>
    </w:p>
    <w:p w14:paraId="4D92A83C" w14:textId="63757668" w:rsidR="009E5D60" w:rsidRPr="0034407F" w:rsidRDefault="009E5D60" w:rsidP="00142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TTAT.3G-36.124V17.1.0</w:t>
      </w:r>
      <w:r w:rsidRPr="0034407F">
        <w:rPr>
          <w:color w:val="000000"/>
          <w:sz w:val="18"/>
          <w:szCs w:val="18"/>
          <w:lang w:val="fr-FR" w:eastAsia="en-GB"/>
        </w:rPr>
        <w:tab/>
        <w:t>17.1.0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/10/2022</w:t>
      </w:r>
      <w:r w:rsidRPr="0034407F">
        <w:rPr>
          <w:color w:val="000000"/>
          <w:sz w:val="18"/>
          <w:szCs w:val="18"/>
          <w:lang w:val="fr-FR" w:eastAsia="en-GB"/>
        </w:rPr>
        <w:tab/>
      </w:r>
      <w:hyperlink r:id="rId2900" w:history="1">
        <w:r w:rsidR="00142D7D" w:rsidRPr="0034407F">
          <w:rPr>
            <w:rStyle w:val="Hyperlink"/>
            <w:sz w:val="18"/>
            <w:szCs w:val="18"/>
            <w:lang w:val="fr-FR" w:eastAsia="en-GB"/>
          </w:rPr>
          <w:t>http://committee.tta.or.kr/data/ttasDown.jsp?kind=ttastd&amp;pk_num=TTAT.3G-36.124V17.1.0</w:t>
        </w:r>
      </w:hyperlink>
    </w:p>
    <w:p w14:paraId="6F1837A3" w14:textId="77777777" w:rsidR="00C556AE" w:rsidRPr="00182533" w:rsidRDefault="00C556AE" w:rsidP="00C556AE">
      <w:pPr>
        <w:pStyle w:val="Heading4"/>
      </w:pPr>
      <w:r w:rsidRPr="00182533">
        <w:t>2.1.5.10</w:t>
      </w:r>
      <w:r w:rsidRPr="00182533">
        <w:tab/>
        <w:t>TS 36.133</w:t>
      </w:r>
    </w:p>
    <w:p w14:paraId="0F1B5876" w14:textId="77777777" w:rsidR="00C556AE" w:rsidRPr="00182533" w:rsidRDefault="00C556AE" w:rsidP="00C556AE">
      <w:pPr>
        <w:pStyle w:val="Headingb"/>
        <w:rPr>
          <w:lang w:eastAsia="zh-CN"/>
        </w:rPr>
      </w:pPr>
      <w:r w:rsidRPr="00182533">
        <w:rPr>
          <w:lang w:eastAsia="zh-CN"/>
        </w:rPr>
        <w:t>Acceso radioeléctrico terrenal universal evolucionado (E-UTRA); requisitos para el soporte de la gestión de recursos radioeléctricos</w:t>
      </w:r>
    </w:p>
    <w:p w14:paraId="271D5E3E" w14:textId="77777777" w:rsidR="00C556AE" w:rsidRPr="00182533" w:rsidRDefault="00C556AE" w:rsidP="00C556AE">
      <w:pPr>
        <w:keepNext/>
        <w:keepLines/>
      </w:pPr>
      <w:r w:rsidRPr="00182533">
        <w:t>En este documento se especifican los requisitos para el soporte de la gestión de los recursos radioeléctricos en los modos FDD y TDD del E</w:t>
      </w:r>
      <w:r w:rsidRPr="00182533">
        <w:noBreakHyphen/>
        <w:t>UTRA. Entre estos requisitos se encuentran los de las mediciones en la UTRAN y el UE así como los requisitos sobre la interacción y el comportamiento dinámico de los nodos en cuanto a características de retardo y respuesta.</w:t>
      </w:r>
    </w:p>
    <w:p w14:paraId="5C395A58" w14:textId="77777777" w:rsidR="00583D03" w:rsidRPr="00182533" w:rsidRDefault="00583D03" w:rsidP="00583D03">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6D539CC3" w14:textId="4815FA92" w:rsidR="009E5D60" w:rsidRPr="00182533" w:rsidRDefault="006E0553" w:rsidP="00142D7D">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9E5D60" w:rsidRPr="00182533">
        <w:rPr>
          <w:b/>
          <w:bCs/>
          <w:color w:val="000000"/>
          <w:sz w:val="18"/>
          <w:szCs w:val="18"/>
          <w:lang w:eastAsia="en-GB"/>
        </w:rPr>
        <w:t xml:space="preserve"> 10</w:t>
      </w:r>
    </w:p>
    <w:p w14:paraId="3BB1CA5E" w14:textId="10CBD4D4" w:rsidR="009E5D60" w:rsidRPr="00C34319" w:rsidRDefault="009E5D60" w:rsidP="00A3291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STD-T120-36.133.V10.22.0</w:t>
      </w:r>
      <w:r w:rsidRPr="00C34319">
        <w:rPr>
          <w:color w:val="000000"/>
          <w:sz w:val="18"/>
          <w:szCs w:val="18"/>
          <w:lang w:val="en-GB" w:eastAsia="en-GB"/>
        </w:rPr>
        <w:tab/>
        <w:t>10.22.0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901" w:history="1">
        <w:r w:rsidR="00B13A6A" w:rsidRPr="00C34319">
          <w:rPr>
            <w:rStyle w:val="Hyperlink"/>
            <w:sz w:val="18"/>
            <w:szCs w:val="18"/>
            <w:lang w:val="en-GB" w:eastAsia="en-GB"/>
          </w:rPr>
          <w:t>https://www.arib.or.jp/english/html/overview/doc/T120_T23_SPECS/ARIB-STD-T120/Rel10/36/A36133-am0.pdf</w:t>
        </w:r>
      </w:hyperlink>
    </w:p>
    <w:p w14:paraId="2EAD56C9" w14:textId="2D304798" w:rsidR="009E5D60" w:rsidRPr="00701E42" w:rsidRDefault="009E5D60" w:rsidP="00A3291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ATIS.3GPP.36.133V10220</w:t>
      </w:r>
      <w:r w:rsidRPr="00701E42">
        <w:rPr>
          <w:color w:val="000000"/>
          <w:sz w:val="18"/>
          <w:szCs w:val="18"/>
          <w:lang w:val="en-GB" w:eastAsia="en-GB"/>
        </w:rPr>
        <w:tab/>
        <w:t>10.22.0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2902" w:history="1">
        <w:r w:rsidR="00B13A6A" w:rsidRPr="00701E42">
          <w:rPr>
            <w:rStyle w:val="Hyperlink"/>
            <w:sz w:val="18"/>
            <w:szCs w:val="18"/>
            <w:lang w:val="en-GB" w:eastAsia="en-GB"/>
          </w:rPr>
          <w:t>https://www.atis.org/3gpp-documents/Rel99-14/</w:t>
        </w:r>
      </w:hyperlink>
    </w:p>
    <w:p w14:paraId="4AE7204E" w14:textId="4D6726C7" w:rsidR="009E5D60" w:rsidRPr="00701E42" w:rsidRDefault="009E5D60" w:rsidP="00A3291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CCSA.36.133V10220</w:t>
      </w:r>
      <w:r w:rsidRPr="00701E42">
        <w:rPr>
          <w:color w:val="000000"/>
          <w:sz w:val="18"/>
          <w:szCs w:val="18"/>
          <w:lang w:val="en-GB" w:eastAsia="en-GB"/>
        </w:rPr>
        <w:tab/>
        <w:t>10.22.0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/09/2016</w:t>
      </w:r>
      <w:r w:rsidRPr="00701E42">
        <w:rPr>
          <w:color w:val="000000"/>
          <w:sz w:val="18"/>
          <w:szCs w:val="18"/>
          <w:lang w:val="en-GB" w:eastAsia="en-GB"/>
        </w:rPr>
        <w:tab/>
      </w:r>
      <w:hyperlink r:id="rId2903" w:history="1">
        <w:r w:rsidR="00B13A6A" w:rsidRPr="00701E42">
          <w:rPr>
            <w:rStyle w:val="Hyperlink"/>
            <w:sz w:val="18"/>
            <w:szCs w:val="18"/>
            <w:lang w:val="en-GB" w:eastAsia="en-GB"/>
          </w:rPr>
          <w:t>https://www.ccsa.org.cn/api/portalsFile/downloadOldFile?type=19&amp;oldFileUrl=ITU-R/M.2012-6/CCSA.36.133V10220.rar</w:t>
        </w:r>
      </w:hyperlink>
    </w:p>
    <w:p w14:paraId="1FCF2E86" w14:textId="5FADBE2D" w:rsidR="009E5D60" w:rsidRPr="0034407F" w:rsidRDefault="009E5D60" w:rsidP="00A3291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136 133</w:t>
      </w:r>
      <w:r w:rsidRPr="0034407F">
        <w:rPr>
          <w:color w:val="000000"/>
          <w:sz w:val="18"/>
          <w:szCs w:val="18"/>
          <w:lang w:val="fr-FR" w:eastAsia="en-GB"/>
        </w:rPr>
        <w:tab/>
        <w:t>10.22.0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19</w:t>
      </w:r>
      <w:r w:rsidR="00D63672" w:rsidRPr="0034407F">
        <w:rPr>
          <w:color w:val="000000"/>
          <w:sz w:val="18"/>
          <w:szCs w:val="18"/>
          <w:lang w:val="fr-FR" w:eastAsia="en-GB"/>
        </w:rPr>
        <w:t>/12/2016</w:t>
      </w:r>
      <w:r w:rsidRPr="0034407F">
        <w:rPr>
          <w:color w:val="000000"/>
          <w:sz w:val="18"/>
          <w:szCs w:val="18"/>
          <w:lang w:val="fr-FR" w:eastAsia="en-GB"/>
        </w:rPr>
        <w:tab/>
      </w:r>
      <w:hyperlink r:id="rId2904" w:history="1">
        <w:r w:rsidR="00B13A6A" w:rsidRPr="0034407F">
          <w:rPr>
            <w:rStyle w:val="Hyperlink"/>
            <w:sz w:val="18"/>
            <w:szCs w:val="18"/>
            <w:lang w:val="fr-FR" w:eastAsia="en-GB"/>
          </w:rPr>
          <w:t>https://www.etsi.org/deliver/etsi_ts/136100_136199/136133/10.22.00_60/ts_136133v102200p.pdf</w:t>
        </w:r>
      </w:hyperlink>
    </w:p>
    <w:p w14:paraId="6A388A84" w14:textId="2051E388" w:rsidR="009E5D60" w:rsidRPr="0034407F" w:rsidRDefault="009E5D60" w:rsidP="00A3291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36.133-10.22.0 V1.0.0</w:t>
      </w:r>
      <w:r w:rsidRPr="0034407F">
        <w:rPr>
          <w:color w:val="000000"/>
          <w:spacing w:val="-2"/>
          <w:sz w:val="18"/>
          <w:szCs w:val="18"/>
          <w:lang w:val="fr-FR" w:eastAsia="en-GB"/>
        </w:rPr>
        <w:tab/>
      </w:r>
      <w:r w:rsidRPr="0034407F">
        <w:rPr>
          <w:color w:val="000000"/>
          <w:sz w:val="18"/>
          <w:szCs w:val="18"/>
          <w:lang w:val="fr-FR" w:eastAsia="en-GB"/>
        </w:rPr>
        <w:t>10.22.0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905" w:history="1">
        <w:r w:rsidR="00B13A6A" w:rsidRPr="0034407F">
          <w:rPr>
            <w:rStyle w:val="Hyperlink"/>
            <w:sz w:val="18"/>
            <w:szCs w:val="18"/>
            <w:lang w:val="fr-FR" w:eastAsia="en-GB"/>
          </w:rPr>
          <w:t>https://members.tsdsi.in/index.php/s/bJiHbyZAeDt92do</w:t>
        </w:r>
      </w:hyperlink>
    </w:p>
    <w:p w14:paraId="1626E0DE" w14:textId="033B53E1" w:rsidR="009E5D60" w:rsidRPr="0034407F" w:rsidRDefault="009E5D60" w:rsidP="00A3291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TTAT.3G-36.133V10.22.0</w:t>
      </w:r>
      <w:r w:rsidRPr="0034407F">
        <w:rPr>
          <w:color w:val="000000"/>
          <w:sz w:val="18"/>
          <w:szCs w:val="18"/>
          <w:lang w:val="fr-FR" w:eastAsia="en-GB"/>
        </w:rPr>
        <w:tab/>
        <w:t>10.22.0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2906" w:history="1">
        <w:r w:rsidR="00B13A6A" w:rsidRPr="0034407F">
          <w:rPr>
            <w:rStyle w:val="Hyperlink"/>
            <w:sz w:val="18"/>
            <w:szCs w:val="18"/>
            <w:lang w:val="fr-FR" w:eastAsia="en-GB"/>
          </w:rPr>
          <w:t>http://committee.tta.or.kr/data/ttasDown.jsp?kind=ttastd&amp;pk_num=TTAT.3G-36.133V10.22.0</w:t>
        </w:r>
      </w:hyperlink>
    </w:p>
    <w:p w14:paraId="6C8D623D" w14:textId="5EC663B6" w:rsidR="009E5D60" w:rsidRPr="00182533" w:rsidRDefault="006E0553" w:rsidP="00A3291A">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9E5D60" w:rsidRPr="00182533">
        <w:rPr>
          <w:b/>
          <w:bCs/>
          <w:color w:val="000000"/>
          <w:sz w:val="18"/>
          <w:szCs w:val="18"/>
          <w:lang w:eastAsia="en-GB"/>
        </w:rPr>
        <w:t xml:space="preserve"> 11</w:t>
      </w:r>
    </w:p>
    <w:p w14:paraId="06FEA3D7" w14:textId="2D3B0DA4" w:rsidR="009E5D60" w:rsidRPr="00C34319" w:rsidRDefault="009E5D60" w:rsidP="00A3291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STD-T120-36.133.V11.18.0</w:t>
      </w:r>
      <w:r w:rsidRPr="00C34319">
        <w:rPr>
          <w:color w:val="000000"/>
          <w:sz w:val="18"/>
          <w:szCs w:val="18"/>
          <w:lang w:val="en-GB" w:eastAsia="en-GB"/>
        </w:rPr>
        <w:tab/>
        <w:t>11.18.0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907" w:history="1">
        <w:r w:rsidR="00A3291A" w:rsidRPr="00C34319">
          <w:rPr>
            <w:rStyle w:val="Hyperlink"/>
            <w:sz w:val="18"/>
            <w:szCs w:val="18"/>
            <w:lang w:val="en-GB" w:eastAsia="en-GB"/>
          </w:rPr>
          <w:t>https://www.arib.or.jp/english/html/overview/doc/T120_T23_SPECS/ARIB-STD-T120/Rel11/36/A36133-bi0.pdf</w:t>
        </w:r>
      </w:hyperlink>
    </w:p>
    <w:p w14:paraId="71E03550" w14:textId="712442CA" w:rsidR="009E5D60" w:rsidRPr="00701E42" w:rsidRDefault="009E5D60" w:rsidP="00A3291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ATIS.3GPP.36.133V11180</w:t>
      </w:r>
      <w:r w:rsidRPr="00701E42">
        <w:rPr>
          <w:color w:val="000000"/>
          <w:sz w:val="18"/>
          <w:szCs w:val="18"/>
          <w:lang w:val="en-GB" w:eastAsia="en-GB"/>
        </w:rPr>
        <w:tab/>
        <w:t>11.18.0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2908" w:history="1">
        <w:r w:rsidR="00A3291A" w:rsidRPr="00701E42">
          <w:rPr>
            <w:rStyle w:val="Hyperlink"/>
            <w:sz w:val="18"/>
            <w:szCs w:val="18"/>
            <w:lang w:val="en-GB" w:eastAsia="en-GB"/>
          </w:rPr>
          <w:t>https://www.atis.org/3gpp-documents/Rel99-14/</w:t>
        </w:r>
      </w:hyperlink>
    </w:p>
    <w:p w14:paraId="416A1F78" w14:textId="6086F3F5" w:rsidR="009E5D60" w:rsidRPr="00701E42" w:rsidRDefault="009E5D60" w:rsidP="00A3291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CCSA.36.133V11180</w:t>
      </w:r>
      <w:r w:rsidRPr="00701E42">
        <w:rPr>
          <w:color w:val="000000"/>
          <w:sz w:val="18"/>
          <w:szCs w:val="18"/>
          <w:lang w:val="en-GB" w:eastAsia="en-GB"/>
        </w:rPr>
        <w:tab/>
        <w:t>11.18.0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/09/2016</w:t>
      </w:r>
      <w:r w:rsidRPr="00701E42">
        <w:rPr>
          <w:color w:val="000000"/>
          <w:sz w:val="18"/>
          <w:szCs w:val="18"/>
          <w:lang w:val="en-GB" w:eastAsia="en-GB"/>
        </w:rPr>
        <w:tab/>
      </w:r>
      <w:hyperlink r:id="rId2909" w:history="1">
        <w:r w:rsidR="00A3291A" w:rsidRPr="00701E42">
          <w:rPr>
            <w:rStyle w:val="Hyperlink"/>
            <w:sz w:val="18"/>
            <w:szCs w:val="18"/>
            <w:lang w:val="en-GB" w:eastAsia="en-GB"/>
          </w:rPr>
          <w:t>https://www.ccsa.org.cn/api/portalsFile/downloadOldFile?type=19&amp;oldFileUrl=ITU-R/M.2012-6/CCSA.36.133V11180.rar</w:t>
        </w:r>
      </w:hyperlink>
      <w:r w:rsidR="00A3291A" w:rsidRPr="00701E42">
        <w:rPr>
          <w:color w:val="000000"/>
          <w:sz w:val="18"/>
          <w:szCs w:val="18"/>
          <w:lang w:val="en-GB" w:eastAsia="en-GB"/>
        </w:rPr>
        <w:t xml:space="preserve"> </w:t>
      </w:r>
    </w:p>
    <w:p w14:paraId="1F461D88" w14:textId="0B1168D2" w:rsidR="009E5D60" w:rsidRPr="0034407F" w:rsidRDefault="009E5D60" w:rsidP="00A3291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136 133</w:t>
      </w:r>
      <w:r w:rsidRPr="0034407F">
        <w:rPr>
          <w:color w:val="000000"/>
          <w:sz w:val="18"/>
          <w:szCs w:val="18"/>
          <w:lang w:val="fr-FR" w:eastAsia="en-GB"/>
        </w:rPr>
        <w:tab/>
        <w:t>11.18.0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19</w:t>
      </w:r>
      <w:r w:rsidR="00D63672" w:rsidRPr="0034407F">
        <w:rPr>
          <w:color w:val="000000"/>
          <w:sz w:val="18"/>
          <w:szCs w:val="18"/>
          <w:lang w:val="fr-FR" w:eastAsia="en-GB"/>
        </w:rPr>
        <w:t>/12/2016</w:t>
      </w:r>
      <w:r w:rsidRPr="0034407F">
        <w:rPr>
          <w:color w:val="000000"/>
          <w:sz w:val="18"/>
          <w:szCs w:val="18"/>
          <w:lang w:val="fr-FR" w:eastAsia="en-GB"/>
        </w:rPr>
        <w:tab/>
      </w:r>
      <w:hyperlink r:id="rId2910" w:history="1">
        <w:r w:rsidR="00A3291A" w:rsidRPr="0034407F">
          <w:rPr>
            <w:rStyle w:val="Hyperlink"/>
            <w:sz w:val="18"/>
            <w:szCs w:val="18"/>
            <w:lang w:val="fr-FR" w:eastAsia="en-GB"/>
          </w:rPr>
          <w:t>https://www.etsi.org/deliver/etsi_ts/136100_136199/136133/11.18.00_60/ts_136133v111800p.pdf</w:t>
        </w:r>
      </w:hyperlink>
      <w:r w:rsidR="00A3291A" w:rsidRPr="0034407F">
        <w:rPr>
          <w:color w:val="000000"/>
          <w:sz w:val="18"/>
          <w:szCs w:val="18"/>
          <w:lang w:val="fr-FR" w:eastAsia="en-GB"/>
        </w:rPr>
        <w:t xml:space="preserve"> </w:t>
      </w:r>
    </w:p>
    <w:p w14:paraId="5FE7A333" w14:textId="0068A113" w:rsidR="009E5D60" w:rsidRPr="0034407F" w:rsidRDefault="009E5D60" w:rsidP="00A3291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36.133-11.18.0 V1.0.0</w:t>
      </w:r>
      <w:r w:rsidRPr="0034407F">
        <w:rPr>
          <w:color w:val="000000"/>
          <w:spacing w:val="-2"/>
          <w:sz w:val="18"/>
          <w:szCs w:val="18"/>
          <w:lang w:val="fr-FR" w:eastAsia="en-GB"/>
        </w:rPr>
        <w:tab/>
      </w:r>
      <w:r w:rsidRPr="0034407F">
        <w:rPr>
          <w:color w:val="000000"/>
          <w:sz w:val="18"/>
          <w:szCs w:val="18"/>
          <w:lang w:val="fr-FR" w:eastAsia="en-GB"/>
        </w:rPr>
        <w:t>11.18.0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911" w:history="1">
        <w:r w:rsidR="00A3291A" w:rsidRPr="0034407F">
          <w:rPr>
            <w:rStyle w:val="Hyperlink"/>
            <w:sz w:val="18"/>
            <w:szCs w:val="18"/>
            <w:lang w:val="fr-FR" w:eastAsia="en-GB"/>
          </w:rPr>
          <w:t>https://members.tsdsi.in/index.php/s/BiAELDdQKocsjBX</w:t>
        </w:r>
      </w:hyperlink>
      <w:r w:rsidR="00A3291A" w:rsidRPr="0034407F">
        <w:rPr>
          <w:color w:val="000000"/>
          <w:sz w:val="18"/>
          <w:szCs w:val="18"/>
          <w:lang w:val="fr-FR" w:eastAsia="en-GB"/>
        </w:rPr>
        <w:t xml:space="preserve"> </w:t>
      </w:r>
    </w:p>
    <w:p w14:paraId="546CCF97" w14:textId="1D169C42" w:rsidR="009E5D60" w:rsidRPr="0034407F" w:rsidRDefault="009E5D60" w:rsidP="00A3291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TTAT.3G-36.133V11.18.0</w:t>
      </w:r>
      <w:r w:rsidRPr="0034407F">
        <w:rPr>
          <w:color w:val="000000"/>
          <w:sz w:val="18"/>
          <w:szCs w:val="18"/>
          <w:lang w:val="fr-FR" w:eastAsia="en-GB"/>
        </w:rPr>
        <w:tab/>
        <w:t>11.18.0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2912" w:history="1">
        <w:r w:rsidR="00A3291A" w:rsidRPr="0034407F">
          <w:rPr>
            <w:rStyle w:val="Hyperlink"/>
            <w:sz w:val="18"/>
            <w:szCs w:val="18"/>
            <w:lang w:val="fr-FR" w:eastAsia="en-GB"/>
          </w:rPr>
          <w:t>http://committee.tta.or.kr/data/ttasDown.jsp?kind=ttastd&amp;pk_num=TTAT.3G-36.133V11.18.0</w:t>
        </w:r>
      </w:hyperlink>
      <w:r w:rsidR="00A3291A" w:rsidRPr="0034407F">
        <w:rPr>
          <w:color w:val="000000"/>
          <w:sz w:val="18"/>
          <w:szCs w:val="18"/>
          <w:lang w:val="fr-FR" w:eastAsia="en-GB"/>
        </w:rPr>
        <w:t xml:space="preserve"> </w:t>
      </w:r>
    </w:p>
    <w:p w14:paraId="6D64BB8E" w14:textId="577D9926" w:rsidR="009E5D60" w:rsidRPr="00182533" w:rsidRDefault="006E0553" w:rsidP="00A3291A">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9E5D60" w:rsidRPr="00182533">
        <w:rPr>
          <w:b/>
          <w:bCs/>
          <w:color w:val="000000"/>
          <w:sz w:val="18"/>
          <w:szCs w:val="18"/>
          <w:lang w:eastAsia="en-GB"/>
        </w:rPr>
        <w:t xml:space="preserve"> 12</w:t>
      </w:r>
    </w:p>
    <w:p w14:paraId="4C7C1F69" w14:textId="3CA4A6C2" w:rsidR="009E5D60" w:rsidRPr="00C34319" w:rsidRDefault="009E5D60"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STD-T120-36.133.V12.20.0</w:t>
      </w:r>
      <w:r w:rsidRPr="00C34319">
        <w:rPr>
          <w:color w:val="000000"/>
          <w:sz w:val="18"/>
          <w:szCs w:val="18"/>
          <w:lang w:val="en-GB" w:eastAsia="en-GB"/>
        </w:rPr>
        <w:tab/>
        <w:t>12.20.0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913" w:history="1">
        <w:r w:rsidR="00A3291A" w:rsidRPr="00C34319">
          <w:rPr>
            <w:rStyle w:val="Hyperlink"/>
            <w:sz w:val="18"/>
            <w:szCs w:val="18"/>
            <w:lang w:val="en-GB" w:eastAsia="en-GB"/>
          </w:rPr>
          <w:t>https://www.arib.or.jp/english/html/overview/doc/T120_T23_SPECS/ARIB-STD-T120/Rel12/36/A36133-ck0.pdf</w:t>
        </w:r>
      </w:hyperlink>
      <w:r w:rsidR="00A3291A" w:rsidRPr="00C34319">
        <w:rPr>
          <w:color w:val="000000"/>
          <w:sz w:val="18"/>
          <w:szCs w:val="18"/>
          <w:lang w:val="en-GB" w:eastAsia="en-GB"/>
        </w:rPr>
        <w:t xml:space="preserve"> </w:t>
      </w:r>
    </w:p>
    <w:p w14:paraId="50CDDD7B" w14:textId="78C32822" w:rsidR="009E5D60" w:rsidRPr="00701E42" w:rsidRDefault="009E5D60"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ATIS.3GPP.36.133V12200</w:t>
      </w:r>
      <w:r w:rsidRPr="00701E42">
        <w:rPr>
          <w:color w:val="000000"/>
          <w:sz w:val="18"/>
          <w:szCs w:val="18"/>
          <w:lang w:val="en-GB" w:eastAsia="en-GB"/>
        </w:rPr>
        <w:tab/>
        <w:t>12.20.0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2914" w:history="1">
        <w:r w:rsidR="00A3291A" w:rsidRPr="00701E42">
          <w:rPr>
            <w:rStyle w:val="Hyperlink"/>
            <w:sz w:val="18"/>
            <w:szCs w:val="18"/>
            <w:lang w:val="en-GB" w:eastAsia="en-GB"/>
          </w:rPr>
          <w:t>https://www.atis.org/3gpp-documents/Rel99-14/</w:t>
        </w:r>
      </w:hyperlink>
      <w:r w:rsidR="00A3291A" w:rsidRPr="00701E42">
        <w:rPr>
          <w:color w:val="000000"/>
          <w:sz w:val="18"/>
          <w:szCs w:val="18"/>
          <w:lang w:val="en-GB" w:eastAsia="en-GB"/>
        </w:rPr>
        <w:t xml:space="preserve"> </w:t>
      </w:r>
    </w:p>
    <w:p w14:paraId="04B68577" w14:textId="7CAB515F" w:rsidR="009E5D60" w:rsidRPr="00701E42" w:rsidRDefault="009E5D60"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CCSA.36.133V12200</w:t>
      </w:r>
      <w:r w:rsidRPr="00701E42">
        <w:rPr>
          <w:color w:val="000000"/>
          <w:sz w:val="18"/>
          <w:szCs w:val="18"/>
          <w:lang w:val="en-GB" w:eastAsia="en-GB"/>
        </w:rPr>
        <w:tab/>
        <w:t>12.20.0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/03/2019</w:t>
      </w:r>
      <w:r w:rsidRPr="00701E42">
        <w:rPr>
          <w:color w:val="000000"/>
          <w:sz w:val="18"/>
          <w:szCs w:val="18"/>
          <w:lang w:val="en-GB" w:eastAsia="en-GB"/>
        </w:rPr>
        <w:tab/>
      </w:r>
      <w:hyperlink r:id="rId2915" w:history="1">
        <w:r w:rsidR="00A3291A" w:rsidRPr="00701E42">
          <w:rPr>
            <w:rStyle w:val="Hyperlink"/>
            <w:sz w:val="18"/>
            <w:szCs w:val="18"/>
            <w:lang w:val="en-GB" w:eastAsia="en-GB"/>
          </w:rPr>
          <w:t>https://www.ccsa.org.cn/api/portalsFile/downloadOldFile?type=19&amp;oldFileUrl=ITU-R/M.2012-6/CCSA.36.133V12200.rar</w:t>
        </w:r>
      </w:hyperlink>
      <w:r w:rsidR="00A3291A" w:rsidRPr="00701E42">
        <w:rPr>
          <w:color w:val="000000"/>
          <w:sz w:val="18"/>
          <w:szCs w:val="18"/>
          <w:lang w:val="en-GB" w:eastAsia="en-GB"/>
        </w:rPr>
        <w:t xml:space="preserve"> </w:t>
      </w:r>
    </w:p>
    <w:p w14:paraId="692AC82C" w14:textId="516F2338" w:rsidR="009E5D60" w:rsidRPr="0034407F" w:rsidRDefault="009E5D60"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136 133</w:t>
      </w:r>
      <w:r w:rsidRPr="0034407F">
        <w:rPr>
          <w:color w:val="000000"/>
          <w:sz w:val="18"/>
          <w:szCs w:val="18"/>
          <w:lang w:val="fr-FR" w:eastAsia="en-GB"/>
        </w:rPr>
        <w:tab/>
        <w:t>12.20.0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19</w:t>
      </w:r>
      <w:r w:rsidR="00D63672" w:rsidRPr="0034407F">
        <w:rPr>
          <w:color w:val="000000"/>
          <w:sz w:val="18"/>
          <w:szCs w:val="18"/>
          <w:lang w:val="fr-FR" w:eastAsia="en-GB"/>
        </w:rPr>
        <w:t>/07/2019</w:t>
      </w:r>
      <w:r w:rsidRPr="0034407F">
        <w:rPr>
          <w:color w:val="000000"/>
          <w:sz w:val="18"/>
          <w:szCs w:val="18"/>
          <w:lang w:val="fr-FR" w:eastAsia="en-GB"/>
        </w:rPr>
        <w:tab/>
      </w:r>
      <w:hyperlink r:id="rId2916" w:history="1">
        <w:r w:rsidR="00A3291A" w:rsidRPr="0034407F">
          <w:rPr>
            <w:rStyle w:val="Hyperlink"/>
            <w:sz w:val="18"/>
            <w:szCs w:val="18"/>
            <w:lang w:val="fr-FR" w:eastAsia="en-GB"/>
          </w:rPr>
          <w:t>https://www.etsi.org/deliver/etsi_ts/136100_136199/136133/12.20.00_60/ts_136133v122000p.pdf</w:t>
        </w:r>
      </w:hyperlink>
      <w:r w:rsidR="00A3291A" w:rsidRPr="0034407F">
        <w:rPr>
          <w:color w:val="000000"/>
          <w:sz w:val="18"/>
          <w:szCs w:val="18"/>
          <w:lang w:val="fr-FR" w:eastAsia="en-GB"/>
        </w:rPr>
        <w:t xml:space="preserve"> </w:t>
      </w:r>
    </w:p>
    <w:p w14:paraId="294E24B1" w14:textId="2E396DED" w:rsidR="009E5D60" w:rsidRPr="0034407F" w:rsidRDefault="009E5D60" w:rsidP="00A3291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36.133-12.20.0 V1.1.0</w:t>
      </w:r>
      <w:r w:rsidRPr="0034407F">
        <w:rPr>
          <w:color w:val="000000"/>
          <w:spacing w:val="-2"/>
          <w:sz w:val="18"/>
          <w:szCs w:val="18"/>
          <w:lang w:val="fr-FR" w:eastAsia="en-GB"/>
        </w:rPr>
        <w:tab/>
      </w:r>
      <w:r w:rsidRPr="0034407F">
        <w:rPr>
          <w:color w:val="000000"/>
          <w:sz w:val="18"/>
          <w:szCs w:val="18"/>
          <w:lang w:val="fr-FR" w:eastAsia="en-GB"/>
        </w:rPr>
        <w:t>12.20.0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917" w:history="1">
        <w:r w:rsidR="00A3291A" w:rsidRPr="0034407F">
          <w:rPr>
            <w:rStyle w:val="Hyperlink"/>
            <w:sz w:val="18"/>
            <w:szCs w:val="18"/>
            <w:lang w:val="fr-FR" w:eastAsia="en-GB"/>
          </w:rPr>
          <w:t>https://members.tsdsi.in/index.php/s/BiAELDdQKocsjBX</w:t>
        </w:r>
      </w:hyperlink>
      <w:r w:rsidR="00A3291A" w:rsidRPr="0034407F">
        <w:rPr>
          <w:color w:val="000000"/>
          <w:sz w:val="18"/>
          <w:szCs w:val="18"/>
          <w:lang w:val="fr-FR" w:eastAsia="en-GB"/>
        </w:rPr>
        <w:t xml:space="preserve"> </w:t>
      </w:r>
    </w:p>
    <w:p w14:paraId="35E25293" w14:textId="75D6E3A2" w:rsidR="009E5D60" w:rsidRPr="0034407F" w:rsidRDefault="009E5D60" w:rsidP="00A3291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TTAT.3G-36.133V12.20.0</w:t>
      </w:r>
      <w:r w:rsidRPr="0034407F">
        <w:rPr>
          <w:color w:val="000000"/>
          <w:sz w:val="18"/>
          <w:szCs w:val="18"/>
          <w:lang w:val="fr-FR" w:eastAsia="en-GB"/>
        </w:rPr>
        <w:tab/>
        <w:t>12.20.0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2918" w:history="1">
        <w:r w:rsidR="00A3291A" w:rsidRPr="0034407F">
          <w:rPr>
            <w:rStyle w:val="Hyperlink"/>
            <w:sz w:val="18"/>
            <w:szCs w:val="18"/>
            <w:lang w:val="fr-FR" w:eastAsia="en-GB"/>
          </w:rPr>
          <w:t>http://committee.tta.or.kr/data/ttasDown.jsp?kind=ttastd&amp;pk_num=TTAT.3G-36.133V12.20.0</w:t>
        </w:r>
      </w:hyperlink>
      <w:r w:rsidR="00A3291A" w:rsidRPr="0034407F">
        <w:rPr>
          <w:color w:val="000000"/>
          <w:sz w:val="18"/>
          <w:szCs w:val="18"/>
          <w:lang w:val="fr-FR" w:eastAsia="en-GB"/>
        </w:rPr>
        <w:t xml:space="preserve"> </w:t>
      </w:r>
    </w:p>
    <w:p w14:paraId="468694B0" w14:textId="77A8791B" w:rsidR="009E5D60" w:rsidRPr="00182533" w:rsidRDefault="006E0553" w:rsidP="00A3291A">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9E5D60" w:rsidRPr="00182533">
        <w:rPr>
          <w:b/>
          <w:bCs/>
          <w:color w:val="000000"/>
          <w:sz w:val="18"/>
          <w:szCs w:val="18"/>
          <w:lang w:eastAsia="en-GB"/>
        </w:rPr>
        <w:t xml:space="preserve"> 13</w:t>
      </w:r>
    </w:p>
    <w:p w14:paraId="34030220" w14:textId="61F329C5" w:rsidR="009E5D60" w:rsidRPr="00C34319" w:rsidRDefault="009E5D60" w:rsidP="00A3291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STD-T120-36.133.V13.23.0</w:t>
      </w:r>
      <w:r w:rsidRPr="00C34319">
        <w:rPr>
          <w:color w:val="000000"/>
          <w:sz w:val="18"/>
          <w:szCs w:val="18"/>
          <w:lang w:val="en-GB" w:eastAsia="en-GB"/>
        </w:rPr>
        <w:tab/>
        <w:t>13.23.0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919" w:history="1">
        <w:r w:rsidR="00A3291A" w:rsidRPr="00C34319">
          <w:rPr>
            <w:rStyle w:val="Hyperlink"/>
            <w:sz w:val="18"/>
            <w:szCs w:val="18"/>
            <w:lang w:val="en-GB" w:eastAsia="en-GB"/>
          </w:rPr>
          <w:t>https://www.arib.or.jp/english/html/overview/doc/T120_T23_SPECS/ARIB-STD-T120/Rel13/36/A36133-dn0.pdf</w:t>
        </w:r>
      </w:hyperlink>
      <w:r w:rsidR="00A3291A" w:rsidRPr="00C34319">
        <w:rPr>
          <w:color w:val="000000"/>
          <w:sz w:val="18"/>
          <w:szCs w:val="18"/>
          <w:lang w:val="en-GB" w:eastAsia="en-GB"/>
        </w:rPr>
        <w:t xml:space="preserve"> </w:t>
      </w:r>
    </w:p>
    <w:p w14:paraId="72754576" w14:textId="440BD438" w:rsidR="009E5D60" w:rsidRPr="00701E42" w:rsidRDefault="009E5D60" w:rsidP="00A3291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ATIS.3GPP.36.133.V13.23.0</w:t>
      </w:r>
      <w:r w:rsidRPr="00701E42">
        <w:rPr>
          <w:color w:val="000000"/>
          <w:sz w:val="18"/>
          <w:szCs w:val="18"/>
          <w:lang w:val="en-GB" w:eastAsia="en-GB"/>
        </w:rPr>
        <w:tab/>
        <w:t>13.23.0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2920" w:history="1">
        <w:r w:rsidR="00A3291A" w:rsidRPr="00701E42">
          <w:rPr>
            <w:rStyle w:val="Hyperlink"/>
            <w:sz w:val="18"/>
            <w:szCs w:val="18"/>
            <w:lang w:val="en-GB" w:eastAsia="en-GB"/>
          </w:rPr>
          <w:t>https://www.atis.org/3gpp-transpositions - Rel-13</w:t>
        </w:r>
      </w:hyperlink>
    </w:p>
    <w:p w14:paraId="17F6B6C8" w14:textId="7CB1D0C6" w:rsidR="009E5D60" w:rsidRPr="00701E42" w:rsidRDefault="009E5D60" w:rsidP="00A3291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CCSA.36.133V13230</w:t>
      </w:r>
      <w:r w:rsidRPr="00701E42">
        <w:rPr>
          <w:color w:val="000000"/>
          <w:sz w:val="18"/>
          <w:szCs w:val="18"/>
          <w:lang w:val="en-GB" w:eastAsia="en-GB"/>
        </w:rPr>
        <w:tab/>
        <w:t>13.23.0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/09/2022</w:t>
      </w:r>
      <w:r w:rsidRPr="00701E42">
        <w:rPr>
          <w:color w:val="000000"/>
          <w:sz w:val="18"/>
          <w:szCs w:val="18"/>
          <w:lang w:val="en-GB" w:eastAsia="en-GB"/>
        </w:rPr>
        <w:tab/>
      </w:r>
      <w:hyperlink r:id="rId2921" w:history="1">
        <w:r w:rsidR="00A3291A" w:rsidRPr="00701E42">
          <w:rPr>
            <w:rStyle w:val="Hyperlink"/>
            <w:sz w:val="18"/>
            <w:szCs w:val="18"/>
            <w:lang w:val="en-GB" w:eastAsia="en-GB"/>
          </w:rPr>
          <w:t>https://www.ccsa.org.cn/api/portalsFile/downloadOldFile?type=19&amp;oldFileUrl=ITU-R/M.2012-6/CCSA.36.133V13230.rar</w:t>
        </w:r>
      </w:hyperlink>
    </w:p>
    <w:p w14:paraId="6ECED452" w14:textId="2BAE8EB6" w:rsidR="009E5D60" w:rsidRPr="0034407F" w:rsidRDefault="009E5D60" w:rsidP="00A3291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136 133</w:t>
      </w:r>
      <w:r w:rsidRPr="0034407F">
        <w:rPr>
          <w:color w:val="000000"/>
          <w:sz w:val="18"/>
          <w:szCs w:val="18"/>
          <w:lang w:val="fr-FR" w:eastAsia="en-GB"/>
        </w:rPr>
        <w:tab/>
        <w:t>13.23.0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13</w:t>
      </w:r>
      <w:r w:rsidR="00D63672" w:rsidRPr="0034407F">
        <w:rPr>
          <w:color w:val="000000"/>
          <w:sz w:val="18"/>
          <w:szCs w:val="18"/>
          <w:lang w:val="fr-FR" w:eastAsia="en-GB"/>
        </w:rPr>
        <w:t>/01/2023</w:t>
      </w:r>
      <w:r w:rsidRPr="0034407F">
        <w:rPr>
          <w:color w:val="000000"/>
          <w:sz w:val="18"/>
          <w:szCs w:val="18"/>
          <w:lang w:val="fr-FR" w:eastAsia="en-GB"/>
        </w:rPr>
        <w:tab/>
      </w:r>
      <w:hyperlink r:id="rId2922" w:history="1">
        <w:r w:rsidR="00A3291A" w:rsidRPr="0034407F">
          <w:rPr>
            <w:rStyle w:val="Hyperlink"/>
            <w:sz w:val="18"/>
            <w:szCs w:val="18"/>
            <w:lang w:val="fr-FR" w:eastAsia="en-GB"/>
          </w:rPr>
          <w:t>https://www.etsi.org/deliver/etsi_ts/136100_136199/136133/13.23.00_60/ts_136133v132300p.pdf</w:t>
        </w:r>
      </w:hyperlink>
    </w:p>
    <w:p w14:paraId="0FB43A70" w14:textId="113D00F3" w:rsidR="009E5D60" w:rsidRPr="0034407F" w:rsidRDefault="009E5D60" w:rsidP="00A3291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36.133-13.23.0 V1.1.0</w:t>
      </w:r>
      <w:r w:rsidRPr="0034407F">
        <w:rPr>
          <w:color w:val="000000"/>
          <w:spacing w:val="-2"/>
          <w:sz w:val="18"/>
          <w:szCs w:val="18"/>
          <w:lang w:val="fr-FR" w:eastAsia="en-GB"/>
        </w:rPr>
        <w:tab/>
      </w:r>
      <w:r w:rsidRPr="0034407F">
        <w:rPr>
          <w:color w:val="000000"/>
          <w:sz w:val="18"/>
          <w:szCs w:val="18"/>
          <w:lang w:val="fr-FR" w:eastAsia="en-GB"/>
        </w:rPr>
        <w:t>13.23.0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/01/2023</w:t>
      </w:r>
      <w:r w:rsidRPr="0034407F">
        <w:rPr>
          <w:color w:val="000000"/>
          <w:sz w:val="18"/>
          <w:szCs w:val="18"/>
          <w:lang w:val="fr-FR" w:eastAsia="en-GB"/>
        </w:rPr>
        <w:tab/>
      </w:r>
      <w:hyperlink r:id="rId2923" w:history="1">
        <w:r w:rsidR="00A3291A" w:rsidRPr="0034407F">
          <w:rPr>
            <w:rStyle w:val="Hyperlink"/>
            <w:sz w:val="18"/>
            <w:szCs w:val="18"/>
            <w:lang w:val="fr-FR" w:eastAsia="en-GB"/>
          </w:rPr>
          <w:t>https://members.tsdsi.in/s/AGP3QCbfQSZo75g</w:t>
        </w:r>
      </w:hyperlink>
    </w:p>
    <w:p w14:paraId="10329CDA" w14:textId="583B68FB" w:rsidR="009E5D60" w:rsidRPr="0034407F" w:rsidRDefault="009E5D60" w:rsidP="00A3291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TTAT.3G-36.133V13.23.0</w:t>
      </w:r>
      <w:r w:rsidRPr="0034407F">
        <w:rPr>
          <w:color w:val="000000"/>
          <w:sz w:val="18"/>
          <w:szCs w:val="18"/>
          <w:lang w:val="fr-FR" w:eastAsia="en-GB"/>
        </w:rPr>
        <w:tab/>
        <w:t>13.23.0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/01/2023</w:t>
      </w:r>
      <w:r w:rsidRPr="0034407F">
        <w:rPr>
          <w:color w:val="000000"/>
          <w:sz w:val="18"/>
          <w:szCs w:val="18"/>
          <w:lang w:val="fr-FR" w:eastAsia="en-GB"/>
        </w:rPr>
        <w:tab/>
      </w:r>
      <w:hyperlink r:id="rId2924" w:history="1">
        <w:r w:rsidR="00A3291A" w:rsidRPr="0034407F">
          <w:rPr>
            <w:rStyle w:val="Hyperlink"/>
            <w:sz w:val="18"/>
            <w:szCs w:val="18"/>
            <w:lang w:val="fr-FR" w:eastAsia="en-GB"/>
          </w:rPr>
          <w:t>http://committee.tta.or.kr/data/ttasDown.jsp?kind=ttastd&amp;pk_num=TTAT.3G-36.133V13.23.0</w:t>
        </w:r>
      </w:hyperlink>
    </w:p>
    <w:p w14:paraId="00B81996" w14:textId="183B2A84" w:rsidR="009E5D60" w:rsidRPr="00182533" w:rsidRDefault="006E0553" w:rsidP="00A3291A">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9E5D60" w:rsidRPr="00182533">
        <w:rPr>
          <w:b/>
          <w:bCs/>
          <w:color w:val="000000"/>
          <w:sz w:val="18"/>
          <w:szCs w:val="18"/>
          <w:lang w:eastAsia="en-GB"/>
        </w:rPr>
        <w:t xml:space="preserve"> 14</w:t>
      </w:r>
    </w:p>
    <w:p w14:paraId="31BA406C" w14:textId="01103923" w:rsidR="009E5D60" w:rsidRPr="00C34319" w:rsidRDefault="009E5D60" w:rsidP="00A3291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STD-T120-36.133.V14.23.0</w:t>
      </w:r>
      <w:r w:rsidRPr="00C34319">
        <w:rPr>
          <w:color w:val="000000"/>
          <w:sz w:val="18"/>
          <w:szCs w:val="18"/>
          <w:lang w:val="en-GB" w:eastAsia="en-GB"/>
        </w:rPr>
        <w:tab/>
        <w:t>14.23.0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925" w:history="1">
        <w:r w:rsidR="00A3291A" w:rsidRPr="00C34319">
          <w:rPr>
            <w:rStyle w:val="Hyperlink"/>
            <w:sz w:val="18"/>
            <w:szCs w:val="18"/>
            <w:lang w:val="en-GB" w:eastAsia="en-GB"/>
          </w:rPr>
          <w:t>https://www.arib.or.jp/english/html/overview/doc/T120_T23_SPECS/ARIB-STD-T120/Rel14/36/A36133-en0.pdf</w:t>
        </w:r>
      </w:hyperlink>
    </w:p>
    <w:p w14:paraId="51463A2A" w14:textId="4EDFDA37" w:rsidR="009E5D60" w:rsidRPr="00701E42" w:rsidRDefault="009E5D60" w:rsidP="00A3291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ATIS.3GPP.36.133.V14.23.0</w:t>
      </w:r>
      <w:r w:rsidRPr="00701E42">
        <w:rPr>
          <w:color w:val="000000"/>
          <w:sz w:val="18"/>
          <w:szCs w:val="18"/>
          <w:lang w:val="en-GB" w:eastAsia="en-GB"/>
        </w:rPr>
        <w:tab/>
        <w:t>14.23.0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2926" w:history="1">
        <w:r w:rsidR="00A3291A" w:rsidRPr="00701E42">
          <w:rPr>
            <w:rStyle w:val="Hyperlink"/>
            <w:sz w:val="18"/>
            <w:szCs w:val="18"/>
            <w:lang w:val="en-GB" w:eastAsia="en-GB"/>
          </w:rPr>
          <w:t>https://www.atis.org/3gpp-transpositions - Rel-14</w:t>
        </w:r>
      </w:hyperlink>
    </w:p>
    <w:p w14:paraId="0E3234D1" w14:textId="687EBD66" w:rsidR="009E5D60" w:rsidRPr="00701E42" w:rsidRDefault="009E5D60" w:rsidP="00A3291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CCSA.36.133V14230</w:t>
      </w:r>
      <w:r w:rsidRPr="00701E42">
        <w:rPr>
          <w:color w:val="000000"/>
          <w:sz w:val="18"/>
          <w:szCs w:val="18"/>
          <w:lang w:val="en-GB" w:eastAsia="en-GB"/>
        </w:rPr>
        <w:tab/>
        <w:t>14.23.0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/09/2022</w:t>
      </w:r>
      <w:r w:rsidRPr="00701E42">
        <w:rPr>
          <w:color w:val="000000"/>
          <w:sz w:val="18"/>
          <w:szCs w:val="18"/>
          <w:lang w:val="en-GB" w:eastAsia="en-GB"/>
        </w:rPr>
        <w:tab/>
      </w:r>
      <w:hyperlink r:id="rId2927" w:history="1">
        <w:r w:rsidR="00A3291A" w:rsidRPr="00701E42">
          <w:rPr>
            <w:rStyle w:val="Hyperlink"/>
            <w:sz w:val="18"/>
            <w:szCs w:val="18"/>
            <w:lang w:val="en-GB" w:eastAsia="en-GB"/>
          </w:rPr>
          <w:t>https://www.ccsa.org.cn/api/portalsFile/downloadOldFile?type=19&amp;oldFileUrl=ITU-R/M.2012-6/CCSA.36.133V14230.rar</w:t>
        </w:r>
      </w:hyperlink>
    </w:p>
    <w:p w14:paraId="3720DFBD" w14:textId="03CAED34" w:rsidR="009E5D60" w:rsidRPr="0034407F" w:rsidRDefault="009E5D60" w:rsidP="00A3291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136 133</w:t>
      </w:r>
      <w:r w:rsidRPr="0034407F">
        <w:rPr>
          <w:color w:val="000000"/>
          <w:sz w:val="18"/>
          <w:szCs w:val="18"/>
          <w:lang w:val="fr-FR" w:eastAsia="en-GB"/>
        </w:rPr>
        <w:tab/>
        <w:t>14.23.0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18</w:t>
      </w:r>
      <w:r w:rsidR="00D63672" w:rsidRPr="0034407F">
        <w:rPr>
          <w:color w:val="000000"/>
          <w:sz w:val="18"/>
          <w:szCs w:val="18"/>
          <w:lang w:val="fr-FR" w:eastAsia="en-GB"/>
        </w:rPr>
        <w:t>/01/2023</w:t>
      </w:r>
      <w:r w:rsidRPr="0034407F">
        <w:rPr>
          <w:color w:val="000000"/>
          <w:sz w:val="18"/>
          <w:szCs w:val="18"/>
          <w:lang w:val="fr-FR" w:eastAsia="en-GB"/>
        </w:rPr>
        <w:tab/>
      </w:r>
      <w:hyperlink r:id="rId2928" w:history="1">
        <w:r w:rsidR="00A3291A" w:rsidRPr="0034407F">
          <w:rPr>
            <w:rStyle w:val="Hyperlink"/>
            <w:sz w:val="18"/>
            <w:szCs w:val="18"/>
            <w:lang w:val="fr-FR" w:eastAsia="en-GB"/>
          </w:rPr>
          <w:t>https://www.etsi.org/deliver/etsi_ts/136100_136199/136133/14.23.00_60/ts_136133v142300p.pdf</w:t>
        </w:r>
      </w:hyperlink>
      <w:r w:rsidR="00A3291A" w:rsidRPr="0034407F">
        <w:rPr>
          <w:color w:val="000000"/>
          <w:sz w:val="18"/>
          <w:szCs w:val="18"/>
          <w:lang w:val="fr-FR" w:eastAsia="en-GB"/>
        </w:rPr>
        <w:t xml:space="preserve"> </w:t>
      </w:r>
    </w:p>
    <w:p w14:paraId="033416C7" w14:textId="40126BBF" w:rsidR="009E5D60" w:rsidRPr="0034407F" w:rsidRDefault="009E5D60" w:rsidP="00A3291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36.133-14.23.0 V1.1.0</w:t>
      </w:r>
      <w:r w:rsidRPr="0034407F">
        <w:rPr>
          <w:color w:val="000000"/>
          <w:spacing w:val="-2"/>
          <w:sz w:val="18"/>
          <w:szCs w:val="18"/>
          <w:lang w:val="fr-FR" w:eastAsia="en-GB"/>
        </w:rPr>
        <w:tab/>
      </w:r>
      <w:r w:rsidRPr="0034407F">
        <w:rPr>
          <w:color w:val="000000"/>
          <w:sz w:val="18"/>
          <w:szCs w:val="18"/>
          <w:lang w:val="fr-FR" w:eastAsia="en-GB"/>
        </w:rPr>
        <w:t>14.23.0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/01/2023</w:t>
      </w:r>
      <w:r w:rsidRPr="0034407F">
        <w:rPr>
          <w:color w:val="000000"/>
          <w:sz w:val="18"/>
          <w:szCs w:val="18"/>
          <w:lang w:val="fr-FR" w:eastAsia="en-GB"/>
        </w:rPr>
        <w:tab/>
      </w:r>
      <w:hyperlink r:id="rId2929" w:history="1">
        <w:r w:rsidR="00A3291A" w:rsidRPr="0034407F">
          <w:rPr>
            <w:rStyle w:val="Hyperlink"/>
            <w:sz w:val="18"/>
            <w:szCs w:val="18"/>
            <w:lang w:val="fr-FR" w:eastAsia="en-GB"/>
          </w:rPr>
          <w:t>https://members.tsdsi.in/s/gPJCRyPPaQQyHtX</w:t>
        </w:r>
      </w:hyperlink>
    </w:p>
    <w:p w14:paraId="005A7DDB" w14:textId="66513B6B" w:rsidR="009E5D60" w:rsidRPr="0034407F" w:rsidRDefault="009E5D60" w:rsidP="00A3291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TTAT.3G-36.133V14.23.0</w:t>
      </w:r>
      <w:r w:rsidRPr="0034407F">
        <w:rPr>
          <w:color w:val="000000"/>
          <w:sz w:val="18"/>
          <w:szCs w:val="18"/>
          <w:lang w:val="fr-FR" w:eastAsia="en-GB"/>
        </w:rPr>
        <w:tab/>
        <w:t>14.23.0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/01/2023</w:t>
      </w:r>
      <w:r w:rsidRPr="0034407F">
        <w:rPr>
          <w:color w:val="000000"/>
          <w:sz w:val="18"/>
          <w:szCs w:val="18"/>
          <w:lang w:val="fr-FR" w:eastAsia="en-GB"/>
        </w:rPr>
        <w:tab/>
      </w:r>
      <w:hyperlink r:id="rId2930" w:history="1">
        <w:r w:rsidR="00A3291A" w:rsidRPr="0034407F">
          <w:rPr>
            <w:rStyle w:val="Hyperlink"/>
            <w:sz w:val="18"/>
            <w:szCs w:val="18"/>
            <w:lang w:val="fr-FR" w:eastAsia="en-GB"/>
          </w:rPr>
          <w:t>http://committee.tta.or.kr/data/ttasDown.jsp?kind=ttastd&amp;pk_num=TTAT.3G-36.133V14.23.0</w:t>
        </w:r>
      </w:hyperlink>
      <w:r w:rsidR="00A3291A" w:rsidRPr="0034407F">
        <w:rPr>
          <w:color w:val="000000"/>
          <w:sz w:val="18"/>
          <w:szCs w:val="18"/>
          <w:lang w:val="fr-FR" w:eastAsia="en-GB"/>
        </w:rPr>
        <w:t xml:space="preserve"> </w:t>
      </w:r>
    </w:p>
    <w:p w14:paraId="2A9AD875" w14:textId="1EE3309D" w:rsidR="009E5D60" w:rsidRPr="00182533" w:rsidRDefault="006E0553" w:rsidP="009E5D6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9E5D60" w:rsidRPr="00182533">
        <w:rPr>
          <w:b/>
          <w:bCs/>
          <w:color w:val="000000"/>
          <w:sz w:val="18"/>
          <w:szCs w:val="18"/>
          <w:lang w:eastAsia="en-GB"/>
        </w:rPr>
        <w:t xml:space="preserve"> 15</w:t>
      </w:r>
    </w:p>
    <w:p w14:paraId="116EDD30" w14:textId="290AC2B1" w:rsidR="009E5D60" w:rsidRPr="00C34319" w:rsidRDefault="009E5D60" w:rsidP="00A3291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STD-T120-36.133.V15.18.0</w:t>
      </w:r>
      <w:r w:rsidRPr="00C34319">
        <w:rPr>
          <w:color w:val="000000"/>
          <w:sz w:val="18"/>
          <w:szCs w:val="18"/>
          <w:lang w:val="en-GB" w:eastAsia="en-GB"/>
        </w:rPr>
        <w:tab/>
        <w:t>15.18.0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931" w:history="1">
        <w:r w:rsidR="00A3291A" w:rsidRPr="00C34319">
          <w:rPr>
            <w:rStyle w:val="Hyperlink"/>
            <w:sz w:val="18"/>
            <w:szCs w:val="18"/>
            <w:lang w:val="en-GB" w:eastAsia="en-GB"/>
          </w:rPr>
          <w:t>https://www.arib.or.jp/english/html/overview/doc/T120_T23_SPECS/ARIB-STD-T120/Rel15/36/A36133-fi0.pdf</w:t>
        </w:r>
      </w:hyperlink>
    </w:p>
    <w:p w14:paraId="6528381A" w14:textId="5DF051EF" w:rsidR="009E5D60" w:rsidRPr="00701E42" w:rsidRDefault="009E5D60" w:rsidP="00A3291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ATIS.3GPP.36.133.V15.18.0</w:t>
      </w:r>
      <w:r w:rsidRPr="00701E42">
        <w:rPr>
          <w:color w:val="000000"/>
          <w:sz w:val="18"/>
          <w:szCs w:val="18"/>
          <w:lang w:val="en-GB" w:eastAsia="en-GB"/>
        </w:rPr>
        <w:tab/>
        <w:t>15.18.0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2932" w:history="1">
        <w:r w:rsidR="00A3291A" w:rsidRPr="00701E42">
          <w:rPr>
            <w:rStyle w:val="Hyperlink"/>
            <w:sz w:val="18"/>
            <w:szCs w:val="18"/>
            <w:lang w:val="en-GB" w:eastAsia="en-GB"/>
          </w:rPr>
          <w:t>https://www.atis.org/3gpp-transpositions - Rel-15</w:t>
        </w:r>
      </w:hyperlink>
    </w:p>
    <w:p w14:paraId="52FD2A17" w14:textId="36A5D4AD" w:rsidR="009E5D60" w:rsidRPr="00701E42" w:rsidRDefault="009E5D60" w:rsidP="00A3291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CCSA.36.133V15180</w:t>
      </w:r>
      <w:r w:rsidRPr="00701E42">
        <w:rPr>
          <w:color w:val="000000"/>
          <w:sz w:val="18"/>
          <w:szCs w:val="18"/>
          <w:lang w:val="en-GB" w:eastAsia="en-GB"/>
        </w:rPr>
        <w:tab/>
        <w:t>15.18.0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/09/2022</w:t>
      </w:r>
      <w:r w:rsidRPr="00701E42">
        <w:rPr>
          <w:color w:val="000000"/>
          <w:sz w:val="18"/>
          <w:szCs w:val="18"/>
          <w:lang w:val="en-GB" w:eastAsia="en-GB"/>
        </w:rPr>
        <w:tab/>
      </w:r>
      <w:hyperlink r:id="rId2933" w:history="1">
        <w:r w:rsidR="00A3291A" w:rsidRPr="00701E42">
          <w:rPr>
            <w:rStyle w:val="Hyperlink"/>
            <w:sz w:val="18"/>
            <w:szCs w:val="18"/>
            <w:lang w:val="en-GB" w:eastAsia="en-GB"/>
          </w:rPr>
          <w:t>https://www.ccsa.org.cn/api/portalsFile/downloadOldFile?type=19&amp;oldFileUrl=ITU-R/M.2012-6/CCSA.36.133V15180.rar</w:t>
        </w:r>
      </w:hyperlink>
    </w:p>
    <w:p w14:paraId="55449CBB" w14:textId="1A338EBB" w:rsidR="009E5D60" w:rsidRPr="0034407F" w:rsidRDefault="009E5D60" w:rsidP="00A3291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136 133</w:t>
      </w:r>
      <w:r w:rsidRPr="0034407F">
        <w:rPr>
          <w:color w:val="000000"/>
          <w:sz w:val="18"/>
          <w:szCs w:val="18"/>
          <w:lang w:val="fr-FR" w:eastAsia="en-GB"/>
        </w:rPr>
        <w:tab/>
        <w:t>15.18.0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18</w:t>
      </w:r>
      <w:r w:rsidR="00D63672" w:rsidRPr="0034407F">
        <w:rPr>
          <w:color w:val="000000"/>
          <w:sz w:val="18"/>
          <w:szCs w:val="18"/>
          <w:lang w:val="fr-FR" w:eastAsia="en-GB"/>
        </w:rPr>
        <w:t>/01/2023</w:t>
      </w:r>
      <w:r w:rsidRPr="0034407F">
        <w:rPr>
          <w:color w:val="000000"/>
          <w:sz w:val="18"/>
          <w:szCs w:val="18"/>
          <w:lang w:val="fr-FR" w:eastAsia="en-GB"/>
        </w:rPr>
        <w:tab/>
      </w:r>
      <w:hyperlink r:id="rId2934" w:history="1">
        <w:r w:rsidR="00A3291A" w:rsidRPr="0034407F">
          <w:rPr>
            <w:rStyle w:val="Hyperlink"/>
            <w:sz w:val="18"/>
            <w:szCs w:val="18"/>
            <w:lang w:val="fr-FR" w:eastAsia="en-GB"/>
          </w:rPr>
          <w:t>https://www.etsi.org/deliver/etsi_ts/136100_136199/136133/15.18.00_60/ts_136133v151800p.pdf</w:t>
        </w:r>
      </w:hyperlink>
    </w:p>
    <w:p w14:paraId="443D8CBF" w14:textId="572AFDA2" w:rsidR="009E5D60" w:rsidRPr="0034407F" w:rsidRDefault="009E5D60" w:rsidP="00A3291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36.133-15.18.0 V1.2.0</w:t>
      </w:r>
      <w:r w:rsidRPr="0034407F">
        <w:rPr>
          <w:color w:val="000000"/>
          <w:spacing w:val="-2"/>
          <w:sz w:val="18"/>
          <w:szCs w:val="18"/>
          <w:lang w:val="fr-FR" w:eastAsia="en-GB"/>
        </w:rPr>
        <w:tab/>
      </w:r>
      <w:r w:rsidRPr="0034407F">
        <w:rPr>
          <w:color w:val="000000"/>
          <w:sz w:val="18"/>
          <w:szCs w:val="18"/>
          <w:lang w:val="fr-FR" w:eastAsia="en-GB"/>
        </w:rPr>
        <w:t>15.18.0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/01/2023</w:t>
      </w:r>
      <w:r w:rsidRPr="0034407F">
        <w:rPr>
          <w:color w:val="000000"/>
          <w:sz w:val="18"/>
          <w:szCs w:val="18"/>
          <w:lang w:val="fr-FR" w:eastAsia="en-GB"/>
        </w:rPr>
        <w:tab/>
      </w:r>
      <w:hyperlink r:id="rId2935" w:history="1">
        <w:r w:rsidR="00A3291A" w:rsidRPr="0034407F">
          <w:rPr>
            <w:rStyle w:val="Hyperlink"/>
            <w:sz w:val="18"/>
            <w:szCs w:val="18"/>
            <w:lang w:val="fr-FR" w:eastAsia="en-GB"/>
          </w:rPr>
          <w:t>https://members.tsdsi.in/s/8mRszCpdNq7t7qW</w:t>
        </w:r>
      </w:hyperlink>
    </w:p>
    <w:p w14:paraId="084D5AED" w14:textId="7737A43F" w:rsidR="009E5D60" w:rsidRPr="0034407F" w:rsidRDefault="009E5D60" w:rsidP="00A3291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TTAT.3G-36.133V15.18.0</w:t>
      </w:r>
      <w:r w:rsidRPr="0034407F">
        <w:rPr>
          <w:color w:val="000000"/>
          <w:sz w:val="18"/>
          <w:szCs w:val="18"/>
          <w:lang w:val="fr-FR" w:eastAsia="en-GB"/>
        </w:rPr>
        <w:tab/>
        <w:t>15.18.0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/01/2023</w:t>
      </w:r>
      <w:r w:rsidRPr="0034407F">
        <w:rPr>
          <w:color w:val="000000"/>
          <w:sz w:val="18"/>
          <w:szCs w:val="18"/>
          <w:lang w:val="fr-FR" w:eastAsia="en-GB"/>
        </w:rPr>
        <w:tab/>
      </w:r>
      <w:hyperlink r:id="rId2936" w:history="1">
        <w:r w:rsidR="00A3291A" w:rsidRPr="0034407F">
          <w:rPr>
            <w:rStyle w:val="Hyperlink"/>
            <w:sz w:val="18"/>
            <w:szCs w:val="18"/>
            <w:lang w:val="fr-FR" w:eastAsia="en-GB"/>
          </w:rPr>
          <w:t>http://committee.tta.or.kr/data/ttasDown.jsp?kind=ttastd&amp;pk_num=TTAT.3G-36.133V15.18.0</w:t>
        </w:r>
      </w:hyperlink>
    </w:p>
    <w:p w14:paraId="1AA5D9EA" w14:textId="28907797" w:rsidR="009E5D60" w:rsidRPr="00182533" w:rsidRDefault="006E0553" w:rsidP="00A3291A">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9E5D60" w:rsidRPr="00182533">
        <w:rPr>
          <w:b/>
          <w:bCs/>
          <w:color w:val="000000"/>
          <w:sz w:val="18"/>
          <w:szCs w:val="18"/>
          <w:lang w:eastAsia="en-GB"/>
        </w:rPr>
        <w:t xml:space="preserve"> 16</w:t>
      </w:r>
    </w:p>
    <w:p w14:paraId="67A5B91A" w14:textId="79C00AA7" w:rsidR="009E5D60" w:rsidRPr="00C34319" w:rsidRDefault="009E5D60" w:rsidP="00A3291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STD-T120-36.133.V16.15.0</w:t>
      </w:r>
      <w:r w:rsidRPr="00C34319">
        <w:rPr>
          <w:color w:val="000000"/>
          <w:sz w:val="18"/>
          <w:szCs w:val="18"/>
          <w:lang w:val="en-GB" w:eastAsia="en-GB"/>
        </w:rPr>
        <w:tab/>
        <w:t>16.15.0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937" w:history="1">
        <w:r w:rsidR="00A3291A" w:rsidRPr="00C34319">
          <w:rPr>
            <w:rStyle w:val="Hyperlink"/>
            <w:sz w:val="18"/>
            <w:szCs w:val="18"/>
            <w:lang w:val="en-GB" w:eastAsia="en-GB"/>
          </w:rPr>
          <w:t>https://www.arib.or.jp/english/html/overview/doc/T120_T23_SPECS/ARIB-STD-T120/Rel16/36/A36133-gf0.pdf</w:t>
        </w:r>
      </w:hyperlink>
    </w:p>
    <w:p w14:paraId="5BBB0524" w14:textId="1B0C6B1B" w:rsidR="009E5D60" w:rsidRPr="00701E42" w:rsidRDefault="009E5D60" w:rsidP="00A3291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ATIS.3GPP.36.133.V16.15.0</w:t>
      </w:r>
      <w:r w:rsidRPr="00701E42">
        <w:rPr>
          <w:color w:val="000000"/>
          <w:sz w:val="18"/>
          <w:szCs w:val="18"/>
          <w:lang w:val="en-GB" w:eastAsia="en-GB"/>
        </w:rPr>
        <w:tab/>
        <w:t>16.15.0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2938" w:history="1">
        <w:r w:rsidR="00A3291A" w:rsidRPr="00701E42">
          <w:rPr>
            <w:rStyle w:val="Hyperlink"/>
            <w:sz w:val="18"/>
            <w:szCs w:val="18"/>
            <w:lang w:val="en-GB" w:eastAsia="en-GB"/>
          </w:rPr>
          <w:t>https://www.atis.org/3gpp-transpositions - Rel-16</w:t>
        </w:r>
      </w:hyperlink>
    </w:p>
    <w:p w14:paraId="30C12918" w14:textId="7EC6E789" w:rsidR="009E5D60" w:rsidRPr="00701E42" w:rsidRDefault="009E5D60" w:rsidP="00A3291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CCSA.36.133V16150</w:t>
      </w:r>
      <w:r w:rsidRPr="00701E42">
        <w:rPr>
          <w:color w:val="000000"/>
          <w:sz w:val="18"/>
          <w:szCs w:val="18"/>
          <w:lang w:val="en-GB" w:eastAsia="en-GB"/>
        </w:rPr>
        <w:tab/>
        <w:t>16.15.0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/09/2022</w:t>
      </w:r>
      <w:r w:rsidRPr="00701E42">
        <w:rPr>
          <w:color w:val="000000"/>
          <w:sz w:val="18"/>
          <w:szCs w:val="18"/>
          <w:lang w:val="en-GB" w:eastAsia="en-GB"/>
        </w:rPr>
        <w:tab/>
      </w:r>
      <w:hyperlink r:id="rId2939" w:history="1">
        <w:r w:rsidR="00A3291A" w:rsidRPr="00701E42">
          <w:rPr>
            <w:rStyle w:val="Hyperlink"/>
            <w:sz w:val="18"/>
            <w:szCs w:val="18"/>
            <w:lang w:val="en-GB" w:eastAsia="en-GB"/>
          </w:rPr>
          <w:t>https://www.ccsa.org.cn/api/portalsFile/downloadOldFile?type=19&amp;oldFileUrl=ITU-R/M.2012-6/CCSA.36.133V16150.rar</w:t>
        </w:r>
      </w:hyperlink>
    </w:p>
    <w:p w14:paraId="7D525096" w14:textId="0D7638D3" w:rsidR="009E5D60" w:rsidRPr="0034407F" w:rsidRDefault="009E5D60" w:rsidP="00A3291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136 133</w:t>
      </w:r>
      <w:r w:rsidRPr="0034407F">
        <w:rPr>
          <w:color w:val="000000"/>
          <w:sz w:val="18"/>
          <w:szCs w:val="18"/>
          <w:lang w:val="fr-FR" w:eastAsia="en-GB"/>
        </w:rPr>
        <w:tab/>
        <w:t>16.15.0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19</w:t>
      </w:r>
      <w:r w:rsidR="00D63672" w:rsidRPr="0034407F">
        <w:rPr>
          <w:color w:val="000000"/>
          <w:sz w:val="18"/>
          <w:szCs w:val="18"/>
          <w:lang w:val="fr-FR" w:eastAsia="en-GB"/>
        </w:rPr>
        <w:t>/01/2023</w:t>
      </w:r>
      <w:r w:rsidRPr="0034407F">
        <w:rPr>
          <w:color w:val="000000"/>
          <w:sz w:val="18"/>
          <w:szCs w:val="18"/>
          <w:lang w:val="fr-FR" w:eastAsia="en-GB"/>
        </w:rPr>
        <w:tab/>
      </w:r>
      <w:hyperlink r:id="rId2940" w:history="1">
        <w:r w:rsidR="00A3291A" w:rsidRPr="0034407F">
          <w:rPr>
            <w:rStyle w:val="Hyperlink"/>
            <w:sz w:val="18"/>
            <w:szCs w:val="18"/>
            <w:lang w:val="fr-FR" w:eastAsia="en-GB"/>
          </w:rPr>
          <w:t>https://www.etsi.org/deliver/etsi_ts/136100_136199/136133/16.15.00_60/ts_136133v161500p.pdf</w:t>
        </w:r>
      </w:hyperlink>
    </w:p>
    <w:p w14:paraId="59EA86A6" w14:textId="78F4C38A" w:rsidR="009E5D60" w:rsidRPr="0034407F" w:rsidRDefault="009E5D60" w:rsidP="00A3291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36.133-16.15.0 V1.2.0</w:t>
      </w:r>
      <w:r w:rsidRPr="0034407F">
        <w:rPr>
          <w:color w:val="000000"/>
          <w:spacing w:val="-2"/>
          <w:sz w:val="18"/>
          <w:szCs w:val="18"/>
          <w:lang w:val="fr-FR" w:eastAsia="en-GB"/>
        </w:rPr>
        <w:tab/>
      </w:r>
      <w:r w:rsidRPr="0034407F">
        <w:rPr>
          <w:color w:val="000000"/>
          <w:sz w:val="18"/>
          <w:szCs w:val="18"/>
          <w:lang w:val="fr-FR" w:eastAsia="en-GB"/>
        </w:rPr>
        <w:t>16.15.0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/01/2023</w:t>
      </w:r>
      <w:r w:rsidRPr="0034407F">
        <w:rPr>
          <w:color w:val="000000"/>
          <w:sz w:val="18"/>
          <w:szCs w:val="18"/>
          <w:lang w:val="fr-FR" w:eastAsia="en-GB"/>
        </w:rPr>
        <w:tab/>
      </w:r>
      <w:hyperlink r:id="rId2941" w:history="1">
        <w:r w:rsidR="00A3291A" w:rsidRPr="0034407F">
          <w:rPr>
            <w:rStyle w:val="Hyperlink"/>
            <w:sz w:val="18"/>
            <w:szCs w:val="18"/>
            <w:lang w:val="fr-FR" w:eastAsia="en-GB"/>
          </w:rPr>
          <w:t>https://members.tsdsi.in/s/5YkMkp8w34NRc8B</w:t>
        </w:r>
      </w:hyperlink>
    </w:p>
    <w:p w14:paraId="153C6766" w14:textId="7DA26DA6" w:rsidR="009E5D60" w:rsidRPr="0034407F" w:rsidRDefault="009E5D60" w:rsidP="00A3291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TTAT.3G-36.133V16.15.0</w:t>
      </w:r>
      <w:r w:rsidRPr="0034407F">
        <w:rPr>
          <w:color w:val="000000"/>
          <w:sz w:val="18"/>
          <w:szCs w:val="18"/>
          <w:lang w:val="fr-FR" w:eastAsia="en-GB"/>
        </w:rPr>
        <w:tab/>
        <w:t>16.15.0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/01/2023</w:t>
      </w:r>
      <w:r w:rsidRPr="0034407F">
        <w:rPr>
          <w:color w:val="000000"/>
          <w:sz w:val="18"/>
          <w:szCs w:val="18"/>
          <w:lang w:val="fr-FR" w:eastAsia="en-GB"/>
        </w:rPr>
        <w:tab/>
      </w:r>
      <w:hyperlink r:id="rId2942" w:history="1">
        <w:r w:rsidR="00A3291A" w:rsidRPr="0034407F">
          <w:rPr>
            <w:rStyle w:val="Hyperlink"/>
            <w:sz w:val="18"/>
            <w:szCs w:val="18"/>
            <w:lang w:val="fr-FR" w:eastAsia="en-GB"/>
          </w:rPr>
          <w:t>http://committee.tta.or.kr/data/ttasDown.jsp?kind=ttastd&amp;pk_num=TTAT.3G-36.133V16.15.0</w:t>
        </w:r>
      </w:hyperlink>
    </w:p>
    <w:p w14:paraId="49576668" w14:textId="3E564A3C" w:rsidR="009E5D60" w:rsidRPr="00182533" w:rsidRDefault="006E0553" w:rsidP="00A3291A">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9E5D60" w:rsidRPr="00182533">
        <w:rPr>
          <w:b/>
          <w:bCs/>
          <w:color w:val="000000"/>
          <w:sz w:val="18"/>
          <w:szCs w:val="18"/>
          <w:lang w:eastAsia="en-GB"/>
        </w:rPr>
        <w:t xml:space="preserve"> 17</w:t>
      </w:r>
    </w:p>
    <w:p w14:paraId="39008005" w14:textId="11329038" w:rsidR="009E5D60" w:rsidRPr="00C34319" w:rsidRDefault="009E5D60" w:rsidP="00A3291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STD-T120-36.133.V17.8.0</w:t>
      </w:r>
      <w:r w:rsidRPr="00C34319">
        <w:rPr>
          <w:color w:val="000000"/>
          <w:sz w:val="18"/>
          <w:szCs w:val="18"/>
          <w:lang w:val="en-GB" w:eastAsia="en-GB"/>
        </w:rPr>
        <w:tab/>
        <w:t>17.8.0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943" w:history="1">
        <w:r w:rsidR="00A3291A" w:rsidRPr="00C34319">
          <w:rPr>
            <w:rStyle w:val="Hyperlink"/>
            <w:sz w:val="18"/>
            <w:szCs w:val="18"/>
            <w:lang w:val="en-GB" w:eastAsia="en-GB"/>
          </w:rPr>
          <w:t>https://www.arib.or.jp/english/html/overview/doc/T120_T23_SPECS/ARIB-STD-T120/Rel17/36/A36133-h80.pdf</w:t>
        </w:r>
      </w:hyperlink>
    </w:p>
    <w:p w14:paraId="633C0A4B" w14:textId="7BC19B12" w:rsidR="009E5D60" w:rsidRPr="00701E42" w:rsidRDefault="009E5D60" w:rsidP="00A3291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ATIS.3GPP.36.133.V17.8.0</w:t>
      </w:r>
      <w:r w:rsidRPr="00701E42">
        <w:rPr>
          <w:color w:val="000000"/>
          <w:sz w:val="18"/>
          <w:szCs w:val="18"/>
          <w:lang w:val="en-GB" w:eastAsia="en-GB"/>
        </w:rPr>
        <w:tab/>
        <w:t>17.8.0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2944" w:history="1">
        <w:r w:rsidR="00A3291A" w:rsidRPr="00701E42">
          <w:rPr>
            <w:rStyle w:val="Hyperlink"/>
            <w:sz w:val="18"/>
            <w:szCs w:val="18"/>
            <w:lang w:val="en-GB" w:eastAsia="en-GB"/>
          </w:rPr>
          <w:t>https://www.atis.org/3gpp-transpositions - Rel-17</w:t>
        </w:r>
      </w:hyperlink>
    </w:p>
    <w:p w14:paraId="1163CE38" w14:textId="783462DB" w:rsidR="009E5D60" w:rsidRPr="00701E42" w:rsidRDefault="009E5D60" w:rsidP="00A3291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CCSA.36.133V1780</w:t>
      </w:r>
      <w:r w:rsidRPr="00701E42">
        <w:rPr>
          <w:color w:val="000000"/>
          <w:sz w:val="18"/>
          <w:szCs w:val="18"/>
          <w:lang w:val="en-GB" w:eastAsia="en-GB"/>
        </w:rPr>
        <w:tab/>
        <w:t>17.8.0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/12/2022</w:t>
      </w:r>
      <w:r w:rsidRPr="00701E42">
        <w:rPr>
          <w:color w:val="000000"/>
          <w:sz w:val="18"/>
          <w:szCs w:val="18"/>
          <w:lang w:val="en-GB" w:eastAsia="en-GB"/>
        </w:rPr>
        <w:tab/>
      </w:r>
      <w:hyperlink r:id="rId2945" w:history="1">
        <w:r w:rsidR="00A3291A" w:rsidRPr="00701E42">
          <w:rPr>
            <w:rStyle w:val="Hyperlink"/>
            <w:sz w:val="18"/>
            <w:szCs w:val="18"/>
            <w:lang w:val="en-GB" w:eastAsia="en-GB"/>
          </w:rPr>
          <w:t>https://www.ccsa.org.cn/api/portalsFile/downloadOldFile?type=19&amp;oldFileUrl=ITU-R/M.2012-6/CCSA.36.133V1780.rar</w:t>
        </w:r>
      </w:hyperlink>
    </w:p>
    <w:p w14:paraId="3CEAEE32" w14:textId="57ABA52B" w:rsidR="009E5D60" w:rsidRPr="0034407F" w:rsidRDefault="009E5D60" w:rsidP="00A3291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136 133</w:t>
      </w:r>
      <w:r w:rsidRPr="0034407F">
        <w:rPr>
          <w:color w:val="000000"/>
          <w:sz w:val="18"/>
          <w:szCs w:val="18"/>
          <w:lang w:val="fr-FR" w:eastAsia="en-GB"/>
        </w:rPr>
        <w:tab/>
        <w:t>17.8.0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23</w:t>
      </w:r>
      <w:r w:rsidR="00D63672" w:rsidRPr="0034407F">
        <w:rPr>
          <w:color w:val="000000"/>
          <w:sz w:val="18"/>
          <w:szCs w:val="18"/>
          <w:lang w:val="fr-FR" w:eastAsia="en-GB"/>
        </w:rPr>
        <w:t>/01/2023</w:t>
      </w:r>
      <w:r w:rsidRPr="0034407F">
        <w:rPr>
          <w:color w:val="000000"/>
          <w:sz w:val="18"/>
          <w:szCs w:val="18"/>
          <w:lang w:val="fr-FR" w:eastAsia="en-GB"/>
        </w:rPr>
        <w:tab/>
      </w:r>
      <w:hyperlink r:id="rId2946" w:history="1">
        <w:r w:rsidR="00A3291A" w:rsidRPr="0034407F">
          <w:rPr>
            <w:rStyle w:val="Hyperlink"/>
            <w:sz w:val="18"/>
            <w:szCs w:val="18"/>
            <w:lang w:val="fr-FR" w:eastAsia="en-GB"/>
          </w:rPr>
          <w:t>https://www.etsi.org/deliver/etsi_ts/136100_136199/136133/17.08.00_60/ts_136133v170800p.pdf</w:t>
        </w:r>
      </w:hyperlink>
    </w:p>
    <w:p w14:paraId="1BC0C251" w14:textId="0E14CFDD" w:rsidR="009E5D60" w:rsidRPr="0034407F" w:rsidRDefault="009E5D60" w:rsidP="00A3291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36.141 17.8.0 V1.2.0</w:t>
      </w:r>
      <w:r w:rsidRPr="0034407F">
        <w:rPr>
          <w:color w:val="000000"/>
          <w:sz w:val="18"/>
          <w:szCs w:val="18"/>
          <w:lang w:val="fr-FR" w:eastAsia="en-GB"/>
        </w:rPr>
        <w:tab/>
        <w:t>17.8.0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2947" w:history="1">
        <w:r w:rsidR="00A3291A" w:rsidRPr="0034407F">
          <w:rPr>
            <w:rStyle w:val="Hyperlink"/>
            <w:sz w:val="18"/>
            <w:szCs w:val="18"/>
            <w:lang w:val="fr-FR" w:eastAsia="en-GB"/>
          </w:rPr>
          <w:t>https://members.tsdsi.in/s/EmSd2mo9tw93g3Y</w:t>
        </w:r>
      </w:hyperlink>
    </w:p>
    <w:p w14:paraId="4CEB6236" w14:textId="60806DD1" w:rsidR="009E5D60" w:rsidRPr="0034407F" w:rsidRDefault="009E5D60" w:rsidP="00A3291A">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TTAT.3G-36.133V17.8.0</w:t>
      </w:r>
      <w:r w:rsidRPr="0034407F">
        <w:rPr>
          <w:color w:val="000000"/>
          <w:sz w:val="18"/>
          <w:szCs w:val="18"/>
          <w:lang w:val="fr-FR" w:eastAsia="en-GB"/>
        </w:rPr>
        <w:tab/>
        <w:t>17.8.0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2948" w:history="1">
        <w:r w:rsidR="00A3291A" w:rsidRPr="0034407F">
          <w:rPr>
            <w:rStyle w:val="Hyperlink"/>
            <w:sz w:val="18"/>
            <w:szCs w:val="18"/>
            <w:lang w:val="fr-FR" w:eastAsia="en-GB"/>
          </w:rPr>
          <w:t>http://committee.tta.or.kr/data/ttasDown.jsp?kind=ttastd&amp;pk_num=TTAT.3G-36.133V17.8.0</w:t>
        </w:r>
      </w:hyperlink>
    </w:p>
    <w:p w14:paraId="77E39C3B" w14:textId="77777777" w:rsidR="00C556AE" w:rsidRPr="00182533" w:rsidRDefault="00C556AE" w:rsidP="00C556AE">
      <w:pPr>
        <w:pStyle w:val="Heading4"/>
      </w:pPr>
      <w:r w:rsidRPr="00182533">
        <w:t>2.1.5.11</w:t>
      </w:r>
      <w:r w:rsidRPr="00182533">
        <w:tab/>
        <w:t>TS 36.141</w:t>
      </w:r>
    </w:p>
    <w:p w14:paraId="71ED703A" w14:textId="77777777" w:rsidR="00C556AE" w:rsidRPr="00182533" w:rsidRDefault="00C556AE" w:rsidP="00C556AE">
      <w:pPr>
        <w:pStyle w:val="Headingb"/>
      </w:pPr>
      <w:r w:rsidRPr="00182533">
        <w:t>Acceso radioeléctrico terrenal universal evolucionado (E-UTRA); pruebas de conformidad de la estación de base (EB)</w:t>
      </w:r>
    </w:p>
    <w:p w14:paraId="3CF75762" w14:textId="77777777" w:rsidR="00C556AE" w:rsidRPr="00182533" w:rsidRDefault="00C556AE" w:rsidP="00C556AE">
      <w:r w:rsidRPr="00182533">
        <w:t>En el presente documento se especifican los métodos de pruebas radioeléctricas y los requisitos de conformidad para las estaciones de base (EB) E</w:t>
      </w:r>
      <w:r w:rsidRPr="00182533">
        <w:noBreakHyphen/>
        <w:t>UTRA que operan en modo FDD (utilizado en bandas pareadas) o en modo TDD (utilizado en bandas no pareadas). Se han establecido en consonancia con las especificaciones de estación de base E-UTRA definidas en TS 36 104.</w:t>
      </w:r>
    </w:p>
    <w:p w14:paraId="2AF9B2BD" w14:textId="77777777" w:rsidR="00583D03" w:rsidRPr="00182533" w:rsidRDefault="00583D03" w:rsidP="00583D03">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30C73FEA" w14:textId="12B480B6" w:rsidR="009E5D60" w:rsidRPr="00182533" w:rsidRDefault="006E0553" w:rsidP="00B85D1F">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9E5D60" w:rsidRPr="00182533">
        <w:rPr>
          <w:b/>
          <w:bCs/>
          <w:color w:val="000000"/>
          <w:sz w:val="18"/>
          <w:szCs w:val="18"/>
          <w:lang w:eastAsia="en-GB"/>
        </w:rPr>
        <w:t xml:space="preserve"> 10</w:t>
      </w:r>
    </w:p>
    <w:p w14:paraId="66EBC501" w14:textId="4219FA5C" w:rsidR="009E5D60" w:rsidRPr="00C34319" w:rsidRDefault="009E5D60"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STD-T120-36.141.V10.15.0</w:t>
      </w:r>
      <w:r w:rsidRPr="00C34319">
        <w:rPr>
          <w:color w:val="000000"/>
          <w:sz w:val="18"/>
          <w:szCs w:val="18"/>
          <w:lang w:val="en-GB" w:eastAsia="en-GB"/>
        </w:rPr>
        <w:tab/>
        <w:t>10.15.0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949" w:history="1">
        <w:r w:rsidR="00B85D1F" w:rsidRPr="00C34319">
          <w:rPr>
            <w:rStyle w:val="Hyperlink"/>
            <w:sz w:val="18"/>
            <w:szCs w:val="18"/>
            <w:lang w:val="en-GB" w:eastAsia="en-GB"/>
          </w:rPr>
          <w:t>https://www.arib.or.jp/english/html/overview/doc/T120_T23_SPECS/ARIB-STD-T120/Rel10/36/A36141-af0.pdf</w:t>
        </w:r>
      </w:hyperlink>
    </w:p>
    <w:p w14:paraId="7DF19EC3" w14:textId="4EF66CD2" w:rsidR="009E5D60" w:rsidRPr="00701E42" w:rsidRDefault="009E5D60"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ATIS.3GPP.36.141.V10.15.0</w:t>
      </w:r>
      <w:r w:rsidRPr="00701E42">
        <w:rPr>
          <w:color w:val="000000"/>
          <w:sz w:val="18"/>
          <w:szCs w:val="18"/>
          <w:lang w:val="en-GB" w:eastAsia="en-GB"/>
        </w:rPr>
        <w:tab/>
        <w:t>10.15.0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2950" w:history="1">
        <w:r w:rsidR="00B85D1F" w:rsidRPr="00701E42">
          <w:rPr>
            <w:rStyle w:val="Hyperlink"/>
            <w:sz w:val="18"/>
            <w:szCs w:val="18"/>
            <w:lang w:val="en-GB" w:eastAsia="en-GB"/>
          </w:rPr>
          <w:t>https://www.atis.org/3gpp-transpositions - Rel-10</w:t>
        </w:r>
      </w:hyperlink>
    </w:p>
    <w:p w14:paraId="39649228" w14:textId="09D90932" w:rsidR="009E5D60" w:rsidRPr="00701E42" w:rsidRDefault="009E5D60"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CCSA.36.141V10150</w:t>
      </w:r>
      <w:r w:rsidRPr="00701E42">
        <w:rPr>
          <w:color w:val="000000"/>
          <w:sz w:val="18"/>
          <w:szCs w:val="18"/>
          <w:lang w:val="en-GB" w:eastAsia="en-GB"/>
        </w:rPr>
        <w:tab/>
        <w:t>10.15.0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/03/2021</w:t>
      </w:r>
      <w:r w:rsidRPr="00701E42">
        <w:rPr>
          <w:color w:val="000000"/>
          <w:sz w:val="18"/>
          <w:szCs w:val="18"/>
          <w:lang w:val="en-GB" w:eastAsia="en-GB"/>
        </w:rPr>
        <w:tab/>
      </w:r>
      <w:hyperlink r:id="rId2951" w:history="1">
        <w:r w:rsidR="00B85D1F" w:rsidRPr="00701E42">
          <w:rPr>
            <w:rStyle w:val="Hyperlink"/>
            <w:sz w:val="18"/>
            <w:szCs w:val="18"/>
            <w:lang w:val="en-GB" w:eastAsia="en-GB"/>
          </w:rPr>
          <w:t>https://www.ccsa.org.cn/api/portalsFile/downloadOldFile?type=19&amp;oldFileUrl=ITU-R/M.2012-6/CCSA.36.141V10150.doc</w:t>
        </w:r>
      </w:hyperlink>
    </w:p>
    <w:p w14:paraId="6247D0FC" w14:textId="39A1A124" w:rsidR="009E5D60" w:rsidRPr="0034407F" w:rsidRDefault="009E5D60"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136 141</w:t>
      </w:r>
      <w:r w:rsidRPr="0034407F">
        <w:rPr>
          <w:color w:val="000000"/>
          <w:sz w:val="18"/>
          <w:szCs w:val="18"/>
          <w:lang w:val="fr-FR" w:eastAsia="en-GB"/>
        </w:rPr>
        <w:tab/>
        <w:t>10.15.0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/04/2021</w:t>
      </w:r>
      <w:r w:rsidRPr="0034407F">
        <w:rPr>
          <w:color w:val="000000"/>
          <w:sz w:val="18"/>
          <w:szCs w:val="18"/>
          <w:lang w:val="fr-FR" w:eastAsia="en-GB"/>
        </w:rPr>
        <w:tab/>
      </w:r>
      <w:hyperlink r:id="rId2952" w:history="1">
        <w:r w:rsidR="00B85D1F" w:rsidRPr="0034407F">
          <w:rPr>
            <w:rStyle w:val="Hyperlink"/>
            <w:sz w:val="18"/>
            <w:szCs w:val="18"/>
            <w:lang w:val="fr-FR" w:eastAsia="en-GB"/>
          </w:rPr>
          <w:t>https://www.etsi.org/deliver/etsi_ts/136100_136199/136141/10.15.00_60/ts_136141v101500p.pdf</w:t>
        </w:r>
      </w:hyperlink>
    </w:p>
    <w:p w14:paraId="7829462F" w14:textId="12FF82F2" w:rsidR="009E5D60" w:rsidRPr="0034407F" w:rsidRDefault="009E5D60"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36.141 10.15.0 V1.1.0</w:t>
      </w:r>
      <w:r w:rsidRPr="0034407F">
        <w:rPr>
          <w:color w:val="000000"/>
          <w:spacing w:val="-2"/>
          <w:sz w:val="18"/>
          <w:szCs w:val="18"/>
          <w:lang w:val="fr-FR" w:eastAsia="en-GB"/>
        </w:rPr>
        <w:tab/>
      </w:r>
      <w:r w:rsidRPr="0034407F">
        <w:rPr>
          <w:color w:val="000000"/>
          <w:sz w:val="18"/>
          <w:szCs w:val="18"/>
          <w:lang w:val="fr-FR" w:eastAsia="en-GB"/>
        </w:rPr>
        <w:t>10.15.0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2953" w:history="1">
        <w:r w:rsidR="00B85D1F" w:rsidRPr="0034407F">
          <w:rPr>
            <w:rStyle w:val="Hyperlink"/>
            <w:sz w:val="18"/>
            <w:szCs w:val="18"/>
            <w:lang w:val="fr-FR" w:eastAsia="en-GB"/>
          </w:rPr>
          <w:t>https://members.tsdsi.in/s/tknoAsZSjweNXpf</w:t>
        </w:r>
      </w:hyperlink>
    </w:p>
    <w:p w14:paraId="627675D4" w14:textId="7BCAEBFB" w:rsidR="009E5D60" w:rsidRPr="0034407F" w:rsidRDefault="009E5D60"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TTAT.3G-36.141V10.15.0</w:t>
      </w:r>
      <w:r w:rsidRPr="0034407F">
        <w:rPr>
          <w:color w:val="000000"/>
          <w:sz w:val="18"/>
          <w:szCs w:val="18"/>
          <w:lang w:val="fr-FR" w:eastAsia="en-GB"/>
        </w:rPr>
        <w:tab/>
        <w:t>10.15.0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10</w:t>
      </w:r>
      <w:r w:rsidR="00D63672" w:rsidRPr="0034407F">
        <w:rPr>
          <w:color w:val="000000"/>
          <w:sz w:val="18"/>
          <w:szCs w:val="18"/>
          <w:lang w:val="fr-FR" w:eastAsia="en-GB"/>
        </w:rPr>
        <w:t>/06/2021</w:t>
      </w:r>
      <w:r w:rsidRPr="0034407F">
        <w:rPr>
          <w:color w:val="000000"/>
          <w:sz w:val="18"/>
          <w:szCs w:val="18"/>
          <w:lang w:val="fr-FR" w:eastAsia="en-GB"/>
        </w:rPr>
        <w:tab/>
      </w:r>
      <w:hyperlink r:id="rId2954" w:history="1">
        <w:r w:rsidR="00B85D1F" w:rsidRPr="0034407F">
          <w:rPr>
            <w:rStyle w:val="Hyperlink"/>
            <w:sz w:val="18"/>
            <w:szCs w:val="18"/>
            <w:lang w:val="fr-FR" w:eastAsia="en-GB"/>
          </w:rPr>
          <w:t>http://committee.tta.or.kr/data/ttasDown.jsp?kind=ttastd&amp;pk_num=TTAT.3G-36.141V10.15.0</w:t>
        </w:r>
      </w:hyperlink>
    </w:p>
    <w:p w14:paraId="7593307C" w14:textId="43BA22D5" w:rsidR="009E5D60" w:rsidRPr="00182533" w:rsidRDefault="006E0553" w:rsidP="00B85D1F">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9E5D60" w:rsidRPr="00182533">
        <w:rPr>
          <w:b/>
          <w:bCs/>
          <w:color w:val="000000"/>
          <w:sz w:val="18"/>
          <w:szCs w:val="18"/>
          <w:lang w:eastAsia="en-GB"/>
        </w:rPr>
        <w:t xml:space="preserve"> 11</w:t>
      </w:r>
    </w:p>
    <w:p w14:paraId="2AB80986" w14:textId="42E06D51" w:rsidR="009E5D60" w:rsidRPr="00C34319" w:rsidRDefault="009E5D60"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STD-T120-36.141.V11.18.0</w:t>
      </w:r>
      <w:r w:rsidRPr="00C34319">
        <w:rPr>
          <w:color w:val="000000"/>
          <w:sz w:val="18"/>
          <w:szCs w:val="18"/>
          <w:lang w:val="en-GB" w:eastAsia="en-GB"/>
        </w:rPr>
        <w:tab/>
        <w:t>11.18.0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955" w:history="1">
        <w:r w:rsidR="00B85D1F" w:rsidRPr="00C34319">
          <w:rPr>
            <w:rStyle w:val="Hyperlink"/>
            <w:sz w:val="18"/>
            <w:szCs w:val="18"/>
            <w:lang w:val="en-GB" w:eastAsia="en-GB"/>
          </w:rPr>
          <w:t>https://www.arib.or.jp/english/html/overview/doc/T120_T23_SPECS/ARIB-STD-T120/Rel11/36/A36141-bi0.pdf</w:t>
        </w:r>
      </w:hyperlink>
    </w:p>
    <w:p w14:paraId="7152128C" w14:textId="0E7EBB9C" w:rsidR="009E5D60" w:rsidRPr="00701E42" w:rsidRDefault="009E5D60"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ATIS.3GPP.36.141.V11.18.0</w:t>
      </w:r>
      <w:r w:rsidRPr="00701E42">
        <w:rPr>
          <w:color w:val="000000"/>
          <w:sz w:val="18"/>
          <w:szCs w:val="18"/>
          <w:lang w:val="en-GB" w:eastAsia="en-GB"/>
        </w:rPr>
        <w:tab/>
        <w:t>11.18.0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2956" w:history="1">
        <w:r w:rsidR="00B85D1F" w:rsidRPr="00701E42">
          <w:rPr>
            <w:rStyle w:val="Hyperlink"/>
            <w:sz w:val="18"/>
            <w:szCs w:val="18"/>
            <w:lang w:val="en-GB" w:eastAsia="en-GB"/>
          </w:rPr>
          <w:t>https://www.atis.org/3gpp-transpositions - Rel-11</w:t>
        </w:r>
      </w:hyperlink>
    </w:p>
    <w:p w14:paraId="749E7FE4" w14:textId="1AB32DE2" w:rsidR="009E5D60" w:rsidRPr="00701E42" w:rsidRDefault="009E5D60"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CCSA.36.141V11180</w:t>
      </w:r>
      <w:r w:rsidRPr="00701E42">
        <w:rPr>
          <w:color w:val="000000"/>
          <w:sz w:val="18"/>
          <w:szCs w:val="18"/>
          <w:lang w:val="en-GB" w:eastAsia="en-GB"/>
        </w:rPr>
        <w:tab/>
        <w:t>11.18.0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/03/2021</w:t>
      </w:r>
      <w:r w:rsidRPr="00701E42">
        <w:rPr>
          <w:color w:val="000000"/>
          <w:sz w:val="18"/>
          <w:szCs w:val="18"/>
          <w:lang w:val="en-GB" w:eastAsia="en-GB"/>
        </w:rPr>
        <w:tab/>
      </w:r>
      <w:hyperlink r:id="rId2957" w:history="1">
        <w:r w:rsidR="00B85D1F" w:rsidRPr="00701E42">
          <w:rPr>
            <w:rStyle w:val="Hyperlink"/>
            <w:sz w:val="18"/>
            <w:szCs w:val="18"/>
            <w:lang w:val="en-GB" w:eastAsia="en-GB"/>
          </w:rPr>
          <w:t>https://www.ccsa.org.cn/api/portalsFile/downloadOldFile?type=19&amp;oldFileUrl=ITU-R/M.2012-6/CCSA.36.141V11180.doc</w:t>
        </w:r>
      </w:hyperlink>
    </w:p>
    <w:p w14:paraId="7F9D318E" w14:textId="08842747" w:rsidR="009E5D60" w:rsidRPr="0034407F" w:rsidRDefault="009E5D60"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136 141</w:t>
      </w:r>
      <w:r w:rsidRPr="0034407F">
        <w:rPr>
          <w:color w:val="000000"/>
          <w:sz w:val="18"/>
          <w:szCs w:val="18"/>
          <w:lang w:val="fr-FR" w:eastAsia="en-GB"/>
        </w:rPr>
        <w:tab/>
        <w:t>11.18.0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/04/2021</w:t>
      </w:r>
      <w:r w:rsidRPr="0034407F">
        <w:rPr>
          <w:color w:val="000000"/>
          <w:sz w:val="18"/>
          <w:szCs w:val="18"/>
          <w:lang w:val="fr-FR" w:eastAsia="en-GB"/>
        </w:rPr>
        <w:tab/>
      </w:r>
      <w:hyperlink r:id="rId2958" w:history="1">
        <w:r w:rsidR="00B85D1F" w:rsidRPr="0034407F">
          <w:rPr>
            <w:rStyle w:val="Hyperlink"/>
            <w:sz w:val="18"/>
            <w:szCs w:val="18"/>
            <w:lang w:val="fr-FR" w:eastAsia="en-GB"/>
          </w:rPr>
          <w:t>https://www.etsi.org/deliver/etsi_ts/136100_136199/136141/11.18.00_60/ts_136141v111800p.pdf</w:t>
        </w:r>
      </w:hyperlink>
    </w:p>
    <w:p w14:paraId="4C830BCC" w14:textId="111A8024" w:rsidR="009E5D60" w:rsidRPr="0034407F" w:rsidRDefault="009E5D60"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36.141 11.18.0 V1.1.0</w:t>
      </w:r>
      <w:r w:rsidRPr="0034407F">
        <w:rPr>
          <w:color w:val="000000"/>
          <w:spacing w:val="-2"/>
          <w:sz w:val="18"/>
          <w:szCs w:val="18"/>
          <w:lang w:val="fr-FR" w:eastAsia="en-GB"/>
        </w:rPr>
        <w:tab/>
      </w:r>
      <w:r w:rsidRPr="0034407F">
        <w:rPr>
          <w:color w:val="000000"/>
          <w:sz w:val="18"/>
          <w:szCs w:val="18"/>
          <w:lang w:val="fr-FR" w:eastAsia="en-GB"/>
        </w:rPr>
        <w:t>11.18.0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2959" w:history="1">
        <w:r w:rsidR="00B85D1F" w:rsidRPr="0034407F">
          <w:rPr>
            <w:rStyle w:val="Hyperlink"/>
            <w:sz w:val="18"/>
            <w:szCs w:val="18"/>
            <w:lang w:val="fr-FR" w:eastAsia="en-GB"/>
          </w:rPr>
          <w:t>https://members.tsdsi.in/s/DpBqf9MfSQoeK2J</w:t>
        </w:r>
      </w:hyperlink>
    </w:p>
    <w:p w14:paraId="5A686AA6" w14:textId="03E13000" w:rsidR="009E5D60" w:rsidRPr="0034407F" w:rsidRDefault="009E5D60"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TTAT.3G-36.141V11.18.0</w:t>
      </w:r>
      <w:r w:rsidRPr="0034407F">
        <w:rPr>
          <w:color w:val="000000"/>
          <w:sz w:val="18"/>
          <w:szCs w:val="18"/>
          <w:lang w:val="fr-FR" w:eastAsia="en-GB"/>
        </w:rPr>
        <w:tab/>
        <w:t>11.18.0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10</w:t>
      </w:r>
      <w:r w:rsidR="00D63672" w:rsidRPr="0034407F">
        <w:rPr>
          <w:color w:val="000000"/>
          <w:sz w:val="18"/>
          <w:szCs w:val="18"/>
          <w:lang w:val="fr-FR" w:eastAsia="en-GB"/>
        </w:rPr>
        <w:t>/06/2021</w:t>
      </w:r>
      <w:r w:rsidRPr="0034407F">
        <w:rPr>
          <w:color w:val="000000"/>
          <w:sz w:val="18"/>
          <w:szCs w:val="18"/>
          <w:lang w:val="fr-FR" w:eastAsia="en-GB"/>
        </w:rPr>
        <w:tab/>
      </w:r>
      <w:hyperlink r:id="rId2960" w:history="1">
        <w:r w:rsidR="00B85D1F" w:rsidRPr="0034407F">
          <w:rPr>
            <w:rStyle w:val="Hyperlink"/>
            <w:sz w:val="18"/>
            <w:szCs w:val="18"/>
            <w:lang w:val="fr-FR" w:eastAsia="en-GB"/>
          </w:rPr>
          <w:t>http://committee.tta.or.kr/data/ttasDown.jsp?kind=ttastd&amp;pk_num=TTAT.3G-36.141V11.18.0</w:t>
        </w:r>
      </w:hyperlink>
    </w:p>
    <w:p w14:paraId="72D03E77" w14:textId="5849A641" w:rsidR="009E5D60" w:rsidRPr="00182533" w:rsidRDefault="006E0553" w:rsidP="009E5D6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9E5D60" w:rsidRPr="00182533">
        <w:rPr>
          <w:b/>
          <w:bCs/>
          <w:color w:val="000000"/>
          <w:sz w:val="18"/>
          <w:szCs w:val="18"/>
          <w:lang w:eastAsia="en-GB"/>
        </w:rPr>
        <w:t xml:space="preserve"> 12</w:t>
      </w:r>
    </w:p>
    <w:p w14:paraId="39F9451B" w14:textId="4546D9D3" w:rsidR="009E5D60" w:rsidRPr="00C34319" w:rsidRDefault="009E5D60"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STD-T120-36.141.V12.15.0</w:t>
      </w:r>
      <w:r w:rsidRPr="00C34319">
        <w:rPr>
          <w:color w:val="000000"/>
          <w:sz w:val="18"/>
          <w:szCs w:val="18"/>
          <w:lang w:val="en-GB" w:eastAsia="en-GB"/>
        </w:rPr>
        <w:tab/>
        <w:t>12.15.0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961" w:history="1">
        <w:r w:rsidR="00B85D1F" w:rsidRPr="00C34319">
          <w:rPr>
            <w:rStyle w:val="Hyperlink"/>
            <w:sz w:val="18"/>
            <w:szCs w:val="18"/>
            <w:lang w:val="en-GB" w:eastAsia="en-GB"/>
          </w:rPr>
          <w:t>https://www.arib.or.jp/english/html/overview/doc/T120_T23_SPECS/ARIB-STD-T120/Rel12/36/A36141-cf0.pdf</w:t>
        </w:r>
      </w:hyperlink>
    </w:p>
    <w:p w14:paraId="2ADCE99D" w14:textId="2D531929" w:rsidR="009E5D60" w:rsidRPr="00701E42" w:rsidRDefault="009E5D60"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ATIS.3GPP.36.141.V12.15.0</w:t>
      </w:r>
      <w:r w:rsidRPr="00701E42">
        <w:rPr>
          <w:color w:val="000000"/>
          <w:sz w:val="18"/>
          <w:szCs w:val="18"/>
          <w:lang w:val="en-GB" w:eastAsia="en-GB"/>
        </w:rPr>
        <w:tab/>
        <w:t>12.15.0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2962" w:history="1">
        <w:r w:rsidR="00B85D1F" w:rsidRPr="00701E42">
          <w:rPr>
            <w:rStyle w:val="Hyperlink"/>
            <w:sz w:val="18"/>
            <w:szCs w:val="18"/>
            <w:lang w:val="en-GB" w:eastAsia="en-GB"/>
          </w:rPr>
          <w:t>https://www.atis.org/3gpp-transpositions - Rel-12</w:t>
        </w:r>
      </w:hyperlink>
    </w:p>
    <w:p w14:paraId="77FAE67A" w14:textId="5F2F9A7A" w:rsidR="009E5D60" w:rsidRPr="00701E42" w:rsidRDefault="009E5D60"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CCSA.36.141V12150</w:t>
      </w:r>
      <w:r w:rsidRPr="00701E42">
        <w:rPr>
          <w:color w:val="000000"/>
          <w:sz w:val="18"/>
          <w:szCs w:val="18"/>
          <w:lang w:val="en-GB" w:eastAsia="en-GB"/>
        </w:rPr>
        <w:tab/>
        <w:t>12.15.0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/03/2021</w:t>
      </w:r>
      <w:r w:rsidRPr="00701E42">
        <w:rPr>
          <w:color w:val="000000"/>
          <w:sz w:val="18"/>
          <w:szCs w:val="18"/>
          <w:lang w:val="en-GB" w:eastAsia="en-GB"/>
        </w:rPr>
        <w:tab/>
      </w:r>
      <w:hyperlink r:id="rId2963" w:history="1">
        <w:r w:rsidR="00B85D1F" w:rsidRPr="00701E42">
          <w:rPr>
            <w:rStyle w:val="Hyperlink"/>
            <w:sz w:val="18"/>
            <w:szCs w:val="18"/>
            <w:lang w:val="en-GB" w:eastAsia="en-GB"/>
          </w:rPr>
          <w:t>https://www.ccsa.org.cn/api/portalsFile/downloadOldFile?type=19&amp;oldFileUrl=ITU-R/M.2012-6/CCSA.36.141V12150.doc</w:t>
        </w:r>
      </w:hyperlink>
    </w:p>
    <w:p w14:paraId="6F68CA3B" w14:textId="08F32D94" w:rsidR="009E5D60" w:rsidRPr="0034407F" w:rsidRDefault="009E5D60" w:rsidP="00220C96">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136 141</w:t>
      </w:r>
      <w:r w:rsidRPr="0034407F">
        <w:rPr>
          <w:color w:val="000000"/>
          <w:sz w:val="18"/>
          <w:szCs w:val="18"/>
          <w:lang w:val="fr-FR" w:eastAsia="en-GB"/>
        </w:rPr>
        <w:tab/>
        <w:t>12.15.0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/04/2021</w:t>
      </w:r>
      <w:r w:rsidRPr="0034407F">
        <w:rPr>
          <w:color w:val="000000"/>
          <w:sz w:val="18"/>
          <w:szCs w:val="18"/>
          <w:lang w:val="fr-FR" w:eastAsia="en-GB"/>
        </w:rPr>
        <w:tab/>
      </w:r>
      <w:hyperlink r:id="rId2964" w:history="1">
        <w:r w:rsidR="00B85D1F" w:rsidRPr="0034407F">
          <w:rPr>
            <w:rStyle w:val="Hyperlink"/>
            <w:sz w:val="18"/>
            <w:szCs w:val="18"/>
            <w:lang w:val="fr-FR" w:eastAsia="en-GB"/>
          </w:rPr>
          <w:t>https://www.etsi.org/deliver/etsi_ts/136100_136199/136141/12.15.00_60/ts_136141v121500p.pdf</w:t>
        </w:r>
      </w:hyperlink>
    </w:p>
    <w:p w14:paraId="222339A3" w14:textId="70FFDFBD" w:rsidR="009E5D60" w:rsidRPr="0034407F" w:rsidRDefault="009E5D60"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36.141 12.15.0 V1.1.0</w:t>
      </w:r>
      <w:r w:rsidRPr="0034407F">
        <w:rPr>
          <w:color w:val="000000"/>
          <w:spacing w:val="-2"/>
          <w:sz w:val="18"/>
          <w:szCs w:val="18"/>
          <w:lang w:val="fr-FR" w:eastAsia="en-GB"/>
        </w:rPr>
        <w:tab/>
      </w:r>
      <w:r w:rsidRPr="0034407F">
        <w:rPr>
          <w:color w:val="000000"/>
          <w:sz w:val="18"/>
          <w:szCs w:val="18"/>
          <w:lang w:val="fr-FR" w:eastAsia="en-GB"/>
        </w:rPr>
        <w:t>12.15.0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2965" w:history="1">
        <w:r w:rsidR="00B85D1F" w:rsidRPr="0034407F">
          <w:rPr>
            <w:rStyle w:val="Hyperlink"/>
            <w:sz w:val="18"/>
            <w:szCs w:val="18"/>
            <w:lang w:val="fr-FR" w:eastAsia="en-GB"/>
          </w:rPr>
          <w:t>https://members.tsdsi.in/s/ytWf3wxn3eLnNat</w:t>
        </w:r>
      </w:hyperlink>
    </w:p>
    <w:p w14:paraId="3C66F3F6" w14:textId="4D75B5D2" w:rsidR="009E5D60" w:rsidRPr="0034407F" w:rsidRDefault="009E5D60"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TTAT.3G-36.141V12.15.0</w:t>
      </w:r>
      <w:r w:rsidRPr="0034407F">
        <w:rPr>
          <w:color w:val="000000"/>
          <w:sz w:val="18"/>
          <w:szCs w:val="18"/>
          <w:lang w:val="fr-FR" w:eastAsia="en-GB"/>
        </w:rPr>
        <w:tab/>
        <w:t>12.15.0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10</w:t>
      </w:r>
      <w:r w:rsidR="00D63672" w:rsidRPr="0034407F">
        <w:rPr>
          <w:color w:val="000000"/>
          <w:sz w:val="18"/>
          <w:szCs w:val="18"/>
          <w:lang w:val="fr-FR" w:eastAsia="en-GB"/>
        </w:rPr>
        <w:t>/06/2021</w:t>
      </w:r>
      <w:r w:rsidRPr="0034407F">
        <w:rPr>
          <w:color w:val="000000"/>
          <w:sz w:val="18"/>
          <w:szCs w:val="18"/>
          <w:lang w:val="fr-FR" w:eastAsia="en-GB"/>
        </w:rPr>
        <w:tab/>
      </w:r>
      <w:hyperlink r:id="rId2966" w:history="1">
        <w:r w:rsidR="00B85D1F" w:rsidRPr="0034407F">
          <w:rPr>
            <w:rStyle w:val="Hyperlink"/>
            <w:sz w:val="18"/>
            <w:szCs w:val="18"/>
            <w:lang w:val="fr-FR" w:eastAsia="en-GB"/>
          </w:rPr>
          <w:t>http://committee.tta.or.kr/data/ttasDown.jsp?kind=ttastd&amp;pk_num=TTAT.3G-36.141V12.15.0</w:t>
        </w:r>
      </w:hyperlink>
    </w:p>
    <w:p w14:paraId="54AA04B9" w14:textId="38F3ED9D" w:rsidR="009E5D60" w:rsidRPr="00182533" w:rsidRDefault="006E0553" w:rsidP="00B85D1F">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9E5D60" w:rsidRPr="00182533">
        <w:rPr>
          <w:b/>
          <w:bCs/>
          <w:color w:val="000000"/>
          <w:sz w:val="18"/>
          <w:szCs w:val="18"/>
          <w:lang w:eastAsia="en-GB"/>
        </w:rPr>
        <w:t xml:space="preserve"> 13</w:t>
      </w:r>
    </w:p>
    <w:p w14:paraId="19841DAD" w14:textId="5D72DD38" w:rsidR="009E5D60" w:rsidRPr="00C34319" w:rsidRDefault="009E5D60"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STD-T120-36.141.V13.16.0</w:t>
      </w:r>
      <w:r w:rsidRPr="00C34319">
        <w:rPr>
          <w:color w:val="000000"/>
          <w:sz w:val="18"/>
          <w:szCs w:val="18"/>
          <w:lang w:val="en-GB" w:eastAsia="en-GB"/>
        </w:rPr>
        <w:tab/>
        <w:t>13.16.0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967" w:history="1">
        <w:r w:rsidR="00B85D1F" w:rsidRPr="00C34319">
          <w:rPr>
            <w:rStyle w:val="Hyperlink"/>
            <w:sz w:val="18"/>
            <w:szCs w:val="18"/>
            <w:lang w:val="en-GB" w:eastAsia="en-GB"/>
          </w:rPr>
          <w:t>https://www.arib.or.jp/english/html/overview/doc/T120_T23_SPECS/ARIB-STD-T120/Rel13/36/A36141-dg0.pdf</w:t>
        </w:r>
      </w:hyperlink>
    </w:p>
    <w:p w14:paraId="7C7341F9" w14:textId="4F1D6DE2" w:rsidR="009E5D60" w:rsidRPr="00701E42" w:rsidRDefault="009E5D60"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ATIS.3GPP.36.141.V13.16.0</w:t>
      </w:r>
      <w:r w:rsidRPr="00701E42">
        <w:rPr>
          <w:color w:val="000000"/>
          <w:sz w:val="18"/>
          <w:szCs w:val="18"/>
          <w:lang w:val="en-GB" w:eastAsia="en-GB"/>
        </w:rPr>
        <w:tab/>
        <w:t>13.16.0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2968" w:history="1">
        <w:r w:rsidR="00B85D1F" w:rsidRPr="00701E42">
          <w:rPr>
            <w:rStyle w:val="Hyperlink"/>
            <w:sz w:val="18"/>
            <w:szCs w:val="18"/>
            <w:lang w:val="en-GB" w:eastAsia="en-GB"/>
          </w:rPr>
          <w:t>https://www.atis.org/3gpp-transpositions - Rel-13</w:t>
        </w:r>
      </w:hyperlink>
    </w:p>
    <w:p w14:paraId="6CB6DC46" w14:textId="7A903D5B" w:rsidR="009E5D60" w:rsidRPr="00701E42" w:rsidRDefault="009E5D60"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CCSA.36.141V13160</w:t>
      </w:r>
      <w:r w:rsidRPr="00701E42">
        <w:rPr>
          <w:color w:val="000000"/>
          <w:sz w:val="18"/>
          <w:szCs w:val="18"/>
          <w:lang w:val="en-GB" w:eastAsia="en-GB"/>
        </w:rPr>
        <w:tab/>
        <w:t>13.16.0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/03/2021</w:t>
      </w:r>
      <w:r w:rsidRPr="00701E42">
        <w:rPr>
          <w:color w:val="000000"/>
          <w:sz w:val="18"/>
          <w:szCs w:val="18"/>
          <w:lang w:val="en-GB" w:eastAsia="en-GB"/>
        </w:rPr>
        <w:tab/>
      </w:r>
      <w:hyperlink r:id="rId2969" w:history="1">
        <w:r w:rsidR="00B85D1F" w:rsidRPr="00701E42">
          <w:rPr>
            <w:rStyle w:val="Hyperlink"/>
            <w:sz w:val="18"/>
            <w:szCs w:val="18"/>
            <w:lang w:val="en-GB" w:eastAsia="en-GB"/>
          </w:rPr>
          <w:t>https://www.ccsa.org.cn/api/portalsFile/downloadOldFile?type=19&amp;oldFileUrl=ITU-R/M.2012-6/CCSA.36.141V13160.doc</w:t>
        </w:r>
      </w:hyperlink>
    </w:p>
    <w:p w14:paraId="3E2D5C25" w14:textId="1A82C9C1" w:rsidR="009E5D60" w:rsidRPr="0034407F" w:rsidRDefault="009E5D60"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136 141</w:t>
      </w:r>
      <w:r w:rsidRPr="0034407F">
        <w:rPr>
          <w:color w:val="000000"/>
          <w:sz w:val="18"/>
          <w:szCs w:val="18"/>
          <w:lang w:val="fr-FR" w:eastAsia="en-GB"/>
        </w:rPr>
        <w:tab/>
        <w:t>13.16.0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/04/2021</w:t>
      </w:r>
      <w:r w:rsidRPr="0034407F">
        <w:rPr>
          <w:color w:val="000000"/>
          <w:sz w:val="18"/>
          <w:szCs w:val="18"/>
          <w:lang w:val="fr-FR" w:eastAsia="en-GB"/>
        </w:rPr>
        <w:tab/>
      </w:r>
      <w:hyperlink r:id="rId2970" w:history="1">
        <w:r w:rsidR="00B85D1F" w:rsidRPr="0034407F">
          <w:rPr>
            <w:rStyle w:val="Hyperlink"/>
            <w:sz w:val="18"/>
            <w:szCs w:val="18"/>
            <w:lang w:val="fr-FR" w:eastAsia="en-GB"/>
          </w:rPr>
          <w:t>https://www.etsi.org/deliver/etsi_ts/136100_136199/136141/13.16.00_60/ts_136141v131600p.pdf</w:t>
        </w:r>
      </w:hyperlink>
      <w:r w:rsidR="00B85D1F" w:rsidRPr="0034407F">
        <w:rPr>
          <w:color w:val="000000"/>
          <w:sz w:val="18"/>
          <w:szCs w:val="18"/>
          <w:lang w:val="fr-FR" w:eastAsia="en-GB"/>
        </w:rPr>
        <w:t xml:space="preserve"> </w:t>
      </w:r>
    </w:p>
    <w:p w14:paraId="6D34D4E0" w14:textId="5B17188B" w:rsidR="009E5D60" w:rsidRPr="0034407F" w:rsidRDefault="009E5D60"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36.141-13.16.0 V1.1.0</w:t>
      </w:r>
      <w:r w:rsidRPr="0034407F">
        <w:rPr>
          <w:color w:val="000000"/>
          <w:spacing w:val="-2"/>
          <w:sz w:val="18"/>
          <w:szCs w:val="18"/>
          <w:lang w:val="fr-FR" w:eastAsia="en-GB"/>
        </w:rPr>
        <w:tab/>
      </w:r>
      <w:r w:rsidRPr="0034407F">
        <w:rPr>
          <w:color w:val="000000"/>
          <w:sz w:val="18"/>
          <w:szCs w:val="18"/>
          <w:lang w:val="fr-FR" w:eastAsia="en-GB"/>
        </w:rPr>
        <w:t>13.16.0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/01/2023</w:t>
      </w:r>
      <w:r w:rsidRPr="0034407F">
        <w:rPr>
          <w:color w:val="000000"/>
          <w:sz w:val="18"/>
          <w:szCs w:val="18"/>
          <w:lang w:val="fr-FR" w:eastAsia="en-GB"/>
        </w:rPr>
        <w:tab/>
      </w:r>
      <w:hyperlink r:id="rId2971" w:history="1">
        <w:r w:rsidR="00B85D1F" w:rsidRPr="0034407F">
          <w:rPr>
            <w:rStyle w:val="Hyperlink"/>
            <w:sz w:val="18"/>
            <w:szCs w:val="18"/>
            <w:lang w:val="fr-FR" w:eastAsia="en-GB"/>
          </w:rPr>
          <w:t>https://members.tsdsi.in/s/xkZKDtP56spgMKK</w:t>
        </w:r>
      </w:hyperlink>
    </w:p>
    <w:p w14:paraId="1ED7829F" w14:textId="109AF7C5" w:rsidR="009E5D60" w:rsidRPr="0034407F" w:rsidRDefault="009E5D60"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TTAT.3G-36.141V13.16.0</w:t>
      </w:r>
      <w:r w:rsidRPr="0034407F">
        <w:rPr>
          <w:color w:val="000000"/>
          <w:sz w:val="18"/>
          <w:szCs w:val="18"/>
          <w:lang w:val="fr-FR" w:eastAsia="en-GB"/>
        </w:rPr>
        <w:tab/>
        <w:t>13.16.0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10</w:t>
      </w:r>
      <w:r w:rsidR="00D63672" w:rsidRPr="0034407F">
        <w:rPr>
          <w:color w:val="000000"/>
          <w:sz w:val="18"/>
          <w:szCs w:val="18"/>
          <w:lang w:val="fr-FR" w:eastAsia="en-GB"/>
        </w:rPr>
        <w:t>/06/2021</w:t>
      </w:r>
      <w:r w:rsidRPr="0034407F">
        <w:rPr>
          <w:color w:val="000000"/>
          <w:sz w:val="18"/>
          <w:szCs w:val="18"/>
          <w:lang w:val="fr-FR" w:eastAsia="en-GB"/>
        </w:rPr>
        <w:tab/>
      </w:r>
      <w:hyperlink r:id="rId2972" w:history="1">
        <w:r w:rsidR="00B85D1F" w:rsidRPr="0034407F">
          <w:rPr>
            <w:rStyle w:val="Hyperlink"/>
            <w:sz w:val="18"/>
            <w:szCs w:val="18"/>
            <w:lang w:val="fr-FR" w:eastAsia="en-GB"/>
          </w:rPr>
          <w:t>http://committee.tta.or.kr/data/ttasDown.jsp?kind=ttastd&amp;pk_num=TTAT.3G-36.141V13.16.0</w:t>
        </w:r>
      </w:hyperlink>
    </w:p>
    <w:p w14:paraId="4CBAE14E" w14:textId="1519697E" w:rsidR="009E5D60" w:rsidRPr="00182533" w:rsidRDefault="006E0553" w:rsidP="00B85D1F">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9E5D60" w:rsidRPr="00182533">
        <w:rPr>
          <w:b/>
          <w:bCs/>
          <w:color w:val="000000"/>
          <w:sz w:val="18"/>
          <w:szCs w:val="18"/>
          <w:lang w:eastAsia="en-GB"/>
        </w:rPr>
        <w:t xml:space="preserve"> 14</w:t>
      </w:r>
    </w:p>
    <w:p w14:paraId="38625B7B" w14:textId="38B191D6" w:rsidR="009E5D60" w:rsidRPr="00C34319" w:rsidRDefault="009E5D60"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STD-T120-36.141.V14.14.0</w:t>
      </w:r>
      <w:r w:rsidRPr="00C34319">
        <w:rPr>
          <w:color w:val="000000"/>
          <w:sz w:val="18"/>
          <w:szCs w:val="18"/>
          <w:lang w:val="en-GB" w:eastAsia="en-GB"/>
        </w:rPr>
        <w:tab/>
        <w:t>14.14.0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973" w:history="1">
        <w:r w:rsidR="00B85D1F" w:rsidRPr="00C34319">
          <w:rPr>
            <w:rStyle w:val="Hyperlink"/>
            <w:sz w:val="18"/>
            <w:szCs w:val="18"/>
            <w:lang w:val="en-GB" w:eastAsia="en-GB"/>
          </w:rPr>
          <w:t>https://www.arib.or.jp/english/html/overview/doc/T120_T23_SPECS/ARIB-STD-T120/Rel14/36/A36141-ee0.pdf</w:t>
        </w:r>
      </w:hyperlink>
    </w:p>
    <w:p w14:paraId="305C57F9" w14:textId="763EC9E5" w:rsidR="009E5D60" w:rsidRPr="00701E42" w:rsidRDefault="009E5D60"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ATIS.3GPP.36.141.V14.14.0</w:t>
      </w:r>
      <w:r w:rsidRPr="00701E42">
        <w:rPr>
          <w:color w:val="000000"/>
          <w:sz w:val="18"/>
          <w:szCs w:val="18"/>
          <w:lang w:val="en-GB" w:eastAsia="en-GB"/>
        </w:rPr>
        <w:tab/>
        <w:t>14.14.0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2974" w:history="1">
        <w:r w:rsidR="00B85D1F" w:rsidRPr="00701E42">
          <w:rPr>
            <w:rStyle w:val="Hyperlink"/>
            <w:sz w:val="18"/>
            <w:szCs w:val="18"/>
            <w:lang w:val="en-GB" w:eastAsia="en-GB"/>
          </w:rPr>
          <w:t>https://www.atis.org/3gpp-transpositions - Rel-14</w:t>
        </w:r>
      </w:hyperlink>
    </w:p>
    <w:p w14:paraId="61A7C093" w14:textId="38626C7F" w:rsidR="009E5D60" w:rsidRPr="00701E42" w:rsidRDefault="009E5D60"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CCSA.36.141V14140</w:t>
      </w:r>
      <w:r w:rsidRPr="00701E42">
        <w:rPr>
          <w:color w:val="000000"/>
          <w:sz w:val="18"/>
          <w:szCs w:val="18"/>
          <w:lang w:val="en-GB" w:eastAsia="en-GB"/>
        </w:rPr>
        <w:tab/>
        <w:t>14.14.0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/12/2021</w:t>
      </w:r>
      <w:r w:rsidRPr="00701E42">
        <w:rPr>
          <w:color w:val="000000"/>
          <w:sz w:val="18"/>
          <w:szCs w:val="18"/>
          <w:lang w:val="en-GB" w:eastAsia="en-GB"/>
        </w:rPr>
        <w:tab/>
      </w:r>
      <w:hyperlink r:id="rId2975" w:history="1">
        <w:r w:rsidR="00B85D1F" w:rsidRPr="00701E42">
          <w:rPr>
            <w:rStyle w:val="Hyperlink"/>
            <w:sz w:val="18"/>
            <w:szCs w:val="18"/>
            <w:lang w:val="en-GB" w:eastAsia="en-GB"/>
          </w:rPr>
          <w:t>https://www.ccsa.org.cn/api/portalsFile/downloadOldFile?type=19&amp;oldFileUrl=ITU-R/M.2012-6/CCSA.36.141V14140.doc</w:t>
        </w:r>
      </w:hyperlink>
    </w:p>
    <w:p w14:paraId="7B93AE6D" w14:textId="3E53A422" w:rsidR="009E5D60" w:rsidRPr="0034407F" w:rsidRDefault="009E5D60"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136 141</w:t>
      </w:r>
      <w:r w:rsidRPr="0034407F">
        <w:rPr>
          <w:color w:val="000000"/>
          <w:sz w:val="18"/>
          <w:szCs w:val="18"/>
          <w:lang w:val="fr-FR" w:eastAsia="en-GB"/>
        </w:rPr>
        <w:tab/>
        <w:t>14.14.0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/03/2022</w:t>
      </w:r>
      <w:r w:rsidRPr="0034407F">
        <w:rPr>
          <w:color w:val="000000"/>
          <w:sz w:val="18"/>
          <w:szCs w:val="18"/>
          <w:lang w:val="fr-FR" w:eastAsia="en-GB"/>
        </w:rPr>
        <w:tab/>
      </w:r>
      <w:hyperlink r:id="rId2976" w:history="1">
        <w:r w:rsidR="00B85D1F" w:rsidRPr="0034407F">
          <w:rPr>
            <w:rStyle w:val="Hyperlink"/>
            <w:sz w:val="18"/>
            <w:szCs w:val="18"/>
            <w:lang w:val="fr-FR" w:eastAsia="en-GB"/>
          </w:rPr>
          <w:t>https://www.etsi.org/deliver/etsi_ts/136100_136199/136141/14.14.00_60/ts_136141v141400p.pdf</w:t>
        </w:r>
      </w:hyperlink>
    </w:p>
    <w:p w14:paraId="6B97826E" w14:textId="72F1A307" w:rsidR="009E5D60" w:rsidRPr="0034407F" w:rsidRDefault="009E5D60"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36.141-14.14.0 V1.1.0</w:t>
      </w:r>
      <w:r w:rsidRPr="0034407F">
        <w:rPr>
          <w:color w:val="000000"/>
          <w:spacing w:val="-2"/>
          <w:sz w:val="18"/>
          <w:szCs w:val="18"/>
          <w:lang w:val="fr-FR" w:eastAsia="en-GB"/>
        </w:rPr>
        <w:tab/>
      </w:r>
      <w:r w:rsidRPr="0034407F">
        <w:rPr>
          <w:color w:val="000000"/>
          <w:sz w:val="18"/>
          <w:szCs w:val="18"/>
          <w:lang w:val="fr-FR" w:eastAsia="en-GB"/>
        </w:rPr>
        <w:t>14.14.0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/01/2023</w:t>
      </w:r>
      <w:r w:rsidRPr="0034407F">
        <w:rPr>
          <w:color w:val="000000"/>
          <w:sz w:val="18"/>
          <w:szCs w:val="18"/>
          <w:lang w:val="fr-FR" w:eastAsia="en-GB"/>
        </w:rPr>
        <w:tab/>
      </w:r>
      <w:hyperlink r:id="rId2977" w:history="1">
        <w:r w:rsidR="00B85D1F" w:rsidRPr="0034407F">
          <w:rPr>
            <w:rStyle w:val="Hyperlink"/>
            <w:sz w:val="18"/>
            <w:szCs w:val="18"/>
            <w:lang w:val="fr-FR" w:eastAsia="en-GB"/>
          </w:rPr>
          <w:t>https://members.tsdsi.in/s/DgSDR2aJ7b5Yki6</w:t>
        </w:r>
      </w:hyperlink>
      <w:r w:rsidR="00B85D1F" w:rsidRPr="0034407F">
        <w:rPr>
          <w:color w:val="000000"/>
          <w:sz w:val="18"/>
          <w:szCs w:val="18"/>
          <w:lang w:val="fr-FR" w:eastAsia="en-GB"/>
        </w:rPr>
        <w:t xml:space="preserve"> </w:t>
      </w:r>
    </w:p>
    <w:p w14:paraId="2E73B976" w14:textId="0BC8A85D" w:rsidR="009E5D60" w:rsidRPr="0034407F" w:rsidRDefault="009E5D60"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TTAT.3G-36.141V14.14.0</w:t>
      </w:r>
      <w:r w:rsidRPr="0034407F">
        <w:rPr>
          <w:color w:val="000000"/>
          <w:sz w:val="18"/>
          <w:szCs w:val="18"/>
          <w:lang w:val="fr-FR" w:eastAsia="en-GB"/>
        </w:rPr>
        <w:tab/>
        <w:t>14.14.0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14</w:t>
      </w:r>
      <w:r w:rsidR="00D63672" w:rsidRPr="0034407F">
        <w:rPr>
          <w:color w:val="000000"/>
          <w:sz w:val="18"/>
          <w:szCs w:val="18"/>
          <w:lang w:val="fr-FR" w:eastAsia="en-GB"/>
        </w:rPr>
        <w:t>/03/2022</w:t>
      </w:r>
      <w:r w:rsidRPr="0034407F">
        <w:rPr>
          <w:color w:val="000000"/>
          <w:sz w:val="18"/>
          <w:szCs w:val="18"/>
          <w:lang w:val="fr-FR" w:eastAsia="en-GB"/>
        </w:rPr>
        <w:tab/>
      </w:r>
      <w:hyperlink r:id="rId2978" w:history="1">
        <w:r w:rsidR="00B85D1F" w:rsidRPr="0034407F">
          <w:rPr>
            <w:rStyle w:val="Hyperlink"/>
            <w:sz w:val="18"/>
            <w:szCs w:val="18"/>
            <w:lang w:val="fr-FR" w:eastAsia="en-GB"/>
          </w:rPr>
          <w:t>http://committee.tta.or.kr/data/ttasDown.jsp?kind=ttastd&amp;pk_num=TTAT.3G-36.141V14.14.0</w:t>
        </w:r>
      </w:hyperlink>
    </w:p>
    <w:p w14:paraId="289EB551" w14:textId="0AACE558" w:rsidR="009E5D60" w:rsidRPr="00182533" w:rsidRDefault="006E0553" w:rsidP="00B85D1F">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9E5D60" w:rsidRPr="00182533">
        <w:rPr>
          <w:b/>
          <w:bCs/>
          <w:color w:val="000000"/>
          <w:sz w:val="18"/>
          <w:szCs w:val="18"/>
          <w:lang w:eastAsia="en-GB"/>
        </w:rPr>
        <w:t xml:space="preserve"> 15</w:t>
      </w:r>
    </w:p>
    <w:p w14:paraId="6B9EA8E8" w14:textId="70FF711D" w:rsidR="009E5D60" w:rsidRPr="00C34319" w:rsidRDefault="009E5D60"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STD-T120-36.141.V15.17.0</w:t>
      </w:r>
      <w:r w:rsidRPr="00C34319">
        <w:rPr>
          <w:color w:val="000000"/>
          <w:sz w:val="18"/>
          <w:szCs w:val="18"/>
          <w:lang w:val="en-GB" w:eastAsia="en-GB"/>
        </w:rPr>
        <w:tab/>
        <w:t>15.17.0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979" w:history="1">
        <w:r w:rsidR="00B85D1F" w:rsidRPr="00C34319">
          <w:rPr>
            <w:rStyle w:val="Hyperlink"/>
            <w:sz w:val="18"/>
            <w:szCs w:val="18"/>
            <w:lang w:val="en-GB" w:eastAsia="en-GB"/>
          </w:rPr>
          <w:t>https://www.arib.or.jp/english/html/overview/doc/T120_T23_SPECS/ARIB-STD-T120/Rel15/36/A36141-fh0.pdf</w:t>
        </w:r>
      </w:hyperlink>
    </w:p>
    <w:p w14:paraId="40C2CD3C" w14:textId="7C0F13A3" w:rsidR="009E5D60" w:rsidRPr="00701E42" w:rsidRDefault="009E5D60"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ATIS.3GPP.36.141.V15.17.0</w:t>
      </w:r>
      <w:r w:rsidRPr="00701E42">
        <w:rPr>
          <w:color w:val="000000"/>
          <w:sz w:val="18"/>
          <w:szCs w:val="18"/>
          <w:lang w:val="en-GB" w:eastAsia="en-GB"/>
        </w:rPr>
        <w:tab/>
        <w:t>15.17.0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2980" w:history="1">
        <w:r w:rsidR="00B85D1F" w:rsidRPr="00701E42">
          <w:rPr>
            <w:rStyle w:val="Hyperlink"/>
            <w:sz w:val="18"/>
            <w:szCs w:val="18"/>
            <w:lang w:val="en-GB" w:eastAsia="en-GB"/>
          </w:rPr>
          <w:t>https://www.atis.org/3gpp-transpositions - Rel-15</w:t>
        </w:r>
      </w:hyperlink>
    </w:p>
    <w:p w14:paraId="0C484181" w14:textId="543A0539" w:rsidR="009E5D60" w:rsidRPr="00701E42" w:rsidRDefault="009E5D60"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CCSA.36.141V15170</w:t>
      </w:r>
      <w:r w:rsidRPr="00701E42">
        <w:rPr>
          <w:color w:val="000000"/>
          <w:sz w:val="18"/>
          <w:szCs w:val="18"/>
          <w:lang w:val="en-GB" w:eastAsia="en-GB"/>
        </w:rPr>
        <w:tab/>
        <w:t>15.17.0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/12/2022</w:t>
      </w:r>
      <w:r w:rsidRPr="00701E42">
        <w:rPr>
          <w:color w:val="000000"/>
          <w:sz w:val="18"/>
          <w:szCs w:val="18"/>
          <w:lang w:val="en-GB" w:eastAsia="en-GB"/>
        </w:rPr>
        <w:tab/>
      </w:r>
      <w:hyperlink r:id="rId2981" w:history="1">
        <w:r w:rsidR="00B85D1F" w:rsidRPr="00701E42">
          <w:rPr>
            <w:rStyle w:val="Hyperlink"/>
            <w:sz w:val="18"/>
            <w:szCs w:val="18"/>
            <w:lang w:val="en-GB" w:eastAsia="en-GB"/>
          </w:rPr>
          <w:t>https://www.ccsa.org.cn/api/portalsFile/downloadOldFile?type=19&amp;oldFileUrl=ITU-R/M.2012-6/CCSA.36.141V15170.doc</w:t>
        </w:r>
      </w:hyperlink>
    </w:p>
    <w:p w14:paraId="4B05A903" w14:textId="23CE192F" w:rsidR="009E5D60" w:rsidRPr="0034407F" w:rsidRDefault="009E5D60"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136 141</w:t>
      </w:r>
      <w:r w:rsidRPr="0034407F">
        <w:rPr>
          <w:color w:val="000000"/>
          <w:sz w:val="18"/>
          <w:szCs w:val="18"/>
          <w:lang w:val="fr-FR" w:eastAsia="en-GB"/>
        </w:rPr>
        <w:tab/>
        <w:t>15.17.0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19</w:t>
      </w:r>
      <w:r w:rsidR="00D63672" w:rsidRPr="0034407F">
        <w:rPr>
          <w:color w:val="000000"/>
          <w:sz w:val="18"/>
          <w:szCs w:val="18"/>
          <w:lang w:val="fr-FR" w:eastAsia="en-GB"/>
        </w:rPr>
        <w:t>/01/2023</w:t>
      </w:r>
      <w:r w:rsidRPr="0034407F">
        <w:rPr>
          <w:color w:val="000000"/>
          <w:sz w:val="18"/>
          <w:szCs w:val="18"/>
          <w:lang w:val="fr-FR" w:eastAsia="en-GB"/>
        </w:rPr>
        <w:tab/>
      </w:r>
      <w:hyperlink r:id="rId2982" w:history="1">
        <w:r w:rsidR="00B85D1F" w:rsidRPr="0034407F">
          <w:rPr>
            <w:rStyle w:val="Hyperlink"/>
            <w:sz w:val="18"/>
            <w:szCs w:val="18"/>
            <w:lang w:val="fr-FR" w:eastAsia="en-GB"/>
          </w:rPr>
          <w:t>https://www.etsi.org/deliver/etsi_ts/136100_136199/136141/15.17.00_60/ts_136141v151700p.pdf</w:t>
        </w:r>
      </w:hyperlink>
    </w:p>
    <w:p w14:paraId="3331A5F1" w14:textId="27CDA087" w:rsidR="009E5D60" w:rsidRPr="0034407F" w:rsidRDefault="009E5D60"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36.141 15.17.0 V1.2.0</w:t>
      </w:r>
      <w:r w:rsidRPr="0034407F">
        <w:rPr>
          <w:color w:val="000000"/>
          <w:spacing w:val="-2"/>
          <w:sz w:val="18"/>
          <w:szCs w:val="18"/>
          <w:lang w:val="fr-FR" w:eastAsia="en-GB"/>
        </w:rPr>
        <w:tab/>
      </w:r>
      <w:r w:rsidRPr="0034407F">
        <w:rPr>
          <w:color w:val="000000"/>
          <w:sz w:val="18"/>
          <w:szCs w:val="18"/>
          <w:lang w:val="fr-FR" w:eastAsia="en-GB"/>
        </w:rPr>
        <w:t>15.17.0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2983" w:history="1">
        <w:r w:rsidR="00B85D1F" w:rsidRPr="0034407F">
          <w:rPr>
            <w:rStyle w:val="Hyperlink"/>
            <w:sz w:val="18"/>
            <w:szCs w:val="18"/>
            <w:lang w:val="fr-FR" w:eastAsia="en-GB"/>
          </w:rPr>
          <w:t>https://members.tsdsi.in/s/tapbNRBDBLjjYiG</w:t>
        </w:r>
      </w:hyperlink>
    </w:p>
    <w:p w14:paraId="12B7DDD4" w14:textId="570C0F9A" w:rsidR="009E5D60" w:rsidRPr="0034407F" w:rsidRDefault="009E5D60"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TTAT.3G-36.141V15.17.0</w:t>
      </w:r>
      <w:r w:rsidRPr="0034407F">
        <w:rPr>
          <w:color w:val="000000"/>
          <w:sz w:val="18"/>
          <w:szCs w:val="18"/>
          <w:lang w:val="fr-FR" w:eastAsia="en-GB"/>
        </w:rPr>
        <w:tab/>
        <w:t>15.17.0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2984" w:history="1">
        <w:r w:rsidR="00B85D1F" w:rsidRPr="0034407F">
          <w:rPr>
            <w:rStyle w:val="Hyperlink"/>
            <w:sz w:val="18"/>
            <w:szCs w:val="18"/>
            <w:lang w:val="fr-FR" w:eastAsia="en-GB"/>
          </w:rPr>
          <w:t>http://committee.tta.or.kr/data/ttasDown.jsp?kind=ttastd&amp;pk_num=TTAT.3G-36.141V15.17.0</w:t>
        </w:r>
      </w:hyperlink>
    </w:p>
    <w:p w14:paraId="32C5C83C" w14:textId="4B1ED232" w:rsidR="009E5D60" w:rsidRPr="00182533" w:rsidRDefault="006E0553" w:rsidP="00B85D1F">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9E5D60" w:rsidRPr="00182533">
        <w:rPr>
          <w:b/>
          <w:bCs/>
          <w:color w:val="000000"/>
          <w:sz w:val="18"/>
          <w:szCs w:val="18"/>
          <w:lang w:eastAsia="en-GB"/>
        </w:rPr>
        <w:t xml:space="preserve"> 16</w:t>
      </w:r>
    </w:p>
    <w:p w14:paraId="689F84CE" w14:textId="60696442" w:rsidR="009E5D60" w:rsidRPr="00C34319" w:rsidRDefault="009E5D60"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STD-T120-36.141.V16.15.0</w:t>
      </w:r>
      <w:r w:rsidRPr="00C34319">
        <w:rPr>
          <w:color w:val="000000"/>
          <w:sz w:val="18"/>
          <w:szCs w:val="18"/>
          <w:lang w:val="en-GB" w:eastAsia="en-GB"/>
        </w:rPr>
        <w:tab/>
        <w:t>16.15.0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985" w:history="1">
        <w:r w:rsidR="00B85D1F" w:rsidRPr="00C34319">
          <w:rPr>
            <w:rStyle w:val="Hyperlink"/>
            <w:sz w:val="18"/>
            <w:szCs w:val="18"/>
            <w:lang w:val="en-GB" w:eastAsia="en-GB"/>
          </w:rPr>
          <w:t>https://www.arib.or.jp/english/html/overview/doc/T120_T23_SPECS/ARIB-STD-T120/Rel16/36/A36141-gf0.pdf</w:t>
        </w:r>
      </w:hyperlink>
    </w:p>
    <w:p w14:paraId="4AB6B8F6" w14:textId="4C6631B2" w:rsidR="009E5D60" w:rsidRPr="00701E42" w:rsidRDefault="009E5D60"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ATIS.3GPP.36.141.V16.15.0</w:t>
      </w:r>
      <w:r w:rsidRPr="00701E42">
        <w:rPr>
          <w:color w:val="000000"/>
          <w:sz w:val="18"/>
          <w:szCs w:val="18"/>
          <w:lang w:val="en-GB" w:eastAsia="en-GB"/>
        </w:rPr>
        <w:tab/>
        <w:t>16.15.0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2986" w:history="1">
        <w:r w:rsidR="00B85D1F" w:rsidRPr="00701E42">
          <w:rPr>
            <w:rStyle w:val="Hyperlink"/>
            <w:sz w:val="18"/>
            <w:szCs w:val="18"/>
            <w:lang w:val="en-GB" w:eastAsia="en-GB"/>
          </w:rPr>
          <w:t>https://www.atis.org/3gpp-transpositions - Rel-16</w:t>
        </w:r>
      </w:hyperlink>
    </w:p>
    <w:p w14:paraId="5EE2A54F" w14:textId="56CBA49A" w:rsidR="009E5D60" w:rsidRPr="00701E42" w:rsidRDefault="009E5D60"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CCSA.36.141V16150</w:t>
      </w:r>
      <w:r w:rsidRPr="00701E42">
        <w:rPr>
          <w:color w:val="000000"/>
          <w:sz w:val="18"/>
          <w:szCs w:val="18"/>
          <w:lang w:val="en-GB" w:eastAsia="en-GB"/>
        </w:rPr>
        <w:tab/>
        <w:t>16.15.0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/12/2022</w:t>
      </w:r>
      <w:r w:rsidRPr="00701E42">
        <w:rPr>
          <w:color w:val="000000"/>
          <w:sz w:val="18"/>
          <w:szCs w:val="18"/>
          <w:lang w:val="en-GB" w:eastAsia="en-GB"/>
        </w:rPr>
        <w:tab/>
      </w:r>
      <w:hyperlink r:id="rId2987" w:history="1">
        <w:r w:rsidR="00B85D1F" w:rsidRPr="00701E42">
          <w:rPr>
            <w:rStyle w:val="Hyperlink"/>
            <w:sz w:val="18"/>
            <w:szCs w:val="18"/>
            <w:lang w:val="en-GB" w:eastAsia="en-GB"/>
          </w:rPr>
          <w:t>https://www.ccsa.org.cn/api/portalsFile/downloadOldFile?type=19&amp;oldFileUrl=ITU-R/M.2012-6/CCSA.36.141V16150.doc</w:t>
        </w:r>
      </w:hyperlink>
    </w:p>
    <w:p w14:paraId="37ECAFC7" w14:textId="60396F7B" w:rsidR="009E5D60" w:rsidRPr="0034407F" w:rsidRDefault="009E5D60"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136 141</w:t>
      </w:r>
      <w:r w:rsidRPr="0034407F">
        <w:rPr>
          <w:color w:val="000000"/>
          <w:sz w:val="18"/>
          <w:szCs w:val="18"/>
          <w:lang w:val="fr-FR" w:eastAsia="en-GB"/>
        </w:rPr>
        <w:tab/>
        <w:t>16.15.0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19</w:t>
      </w:r>
      <w:r w:rsidR="00D63672" w:rsidRPr="0034407F">
        <w:rPr>
          <w:color w:val="000000"/>
          <w:sz w:val="18"/>
          <w:szCs w:val="18"/>
          <w:lang w:val="fr-FR" w:eastAsia="en-GB"/>
        </w:rPr>
        <w:t>/01/2023</w:t>
      </w:r>
      <w:r w:rsidRPr="0034407F">
        <w:rPr>
          <w:color w:val="000000"/>
          <w:sz w:val="18"/>
          <w:szCs w:val="18"/>
          <w:lang w:val="fr-FR" w:eastAsia="en-GB"/>
        </w:rPr>
        <w:tab/>
      </w:r>
      <w:hyperlink r:id="rId2988" w:history="1">
        <w:r w:rsidR="00B85D1F" w:rsidRPr="0034407F">
          <w:rPr>
            <w:rStyle w:val="Hyperlink"/>
            <w:sz w:val="18"/>
            <w:szCs w:val="18"/>
            <w:lang w:val="fr-FR" w:eastAsia="en-GB"/>
          </w:rPr>
          <w:t>https://www.etsi.org/deliver/etsi_ts/136100_136199/136141/16.15.00_60/ts_136141v161500p.pdf</w:t>
        </w:r>
      </w:hyperlink>
    </w:p>
    <w:p w14:paraId="0E20243C" w14:textId="38BB67D4" w:rsidR="009E5D60" w:rsidRPr="0034407F" w:rsidRDefault="009E5D60"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36.141 16.15.0 V1.2.0</w:t>
      </w:r>
      <w:r w:rsidRPr="0034407F">
        <w:rPr>
          <w:color w:val="000000"/>
          <w:spacing w:val="-2"/>
          <w:sz w:val="18"/>
          <w:szCs w:val="18"/>
          <w:lang w:val="fr-FR" w:eastAsia="en-GB"/>
        </w:rPr>
        <w:tab/>
      </w:r>
      <w:r w:rsidRPr="0034407F">
        <w:rPr>
          <w:color w:val="000000"/>
          <w:sz w:val="18"/>
          <w:szCs w:val="18"/>
          <w:lang w:val="fr-FR" w:eastAsia="en-GB"/>
        </w:rPr>
        <w:t>16.15.0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2989" w:history="1">
        <w:r w:rsidR="00B85D1F" w:rsidRPr="0034407F">
          <w:rPr>
            <w:rStyle w:val="Hyperlink"/>
            <w:sz w:val="18"/>
            <w:szCs w:val="18"/>
            <w:lang w:val="fr-FR" w:eastAsia="en-GB"/>
          </w:rPr>
          <w:t>https://members.tsdsi.in/s/sRGAZqQk8xTLex9</w:t>
        </w:r>
      </w:hyperlink>
    </w:p>
    <w:p w14:paraId="021ADB75" w14:textId="2FE6CB56" w:rsidR="009E5D60" w:rsidRPr="0034407F" w:rsidRDefault="009E5D60"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TTAT.3G-36.141V16.15.0</w:t>
      </w:r>
      <w:r w:rsidRPr="0034407F">
        <w:rPr>
          <w:color w:val="000000"/>
          <w:sz w:val="18"/>
          <w:szCs w:val="18"/>
          <w:lang w:val="fr-FR" w:eastAsia="en-GB"/>
        </w:rPr>
        <w:tab/>
        <w:t>16.15.0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2990" w:history="1">
        <w:r w:rsidR="00B85D1F" w:rsidRPr="0034407F">
          <w:rPr>
            <w:rStyle w:val="Hyperlink"/>
            <w:sz w:val="18"/>
            <w:szCs w:val="18"/>
            <w:lang w:val="fr-FR" w:eastAsia="en-GB"/>
          </w:rPr>
          <w:t>http://committee.tta.or.kr/data/ttasDown.jsp?kind=ttastd&amp;pk_num=TTAT.3G-36.141V16.15.0</w:t>
        </w:r>
      </w:hyperlink>
    </w:p>
    <w:p w14:paraId="5B61B9D2" w14:textId="02AC6880" w:rsidR="009E5D60" w:rsidRPr="00182533" w:rsidRDefault="006E0553" w:rsidP="00B85D1F">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9E5D60" w:rsidRPr="00182533">
        <w:rPr>
          <w:b/>
          <w:bCs/>
          <w:color w:val="000000"/>
          <w:sz w:val="18"/>
          <w:szCs w:val="18"/>
          <w:lang w:eastAsia="en-GB"/>
        </w:rPr>
        <w:t xml:space="preserve"> 17</w:t>
      </w:r>
    </w:p>
    <w:p w14:paraId="4F228E79" w14:textId="6D85A168" w:rsidR="009E5D60" w:rsidRPr="00C34319" w:rsidRDefault="009E5D60"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STD-T120-36.141.V17.8.0</w:t>
      </w:r>
      <w:r w:rsidRPr="00C34319">
        <w:rPr>
          <w:color w:val="000000"/>
          <w:sz w:val="18"/>
          <w:szCs w:val="18"/>
          <w:lang w:val="en-GB" w:eastAsia="en-GB"/>
        </w:rPr>
        <w:tab/>
        <w:t>17.8.0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2991" w:history="1">
        <w:r w:rsidR="00B85D1F" w:rsidRPr="00C34319">
          <w:rPr>
            <w:rStyle w:val="Hyperlink"/>
            <w:sz w:val="18"/>
            <w:szCs w:val="18"/>
            <w:lang w:val="en-GB" w:eastAsia="en-GB"/>
          </w:rPr>
          <w:t>https://www.arib.or.jp/english/html/overview/doc/T120_T23_SPECS/ARIB-STD-T120/Rel17/36/A36141-h80.pdf</w:t>
        </w:r>
      </w:hyperlink>
    </w:p>
    <w:p w14:paraId="7BC098FC" w14:textId="76C23855" w:rsidR="009E5D60" w:rsidRPr="00701E42" w:rsidRDefault="009E5D60"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ATIS.3GPP.36.141.V17.8.0</w:t>
      </w:r>
      <w:r w:rsidRPr="00701E42">
        <w:rPr>
          <w:color w:val="000000"/>
          <w:sz w:val="18"/>
          <w:szCs w:val="18"/>
          <w:lang w:val="en-GB" w:eastAsia="en-GB"/>
        </w:rPr>
        <w:tab/>
        <w:t>17.8.0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2992" w:history="1">
        <w:r w:rsidR="00B85D1F" w:rsidRPr="00701E42">
          <w:rPr>
            <w:rStyle w:val="Hyperlink"/>
            <w:sz w:val="18"/>
            <w:szCs w:val="18"/>
            <w:lang w:val="en-GB" w:eastAsia="en-GB"/>
          </w:rPr>
          <w:t>https://www.atis.org/3gpp-transpositions - Rel-17</w:t>
        </w:r>
      </w:hyperlink>
    </w:p>
    <w:p w14:paraId="26BA045E" w14:textId="67238948" w:rsidR="009E5D60" w:rsidRPr="00701E42" w:rsidRDefault="009E5D60"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CCSA.36.141V1780</w:t>
      </w:r>
      <w:r w:rsidRPr="00701E42">
        <w:rPr>
          <w:color w:val="000000"/>
          <w:sz w:val="18"/>
          <w:szCs w:val="18"/>
          <w:lang w:val="en-GB" w:eastAsia="en-GB"/>
        </w:rPr>
        <w:tab/>
        <w:t>17.8.0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/12/2022</w:t>
      </w:r>
      <w:r w:rsidRPr="00701E42">
        <w:rPr>
          <w:color w:val="000000"/>
          <w:sz w:val="18"/>
          <w:szCs w:val="18"/>
          <w:lang w:val="en-GB" w:eastAsia="en-GB"/>
        </w:rPr>
        <w:tab/>
      </w:r>
      <w:hyperlink r:id="rId2993" w:history="1">
        <w:r w:rsidR="00B85D1F" w:rsidRPr="00701E42">
          <w:rPr>
            <w:rStyle w:val="Hyperlink"/>
            <w:sz w:val="18"/>
            <w:szCs w:val="18"/>
            <w:lang w:val="en-GB" w:eastAsia="en-GB"/>
          </w:rPr>
          <w:t>https://www.ccsa.org.cn/api/portalsFile/downloadOldFile?type=19&amp;oldFileUrl=ITU-R/M.2012-6/CCSA.36.141V1780.doc</w:t>
        </w:r>
      </w:hyperlink>
    </w:p>
    <w:p w14:paraId="494657B3" w14:textId="511DB1D3" w:rsidR="009E5D60" w:rsidRPr="0034407F" w:rsidRDefault="009E5D60"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136 141</w:t>
      </w:r>
      <w:r w:rsidRPr="0034407F">
        <w:rPr>
          <w:color w:val="000000"/>
          <w:sz w:val="18"/>
          <w:szCs w:val="18"/>
          <w:lang w:val="fr-FR" w:eastAsia="en-GB"/>
        </w:rPr>
        <w:tab/>
        <w:t>17.8.0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19</w:t>
      </w:r>
      <w:r w:rsidR="00D63672" w:rsidRPr="0034407F">
        <w:rPr>
          <w:color w:val="000000"/>
          <w:sz w:val="18"/>
          <w:szCs w:val="18"/>
          <w:lang w:val="fr-FR" w:eastAsia="en-GB"/>
        </w:rPr>
        <w:t>/01/2023</w:t>
      </w:r>
      <w:r w:rsidRPr="0034407F">
        <w:rPr>
          <w:color w:val="000000"/>
          <w:sz w:val="18"/>
          <w:szCs w:val="18"/>
          <w:lang w:val="fr-FR" w:eastAsia="en-GB"/>
        </w:rPr>
        <w:tab/>
      </w:r>
      <w:hyperlink r:id="rId2994" w:history="1">
        <w:r w:rsidR="00B85D1F" w:rsidRPr="0034407F">
          <w:rPr>
            <w:rStyle w:val="Hyperlink"/>
            <w:sz w:val="18"/>
            <w:szCs w:val="18"/>
            <w:lang w:val="fr-FR" w:eastAsia="en-GB"/>
          </w:rPr>
          <w:t>https://www.etsi.org/deliver/etsi_ts/136100_136199/136141/17.08.00_60/ts_136141v170800p.pdf</w:t>
        </w:r>
      </w:hyperlink>
    </w:p>
    <w:p w14:paraId="2A9F47CB" w14:textId="4E66C960" w:rsidR="009E5D60" w:rsidRPr="0034407F" w:rsidRDefault="009E5D60"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36.141 17.8.0 V1.2.0</w:t>
      </w:r>
      <w:r w:rsidRPr="0034407F">
        <w:rPr>
          <w:color w:val="000000"/>
          <w:sz w:val="18"/>
          <w:szCs w:val="18"/>
          <w:lang w:val="fr-FR" w:eastAsia="en-GB"/>
        </w:rPr>
        <w:tab/>
        <w:t>17.8.0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2995" w:history="1">
        <w:r w:rsidR="00B85D1F" w:rsidRPr="0034407F">
          <w:rPr>
            <w:rStyle w:val="Hyperlink"/>
            <w:sz w:val="18"/>
            <w:szCs w:val="18"/>
            <w:lang w:val="fr-FR" w:eastAsia="en-GB"/>
          </w:rPr>
          <w:t>https://members.tsdsi.in/s/EmSd2mo9tw93g3Y</w:t>
        </w:r>
      </w:hyperlink>
    </w:p>
    <w:p w14:paraId="3B920173" w14:textId="5F060798" w:rsidR="009E5D60" w:rsidRPr="0034407F" w:rsidRDefault="009E5D60"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TTAT.3G-36.141V17.8.0</w:t>
      </w:r>
      <w:r w:rsidRPr="0034407F">
        <w:rPr>
          <w:color w:val="000000"/>
          <w:sz w:val="18"/>
          <w:szCs w:val="18"/>
          <w:lang w:val="fr-FR" w:eastAsia="en-GB"/>
        </w:rPr>
        <w:tab/>
        <w:t>17.8.0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2996" w:history="1">
        <w:r w:rsidR="00B85D1F" w:rsidRPr="0034407F">
          <w:rPr>
            <w:rStyle w:val="Hyperlink"/>
            <w:sz w:val="18"/>
            <w:szCs w:val="18"/>
            <w:lang w:val="fr-FR" w:eastAsia="en-GB"/>
          </w:rPr>
          <w:t>http://committee.tta.or.kr/data/ttasDown.jsp?kind=ttastd&amp;pk_num=TTAT.3G-36.141V17.8.0</w:t>
        </w:r>
      </w:hyperlink>
    </w:p>
    <w:p w14:paraId="65823A96" w14:textId="4E6E2857" w:rsidR="00C556AE" w:rsidRPr="00182533" w:rsidRDefault="00C556AE" w:rsidP="00C556AE">
      <w:pPr>
        <w:pStyle w:val="Heading4"/>
      </w:pPr>
      <w:r w:rsidRPr="00182533">
        <w:t>2.1.5.12</w:t>
      </w:r>
      <w:r w:rsidRPr="00182533">
        <w:tab/>
        <w:t>TS 36.143</w:t>
      </w:r>
    </w:p>
    <w:p w14:paraId="500E7CE2" w14:textId="77777777" w:rsidR="00C556AE" w:rsidRPr="00182533" w:rsidRDefault="00C556AE" w:rsidP="00C556AE">
      <w:pPr>
        <w:pStyle w:val="Headingb"/>
        <w:rPr>
          <w:rFonts w:ascii="Arial" w:hAnsi="Arial" w:cs="Arial"/>
          <w:b w:val="0"/>
          <w:bCs/>
          <w:sz w:val="27"/>
          <w:szCs w:val="27"/>
        </w:rPr>
      </w:pPr>
      <w:r w:rsidRPr="00182533">
        <w:t xml:space="preserve">Acceso radioeléctrico terrenal universal evolucionado (E-UTRA); pruebas de conformidad de repetidores FDD </w:t>
      </w:r>
    </w:p>
    <w:p w14:paraId="56D9D59F" w14:textId="77777777" w:rsidR="00C556AE" w:rsidRPr="00182533" w:rsidRDefault="00C556AE" w:rsidP="00C556AE">
      <w:pPr>
        <w:keepNext/>
      </w:pPr>
      <w:r w:rsidRPr="00182533">
        <w:t>En el presente documento se especifican los métodos de pruebas en radiofrecuencia (RF) y los requisitos de conformidad para los repetidores FDD E</w:t>
      </w:r>
      <w:r w:rsidRPr="00182533">
        <w:noBreakHyphen/>
        <w:t>UTRA. Se han establecido en consonancia con las especificaciones para repetidores FDD E-UTRA definidas en TS 36.106.</w:t>
      </w:r>
    </w:p>
    <w:p w14:paraId="48129997" w14:textId="77777777" w:rsidR="00583D03" w:rsidRPr="00182533" w:rsidRDefault="00583D03" w:rsidP="00583D03">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19B8A6ED" w14:textId="6C1B63D9" w:rsidR="009547B4" w:rsidRPr="00182533" w:rsidRDefault="006E0553" w:rsidP="00B85D1F">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9547B4" w:rsidRPr="00182533">
        <w:rPr>
          <w:b/>
          <w:bCs/>
          <w:color w:val="000000"/>
          <w:sz w:val="18"/>
          <w:szCs w:val="18"/>
          <w:lang w:eastAsia="en-GB"/>
        </w:rPr>
        <w:t xml:space="preserve"> 10</w:t>
      </w:r>
    </w:p>
    <w:p w14:paraId="5BE895D5" w14:textId="707DD116" w:rsidR="009547B4" w:rsidRPr="00182533" w:rsidRDefault="009547B4"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ATIS.3GPP.36.143V1070</w:t>
      </w:r>
      <w:r w:rsidRPr="00182533">
        <w:rPr>
          <w:color w:val="000000"/>
          <w:sz w:val="18"/>
          <w:szCs w:val="18"/>
          <w:lang w:eastAsia="en-GB"/>
        </w:rPr>
        <w:tab/>
        <w:t>10.7.0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2997" w:history="1">
        <w:r w:rsidR="009B47BE" w:rsidRPr="00182533">
          <w:rPr>
            <w:rStyle w:val="Hyperlink"/>
            <w:sz w:val="18"/>
            <w:szCs w:val="18"/>
            <w:lang w:eastAsia="en-GB"/>
          </w:rPr>
          <w:t>https://www.atis.org/3gpp-documents/Rel99-14/</w:t>
        </w:r>
      </w:hyperlink>
    </w:p>
    <w:p w14:paraId="04C8EE04" w14:textId="38594123" w:rsidR="009547B4" w:rsidRPr="00182533" w:rsidRDefault="009547B4"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CCSA.36.143V1070</w:t>
      </w:r>
      <w:r w:rsidRPr="00182533">
        <w:rPr>
          <w:color w:val="000000"/>
          <w:sz w:val="18"/>
          <w:szCs w:val="18"/>
          <w:lang w:eastAsia="en-GB"/>
        </w:rPr>
        <w:tab/>
        <w:t>10.7.0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/03/2013</w:t>
      </w:r>
      <w:r w:rsidRPr="00182533">
        <w:rPr>
          <w:color w:val="000000"/>
          <w:sz w:val="18"/>
          <w:szCs w:val="18"/>
          <w:lang w:eastAsia="en-GB"/>
        </w:rPr>
        <w:tab/>
      </w:r>
      <w:hyperlink r:id="rId2998" w:history="1">
        <w:r w:rsidR="009B47BE" w:rsidRPr="00182533">
          <w:rPr>
            <w:rStyle w:val="Hyperlink"/>
            <w:sz w:val="18"/>
            <w:szCs w:val="18"/>
            <w:lang w:eastAsia="en-GB"/>
          </w:rPr>
          <w:t>https://www.ccsa.org.cn/api/portalsFile/downloadOldFile?type=19&amp;oldFileUrl=ITU-R/M.2012-6/CCSA.36.143V1070.doc</w:t>
        </w:r>
      </w:hyperlink>
    </w:p>
    <w:p w14:paraId="2B5FB691" w14:textId="2D968C1A" w:rsidR="009547B4" w:rsidRPr="0034407F" w:rsidRDefault="009547B4"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136 143</w:t>
      </w:r>
      <w:r w:rsidRPr="0034407F">
        <w:rPr>
          <w:color w:val="000000"/>
          <w:sz w:val="18"/>
          <w:szCs w:val="18"/>
          <w:lang w:val="fr-FR" w:eastAsia="en-GB"/>
        </w:rPr>
        <w:tab/>
        <w:t>10.7.0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26</w:t>
      </w:r>
      <w:r w:rsidR="00D63672" w:rsidRPr="0034407F">
        <w:rPr>
          <w:color w:val="000000"/>
          <w:sz w:val="18"/>
          <w:szCs w:val="18"/>
          <w:lang w:val="fr-FR" w:eastAsia="en-GB"/>
        </w:rPr>
        <w:t>/04/2013</w:t>
      </w:r>
      <w:r w:rsidRPr="0034407F">
        <w:rPr>
          <w:color w:val="000000"/>
          <w:sz w:val="18"/>
          <w:szCs w:val="18"/>
          <w:lang w:val="fr-FR" w:eastAsia="en-GB"/>
        </w:rPr>
        <w:tab/>
      </w:r>
      <w:hyperlink r:id="rId2999" w:history="1">
        <w:r w:rsidR="009B47BE" w:rsidRPr="0034407F">
          <w:rPr>
            <w:rStyle w:val="Hyperlink"/>
            <w:sz w:val="18"/>
            <w:szCs w:val="18"/>
            <w:lang w:val="fr-FR" w:eastAsia="en-GB"/>
          </w:rPr>
          <w:t>https://www.etsi.org/deliver/etsi_ts/136100_136199/136143/10.07.00_60/ts_136143v100700p.pdf</w:t>
        </w:r>
      </w:hyperlink>
    </w:p>
    <w:p w14:paraId="11EBAB7A" w14:textId="4D29B3AF" w:rsidR="009547B4" w:rsidRPr="0034407F" w:rsidRDefault="009547B4"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36.143-10.7.0 V1.0.0</w:t>
      </w:r>
      <w:r w:rsidRPr="0034407F">
        <w:rPr>
          <w:color w:val="000000"/>
          <w:sz w:val="18"/>
          <w:szCs w:val="18"/>
          <w:lang w:val="fr-FR" w:eastAsia="en-GB"/>
        </w:rPr>
        <w:tab/>
        <w:t>10.7.0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000" w:history="1">
        <w:r w:rsidR="009B47BE" w:rsidRPr="0034407F">
          <w:rPr>
            <w:rStyle w:val="Hyperlink"/>
            <w:sz w:val="18"/>
            <w:szCs w:val="18"/>
            <w:lang w:val="fr-FR" w:eastAsia="en-GB"/>
          </w:rPr>
          <w:t>https://members.tsdsi.in/index.php/s/ixRP9xTLjyMZZYZ</w:t>
        </w:r>
      </w:hyperlink>
    </w:p>
    <w:p w14:paraId="191E0FC9" w14:textId="75277224" w:rsidR="009547B4" w:rsidRPr="0034407F" w:rsidRDefault="009547B4"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TTAT.3G-36.143V10.7.0</w:t>
      </w:r>
      <w:r w:rsidRPr="0034407F">
        <w:rPr>
          <w:color w:val="000000"/>
          <w:sz w:val="18"/>
          <w:szCs w:val="18"/>
          <w:lang w:val="fr-FR" w:eastAsia="en-GB"/>
        </w:rPr>
        <w:tab/>
        <w:t>10.7.0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3001" w:history="1">
        <w:r w:rsidR="009B47BE" w:rsidRPr="0034407F">
          <w:rPr>
            <w:rStyle w:val="Hyperlink"/>
            <w:sz w:val="18"/>
            <w:szCs w:val="18"/>
            <w:lang w:val="fr-FR" w:eastAsia="en-GB"/>
          </w:rPr>
          <w:t>http://committee.tta.or.kr/data/ttasDown.jsp?kind=ttastd&amp;pk_num=TTAT.3G-36.143V10.7.0</w:t>
        </w:r>
      </w:hyperlink>
    </w:p>
    <w:p w14:paraId="315048CB" w14:textId="6953E28F" w:rsidR="009547B4" w:rsidRPr="00182533" w:rsidRDefault="006E0553" w:rsidP="00B85D1F">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9547B4" w:rsidRPr="00182533">
        <w:rPr>
          <w:b/>
          <w:bCs/>
          <w:color w:val="000000"/>
          <w:sz w:val="18"/>
          <w:szCs w:val="18"/>
          <w:lang w:eastAsia="en-GB"/>
        </w:rPr>
        <w:t xml:space="preserve"> 11</w:t>
      </w:r>
    </w:p>
    <w:p w14:paraId="7005651E" w14:textId="515CA4B7" w:rsidR="009547B4" w:rsidRPr="00182533" w:rsidRDefault="009547B4"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ATIS.3GPP.36.143V1120</w:t>
      </w:r>
      <w:r w:rsidRPr="00182533">
        <w:rPr>
          <w:color w:val="000000"/>
          <w:sz w:val="18"/>
          <w:szCs w:val="18"/>
          <w:lang w:eastAsia="en-GB"/>
        </w:rPr>
        <w:tab/>
        <w:t>11.2.0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3002" w:history="1">
        <w:r w:rsidR="009B47BE" w:rsidRPr="00182533">
          <w:rPr>
            <w:rStyle w:val="Hyperlink"/>
            <w:sz w:val="18"/>
            <w:szCs w:val="18"/>
            <w:lang w:eastAsia="en-GB"/>
          </w:rPr>
          <w:t>https://www.atis.org/3gpp-documents/Rel99-14/</w:t>
        </w:r>
      </w:hyperlink>
    </w:p>
    <w:p w14:paraId="1A0513C8" w14:textId="5FC8802E" w:rsidR="009547B4" w:rsidRPr="00182533" w:rsidRDefault="009547B4"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CCSA.36.143V1120</w:t>
      </w:r>
      <w:r w:rsidRPr="00182533">
        <w:rPr>
          <w:color w:val="000000"/>
          <w:sz w:val="18"/>
          <w:szCs w:val="18"/>
          <w:lang w:eastAsia="en-GB"/>
        </w:rPr>
        <w:tab/>
        <w:t>11.2.0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/03/2013</w:t>
      </w:r>
      <w:r w:rsidRPr="00182533">
        <w:rPr>
          <w:color w:val="000000"/>
          <w:sz w:val="18"/>
          <w:szCs w:val="18"/>
          <w:lang w:eastAsia="en-GB"/>
        </w:rPr>
        <w:tab/>
      </w:r>
      <w:hyperlink r:id="rId3003" w:history="1">
        <w:r w:rsidR="009B47BE" w:rsidRPr="00182533">
          <w:rPr>
            <w:rStyle w:val="Hyperlink"/>
            <w:sz w:val="18"/>
            <w:szCs w:val="18"/>
            <w:lang w:eastAsia="en-GB"/>
          </w:rPr>
          <w:t>https://www.ccsa.org.cn/api/portalsFile/downloadOldFile?type=19&amp;oldFileUrl=ITU-R/M.2012-6/CCSA.36.143V1120.doc</w:t>
        </w:r>
      </w:hyperlink>
    </w:p>
    <w:p w14:paraId="4FD49814" w14:textId="5CDDC439" w:rsidR="009547B4" w:rsidRPr="0034407F" w:rsidRDefault="009547B4"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136 143</w:t>
      </w:r>
      <w:r w:rsidRPr="0034407F">
        <w:rPr>
          <w:color w:val="000000"/>
          <w:sz w:val="18"/>
          <w:szCs w:val="18"/>
          <w:lang w:val="fr-FR" w:eastAsia="en-GB"/>
        </w:rPr>
        <w:tab/>
        <w:t>11.2.0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26</w:t>
      </w:r>
      <w:r w:rsidR="00D63672" w:rsidRPr="0034407F">
        <w:rPr>
          <w:color w:val="000000"/>
          <w:sz w:val="18"/>
          <w:szCs w:val="18"/>
          <w:lang w:val="fr-FR" w:eastAsia="en-GB"/>
        </w:rPr>
        <w:t>/04/2013</w:t>
      </w:r>
      <w:r w:rsidRPr="0034407F">
        <w:rPr>
          <w:color w:val="000000"/>
          <w:sz w:val="18"/>
          <w:szCs w:val="18"/>
          <w:lang w:val="fr-FR" w:eastAsia="en-GB"/>
        </w:rPr>
        <w:tab/>
      </w:r>
      <w:hyperlink r:id="rId3004" w:history="1">
        <w:r w:rsidR="009B47BE" w:rsidRPr="0034407F">
          <w:rPr>
            <w:rStyle w:val="Hyperlink"/>
            <w:sz w:val="18"/>
            <w:szCs w:val="18"/>
            <w:lang w:val="fr-FR" w:eastAsia="en-GB"/>
          </w:rPr>
          <w:t>https://www.etsi.org/deliver/etsi_ts/136100_136199/136143/11.02.00_60/ts_136143v110200p.pdf</w:t>
        </w:r>
      </w:hyperlink>
    </w:p>
    <w:p w14:paraId="29DB087D" w14:textId="6C6EB3A9" w:rsidR="009547B4" w:rsidRPr="0034407F" w:rsidRDefault="009547B4"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36.143-11.2.0 V1.0.0</w:t>
      </w:r>
      <w:r w:rsidRPr="0034407F">
        <w:rPr>
          <w:color w:val="000000"/>
          <w:sz w:val="18"/>
          <w:szCs w:val="18"/>
          <w:lang w:val="fr-FR" w:eastAsia="en-GB"/>
        </w:rPr>
        <w:tab/>
        <w:t>11.2.0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005" w:history="1">
        <w:r w:rsidR="009B47BE" w:rsidRPr="0034407F">
          <w:rPr>
            <w:rStyle w:val="Hyperlink"/>
            <w:sz w:val="18"/>
            <w:szCs w:val="18"/>
            <w:lang w:val="fr-FR" w:eastAsia="en-GB"/>
          </w:rPr>
          <w:t>https://members.tsdsi.in/index.php/s/yECWx9K6A7rkgfX</w:t>
        </w:r>
      </w:hyperlink>
    </w:p>
    <w:p w14:paraId="52E1795A" w14:textId="0FAA4137" w:rsidR="009547B4" w:rsidRPr="0034407F" w:rsidRDefault="009547B4"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TTAT.3G-36.143V11.2.0</w:t>
      </w:r>
      <w:r w:rsidRPr="0034407F">
        <w:rPr>
          <w:color w:val="000000"/>
          <w:sz w:val="18"/>
          <w:szCs w:val="18"/>
          <w:lang w:val="fr-FR" w:eastAsia="en-GB"/>
        </w:rPr>
        <w:tab/>
        <w:t>11.2.0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3006" w:history="1">
        <w:r w:rsidR="009B47BE" w:rsidRPr="0034407F">
          <w:rPr>
            <w:rStyle w:val="Hyperlink"/>
            <w:sz w:val="18"/>
            <w:szCs w:val="18"/>
            <w:lang w:val="fr-FR" w:eastAsia="en-GB"/>
          </w:rPr>
          <w:t>http://committee.tta.or.kr/data/ttasDown.jsp?kind=ttastd&amp;pk_num=TTAT.3G-36.143V11.2.0</w:t>
        </w:r>
      </w:hyperlink>
    </w:p>
    <w:p w14:paraId="2EF958A6" w14:textId="16DE632A" w:rsidR="009547B4" w:rsidRPr="00182533" w:rsidRDefault="006E0553" w:rsidP="00B85D1F">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9547B4" w:rsidRPr="00182533">
        <w:rPr>
          <w:b/>
          <w:bCs/>
          <w:color w:val="000000"/>
          <w:sz w:val="18"/>
          <w:szCs w:val="18"/>
          <w:lang w:eastAsia="en-GB"/>
        </w:rPr>
        <w:t xml:space="preserve"> 12</w:t>
      </w:r>
    </w:p>
    <w:p w14:paraId="2ECAA1D0" w14:textId="13811050" w:rsidR="009547B4" w:rsidRPr="00182533" w:rsidRDefault="009547B4"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ATIS.3GPP.36.143V1210</w:t>
      </w:r>
      <w:r w:rsidRPr="00182533">
        <w:rPr>
          <w:color w:val="000000"/>
          <w:sz w:val="18"/>
          <w:szCs w:val="18"/>
          <w:lang w:eastAsia="en-GB"/>
        </w:rPr>
        <w:tab/>
        <w:t>12.1.0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3007" w:history="1">
        <w:r w:rsidR="009B47BE" w:rsidRPr="00182533">
          <w:rPr>
            <w:rStyle w:val="Hyperlink"/>
            <w:sz w:val="18"/>
            <w:szCs w:val="18"/>
            <w:lang w:eastAsia="en-GB"/>
          </w:rPr>
          <w:t>https://www.atis.org/3gpp-documents/Rel99-14/</w:t>
        </w:r>
      </w:hyperlink>
    </w:p>
    <w:p w14:paraId="2EAE634F" w14:textId="5C188BAA" w:rsidR="009547B4" w:rsidRPr="00182533" w:rsidRDefault="009547B4"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CCSA.36.143V1210</w:t>
      </w:r>
      <w:r w:rsidRPr="00182533">
        <w:rPr>
          <w:color w:val="000000"/>
          <w:sz w:val="18"/>
          <w:szCs w:val="18"/>
          <w:lang w:eastAsia="en-GB"/>
        </w:rPr>
        <w:tab/>
        <w:t>12.1.0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/12/2014</w:t>
      </w:r>
      <w:r w:rsidRPr="00182533">
        <w:rPr>
          <w:color w:val="000000"/>
          <w:sz w:val="18"/>
          <w:szCs w:val="18"/>
          <w:lang w:eastAsia="en-GB"/>
        </w:rPr>
        <w:tab/>
      </w:r>
      <w:hyperlink r:id="rId3008" w:history="1">
        <w:r w:rsidR="009B47BE" w:rsidRPr="00182533">
          <w:rPr>
            <w:rStyle w:val="Hyperlink"/>
            <w:sz w:val="18"/>
            <w:szCs w:val="18"/>
            <w:lang w:eastAsia="en-GB"/>
          </w:rPr>
          <w:t>https://www.ccsa.org.cn/api/portalsFile/downloadOldFile?type=19&amp;oldFileUrl=ITU-R/M.2012-6/CCSA.36.143V1210.doc</w:t>
        </w:r>
      </w:hyperlink>
    </w:p>
    <w:p w14:paraId="732490C2" w14:textId="5E7C97FA" w:rsidR="009547B4" w:rsidRPr="0034407F" w:rsidRDefault="009547B4"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136 143</w:t>
      </w:r>
      <w:r w:rsidRPr="0034407F">
        <w:rPr>
          <w:color w:val="000000"/>
          <w:sz w:val="18"/>
          <w:szCs w:val="18"/>
          <w:lang w:val="fr-FR" w:eastAsia="en-GB"/>
        </w:rPr>
        <w:tab/>
        <w:t>12.1.0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03</w:t>
      </w:r>
      <w:r w:rsidR="00D63672" w:rsidRPr="0034407F">
        <w:rPr>
          <w:color w:val="000000"/>
          <w:sz w:val="18"/>
          <w:szCs w:val="18"/>
          <w:lang w:val="fr-FR" w:eastAsia="en-GB"/>
        </w:rPr>
        <w:t>/02/2015</w:t>
      </w:r>
      <w:r w:rsidRPr="0034407F">
        <w:rPr>
          <w:color w:val="000000"/>
          <w:sz w:val="18"/>
          <w:szCs w:val="18"/>
          <w:lang w:val="fr-FR" w:eastAsia="en-GB"/>
        </w:rPr>
        <w:tab/>
      </w:r>
      <w:hyperlink r:id="rId3009" w:history="1">
        <w:r w:rsidR="009B47BE" w:rsidRPr="0034407F">
          <w:rPr>
            <w:rStyle w:val="Hyperlink"/>
            <w:sz w:val="18"/>
            <w:szCs w:val="18"/>
            <w:lang w:val="fr-FR" w:eastAsia="en-GB"/>
          </w:rPr>
          <w:t>https://www.etsi.org/deliver/etsi_ts/136100_136199/136143/12.01.00_60/ts_136143v120100p.pdf</w:t>
        </w:r>
      </w:hyperlink>
    </w:p>
    <w:p w14:paraId="5CD2521E" w14:textId="3D1F11A6" w:rsidR="009547B4" w:rsidRPr="0034407F" w:rsidRDefault="009547B4"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36.143-12.1.0 V1.0.0</w:t>
      </w:r>
      <w:r w:rsidRPr="0034407F">
        <w:rPr>
          <w:color w:val="000000"/>
          <w:sz w:val="18"/>
          <w:szCs w:val="18"/>
          <w:lang w:val="fr-FR" w:eastAsia="en-GB"/>
        </w:rPr>
        <w:tab/>
        <w:t>12.1.0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010" w:history="1">
        <w:r w:rsidR="009B47BE" w:rsidRPr="0034407F">
          <w:rPr>
            <w:rStyle w:val="Hyperlink"/>
            <w:sz w:val="18"/>
            <w:szCs w:val="18"/>
            <w:lang w:val="fr-FR" w:eastAsia="en-GB"/>
          </w:rPr>
          <w:t>https://members.tsdsi.in/index.php/s/xNNLYHR6iRRKww7</w:t>
        </w:r>
      </w:hyperlink>
    </w:p>
    <w:p w14:paraId="0BA53B9E" w14:textId="093B52E7" w:rsidR="009547B4" w:rsidRPr="0034407F" w:rsidRDefault="009547B4"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TTAT.3G-36.143V12.1.0</w:t>
      </w:r>
      <w:r w:rsidRPr="0034407F">
        <w:rPr>
          <w:color w:val="000000"/>
          <w:sz w:val="18"/>
          <w:szCs w:val="18"/>
          <w:lang w:val="fr-FR" w:eastAsia="en-GB"/>
        </w:rPr>
        <w:tab/>
        <w:t>12.1.0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3011" w:history="1">
        <w:r w:rsidR="009B47BE" w:rsidRPr="0034407F">
          <w:rPr>
            <w:rStyle w:val="Hyperlink"/>
            <w:sz w:val="18"/>
            <w:szCs w:val="18"/>
            <w:lang w:val="fr-FR" w:eastAsia="en-GB"/>
          </w:rPr>
          <w:t>http://committee.tta.or.kr/data/ttasDown.jsp?kind=ttastd&amp;pk_num=TTAT.3G-36.143V12.1.0</w:t>
        </w:r>
      </w:hyperlink>
    </w:p>
    <w:p w14:paraId="5CECD365" w14:textId="53B3442E" w:rsidR="009547B4" w:rsidRPr="00182533" w:rsidRDefault="006E0553" w:rsidP="00B85D1F">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9547B4" w:rsidRPr="00182533">
        <w:rPr>
          <w:b/>
          <w:bCs/>
          <w:color w:val="000000"/>
          <w:sz w:val="18"/>
          <w:szCs w:val="18"/>
          <w:lang w:eastAsia="en-GB"/>
        </w:rPr>
        <w:t xml:space="preserve"> 13</w:t>
      </w:r>
    </w:p>
    <w:p w14:paraId="0476AFF9" w14:textId="535017C1" w:rsidR="009547B4" w:rsidRPr="00182533" w:rsidRDefault="009547B4" w:rsidP="00A045D5">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ATIS.3GPP.36.143V1300</w:t>
      </w:r>
      <w:r w:rsidRPr="00182533">
        <w:rPr>
          <w:color w:val="000000"/>
          <w:sz w:val="18"/>
          <w:szCs w:val="18"/>
          <w:lang w:eastAsia="en-GB"/>
        </w:rPr>
        <w:tab/>
        <w:t>13.0.0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3012" w:history="1">
        <w:r w:rsidR="009B47BE" w:rsidRPr="00182533">
          <w:rPr>
            <w:rStyle w:val="Hyperlink"/>
            <w:sz w:val="18"/>
            <w:szCs w:val="18"/>
            <w:lang w:eastAsia="en-GB"/>
          </w:rPr>
          <w:t>https://www.atis.org/3gpp-documents/Rel99-14/</w:t>
        </w:r>
      </w:hyperlink>
    </w:p>
    <w:p w14:paraId="5849949C" w14:textId="69F37290" w:rsidR="009547B4" w:rsidRPr="00182533" w:rsidRDefault="009547B4" w:rsidP="00A045D5">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CCSA.36.143V1300</w:t>
      </w:r>
      <w:r w:rsidRPr="00182533">
        <w:rPr>
          <w:color w:val="000000"/>
          <w:sz w:val="18"/>
          <w:szCs w:val="18"/>
          <w:lang w:eastAsia="en-GB"/>
        </w:rPr>
        <w:tab/>
        <w:t>13.0.0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/01/2016</w:t>
      </w:r>
      <w:r w:rsidRPr="00182533">
        <w:rPr>
          <w:color w:val="000000"/>
          <w:sz w:val="18"/>
          <w:szCs w:val="18"/>
          <w:lang w:eastAsia="en-GB"/>
        </w:rPr>
        <w:tab/>
      </w:r>
      <w:hyperlink r:id="rId3013" w:history="1">
        <w:r w:rsidR="009B47BE" w:rsidRPr="00182533">
          <w:rPr>
            <w:rStyle w:val="Hyperlink"/>
            <w:sz w:val="18"/>
            <w:szCs w:val="18"/>
            <w:lang w:eastAsia="en-GB"/>
          </w:rPr>
          <w:t>https://www.ccsa.org.cn/api/portalsFile/downloadOldFile?type=19&amp;oldFileUrl=ITU-R/M.2012-6/CCSA.36.143V1300.doc</w:t>
        </w:r>
      </w:hyperlink>
    </w:p>
    <w:p w14:paraId="19D70482" w14:textId="409F3934" w:rsidR="009547B4" w:rsidRPr="0034407F" w:rsidRDefault="009547B4" w:rsidP="00A045D5">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136 143</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28</w:t>
      </w:r>
      <w:r w:rsidR="00D63672" w:rsidRPr="0034407F">
        <w:rPr>
          <w:color w:val="000000"/>
          <w:sz w:val="18"/>
          <w:szCs w:val="18"/>
          <w:lang w:val="fr-FR" w:eastAsia="en-GB"/>
        </w:rPr>
        <w:t>/01/2016</w:t>
      </w:r>
      <w:r w:rsidRPr="0034407F">
        <w:rPr>
          <w:color w:val="000000"/>
          <w:sz w:val="18"/>
          <w:szCs w:val="18"/>
          <w:lang w:val="fr-FR" w:eastAsia="en-GB"/>
        </w:rPr>
        <w:tab/>
      </w:r>
      <w:hyperlink r:id="rId3014" w:history="1">
        <w:r w:rsidR="009B47BE" w:rsidRPr="0034407F">
          <w:rPr>
            <w:rStyle w:val="Hyperlink"/>
            <w:sz w:val="18"/>
            <w:szCs w:val="18"/>
            <w:lang w:val="fr-FR" w:eastAsia="en-GB"/>
          </w:rPr>
          <w:t>https://www.etsi.org/deliver/etsi_ts/136100_136199/136143/13.00.00_60/ts_136143v130000p.pdf</w:t>
        </w:r>
      </w:hyperlink>
    </w:p>
    <w:p w14:paraId="68D4AEEA" w14:textId="46832294" w:rsidR="009547B4" w:rsidRPr="0034407F" w:rsidRDefault="009547B4"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36.143-13.0.0 V1.0.0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015" w:history="1">
        <w:r w:rsidR="009B47BE" w:rsidRPr="0034407F">
          <w:rPr>
            <w:rStyle w:val="Hyperlink"/>
            <w:sz w:val="18"/>
            <w:szCs w:val="18"/>
            <w:lang w:val="fr-FR" w:eastAsia="en-GB"/>
          </w:rPr>
          <w:t>https://members.tsdsi.in/index.php/s/AFFxGASRwHsbtTG</w:t>
        </w:r>
      </w:hyperlink>
    </w:p>
    <w:p w14:paraId="42472FFC" w14:textId="50349D59" w:rsidR="009547B4" w:rsidRPr="0034407F" w:rsidRDefault="009547B4"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TTAT.3G-36.143V13.0.0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3016" w:history="1">
        <w:r w:rsidR="009B47BE" w:rsidRPr="0034407F">
          <w:rPr>
            <w:rStyle w:val="Hyperlink"/>
            <w:sz w:val="18"/>
            <w:szCs w:val="18"/>
            <w:lang w:val="fr-FR" w:eastAsia="en-GB"/>
          </w:rPr>
          <w:t>http://committee.tta.or.kr/data/ttasDown.jsp?kind=ttastd&amp;pk_num=TTAT.3G-36.143V13.0.0</w:t>
        </w:r>
      </w:hyperlink>
    </w:p>
    <w:p w14:paraId="40089C61" w14:textId="15DBEAE7" w:rsidR="009547B4" w:rsidRPr="00182533" w:rsidRDefault="006E0553" w:rsidP="00B85D1F">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9547B4" w:rsidRPr="00182533">
        <w:rPr>
          <w:b/>
          <w:bCs/>
          <w:color w:val="000000"/>
          <w:sz w:val="18"/>
          <w:szCs w:val="18"/>
          <w:lang w:eastAsia="en-GB"/>
        </w:rPr>
        <w:t xml:space="preserve"> 14</w:t>
      </w:r>
    </w:p>
    <w:p w14:paraId="25641A2B" w14:textId="2E9980AB" w:rsidR="009547B4" w:rsidRPr="00182533" w:rsidRDefault="009547B4"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ATIS.3GPP.36.143V1400</w:t>
      </w:r>
      <w:r w:rsidRPr="00182533">
        <w:rPr>
          <w:color w:val="000000"/>
          <w:sz w:val="18"/>
          <w:szCs w:val="18"/>
          <w:lang w:eastAsia="en-GB"/>
        </w:rPr>
        <w:tab/>
        <w:t>14.0.0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3017" w:history="1">
        <w:r w:rsidR="009B47BE" w:rsidRPr="00182533">
          <w:rPr>
            <w:rStyle w:val="Hyperlink"/>
            <w:sz w:val="18"/>
            <w:szCs w:val="18"/>
            <w:lang w:eastAsia="en-GB"/>
          </w:rPr>
          <w:t>https://www.atis.org/3gpp-documents/Rel99-14/</w:t>
        </w:r>
      </w:hyperlink>
    </w:p>
    <w:p w14:paraId="0C4CB0CD" w14:textId="546D8B36" w:rsidR="009547B4" w:rsidRPr="00182533" w:rsidRDefault="009547B4"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CCSA.36.143V1400</w:t>
      </w:r>
      <w:r w:rsidRPr="00182533">
        <w:rPr>
          <w:color w:val="000000"/>
          <w:sz w:val="18"/>
          <w:szCs w:val="18"/>
          <w:lang w:eastAsia="en-GB"/>
        </w:rPr>
        <w:tab/>
        <w:t>14.0.0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/03/2017</w:t>
      </w:r>
      <w:r w:rsidRPr="00182533">
        <w:rPr>
          <w:color w:val="000000"/>
          <w:sz w:val="18"/>
          <w:szCs w:val="18"/>
          <w:lang w:eastAsia="en-GB"/>
        </w:rPr>
        <w:tab/>
      </w:r>
      <w:hyperlink r:id="rId3018" w:history="1">
        <w:r w:rsidR="009B47BE" w:rsidRPr="00182533">
          <w:rPr>
            <w:rStyle w:val="Hyperlink"/>
            <w:sz w:val="18"/>
            <w:szCs w:val="18"/>
            <w:lang w:eastAsia="en-GB"/>
          </w:rPr>
          <w:t>https://www.ccsa.org.cn/api/portalsFile/downloadOldFile?type=19&amp;oldFileUrl=ITU-R/M.2012-6/CCSA.36.143V1400.doc</w:t>
        </w:r>
      </w:hyperlink>
    </w:p>
    <w:p w14:paraId="75275F64" w14:textId="633470C9" w:rsidR="009547B4" w:rsidRPr="0034407F" w:rsidRDefault="009547B4"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136 143</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13</w:t>
      </w:r>
      <w:r w:rsidR="00D63672" w:rsidRPr="0034407F">
        <w:rPr>
          <w:color w:val="000000"/>
          <w:sz w:val="18"/>
          <w:szCs w:val="18"/>
          <w:lang w:val="fr-FR" w:eastAsia="en-GB"/>
        </w:rPr>
        <w:t>/04/2017</w:t>
      </w:r>
      <w:r w:rsidRPr="0034407F">
        <w:rPr>
          <w:color w:val="000000"/>
          <w:sz w:val="18"/>
          <w:szCs w:val="18"/>
          <w:lang w:val="fr-FR" w:eastAsia="en-GB"/>
        </w:rPr>
        <w:tab/>
      </w:r>
      <w:hyperlink r:id="rId3019" w:history="1">
        <w:r w:rsidR="009B47BE" w:rsidRPr="0034407F">
          <w:rPr>
            <w:rStyle w:val="Hyperlink"/>
            <w:sz w:val="18"/>
            <w:szCs w:val="18"/>
            <w:lang w:val="fr-FR" w:eastAsia="en-GB"/>
          </w:rPr>
          <w:t>https://www.etsi.org/deliver/etsi_ts/136100_136199/136143/14.00.00_60/ts_136143v140000p.pdf</w:t>
        </w:r>
      </w:hyperlink>
    </w:p>
    <w:p w14:paraId="02838501" w14:textId="70BA7DD2" w:rsidR="009547B4" w:rsidRPr="0034407F" w:rsidRDefault="009547B4"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36.143-14.0.0 V1.0.0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020" w:history="1">
        <w:r w:rsidR="009B47BE" w:rsidRPr="0034407F">
          <w:rPr>
            <w:rStyle w:val="Hyperlink"/>
            <w:sz w:val="18"/>
            <w:szCs w:val="18"/>
            <w:lang w:val="fr-FR" w:eastAsia="en-GB"/>
          </w:rPr>
          <w:t>https://members.tsdsi.in/index.php/s/gMLAZP63YtoitKo</w:t>
        </w:r>
      </w:hyperlink>
    </w:p>
    <w:p w14:paraId="0A922CA4" w14:textId="36F2BDFB" w:rsidR="009547B4" w:rsidRPr="0034407F" w:rsidRDefault="009547B4"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TTAT.3G-36.143V14.0.0</w:t>
      </w:r>
      <w:r w:rsidRPr="0034407F">
        <w:rPr>
          <w:color w:val="000000"/>
          <w:sz w:val="18"/>
          <w:szCs w:val="18"/>
          <w:lang w:val="fr-FR" w:eastAsia="en-GB"/>
        </w:rPr>
        <w:tab/>
        <w:t>14.0.0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3021" w:history="1">
        <w:r w:rsidR="009B47BE" w:rsidRPr="0034407F">
          <w:rPr>
            <w:rStyle w:val="Hyperlink"/>
            <w:sz w:val="18"/>
            <w:szCs w:val="18"/>
            <w:lang w:val="fr-FR" w:eastAsia="en-GB"/>
          </w:rPr>
          <w:t>http://committee.tta.or.kr/data/ttasDown.jsp?kind=ttastd&amp;pk_num=TTAT.3G-36.143V14.0.0</w:t>
        </w:r>
      </w:hyperlink>
    </w:p>
    <w:p w14:paraId="24C748AE" w14:textId="456D843F" w:rsidR="009547B4" w:rsidRPr="00182533" w:rsidRDefault="006E0553" w:rsidP="00B85D1F">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9547B4" w:rsidRPr="00182533">
        <w:rPr>
          <w:b/>
          <w:bCs/>
          <w:color w:val="000000"/>
          <w:sz w:val="18"/>
          <w:szCs w:val="18"/>
          <w:lang w:eastAsia="en-GB"/>
        </w:rPr>
        <w:t xml:space="preserve"> 15</w:t>
      </w:r>
    </w:p>
    <w:p w14:paraId="0C3BEF0E" w14:textId="5978F2C6" w:rsidR="009547B4" w:rsidRPr="00182533" w:rsidRDefault="009547B4"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ATIS.3GPP.36.143V1500</w:t>
      </w:r>
      <w:r w:rsidRPr="00182533">
        <w:rPr>
          <w:color w:val="000000"/>
          <w:sz w:val="18"/>
          <w:szCs w:val="18"/>
          <w:lang w:eastAsia="en-GB"/>
        </w:rPr>
        <w:tab/>
        <w:t>15.0.0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3022" w:history="1">
        <w:r w:rsidR="009B47BE" w:rsidRPr="00182533">
          <w:rPr>
            <w:rStyle w:val="Hyperlink"/>
            <w:sz w:val="18"/>
            <w:szCs w:val="18"/>
            <w:lang w:eastAsia="en-GB"/>
          </w:rPr>
          <w:t>https://www.atis.org/3gpp-documents/Rel15/</w:t>
        </w:r>
      </w:hyperlink>
    </w:p>
    <w:p w14:paraId="724EAAFC" w14:textId="21E3D03B" w:rsidR="009547B4" w:rsidRPr="00182533" w:rsidRDefault="009547B4"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CCSA.36.143V1500</w:t>
      </w:r>
      <w:r w:rsidRPr="00182533">
        <w:rPr>
          <w:color w:val="000000"/>
          <w:sz w:val="18"/>
          <w:szCs w:val="18"/>
          <w:lang w:eastAsia="en-GB"/>
        </w:rPr>
        <w:tab/>
        <w:t>15.0.0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/12/2017</w:t>
      </w:r>
      <w:r w:rsidRPr="00182533">
        <w:rPr>
          <w:color w:val="000000"/>
          <w:sz w:val="18"/>
          <w:szCs w:val="18"/>
          <w:lang w:eastAsia="en-GB"/>
        </w:rPr>
        <w:tab/>
      </w:r>
      <w:hyperlink r:id="rId3023" w:history="1">
        <w:r w:rsidR="009B47BE" w:rsidRPr="00182533">
          <w:rPr>
            <w:rStyle w:val="Hyperlink"/>
            <w:sz w:val="18"/>
            <w:szCs w:val="18"/>
            <w:lang w:eastAsia="en-GB"/>
          </w:rPr>
          <w:t>https://www.ccsa.org.cn/api/portalsFile/downloadOldFile?type=19&amp;oldFileUrl=ITU-R/M.2012-6/CCSA.36.143V1500.doc</w:t>
        </w:r>
      </w:hyperlink>
    </w:p>
    <w:p w14:paraId="4F028543" w14:textId="4CFADC4F" w:rsidR="009547B4" w:rsidRPr="0034407F" w:rsidRDefault="009547B4"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136 143</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18</w:t>
      </w:r>
      <w:r w:rsidR="00D63672" w:rsidRPr="0034407F">
        <w:rPr>
          <w:color w:val="000000"/>
          <w:sz w:val="18"/>
          <w:szCs w:val="18"/>
          <w:lang w:val="fr-FR" w:eastAsia="en-GB"/>
        </w:rPr>
        <w:t>/09/2018</w:t>
      </w:r>
      <w:r w:rsidRPr="0034407F">
        <w:rPr>
          <w:color w:val="000000"/>
          <w:sz w:val="18"/>
          <w:szCs w:val="18"/>
          <w:lang w:val="fr-FR" w:eastAsia="en-GB"/>
        </w:rPr>
        <w:tab/>
      </w:r>
      <w:hyperlink r:id="rId3024" w:history="1">
        <w:r w:rsidR="009B47BE" w:rsidRPr="0034407F">
          <w:rPr>
            <w:rStyle w:val="Hyperlink"/>
            <w:sz w:val="18"/>
            <w:szCs w:val="18"/>
            <w:lang w:val="fr-FR" w:eastAsia="en-GB"/>
          </w:rPr>
          <w:t>https://www.etsi.org/deliver/etsi_ts/136100_136199/136143/15.00.00_60/ts_136143v150000p.pdf</w:t>
        </w:r>
      </w:hyperlink>
    </w:p>
    <w:p w14:paraId="2EBF3960" w14:textId="01AE6275" w:rsidR="009547B4" w:rsidRPr="0034407F" w:rsidRDefault="009547B4"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36.143-15.0.0 V1.0.0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025" w:history="1">
        <w:r w:rsidR="009B47BE" w:rsidRPr="0034407F">
          <w:rPr>
            <w:rStyle w:val="Hyperlink"/>
            <w:sz w:val="18"/>
            <w:szCs w:val="18"/>
            <w:lang w:val="fr-FR" w:eastAsia="en-GB"/>
          </w:rPr>
          <w:t>https://members.tsdsi.in/index.php/s/nJPkftY6cffFEcQ</w:t>
        </w:r>
      </w:hyperlink>
    </w:p>
    <w:p w14:paraId="7908F023" w14:textId="642382EB" w:rsidR="009547B4" w:rsidRPr="0034407F" w:rsidRDefault="009547B4"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TTAT.3G-36.143V15.0.0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3026" w:history="1">
        <w:r w:rsidR="009B47BE" w:rsidRPr="0034407F">
          <w:rPr>
            <w:rStyle w:val="Hyperlink"/>
            <w:sz w:val="18"/>
            <w:szCs w:val="18"/>
            <w:lang w:val="fr-FR" w:eastAsia="en-GB"/>
          </w:rPr>
          <w:t>http://committee.tta.or.kr/data/ttasDown.jsp?kind=ttastd&amp;pk_num=TTAT.3G-36.143V15.0.0</w:t>
        </w:r>
      </w:hyperlink>
    </w:p>
    <w:p w14:paraId="66F16DDE" w14:textId="5EEB227D" w:rsidR="009547B4" w:rsidRPr="00182533" w:rsidRDefault="006E0553" w:rsidP="009547B4">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9547B4" w:rsidRPr="00182533">
        <w:rPr>
          <w:b/>
          <w:bCs/>
          <w:color w:val="000000"/>
          <w:sz w:val="18"/>
          <w:szCs w:val="18"/>
          <w:lang w:eastAsia="en-GB"/>
        </w:rPr>
        <w:t xml:space="preserve"> 16</w:t>
      </w:r>
    </w:p>
    <w:p w14:paraId="5710C0ED" w14:textId="0DA6DAEB" w:rsidR="009547B4" w:rsidRPr="00182533" w:rsidRDefault="009547B4"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ATIS.3GPP.36.143V1600</w:t>
      </w:r>
      <w:r w:rsidRPr="00182533">
        <w:rPr>
          <w:color w:val="000000"/>
          <w:sz w:val="18"/>
          <w:szCs w:val="18"/>
          <w:lang w:eastAsia="en-GB"/>
        </w:rPr>
        <w:tab/>
        <w:t>16.0.0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3027" w:history="1">
        <w:r w:rsidR="009B47BE" w:rsidRPr="00182533">
          <w:rPr>
            <w:rStyle w:val="Hyperlink"/>
            <w:sz w:val="18"/>
            <w:szCs w:val="18"/>
            <w:lang w:eastAsia="en-GB"/>
          </w:rPr>
          <w:t>https://www.atis.org/3gpp-documents/Rel16/</w:t>
        </w:r>
      </w:hyperlink>
    </w:p>
    <w:p w14:paraId="38C637CA" w14:textId="6D4EBEC0" w:rsidR="009547B4" w:rsidRPr="00182533" w:rsidRDefault="009547B4"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CCSA.36.143V1600</w:t>
      </w:r>
      <w:r w:rsidRPr="00182533">
        <w:rPr>
          <w:color w:val="000000"/>
          <w:sz w:val="18"/>
          <w:szCs w:val="18"/>
          <w:lang w:eastAsia="en-GB"/>
        </w:rPr>
        <w:tab/>
        <w:t>16.0.0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/06/2020</w:t>
      </w:r>
      <w:r w:rsidRPr="00182533">
        <w:rPr>
          <w:color w:val="000000"/>
          <w:sz w:val="18"/>
          <w:szCs w:val="18"/>
          <w:lang w:eastAsia="en-GB"/>
        </w:rPr>
        <w:tab/>
      </w:r>
      <w:hyperlink r:id="rId3028" w:history="1">
        <w:r w:rsidR="009B47BE" w:rsidRPr="00182533">
          <w:rPr>
            <w:rStyle w:val="Hyperlink"/>
            <w:sz w:val="18"/>
            <w:szCs w:val="18"/>
            <w:lang w:eastAsia="en-GB"/>
          </w:rPr>
          <w:t>https://www.ccsa.org.cn/api/portalsFile/downloadOldFile?type=19&amp;oldFileUrl=ITU-R/M.2012-6/CCSA.36.143V1600.doc</w:t>
        </w:r>
      </w:hyperlink>
    </w:p>
    <w:p w14:paraId="2757053E" w14:textId="556D6ABF" w:rsidR="009547B4" w:rsidRPr="0034407F" w:rsidRDefault="009547B4"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136 143</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/07/2020</w:t>
      </w:r>
      <w:r w:rsidRPr="0034407F">
        <w:rPr>
          <w:color w:val="000000"/>
          <w:sz w:val="18"/>
          <w:szCs w:val="18"/>
          <w:lang w:val="fr-FR" w:eastAsia="en-GB"/>
        </w:rPr>
        <w:tab/>
      </w:r>
      <w:hyperlink r:id="rId3029" w:history="1">
        <w:r w:rsidR="009B47BE" w:rsidRPr="0034407F">
          <w:rPr>
            <w:rStyle w:val="Hyperlink"/>
            <w:sz w:val="18"/>
            <w:szCs w:val="18"/>
            <w:lang w:val="fr-FR" w:eastAsia="en-GB"/>
          </w:rPr>
          <w:t>https://www.etsi.org/deliver/etsi_ts/136100_136199/136143/16.00.00_60/ts_136143v160000p.pdf</w:t>
        </w:r>
      </w:hyperlink>
    </w:p>
    <w:p w14:paraId="5070F297" w14:textId="75F27730" w:rsidR="009547B4" w:rsidRPr="0034407F" w:rsidRDefault="009547B4"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36.143-16.0.0 V1.0.0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030" w:history="1">
        <w:r w:rsidR="009B47BE" w:rsidRPr="0034407F">
          <w:rPr>
            <w:rStyle w:val="Hyperlink"/>
            <w:sz w:val="18"/>
            <w:szCs w:val="18"/>
            <w:lang w:val="fr-FR" w:eastAsia="en-GB"/>
          </w:rPr>
          <w:t>https://members.tsdsi.in/index.php/s/JpKeWYn975DjQEi</w:t>
        </w:r>
      </w:hyperlink>
    </w:p>
    <w:p w14:paraId="1817673F" w14:textId="0A3C5108" w:rsidR="009547B4" w:rsidRPr="0034407F" w:rsidRDefault="009547B4"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TTAT.3G-36.143V16.0.0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3031" w:history="1">
        <w:r w:rsidR="009B47BE" w:rsidRPr="0034407F">
          <w:rPr>
            <w:rStyle w:val="Hyperlink"/>
            <w:sz w:val="18"/>
            <w:szCs w:val="18"/>
            <w:lang w:val="fr-FR" w:eastAsia="en-GB"/>
          </w:rPr>
          <w:t>http://committee.tta.or.kr/data/ttasDown.jsp?kind=ttastd&amp;pk_num=TTAT.3G-36.143V16.0.0</w:t>
        </w:r>
      </w:hyperlink>
    </w:p>
    <w:p w14:paraId="54E08DF0" w14:textId="79282096" w:rsidR="009547B4" w:rsidRPr="00182533" w:rsidRDefault="006E0553" w:rsidP="00B85D1F">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9547B4" w:rsidRPr="00182533">
        <w:rPr>
          <w:b/>
          <w:bCs/>
          <w:color w:val="000000"/>
          <w:sz w:val="18"/>
          <w:szCs w:val="18"/>
          <w:lang w:eastAsia="en-GB"/>
        </w:rPr>
        <w:t xml:space="preserve"> 17</w:t>
      </w:r>
    </w:p>
    <w:p w14:paraId="45B216EA" w14:textId="331564C3" w:rsidR="009547B4" w:rsidRPr="00182533" w:rsidRDefault="009547B4"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ATIS.3GPP.36.143.V17.0.0</w:t>
      </w:r>
      <w:r w:rsidRPr="00182533">
        <w:rPr>
          <w:color w:val="000000"/>
          <w:sz w:val="18"/>
          <w:szCs w:val="18"/>
          <w:lang w:eastAsia="en-GB"/>
        </w:rPr>
        <w:tab/>
        <w:t>17.0.0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3032" w:history="1">
        <w:r w:rsidR="009B47BE" w:rsidRPr="00182533">
          <w:rPr>
            <w:rStyle w:val="Hyperlink"/>
            <w:sz w:val="18"/>
            <w:szCs w:val="18"/>
            <w:lang w:eastAsia="en-GB"/>
          </w:rPr>
          <w:t>https://www.atis.org/3gpp-transpositions - Rel-17</w:t>
        </w:r>
      </w:hyperlink>
    </w:p>
    <w:p w14:paraId="5C25E9F8" w14:textId="5F2EB568" w:rsidR="009547B4" w:rsidRPr="00182533" w:rsidRDefault="009547B4"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CCSA.36.143V1700</w:t>
      </w:r>
      <w:r w:rsidRPr="00182533">
        <w:rPr>
          <w:color w:val="000000"/>
          <w:sz w:val="18"/>
          <w:szCs w:val="18"/>
          <w:lang w:eastAsia="en-GB"/>
        </w:rPr>
        <w:tab/>
        <w:t>17.0.0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/03/2022</w:t>
      </w:r>
      <w:r w:rsidRPr="00182533">
        <w:rPr>
          <w:color w:val="000000"/>
          <w:sz w:val="18"/>
          <w:szCs w:val="18"/>
          <w:lang w:eastAsia="en-GB"/>
        </w:rPr>
        <w:tab/>
      </w:r>
      <w:hyperlink r:id="rId3033" w:history="1">
        <w:r w:rsidR="009B47BE" w:rsidRPr="00182533">
          <w:rPr>
            <w:rStyle w:val="Hyperlink"/>
            <w:sz w:val="18"/>
            <w:szCs w:val="18"/>
            <w:lang w:eastAsia="en-GB"/>
          </w:rPr>
          <w:t>https://www.ccsa.org.cn/api/portalsFile/downloadOldFile?type=19&amp;oldFileUrl=ITU-R/M.2012-6/CCSA.36.143V1700.doc</w:t>
        </w:r>
      </w:hyperlink>
    </w:p>
    <w:p w14:paraId="358DBC91" w14:textId="37F6FEBB" w:rsidR="009547B4" w:rsidRPr="0034407F" w:rsidRDefault="009547B4"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136 143</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28</w:t>
      </w:r>
      <w:r w:rsidR="00D63672" w:rsidRPr="0034407F">
        <w:rPr>
          <w:color w:val="000000"/>
          <w:sz w:val="18"/>
          <w:szCs w:val="18"/>
          <w:lang w:val="fr-FR" w:eastAsia="en-GB"/>
        </w:rPr>
        <w:t>/04/2022</w:t>
      </w:r>
      <w:r w:rsidRPr="0034407F">
        <w:rPr>
          <w:color w:val="000000"/>
          <w:sz w:val="18"/>
          <w:szCs w:val="18"/>
          <w:lang w:val="fr-FR" w:eastAsia="en-GB"/>
        </w:rPr>
        <w:tab/>
      </w:r>
      <w:hyperlink r:id="rId3034" w:history="1">
        <w:r w:rsidR="009B47BE" w:rsidRPr="0034407F">
          <w:rPr>
            <w:rStyle w:val="Hyperlink"/>
            <w:sz w:val="18"/>
            <w:szCs w:val="18"/>
            <w:lang w:val="fr-FR" w:eastAsia="en-GB"/>
          </w:rPr>
          <w:t>https://www.etsi.org/deliver/etsi_ts/136100_136199/136143/17.00.00_60/ts_136143v170000p.pdf</w:t>
        </w:r>
      </w:hyperlink>
    </w:p>
    <w:p w14:paraId="1987C89E" w14:textId="00005EC4" w:rsidR="009547B4" w:rsidRPr="0034407F" w:rsidRDefault="009547B4"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36.143-17.0.0 V1.0.0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/07/2022</w:t>
      </w:r>
      <w:r w:rsidRPr="0034407F">
        <w:rPr>
          <w:color w:val="000000"/>
          <w:sz w:val="18"/>
          <w:szCs w:val="18"/>
          <w:lang w:val="fr-FR" w:eastAsia="en-GB"/>
        </w:rPr>
        <w:tab/>
      </w:r>
      <w:hyperlink r:id="rId3035" w:history="1">
        <w:r w:rsidR="009B47BE" w:rsidRPr="0034407F">
          <w:rPr>
            <w:rStyle w:val="Hyperlink"/>
            <w:sz w:val="18"/>
            <w:szCs w:val="18"/>
            <w:lang w:val="fr-FR" w:eastAsia="en-GB"/>
          </w:rPr>
          <w:t>https://members.tsdsi.in/s/Tbi6S22zeNPsneC</w:t>
        </w:r>
      </w:hyperlink>
    </w:p>
    <w:p w14:paraId="092802E2" w14:textId="1A20D158" w:rsidR="009547B4" w:rsidRPr="0034407F" w:rsidRDefault="009547B4" w:rsidP="00B85D1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TTAT.3G-36.143V17.0.0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3036" w:history="1">
        <w:r w:rsidR="009B47BE" w:rsidRPr="0034407F">
          <w:rPr>
            <w:rStyle w:val="Hyperlink"/>
            <w:sz w:val="18"/>
            <w:szCs w:val="18"/>
            <w:lang w:val="fr-FR" w:eastAsia="en-GB"/>
          </w:rPr>
          <w:t>http://committee.tta.or.kr/data/ttasDown.jsp?kind=ttastd&amp;pk_num=TTAT.3G-36.143V17.0.0</w:t>
        </w:r>
      </w:hyperlink>
    </w:p>
    <w:p w14:paraId="679909D7" w14:textId="77777777" w:rsidR="00C556AE" w:rsidRPr="00182533" w:rsidRDefault="00C556AE" w:rsidP="00C556AE">
      <w:pPr>
        <w:pStyle w:val="Heading4"/>
        <w:rPr>
          <w:lang w:eastAsia="zh-CN"/>
        </w:rPr>
      </w:pPr>
      <w:r w:rsidRPr="00182533">
        <w:rPr>
          <w:lang w:eastAsia="zh-CN"/>
        </w:rPr>
        <w:lastRenderedPageBreak/>
        <w:t>2.1.5.13</w:t>
      </w:r>
      <w:r w:rsidRPr="00182533">
        <w:rPr>
          <w:lang w:eastAsia="zh-CN"/>
        </w:rPr>
        <w:tab/>
        <w:t>TS 36.171</w:t>
      </w:r>
    </w:p>
    <w:p w14:paraId="751B5B70" w14:textId="77777777" w:rsidR="00C556AE" w:rsidRPr="00182533" w:rsidRDefault="00C556AE" w:rsidP="00C556AE">
      <w:pPr>
        <w:pStyle w:val="Headingb"/>
        <w:rPr>
          <w:lang w:eastAsia="zh-CN"/>
        </w:rPr>
      </w:pPr>
      <w:r w:rsidRPr="00182533">
        <w:rPr>
          <w:lang w:eastAsia="zh-CN"/>
        </w:rPr>
        <w:t>Acceso radioeléctrico terrenal universal evolucionado (E-UTRA); requisitos para el soporte del sistema mundial de navegación por satélite asistido (A-GNSS)</w:t>
      </w:r>
    </w:p>
    <w:p w14:paraId="358FCBD4" w14:textId="77777777" w:rsidR="00C556AE" w:rsidRPr="00182533" w:rsidRDefault="00C556AE" w:rsidP="00A045D5">
      <w:pPr>
        <w:keepNext/>
        <w:keepLines/>
        <w:rPr>
          <w:lang w:eastAsia="zh-CN"/>
        </w:rPr>
      </w:pPr>
      <w:r w:rsidRPr="00182533">
        <w:rPr>
          <w:lang w:eastAsia="zh-CN"/>
        </w:rPr>
        <w:t>En este documento se establecen los requisitos mínimos de la calidad de funcionamiento para el A</w:t>
      </w:r>
      <w:r w:rsidRPr="00182533">
        <w:rPr>
          <w:lang w:eastAsia="zh-CN"/>
        </w:rPr>
        <w:noBreakHyphen/>
        <w:t>GNSS (y en particular el A</w:t>
      </w:r>
      <w:r w:rsidRPr="00182533">
        <w:rPr>
          <w:lang w:eastAsia="zh-CN"/>
        </w:rPr>
        <w:noBreakHyphen/>
        <w:t>GPS) en los modos FDD o TDD del E-UTRA para el equipo de usuario (UE).</w:t>
      </w:r>
    </w:p>
    <w:p w14:paraId="78E36886" w14:textId="77777777" w:rsidR="00583D03" w:rsidRPr="00182533" w:rsidRDefault="00583D03" w:rsidP="00583D03">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3E8E57A7" w14:textId="33FF704C" w:rsidR="009547B4" w:rsidRPr="00182533" w:rsidRDefault="006E0553" w:rsidP="009A50B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9547B4" w:rsidRPr="00182533">
        <w:rPr>
          <w:b/>
          <w:bCs/>
          <w:color w:val="000000"/>
          <w:sz w:val="18"/>
          <w:szCs w:val="18"/>
          <w:lang w:eastAsia="en-GB"/>
        </w:rPr>
        <w:t xml:space="preserve"> 10</w:t>
      </w:r>
    </w:p>
    <w:p w14:paraId="75C57A9B" w14:textId="6886FE62" w:rsidR="009547B4" w:rsidRPr="00C34319" w:rsidRDefault="009547B4" w:rsidP="009A50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STD-T120-36.171.V10.2.0</w:t>
      </w:r>
      <w:r w:rsidRPr="00C34319">
        <w:rPr>
          <w:color w:val="000000"/>
          <w:sz w:val="18"/>
          <w:szCs w:val="18"/>
          <w:lang w:val="en-GB" w:eastAsia="en-GB"/>
        </w:rPr>
        <w:tab/>
        <w:t>10.2.0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037" w:history="1">
        <w:r w:rsidR="009A50B0" w:rsidRPr="00C34319">
          <w:rPr>
            <w:rStyle w:val="Hyperlink"/>
            <w:sz w:val="18"/>
            <w:szCs w:val="18"/>
            <w:lang w:val="en-GB" w:eastAsia="en-GB"/>
          </w:rPr>
          <w:t>https://www.arib.or.jp/english/html/overview/doc/T120_T23_SPECS/ARIB-STD-T120/Rel10/36/A36171-a20.pdf</w:t>
        </w:r>
      </w:hyperlink>
    </w:p>
    <w:p w14:paraId="33FD7D74" w14:textId="1514872C" w:rsidR="009547B4" w:rsidRPr="00701E42" w:rsidRDefault="009547B4" w:rsidP="009A50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ATIS.3GPP.36.171V1020</w:t>
      </w:r>
      <w:r w:rsidRPr="00701E42">
        <w:rPr>
          <w:color w:val="000000"/>
          <w:sz w:val="18"/>
          <w:szCs w:val="18"/>
          <w:lang w:val="en-GB" w:eastAsia="en-GB"/>
        </w:rPr>
        <w:tab/>
        <w:t>10.2.0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038" w:history="1">
        <w:r w:rsidR="009A50B0" w:rsidRPr="00701E42">
          <w:rPr>
            <w:rStyle w:val="Hyperlink"/>
            <w:sz w:val="18"/>
            <w:szCs w:val="18"/>
            <w:lang w:val="en-GB" w:eastAsia="en-GB"/>
          </w:rPr>
          <w:t>https://www.atis.org/3gpp-documents/Rel99-14/</w:t>
        </w:r>
      </w:hyperlink>
    </w:p>
    <w:p w14:paraId="1EC28969" w14:textId="5A7BB6F1" w:rsidR="009547B4" w:rsidRPr="00701E42" w:rsidRDefault="009547B4" w:rsidP="009A50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CCSA.36.171V1020</w:t>
      </w:r>
      <w:r w:rsidRPr="00701E42">
        <w:rPr>
          <w:color w:val="000000"/>
          <w:sz w:val="18"/>
          <w:szCs w:val="18"/>
          <w:lang w:val="en-GB" w:eastAsia="en-GB"/>
        </w:rPr>
        <w:tab/>
        <w:t>10.2.0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/07/2013</w:t>
      </w:r>
      <w:r w:rsidRPr="00701E42">
        <w:rPr>
          <w:color w:val="000000"/>
          <w:sz w:val="18"/>
          <w:szCs w:val="18"/>
          <w:lang w:val="en-GB" w:eastAsia="en-GB"/>
        </w:rPr>
        <w:tab/>
      </w:r>
      <w:hyperlink r:id="rId3039" w:history="1">
        <w:r w:rsidR="009A50B0" w:rsidRPr="00701E42">
          <w:rPr>
            <w:rStyle w:val="Hyperlink"/>
            <w:sz w:val="18"/>
            <w:szCs w:val="18"/>
            <w:lang w:val="en-GB" w:eastAsia="en-GB"/>
          </w:rPr>
          <w:t>https://www.ccsa.org.cn/api/portalsFile/downloadOldFile?type=19&amp;oldFileUrl=ITU-R/M.2012-6/CCSA.36.171V1020.doc</w:t>
        </w:r>
      </w:hyperlink>
    </w:p>
    <w:p w14:paraId="281E3273" w14:textId="044EF0DA" w:rsidR="009547B4" w:rsidRPr="0034407F" w:rsidRDefault="009547B4" w:rsidP="009A50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136 171</w:t>
      </w:r>
      <w:r w:rsidRPr="0034407F">
        <w:rPr>
          <w:color w:val="000000"/>
          <w:sz w:val="18"/>
          <w:szCs w:val="18"/>
          <w:lang w:val="fr-FR" w:eastAsia="en-GB"/>
        </w:rPr>
        <w:tab/>
        <w:t>10.2.0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19</w:t>
      </w:r>
      <w:r w:rsidR="00D63672" w:rsidRPr="0034407F">
        <w:rPr>
          <w:color w:val="000000"/>
          <w:sz w:val="18"/>
          <w:szCs w:val="18"/>
          <w:lang w:val="fr-FR" w:eastAsia="en-GB"/>
        </w:rPr>
        <w:t>/07/2013</w:t>
      </w:r>
      <w:r w:rsidRPr="0034407F">
        <w:rPr>
          <w:color w:val="000000"/>
          <w:sz w:val="18"/>
          <w:szCs w:val="18"/>
          <w:lang w:val="fr-FR" w:eastAsia="en-GB"/>
        </w:rPr>
        <w:tab/>
      </w:r>
      <w:hyperlink r:id="rId3040" w:history="1">
        <w:r w:rsidR="009A50B0" w:rsidRPr="0034407F">
          <w:rPr>
            <w:rStyle w:val="Hyperlink"/>
            <w:sz w:val="18"/>
            <w:szCs w:val="18"/>
            <w:lang w:val="fr-FR" w:eastAsia="en-GB"/>
          </w:rPr>
          <w:t>https://www.etsi.org/deliver/etsi_ts/136100_136199/136171/10.02.00_60/ts_136171v100200p.pdf</w:t>
        </w:r>
      </w:hyperlink>
    </w:p>
    <w:p w14:paraId="29822D30" w14:textId="1BA46F37" w:rsidR="009547B4" w:rsidRPr="0034407F" w:rsidRDefault="009547B4" w:rsidP="009A50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36.171-10.2.0 V1.0.0</w:t>
      </w:r>
      <w:r w:rsidRPr="0034407F">
        <w:rPr>
          <w:color w:val="000000"/>
          <w:sz w:val="18"/>
          <w:szCs w:val="18"/>
          <w:lang w:val="fr-FR" w:eastAsia="en-GB"/>
        </w:rPr>
        <w:tab/>
        <w:t>10.2.0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041" w:history="1">
        <w:r w:rsidR="009A50B0" w:rsidRPr="0034407F">
          <w:rPr>
            <w:rStyle w:val="Hyperlink"/>
            <w:sz w:val="18"/>
            <w:szCs w:val="18"/>
            <w:lang w:val="fr-FR" w:eastAsia="en-GB"/>
          </w:rPr>
          <w:t>https://members.tsdsi.in/index.php/s/e7iTr777XQaiXRA</w:t>
        </w:r>
      </w:hyperlink>
    </w:p>
    <w:p w14:paraId="020C41E3" w14:textId="748CB1FE" w:rsidR="009547B4" w:rsidRPr="0034407F" w:rsidRDefault="009547B4" w:rsidP="009A50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TTAT.3G-36.171V10.2.0</w:t>
      </w:r>
      <w:r w:rsidRPr="0034407F">
        <w:rPr>
          <w:color w:val="000000"/>
          <w:sz w:val="18"/>
          <w:szCs w:val="18"/>
          <w:lang w:val="fr-FR" w:eastAsia="en-GB"/>
        </w:rPr>
        <w:tab/>
        <w:t>10.2.0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3042" w:history="1">
        <w:r w:rsidR="009A50B0" w:rsidRPr="0034407F">
          <w:rPr>
            <w:rStyle w:val="Hyperlink"/>
            <w:sz w:val="18"/>
            <w:szCs w:val="18"/>
            <w:lang w:val="fr-FR" w:eastAsia="en-GB"/>
          </w:rPr>
          <w:t>http://committee.tta.or.kr/data/ttasDown.jsp?kind=ttastd&amp;pk_num=TTAT.3G-36.171V10.2.0</w:t>
        </w:r>
      </w:hyperlink>
    </w:p>
    <w:p w14:paraId="2B4864D4" w14:textId="2DA55186" w:rsidR="009547B4" w:rsidRPr="00182533" w:rsidRDefault="006E0553" w:rsidP="009A50B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9547B4" w:rsidRPr="00182533">
        <w:rPr>
          <w:b/>
          <w:bCs/>
          <w:color w:val="000000"/>
          <w:sz w:val="18"/>
          <w:szCs w:val="18"/>
          <w:lang w:eastAsia="en-GB"/>
        </w:rPr>
        <w:t xml:space="preserve"> 11</w:t>
      </w:r>
    </w:p>
    <w:p w14:paraId="1350D7D0" w14:textId="1134C54F" w:rsidR="009547B4" w:rsidRPr="00C34319" w:rsidRDefault="009547B4" w:rsidP="009A50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STD-T120-36.171.V11.1.0</w:t>
      </w:r>
      <w:r w:rsidRPr="00C34319">
        <w:rPr>
          <w:color w:val="000000"/>
          <w:sz w:val="18"/>
          <w:szCs w:val="18"/>
          <w:lang w:val="en-GB" w:eastAsia="en-GB"/>
        </w:rPr>
        <w:tab/>
        <w:t>11.1.0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043" w:history="1">
        <w:r w:rsidR="009A50B0" w:rsidRPr="00C34319">
          <w:rPr>
            <w:rStyle w:val="Hyperlink"/>
            <w:sz w:val="18"/>
            <w:szCs w:val="18"/>
            <w:lang w:val="en-GB" w:eastAsia="en-GB"/>
          </w:rPr>
          <w:t>https://www.arib.or.jp/english/html/overview/doc/T120_T23_SPECS/ARIB-STD-T120/Rel11/36/A36171-b10.pdf</w:t>
        </w:r>
      </w:hyperlink>
    </w:p>
    <w:p w14:paraId="1F73F2EC" w14:textId="7C36811D" w:rsidR="009547B4" w:rsidRPr="00701E42" w:rsidRDefault="009547B4" w:rsidP="009A50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ATIS.3GPP.36.171V1110</w:t>
      </w:r>
      <w:r w:rsidRPr="00701E42">
        <w:rPr>
          <w:color w:val="000000"/>
          <w:sz w:val="18"/>
          <w:szCs w:val="18"/>
          <w:lang w:val="en-GB" w:eastAsia="en-GB"/>
        </w:rPr>
        <w:tab/>
        <w:t>11.1.0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044" w:history="1">
        <w:r w:rsidR="009A50B0" w:rsidRPr="00701E42">
          <w:rPr>
            <w:rStyle w:val="Hyperlink"/>
            <w:sz w:val="18"/>
            <w:szCs w:val="18"/>
            <w:lang w:val="en-GB" w:eastAsia="en-GB"/>
          </w:rPr>
          <w:t>https://www.atis.org/3gpp-documents/Rel99-14/</w:t>
        </w:r>
      </w:hyperlink>
    </w:p>
    <w:p w14:paraId="3E3B0F97" w14:textId="02E1E7E7" w:rsidR="009547B4" w:rsidRPr="00701E42" w:rsidRDefault="009547B4" w:rsidP="009A50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CCSA.36.171V1110</w:t>
      </w:r>
      <w:r w:rsidRPr="00701E42">
        <w:rPr>
          <w:color w:val="000000"/>
          <w:sz w:val="18"/>
          <w:szCs w:val="18"/>
          <w:lang w:val="en-GB" w:eastAsia="en-GB"/>
        </w:rPr>
        <w:tab/>
        <w:t>11.1.0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/07/2013</w:t>
      </w:r>
      <w:r w:rsidRPr="00701E42">
        <w:rPr>
          <w:color w:val="000000"/>
          <w:sz w:val="18"/>
          <w:szCs w:val="18"/>
          <w:lang w:val="en-GB" w:eastAsia="en-GB"/>
        </w:rPr>
        <w:tab/>
      </w:r>
      <w:hyperlink r:id="rId3045" w:history="1">
        <w:r w:rsidR="009A50B0" w:rsidRPr="00701E42">
          <w:rPr>
            <w:rStyle w:val="Hyperlink"/>
            <w:sz w:val="18"/>
            <w:szCs w:val="18"/>
            <w:lang w:val="en-GB" w:eastAsia="en-GB"/>
          </w:rPr>
          <w:t>https://www.ccsa.org.cn/api/portalsFile/downloadOldFile?type=19&amp;oldFileUrl=ITU-R/M.2012-6/CCSA.36.171V1110.doc</w:t>
        </w:r>
      </w:hyperlink>
    </w:p>
    <w:p w14:paraId="7AD1F51C" w14:textId="04179290" w:rsidR="009547B4" w:rsidRPr="0034407F" w:rsidRDefault="009547B4" w:rsidP="009A50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136 171</w:t>
      </w:r>
      <w:r w:rsidRPr="0034407F">
        <w:rPr>
          <w:color w:val="000000"/>
          <w:sz w:val="18"/>
          <w:szCs w:val="18"/>
          <w:lang w:val="fr-FR" w:eastAsia="en-GB"/>
        </w:rPr>
        <w:tab/>
        <w:t>11.1.0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19</w:t>
      </w:r>
      <w:r w:rsidR="00D63672" w:rsidRPr="0034407F">
        <w:rPr>
          <w:color w:val="000000"/>
          <w:sz w:val="18"/>
          <w:szCs w:val="18"/>
          <w:lang w:val="fr-FR" w:eastAsia="en-GB"/>
        </w:rPr>
        <w:t>/07/2013</w:t>
      </w:r>
      <w:r w:rsidRPr="0034407F">
        <w:rPr>
          <w:color w:val="000000"/>
          <w:sz w:val="18"/>
          <w:szCs w:val="18"/>
          <w:lang w:val="fr-FR" w:eastAsia="en-GB"/>
        </w:rPr>
        <w:tab/>
      </w:r>
      <w:hyperlink r:id="rId3046" w:history="1">
        <w:r w:rsidR="009A50B0" w:rsidRPr="0034407F">
          <w:rPr>
            <w:rStyle w:val="Hyperlink"/>
            <w:sz w:val="18"/>
            <w:szCs w:val="18"/>
            <w:lang w:val="fr-FR" w:eastAsia="en-GB"/>
          </w:rPr>
          <w:t>https://www.etsi.org/deliver/etsi_ts/136100_136199/136171/11.01.00_60/ts_136171v110100p.pdf</w:t>
        </w:r>
      </w:hyperlink>
    </w:p>
    <w:p w14:paraId="63B52A88" w14:textId="1EA55EB5" w:rsidR="009547B4" w:rsidRPr="0034407F" w:rsidRDefault="009547B4" w:rsidP="009A50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36.171-11.1.0 V1.0.0</w:t>
      </w:r>
      <w:r w:rsidRPr="0034407F">
        <w:rPr>
          <w:color w:val="000000"/>
          <w:sz w:val="18"/>
          <w:szCs w:val="18"/>
          <w:lang w:val="fr-FR" w:eastAsia="en-GB"/>
        </w:rPr>
        <w:tab/>
        <w:t>11.1.0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047" w:history="1">
        <w:r w:rsidR="009A50B0" w:rsidRPr="0034407F">
          <w:rPr>
            <w:rStyle w:val="Hyperlink"/>
            <w:sz w:val="18"/>
            <w:szCs w:val="18"/>
            <w:lang w:val="fr-FR" w:eastAsia="en-GB"/>
          </w:rPr>
          <w:t>https://members.tsdsi.in/index.php/s/7nFfDrsMnN528rR</w:t>
        </w:r>
      </w:hyperlink>
    </w:p>
    <w:p w14:paraId="382D8AE2" w14:textId="5C84C50B" w:rsidR="009547B4" w:rsidRPr="0034407F" w:rsidRDefault="009547B4" w:rsidP="009A50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TTAT.3G-36.171V11.1.0</w:t>
      </w:r>
      <w:r w:rsidRPr="0034407F">
        <w:rPr>
          <w:color w:val="000000"/>
          <w:sz w:val="18"/>
          <w:szCs w:val="18"/>
          <w:lang w:val="fr-FR" w:eastAsia="en-GB"/>
        </w:rPr>
        <w:tab/>
        <w:t>11.1.0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3048" w:history="1">
        <w:r w:rsidR="009A50B0" w:rsidRPr="0034407F">
          <w:rPr>
            <w:rStyle w:val="Hyperlink"/>
            <w:sz w:val="18"/>
            <w:szCs w:val="18"/>
            <w:lang w:val="fr-FR" w:eastAsia="en-GB"/>
          </w:rPr>
          <w:t>http://committee.tta.or.kr/data/ttasDown.jsp?kind=ttastd&amp;pk_num=TTAT.3G-36.171V11.1.0</w:t>
        </w:r>
      </w:hyperlink>
    </w:p>
    <w:p w14:paraId="4635D405" w14:textId="33F2AC50" w:rsidR="009547B4" w:rsidRPr="00182533" w:rsidRDefault="006E0553" w:rsidP="009A50B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9547B4" w:rsidRPr="00182533">
        <w:rPr>
          <w:b/>
          <w:bCs/>
          <w:color w:val="000000"/>
          <w:sz w:val="18"/>
          <w:szCs w:val="18"/>
          <w:lang w:eastAsia="en-GB"/>
        </w:rPr>
        <w:t xml:space="preserve"> 12</w:t>
      </w:r>
    </w:p>
    <w:p w14:paraId="1A13AE71" w14:textId="46494491" w:rsidR="009547B4" w:rsidRPr="00C34319" w:rsidRDefault="009547B4" w:rsidP="009A50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STD-T120-36.171.V12.1.0</w:t>
      </w:r>
      <w:r w:rsidRPr="00C34319">
        <w:rPr>
          <w:color w:val="000000"/>
          <w:sz w:val="18"/>
          <w:szCs w:val="18"/>
          <w:lang w:val="en-GB" w:eastAsia="en-GB"/>
        </w:rPr>
        <w:tab/>
        <w:t>12.1.0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049" w:history="1">
        <w:r w:rsidR="009A50B0" w:rsidRPr="00C34319">
          <w:rPr>
            <w:rStyle w:val="Hyperlink"/>
            <w:sz w:val="18"/>
            <w:szCs w:val="18"/>
            <w:lang w:val="en-GB" w:eastAsia="en-GB"/>
          </w:rPr>
          <w:t>https://www.arib.or.jp/english/html/overview/doc/T120_T23_SPECS/ARIB-STD-T120/Rel12/36/A36171-c10.pdf</w:t>
        </w:r>
      </w:hyperlink>
    </w:p>
    <w:p w14:paraId="0017EABD" w14:textId="690729F1" w:rsidR="009547B4" w:rsidRPr="00701E42" w:rsidRDefault="009547B4" w:rsidP="009A50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ATIS.3GPP.36.171V1210</w:t>
      </w:r>
      <w:r w:rsidRPr="00701E42">
        <w:rPr>
          <w:color w:val="000000"/>
          <w:sz w:val="18"/>
          <w:szCs w:val="18"/>
          <w:lang w:val="en-GB" w:eastAsia="en-GB"/>
        </w:rPr>
        <w:tab/>
        <w:t>12.1.0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050" w:history="1">
        <w:r w:rsidR="009A50B0" w:rsidRPr="00701E42">
          <w:rPr>
            <w:rStyle w:val="Hyperlink"/>
            <w:sz w:val="18"/>
            <w:szCs w:val="18"/>
            <w:lang w:val="en-GB" w:eastAsia="en-GB"/>
          </w:rPr>
          <w:t>https://www.atis.org/3gpp-documents/Rel99-14/</w:t>
        </w:r>
      </w:hyperlink>
    </w:p>
    <w:p w14:paraId="3095054A" w14:textId="2BFDB28F" w:rsidR="009547B4" w:rsidRPr="00701E42" w:rsidRDefault="009547B4" w:rsidP="009A50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CCSA.36.171V1210</w:t>
      </w:r>
      <w:r w:rsidRPr="00701E42">
        <w:rPr>
          <w:color w:val="000000"/>
          <w:sz w:val="18"/>
          <w:szCs w:val="18"/>
          <w:lang w:val="en-GB" w:eastAsia="en-GB"/>
        </w:rPr>
        <w:tab/>
        <w:t>12.1.0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/12/2014</w:t>
      </w:r>
      <w:r w:rsidRPr="00701E42">
        <w:rPr>
          <w:color w:val="000000"/>
          <w:sz w:val="18"/>
          <w:szCs w:val="18"/>
          <w:lang w:val="en-GB" w:eastAsia="en-GB"/>
        </w:rPr>
        <w:tab/>
      </w:r>
      <w:hyperlink r:id="rId3051" w:history="1">
        <w:r w:rsidR="009A50B0" w:rsidRPr="00701E42">
          <w:rPr>
            <w:rStyle w:val="Hyperlink"/>
            <w:sz w:val="18"/>
            <w:szCs w:val="18"/>
            <w:lang w:val="en-GB" w:eastAsia="en-GB"/>
          </w:rPr>
          <w:t>https://www.ccsa.org.cn/api/portalsFile/downloadOldFile?type=19&amp;oldFileUrl=ITU-R/M.2012-6/CCSA.36.171V1210.doc</w:t>
        </w:r>
      </w:hyperlink>
    </w:p>
    <w:p w14:paraId="5FF8BD4D" w14:textId="473984FB" w:rsidR="009547B4" w:rsidRPr="0034407F" w:rsidRDefault="009547B4" w:rsidP="009A50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136 171</w:t>
      </w:r>
      <w:r w:rsidRPr="0034407F">
        <w:rPr>
          <w:color w:val="000000"/>
          <w:sz w:val="18"/>
          <w:szCs w:val="18"/>
          <w:lang w:val="fr-FR" w:eastAsia="en-GB"/>
        </w:rPr>
        <w:tab/>
        <w:t>12.1.0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03</w:t>
      </w:r>
      <w:r w:rsidR="00D63672" w:rsidRPr="0034407F">
        <w:rPr>
          <w:color w:val="000000"/>
          <w:sz w:val="18"/>
          <w:szCs w:val="18"/>
          <w:lang w:val="fr-FR" w:eastAsia="en-GB"/>
        </w:rPr>
        <w:t>/02/2015</w:t>
      </w:r>
      <w:r w:rsidRPr="0034407F">
        <w:rPr>
          <w:color w:val="000000"/>
          <w:sz w:val="18"/>
          <w:szCs w:val="18"/>
          <w:lang w:val="fr-FR" w:eastAsia="en-GB"/>
        </w:rPr>
        <w:tab/>
      </w:r>
      <w:hyperlink r:id="rId3052" w:history="1">
        <w:r w:rsidR="009A50B0" w:rsidRPr="0034407F">
          <w:rPr>
            <w:rStyle w:val="Hyperlink"/>
            <w:sz w:val="18"/>
            <w:szCs w:val="18"/>
            <w:lang w:val="fr-FR" w:eastAsia="en-GB"/>
          </w:rPr>
          <w:t>https://www.etsi.org/deliver/etsi_ts/136100_136199/136171/12.01.00_60/ts_136171v120100p.pdf</w:t>
        </w:r>
      </w:hyperlink>
    </w:p>
    <w:p w14:paraId="64831D25" w14:textId="7A19EDE7" w:rsidR="009547B4" w:rsidRPr="0034407F" w:rsidRDefault="009547B4" w:rsidP="009A50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36.171-12.1.0 V1.0.0</w:t>
      </w:r>
      <w:r w:rsidRPr="0034407F">
        <w:rPr>
          <w:color w:val="000000"/>
          <w:sz w:val="18"/>
          <w:szCs w:val="18"/>
          <w:lang w:val="fr-FR" w:eastAsia="en-GB"/>
        </w:rPr>
        <w:tab/>
        <w:t>12.1.0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053" w:history="1">
        <w:r w:rsidR="009A50B0" w:rsidRPr="0034407F">
          <w:rPr>
            <w:rStyle w:val="Hyperlink"/>
            <w:sz w:val="18"/>
            <w:szCs w:val="18"/>
            <w:lang w:val="fr-FR" w:eastAsia="en-GB"/>
          </w:rPr>
          <w:t>https://members.tsdsi.in/index.php/s/sdHGTbKrEqgq6fn</w:t>
        </w:r>
      </w:hyperlink>
    </w:p>
    <w:p w14:paraId="1501FD0B" w14:textId="43F085F6" w:rsidR="009547B4" w:rsidRPr="0034407F" w:rsidRDefault="009547B4" w:rsidP="009A50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TTAT.3G-36.171V12.1.0</w:t>
      </w:r>
      <w:r w:rsidRPr="0034407F">
        <w:rPr>
          <w:color w:val="000000"/>
          <w:sz w:val="18"/>
          <w:szCs w:val="18"/>
          <w:lang w:val="fr-FR" w:eastAsia="en-GB"/>
        </w:rPr>
        <w:tab/>
        <w:t>12.1.0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3054" w:history="1">
        <w:r w:rsidR="009A50B0" w:rsidRPr="0034407F">
          <w:rPr>
            <w:rStyle w:val="Hyperlink"/>
            <w:sz w:val="18"/>
            <w:szCs w:val="18"/>
            <w:lang w:val="fr-FR" w:eastAsia="en-GB"/>
          </w:rPr>
          <w:t>http://committee.tta.or.kr/data/ttasDown.jsp?kind=ttastd&amp;pk_num=TTAT.3G-36.171V12.1.0</w:t>
        </w:r>
      </w:hyperlink>
    </w:p>
    <w:p w14:paraId="0855585B" w14:textId="25947CDD" w:rsidR="009547B4" w:rsidRPr="00182533" w:rsidRDefault="006E0553" w:rsidP="009547B4">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9547B4" w:rsidRPr="00182533">
        <w:rPr>
          <w:b/>
          <w:bCs/>
          <w:color w:val="000000"/>
          <w:sz w:val="18"/>
          <w:szCs w:val="18"/>
          <w:lang w:eastAsia="en-GB"/>
        </w:rPr>
        <w:t xml:space="preserve"> 13</w:t>
      </w:r>
    </w:p>
    <w:p w14:paraId="4D2B47DE" w14:textId="1F6FE863" w:rsidR="009547B4" w:rsidRPr="00C34319" w:rsidRDefault="009547B4" w:rsidP="00A045D5">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STD-T120-36.171.V13.1.0</w:t>
      </w:r>
      <w:r w:rsidRPr="00C34319">
        <w:rPr>
          <w:color w:val="000000"/>
          <w:sz w:val="18"/>
          <w:szCs w:val="18"/>
          <w:lang w:val="en-GB" w:eastAsia="en-GB"/>
        </w:rPr>
        <w:tab/>
        <w:t>13.1.0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055" w:history="1">
        <w:r w:rsidR="009A50B0" w:rsidRPr="00C34319">
          <w:rPr>
            <w:rStyle w:val="Hyperlink"/>
            <w:sz w:val="18"/>
            <w:szCs w:val="18"/>
            <w:lang w:val="en-GB" w:eastAsia="en-GB"/>
          </w:rPr>
          <w:t>https://www.arib.or.jp/english/html/overview/doc/T120_T23_SPECS/ARIB-STD-T120/Rel13/36/A36171-d10.pdf</w:t>
        </w:r>
      </w:hyperlink>
    </w:p>
    <w:p w14:paraId="1070DAF4" w14:textId="46325576" w:rsidR="009547B4" w:rsidRPr="00701E42" w:rsidRDefault="009547B4" w:rsidP="00A045D5">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ATIS.3GPP.36.171V1310</w:t>
      </w:r>
      <w:r w:rsidRPr="00701E42">
        <w:rPr>
          <w:color w:val="000000"/>
          <w:sz w:val="18"/>
          <w:szCs w:val="18"/>
          <w:lang w:val="en-GB" w:eastAsia="en-GB"/>
        </w:rPr>
        <w:tab/>
        <w:t>13.1.0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056" w:history="1">
        <w:r w:rsidR="009A50B0" w:rsidRPr="00701E42">
          <w:rPr>
            <w:rStyle w:val="Hyperlink"/>
            <w:sz w:val="18"/>
            <w:szCs w:val="18"/>
            <w:lang w:val="en-GB" w:eastAsia="en-GB"/>
          </w:rPr>
          <w:t>https://www.atis.org/3gpp-documents/Rel99-14/</w:t>
        </w:r>
      </w:hyperlink>
    </w:p>
    <w:p w14:paraId="548C8B2C" w14:textId="0148780E" w:rsidR="009547B4" w:rsidRPr="00701E42" w:rsidRDefault="009547B4" w:rsidP="00A045D5">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CCSA.36.171V1310</w:t>
      </w:r>
      <w:r w:rsidRPr="00701E42">
        <w:rPr>
          <w:color w:val="000000"/>
          <w:sz w:val="18"/>
          <w:szCs w:val="18"/>
          <w:lang w:val="en-GB" w:eastAsia="en-GB"/>
        </w:rPr>
        <w:tab/>
        <w:t>13.1.0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/06/2018</w:t>
      </w:r>
      <w:r w:rsidRPr="00701E42">
        <w:rPr>
          <w:color w:val="000000"/>
          <w:sz w:val="18"/>
          <w:szCs w:val="18"/>
          <w:lang w:val="en-GB" w:eastAsia="en-GB"/>
        </w:rPr>
        <w:tab/>
      </w:r>
      <w:hyperlink r:id="rId3057" w:history="1">
        <w:r w:rsidR="009A50B0" w:rsidRPr="00701E42">
          <w:rPr>
            <w:rStyle w:val="Hyperlink"/>
            <w:sz w:val="18"/>
            <w:szCs w:val="18"/>
            <w:lang w:val="en-GB" w:eastAsia="en-GB"/>
          </w:rPr>
          <w:t>https://www.ccsa.org.cn/api/portalsFile/downloadOldFile?type=19&amp;oldFileUrl=ITU-R/M.2012-6/CCSA.36.171V1310.doc</w:t>
        </w:r>
      </w:hyperlink>
    </w:p>
    <w:p w14:paraId="2EC3EA3B" w14:textId="6DA2AAD0" w:rsidR="009547B4" w:rsidRPr="0034407F" w:rsidRDefault="009547B4" w:rsidP="00A045D5">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136 171</w:t>
      </w:r>
      <w:r w:rsidRPr="0034407F">
        <w:rPr>
          <w:color w:val="000000"/>
          <w:sz w:val="18"/>
          <w:szCs w:val="18"/>
          <w:lang w:val="fr-FR" w:eastAsia="en-GB"/>
        </w:rPr>
        <w:tab/>
        <w:t>13.1.0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/07/2018</w:t>
      </w:r>
      <w:r w:rsidRPr="0034407F">
        <w:rPr>
          <w:color w:val="000000"/>
          <w:sz w:val="18"/>
          <w:szCs w:val="18"/>
          <w:lang w:val="fr-FR" w:eastAsia="en-GB"/>
        </w:rPr>
        <w:tab/>
      </w:r>
      <w:hyperlink r:id="rId3058" w:history="1">
        <w:r w:rsidR="009A50B0" w:rsidRPr="0034407F">
          <w:rPr>
            <w:rStyle w:val="Hyperlink"/>
            <w:sz w:val="18"/>
            <w:szCs w:val="18"/>
            <w:lang w:val="fr-FR" w:eastAsia="en-GB"/>
          </w:rPr>
          <w:t>https://www.etsi.org/deliver/etsi_ts/136100_136199/136171/13.01.00_60/ts_136171v130100p.pdf</w:t>
        </w:r>
      </w:hyperlink>
    </w:p>
    <w:p w14:paraId="2CFDABB5" w14:textId="18EB795E" w:rsidR="009547B4" w:rsidRPr="0034407F" w:rsidRDefault="009547B4" w:rsidP="00A045D5">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36.171-13.1.0 V1.1.0</w:t>
      </w:r>
      <w:r w:rsidRPr="0034407F">
        <w:rPr>
          <w:color w:val="000000"/>
          <w:sz w:val="18"/>
          <w:szCs w:val="18"/>
          <w:lang w:val="fr-FR" w:eastAsia="en-GB"/>
        </w:rPr>
        <w:tab/>
        <w:t>13.1.0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059" w:history="1">
        <w:r w:rsidR="009A50B0" w:rsidRPr="0034407F">
          <w:rPr>
            <w:rStyle w:val="Hyperlink"/>
            <w:sz w:val="18"/>
            <w:szCs w:val="18"/>
            <w:lang w:val="fr-FR" w:eastAsia="en-GB"/>
          </w:rPr>
          <w:t>https://members.tsdsi.in/index.php/s/8ZBPSoT2gqQBQtA</w:t>
        </w:r>
      </w:hyperlink>
    </w:p>
    <w:p w14:paraId="1AB1032B" w14:textId="51FC41C6" w:rsidR="009547B4" w:rsidRPr="0034407F" w:rsidRDefault="009547B4" w:rsidP="009A50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TTAT.3G-36.171V13.1.0</w:t>
      </w:r>
      <w:r w:rsidRPr="0034407F">
        <w:rPr>
          <w:color w:val="000000"/>
          <w:sz w:val="18"/>
          <w:szCs w:val="18"/>
          <w:lang w:val="fr-FR" w:eastAsia="en-GB"/>
        </w:rPr>
        <w:tab/>
        <w:t>13.1.0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3060" w:history="1">
        <w:r w:rsidR="009A50B0" w:rsidRPr="0034407F">
          <w:rPr>
            <w:rStyle w:val="Hyperlink"/>
            <w:sz w:val="18"/>
            <w:szCs w:val="18"/>
            <w:lang w:val="fr-FR" w:eastAsia="en-GB"/>
          </w:rPr>
          <w:t>http://committee.tta.or.kr/data/ttasDown.jsp?kind=ttastd&amp;pk_num=TTAT.3G-36.171V13.1.0</w:t>
        </w:r>
      </w:hyperlink>
    </w:p>
    <w:p w14:paraId="13D335E1" w14:textId="3D586208" w:rsidR="009547B4" w:rsidRPr="00182533" w:rsidRDefault="006E0553" w:rsidP="009A50B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9547B4" w:rsidRPr="00182533">
        <w:rPr>
          <w:b/>
          <w:bCs/>
          <w:color w:val="000000"/>
          <w:sz w:val="18"/>
          <w:szCs w:val="18"/>
          <w:lang w:eastAsia="en-GB"/>
        </w:rPr>
        <w:t xml:space="preserve"> 14</w:t>
      </w:r>
    </w:p>
    <w:p w14:paraId="28C6C77D" w14:textId="57D414E5" w:rsidR="009547B4" w:rsidRPr="00C34319" w:rsidRDefault="009547B4" w:rsidP="009A50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STD-T120-36.171.V14.1.0</w:t>
      </w:r>
      <w:r w:rsidRPr="00C34319">
        <w:rPr>
          <w:color w:val="000000"/>
          <w:sz w:val="18"/>
          <w:szCs w:val="18"/>
          <w:lang w:val="en-GB" w:eastAsia="en-GB"/>
        </w:rPr>
        <w:tab/>
        <w:t>14.1.0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061" w:history="1">
        <w:r w:rsidR="009A50B0" w:rsidRPr="00C34319">
          <w:rPr>
            <w:rStyle w:val="Hyperlink"/>
            <w:sz w:val="18"/>
            <w:szCs w:val="18"/>
            <w:lang w:val="en-GB" w:eastAsia="en-GB"/>
          </w:rPr>
          <w:t>https://www.arib.or.jp/english/html/overview/doc/T120_T23_SPECS/ARIB-STD-T120/Rel14/36/A36171-e10.pdf</w:t>
        </w:r>
      </w:hyperlink>
    </w:p>
    <w:p w14:paraId="6CDFDC93" w14:textId="13EA5D7B" w:rsidR="009547B4" w:rsidRPr="00701E42" w:rsidRDefault="009547B4" w:rsidP="009A50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ATIS.3GPP.36.171V1410</w:t>
      </w:r>
      <w:r w:rsidRPr="00701E42">
        <w:rPr>
          <w:color w:val="000000"/>
          <w:sz w:val="18"/>
          <w:szCs w:val="18"/>
          <w:lang w:val="en-GB" w:eastAsia="en-GB"/>
        </w:rPr>
        <w:tab/>
        <w:t>14.1.0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062" w:history="1">
        <w:r w:rsidR="009A50B0" w:rsidRPr="00701E42">
          <w:rPr>
            <w:rStyle w:val="Hyperlink"/>
            <w:sz w:val="18"/>
            <w:szCs w:val="18"/>
            <w:lang w:val="en-GB" w:eastAsia="en-GB"/>
          </w:rPr>
          <w:t>https://www.atis.org/3gpp-documents/Rel99-14/</w:t>
        </w:r>
      </w:hyperlink>
    </w:p>
    <w:p w14:paraId="631DEF42" w14:textId="40C989EC" w:rsidR="009547B4" w:rsidRPr="00701E42" w:rsidRDefault="009547B4" w:rsidP="009A50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CCSA.36.171V1410</w:t>
      </w:r>
      <w:r w:rsidRPr="00701E42">
        <w:rPr>
          <w:color w:val="000000"/>
          <w:sz w:val="18"/>
          <w:szCs w:val="18"/>
          <w:lang w:val="en-GB" w:eastAsia="en-GB"/>
        </w:rPr>
        <w:tab/>
        <w:t>14.1.0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/06/2018</w:t>
      </w:r>
      <w:r w:rsidRPr="00701E42">
        <w:rPr>
          <w:color w:val="000000"/>
          <w:sz w:val="18"/>
          <w:szCs w:val="18"/>
          <w:lang w:val="en-GB" w:eastAsia="en-GB"/>
        </w:rPr>
        <w:tab/>
      </w:r>
      <w:hyperlink r:id="rId3063" w:history="1">
        <w:r w:rsidR="009A50B0" w:rsidRPr="00701E42">
          <w:rPr>
            <w:rStyle w:val="Hyperlink"/>
            <w:sz w:val="18"/>
            <w:szCs w:val="18"/>
            <w:lang w:val="en-GB" w:eastAsia="en-GB"/>
          </w:rPr>
          <w:t>https://www.ccsa.org.cn/api/portalsFile/downloadOldFile?type=19&amp;oldFileUrl=ITU-R/M.2012-6/CCSA.36.171V1410.doc</w:t>
        </w:r>
      </w:hyperlink>
    </w:p>
    <w:p w14:paraId="0E709A8F" w14:textId="64975677" w:rsidR="009547B4" w:rsidRPr="0034407F" w:rsidRDefault="009547B4" w:rsidP="009A50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136 171</w:t>
      </w:r>
      <w:r w:rsidRPr="0034407F">
        <w:rPr>
          <w:color w:val="000000"/>
          <w:sz w:val="18"/>
          <w:szCs w:val="18"/>
          <w:lang w:val="fr-FR" w:eastAsia="en-GB"/>
        </w:rPr>
        <w:tab/>
        <w:t>14.1.0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/07/2018</w:t>
      </w:r>
      <w:r w:rsidRPr="0034407F">
        <w:rPr>
          <w:color w:val="000000"/>
          <w:sz w:val="18"/>
          <w:szCs w:val="18"/>
          <w:lang w:val="fr-FR" w:eastAsia="en-GB"/>
        </w:rPr>
        <w:tab/>
      </w:r>
      <w:hyperlink r:id="rId3064" w:history="1">
        <w:r w:rsidR="009A50B0" w:rsidRPr="0034407F">
          <w:rPr>
            <w:rStyle w:val="Hyperlink"/>
            <w:sz w:val="18"/>
            <w:szCs w:val="18"/>
            <w:lang w:val="fr-FR" w:eastAsia="en-GB"/>
          </w:rPr>
          <w:t>https://www.etsi.org/deliver/etsi_ts/136100_136199/136171/14.01.00_60/ts_136171v140100p.pdf</w:t>
        </w:r>
      </w:hyperlink>
    </w:p>
    <w:p w14:paraId="10E622CA" w14:textId="4A439CD5" w:rsidR="009547B4" w:rsidRPr="0034407F" w:rsidRDefault="009547B4" w:rsidP="009A50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36.171-14.1.0 V1.1.0</w:t>
      </w:r>
      <w:r w:rsidRPr="0034407F">
        <w:rPr>
          <w:color w:val="000000"/>
          <w:sz w:val="18"/>
          <w:szCs w:val="18"/>
          <w:lang w:val="fr-FR" w:eastAsia="en-GB"/>
        </w:rPr>
        <w:tab/>
        <w:t>14.1.0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065" w:history="1">
        <w:r w:rsidR="009A50B0" w:rsidRPr="0034407F">
          <w:rPr>
            <w:rStyle w:val="Hyperlink"/>
            <w:sz w:val="18"/>
            <w:szCs w:val="18"/>
            <w:lang w:val="fr-FR" w:eastAsia="en-GB"/>
          </w:rPr>
          <w:t>https://members.tsdsi.in/index.php/s/8ZwTEQmMrKPpwiD</w:t>
        </w:r>
      </w:hyperlink>
    </w:p>
    <w:p w14:paraId="67D153C1" w14:textId="300982DC" w:rsidR="009547B4" w:rsidRPr="0034407F" w:rsidRDefault="009547B4" w:rsidP="009A50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TTAT.3G-36.171V14.1.0</w:t>
      </w:r>
      <w:r w:rsidRPr="0034407F">
        <w:rPr>
          <w:color w:val="000000"/>
          <w:sz w:val="18"/>
          <w:szCs w:val="18"/>
          <w:lang w:val="fr-FR" w:eastAsia="en-GB"/>
        </w:rPr>
        <w:tab/>
        <w:t>14.1.0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3066" w:history="1">
        <w:r w:rsidR="009A50B0" w:rsidRPr="0034407F">
          <w:rPr>
            <w:rStyle w:val="Hyperlink"/>
            <w:sz w:val="18"/>
            <w:szCs w:val="18"/>
            <w:lang w:val="fr-FR" w:eastAsia="en-GB"/>
          </w:rPr>
          <w:t>http://committee.tta.or.kr/data/ttasDown.jsp?kind=ttastd&amp;pk_num=TTAT.3G-36.171V14.1.0</w:t>
        </w:r>
      </w:hyperlink>
    </w:p>
    <w:p w14:paraId="6487120A" w14:textId="54479616" w:rsidR="009547B4" w:rsidRPr="00182533" w:rsidRDefault="006E0553" w:rsidP="009A50B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9547B4" w:rsidRPr="00182533">
        <w:rPr>
          <w:b/>
          <w:bCs/>
          <w:color w:val="000000"/>
          <w:sz w:val="18"/>
          <w:szCs w:val="18"/>
          <w:lang w:eastAsia="en-GB"/>
        </w:rPr>
        <w:t xml:space="preserve"> 15</w:t>
      </w:r>
    </w:p>
    <w:p w14:paraId="2CCBFE4C" w14:textId="0088CE65" w:rsidR="009547B4" w:rsidRPr="00C34319" w:rsidRDefault="009547B4" w:rsidP="009A50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STD-T120-36.171.V15.2.0</w:t>
      </w:r>
      <w:r w:rsidRPr="00C34319">
        <w:rPr>
          <w:color w:val="000000"/>
          <w:sz w:val="18"/>
          <w:szCs w:val="18"/>
          <w:lang w:val="en-GB" w:eastAsia="en-GB"/>
        </w:rPr>
        <w:tab/>
        <w:t>15.2.0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067" w:history="1">
        <w:r w:rsidR="009A50B0" w:rsidRPr="00C34319">
          <w:rPr>
            <w:rStyle w:val="Hyperlink"/>
            <w:sz w:val="18"/>
            <w:szCs w:val="18"/>
            <w:lang w:val="en-GB" w:eastAsia="en-GB"/>
          </w:rPr>
          <w:t>https://www.arib.or.jp/english/html/overview/doc/T120_T23_SPECS/ARIB-STD-T120/Rel15/36/A36171-f20.pdf</w:t>
        </w:r>
      </w:hyperlink>
    </w:p>
    <w:p w14:paraId="28E77C55" w14:textId="4738A6DF" w:rsidR="009547B4" w:rsidRPr="00701E42" w:rsidRDefault="009547B4" w:rsidP="009A50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ATIS.3GPP.36.171.V15.2.0</w:t>
      </w:r>
      <w:r w:rsidRPr="00701E42">
        <w:rPr>
          <w:color w:val="000000"/>
          <w:sz w:val="18"/>
          <w:szCs w:val="18"/>
          <w:lang w:val="en-GB" w:eastAsia="en-GB"/>
        </w:rPr>
        <w:tab/>
        <w:t>15.2.0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3068" w:history="1">
        <w:r w:rsidR="009A50B0" w:rsidRPr="00701E42">
          <w:rPr>
            <w:rStyle w:val="Hyperlink"/>
            <w:sz w:val="18"/>
            <w:szCs w:val="18"/>
            <w:lang w:val="en-GB" w:eastAsia="en-GB"/>
          </w:rPr>
          <w:t>https://www.atis.org/3gpp-transpositions - Rel-15</w:t>
        </w:r>
      </w:hyperlink>
    </w:p>
    <w:p w14:paraId="539990BC" w14:textId="6CFF62DD" w:rsidR="009547B4" w:rsidRPr="00701E42" w:rsidRDefault="009547B4" w:rsidP="009A50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CCSA.36.171V1520</w:t>
      </w:r>
      <w:r w:rsidRPr="00701E42">
        <w:rPr>
          <w:color w:val="000000"/>
          <w:sz w:val="18"/>
          <w:szCs w:val="18"/>
          <w:lang w:val="en-GB" w:eastAsia="en-GB"/>
        </w:rPr>
        <w:tab/>
        <w:t>15.2.0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/09/2021</w:t>
      </w:r>
      <w:r w:rsidRPr="00701E42">
        <w:rPr>
          <w:color w:val="000000"/>
          <w:sz w:val="18"/>
          <w:szCs w:val="18"/>
          <w:lang w:val="en-GB" w:eastAsia="en-GB"/>
        </w:rPr>
        <w:tab/>
      </w:r>
      <w:hyperlink r:id="rId3069" w:history="1">
        <w:r w:rsidR="009A50B0" w:rsidRPr="00701E42">
          <w:rPr>
            <w:rStyle w:val="Hyperlink"/>
            <w:sz w:val="18"/>
            <w:szCs w:val="18"/>
            <w:lang w:val="en-GB" w:eastAsia="en-GB"/>
          </w:rPr>
          <w:t>https://www.ccsa.org.cn/api/portalsFile/downloadOldFile?type=19&amp;oldFileUrl=ITU-R/M.2012-6/CCSA.36.171V1520.doc</w:t>
        </w:r>
      </w:hyperlink>
    </w:p>
    <w:p w14:paraId="45525D8E" w14:textId="6036A539" w:rsidR="009547B4" w:rsidRPr="0034407F" w:rsidRDefault="009547B4" w:rsidP="009A50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136 171</w:t>
      </w:r>
      <w:r w:rsidRPr="0034407F">
        <w:rPr>
          <w:color w:val="000000"/>
          <w:sz w:val="18"/>
          <w:szCs w:val="18"/>
          <w:lang w:val="fr-FR" w:eastAsia="en-GB"/>
        </w:rPr>
        <w:tab/>
        <w:t>15.2.0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13</w:t>
      </w:r>
      <w:r w:rsidR="00D63672" w:rsidRPr="0034407F">
        <w:rPr>
          <w:color w:val="000000"/>
          <w:sz w:val="18"/>
          <w:szCs w:val="18"/>
          <w:lang w:val="fr-FR" w:eastAsia="en-GB"/>
        </w:rPr>
        <w:t>/10/2021</w:t>
      </w:r>
      <w:r w:rsidRPr="0034407F">
        <w:rPr>
          <w:color w:val="000000"/>
          <w:sz w:val="18"/>
          <w:szCs w:val="18"/>
          <w:lang w:val="fr-FR" w:eastAsia="en-GB"/>
        </w:rPr>
        <w:tab/>
      </w:r>
      <w:hyperlink r:id="rId3070" w:history="1">
        <w:r w:rsidR="009A50B0" w:rsidRPr="0034407F">
          <w:rPr>
            <w:rStyle w:val="Hyperlink"/>
            <w:sz w:val="18"/>
            <w:szCs w:val="18"/>
            <w:lang w:val="fr-FR" w:eastAsia="en-GB"/>
          </w:rPr>
          <w:t>https://www.etsi.org/deliver/etsi_ts/136100_136199/136171/15.02.00_60/ts_136171v150200p.pdf</w:t>
        </w:r>
      </w:hyperlink>
    </w:p>
    <w:p w14:paraId="03DBE196" w14:textId="0F285C84" w:rsidR="009547B4" w:rsidRPr="0034407F" w:rsidRDefault="009547B4" w:rsidP="009A50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36.171-15.2.0 V1.1.0</w:t>
      </w:r>
      <w:r w:rsidRPr="0034407F">
        <w:rPr>
          <w:color w:val="000000"/>
          <w:sz w:val="18"/>
          <w:szCs w:val="18"/>
          <w:lang w:val="fr-FR" w:eastAsia="en-GB"/>
        </w:rPr>
        <w:tab/>
        <w:t>15.2.0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/11/2022</w:t>
      </w:r>
      <w:r w:rsidRPr="0034407F">
        <w:rPr>
          <w:color w:val="000000"/>
          <w:sz w:val="18"/>
          <w:szCs w:val="18"/>
          <w:lang w:val="fr-FR" w:eastAsia="en-GB"/>
        </w:rPr>
        <w:tab/>
      </w:r>
      <w:hyperlink r:id="rId3071" w:history="1">
        <w:r w:rsidR="009A50B0" w:rsidRPr="0034407F">
          <w:rPr>
            <w:rStyle w:val="Hyperlink"/>
            <w:sz w:val="18"/>
            <w:szCs w:val="18"/>
            <w:lang w:val="fr-FR" w:eastAsia="en-GB"/>
          </w:rPr>
          <w:t>https://members.tsdsi.in/s/FjqjjiSJmEzFND9</w:t>
        </w:r>
      </w:hyperlink>
    </w:p>
    <w:p w14:paraId="2569F888" w14:textId="08A28E49" w:rsidR="009547B4" w:rsidRPr="0034407F" w:rsidRDefault="009547B4" w:rsidP="009A50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TTAT.3G-36.171V15.2.0</w:t>
      </w:r>
      <w:r w:rsidRPr="0034407F">
        <w:rPr>
          <w:color w:val="000000"/>
          <w:sz w:val="18"/>
          <w:szCs w:val="18"/>
          <w:lang w:val="fr-FR" w:eastAsia="en-GB"/>
        </w:rPr>
        <w:tab/>
        <w:t>15.2.0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27</w:t>
      </w:r>
      <w:r w:rsidR="00D63672" w:rsidRPr="0034407F">
        <w:rPr>
          <w:color w:val="000000"/>
          <w:sz w:val="18"/>
          <w:szCs w:val="18"/>
          <w:lang w:val="fr-FR" w:eastAsia="en-GB"/>
        </w:rPr>
        <w:t>/01/2022</w:t>
      </w:r>
      <w:r w:rsidRPr="0034407F">
        <w:rPr>
          <w:color w:val="000000"/>
          <w:sz w:val="18"/>
          <w:szCs w:val="18"/>
          <w:lang w:val="fr-FR" w:eastAsia="en-GB"/>
        </w:rPr>
        <w:tab/>
      </w:r>
      <w:hyperlink r:id="rId3072" w:history="1">
        <w:r w:rsidR="009A50B0" w:rsidRPr="0034407F">
          <w:rPr>
            <w:rStyle w:val="Hyperlink"/>
            <w:sz w:val="18"/>
            <w:szCs w:val="18"/>
            <w:lang w:val="fr-FR" w:eastAsia="en-GB"/>
          </w:rPr>
          <w:t>http://committee.tta.or.kr/data/ttasDown.jsp?kind=ttastd&amp;pk_num=TTAT.3G-36.171V15.2.0</w:t>
        </w:r>
      </w:hyperlink>
    </w:p>
    <w:p w14:paraId="6D70465B" w14:textId="4E0D7BFF" w:rsidR="009547B4" w:rsidRPr="00182533" w:rsidRDefault="006E0553" w:rsidP="009A50B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9547B4" w:rsidRPr="00182533">
        <w:rPr>
          <w:b/>
          <w:bCs/>
          <w:color w:val="000000"/>
          <w:sz w:val="18"/>
          <w:szCs w:val="18"/>
          <w:lang w:eastAsia="en-GB"/>
        </w:rPr>
        <w:t xml:space="preserve"> 16</w:t>
      </w:r>
    </w:p>
    <w:p w14:paraId="0747FFCE" w14:textId="62645B60" w:rsidR="009547B4" w:rsidRPr="00C34319" w:rsidRDefault="009547B4" w:rsidP="009A50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STD-T120-36.171.V16.5.0</w:t>
      </w:r>
      <w:r w:rsidRPr="00C34319">
        <w:rPr>
          <w:color w:val="000000"/>
          <w:sz w:val="18"/>
          <w:szCs w:val="18"/>
          <w:lang w:val="en-GB" w:eastAsia="en-GB"/>
        </w:rPr>
        <w:tab/>
        <w:t>16.5.0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073" w:history="1">
        <w:r w:rsidR="009A50B0" w:rsidRPr="00C34319">
          <w:rPr>
            <w:rStyle w:val="Hyperlink"/>
            <w:sz w:val="18"/>
            <w:szCs w:val="18"/>
            <w:lang w:val="en-GB" w:eastAsia="en-GB"/>
          </w:rPr>
          <w:t>https://www.arib.or.jp/english/html/overview/doc/T120_T23_SPECS/ARIB-STD-T120/Rel16/36/A36171-g50.pdf</w:t>
        </w:r>
      </w:hyperlink>
    </w:p>
    <w:p w14:paraId="702D474B" w14:textId="1B07D129" w:rsidR="009547B4" w:rsidRPr="00701E42" w:rsidRDefault="009547B4" w:rsidP="009A50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ATIS.3GPP.36.171.V16.5.0</w:t>
      </w:r>
      <w:r w:rsidRPr="00701E42">
        <w:rPr>
          <w:color w:val="000000"/>
          <w:sz w:val="18"/>
          <w:szCs w:val="18"/>
          <w:lang w:val="en-GB" w:eastAsia="en-GB"/>
        </w:rPr>
        <w:tab/>
        <w:t>16.5.0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3074" w:history="1">
        <w:r w:rsidR="009A50B0" w:rsidRPr="00701E42">
          <w:rPr>
            <w:rStyle w:val="Hyperlink"/>
            <w:sz w:val="18"/>
            <w:szCs w:val="18"/>
            <w:lang w:val="en-GB" w:eastAsia="en-GB"/>
          </w:rPr>
          <w:t>https://www.atis.org/3gpp-transpositions - Rel-16</w:t>
        </w:r>
      </w:hyperlink>
    </w:p>
    <w:p w14:paraId="1414F0B3" w14:textId="509CE5EF" w:rsidR="009547B4" w:rsidRPr="00701E42" w:rsidRDefault="009547B4" w:rsidP="009A50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CCSA.36.171V1650</w:t>
      </w:r>
      <w:r w:rsidRPr="00701E42">
        <w:rPr>
          <w:color w:val="000000"/>
          <w:sz w:val="18"/>
          <w:szCs w:val="18"/>
          <w:lang w:val="en-GB" w:eastAsia="en-GB"/>
        </w:rPr>
        <w:tab/>
        <w:t>16.5.0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/06/2022</w:t>
      </w:r>
      <w:r w:rsidRPr="00701E42">
        <w:rPr>
          <w:color w:val="000000"/>
          <w:sz w:val="18"/>
          <w:szCs w:val="18"/>
          <w:lang w:val="en-GB" w:eastAsia="en-GB"/>
        </w:rPr>
        <w:tab/>
      </w:r>
      <w:hyperlink r:id="rId3075" w:history="1">
        <w:r w:rsidR="009A50B0" w:rsidRPr="00701E42">
          <w:rPr>
            <w:rStyle w:val="Hyperlink"/>
            <w:sz w:val="18"/>
            <w:szCs w:val="18"/>
            <w:lang w:val="en-GB" w:eastAsia="en-GB"/>
          </w:rPr>
          <w:t>https://www.ccsa.org.cn/api/portalsFile/downloadOldFile?type=19&amp;oldFileUrl=ITU-R/M.2012-6/CCSA.36.171V1650.doc</w:t>
        </w:r>
      </w:hyperlink>
    </w:p>
    <w:p w14:paraId="0262BE99" w14:textId="2072B24B" w:rsidR="009547B4" w:rsidRPr="0034407F" w:rsidRDefault="009547B4" w:rsidP="009A50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136 171</w:t>
      </w:r>
      <w:r w:rsidRPr="0034407F">
        <w:rPr>
          <w:color w:val="000000"/>
          <w:sz w:val="18"/>
          <w:szCs w:val="18"/>
          <w:lang w:val="fr-FR" w:eastAsia="en-GB"/>
        </w:rPr>
        <w:tab/>
        <w:t>16.5.0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/07/2022</w:t>
      </w:r>
      <w:r w:rsidRPr="0034407F">
        <w:rPr>
          <w:color w:val="000000"/>
          <w:sz w:val="18"/>
          <w:szCs w:val="18"/>
          <w:lang w:val="fr-FR" w:eastAsia="en-GB"/>
        </w:rPr>
        <w:tab/>
      </w:r>
      <w:hyperlink r:id="rId3076" w:history="1">
        <w:r w:rsidR="009A50B0" w:rsidRPr="0034407F">
          <w:rPr>
            <w:rStyle w:val="Hyperlink"/>
            <w:sz w:val="18"/>
            <w:szCs w:val="18"/>
            <w:lang w:val="fr-FR" w:eastAsia="en-GB"/>
          </w:rPr>
          <w:t>https://www.etsi.org/deliver/etsi_ts/136100_136199/136171/16.05.00_60/ts_136171v160500p.pdf</w:t>
        </w:r>
      </w:hyperlink>
    </w:p>
    <w:p w14:paraId="2136B692" w14:textId="227C8193" w:rsidR="009547B4" w:rsidRPr="0034407F" w:rsidRDefault="009547B4" w:rsidP="009A50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36.171-16.5.0 V1.1.0</w:t>
      </w:r>
      <w:r w:rsidRPr="0034407F">
        <w:rPr>
          <w:color w:val="000000"/>
          <w:sz w:val="18"/>
          <w:szCs w:val="18"/>
          <w:lang w:val="fr-FR" w:eastAsia="en-GB"/>
        </w:rPr>
        <w:tab/>
        <w:t>16.5.0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/11/2022</w:t>
      </w:r>
      <w:r w:rsidRPr="0034407F">
        <w:rPr>
          <w:color w:val="000000"/>
          <w:sz w:val="18"/>
          <w:szCs w:val="18"/>
          <w:lang w:val="fr-FR" w:eastAsia="en-GB"/>
        </w:rPr>
        <w:tab/>
      </w:r>
      <w:hyperlink r:id="rId3077" w:history="1">
        <w:r w:rsidR="009A50B0" w:rsidRPr="0034407F">
          <w:rPr>
            <w:rStyle w:val="Hyperlink"/>
            <w:sz w:val="18"/>
            <w:szCs w:val="18"/>
            <w:lang w:val="fr-FR" w:eastAsia="en-GB"/>
          </w:rPr>
          <w:t>https://members.tsdsi.in/s/mwW42ixJx7dZHC4</w:t>
        </w:r>
      </w:hyperlink>
    </w:p>
    <w:p w14:paraId="4B06C15A" w14:textId="5AE6E356" w:rsidR="009547B4" w:rsidRPr="0034407F" w:rsidRDefault="009547B4" w:rsidP="009A50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TTAT.3G-36.171V16.5.0</w:t>
      </w:r>
      <w:r w:rsidRPr="0034407F">
        <w:rPr>
          <w:color w:val="000000"/>
          <w:sz w:val="18"/>
          <w:szCs w:val="18"/>
          <w:lang w:val="fr-FR" w:eastAsia="en-GB"/>
        </w:rPr>
        <w:tab/>
        <w:t>16.5.0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/10/2022</w:t>
      </w:r>
      <w:r w:rsidRPr="0034407F">
        <w:rPr>
          <w:color w:val="000000"/>
          <w:sz w:val="18"/>
          <w:szCs w:val="18"/>
          <w:lang w:val="fr-FR" w:eastAsia="en-GB"/>
        </w:rPr>
        <w:tab/>
      </w:r>
      <w:hyperlink r:id="rId3078" w:history="1">
        <w:r w:rsidR="009A50B0" w:rsidRPr="0034407F">
          <w:rPr>
            <w:rStyle w:val="Hyperlink"/>
            <w:sz w:val="18"/>
            <w:szCs w:val="18"/>
            <w:lang w:val="fr-FR" w:eastAsia="en-GB"/>
          </w:rPr>
          <w:t>http://committee.tta.or.kr/data/ttasDown.jsp?kind=ttastd&amp;pk_num=TTAT.3G-36.171V16.5.0</w:t>
        </w:r>
      </w:hyperlink>
    </w:p>
    <w:p w14:paraId="5D348105" w14:textId="065FFD69" w:rsidR="009547B4" w:rsidRPr="00182533" w:rsidRDefault="006E0553" w:rsidP="009A50B0">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9547B4" w:rsidRPr="00182533">
        <w:rPr>
          <w:b/>
          <w:bCs/>
          <w:color w:val="000000"/>
          <w:sz w:val="18"/>
          <w:szCs w:val="18"/>
          <w:lang w:eastAsia="en-GB"/>
        </w:rPr>
        <w:t xml:space="preserve"> 17</w:t>
      </w:r>
    </w:p>
    <w:p w14:paraId="4246892A" w14:textId="4A6D8A7F" w:rsidR="009547B4" w:rsidRPr="00C34319" w:rsidRDefault="009547B4" w:rsidP="009A50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STD-T120-36.171.V17.2.0</w:t>
      </w:r>
      <w:r w:rsidRPr="00C34319">
        <w:rPr>
          <w:color w:val="000000"/>
          <w:sz w:val="18"/>
          <w:szCs w:val="18"/>
          <w:lang w:val="en-GB" w:eastAsia="en-GB"/>
        </w:rPr>
        <w:tab/>
        <w:t>17.2.0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079" w:history="1">
        <w:r w:rsidR="009A50B0" w:rsidRPr="00C34319">
          <w:rPr>
            <w:rStyle w:val="Hyperlink"/>
            <w:sz w:val="18"/>
            <w:szCs w:val="18"/>
            <w:lang w:val="en-GB" w:eastAsia="en-GB"/>
          </w:rPr>
          <w:t>https://www.arib.or.jp/english/html/overview/doc/T120_T23_SPECS/ARIB-STD-T120/Rel17/36/A36171-h20.pdf</w:t>
        </w:r>
      </w:hyperlink>
    </w:p>
    <w:p w14:paraId="2708DCC3" w14:textId="4459BFB2" w:rsidR="009547B4" w:rsidRPr="00701E42" w:rsidRDefault="009547B4" w:rsidP="009A50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ATIS.3GPP.36.171.V17.2.0</w:t>
      </w:r>
      <w:r w:rsidRPr="00701E42">
        <w:rPr>
          <w:color w:val="000000"/>
          <w:sz w:val="18"/>
          <w:szCs w:val="18"/>
          <w:lang w:val="en-GB" w:eastAsia="en-GB"/>
        </w:rPr>
        <w:tab/>
        <w:t>17.2.0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3080" w:history="1">
        <w:r w:rsidR="009A50B0" w:rsidRPr="00701E42">
          <w:rPr>
            <w:rStyle w:val="Hyperlink"/>
            <w:sz w:val="18"/>
            <w:szCs w:val="18"/>
            <w:lang w:val="en-GB" w:eastAsia="en-GB"/>
          </w:rPr>
          <w:t>https://www.atis.org/3gpp-transpositions - Rel-17</w:t>
        </w:r>
      </w:hyperlink>
    </w:p>
    <w:p w14:paraId="1A09E9C7" w14:textId="35FF0AA2" w:rsidR="009547B4" w:rsidRPr="00701E42" w:rsidRDefault="009547B4" w:rsidP="009A50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CCSA.36.171V1720</w:t>
      </w:r>
      <w:r w:rsidRPr="00701E42">
        <w:rPr>
          <w:color w:val="000000"/>
          <w:sz w:val="18"/>
          <w:szCs w:val="18"/>
          <w:lang w:val="en-GB" w:eastAsia="en-GB"/>
        </w:rPr>
        <w:tab/>
        <w:t>17.2.0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/09/2022</w:t>
      </w:r>
      <w:r w:rsidRPr="00701E42">
        <w:rPr>
          <w:color w:val="000000"/>
          <w:sz w:val="18"/>
          <w:szCs w:val="18"/>
          <w:lang w:val="en-GB" w:eastAsia="en-GB"/>
        </w:rPr>
        <w:tab/>
      </w:r>
      <w:hyperlink r:id="rId3081" w:history="1">
        <w:r w:rsidR="009A50B0" w:rsidRPr="00701E42">
          <w:rPr>
            <w:rStyle w:val="Hyperlink"/>
            <w:sz w:val="18"/>
            <w:szCs w:val="18"/>
            <w:lang w:val="en-GB" w:eastAsia="en-GB"/>
          </w:rPr>
          <w:t>https://www.ccsa.org.cn/api/portalsFile/downloadOldFile?type=19&amp;oldFileUrl=ITU-R/M.2012-6/CCSA.36.171V1720.doc</w:t>
        </w:r>
      </w:hyperlink>
    </w:p>
    <w:p w14:paraId="095A2EF8" w14:textId="397D4C2F" w:rsidR="009547B4" w:rsidRPr="0034407F" w:rsidRDefault="009547B4" w:rsidP="009A50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136 171</w:t>
      </w:r>
      <w:r w:rsidRPr="0034407F">
        <w:rPr>
          <w:color w:val="000000"/>
          <w:sz w:val="18"/>
          <w:szCs w:val="18"/>
          <w:lang w:val="fr-FR" w:eastAsia="en-GB"/>
        </w:rPr>
        <w:tab/>
        <w:t>17.2.0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/10/2022</w:t>
      </w:r>
      <w:r w:rsidRPr="0034407F">
        <w:rPr>
          <w:color w:val="000000"/>
          <w:sz w:val="18"/>
          <w:szCs w:val="18"/>
          <w:lang w:val="fr-FR" w:eastAsia="en-GB"/>
        </w:rPr>
        <w:tab/>
      </w:r>
      <w:hyperlink r:id="rId3082" w:history="1">
        <w:r w:rsidR="009A50B0" w:rsidRPr="0034407F">
          <w:rPr>
            <w:rStyle w:val="Hyperlink"/>
            <w:sz w:val="18"/>
            <w:szCs w:val="18"/>
            <w:lang w:val="fr-FR" w:eastAsia="en-GB"/>
          </w:rPr>
          <w:t>https://www.etsi.org/deliver/etsi_ts/136100_136199/136171/17.02.00_60/ts_136171v170200p.pdf</w:t>
        </w:r>
      </w:hyperlink>
    </w:p>
    <w:p w14:paraId="63C891FE" w14:textId="7F722A2F" w:rsidR="009547B4" w:rsidRPr="0034407F" w:rsidRDefault="009547B4" w:rsidP="009A50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36.171-17.2.0 V1.2.0</w:t>
      </w:r>
      <w:r w:rsidRPr="0034407F">
        <w:rPr>
          <w:color w:val="000000"/>
          <w:sz w:val="18"/>
          <w:szCs w:val="18"/>
          <w:lang w:val="fr-FR" w:eastAsia="en-GB"/>
        </w:rPr>
        <w:tab/>
        <w:t>17.2.0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/01/2023</w:t>
      </w:r>
      <w:r w:rsidRPr="0034407F">
        <w:rPr>
          <w:color w:val="000000"/>
          <w:sz w:val="18"/>
          <w:szCs w:val="18"/>
          <w:lang w:val="fr-FR" w:eastAsia="en-GB"/>
        </w:rPr>
        <w:tab/>
      </w:r>
      <w:hyperlink r:id="rId3083" w:history="1">
        <w:r w:rsidR="009A50B0" w:rsidRPr="0034407F">
          <w:rPr>
            <w:rStyle w:val="Hyperlink"/>
            <w:sz w:val="18"/>
            <w:szCs w:val="18"/>
            <w:lang w:val="fr-FR" w:eastAsia="en-GB"/>
          </w:rPr>
          <w:t>https://members.tsdsi.in/s/Qc4qgZDZaCBtay3</w:t>
        </w:r>
      </w:hyperlink>
    </w:p>
    <w:p w14:paraId="2095BC6E" w14:textId="213DF33F" w:rsidR="009547B4" w:rsidRPr="0034407F" w:rsidRDefault="009547B4" w:rsidP="009A50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TTAT.3G-36.171V17.2.0</w:t>
      </w:r>
      <w:r w:rsidRPr="0034407F">
        <w:rPr>
          <w:color w:val="000000"/>
          <w:sz w:val="18"/>
          <w:szCs w:val="18"/>
          <w:lang w:val="fr-FR" w:eastAsia="en-GB"/>
        </w:rPr>
        <w:tab/>
        <w:t>17.2.0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/01/2023</w:t>
      </w:r>
      <w:r w:rsidRPr="0034407F">
        <w:rPr>
          <w:color w:val="000000"/>
          <w:sz w:val="18"/>
          <w:szCs w:val="18"/>
          <w:lang w:val="fr-FR" w:eastAsia="en-GB"/>
        </w:rPr>
        <w:tab/>
      </w:r>
      <w:hyperlink r:id="rId3084" w:history="1">
        <w:r w:rsidR="009A50B0" w:rsidRPr="0034407F">
          <w:rPr>
            <w:rStyle w:val="Hyperlink"/>
            <w:sz w:val="18"/>
            <w:szCs w:val="18"/>
            <w:lang w:val="fr-FR" w:eastAsia="en-GB"/>
          </w:rPr>
          <w:t>http://committee.tta.or.kr/data/ttasDown.jsp?kind=ttastd&amp;pk_num=TTAT.3G-36.171V17.2.0</w:t>
        </w:r>
      </w:hyperlink>
    </w:p>
    <w:p w14:paraId="5385440B" w14:textId="77777777" w:rsidR="00C556AE" w:rsidRPr="00182533" w:rsidRDefault="00C556AE" w:rsidP="00C556AE">
      <w:pPr>
        <w:pStyle w:val="Heading4"/>
        <w:rPr>
          <w:lang w:eastAsia="zh-CN"/>
        </w:rPr>
      </w:pPr>
      <w:r w:rsidRPr="00182533">
        <w:rPr>
          <w:lang w:eastAsia="zh-CN"/>
        </w:rPr>
        <w:lastRenderedPageBreak/>
        <w:t>2.1.5.14</w:t>
      </w:r>
      <w:r w:rsidRPr="00182533">
        <w:rPr>
          <w:lang w:eastAsia="zh-CN"/>
        </w:rPr>
        <w:tab/>
        <w:t>TS 36.307</w:t>
      </w:r>
    </w:p>
    <w:p w14:paraId="3A9035DC" w14:textId="77777777" w:rsidR="00C556AE" w:rsidRPr="00182533" w:rsidRDefault="00C556AE" w:rsidP="00C556AE">
      <w:pPr>
        <w:pStyle w:val="Headingb"/>
        <w:rPr>
          <w:lang w:eastAsia="zh-CN"/>
        </w:rPr>
      </w:pPr>
      <w:r w:rsidRPr="00182533">
        <w:rPr>
          <w:lang w:eastAsia="zh-CN"/>
        </w:rPr>
        <w:t>Acceso radioeléctrico terrenal universal evolucionado (E-UTRA); requisitos de los equipos de usuario (UE) que soportan una banda de frecuencias independiente de la versión</w:t>
      </w:r>
    </w:p>
    <w:p w14:paraId="496F06EC" w14:textId="77777777" w:rsidR="00C556AE" w:rsidRPr="00182533" w:rsidRDefault="00C556AE" w:rsidP="00C556AE">
      <w:pPr>
        <w:rPr>
          <w:lang w:eastAsia="zh-CN"/>
        </w:rPr>
      </w:pPr>
      <w:r w:rsidRPr="00182533">
        <w:rPr>
          <w:lang w:eastAsia="zh-CN"/>
        </w:rPr>
        <w:t>En este documento se especifican los requisitos de los UE que soportan una banda de frecuencias independiente de la versión. El TSG-RAN ha acordado que la normalización de nuevas bandas de frecuencias puede ser independiente de la versión. No obstante, para implementar un UE que sea conforme con una versión particular pero soporte una banda de funcionamiento que venga especificada en una versión posterior, es necesario especificar algunos requisitos suplementarios. Todas las bandas de frecuencias están plenamente definidas en esta versión de las especificaciones. En este documento no figura requisito alguno para las UE que soporten bandas de frecuencias independientes de la versión.</w:t>
      </w:r>
    </w:p>
    <w:p w14:paraId="70E354BF" w14:textId="77777777" w:rsidR="00583D03" w:rsidRPr="00182533" w:rsidRDefault="00583D03" w:rsidP="00583D03">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0DD814D2" w14:textId="0C0287D1" w:rsidR="00AB45FC" w:rsidRPr="00182533" w:rsidRDefault="006E0553" w:rsidP="00AB45FC">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B45FC" w:rsidRPr="00182533">
        <w:rPr>
          <w:b/>
          <w:bCs/>
          <w:color w:val="000000"/>
          <w:sz w:val="18"/>
          <w:szCs w:val="18"/>
          <w:lang w:eastAsia="en-GB"/>
        </w:rPr>
        <w:t xml:space="preserve"> 10</w:t>
      </w:r>
    </w:p>
    <w:p w14:paraId="35A3674D" w14:textId="3DD2B859" w:rsidR="00AB45FC" w:rsidRPr="00C34319" w:rsidRDefault="00AB45FC" w:rsidP="000E563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STD-T120-36.307.V10.24.0</w:t>
      </w:r>
      <w:r w:rsidRPr="00C34319">
        <w:rPr>
          <w:color w:val="000000"/>
          <w:sz w:val="18"/>
          <w:szCs w:val="18"/>
          <w:lang w:val="en-GB" w:eastAsia="en-GB"/>
        </w:rPr>
        <w:tab/>
        <w:t>10.24.0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085" w:history="1">
        <w:r w:rsidR="000E5638" w:rsidRPr="00C34319">
          <w:rPr>
            <w:rStyle w:val="Hyperlink"/>
            <w:sz w:val="18"/>
            <w:szCs w:val="18"/>
            <w:lang w:val="en-GB" w:eastAsia="en-GB"/>
          </w:rPr>
          <w:t>https://www.arib.or.jp/english/html/overview/doc/T120_T23_SPECS/ARIB-STD-T120/Rel10/36/A36307-ao0.pdf</w:t>
        </w:r>
      </w:hyperlink>
    </w:p>
    <w:p w14:paraId="58BEB27D" w14:textId="7B93E447" w:rsidR="00AB45FC" w:rsidRPr="00701E42" w:rsidRDefault="00AB45FC" w:rsidP="000E563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ATIS.3GPP.36.307V10240</w:t>
      </w:r>
      <w:r w:rsidRPr="00701E42">
        <w:rPr>
          <w:color w:val="000000"/>
          <w:sz w:val="18"/>
          <w:szCs w:val="18"/>
          <w:lang w:val="en-GB" w:eastAsia="en-GB"/>
        </w:rPr>
        <w:tab/>
        <w:t>10.24.0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086" w:history="1">
        <w:r w:rsidR="000E5638" w:rsidRPr="00701E42">
          <w:rPr>
            <w:rStyle w:val="Hyperlink"/>
            <w:sz w:val="18"/>
            <w:szCs w:val="18"/>
            <w:lang w:val="en-GB" w:eastAsia="en-GB"/>
          </w:rPr>
          <w:t>https://www.atis.org/3gpp-documents/Rel99-14/</w:t>
        </w:r>
      </w:hyperlink>
    </w:p>
    <w:p w14:paraId="26D2441F" w14:textId="16DE49CD" w:rsidR="00AB45FC" w:rsidRPr="00701E42" w:rsidRDefault="00AB45FC" w:rsidP="000E563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CCSA.36.307V10240</w:t>
      </w:r>
      <w:r w:rsidRPr="00701E42">
        <w:rPr>
          <w:color w:val="000000"/>
          <w:sz w:val="18"/>
          <w:szCs w:val="18"/>
          <w:lang w:val="en-GB" w:eastAsia="en-GB"/>
        </w:rPr>
        <w:tab/>
        <w:t>10.24.0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0E5638" w:rsidRPr="00701E42">
        <w:rPr>
          <w:color w:val="000000"/>
          <w:sz w:val="18"/>
          <w:szCs w:val="18"/>
          <w:lang w:val="en-GB" w:eastAsia="en-GB"/>
        </w:rPr>
        <w:t>/</w:t>
      </w:r>
      <w:r w:rsidRPr="00701E42">
        <w:rPr>
          <w:color w:val="000000"/>
          <w:sz w:val="18"/>
          <w:szCs w:val="18"/>
          <w:lang w:val="en-GB" w:eastAsia="en-GB"/>
        </w:rPr>
        <w:t>06</w:t>
      </w:r>
      <w:r w:rsidR="000E5638" w:rsidRPr="00701E42">
        <w:rPr>
          <w:color w:val="000000"/>
          <w:sz w:val="18"/>
          <w:szCs w:val="18"/>
          <w:lang w:val="en-GB" w:eastAsia="en-GB"/>
        </w:rPr>
        <w:t>/</w:t>
      </w:r>
      <w:r w:rsidRPr="00701E42">
        <w:rPr>
          <w:color w:val="000000"/>
          <w:sz w:val="18"/>
          <w:szCs w:val="18"/>
          <w:lang w:val="en-GB" w:eastAsia="en-GB"/>
        </w:rPr>
        <w:t>201</w:t>
      </w:r>
      <w:r w:rsidR="0046496D" w:rsidRPr="00701E42">
        <w:rPr>
          <w:color w:val="000000"/>
          <w:sz w:val="18"/>
          <w:szCs w:val="18"/>
          <w:lang w:val="en-GB" w:eastAsia="en-GB"/>
        </w:rPr>
        <w:t>8</w:t>
      </w:r>
      <w:r w:rsidRPr="00701E42">
        <w:rPr>
          <w:color w:val="000000"/>
          <w:sz w:val="18"/>
          <w:szCs w:val="18"/>
          <w:lang w:val="en-GB" w:eastAsia="en-GB"/>
        </w:rPr>
        <w:tab/>
      </w:r>
      <w:hyperlink r:id="rId3087" w:history="1">
        <w:r w:rsidR="000E5638" w:rsidRPr="00701E42">
          <w:rPr>
            <w:rStyle w:val="Hyperlink"/>
            <w:sz w:val="18"/>
            <w:szCs w:val="18"/>
            <w:lang w:val="en-GB" w:eastAsia="en-GB"/>
          </w:rPr>
          <w:t>https://www.ccsa.org.cn/api/portalsFile/downloadOldFile?type=19&amp;oldFileUrl=ITU-R/M.2012-6/CCSA.36.307V10240.docx</w:t>
        </w:r>
      </w:hyperlink>
    </w:p>
    <w:p w14:paraId="6B8C2383" w14:textId="1394577A" w:rsidR="00AB45FC" w:rsidRPr="0034407F" w:rsidRDefault="00AB45FC" w:rsidP="000E563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136 307</w:t>
      </w:r>
      <w:r w:rsidRPr="0034407F">
        <w:rPr>
          <w:color w:val="000000"/>
          <w:sz w:val="18"/>
          <w:szCs w:val="18"/>
          <w:lang w:val="fr-FR" w:eastAsia="en-GB"/>
        </w:rPr>
        <w:tab/>
        <w:t>10.24.0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/07/2018</w:t>
      </w:r>
      <w:r w:rsidRPr="0034407F">
        <w:rPr>
          <w:color w:val="000000"/>
          <w:sz w:val="18"/>
          <w:szCs w:val="18"/>
          <w:lang w:val="fr-FR" w:eastAsia="en-GB"/>
        </w:rPr>
        <w:tab/>
      </w:r>
      <w:hyperlink r:id="rId3088" w:history="1">
        <w:r w:rsidR="000E5638" w:rsidRPr="0034407F">
          <w:rPr>
            <w:rStyle w:val="Hyperlink"/>
            <w:sz w:val="18"/>
            <w:szCs w:val="18"/>
            <w:lang w:val="fr-FR" w:eastAsia="en-GB"/>
          </w:rPr>
          <w:t>https://www.etsi.org/deliver/etsi_ts/136300_136399/136307/10.24.00_60/ts_136307v102400p.pdf</w:t>
        </w:r>
      </w:hyperlink>
    </w:p>
    <w:p w14:paraId="7A3B5904" w14:textId="5D93602A" w:rsidR="00AB45FC" w:rsidRPr="0034407F" w:rsidRDefault="00AB45FC" w:rsidP="000E563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36.307-10.24.0 V1.1.0</w:t>
      </w:r>
      <w:r w:rsidRPr="0034407F">
        <w:rPr>
          <w:color w:val="000000"/>
          <w:spacing w:val="-2"/>
          <w:sz w:val="18"/>
          <w:szCs w:val="18"/>
          <w:lang w:val="fr-FR" w:eastAsia="en-GB"/>
        </w:rPr>
        <w:tab/>
      </w:r>
      <w:r w:rsidRPr="0034407F">
        <w:rPr>
          <w:color w:val="000000"/>
          <w:sz w:val="18"/>
          <w:szCs w:val="18"/>
          <w:lang w:val="fr-FR" w:eastAsia="en-GB"/>
        </w:rPr>
        <w:t>10.24.0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089" w:history="1">
        <w:r w:rsidR="000E5638" w:rsidRPr="0034407F">
          <w:rPr>
            <w:rStyle w:val="Hyperlink"/>
            <w:sz w:val="18"/>
            <w:szCs w:val="18"/>
            <w:lang w:val="fr-FR" w:eastAsia="en-GB"/>
          </w:rPr>
          <w:t>https://members.tsdsi.in/index.php/s/CcJs7GG7JSQXsqG</w:t>
        </w:r>
      </w:hyperlink>
    </w:p>
    <w:p w14:paraId="51D2D52E" w14:textId="24B1A0DA" w:rsidR="00AB45FC" w:rsidRPr="0034407F" w:rsidRDefault="00AB45FC" w:rsidP="000E563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TTAT.3G-36.307V10.24.0</w:t>
      </w:r>
      <w:r w:rsidRPr="0034407F">
        <w:rPr>
          <w:color w:val="000000"/>
          <w:sz w:val="18"/>
          <w:szCs w:val="18"/>
          <w:lang w:val="fr-FR" w:eastAsia="en-GB"/>
        </w:rPr>
        <w:tab/>
        <w:t>10.24.0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3090" w:history="1">
        <w:r w:rsidR="000E5638" w:rsidRPr="0034407F">
          <w:rPr>
            <w:rStyle w:val="Hyperlink"/>
            <w:sz w:val="18"/>
            <w:szCs w:val="18"/>
            <w:lang w:val="fr-FR" w:eastAsia="en-GB"/>
          </w:rPr>
          <w:t>http://committee.tta.or.kr/data/ttasDown.jsp?kind=ttastd&amp;pk_num=TTAT.3G-36.307V10.24.0</w:t>
        </w:r>
      </w:hyperlink>
    </w:p>
    <w:p w14:paraId="204920C0" w14:textId="777D5FF5" w:rsidR="00AB45FC" w:rsidRPr="00182533" w:rsidRDefault="006E0553" w:rsidP="000E563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B45FC" w:rsidRPr="00182533">
        <w:rPr>
          <w:b/>
          <w:bCs/>
          <w:color w:val="000000"/>
          <w:sz w:val="18"/>
          <w:szCs w:val="18"/>
          <w:lang w:eastAsia="en-GB"/>
        </w:rPr>
        <w:t xml:space="preserve"> 11</w:t>
      </w:r>
    </w:p>
    <w:p w14:paraId="307A33D4" w14:textId="5BBA6537" w:rsidR="00AB45FC" w:rsidRPr="00C34319" w:rsidRDefault="00AB45FC" w:rsidP="000E563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STD-T120-36.307.V11.21.0</w:t>
      </w:r>
      <w:r w:rsidRPr="00C34319">
        <w:rPr>
          <w:color w:val="000000"/>
          <w:sz w:val="18"/>
          <w:szCs w:val="18"/>
          <w:lang w:val="en-GB" w:eastAsia="en-GB"/>
        </w:rPr>
        <w:tab/>
        <w:t>11.21.0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091" w:history="1">
        <w:r w:rsidR="000E5638" w:rsidRPr="00C34319">
          <w:rPr>
            <w:rStyle w:val="Hyperlink"/>
            <w:sz w:val="18"/>
            <w:szCs w:val="18"/>
            <w:lang w:val="en-GB" w:eastAsia="en-GB"/>
          </w:rPr>
          <w:t>https://www.arib.or.jp/english/html/overview/doc/T120_T23_SPECS/ARIB-STD-T120/Rel11/36/A36307-bl0.pdf</w:t>
        </w:r>
      </w:hyperlink>
    </w:p>
    <w:p w14:paraId="5B2309D5" w14:textId="246191B7" w:rsidR="00AB45FC" w:rsidRPr="00701E42" w:rsidRDefault="00AB45FC" w:rsidP="000E563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ATIS.3GPP.36.307V11210</w:t>
      </w:r>
      <w:r w:rsidRPr="00701E42">
        <w:rPr>
          <w:color w:val="000000"/>
          <w:sz w:val="18"/>
          <w:szCs w:val="18"/>
          <w:lang w:val="en-GB" w:eastAsia="en-GB"/>
        </w:rPr>
        <w:tab/>
        <w:t>11.21.0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092" w:history="1">
        <w:r w:rsidR="000E5638" w:rsidRPr="00701E42">
          <w:rPr>
            <w:rStyle w:val="Hyperlink"/>
            <w:sz w:val="18"/>
            <w:szCs w:val="18"/>
            <w:lang w:val="en-GB" w:eastAsia="en-GB"/>
          </w:rPr>
          <w:t>https://www.atis.org/3gpp-documents/Rel99-14/</w:t>
        </w:r>
      </w:hyperlink>
    </w:p>
    <w:p w14:paraId="6A3D0499" w14:textId="4728C2F5" w:rsidR="00AB45FC" w:rsidRPr="00701E42" w:rsidRDefault="00AB45FC" w:rsidP="000E563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CCSA.36.307V11210</w:t>
      </w:r>
      <w:r w:rsidRPr="00701E42">
        <w:rPr>
          <w:color w:val="000000"/>
          <w:sz w:val="18"/>
          <w:szCs w:val="18"/>
          <w:lang w:val="en-GB" w:eastAsia="en-GB"/>
        </w:rPr>
        <w:tab/>
        <w:t>11.21.0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/06/2018</w:t>
      </w:r>
      <w:r w:rsidRPr="00701E42">
        <w:rPr>
          <w:color w:val="000000"/>
          <w:sz w:val="18"/>
          <w:szCs w:val="18"/>
          <w:lang w:val="en-GB" w:eastAsia="en-GB"/>
        </w:rPr>
        <w:tab/>
      </w:r>
      <w:hyperlink r:id="rId3093" w:history="1">
        <w:r w:rsidR="000E5638" w:rsidRPr="00701E42">
          <w:rPr>
            <w:rStyle w:val="Hyperlink"/>
            <w:sz w:val="18"/>
            <w:szCs w:val="18"/>
            <w:lang w:val="en-GB" w:eastAsia="en-GB"/>
          </w:rPr>
          <w:t>https://www.ccsa.org.cn/api/portalsFile/downloadOldFile?type=19&amp;oldFileUrl=ITU-R/M.2012-6/CCSA.36.307V11210.docx</w:t>
        </w:r>
      </w:hyperlink>
    </w:p>
    <w:p w14:paraId="41E641B7" w14:textId="50D7A2E2" w:rsidR="00AB45FC" w:rsidRPr="0034407F" w:rsidRDefault="00AB45FC" w:rsidP="000E563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136 307</w:t>
      </w:r>
      <w:r w:rsidRPr="0034407F">
        <w:rPr>
          <w:color w:val="000000"/>
          <w:sz w:val="18"/>
          <w:szCs w:val="18"/>
          <w:lang w:val="fr-FR" w:eastAsia="en-GB"/>
        </w:rPr>
        <w:tab/>
        <w:t>11.21.0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/07/2018</w:t>
      </w:r>
      <w:r w:rsidRPr="0034407F">
        <w:rPr>
          <w:color w:val="000000"/>
          <w:sz w:val="18"/>
          <w:szCs w:val="18"/>
          <w:lang w:val="fr-FR" w:eastAsia="en-GB"/>
        </w:rPr>
        <w:tab/>
      </w:r>
      <w:hyperlink r:id="rId3094" w:history="1">
        <w:r w:rsidR="000E5638" w:rsidRPr="0034407F">
          <w:rPr>
            <w:rStyle w:val="Hyperlink"/>
            <w:sz w:val="18"/>
            <w:szCs w:val="18"/>
            <w:lang w:val="fr-FR" w:eastAsia="en-GB"/>
          </w:rPr>
          <w:t>https://www.etsi.org/deliver/etsi_ts/136300_136399/136307/11.21.00_60/ts_136307v112100p.pdf</w:t>
        </w:r>
      </w:hyperlink>
    </w:p>
    <w:p w14:paraId="3973E50B" w14:textId="1A1746E9" w:rsidR="00AB45FC" w:rsidRPr="0034407F" w:rsidRDefault="00AB45FC" w:rsidP="000E563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36.307-11.21.0 V1.1.0</w:t>
      </w:r>
      <w:r w:rsidRPr="0034407F">
        <w:rPr>
          <w:color w:val="000000"/>
          <w:spacing w:val="-2"/>
          <w:sz w:val="18"/>
          <w:szCs w:val="18"/>
          <w:lang w:val="fr-FR" w:eastAsia="en-GB"/>
        </w:rPr>
        <w:tab/>
      </w:r>
      <w:r w:rsidRPr="0034407F">
        <w:rPr>
          <w:color w:val="000000"/>
          <w:sz w:val="18"/>
          <w:szCs w:val="18"/>
          <w:lang w:val="fr-FR" w:eastAsia="en-GB"/>
        </w:rPr>
        <w:t>11.21.0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095" w:history="1">
        <w:r w:rsidR="000E5638" w:rsidRPr="0034407F">
          <w:rPr>
            <w:rStyle w:val="Hyperlink"/>
            <w:sz w:val="18"/>
            <w:szCs w:val="18"/>
            <w:lang w:val="fr-FR" w:eastAsia="en-GB"/>
          </w:rPr>
          <w:t>https://members.tsdsi.in/index.php/s/AmYBzsFxefKPsdD</w:t>
        </w:r>
      </w:hyperlink>
    </w:p>
    <w:p w14:paraId="2E26AF7D" w14:textId="6F8EAB3B" w:rsidR="00AB45FC" w:rsidRPr="0034407F" w:rsidRDefault="00AB45FC" w:rsidP="000E563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TTAT.3G-36.307V11.21.0</w:t>
      </w:r>
      <w:r w:rsidRPr="0034407F">
        <w:rPr>
          <w:color w:val="000000"/>
          <w:sz w:val="18"/>
          <w:szCs w:val="18"/>
          <w:lang w:val="fr-FR" w:eastAsia="en-GB"/>
        </w:rPr>
        <w:tab/>
        <w:t>11.21.0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3096" w:history="1">
        <w:r w:rsidR="000E5638" w:rsidRPr="0034407F">
          <w:rPr>
            <w:rStyle w:val="Hyperlink"/>
            <w:sz w:val="18"/>
            <w:szCs w:val="18"/>
            <w:lang w:val="fr-FR" w:eastAsia="en-GB"/>
          </w:rPr>
          <w:t>http://committee.tta.or.kr/data/ttasDown.jsp?kind=ttastd&amp;pk_num=TTAT.3G-36.307V11.21.0</w:t>
        </w:r>
      </w:hyperlink>
    </w:p>
    <w:p w14:paraId="1D2715BF" w14:textId="587CDDE8" w:rsidR="00AB45FC" w:rsidRPr="00182533" w:rsidRDefault="006E0553" w:rsidP="000E563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B45FC" w:rsidRPr="00182533">
        <w:rPr>
          <w:b/>
          <w:bCs/>
          <w:color w:val="000000"/>
          <w:sz w:val="18"/>
          <w:szCs w:val="18"/>
          <w:lang w:eastAsia="en-GB"/>
        </w:rPr>
        <w:t xml:space="preserve"> 12</w:t>
      </w:r>
    </w:p>
    <w:p w14:paraId="7F79F0DD" w14:textId="455A584E" w:rsidR="00AB45FC" w:rsidRPr="00C34319" w:rsidRDefault="00AB45FC" w:rsidP="000E563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STD-T120-36.307.V12.17.0</w:t>
      </w:r>
      <w:r w:rsidRPr="00C34319">
        <w:rPr>
          <w:color w:val="000000"/>
          <w:sz w:val="18"/>
          <w:szCs w:val="18"/>
          <w:lang w:val="en-GB" w:eastAsia="en-GB"/>
        </w:rPr>
        <w:tab/>
        <w:t>12.17.0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097" w:history="1">
        <w:r w:rsidR="000E5638" w:rsidRPr="00C34319">
          <w:rPr>
            <w:rStyle w:val="Hyperlink"/>
            <w:sz w:val="18"/>
            <w:szCs w:val="18"/>
            <w:lang w:val="en-GB" w:eastAsia="en-GB"/>
          </w:rPr>
          <w:t>https://www.arib.or.jp/english/html/overview/doc/T120_T23_SPECS/ARIB-STD-T120/Rel12/36/A36307-ch0.pdf</w:t>
        </w:r>
      </w:hyperlink>
    </w:p>
    <w:p w14:paraId="041A3C22" w14:textId="66D0769D" w:rsidR="00AB45FC" w:rsidRPr="00701E42" w:rsidRDefault="00AB45FC" w:rsidP="000E563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ATIS.3GPP.36.307V12170</w:t>
      </w:r>
      <w:r w:rsidRPr="00701E42">
        <w:rPr>
          <w:color w:val="000000"/>
          <w:sz w:val="18"/>
          <w:szCs w:val="18"/>
          <w:lang w:val="en-GB" w:eastAsia="en-GB"/>
        </w:rPr>
        <w:tab/>
        <w:t>12.17.0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098" w:history="1">
        <w:r w:rsidR="000E5638" w:rsidRPr="00701E42">
          <w:rPr>
            <w:rStyle w:val="Hyperlink"/>
            <w:sz w:val="18"/>
            <w:szCs w:val="18"/>
            <w:lang w:val="en-GB" w:eastAsia="en-GB"/>
          </w:rPr>
          <w:t>https://www.atis.org/3gpp-documents/Rel99-14/</w:t>
        </w:r>
      </w:hyperlink>
    </w:p>
    <w:p w14:paraId="7D81A2EA" w14:textId="3B50531A" w:rsidR="00AB45FC" w:rsidRPr="00701E42" w:rsidRDefault="00AB45FC" w:rsidP="000E563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CCSA.36.307V12170</w:t>
      </w:r>
      <w:r w:rsidRPr="00701E42">
        <w:rPr>
          <w:color w:val="000000"/>
          <w:sz w:val="18"/>
          <w:szCs w:val="18"/>
          <w:lang w:val="en-GB" w:eastAsia="en-GB"/>
        </w:rPr>
        <w:tab/>
        <w:t>12.17.0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/06/2018</w:t>
      </w:r>
      <w:r w:rsidRPr="00701E42">
        <w:rPr>
          <w:color w:val="000000"/>
          <w:sz w:val="18"/>
          <w:szCs w:val="18"/>
          <w:lang w:val="en-GB" w:eastAsia="en-GB"/>
        </w:rPr>
        <w:tab/>
      </w:r>
      <w:hyperlink r:id="rId3099" w:history="1">
        <w:r w:rsidR="000E5638" w:rsidRPr="00701E42">
          <w:rPr>
            <w:rStyle w:val="Hyperlink"/>
            <w:sz w:val="18"/>
            <w:szCs w:val="18"/>
            <w:lang w:val="en-GB" w:eastAsia="en-GB"/>
          </w:rPr>
          <w:t>https://www.ccsa.org.cn/api/portalsFile/downloadOldFile?type=19&amp;oldFileUrl=ITU-R/M.2012-6/CCSA.36.307V12170.docx</w:t>
        </w:r>
      </w:hyperlink>
    </w:p>
    <w:p w14:paraId="7153DE8B" w14:textId="4DC985EC" w:rsidR="00AB45FC" w:rsidRPr="0034407F" w:rsidRDefault="00AB45FC" w:rsidP="000E563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136 307</w:t>
      </w:r>
      <w:r w:rsidRPr="0034407F">
        <w:rPr>
          <w:color w:val="000000"/>
          <w:sz w:val="18"/>
          <w:szCs w:val="18"/>
          <w:lang w:val="fr-FR" w:eastAsia="en-GB"/>
        </w:rPr>
        <w:tab/>
        <w:t>12.17.0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/07/2018</w:t>
      </w:r>
      <w:r w:rsidRPr="0034407F">
        <w:rPr>
          <w:color w:val="000000"/>
          <w:sz w:val="18"/>
          <w:szCs w:val="18"/>
          <w:lang w:val="fr-FR" w:eastAsia="en-GB"/>
        </w:rPr>
        <w:tab/>
      </w:r>
      <w:hyperlink r:id="rId3100" w:history="1">
        <w:r w:rsidR="000E5638" w:rsidRPr="0034407F">
          <w:rPr>
            <w:rStyle w:val="Hyperlink"/>
            <w:sz w:val="18"/>
            <w:szCs w:val="18"/>
            <w:lang w:val="fr-FR" w:eastAsia="en-GB"/>
          </w:rPr>
          <w:t>https://www.etsi.org/deliver/etsi_ts/136300_136399/136307/12.17.00_60/ts_136307v121700p.pdf</w:t>
        </w:r>
      </w:hyperlink>
    </w:p>
    <w:p w14:paraId="398D7E4C" w14:textId="334A5C01" w:rsidR="00AB45FC" w:rsidRPr="0034407F" w:rsidRDefault="00AB45FC" w:rsidP="000E563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36.307-12.17.0 V1.1.0</w:t>
      </w:r>
      <w:r w:rsidRPr="0034407F">
        <w:rPr>
          <w:color w:val="000000"/>
          <w:spacing w:val="-2"/>
          <w:sz w:val="18"/>
          <w:szCs w:val="18"/>
          <w:lang w:val="fr-FR" w:eastAsia="en-GB"/>
        </w:rPr>
        <w:tab/>
      </w:r>
      <w:r w:rsidRPr="0034407F">
        <w:rPr>
          <w:color w:val="000000"/>
          <w:sz w:val="18"/>
          <w:szCs w:val="18"/>
          <w:lang w:val="fr-FR" w:eastAsia="en-GB"/>
        </w:rPr>
        <w:t>12.17.0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101" w:history="1">
        <w:r w:rsidR="000E5638" w:rsidRPr="0034407F">
          <w:rPr>
            <w:rStyle w:val="Hyperlink"/>
            <w:sz w:val="18"/>
            <w:szCs w:val="18"/>
            <w:lang w:val="fr-FR" w:eastAsia="en-GB"/>
          </w:rPr>
          <w:t>https://members.tsdsi.in/index.php/s/77NqP5WgAwiMNNR</w:t>
        </w:r>
      </w:hyperlink>
    </w:p>
    <w:p w14:paraId="0432F092" w14:textId="264B5AD4" w:rsidR="00AB45FC" w:rsidRPr="0034407F" w:rsidRDefault="00AB45FC" w:rsidP="000E563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TTAT.3G-36.307V12.17.0</w:t>
      </w:r>
      <w:r w:rsidRPr="0034407F">
        <w:rPr>
          <w:color w:val="000000"/>
          <w:sz w:val="18"/>
          <w:szCs w:val="18"/>
          <w:lang w:val="fr-FR" w:eastAsia="en-GB"/>
        </w:rPr>
        <w:tab/>
        <w:t>12.17.0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3102" w:history="1">
        <w:r w:rsidR="000E5638" w:rsidRPr="0034407F">
          <w:rPr>
            <w:rStyle w:val="Hyperlink"/>
            <w:sz w:val="18"/>
            <w:szCs w:val="18"/>
            <w:lang w:val="fr-FR" w:eastAsia="en-GB"/>
          </w:rPr>
          <w:t>http://committee.tta.or.kr/data/ttasDown.jsp?kind=ttastd&amp;pk_num=TTAT.3G-36.307V12.17.0</w:t>
        </w:r>
      </w:hyperlink>
    </w:p>
    <w:p w14:paraId="3143C50A" w14:textId="50D3D5BB" w:rsidR="00AB45FC" w:rsidRPr="00182533" w:rsidRDefault="006E0553" w:rsidP="000E563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AB45FC" w:rsidRPr="00182533">
        <w:rPr>
          <w:b/>
          <w:bCs/>
          <w:color w:val="000000"/>
          <w:sz w:val="18"/>
          <w:szCs w:val="18"/>
          <w:lang w:eastAsia="en-GB"/>
        </w:rPr>
        <w:t xml:space="preserve"> 13</w:t>
      </w:r>
    </w:p>
    <w:p w14:paraId="0FEAECB9" w14:textId="4C307035" w:rsidR="00AB45FC" w:rsidRPr="00C34319" w:rsidRDefault="00AB45FC" w:rsidP="00A045D5">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STD-T120-36.307.V13.15.0</w:t>
      </w:r>
      <w:r w:rsidRPr="00C34319">
        <w:rPr>
          <w:color w:val="000000"/>
          <w:sz w:val="18"/>
          <w:szCs w:val="18"/>
          <w:lang w:val="en-GB" w:eastAsia="en-GB"/>
        </w:rPr>
        <w:tab/>
        <w:t>13.15.0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103" w:history="1">
        <w:r w:rsidR="000E5638" w:rsidRPr="00C34319">
          <w:rPr>
            <w:rStyle w:val="Hyperlink"/>
            <w:sz w:val="18"/>
            <w:szCs w:val="18"/>
            <w:lang w:val="en-GB" w:eastAsia="en-GB"/>
          </w:rPr>
          <w:t>https://www.arib.or.jp/english/html/overview/doc/T120_T23_SPECS/ARIB-STD-T120/Rel13/36/A36307-df0.pdf</w:t>
        </w:r>
      </w:hyperlink>
    </w:p>
    <w:p w14:paraId="428831C0" w14:textId="0642E181" w:rsidR="00AB45FC" w:rsidRPr="00701E42" w:rsidRDefault="00AB45FC" w:rsidP="00A045D5">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ATIS.3GPP.36.307.V13.15.0</w:t>
      </w:r>
      <w:r w:rsidRPr="00701E42">
        <w:rPr>
          <w:color w:val="000000"/>
          <w:sz w:val="18"/>
          <w:szCs w:val="18"/>
          <w:lang w:val="en-GB" w:eastAsia="en-GB"/>
        </w:rPr>
        <w:tab/>
        <w:t>13.15.0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3104" w:history="1">
        <w:r w:rsidR="000E5638" w:rsidRPr="00701E42">
          <w:rPr>
            <w:rStyle w:val="Hyperlink"/>
            <w:sz w:val="18"/>
            <w:szCs w:val="18"/>
            <w:lang w:val="en-GB" w:eastAsia="en-GB"/>
          </w:rPr>
          <w:t>https://www.atis.org/3gpp-transpositions - Rel-13</w:t>
        </w:r>
      </w:hyperlink>
    </w:p>
    <w:p w14:paraId="7DE96398" w14:textId="7611CCEC" w:rsidR="00AB45FC" w:rsidRPr="00701E42" w:rsidRDefault="00AB45FC" w:rsidP="000E563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CCSA.36.307V13150</w:t>
      </w:r>
      <w:r w:rsidRPr="00701E42">
        <w:rPr>
          <w:color w:val="000000"/>
          <w:sz w:val="18"/>
          <w:szCs w:val="18"/>
          <w:lang w:val="en-GB" w:eastAsia="en-GB"/>
        </w:rPr>
        <w:tab/>
        <w:t>13.15.0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/06/2022</w:t>
      </w:r>
      <w:r w:rsidRPr="00701E42">
        <w:rPr>
          <w:color w:val="000000"/>
          <w:sz w:val="18"/>
          <w:szCs w:val="18"/>
          <w:lang w:val="en-GB" w:eastAsia="en-GB"/>
        </w:rPr>
        <w:tab/>
      </w:r>
      <w:hyperlink r:id="rId3105" w:history="1">
        <w:r w:rsidR="000E5638" w:rsidRPr="00701E42">
          <w:rPr>
            <w:rStyle w:val="Hyperlink"/>
            <w:sz w:val="18"/>
            <w:szCs w:val="18"/>
            <w:lang w:val="en-GB" w:eastAsia="en-GB"/>
          </w:rPr>
          <w:t>https://www.ccsa.org.cn/api/portalsFile/downloadOldFile?type=19&amp;oldFileUrl=ITU-R/M.2012-6/CCSA.36.307V13150.docx</w:t>
        </w:r>
      </w:hyperlink>
    </w:p>
    <w:p w14:paraId="7D9EBE0B" w14:textId="1933D6D6" w:rsidR="00AB45FC" w:rsidRPr="0034407F" w:rsidRDefault="00AB45FC" w:rsidP="000E563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136 307</w:t>
      </w:r>
      <w:r w:rsidRPr="0034407F">
        <w:rPr>
          <w:color w:val="000000"/>
          <w:sz w:val="18"/>
          <w:szCs w:val="18"/>
          <w:lang w:val="fr-FR" w:eastAsia="en-GB"/>
        </w:rPr>
        <w:tab/>
        <w:t>13.15.0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/07/2022</w:t>
      </w:r>
      <w:r w:rsidRPr="0034407F">
        <w:rPr>
          <w:color w:val="000000"/>
          <w:sz w:val="18"/>
          <w:szCs w:val="18"/>
          <w:lang w:val="fr-FR" w:eastAsia="en-GB"/>
        </w:rPr>
        <w:tab/>
      </w:r>
      <w:hyperlink r:id="rId3106" w:history="1">
        <w:r w:rsidR="000E5638" w:rsidRPr="0034407F">
          <w:rPr>
            <w:rStyle w:val="Hyperlink"/>
            <w:sz w:val="18"/>
            <w:szCs w:val="18"/>
            <w:lang w:val="fr-FR" w:eastAsia="en-GB"/>
          </w:rPr>
          <w:t>https://www.etsi.org/deliver/etsi_ts/136300_136399/136307/13.15.00_60/ts_136307v131500p.pdf</w:t>
        </w:r>
      </w:hyperlink>
    </w:p>
    <w:p w14:paraId="4DEDA7B4" w14:textId="55560FCB" w:rsidR="00AB45FC" w:rsidRPr="0034407F" w:rsidRDefault="00AB45FC" w:rsidP="000E563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36.307-13.15.0 V1.1.0</w:t>
      </w:r>
      <w:r w:rsidRPr="0034407F">
        <w:rPr>
          <w:color w:val="000000"/>
          <w:spacing w:val="-2"/>
          <w:sz w:val="18"/>
          <w:szCs w:val="18"/>
          <w:lang w:val="fr-FR" w:eastAsia="en-GB"/>
        </w:rPr>
        <w:tab/>
      </w:r>
      <w:r w:rsidRPr="0034407F">
        <w:rPr>
          <w:color w:val="000000"/>
          <w:sz w:val="18"/>
          <w:szCs w:val="18"/>
          <w:lang w:val="fr-FR" w:eastAsia="en-GB"/>
        </w:rPr>
        <w:t>13.15.0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/01/2023</w:t>
      </w:r>
      <w:r w:rsidRPr="0034407F">
        <w:rPr>
          <w:color w:val="000000"/>
          <w:sz w:val="18"/>
          <w:szCs w:val="18"/>
          <w:lang w:val="fr-FR" w:eastAsia="en-GB"/>
        </w:rPr>
        <w:tab/>
      </w:r>
      <w:hyperlink r:id="rId3107" w:history="1">
        <w:r w:rsidR="000E5638" w:rsidRPr="0034407F">
          <w:rPr>
            <w:rStyle w:val="Hyperlink"/>
            <w:sz w:val="18"/>
            <w:szCs w:val="18"/>
            <w:lang w:val="fr-FR" w:eastAsia="en-GB"/>
          </w:rPr>
          <w:t>https://members.tsdsi.in/s/ZDoZTEPTfzLEJjo</w:t>
        </w:r>
      </w:hyperlink>
    </w:p>
    <w:p w14:paraId="31477A09" w14:textId="0DF307C0" w:rsidR="00AB45FC" w:rsidRPr="0034407F" w:rsidRDefault="00AB45FC" w:rsidP="000E563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TTAT.3G-36.307V13.15.0</w:t>
      </w:r>
      <w:r w:rsidRPr="0034407F">
        <w:rPr>
          <w:color w:val="000000"/>
          <w:sz w:val="18"/>
          <w:szCs w:val="18"/>
          <w:lang w:val="fr-FR" w:eastAsia="en-GB"/>
        </w:rPr>
        <w:tab/>
        <w:t>13.15.0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/10/2022</w:t>
      </w:r>
      <w:r w:rsidRPr="0034407F">
        <w:rPr>
          <w:color w:val="000000"/>
          <w:sz w:val="18"/>
          <w:szCs w:val="18"/>
          <w:lang w:val="fr-FR" w:eastAsia="en-GB"/>
        </w:rPr>
        <w:tab/>
      </w:r>
      <w:hyperlink r:id="rId3108" w:history="1">
        <w:r w:rsidR="000E5638" w:rsidRPr="0034407F">
          <w:rPr>
            <w:rStyle w:val="Hyperlink"/>
            <w:sz w:val="18"/>
            <w:szCs w:val="18"/>
            <w:lang w:val="fr-FR" w:eastAsia="en-GB"/>
          </w:rPr>
          <w:t>http://committee.tta.or.kr/data/ttasDown.jsp?kind=ttastd&amp;pk_num=TTAT.3G-36.307V13.15.0</w:t>
        </w:r>
      </w:hyperlink>
    </w:p>
    <w:p w14:paraId="1E21765A" w14:textId="4E133726" w:rsidR="00AB45FC" w:rsidRPr="00182533" w:rsidRDefault="006E0553" w:rsidP="000E563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B45FC" w:rsidRPr="00182533">
        <w:rPr>
          <w:b/>
          <w:bCs/>
          <w:color w:val="000000"/>
          <w:sz w:val="18"/>
          <w:szCs w:val="18"/>
          <w:lang w:eastAsia="en-GB"/>
        </w:rPr>
        <w:t xml:space="preserve"> 14</w:t>
      </w:r>
    </w:p>
    <w:p w14:paraId="04C60E53" w14:textId="20B99213" w:rsidR="00AB45FC" w:rsidRPr="00C34319" w:rsidRDefault="00AB45FC" w:rsidP="000E563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STD-T120-36.307.V14.12.0</w:t>
      </w:r>
      <w:r w:rsidRPr="00C34319">
        <w:rPr>
          <w:color w:val="000000"/>
          <w:sz w:val="18"/>
          <w:szCs w:val="18"/>
          <w:lang w:val="en-GB" w:eastAsia="en-GB"/>
        </w:rPr>
        <w:tab/>
        <w:t>14.12.0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109" w:history="1">
        <w:r w:rsidR="000E5638" w:rsidRPr="00C34319">
          <w:rPr>
            <w:rStyle w:val="Hyperlink"/>
            <w:sz w:val="18"/>
            <w:szCs w:val="18"/>
            <w:lang w:val="en-GB" w:eastAsia="en-GB"/>
          </w:rPr>
          <w:t>https://www.arib.or.jp/english/html/overview/doc/T120_T23_SPECS/ARIB-STD-T120/Rel14/36/A36307-ec0.pdf</w:t>
        </w:r>
      </w:hyperlink>
    </w:p>
    <w:p w14:paraId="3D203F66" w14:textId="010AD59B" w:rsidR="00AB45FC" w:rsidRPr="00701E42" w:rsidRDefault="00AB45FC" w:rsidP="000E563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ATIS.3GPP.36.307.V14.12.0</w:t>
      </w:r>
      <w:r w:rsidRPr="00701E42">
        <w:rPr>
          <w:color w:val="000000"/>
          <w:sz w:val="18"/>
          <w:szCs w:val="18"/>
          <w:lang w:val="en-GB" w:eastAsia="en-GB"/>
        </w:rPr>
        <w:tab/>
        <w:t>14.12.0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3110" w:history="1">
        <w:r w:rsidR="000E5638" w:rsidRPr="00701E42">
          <w:rPr>
            <w:rStyle w:val="Hyperlink"/>
            <w:sz w:val="18"/>
            <w:szCs w:val="18"/>
            <w:lang w:val="en-GB" w:eastAsia="en-GB"/>
          </w:rPr>
          <w:t>https://www.atis.org/3gpp-transpositions - Rel-14</w:t>
        </w:r>
      </w:hyperlink>
    </w:p>
    <w:p w14:paraId="192CFD34" w14:textId="083FF3F6" w:rsidR="00AB45FC" w:rsidRPr="00701E42" w:rsidRDefault="00AB45FC" w:rsidP="000E563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CCSA.36.307V14120</w:t>
      </w:r>
      <w:r w:rsidRPr="00701E42">
        <w:rPr>
          <w:color w:val="000000"/>
          <w:sz w:val="18"/>
          <w:szCs w:val="18"/>
          <w:lang w:val="en-GB" w:eastAsia="en-GB"/>
        </w:rPr>
        <w:tab/>
        <w:t>14.12.0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/06/2022</w:t>
      </w:r>
      <w:r w:rsidRPr="00701E42">
        <w:rPr>
          <w:color w:val="000000"/>
          <w:sz w:val="18"/>
          <w:szCs w:val="18"/>
          <w:lang w:val="en-GB" w:eastAsia="en-GB"/>
        </w:rPr>
        <w:tab/>
      </w:r>
      <w:hyperlink r:id="rId3111" w:history="1">
        <w:r w:rsidR="000E5638" w:rsidRPr="00701E42">
          <w:rPr>
            <w:rStyle w:val="Hyperlink"/>
            <w:sz w:val="18"/>
            <w:szCs w:val="18"/>
            <w:lang w:val="en-GB" w:eastAsia="en-GB"/>
          </w:rPr>
          <w:t>https://www.ccsa.org.cn/api/portalsFile/downloadOldFile?type=19&amp;oldFileUrl=ITU-R/M.2012-6/CCSA.36.307V14120.docx</w:t>
        </w:r>
      </w:hyperlink>
    </w:p>
    <w:p w14:paraId="6DFA82DD" w14:textId="5771C3DD" w:rsidR="00AB45FC" w:rsidRPr="0034407F" w:rsidRDefault="00AB45FC" w:rsidP="000E563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136 307</w:t>
      </w:r>
      <w:r w:rsidRPr="0034407F">
        <w:rPr>
          <w:color w:val="000000"/>
          <w:sz w:val="18"/>
          <w:szCs w:val="18"/>
          <w:lang w:val="fr-FR" w:eastAsia="en-GB"/>
        </w:rPr>
        <w:tab/>
        <w:t>14.12.0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/07/2022</w:t>
      </w:r>
      <w:r w:rsidRPr="0034407F">
        <w:rPr>
          <w:color w:val="000000"/>
          <w:sz w:val="18"/>
          <w:szCs w:val="18"/>
          <w:lang w:val="fr-FR" w:eastAsia="en-GB"/>
        </w:rPr>
        <w:tab/>
      </w:r>
      <w:hyperlink r:id="rId3112" w:history="1">
        <w:r w:rsidR="000E5638" w:rsidRPr="0034407F">
          <w:rPr>
            <w:rStyle w:val="Hyperlink"/>
            <w:sz w:val="18"/>
            <w:szCs w:val="18"/>
            <w:lang w:val="fr-FR" w:eastAsia="en-GB"/>
          </w:rPr>
          <w:t>https://www.etsi.org/deliver/etsi_ts/136300_136399/136307/14.12.00_60/ts_136307v141200p.pdf</w:t>
        </w:r>
      </w:hyperlink>
    </w:p>
    <w:p w14:paraId="3E7B435C" w14:textId="14C5A865" w:rsidR="00AB45FC" w:rsidRPr="0034407F" w:rsidRDefault="00AB45FC" w:rsidP="000E563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36.307-14.12.0 V1.1.0</w:t>
      </w:r>
      <w:r w:rsidRPr="0034407F">
        <w:rPr>
          <w:color w:val="000000"/>
          <w:spacing w:val="-2"/>
          <w:sz w:val="18"/>
          <w:szCs w:val="18"/>
          <w:lang w:val="fr-FR" w:eastAsia="en-GB"/>
        </w:rPr>
        <w:tab/>
      </w:r>
      <w:r w:rsidRPr="0034407F">
        <w:rPr>
          <w:color w:val="000000"/>
          <w:sz w:val="18"/>
          <w:szCs w:val="18"/>
          <w:lang w:val="fr-FR" w:eastAsia="en-GB"/>
        </w:rPr>
        <w:t>14.12.0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/01/2023</w:t>
      </w:r>
      <w:r w:rsidRPr="0034407F">
        <w:rPr>
          <w:color w:val="000000"/>
          <w:sz w:val="18"/>
          <w:szCs w:val="18"/>
          <w:lang w:val="fr-FR" w:eastAsia="en-GB"/>
        </w:rPr>
        <w:tab/>
      </w:r>
      <w:hyperlink r:id="rId3113" w:history="1">
        <w:r w:rsidR="000E5638" w:rsidRPr="0034407F">
          <w:rPr>
            <w:rStyle w:val="Hyperlink"/>
            <w:sz w:val="18"/>
            <w:szCs w:val="18"/>
            <w:lang w:val="fr-FR" w:eastAsia="en-GB"/>
          </w:rPr>
          <w:t>https://members.tsdsi.in/s/GB66Q9FAQgw2c4P</w:t>
        </w:r>
      </w:hyperlink>
    </w:p>
    <w:p w14:paraId="19D3E9A1" w14:textId="03720CE8" w:rsidR="00AB45FC" w:rsidRPr="0034407F" w:rsidRDefault="00AB45FC" w:rsidP="000E563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TTAT.3G-36.307V14.12.0</w:t>
      </w:r>
      <w:r w:rsidRPr="0034407F">
        <w:rPr>
          <w:color w:val="000000"/>
          <w:sz w:val="18"/>
          <w:szCs w:val="18"/>
          <w:lang w:val="fr-FR" w:eastAsia="en-GB"/>
        </w:rPr>
        <w:tab/>
        <w:t>14.12.0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/10/2022</w:t>
      </w:r>
      <w:r w:rsidRPr="0034407F">
        <w:rPr>
          <w:color w:val="000000"/>
          <w:sz w:val="18"/>
          <w:szCs w:val="18"/>
          <w:lang w:val="fr-FR" w:eastAsia="en-GB"/>
        </w:rPr>
        <w:tab/>
      </w:r>
      <w:hyperlink r:id="rId3114" w:history="1">
        <w:r w:rsidR="000E5638" w:rsidRPr="0034407F">
          <w:rPr>
            <w:rStyle w:val="Hyperlink"/>
            <w:sz w:val="18"/>
            <w:szCs w:val="18"/>
            <w:lang w:val="fr-FR" w:eastAsia="en-GB"/>
          </w:rPr>
          <w:t>http://committee.tta.or.kr/data/ttasDown.jsp?kind=ttastd&amp;pk_num=TTAT.3G-36.307V14.12.0</w:t>
        </w:r>
      </w:hyperlink>
    </w:p>
    <w:p w14:paraId="71B68AB8" w14:textId="31722FBC" w:rsidR="00AB45FC" w:rsidRPr="00182533" w:rsidRDefault="006E0553" w:rsidP="000E563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B45FC" w:rsidRPr="00182533">
        <w:rPr>
          <w:b/>
          <w:bCs/>
          <w:color w:val="000000"/>
          <w:sz w:val="18"/>
          <w:szCs w:val="18"/>
          <w:lang w:eastAsia="en-GB"/>
        </w:rPr>
        <w:t xml:space="preserve"> 15</w:t>
      </w:r>
    </w:p>
    <w:p w14:paraId="02F4AEC2" w14:textId="2AEF6339" w:rsidR="00AB45FC" w:rsidRPr="00C34319" w:rsidRDefault="00AB45FC" w:rsidP="000E563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STD-T120-36.307.V15.9.0</w:t>
      </w:r>
      <w:r w:rsidRPr="00C34319">
        <w:rPr>
          <w:color w:val="000000"/>
          <w:sz w:val="18"/>
          <w:szCs w:val="18"/>
          <w:lang w:val="en-GB" w:eastAsia="en-GB"/>
        </w:rPr>
        <w:tab/>
        <w:t>15.9.0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115" w:history="1">
        <w:r w:rsidR="000E5638" w:rsidRPr="00C34319">
          <w:rPr>
            <w:rStyle w:val="Hyperlink"/>
            <w:sz w:val="18"/>
            <w:szCs w:val="18"/>
            <w:lang w:val="en-GB" w:eastAsia="en-GB"/>
          </w:rPr>
          <w:t>https://www.arib.or.jp/english/html/overview/doc/T120_T23_SPECS/ARIB-STD-T120/Rel15/36/A36307-f90.pdf</w:t>
        </w:r>
      </w:hyperlink>
    </w:p>
    <w:p w14:paraId="7FE0E9F7" w14:textId="2DD8FF3E" w:rsidR="00AB45FC" w:rsidRPr="00701E42" w:rsidRDefault="00AB45FC" w:rsidP="000E563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ATIS.3GPP.36.307.V15.9.0</w:t>
      </w:r>
      <w:r w:rsidRPr="00701E42">
        <w:rPr>
          <w:color w:val="000000"/>
          <w:sz w:val="18"/>
          <w:szCs w:val="18"/>
          <w:lang w:val="en-GB" w:eastAsia="en-GB"/>
        </w:rPr>
        <w:tab/>
        <w:t>15.9.0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3116" w:history="1">
        <w:r w:rsidR="000E5638" w:rsidRPr="00701E42">
          <w:rPr>
            <w:rStyle w:val="Hyperlink"/>
            <w:sz w:val="18"/>
            <w:szCs w:val="18"/>
            <w:lang w:val="en-GB" w:eastAsia="en-GB"/>
          </w:rPr>
          <w:t>https://www.atis.org/3gpp-transpositions - Rel-15</w:t>
        </w:r>
      </w:hyperlink>
    </w:p>
    <w:p w14:paraId="727CB05A" w14:textId="65280777" w:rsidR="00AB45FC" w:rsidRPr="00701E42" w:rsidRDefault="00AB45FC" w:rsidP="000E563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CCSA.36.307V1590</w:t>
      </w:r>
      <w:r w:rsidRPr="00701E42">
        <w:rPr>
          <w:color w:val="000000"/>
          <w:sz w:val="18"/>
          <w:szCs w:val="18"/>
          <w:lang w:val="en-GB" w:eastAsia="en-GB"/>
        </w:rPr>
        <w:tab/>
        <w:t>15.9.0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/06/2022</w:t>
      </w:r>
      <w:r w:rsidRPr="00701E42">
        <w:rPr>
          <w:color w:val="000000"/>
          <w:sz w:val="18"/>
          <w:szCs w:val="18"/>
          <w:lang w:val="en-GB" w:eastAsia="en-GB"/>
        </w:rPr>
        <w:tab/>
      </w:r>
      <w:hyperlink r:id="rId3117" w:history="1">
        <w:r w:rsidR="000E5638" w:rsidRPr="00701E42">
          <w:rPr>
            <w:rStyle w:val="Hyperlink"/>
            <w:sz w:val="18"/>
            <w:szCs w:val="18"/>
            <w:lang w:val="en-GB" w:eastAsia="en-GB"/>
          </w:rPr>
          <w:t>https://www.ccsa.org.cn/api/portalsFile/downloadOldFile?type=19&amp;oldFileUrl=ITU-R/M.2012-</w:t>
        </w:r>
      </w:hyperlink>
    </w:p>
    <w:p w14:paraId="348654C6" w14:textId="032C4E56" w:rsidR="00AB45FC" w:rsidRPr="0034407F" w:rsidRDefault="00AB45FC" w:rsidP="000E563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136 307</w:t>
      </w:r>
      <w:r w:rsidRPr="0034407F">
        <w:rPr>
          <w:color w:val="000000"/>
          <w:sz w:val="18"/>
          <w:szCs w:val="18"/>
          <w:lang w:val="fr-FR" w:eastAsia="en-GB"/>
        </w:rPr>
        <w:tab/>
        <w:t>15.9.0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/07/2022</w:t>
      </w:r>
      <w:r w:rsidRPr="0034407F">
        <w:rPr>
          <w:color w:val="000000"/>
          <w:sz w:val="18"/>
          <w:szCs w:val="18"/>
          <w:lang w:val="fr-FR" w:eastAsia="en-GB"/>
        </w:rPr>
        <w:tab/>
      </w:r>
      <w:hyperlink r:id="rId3118" w:history="1">
        <w:r w:rsidR="000E5638" w:rsidRPr="0034407F">
          <w:rPr>
            <w:rStyle w:val="Hyperlink"/>
            <w:sz w:val="18"/>
            <w:szCs w:val="18"/>
            <w:lang w:val="fr-FR" w:eastAsia="en-GB"/>
          </w:rPr>
          <w:t>https://www.etsi.org/deliver/etsi_ts/136300_136399/136307/15.09.00_60/ts_136307v150900p.pdf</w:t>
        </w:r>
      </w:hyperlink>
    </w:p>
    <w:p w14:paraId="206EEEF2" w14:textId="4FC33FDE" w:rsidR="00AB45FC" w:rsidRPr="0034407F" w:rsidRDefault="00AB45FC" w:rsidP="000E563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36.307-15.9.0 V1.1.0</w:t>
      </w:r>
      <w:r w:rsidRPr="0034407F">
        <w:rPr>
          <w:color w:val="000000"/>
          <w:spacing w:val="-2"/>
          <w:sz w:val="18"/>
          <w:szCs w:val="18"/>
          <w:lang w:val="fr-FR" w:eastAsia="en-GB"/>
        </w:rPr>
        <w:tab/>
      </w:r>
      <w:r w:rsidRPr="0034407F">
        <w:rPr>
          <w:color w:val="000000"/>
          <w:sz w:val="18"/>
          <w:szCs w:val="18"/>
          <w:lang w:val="fr-FR" w:eastAsia="en-GB"/>
        </w:rPr>
        <w:t>15.9.0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/11/2022</w:t>
      </w:r>
      <w:r w:rsidRPr="0034407F">
        <w:rPr>
          <w:color w:val="000000"/>
          <w:sz w:val="18"/>
          <w:szCs w:val="18"/>
          <w:lang w:val="fr-FR" w:eastAsia="en-GB"/>
        </w:rPr>
        <w:tab/>
      </w:r>
      <w:hyperlink r:id="rId3119" w:history="1">
        <w:r w:rsidR="000E5638" w:rsidRPr="0034407F">
          <w:rPr>
            <w:rStyle w:val="Hyperlink"/>
            <w:sz w:val="18"/>
            <w:szCs w:val="18"/>
            <w:lang w:val="fr-FR" w:eastAsia="en-GB"/>
          </w:rPr>
          <w:t>https://members.tsdsi.in/s/By8RQ3YbcDZcJ7S</w:t>
        </w:r>
      </w:hyperlink>
    </w:p>
    <w:p w14:paraId="5AD18A89" w14:textId="7C8594C8" w:rsidR="00AB45FC" w:rsidRPr="0034407F" w:rsidRDefault="00AB45FC" w:rsidP="000E563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TTAT.3G-36.307V15.9.0</w:t>
      </w:r>
      <w:r w:rsidRPr="0034407F">
        <w:rPr>
          <w:color w:val="000000"/>
          <w:sz w:val="18"/>
          <w:szCs w:val="18"/>
          <w:lang w:val="fr-FR" w:eastAsia="en-GB"/>
        </w:rPr>
        <w:tab/>
        <w:t>15.9.0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/10/2022</w:t>
      </w:r>
      <w:r w:rsidRPr="0034407F">
        <w:rPr>
          <w:color w:val="000000"/>
          <w:sz w:val="18"/>
          <w:szCs w:val="18"/>
          <w:lang w:val="fr-FR" w:eastAsia="en-GB"/>
        </w:rPr>
        <w:tab/>
      </w:r>
      <w:hyperlink r:id="rId3120" w:history="1">
        <w:r w:rsidR="000E5638" w:rsidRPr="0034407F">
          <w:rPr>
            <w:rStyle w:val="Hyperlink"/>
            <w:sz w:val="18"/>
            <w:szCs w:val="18"/>
            <w:lang w:val="fr-FR" w:eastAsia="en-GB"/>
          </w:rPr>
          <w:t>http://committee.tta.or.kr/data/ttasDown.jsp?kind=ttastd&amp;pk_num=TTAT.3G-36.307V15.9.0</w:t>
        </w:r>
      </w:hyperlink>
    </w:p>
    <w:p w14:paraId="33BC94B1" w14:textId="3BB8F9E0" w:rsidR="00AB45FC" w:rsidRPr="00182533" w:rsidRDefault="006E0553" w:rsidP="00AB45FC">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B45FC" w:rsidRPr="00182533">
        <w:rPr>
          <w:b/>
          <w:bCs/>
          <w:color w:val="000000"/>
          <w:sz w:val="18"/>
          <w:szCs w:val="18"/>
          <w:lang w:eastAsia="en-GB"/>
        </w:rPr>
        <w:t xml:space="preserve"> 16</w:t>
      </w:r>
    </w:p>
    <w:p w14:paraId="64A12BDB" w14:textId="0DA1D51B" w:rsidR="00AB45FC" w:rsidRPr="00C34319" w:rsidRDefault="00AB45FC" w:rsidP="000E563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STD-T120-36.307.V16.5.0</w:t>
      </w:r>
      <w:r w:rsidRPr="00C34319">
        <w:rPr>
          <w:color w:val="000000"/>
          <w:sz w:val="18"/>
          <w:szCs w:val="18"/>
          <w:lang w:val="en-GB" w:eastAsia="en-GB"/>
        </w:rPr>
        <w:tab/>
        <w:t>16.5.0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121" w:history="1">
        <w:r w:rsidR="000E5638" w:rsidRPr="00C34319">
          <w:rPr>
            <w:rStyle w:val="Hyperlink"/>
            <w:sz w:val="18"/>
            <w:szCs w:val="18"/>
            <w:lang w:val="en-GB" w:eastAsia="en-GB"/>
          </w:rPr>
          <w:t>https://www.arib.or.jp/english/html/overview/doc/T120_T23_SPECS/ARIB-STD-T120/Rel16/36/A36307-g50.pdf</w:t>
        </w:r>
      </w:hyperlink>
    </w:p>
    <w:p w14:paraId="161C5D6F" w14:textId="5AE4750A" w:rsidR="00AB45FC" w:rsidRPr="00701E42" w:rsidRDefault="00AB45FC" w:rsidP="000E563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ATIS.3GPP.36.307.V16.5.0</w:t>
      </w:r>
      <w:r w:rsidRPr="00701E42">
        <w:rPr>
          <w:color w:val="000000"/>
          <w:sz w:val="18"/>
          <w:szCs w:val="18"/>
          <w:lang w:val="en-GB" w:eastAsia="en-GB"/>
        </w:rPr>
        <w:tab/>
        <w:t>16.5.0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3122" w:history="1">
        <w:r w:rsidR="000E5638" w:rsidRPr="00701E42">
          <w:rPr>
            <w:rStyle w:val="Hyperlink"/>
            <w:sz w:val="18"/>
            <w:szCs w:val="18"/>
            <w:lang w:val="en-GB" w:eastAsia="en-GB"/>
          </w:rPr>
          <w:t>https://www.atis.org/3gpp-transpositions - Rel-16</w:t>
        </w:r>
      </w:hyperlink>
    </w:p>
    <w:p w14:paraId="59391BE0" w14:textId="3221D70F" w:rsidR="00AB45FC" w:rsidRPr="00701E42" w:rsidRDefault="00AB45FC" w:rsidP="000E563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CCSA.36.307V1650</w:t>
      </w:r>
      <w:r w:rsidRPr="00701E42">
        <w:rPr>
          <w:color w:val="000000"/>
          <w:sz w:val="18"/>
          <w:szCs w:val="18"/>
          <w:lang w:val="en-GB" w:eastAsia="en-GB"/>
        </w:rPr>
        <w:tab/>
        <w:t>16.5.0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/06/2022</w:t>
      </w:r>
      <w:r w:rsidRPr="00701E42">
        <w:rPr>
          <w:color w:val="000000"/>
          <w:sz w:val="18"/>
          <w:szCs w:val="18"/>
          <w:lang w:val="en-GB" w:eastAsia="en-GB"/>
        </w:rPr>
        <w:tab/>
      </w:r>
      <w:hyperlink r:id="rId3123" w:history="1">
        <w:r w:rsidR="000E5638" w:rsidRPr="00701E42">
          <w:rPr>
            <w:rStyle w:val="Hyperlink"/>
            <w:sz w:val="18"/>
            <w:szCs w:val="18"/>
            <w:lang w:val="en-GB" w:eastAsia="en-GB"/>
          </w:rPr>
          <w:t>https://www.ccsa.org.cn/api/portalsFile/downloadOldFile?type=19&amp;oldFileUrl=ITU-R/M.2012-6/CCSA.36.307V1650.docx</w:t>
        </w:r>
      </w:hyperlink>
    </w:p>
    <w:p w14:paraId="7EEF552F" w14:textId="76D5521E" w:rsidR="00AB45FC" w:rsidRPr="0034407F" w:rsidRDefault="00AB45FC" w:rsidP="000E563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136 307</w:t>
      </w:r>
      <w:r w:rsidRPr="0034407F">
        <w:rPr>
          <w:color w:val="000000"/>
          <w:sz w:val="18"/>
          <w:szCs w:val="18"/>
          <w:lang w:val="fr-FR" w:eastAsia="en-GB"/>
        </w:rPr>
        <w:tab/>
        <w:t>16.5.0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/07/2022</w:t>
      </w:r>
      <w:r w:rsidRPr="0034407F">
        <w:rPr>
          <w:color w:val="000000"/>
          <w:sz w:val="18"/>
          <w:szCs w:val="18"/>
          <w:lang w:val="fr-FR" w:eastAsia="en-GB"/>
        </w:rPr>
        <w:tab/>
      </w:r>
      <w:hyperlink r:id="rId3124" w:history="1">
        <w:r w:rsidR="000E5638" w:rsidRPr="0034407F">
          <w:rPr>
            <w:rStyle w:val="Hyperlink"/>
            <w:sz w:val="18"/>
            <w:szCs w:val="18"/>
            <w:lang w:val="fr-FR" w:eastAsia="en-GB"/>
          </w:rPr>
          <w:t>https://www.etsi.org/deliver/etsi_ts/136300_136399/136307/16.05.00_60/ts_136307v160500p.pdf</w:t>
        </w:r>
      </w:hyperlink>
    </w:p>
    <w:p w14:paraId="3EA3F318" w14:textId="49D8911A" w:rsidR="00AB45FC" w:rsidRPr="0034407F" w:rsidRDefault="00AB45FC" w:rsidP="000E563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36.307-16.5.0 V1.1.0</w:t>
      </w:r>
      <w:r w:rsidRPr="0034407F">
        <w:rPr>
          <w:color w:val="000000"/>
          <w:spacing w:val="-2"/>
          <w:sz w:val="18"/>
          <w:szCs w:val="18"/>
          <w:lang w:val="fr-FR" w:eastAsia="en-GB"/>
        </w:rPr>
        <w:tab/>
      </w:r>
      <w:r w:rsidRPr="0034407F">
        <w:rPr>
          <w:color w:val="000000"/>
          <w:sz w:val="18"/>
          <w:szCs w:val="18"/>
          <w:lang w:val="fr-FR" w:eastAsia="en-GB"/>
        </w:rPr>
        <w:t>16.5.0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/11/2022</w:t>
      </w:r>
      <w:r w:rsidRPr="0034407F">
        <w:rPr>
          <w:color w:val="000000"/>
          <w:sz w:val="18"/>
          <w:szCs w:val="18"/>
          <w:lang w:val="fr-FR" w:eastAsia="en-GB"/>
        </w:rPr>
        <w:tab/>
      </w:r>
      <w:hyperlink r:id="rId3125" w:history="1">
        <w:r w:rsidR="000E5638" w:rsidRPr="0034407F">
          <w:rPr>
            <w:rStyle w:val="Hyperlink"/>
            <w:sz w:val="18"/>
            <w:szCs w:val="18"/>
            <w:lang w:val="fr-FR" w:eastAsia="en-GB"/>
          </w:rPr>
          <w:t>https://members.tsdsi.in/s/wdrCcSoAaT4KGap</w:t>
        </w:r>
      </w:hyperlink>
    </w:p>
    <w:p w14:paraId="32B1C5D9" w14:textId="510B9309" w:rsidR="00AB45FC" w:rsidRPr="0034407F" w:rsidRDefault="00AB45FC" w:rsidP="000E563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TTAT.3G-36.307V16.5.0</w:t>
      </w:r>
      <w:r w:rsidRPr="0034407F">
        <w:rPr>
          <w:color w:val="000000"/>
          <w:sz w:val="18"/>
          <w:szCs w:val="18"/>
          <w:lang w:val="fr-FR" w:eastAsia="en-GB"/>
        </w:rPr>
        <w:tab/>
        <w:t>16.5.0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/10/2022</w:t>
      </w:r>
      <w:r w:rsidRPr="0034407F">
        <w:rPr>
          <w:color w:val="000000"/>
          <w:sz w:val="18"/>
          <w:szCs w:val="18"/>
          <w:lang w:val="fr-FR" w:eastAsia="en-GB"/>
        </w:rPr>
        <w:tab/>
      </w:r>
      <w:hyperlink r:id="rId3126" w:history="1">
        <w:r w:rsidR="000E5638" w:rsidRPr="0034407F">
          <w:rPr>
            <w:rStyle w:val="Hyperlink"/>
            <w:sz w:val="18"/>
            <w:szCs w:val="18"/>
            <w:lang w:val="fr-FR" w:eastAsia="en-GB"/>
          </w:rPr>
          <w:t>http://committee.tta.or.kr/data/ttasDown.jsp?kind=ttastd&amp;pk_num=TTAT.3G-36.307V16.5.0</w:t>
        </w:r>
      </w:hyperlink>
    </w:p>
    <w:p w14:paraId="68FFDF69" w14:textId="47A1431A" w:rsidR="00AB45FC" w:rsidRPr="00182533" w:rsidRDefault="006E0553" w:rsidP="000E563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B45FC" w:rsidRPr="00182533">
        <w:rPr>
          <w:b/>
          <w:bCs/>
          <w:color w:val="000000"/>
          <w:sz w:val="18"/>
          <w:szCs w:val="18"/>
          <w:lang w:eastAsia="en-GB"/>
        </w:rPr>
        <w:t xml:space="preserve"> 17</w:t>
      </w:r>
    </w:p>
    <w:p w14:paraId="3B2AA738" w14:textId="210E0ED7" w:rsidR="00AB45FC" w:rsidRPr="00C34319" w:rsidRDefault="00AB45FC" w:rsidP="000E563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STD-T120-36.307.V17.3.0</w:t>
      </w:r>
      <w:r w:rsidRPr="00C34319">
        <w:rPr>
          <w:color w:val="000000"/>
          <w:sz w:val="18"/>
          <w:szCs w:val="18"/>
          <w:lang w:val="en-GB" w:eastAsia="en-GB"/>
        </w:rPr>
        <w:tab/>
        <w:t>17.3.0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127" w:history="1">
        <w:r w:rsidR="000E5638" w:rsidRPr="00C34319">
          <w:rPr>
            <w:rStyle w:val="Hyperlink"/>
            <w:sz w:val="18"/>
            <w:szCs w:val="18"/>
            <w:lang w:val="en-GB" w:eastAsia="en-GB"/>
          </w:rPr>
          <w:t>https://www.arib.or.jp/english/html/overview/doc/T120_T23_SPECS/ARIB-STD-T120/Rel17/36/A36307-h30.pdf</w:t>
        </w:r>
      </w:hyperlink>
    </w:p>
    <w:p w14:paraId="6E5DF4A5" w14:textId="7909AE81" w:rsidR="00AB45FC" w:rsidRPr="00701E42" w:rsidRDefault="00AB45FC" w:rsidP="000E563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ATIS.3GPP.36.307.V17.3.0</w:t>
      </w:r>
      <w:r w:rsidRPr="00701E42">
        <w:rPr>
          <w:color w:val="000000"/>
          <w:sz w:val="18"/>
          <w:szCs w:val="18"/>
          <w:lang w:val="en-GB" w:eastAsia="en-GB"/>
        </w:rPr>
        <w:tab/>
        <w:t>17.3.0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3128" w:history="1">
        <w:r w:rsidR="000E5638" w:rsidRPr="00701E42">
          <w:rPr>
            <w:rStyle w:val="Hyperlink"/>
            <w:sz w:val="18"/>
            <w:szCs w:val="18"/>
            <w:lang w:val="en-GB" w:eastAsia="en-GB"/>
          </w:rPr>
          <w:t>https://www.atis.org/3gpp-transpositions - Rel-17</w:t>
        </w:r>
      </w:hyperlink>
    </w:p>
    <w:p w14:paraId="257F4DF6" w14:textId="0A53873F" w:rsidR="00AB45FC" w:rsidRPr="00701E42" w:rsidRDefault="00AB45FC" w:rsidP="000E563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CCSA.36.307V1730</w:t>
      </w:r>
      <w:r w:rsidRPr="00701E42">
        <w:rPr>
          <w:color w:val="000000"/>
          <w:sz w:val="18"/>
          <w:szCs w:val="18"/>
          <w:lang w:val="en-GB" w:eastAsia="en-GB"/>
        </w:rPr>
        <w:tab/>
        <w:t>17.3.0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/12/2022</w:t>
      </w:r>
      <w:r w:rsidRPr="00701E42">
        <w:rPr>
          <w:color w:val="000000"/>
          <w:sz w:val="18"/>
          <w:szCs w:val="18"/>
          <w:lang w:val="en-GB" w:eastAsia="en-GB"/>
        </w:rPr>
        <w:tab/>
      </w:r>
      <w:hyperlink r:id="rId3129" w:history="1">
        <w:r w:rsidR="000E5638" w:rsidRPr="00701E42">
          <w:rPr>
            <w:rStyle w:val="Hyperlink"/>
            <w:sz w:val="18"/>
            <w:szCs w:val="18"/>
            <w:lang w:val="en-GB" w:eastAsia="en-GB"/>
          </w:rPr>
          <w:t>https://www.ccsa.org.cn/api/portalsFile/downloadOldFile?type=19&amp;oldFileUrl=ITU-R/M.2012-6/CCSA.36.307V1730.docx</w:t>
        </w:r>
      </w:hyperlink>
    </w:p>
    <w:p w14:paraId="1FDE9F20" w14:textId="0061A9AC" w:rsidR="00AB45FC" w:rsidRPr="0034407F" w:rsidRDefault="00AB45FC" w:rsidP="000E563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136 307</w:t>
      </w:r>
      <w:r w:rsidRPr="0034407F">
        <w:rPr>
          <w:color w:val="000000"/>
          <w:sz w:val="18"/>
          <w:szCs w:val="18"/>
          <w:lang w:val="fr-FR" w:eastAsia="en-GB"/>
        </w:rPr>
        <w:tab/>
        <w:t>17.3.0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19</w:t>
      </w:r>
      <w:r w:rsidR="00D63672" w:rsidRPr="0034407F">
        <w:rPr>
          <w:color w:val="000000"/>
          <w:sz w:val="18"/>
          <w:szCs w:val="18"/>
          <w:lang w:val="fr-FR" w:eastAsia="en-GB"/>
        </w:rPr>
        <w:t>/01/2023</w:t>
      </w:r>
      <w:r w:rsidRPr="0034407F">
        <w:rPr>
          <w:color w:val="000000"/>
          <w:sz w:val="18"/>
          <w:szCs w:val="18"/>
          <w:lang w:val="fr-FR" w:eastAsia="en-GB"/>
        </w:rPr>
        <w:tab/>
      </w:r>
      <w:hyperlink r:id="rId3130" w:history="1">
        <w:r w:rsidR="000E5638" w:rsidRPr="0034407F">
          <w:rPr>
            <w:rStyle w:val="Hyperlink"/>
            <w:sz w:val="18"/>
            <w:szCs w:val="18"/>
            <w:lang w:val="fr-FR" w:eastAsia="en-GB"/>
          </w:rPr>
          <w:t>https://www.etsi.org/deliver/etsi_ts/136300_136399/136307/17.03.00_60/ts_136307v170300p.pdf</w:t>
        </w:r>
      </w:hyperlink>
    </w:p>
    <w:p w14:paraId="3A8B506A" w14:textId="3F188EB5" w:rsidR="00AB45FC" w:rsidRPr="0034407F" w:rsidRDefault="00AB45FC" w:rsidP="000E563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36.307 17.3.0 V1.3.0</w:t>
      </w:r>
      <w:r w:rsidRPr="0034407F">
        <w:rPr>
          <w:color w:val="000000"/>
          <w:spacing w:val="-2"/>
          <w:sz w:val="18"/>
          <w:szCs w:val="18"/>
          <w:lang w:val="fr-FR" w:eastAsia="en-GB"/>
        </w:rPr>
        <w:tab/>
      </w:r>
      <w:r w:rsidRPr="0034407F">
        <w:rPr>
          <w:color w:val="000000"/>
          <w:sz w:val="18"/>
          <w:szCs w:val="18"/>
          <w:lang w:val="fr-FR" w:eastAsia="en-GB"/>
        </w:rPr>
        <w:t>17.3.0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3131" w:history="1">
        <w:r w:rsidR="000E5638" w:rsidRPr="0034407F">
          <w:rPr>
            <w:rStyle w:val="Hyperlink"/>
            <w:sz w:val="18"/>
            <w:szCs w:val="18"/>
            <w:lang w:val="fr-FR" w:eastAsia="en-GB"/>
          </w:rPr>
          <w:t>https://members.tsdsi.in/s/gXc4HBJtX6msJQP</w:t>
        </w:r>
      </w:hyperlink>
    </w:p>
    <w:p w14:paraId="0D98B86B" w14:textId="08FFA65A" w:rsidR="00AB45FC" w:rsidRPr="0034407F" w:rsidRDefault="00AB45FC" w:rsidP="000E5638">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TTAT.3G-36.307V17.3.0</w:t>
      </w:r>
      <w:r w:rsidRPr="0034407F">
        <w:rPr>
          <w:color w:val="000000"/>
          <w:sz w:val="18"/>
          <w:szCs w:val="18"/>
          <w:lang w:val="fr-FR" w:eastAsia="en-GB"/>
        </w:rPr>
        <w:tab/>
        <w:t>17.3.0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3132" w:history="1">
        <w:r w:rsidR="000E5638" w:rsidRPr="0034407F">
          <w:rPr>
            <w:rStyle w:val="Hyperlink"/>
            <w:sz w:val="18"/>
            <w:szCs w:val="18"/>
            <w:lang w:val="fr-FR" w:eastAsia="en-GB"/>
          </w:rPr>
          <w:t>http://committee.tta.or.kr/data/ttasDown.jsp?kind=ttastd&amp;pk_num=TTAT.3G-36.307V17.3.0</w:t>
        </w:r>
      </w:hyperlink>
    </w:p>
    <w:p w14:paraId="6BFE36EA" w14:textId="77777777" w:rsidR="00C556AE" w:rsidRPr="00182533" w:rsidRDefault="00C556AE" w:rsidP="00C556AE">
      <w:pPr>
        <w:pStyle w:val="Heading4"/>
        <w:rPr>
          <w:lang w:eastAsia="zh-CN"/>
        </w:rPr>
      </w:pPr>
      <w:r w:rsidRPr="00182533">
        <w:rPr>
          <w:lang w:eastAsia="zh-CN"/>
        </w:rPr>
        <w:lastRenderedPageBreak/>
        <w:t>2.1.5.15</w:t>
      </w:r>
      <w:r w:rsidRPr="00182533">
        <w:rPr>
          <w:lang w:eastAsia="zh-CN"/>
        </w:rPr>
        <w:tab/>
        <w:t>TS 37.104</w:t>
      </w:r>
    </w:p>
    <w:p w14:paraId="128DA420" w14:textId="77777777" w:rsidR="00C556AE" w:rsidRPr="00182533" w:rsidRDefault="00C556AE" w:rsidP="00C556AE">
      <w:pPr>
        <w:pStyle w:val="Headingb"/>
        <w:rPr>
          <w:lang w:eastAsia="zh-CN"/>
        </w:rPr>
      </w:pPr>
      <w:r w:rsidRPr="00182533">
        <w:rPr>
          <w:lang w:eastAsia="zh-CN"/>
        </w:rPr>
        <w:t>E-UTRA, UTRA y GSM/EDGE; transmisión y recepción radioeléctricas de la estación de base (BS) de radiocomunicaciones multinorma (MSR)</w:t>
      </w:r>
    </w:p>
    <w:p w14:paraId="5EDE0F81" w14:textId="77777777" w:rsidR="00C556AE" w:rsidRPr="00182533" w:rsidRDefault="00C556AE" w:rsidP="00C556AE">
      <w:pPr>
        <w:keepNext/>
        <w:keepLines/>
        <w:rPr>
          <w:lang w:eastAsia="zh-CN"/>
        </w:rPr>
      </w:pPr>
      <w:r w:rsidRPr="00182533">
        <w:rPr>
          <w:lang w:eastAsia="zh-CN"/>
        </w:rPr>
        <w:t>En este documento se establecen las características mínimas en RF de las estaciones de base (BS) de radiocomunicaciones multinorma (MSR) de E</w:t>
      </w:r>
      <w:r w:rsidRPr="00182533">
        <w:rPr>
          <w:lang w:eastAsia="zh-CN"/>
        </w:rPr>
        <w:noBreakHyphen/>
        <w:t>UTRA, UTRA y GSM/EDGE. Los requisitos indicados en este documento para el funcionamiento de las BS MSR de una sola RAT E</w:t>
      </w:r>
      <w:r w:rsidRPr="00182533">
        <w:rPr>
          <w:lang w:eastAsia="zh-CN"/>
        </w:rPr>
        <w:noBreakHyphen/>
        <w:t>UTRA y UTRA también son aplicables a las BS de una sola RAT habilitadas para multiportadora E-UTRA y UTRA. No se contemplan los requisitos para las BS GSM que sólo puedan funcionar con una sola RAT.</w:t>
      </w:r>
    </w:p>
    <w:p w14:paraId="0C06870F" w14:textId="77777777" w:rsidR="00583D03" w:rsidRPr="00182533" w:rsidRDefault="00583D03" w:rsidP="00583D03">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020EB46C" w14:textId="1094E7B1" w:rsidR="00AB45FC" w:rsidRPr="00182533" w:rsidRDefault="006E0553" w:rsidP="00CB2495">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B45FC" w:rsidRPr="00182533">
        <w:rPr>
          <w:b/>
          <w:bCs/>
          <w:color w:val="000000"/>
          <w:sz w:val="18"/>
          <w:szCs w:val="18"/>
          <w:lang w:eastAsia="en-GB"/>
        </w:rPr>
        <w:t xml:space="preserve"> 10</w:t>
      </w:r>
    </w:p>
    <w:p w14:paraId="092C4E0F" w14:textId="3C3F9A7F" w:rsidR="00AB45FC" w:rsidRPr="00182533" w:rsidRDefault="00AB45FC" w:rsidP="00CB249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ATIS.3GPP.37.104.V10.15.0</w:t>
      </w:r>
      <w:r w:rsidRPr="00182533">
        <w:rPr>
          <w:color w:val="000000"/>
          <w:sz w:val="18"/>
          <w:szCs w:val="18"/>
          <w:lang w:eastAsia="en-GB"/>
        </w:rPr>
        <w:tab/>
        <w:t>10.15.0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3133" w:history="1">
        <w:r w:rsidR="005249E4" w:rsidRPr="00182533">
          <w:rPr>
            <w:rStyle w:val="Hyperlink"/>
            <w:sz w:val="18"/>
            <w:szCs w:val="18"/>
            <w:lang w:eastAsia="en-GB"/>
          </w:rPr>
          <w:t>https://www.atis.org/3gpp-transpositions - Rel-10</w:t>
        </w:r>
      </w:hyperlink>
    </w:p>
    <w:p w14:paraId="03BB391F" w14:textId="2057C050" w:rsidR="00AB45FC" w:rsidRPr="00182533" w:rsidRDefault="00AB45FC" w:rsidP="00CB249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CCSA.37.104V10150</w:t>
      </w:r>
      <w:r w:rsidRPr="00182533">
        <w:rPr>
          <w:color w:val="000000"/>
          <w:sz w:val="18"/>
          <w:szCs w:val="18"/>
          <w:lang w:eastAsia="en-GB"/>
        </w:rPr>
        <w:tab/>
        <w:t>10.15.0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/03/2021</w:t>
      </w:r>
      <w:r w:rsidRPr="00182533">
        <w:rPr>
          <w:color w:val="000000"/>
          <w:sz w:val="18"/>
          <w:szCs w:val="18"/>
          <w:lang w:eastAsia="en-GB"/>
        </w:rPr>
        <w:tab/>
      </w:r>
      <w:hyperlink r:id="rId3134" w:history="1">
        <w:r w:rsidR="005249E4" w:rsidRPr="00182533">
          <w:rPr>
            <w:rStyle w:val="Hyperlink"/>
            <w:sz w:val="18"/>
            <w:szCs w:val="18"/>
            <w:lang w:eastAsia="en-GB"/>
          </w:rPr>
          <w:t>https://www.ccsa.org.cn/api/portalsFile/downloadOldFile?type=19&amp;oldFileUrl=ITU-R/M.2012-6/CCSA.37.104V10150.doc</w:t>
        </w:r>
      </w:hyperlink>
    </w:p>
    <w:p w14:paraId="408B100D" w14:textId="295996B1" w:rsidR="00AB45FC" w:rsidRPr="0034407F" w:rsidRDefault="00AB45FC" w:rsidP="00CB249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137 104</w:t>
      </w:r>
      <w:r w:rsidRPr="0034407F">
        <w:rPr>
          <w:color w:val="000000"/>
          <w:sz w:val="18"/>
          <w:szCs w:val="18"/>
          <w:lang w:val="fr-FR" w:eastAsia="en-GB"/>
        </w:rPr>
        <w:tab/>
        <w:t>10.15.0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/04/2021</w:t>
      </w:r>
      <w:r w:rsidRPr="0034407F">
        <w:rPr>
          <w:color w:val="000000"/>
          <w:sz w:val="18"/>
          <w:szCs w:val="18"/>
          <w:lang w:val="fr-FR" w:eastAsia="en-GB"/>
        </w:rPr>
        <w:tab/>
      </w:r>
      <w:hyperlink r:id="rId3135" w:history="1">
        <w:r w:rsidR="005249E4" w:rsidRPr="0034407F">
          <w:rPr>
            <w:rStyle w:val="Hyperlink"/>
            <w:sz w:val="18"/>
            <w:szCs w:val="18"/>
            <w:lang w:val="fr-FR" w:eastAsia="en-GB"/>
          </w:rPr>
          <w:t>https://www.etsi.org/deliver/etsi_ts/137100_137199/137104/10.15.00_60/ts_137104v101500p.pdf</w:t>
        </w:r>
      </w:hyperlink>
    </w:p>
    <w:p w14:paraId="31F39D57" w14:textId="61D53D50" w:rsidR="00AB45FC" w:rsidRPr="0034407F" w:rsidRDefault="00AB45FC" w:rsidP="00CB249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37.104 10.15.0 V1.1.0</w:t>
      </w:r>
      <w:r w:rsidRPr="0034407F">
        <w:rPr>
          <w:color w:val="000000"/>
          <w:spacing w:val="-2"/>
          <w:sz w:val="18"/>
          <w:szCs w:val="18"/>
          <w:lang w:val="fr-FR" w:eastAsia="en-GB"/>
        </w:rPr>
        <w:tab/>
      </w:r>
      <w:r w:rsidRPr="0034407F">
        <w:rPr>
          <w:color w:val="000000"/>
          <w:sz w:val="18"/>
          <w:szCs w:val="18"/>
          <w:lang w:val="fr-FR" w:eastAsia="en-GB"/>
        </w:rPr>
        <w:t>10.15.0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3136" w:history="1">
        <w:r w:rsidR="005249E4" w:rsidRPr="0034407F">
          <w:rPr>
            <w:rStyle w:val="Hyperlink"/>
            <w:sz w:val="18"/>
            <w:szCs w:val="18"/>
            <w:lang w:val="fr-FR" w:eastAsia="en-GB"/>
          </w:rPr>
          <w:t>https://members.tsdsi.in/s/FsNFkqx9GxaieN9</w:t>
        </w:r>
      </w:hyperlink>
    </w:p>
    <w:p w14:paraId="69E7E4A6" w14:textId="03EAB066" w:rsidR="00AB45FC" w:rsidRPr="0034407F" w:rsidRDefault="00AB45FC" w:rsidP="00CB249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TTAT.3G-37.104V10.15.0</w:t>
      </w:r>
      <w:r w:rsidRPr="0034407F">
        <w:rPr>
          <w:color w:val="000000"/>
          <w:sz w:val="18"/>
          <w:szCs w:val="18"/>
          <w:lang w:val="fr-FR" w:eastAsia="en-GB"/>
        </w:rPr>
        <w:tab/>
        <w:t>10.15.0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10</w:t>
      </w:r>
      <w:r w:rsidR="00D63672" w:rsidRPr="0034407F">
        <w:rPr>
          <w:color w:val="000000"/>
          <w:sz w:val="18"/>
          <w:szCs w:val="18"/>
          <w:lang w:val="fr-FR" w:eastAsia="en-GB"/>
        </w:rPr>
        <w:t>/06/2021</w:t>
      </w:r>
      <w:r w:rsidRPr="0034407F">
        <w:rPr>
          <w:color w:val="000000"/>
          <w:sz w:val="18"/>
          <w:szCs w:val="18"/>
          <w:lang w:val="fr-FR" w:eastAsia="en-GB"/>
        </w:rPr>
        <w:tab/>
      </w:r>
      <w:hyperlink r:id="rId3137" w:history="1">
        <w:r w:rsidR="005249E4" w:rsidRPr="0034407F">
          <w:rPr>
            <w:rStyle w:val="Hyperlink"/>
            <w:sz w:val="18"/>
            <w:szCs w:val="18"/>
            <w:lang w:val="fr-FR" w:eastAsia="en-GB"/>
          </w:rPr>
          <w:t>http://committee.tta.or.kr/data/ttasDown.jsp?kind=ttastd&amp;pk_num=TTAT.3G-37.104V10.15.0</w:t>
        </w:r>
      </w:hyperlink>
    </w:p>
    <w:p w14:paraId="003BB08A" w14:textId="3B3EED41" w:rsidR="00AB45FC" w:rsidRPr="00182533" w:rsidRDefault="006E0553" w:rsidP="00CB2495">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B45FC" w:rsidRPr="00182533">
        <w:rPr>
          <w:b/>
          <w:bCs/>
          <w:color w:val="000000"/>
          <w:sz w:val="18"/>
          <w:szCs w:val="18"/>
          <w:lang w:eastAsia="en-GB"/>
        </w:rPr>
        <w:t xml:space="preserve"> 11</w:t>
      </w:r>
    </w:p>
    <w:p w14:paraId="0CF057C2" w14:textId="77A9B067" w:rsidR="00AB45FC" w:rsidRPr="00182533" w:rsidRDefault="00AB45FC" w:rsidP="00CB249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ATIS.3GPP.37.104.V11.15.0</w:t>
      </w:r>
      <w:r w:rsidRPr="00182533">
        <w:rPr>
          <w:color w:val="000000"/>
          <w:sz w:val="18"/>
          <w:szCs w:val="18"/>
          <w:lang w:eastAsia="en-GB"/>
        </w:rPr>
        <w:tab/>
        <w:t>11.15.0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3138" w:history="1">
        <w:r w:rsidR="005249E4" w:rsidRPr="00182533">
          <w:rPr>
            <w:rStyle w:val="Hyperlink"/>
            <w:sz w:val="18"/>
            <w:szCs w:val="18"/>
            <w:lang w:eastAsia="en-GB"/>
          </w:rPr>
          <w:t>https://www.atis.org/3gpp-transpositions - Rel-11</w:t>
        </w:r>
      </w:hyperlink>
    </w:p>
    <w:p w14:paraId="7B6354BD" w14:textId="7E253194" w:rsidR="00AB45FC" w:rsidRPr="00182533" w:rsidRDefault="00AB45FC" w:rsidP="00CB249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CCSA.37.104V11150</w:t>
      </w:r>
      <w:r w:rsidRPr="00182533">
        <w:rPr>
          <w:color w:val="000000"/>
          <w:sz w:val="18"/>
          <w:szCs w:val="18"/>
          <w:lang w:eastAsia="en-GB"/>
        </w:rPr>
        <w:tab/>
        <w:t>11.15.0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/03/2021</w:t>
      </w:r>
      <w:r w:rsidRPr="00182533">
        <w:rPr>
          <w:color w:val="000000"/>
          <w:sz w:val="18"/>
          <w:szCs w:val="18"/>
          <w:lang w:eastAsia="en-GB"/>
        </w:rPr>
        <w:tab/>
      </w:r>
      <w:hyperlink r:id="rId3139" w:history="1">
        <w:r w:rsidR="005249E4" w:rsidRPr="00182533">
          <w:rPr>
            <w:rStyle w:val="Hyperlink"/>
            <w:sz w:val="18"/>
            <w:szCs w:val="18"/>
            <w:lang w:eastAsia="en-GB"/>
          </w:rPr>
          <w:t>https://www.ccsa.org.cn/api/portalsFile/downloadOldFile?type=19&amp;oldFileUrl=ITU-R/M.2012-6/CCSA.37.104V11150.doc</w:t>
        </w:r>
      </w:hyperlink>
    </w:p>
    <w:p w14:paraId="2CB6C5C5" w14:textId="64256C10" w:rsidR="00AB45FC" w:rsidRPr="0034407F" w:rsidRDefault="00AB45FC" w:rsidP="00CB249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137 104</w:t>
      </w:r>
      <w:r w:rsidRPr="0034407F">
        <w:rPr>
          <w:color w:val="000000"/>
          <w:sz w:val="18"/>
          <w:szCs w:val="18"/>
          <w:lang w:val="fr-FR" w:eastAsia="en-GB"/>
        </w:rPr>
        <w:tab/>
        <w:t>11.15.0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/04/2021</w:t>
      </w:r>
      <w:r w:rsidRPr="0034407F">
        <w:rPr>
          <w:color w:val="000000"/>
          <w:sz w:val="18"/>
          <w:szCs w:val="18"/>
          <w:lang w:val="fr-FR" w:eastAsia="en-GB"/>
        </w:rPr>
        <w:tab/>
      </w:r>
      <w:hyperlink r:id="rId3140" w:history="1">
        <w:r w:rsidR="005249E4" w:rsidRPr="0034407F">
          <w:rPr>
            <w:rStyle w:val="Hyperlink"/>
            <w:sz w:val="18"/>
            <w:szCs w:val="18"/>
            <w:lang w:val="fr-FR" w:eastAsia="en-GB"/>
          </w:rPr>
          <w:t>https://www.etsi.org/deliver/etsi_ts/137100_137199/137104/11.15.00_60/ts_137104v111500p.pdf</w:t>
        </w:r>
      </w:hyperlink>
    </w:p>
    <w:p w14:paraId="7ACDEF81" w14:textId="5D13C71F" w:rsidR="00AB45FC" w:rsidRPr="0034407F" w:rsidRDefault="00AB45FC" w:rsidP="00CB249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37.104 11.15.0 V1.1.0</w:t>
      </w:r>
      <w:r w:rsidRPr="0034407F">
        <w:rPr>
          <w:color w:val="000000"/>
          <w:spacing w:val="-2"/>
          <w:sz w:val="18"/>
          <w:szCs w:val="18"/>
          <w:lang w:val="fr-FR" w:eastAsia="en-GB"/>
        </w:rPr>
        <w:tab/>
      </w:r>
      <w:r w:rsidRPr="0034407F">
        <w:rPr>
          <w:color w:val="000000"/>
          <w:sz w:val="18"/>
          <w:szCs w:val="18"/>
          <w:lang w:val="fr-FR" w:eastAsia="en-GB"/>
        </w:rPr>
        <w:t>11.15.0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3141" w:history="1">
        <w:r w:rsidR="005249E4" w:rsidRPr="0034407F">
          <w:rPr>
            <w:rStyle w:val="Hyperlink"/>
            <w:sz w:val="18"/>
            <w:szCs w:val="18"/>
            <w:lang w:val="fr-FR" w:eastAsia="en-GB"/>
          </w:rPr>
          <w:t>https://members.tsdsi.in/s/S8FBZPSsjjMQSC8</w:t>
        </w:r>
      </w:hyperlink>
    </w:p>
    <w:p w14:paraId="496A1901" w14:textId="3AA73AC8" w:rsidR="00AB45FC" w:rsidRPr="0034407F" w:rsidRDefault="00AB45FC" w:rsidP="00CB249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TTAT.3G-37.104V11.15.0</w:t>
      </w:r>
      <w:r w:rsidRPr="0034407F">
        <w:rPr>
          <w:color w:val="000000"/>
          <w:sz w:val="18"/>
          <w:szCs w:val="18"/>
          <w:lang w:val="fr-FR" w:eastAsia="en-GB"/>
        </w:rPr>
        <w:tab/>
        <w:t>11.15.0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10</w:t>
      </w:r>
      <w:r w:rsidR="00D63672" w:rsidRPr="0034407F">
        <w:rPr>
          <w:color w:val="000000"/>
          <w:sz w:val="18"/>
          <w:szCs w:val="18"/>
          <w:lang w:val="fr-FR" w:eastAsia="en-GB"/>
        </w:rPr>
        <w:t>/06/2021</w:t>
      </w:r>
      <w:r w:rsidRPr="0034407F">
        <w:rPr>
          <w:color w:val="000000"/>
          <w:sz w:val="18"/>
          <w:szCs w:val="18"/>
          <w:lang w:val="fr-FR" w:eastAsia="en-GB"/>
        </w:rPr>
        <w:tab/>
      </w:r>
      <w:hyperlink r:id="rId3142" w:history="1">
        <w:r w:rsidR="005249E4" w:rsidRPr="0034407F">
          <w:rPr>
            <w:rStyle w:val="Hyperlink"/>
            <w:sz w:val="18"/>
            <w:szCs w:val="18"/>
            <w:lang w:val="fr-FR" w:eastAsia="en-GB"/>
          </w:rPr>
          <w:t>http://committee.tta.or.kr/data/ttasDown.jsp?kind=ttastd&amp;pk_num=TTAT.3G-37.104V11.15.0</w:t>
        </w:r>
      </w:hyperlink>
    </w:p>
    <w:p w14:paraId="064E1FFF" w14:textId="104304FC" w:rsidR="00AB45FC" w:rsidRPr="00182533" w:rsidRDefault="006E0553" w:rsidP="00AB45FC">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B45FC" w:rsidRPr="00182533">
        <w:rPr>
          <w:b/>
          <w:bCs/>
          <w:color w:val="000000"/>
          <w:sz w:val="18"/>
          <w:szCs w:val="18"/>
          <w:lang w:eastAsia="en-GB"/>
        </w:rPr>
        <w:t xml:space="preserve"> 12</w:t>
      </w:r>
    </w:p>
    <w:p w14:paraId="7E2E2AF0" w14:textId="3D7F5270" w:rsidR="00AB45FC" w:rsidRPr="00182533" w:rsidRDefault="00AB45FC" w:rsidP="00CB249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ATIS.3GPP.37.104.V12.14.0</w:t>
      </w:r>
      <w:r w:rsidRPr="00182533">
        <w:rPr>
          <w:color w:val="000000"/>
          <w:sz w:val="18"/>
          <w:szCs w:val="18"/>
          <w:lang w:eastAsia="en-GB"/>
        </w:rPr>
        <w:tab/>
        <w:t>12.14.0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3143" w:history="1">
        <w:r w:rsidR="005249E4" w:rsidRPr="00182533">
          <w:rPr>
            <w:rStyle w:val="Hyperlink"/>
            <w:sz w:val="18"/>
            <w:szCs w:val="18"/>
            <w:lang w:eastAsia="en-GB"/>
          </w:rPr>
          <w:t>https://www.atis.org/3gpp-transpositions - Rel-12</w:t>
        </w:r>
      </w:hyperlink>
    </w:p>
    <w:p w14:paraId="4C3226F5" w14:textId="34BEAF1C" w:rsidR="00AB45FC" w:rsidRPr="00182533" w:rsidRDefault="00AB45FC" w:rsidP="00CB249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CCSA.37.104V12140</w:t>
      </w:r>
      <w:r w:rsidRPr="00182533">
        <w:rPr>
          <w:color w:val="000000"/>
          <w:sz w:val="18"/>
          <w:szCs w:val="18"/>
          <w:lang w:eastAsia="en-GB"/>
        </w:rPr>
        <w:tab/>
        <w:t>12.14.0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/03/2021</w:t>
      </w:r>
      <w:r w:rsidRPr="00182533">
        <w:rPr>
          <w:color w:val="000000"/>
          <w:sz w:val="18"/>
          <w:szCs w:val="18"/>
          <w:lang w:eastAsia="en-GB"/>
        </w:rPr>
        <w:tab/>
      </w:r>
      <w:hyperlink r:id="rId3144" w:history="1">
        <w:r w:rsidR="005249E4" w:rsidRPr="00182533">
          <w:rPr>
            <w:rStyle w:val="Hyperlink"/>
            <w:sz w:val="18"/>
            <w:szCs w:val="18"/>
            <w:lang w:eastAsia="en-GB"/>
          </w:rPr>
          <w:t>https://www.ccsa.org.cn/api/portalsFile/downloadOldFile?type=19&amp;oldFileUrl=ITU-R/M.2012-6/CCSA.37.104V12140.doc</w:t>
        </w:r>
      </w:hyperlink>
    </w:p>
    <w:p w14:paraId="3B0D62E4" w14:textId="0E881E6E" w:rsidR="00AB45FC" w:rsidRPr="0034407F" w:rsidRDefault="00AB45FC" w:rsidP="00CB249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137 104</w:t>
      </w:r>
      <w:r w:rsidRPr="0034407F">
        <w:rPr>
          <w:color w:val="000000"/>
          <w:sz w:val="18"/>
          <w:szCs w:val="18"/>
          <w:lang w:val="fr-FR" w:eastAsia="en-GB"/>
        </w:rPr>
        <w:tab/>
        <w:t>12.14.0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/04/2021</w:t>
      </w:r>
      <w:r w:rsidRPr="0034407F">
        <w:rPr>
          <w:color w:val="000000"/>
          <w:sz w:val="18"/>
          <w:szCs w:val="18"/>
          <w:lang w:val="fr-FR" w:eastAsia="en-GB"/>
        </w:rPr>
        <w:tab/>
      </w:r>
      <w:hyperlink r:id="rId3145" w:history="1">
        <w:r w:rsidR="005249E4" w:rsidRPr="0034407F">
          <w:rPr>
            <w:rStyle w:val="Hyperlink"/>
            <w:sz w:val="18"/>
            <w:szCs w:val="18"/>
            <w:lang w:val="fr-FR" w:eastAsia="en-GB"/>
          </w:rPr>
          <w:t>https://www.etsi.org/deliver/etsi_ts/137100_137199/137104/12.14.00_60/ts_137104v121400p.pdf</w:t>
        </w:r>
      </w:hyperlink>
    </w:p>
    <w:p w14:paraId="0B978F29" w14:textId="013E293D" w:rsidR="00AB45FC" w:rsidRPr="0034407F" w:rsidRDefault="00AB45FC" w:rsidP="00CB249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37.104 12.14.0 V1.1.0</w:t>
      </w:r>
      <w:r w:rsidRPr="0034407F">
        <w:rPr>
          <w:color w:val="000000"/>
          <w:spacing w:val="-2"/>
          <w:sz w:val="18"/>
          <w:szCs w:val="18"/>
          <w:lang w:val="fr-FR" w:eastAsia="en-GB"/>
        </w:rPr>
        <w:tab/>
      </w:r>
      <w:r w:rsidRPr="0034407F">
        <w:rPr>
          <w:color w:val="000000"/>
          <w:sz w:val="18"/>
          <w:szCs w:val="18"/>
          <w:lang w:val="fr-FR" w:eastAsia="en-GB"/>
        </w:rPr>
        <w:t>12.14.0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3146" w:history="1">
        <w:r w:rsidR="005249E4" w:rsidRPr="0034407F">
          <w:rPr>
            <w:rStyle w:val="Hyperlink"/>
            <w:sz w:val="18"/>
            <w:szCs w:val="18"/>
            <w:lang w:val="fr-FR" w:eastAsia="en-GB"/>
          </w:rPr>
          <w:t>https://members.tsdsi.in/s/qkDEeGLezgsYaGa</w:t>
        </w:r>
      </w:hyperlink>
    </w:p>
    <w:p w14:paraId="505BD290" w14:textId="63BE0987" w:rsidR="00AB45FC" w:rsidRPr="0034407F" w:rsidRDefault="00AB45FC" w:rsidP="00CB249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TTAT.3G-37.104V12.14.0</w:t>
      </w:r>
      <w:r w:rsidRPr="0034407F">
        <w:rPr>
          <w:color w:val="000000"/>
          <w:sz w:val="18"/>
          <w:szCs w:val="18"/>
          <w:lang w:val="fr-FR" w:eastAsia="en-GB"/>
        </w:rPr>
        <w:tab/>
        <w:t>12.14.0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10</w:t>
      </w:r>
      <w:r w:rsidR="00D63672" w:rsidRPr="0034407F">
        <w:rPr>
          <w:color w:val="000000"/>
          <w:sz w:val="18"/>
          <w:szCs w:val="18"/>
          <w:lang w:val="fr-FR" w:eastAsia="en-GB"/>
        </w:rPr>
        <w:t>/06/2021</w:t>
      </w:r>
      <w:r w:rsidRPr="0034407F">
        <w:rPr>
          <w:color w:val="000000"/>
          <w:sz w:val="18"/>
          <w:szCs w:val="18"/>
          <w:lang w:val="fr-FR" w:eastAsia="en-GB"/>
        </w:rPr>
        <w:tab/>
      </w:r>
      <w:hyperlink r:id="rId3147" w:history="1">
        <w:r w:rsidR="005249E4" w:rsidRPr="0034407F">
          <w:rPr>
            <w:rStyle w:val="Hyperlink"/>
            <w:sz w:val="18"/>
            <w:szCs w:val="18"/>
            <w:lang w:val="fr-FR" w:eastAsia="en-GB"/>
          </w:rPr>
          <w:t>http://committee.tta.or.kr/data/ttasDown.jsp?kind=ttastd&amp;pk_num=TTAT.3G-37.104V12.14.0</w:t>
        </w:r>
      </w:hyperlink>
    </w:p>
    <w:p w14:paraId="6DA9C0C4" w14:textId="76B66B83" w:rsidR="00AB45FC" w:rsidRPr="00182533" w:rsidRDefault="006E0553" w:rsidP="00CB2495">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B45FC" w:rsidRPr="00182533">
        <w:rPr>
          <w:b/>
          <w:bCs/>
          <w:color w:val="000000"/>
          <w:sz w:val="18"/>
          <w:szCs w:val="18"/>
          <w:lang w:eastAsia="en-GB"/>
        </w:rPr>
        <w:t xml:space="preserve"> 13</w:t>
      </w:r>
    </w:p>
    <w:p w14:paraId="245512F8" w14:textId="091CDA59" w:rsidR="00AB45FC" w:rsidRPr="00182533" w:rsidRDefault="00AB45FC" w:rsidP="00CB249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ATIS.3GPP.37.104.V13.9.0</w:t>
      </w:r>
      <w:r w:rsidRPr="00182533">
        <w:rPr>
          <w:color w:val="000000"/>
          <w:sz w:val="18"/>
          <w:szCs w:val="18"/>
          <w:lang w:eastAsia="en-GB"/>
        </w:rPr>
        <w:tab/>
        <w:t>13.9.0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3148" w:history="1">
        <w:r w:rsidR="005249E4" w:rsidRPr="00182533">
          <w:rPr>
            <w:rStyle w:val="Hyperlink"/>
            <w:sz w:val="18"/>
            <w:szCs w:val="18"/>
            <w:lang w:eastAsia="en-GB"/>
          </w:rPr>
          <w:t>https://www.atis.org/3gpp-transpositions - Rel-13</w:t>
        </w:r>
      </w:hyperlink>
    </w:p>
    <w:p w14:paraId="6EC57FFE" w14:textId="59279977" w:rsidR="00AB45FC" w:rsidRPr="00182533" w:rsidRDefault="00AB45FC" w:rsidP="00CB249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CCSA.37.104V1390</w:t>
      </w:r>
      <w:r w:rsidRPr="00182533">
        <w:rPr>
          <w:color w:val="000000"/>
          <w:sz w:val="18"/>
          <w:szCs w:val="18"/>
          <w:lang w:eastAsia="en-GB"/>
        </w:rPr>
        <w:tab/>
        <w:t>13.9.0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/03/2021</w:t>
      </w:r>
      <w:r w:rsidRPr="00182533">
        <w:rPr>
          <w:color w:val="000000"/>
          <w:sz w:val="18"/>
          <w:szCs w:val="18"/>
          <w:lang w:eastAsia="en-GB"/>
        </w:rPr>
        <w:tab/>
      </w:r>
      <w:hyperlink r:id="rId3149" w:history="1">
        <w:r w:rsidR="005249E4" w:rsidRPr="00182533">
          <w:rPr>
            <w:rStyle w:val="Hyperlink"/>
            <w:sz w:val="18"/>
            <w:szCs w:val="18"/>
            <w:lang w:eastAsia="en-GB"/>
          </w:rPr>
          <w:t>https://www.ccsa.org.cn/api/portalsFile/downloadOldFile?type=19&amp;oldFileUrl=ITU-R/M.2012-6/CCSA.37.104V1390.doc</w:t>
        </w:r>
      </w:hyperlink>
    </w:p>
    <w:p w14:paraId="29CC338D" w14:textId="4DD2BC46" w:rsidR="00AB45FC" w:rsidRPr="0034407F" w:rsidRDefault="00AB45FC" w:rsidP="00CB249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137 104</w:t>
      </w:r>
      <w:r w:rsidRPr="0034407F">
        <w:rPr>
          <w:color w:val="000000"/>
          <w:sz w:val="18"/>
          <w:szCs w:val="18"/>
          <w:lang w:val="fr-FR" w:eastAsia="en-GB"/>
        </w:rPr>
        <w:tab/>
        <w:t>13.9.0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/04/2021</w:t>
      </w:r>
      <w:r w:rsidRPr="0034407F">
        <w:rPr>
          <w:color w:val="000000"/>
          <w:sz w:val="18"/>
          <w:szCs w:val="18"/>
          <w:lang w:val="fr-FR" w:eastAsia="en-GB"/>
        </w:rPr>
        <w:tab/>
      </w:r>
      <w:hyperlink r:id="rId3150" w:history="1">
        <w:r w:rsidR="005249E4" w:rsidRPr="0034407F">
          <w:rPr>
            <w:rStyle w:val="Hyperlink"/>
            <w:sz w:val="18"/>
            <w:szCs w:val="18"/>
            <w:lang w:val="fr-FR" w:eastAsia="en-GB"/>
          </w:rPr>
          <w:t>https://www.etsi.org/deliver/etsi_ts/137100_137199/137104/13.09.00_60/ts_137104v130900p.pdf</w:t>
        </w:r>
      </w:hyperlink>
    </w:p>
    <w:p w14:paraId="19E280DE" w14:textId="1E4D5C83" w:rsidR="00AB45FC" w:rsidRPr="0034407F" w:rsidRDefault="00AB45FC" w:rsidP="00CB249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37.104-13.9.0 V1.1.0</w:t>
      </w:r>
      <w:r w:rsidRPr="0034407F">
        <w:rPr>
          <w:color w:val="000000"/>
          <w:sz w:val="18"/>
          <w:szCs w:val="18"/>
          <w:lang w:val="fr-FR" w:eastAsia="en-GB"/>
        </w:rPr>
        <w:tab/>
        <w:t>13.9.0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/01/2023</w:t>
      </w:r>
      <w:r w:rsidRPr="0034407F">
        <w:rPr>
          <w:color w:val="000000"/>
          <w:sz w:val="18"/>
          <w:szCs w:val="18"/>
          <w:lang w:val="fr-FR" w:eastAsia="en-GB"/>
        </w:rPr>
        <w:tab/>
      </w:r>
      <w:hyperlink r:id="rId3151" w:history="1">
        <w:r w:rsidR="005249E4" w:rsidRPr="0034407F">
          <w:rPr>
            <w:rStyle w:val="Hyperlink"/>
            <w:sz w:val="18"/>
            <w:szCs w:val="18"/>
            <w:lang w:val="fr-FR" w:eastAsia="en-GB"/>
          </w:rPr>
          <w:t>https://members.tsdsi.in/s/prn6frx8KE5LCzR</w:t>
        </w:r>
      </w:hyperlink>
    </w:p>
    <w:p w14:paraId="2176738E" w14:textId="6FC1C493" w:rsidR="00AB45FC" w:rsidRPr="0034407F" w:rsidRDefault="00AB45FC" w:rsidP="00CB249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TTAT.3G-37.104V13.9.0</w:t>
      </w:r>
      <w:r w:rsidRPr="0034407F">
        <w:rPr>
          <w:color w:val="000000"/>
          <w:sz w:val="18"/>
          <w:szCs w:val="18"/>
          <w:lang w:val="fr-FR" w:eastAsia="en-GB"/>
        </w:rPr>
        <w:tab/>
        <w:t>13.9.0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10</w:t>
      </w:r>
      <w:r w:rsidR="00D63672" w:rsidRPr="0034407F">
        <w:rPr>
          <w:color w:val="000000"/>
          <w:sz w:val="18"/>
          <w:szCs w:val="18"/>
          <w:lang w:val="fr-FR" w:eastAsia="en-GB"/>
        </w:rPr>
        <w:t>/06/2021</w:t>
      </w:r>
      <w:r w:rsidRPr="0034407F">
        <w:rPr>
          <w:color w:val="000000"/>
          <w:sz w:val="18"/>
          <w:szCs w:val="18"/>
          <w:lang w:val="fr-FR" w:eastAsia="en-GB"/>
        </w:rPr>
        <w:tab/>
      </w:r>
      <w:hyperlink r:id="rId3152" w:history="1">
        <w:r w:rsidR="005249E4" w:rsidRPr="0034407F">
          <w:rPr>
            <w:rStyle w:val="Hyperlink"/>
            <w:sz w:val="18"/>
            <w:szCs w:val="18"/>
            <w:lang w:val="fr-FR" w:eastAsia="en-GB"/>
          </w:rPr>
          <w:t>http://committee.tta.or.kr/data/ttasDown.jsp?kind=ttastd&amp;pk_num=TTAT.3G-37.104V13.9.0</w:t>
        </w:r>
      </w:hyperlink>
    </w:p>
    <w:p w14:paraId="583BDD2F" w14:textId="20639E8A" w:rsidR="00AB45FC" w:rsidRPr="00182533" w:rsidRDefault="006E0553" w:rsidP="00CB2495">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AB45FC" w:rsidRPr="00182533">
        <w:rPr>
          <w:b/>
          <w:bCs/>
          <w:color w:val="000000"/>
          <w:sz w:val="18"/>
          <w:szCs w:val="18"/>
          <w:lang w:eastAsia="en-GB"/>
        </w:rPr>
        <w:t xml:space="preserve"> 14</w:t>
      </w:r>
    </w:p>
    <w:p w14:paraId="0BA142AC" w14:textId="51EDD667" w:rsidR="00AB45FC" w:rsidRPr="00182533" w:rsidRDefault="00AB45FC" w:rsidP="00A045D5">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ATIS.3GPP.37.104.V14.8.0</w:t>
      </w:r>
      <w:r w:rsidRPr="00182533">
        <w:rPr>
          <w:color w:val="000000"/>
          <w:sz w:val="18"/>
          <w:szCs w:val="18"/>
          <w:lang w:eastAsia="en-GB"/>
        </w:rPr>
        <w:tab/>
        <w:t>14.8.0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3153" w:history="1">
        <w:r w:rsidR="005249E4" w:rsidRPr="00182533">
          <w:rPr>
            <w:rStyle w:val="Hyperlink"/>
            <w:sz w:val="18"/>
            <w:szCs w:val="18"/>
            <w:lang w:eastAsia="en-GB"/>
          </w:rPr>
          <w:t>https://www.atis.org/3gpp-transpositions - Rel-14</w:t>
        </w:r>
      </w:hyperlink>
    </w:p>
    <w:p w14:paraId="448777DB" w14:textId="222A2849" w:rsidR="00AB45FC" w:rsidRPr="00182533" w:rsidRDefault="00AB45FC" w:rsidP="00A045D5">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CCSA.37.104V1480</w:t>
      </w:r>
      <w:r w:rsidRPr="00182533">
        <w:rPr>
          <w:color w:val="000000"/>
          <w:sz w:val="18"/>
          <w:szCs w:val="18"/>
          <w:lang w:eastAsia="en-GB"/>
        </w:rPr>
        <w:tab/>
        <w:t>14.8.0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/12/2021</w:t>
      </w:r>
      <w:r w:rsidRPr="00182533">
        <w:rPr>
          <w:color w:val="000000"/>
          <w:sz w:val="18"/>
          <w:szCs w:val="18"/>
          <w:lang w:eastAsia="en-GB"/>
        </w:rPr>
        <w:tab/>
      </w:r>
      <w:hyperlink r:id="rId3154" w:history="1">
        <w:r w:rsidR="005249E4" w:rsidRPr="00182533">
          <w:rPr>
            <w:rStyle w:val="Hyperlink"/>
            <w:sz w:val="18"/>
            <w:szCs w:val="18"/>
            <w:lang w:eastAsia="en-GB"/>
          </w:rPr>
          <w:t>https://www.ccsa.org.cn/api/portalsFile/downloadOldFile?type=19&amp;oldFileUrl=ITU-R/M.2012-6/CCSA.37.104V1480.doc</w:t>
        </w:r>
      </w:hyperlink>
    </w:p>
    <w:p w14:paraId="1C0DEF51" w14:textId="01BF034D" w:rsidR="00AB45FC" w:rsidRPr="0034407F" w:rsidRDefault="00AB45FC" w:rsidP="00CB249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137 104</w:t>
      </w:r>
      <w:r w:rsidRPr="0034407F">
        <w:rPr>
          <w:color w:val="000000"/>
          <w:sz w:val="18"/>
          <w:szCs w:val="18"/>
          <w:lang w:val="fr-FR" w:eastAsia="en-GB"/>
        </w:rPr>
        <w:tab/>
        <w:t>14.8.0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/03/2022</w:t>
      </w:r>
      <w:r w:rsidRPr="0034407F">
        <w:rPr>
          <w:color w:val="000000"/>
          <w:sz w:val="18"/>
          <w:szCs w:val="18"/>
          <w:lang w:val="fr-FR" w:eastAsia="en-GB"/>
        </w:rPr>
        <w:tab/>
      </w:r>
      <w:hyperlink r:id="rId3155" w:history="1">
        <w:r w:rsidR="005249E4" w:rsidRPr="0034407F">
          <w:rPr>
            <w:rStyle w:val="Hyperlink"/>
            <w:sz w:val="18"/>
            <w:szCs w:val="18"/>
            <w:lang w:val="fr-FR" w:eastAsia="en-GB"/>
          </w:rPr>
          <w:t>https://www.etsi.org/deliver/etsi_ts/137100_137199/137104/14.08.00_60/ts_137104v140800p.pdf</w:t>
        </w:r>
      </w:hyperlink>
    </w:p>
    <w:p w14:paraId="5DA2B956" w14:textId="69C88755" w:rsidR="00AB45FC" w:rsidRPr="0034407F" w:rsidRDefault="00AB45FC" w:rsidP="00CB249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37.104-14.8.0 V1.1.0</w:t>
      </w:r>
      <w:r w:rsidRPr="0034407F">
        <w:rPr>
          <w:color w:val="000000"/>
          <w:spacing w:val="-2"/>
          <w:sz w:val="18"/>
          <w:szCs w:val="18"/>
          <w:lang w:val="fr-FR" w:eastAsia="en-GB"/>
        </w:rPr>
        <w:tab/>
      </w:r>
      <w:r w:rsidRPr="0034407F">
        <w:rPr>
          <w:color w:val="000000"/>
          <w:sz w:val="18"/>
          <w:szCs w:val="18"/>
          <w:lang w:val="fr-FR" w:eastAsia="en-GB"/>
        </w:rPr>
        <w:t>14.8.0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/01/2023</w:t>
      </w:r>
      <w:r w:rsidRPr="0034407F">
        <w:rPr>
          <w:color w:val="000000"/>
          <w:sz w:val="18"/>
          <w:szCs w:val="18"/>
          <w:lang w:val="fr-FR" w:eastAsia="en-GB"/>
        </w:rPr>
        <w:tab/>
      </w:r>
      <w:hyperlink r:id="rId3156" w:history="1">
        <w:r w:rsidR="005249E4" w:rsidRPr="0034407F">
          <w:rPr>
            <w:rStyle w:val="Hyperlink"/>
            <w:sz w:val="18"/>
            <w:szCs w:val="18"/>
            <w:lang w:val="fr-FR" w:eastAsia="en-GB"/>
          </w:rPr>
          <w:t>https://members.tsdsi.in/s/MSRboZDEQRWj5og</w:t>
        </w:r>
      </w:hyperlink>
    </w:p>
    <w:p w14:paraId="46ACF9F3" w14:textId="6F8AE1D5" w:rsidR="00AB45FC" w:rsidRPr="0034407F" w:rsidRDefault="00AB45FC" w:rsidP="00CB249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TTAT.3G-37.104V14.8.0</w:t>
      </w:r>
      <w:r w:rsidRPr="0034407F">
        <w:rPr>
          <w:color w:val="000000"/>
          <w:sz w:val="18"/>
          <w:szCs w:val="18"/>
          <w:lang w:val="fr-FR" w:eastAsia="en-GB"/>
        </w:rPr>
        <w:tab/>
        <w:t>14.8.0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14</w:t>
      </w:r>
      <w:r w:rsidR="00D63672" w:rsidRPr="0034407F">
        <w:rPr>
          <w:color w:val="000000"/>
          <w:sz w:val="18"/>
          <w:szCs w:val="18"/>
          <w:lang w:val="fr-FR" w:eastAsia="en-GB"/>
        </w:rPr>
        <w:t>/03/2022</w:t>
      </w:r>
      <w:r w:rsidRPr="0034407F">
        <w:rPr>
          <w:color w:val="000000"/>
          <w:sz w:val="18"/>
          <w:szCs w:val="18"/>
          <w:lang w:val="fr-FR" w:eastAsia="en-GB"/>
        </w:rPr>
        <w:tab/>
      </w:r>
      <w:hyperlink r:id="rId3157" w:history="1">
        <w:r w:rsidR="005249E4" w:rsidRPr="0034407F">
          <w:rPr>
            <w:rStyle w:val="Hyperlink"/>
            <w:sz w:val="18"/>
            <w:szCs w:val="18"/>
            <w:lang w:val="fr-FR" w:eastAsia="en-GB"/>
          </w:rPr>
          <w:t>http://committee.tta.or.kr/data/ttasDown.jsp?kind=ttastd&amp;pk_num=TTAT.3G-37.104V14.8.0</w:t>
        </w:r>
      </w:hyperlink>
    </w:p>
    <w:p w14:paraId="74FDB3B8" w14:textId="2323C415" w:rsidR="00AB45FC" w:rsidRPr="00182533" w:rsidRDefault="006E0553" w:rsidP="00CB2495">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B45FC" w:rsidRPr="00182533">
        <w:rPr>
          <w:b/>
          <w:bCs/>
          <w:color w:val="000000"/>
          <w:sz w:val="18"/>
          <w:szCs w:val="18"/>
          <w:lang w:eastAsia="en-GB"/>
        </w:rPr>
        <w:t xml:space="preserve"> 15</w:t>
      </w:r>
    </w:p>
    <w:p w14:paraId="43E48EE2" w14:textId="3ABD2447" w:rsidR="00AB45FC" w:rsidRPr="00182533" w:rsidRDefault="00AB45FC" w:rsidP="00CB249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ATIS.3GPP.37.104.V15.18.0</w:t>
      </w:r>
      <w:r w:rsidRPr="00182533">
        <w:rPr>
          <w:color w:val="000000"/>
          <w:sz w:val="18"/>
          <w:szCs w:val="18"/>
          <w:lang w:eastAsia="en-GB"/>
        </w:rPr>
        <w:tab/>
        <w:t>15.18.0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3158" w:history="1">
        <w:r w:rsidR="005249E4" w:rsidRPr="00182533">
          <w:rPr>
            <w:rStyle w:val="Hyperlink"/>
            <w:sz w:val="18"/>
            <w:szCs w:val="18"/>
            <w:lang w:eastAsia="en-GB"/>
          </w:rPr>
          <w:t>https://www.atis.org/3gpp-transpositions - Rel-15</w:t>
        </w:r>
      </w:hyperlink>
    </w:p>
    <w:p w14:paraId="324A4374" w14:textId="29D627CE" w:rsidR="00AB45FC" w:rsidRPr="00182533" w:rsidRDefault="00AB45FC" w:rsidP="00CB249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CCSA.37.104V15180</w:t>
      </w:r>
      <w:r w:rsidRPr="00182533">
        <w:rPr>
          <w:color w:val="000000"/>
          <w:sz w:val="18"/>
          <w:szCs w:val="18"/>
          <w:lang w:eastAsia="en-GB"/>
        </w:rPr>
        <w:tab/>
        <w:t>15.18.0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/09/2022</w:t>
      </w:r>
      <w:r w:rsidRPr="00182533">
        <w:rPr>
          <w:color w:val="000000"/>
          <w:sz w:val="18"/>
          <w:szCs w:val="18"/>
          <w:lang w:eastAsia="en-GB"/>
        </w:rPr>
        <w:tab/>
      </w:r>
      <w:hyperlink r:id="rId3159" w:history="1">
        <w:r w:rsidR="005249E4" w:rsidRPr="00182533">
          <w:rPr>
            <w:rStyle w:val="Hyperlink"/>
            <w:sz w:val="18"/>
            <w:szCs w:val="18"/>
            <w:lang w:eastAsia="en-GB"/>
          </w:rPr>
          <w:t>https://www.ccsa.org.cn/api/portalsFile/downloadOldFile?type=19&amp;oldFileUrl=ITU-R/M.2012-6/CCSA.37.104V15180.doc</w:t>
        </w:r>
      </w:hyperlink>
    </w:p>
    <w:p w14:paraId="660A7A54" w14:textId="44363752" w:rsidR="00AB45FC" w:rsidRPr="0034407F" w:rsidRDefault="00AB45FC" w:rsidP="00CB249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137 104</w:t>
      </w:r>
      <w:r w:rsidRPr="0034407F">
        <w:rPr>
          <w:color w:val="000000"/>
          <w:sz w:val="18"/>
          <w:szCs w:val="18"/>
          <w:lang w:val="fr-FR" w:eastAsia="en-GB"/>
        </w:rPr>
        <w:tab/>
        <w:t>15.18.0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/10/2022</w:t>
      </w:r>
      <w:r w:rsidRPr="0034407F">
        <w:rPr>
          <w:color w:val="000000"/>
          <w:sz w:val="18"/>
          <w:szCs w:val="18"/>
          <w:lang w:val="fr-FR" w:eastAsia="en-GB"/>
        </w:rPr>
        <w:tab/>
      </w:r>
      <w:hyperlink r:id="rId3160" w:history="1">
        <w:r w:rsidR="005249E4" w:rsidRPr="0034407F">
          <w:rPr>
            <w:rStyle w:val="Hyperlink"/>
            <w:sz w:val="18"/>
            <w:szCs w:val="18"/>
            <w:lang w:val="fr-FR" w:eastAsia="en-GB"/>
          </w:rPr>
          <w:t>https://www.etsi.org/deliver/etsi_ts/137100_137199/137104/15.18.00_60/ts_137104v151800p.pdf</w:t>
        </w:r>
      </w:hyperlink>
    </w:p>
    <w:p w14:paraId="3B03C367" w14:textId="61BF4C5D" w:rsidR="00AB45FC" w:rsidRPr="0034407F" w:rsidRDefault="00AB45FC" w:rsidP="00CB249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37.104-15.18.0 V1.2.0</w:t>
      </w:r>
      <w:r w:rsidRPr="0034407F">
        <w:rPr>
          <w:color w:val="000000"/>
          <w:spacing w:val="-2"/>
          <w:sz w:val="18"/>
          <w:szCs w:val="18"/>
          <w:lang w:val="fr-FR" w:eastAsia="en-GB"/>
        </w:rPr>
        <w:tab/>
      </w:r>
      <w:r w:rsidRPr="0034407F">
        <w:rPr>
          <w:color w:val="000000"/>
          <w:sz w:val="18"/>
          <w:szCs w:val="18"/>
          <w:lang w:val="fr-FR" w:eastAsia="en-GB"/>
        </w:rPr>
        <w:t>15.18.0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/01/2023</w:t>
      </w:r>
      <w:r w:rsidRPr="0034407F">
        <w:rPr>
          <w:color w:val="000000"/>
          <w:sz w:val="18"/>
          <w:szCs w:val="18"/>
          <w:lang w:val="fr-FR" w:eastAsia="en-GB"/>
        </w:rPr>
        <w:tab/>
      </w:r>
      <w:hyperlink r:id="rId3161" w:history="1">
        <w:r w:rsidR="005249E4" w:rsidRPr="0034407F">
          <w:rPr>
            <w:rStyle w:val="Hyperlink"/>
            <w:sz w:val="18"/>
            <w:szCs w:val="18"/>
            <w:lang w:val="fr-FR" w:eastAsia="en-GB"/>
          </w:rPr>
          <w:t>https://members.tsdsi.in/s/gERj7Rkq9LkkT8E</w:t>
        </w:r>
      </w:hyperlink>
    </w:p>
    <w:p w14:paraId="1A6C2CEC" w14:textId="3D836693" w:rsidR="00AB45FC" w:rsidRPr="0034407F" w:rsidRDefault="00AB45FC" w:rsidP="00CB249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TTAT.3G-37.104V15.18.0</w:t>
      </w:r>
      <w:r w:rsidRPr="0034407F">
        <w:rPr>
          <w:color w:val="000000"/>
          <w:sz w:val="18"/>
          <w:szCs w:val="18"/>
          <w:lang w:val="fr-FR" w:eastAsia="en-GB"/>
        </w:rPr>
        <w:tab/>
        <w:t>15.18.0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/01/2023</w:t>
      </w:r>
      <w:r w:rsidRPr="0034407F">
        <w:rPr>
          <w:color w:val="000000"/>
          <w:sz w:val="18"/>
          <w:szCs w:val="18"/>
          <w:lang w:val="fr-FR" w:eastAsia="en-GB"/>
        </w:rPr>
        <w:tab/>
      </w:r>
      <w:hyperlink r:id="rId3162" w:history="1">
        <w:r w:rsidR="005249E4" w:rsidRPr="0034407F">
          <w:rPr>
            <w:rStyle w:val="Hyperlink"/>
            <w:sz w:val="18"/>
            <w:szCs w:val="18"/>
            <w:lang w:val="fr-FR" w:eastAsia="en-GB"/>
          </w:rPr>
          <w:t>http://committee.tta.or.kr/data/ttasDown.jsp?kind=ttastd&amp;pk_num=TTAT.3G-37.104V15.18.0</w:t>
        </w:r>
      </w:hyperlink>
    </w:p>
    <w:p w14:paraId="43041FCB" w14:textId="47EFC8B7" w:rsidR="00AB45FC" w:rsidRPr="00182533" w:rsidRDefault="006E0553" w:rsidP="00CB2495">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B45FC" w:rsidRPr="00182533">
        <w:rPr>
          <w:b/>
          <w:bCs/>
          <w:color w:val="000000"/>
          <w:sz w:val="18"/>
          <w:szCs w:val="18"/>
          <w:lang w:eastAsia="en-GB"/>
        </w:rPr>
        <w:t xml:space="preserve"> 16</w:t>
      </w:r>
    </w:p>
    <w:p w14:paraId="10448238" w14:textId="3DC97AF6" w:rsidR="00AB45FC" w:rsidRPr="00182533" w:rsidRDefault="00AB45FC" w:rsidP="00CB249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ATIS.3GPP.37.104.V16.15.0</w:t>
      </w:r>
      <w:r w:rsidRPr="00182533">
        <w:rPr>
          <w:color w:val="000000"/>
          <w:sz w:val="18"/>
          <w:szCs w:val="18"/>
          <w:lang w:eastAsia="en-GB"/>
        </w:rPr>
        <w:tab/>
        <w:t>16.15.0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3163" w:history="1">
        <w:r w:rsidR="005249E4" w:rsidRPr="00182533">
          <w:rPr>
            <w:rStyle w:val="Hyperlink"/>
            <w:sz w:val="18"/>
            <w:szCs w:val="18"/>
            <w:lang w:eastAsia="en-GB"/>
          </w:rPr>
          <w:t>https://www.atis.org/3gpp-transpositions - Rel-16</w:t>
        </w:r>
      </w:hyperlink>
    </w:p>
    <w:p w14:paraId="2F445F28" w14:textId="1CFA4932" w:rsidR="00AB45FC" w:rsidRPr="00182533" w:rsidRDefault="00AB45FC" w:rsidP="00CB249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CCSA.37.104V16150</w:t>
      </w:r>
      <w:r w:rsidRPr="00182533">
        <w:rPr>
          <w:color w:val="000000"/>
          <w:sz w:val="18"/>
          <w:szCs w:val="18"/>
          <w:lang w:eastAsia="en-GB"/>
        </w:rPr>
        <w:tab/>
        <w:t>16.15.0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/09/2022</w:t>
      </w:r>
      <w:r w:rsidRPr="00182533">
        <w:rPr>
          <w:color w:val="000000"/>
          <w:sz w:val="18"/>
          <w:szCs w:val="18"/>
          <w:lang w:eastAsia="en-GB"/>
        </w:rPr>
        <w:tab/>
      </w:r>
      <w:hyperlink r:id="rId3164" w:history="1">
        <w:r w:rsidR="005249E4" w:rsidRPr="00182533">
          <w:rPr>
            <w:rStyle w:val="Hyperlink"/>
            <w:sz w:val="18"/>
            <w:szCs w:val="18"/>
            <w:lang w:eastAsia="en-GB"/>
          </w:rPr>
          <w:t>https://www.ccsa.org.cn/api/portalsFile/downloadOldFile?type=19&amp;oldFileUrl=ITU-R/M.2012-6/CCSA.37.104V16150.doc</w:t>
        </w:r>
      </w:hyperlink>
    </w:p>
    <w:p w14:paraId="6D035FF0" w14:textId="0B9228B5" w:rsidR="00AB45FC" w:rsidRPr="0034407F" w:rsidRDefault="00AB45FC" w:rsidP="00CB249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137 104</w:t>
      </w:r>
      <w:r w:rsidRPr="0034407F">
        <w:rPr>
          <w:color w:val="000000"/>
          <w:sz w:val="18"/>
          <w:szCs w:val="18"/>
          <w:lang w:val="fr-FR" w:eastAsia="en-GB"/>
        </w:rPr>
        <w:tab/>
        <w:t>16.15.0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/10/2022</w:t>
      </w:r>
      <w:r w:rsidRPr="0034407F">
        <w:rPr>
          <w:color w:val="000000"/>
          <w:sz w:val="18"/>
          <w:szCs w:val="18"/>
          <w:lang w:val="fr-FR" w:eastAsia="en-GB"/>
        </w:rPr>
        <w:tab/>
      </w:r>
      <w:hyperlink r:id="rId3165" w:history="1">
        <w:r w:rsidR="005249E4" w:rsidRPr="0034407F">
          <w:rPr>
            <w:rStyle w:val="Hyperlink"/>
            <w:sz w:val="18"/>
            <w:szCs w:val="18"/>
            <w:lang w:val="fr-FR" w:eastAsia="en-GB"/>
          </w:rPr>
          <w:t>https://www.etsi.org/deliver/etsi_ts/137100_137199/137104/16.15.00_60/ts_137104v161500p.pdf</w:t>
        </w:r>
      </w:hyperlink>
    </w:p>
    <w:p w14:paraId="3584754C" w14:textId="02841A5B" w:rsidR="00AB45FC" w:rsidRPr="0034407F" w:rsidRDefault="00AB45FC" w:rsidP="00CB249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37.104-16.15.0 V1.2.0</w:t>
      </w:r>
      <w:r w:rsidRPr="0034407F">
        <w:rPr>
          <w:color w:val="000000"/>
          <w:spacing w:val="-2"/>
          <w:sz w:val="18"/>
          <w:szCs w:val="18"/>
          <w:lang w:val="fr-FR" w:eastAsia="en-GB"/>
        </w:rPr>
        <w:tab/>
      </w:r>
      <w:r w:rsidRPr="0034407F">
        <w:rPr>
          <w:color w:val="000000"/>
          <w:sz w:val="18"/>
          <w:szCs w:val="18"/>
          <w:lang w:val="fr-FR" w:eastAsia="en-GB"/>
        </w:rPr>
        <w:t>16.15.0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/01/2023</w:t>
      </w:r>
      <w:r w:rsidRPr="0034407F">
        <w:rPr>
          <w:color w:val="000000"/>
          <w:sz w:val="18"/>
          <w:szCs w:val="18"/>
          <w:lang w:val="fr-FR" w:eastAsia="en-GB"/>
        </w:rPr>
        <w:tab/>
      </w:r>
      <w:hyperlink r:id="rId3166" w:history="1">
        <w:r w:rsidR="005249E4" w:rsidRPr="0034407F">
          <w:rPr>
            <w:rStyle w:val="Hyperlink"/>
            <w:sz w:val="18"/>
            <w:szCs w:val="18"/>
            <w:lang w:val="fr-FR" w:eastAsia="en-GB"/>
          </w:rPr>
          <w:t>https://members.tsdsi.in/s/HGko7gGFAdfEHbi</w:t>
        </w:r>
      </w:hyperlink>
    </w:p>
    <w:p w14:paraId="3594A8DF" w14:textId="363DC0B6" w:rsidR="00AB45FC" w:rsidRPr="0034407F" w:rsidRDefault="00AB45FC" w:rsidP="00CB249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TTAT.3G-37.104V16.15.0</w:t>
      </w:r>
      <w:r w:rsidRPr="0034407F">
        <w:rPr>
          <w:color w:val="000000"/>
          <w:sz w:val="18"/>
          <w:szCs w:val="18"/>
          <w:lang w:val="fr-FR" w:eastAsia="en-GB"/>
        </w:rPr>
        <w:tab/>
        <w:t>16.15.0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/01/2023</w:t>
      </w:r>
      <w:r w:rsidRPr="0034407F">
        <w:rPr>
          <w:color w:val="000000"/>
          <w:sz w:val="18"/>
          <w:szCs w:val="18"/>
          <w:lang w:val="fr-FR" w:eastAsia="en-GB"/>
        </w:rPr>
        <w:tab/>
      </w:r>
      <w:hyperlink r:id="rId3167" w:history="1">
        <w:r w:rsidR="005249E4" w:rsidRPr="0034407F">
          <w:rPr>
            <w:rStyle w:val="Hyperlink"/>
            <w:sz w:val="18"/>
            <w:szCs w:val="18"/>
            <w:lang w:val="fr-FR" w:eastAsia="en-GB"/>
          </w:rPr>
          <w:t>http://committee.tta.or.kr/data/ttasDown.jsp?kind=ttastd&amp;pk_num=TTAT.3G-37.104V16.15.0</w:t>
        </w:r>
      </w:hyperlink>
    </w:p>
    <w:p w14:paraId="231F38B2" w14:textId="1C24C020" w:rsidR="00AB45FC" w:rsidRPr="00182533" w:rsidRDefault="006E0553" w:rsidP="00CB2495">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B45FC" w:rsidRPr="00182533">
        <w:rPr>
          <w:b/>
          <w:bCs/>
          <w:color w:val="000000"/>
          <w:sz w:val="18"/>
          <w:szCs w:val="18"/>
          <w:lang w:eastAsia="en-GB"/>
        </w:rPr>
        <w:t xml:space="preserve"> 17</w:t>
      </w:r>
    </w:p>
    <w:p w14:paraId="7FCEDBA7" w14:textId="26F4C571" w:rsidR="00AB45FC" w:rsidRPr="00182533" w:rsidRDefault="00AB45FC" w:rsidP="00CB249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ATIS.3GPP.37.104.V17.7.0</w:t>
      </w:r>
      <w:r w:rsidRPr="00182533">
        <w:rPr>
          <w:color w:val="000000"/>
          <w:sz w:val="18"/>
          <w:szCs w:val="18"/>
          <w:lang w:eastAsia="en-GB"/>
        </w:rPr>
        <w:tab/>
        <w:t>17.7.0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3168" w:history="1">
        <w:r w:rsidR="005249E4" w:rsidRPr="00182533">
          <w:rPr>
            <w:rStyle w:val="Hyperlink"/>
            <w:sz w:val="18"/>
            <w:szCs w:val="18"/>
            <w:lang w:eastAsia="en-GB"/>
          </w:rPr>
          <w:t>https://www.atis.org/3gpp-transpositions - Rel-17</w:t>
        </w:r>
      </w:hyperlink>
    </w:p>
    <w:p w14:paraId="3DCD9173" w14:textId="0AF21F5B" w:rsidR="00AB45FC" w:rsidRPr="00182533" w:rsidRDefault="00AB45FC" w:rsidP="00CB249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CCSA.37.104V1770</w:t>
      </w:r>
      <w:r w:rsidRPr="00182533">
        <w:rPr>
          <w:color w:val="000000"/>
          <w:sz w:val="18"/>
          <w:szCs w:val="18"/>
          <w:lang w:eastAsia="en-GB"/>
        </w:rPr>
        <w:tab/>
        <w:t>17.7.0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/09/2022</w:t>
      </w:r>
      <w:r w:rsidRPr="00182533">
        <w:rPr>
          <w:color w:val="000000"/>
          <w:sz w:val="18"/>
          <w:szCs w:val="18"/>
          <w:lang w:eastAsia="en-GB"/>
        </w:rPr>
        <w:tab/>
      </w:r>
      <w:hyperlink r:id="rId3169" w:history="1">
        <w:r w:rsidR="005249E4" w:rsidRPr="00182533">
          <w:rPr>
            <w:rStyle w:val="Hyperlink"/>
            <w:sz w:val="18"/>
            <w:szCs w:val="18"/>
            <w:lang w:eastAsia="en-GB"/>
          </w:rPr>
          <w:t>https://www.ccsa.org.cn/api/portalsFile/downloadOldFile?type=19&amp;oldFileUrl=ITU-R/M.2012-6/CCSA.37.104V1770.doc</w:t>
        </w:r>
      </w:hyperlink>
    </w:p>
    <w:p w14:paraId="1251C551" w14:textId="18CFD191" w:rsidR="00AB45FC" w:rsidRPr="0034407F" w:rsidRDefault="00AB45FC" w:rsidP="00CB249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137 104</w:t>
      </w:r>
      <w:r w:rsidRPr="0034407F">
        <w:rPr>
          <w:color w:val="000000"/>
          <w:sz w:val="18"/>
          <w:szCs w:val="18"/>
          <w:lang w:val="fr-FR" w:eastAsia="en-GB"/>
        </w:rPr>
        <w:tab/>
        <w:t>17.7.0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/10/2022</w:t>
      </w:r>
      <w:r w:rsidRPr="0034407F">
        <w:rPr>
          <w:color w:val="000000"/>
          <w:sz w:val="18"/>
          <w:szCs w:val="18"/>
          <w:lang w:val="fr-FR" w:eastAsia="en-GB"/>
        </w:rPr>
        <w:tab/>
      </w:r>
      <w:hyperlink r:id="rId3170" w:history="1">
        <w:r w:rsidR="005249E4" w:rsidRPr="0034407F">
          <w:rPr>
            <w:rStyle w:val="Hyperlink"/>
            <w:sz w:val="18"/>
            <w:szCs w:val="18"/>
            <w:lang w:val="fr-FR" w:eastAsia="en-GB"/>
          </w:rPr>
          <w:t>https://www.etsi.org/deliver/etsi_ts/137100_137199/137104/17.07.00_60/ts_137104v170700p.pdf</w:t>
        </w:r>
      </w:hyperlink>
    </w:p>
    <w:p w14:paraId="660B746A" w14:textId="373659AD" w:rsidR="00AB45FC" w:rsidRPr="0034407F" w:rsidRDefault="00AB45FC" w:rsidP="00CB249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37.104-17.7.0 V1.2.0</w:t>
      </w:r>
      <w:r w:rsidRPr="0034407F">
        <w:rPr>
          <w:color w:val="000000"/>
          <w:spacing w:val="-2"/>
          <w:sz w:val="18"/>
          <w:szCs w:val="18"/>
          <w:lang w:val="fr-FR" w:eastAsia="en-GB"/>
        </w:rPr>
        <w:tab/>
      </w:r>
      <w:r w:rsidRPr="0034407F">
        <w:rPr>
          <w:color w:val="000000"/>
          <w:sz w:val="18"/>
          <w:szCs w:val="18"/>
          <w:lang w:val="fr-FR" w:eastAsia="en-GB"/>
        </w:rPr>
        <w:t>17.7.0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/01/2023</w:t>
      </w:r>
      <w:r w:rsidRPr="0034407F">
        <w:rPr>
          <w:color w:val="000000"/>
          <w:sz w:val="18"/>
          <w:szCs w:val="18"/>
          <w:lang w:val="fr-FR" w:eastAsia="en-GB"/>
        </w:rPr>
        <w:tab/>
      </w:r>
      <w:hyperlink r:id="rId3171" w:history="1">
        <w:r w:rsidR="005249E4" w:rsidRPr="0034407F">
          <w:rPr>
            <w:rStyle w:val="Hyperlink"/>
            <w:sz w:val="18"/>
            <w:szCs w:val="18"/>
            <w:lang w:val="fr-FR" w:eastAsia="en-GB"/>
          </w:rPr>
          <w:t>https://members.tsdsi.in/s/kbRpidnotPqyrb5</w:t>
        </w:r>
      </w:hyperlink>
    </w:p>
    <w:p w14:paraId="607DE4FE" w14:textId="77720EC8" w:rsidR="00AB45FC" w:rsidRPr="0034407F" w:rsidRDefault="00AB45FC" w:rsidP="00CB2495">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TTAT.3G-37.104V17.7.0</w:t>
      </w:r>
      <w:r w:rsidRPr="0034407F">
        <w:rPr>
          <w:color w:val="000000"/>
          <w:sz w:val="18"/>
          <w:szCs w:val="18"/>
          <w:lang w:val="fr-FR" w:eastAsia="en-GB"/>
        </w:rPr>
        <w:tab/>
        <w:t>17.7.0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/01/2023</w:t>
      </w:r>
      <w:r w:rsidRPr="0034407F">
        <w:rPr>
          <w:color w:val="000000"/>
          <w:sz w:val="18"/>
          <w:szCs w:val="18"/>
          <w:lang w:val="fr-FR" w:eastAsia="en-GB"/>
        </w:rPr>
        <w:tab/>
      </w:r>
      <w:hyperlink r:id="rId3172" w:history="1">
        <w:r w:rsidR="005249E4" w:rsidRPr="0034407F">
          <w:rPr>
            <w:rStyle w:val="Hyperlink"/>
            <w:sz w:val="18"/>
            <w:szCs w:val="18"/>
            <w:lang w:val="fr-FR" w:eastAsia="en-GB"/>
          </w:rPr>
          <w:t>http://committee.tta.or.kr/data/ttasDown.jsp?kind=ttastd&amp;pk_num=TTAT.3G-37.104V17.7.0</w:t>
        </w:r>
      </w:hyperlink>
    </w:p>
    <w:p w14:paraId="06EF120E" w14:textId="77777777" w:rsidR="00C556AE" w:rsidRPr="00182533" w:rsidRDefault="00C556AE" w:rsidP="00C556AE">
      <w:pPr>
        <w:pStyle w:val="Heading4"/>
        <w:rPr>
          <w:lang w:eastAsia="zh-CN"/>
        </w:rPr>
      </w:pPr>
      <w:r w:rsidRPr="00182533">
        <w:rPr>
          <w:lang w:eastAsia="zh-CN"/>
        </w:rPr>
        <w:lastRenderedPageBreak/>
        <w:t>2.1.5.16</w:t>
      </w:r>
      <w:r w:rsidRPr="00182533">
        <w:rPr>
          <w:lang w:eastAsia="zh-CN"/>
        </w:rPr>
        <w:tab/>
        <w:t>TS 37.105</w:t>
      </w:r>
    </w:p>
    <w:p w14:paraId="1C9468C6" w14:textId="77777777" w:rsidR="00C556AE" w:rsidRPr="00182533" w:rsidRDefault="00C556AE" w:rsidP="00C556AE">
      <w:pPr>
        <w:pStyle w:val="Headingb"/>
      </w:pPr>
      <w:r w:rsidRPr="00182533">
        <w:t>Transmisión y recepción de estación de base (BS) del sistema activo de antenas (AAS)</w:t>
      </w:r>
    </w:p>
    <w:p w14:paraId="04842490" w14:textId="0A825D27" w:rsidR="00C556AE" w:rsidRPr="00182533" w:rsidRDefault="00C556AE" w:rsidP="00A045D5">
      <w:pPr>
        <w:keepNext/>
        <w:keepLines/>
      </w:pPr>
      <w:r w:rsidRPr="00182533">
        <w:t>Este documento establece las características de radiofrecuencia, los requisitos mínimos de RF y los requisitos mínimos de rendimiento para las estaciones de base (BS) de AAS E-UTRA, el modo FDD de las estaciones de base (BS) de AAS UTRA, el modo TDD de 1,28</w:t>
      </w:r>
      <w:r w:rsidR="009A6501" w:rsidRPr="00182533">
        <w:t> </w:t>
      </w:r>
      <w:r w:rsidRPr="00182533">
        <w:t>Mc</w:t>
      </w:r>
      <w:r w:rsidRPr="00182533">
        <w:rPr>
          <w:lang w:eastAsia="ja-JP"/>
        </w:rPr>
        <w:t>hip/</w:t>
      </w:r>
      <w:r w:rsidRPr="00182533">
        <w:t>s de las estaciones de base (BS) de AAS UTRA en RAT única y cualquier implementación de la estación de base (BS) de AAS MSR para SRAT.</w:t>
      </w:r>
    </w:p>
    <w:p w14:paraId="67E26067" w14:textId="77777777" w:rsidR="00583D03" w:rsidRPr="00182533" w:rsidRDefault="00583D03" w:rsidP="00583D03">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638366A4" w14:textId="41D2E730" w:rsidR="00AB45FC" w:rsidRPr="00182533" w:rsidRDefault="006E0553" w:rsidP="00CB2495">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B45FC" w:rsidRPr="00182533">
        <w:rPr>
          <w:b/>
          <w:bCs/>
          <w:color w:val="000000"/>
          <w:sz w:val="18"/>
          <w:szCs w:val="18"/>
          <w:lang w:eastAsia="en-GB"/>
        </w:rPr>
        <w:t xml:space="preserve"> 13</w:t>
      </w:r>
    </w:p>
    <w:p w14:paraId="43057F2A" w14:textId="7195B345" w:rsidR="00AB45FC" w:rsidRPr="00182533" w:rsidRDefault="00AB45FC" w:rsidP="00A045D5">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ATIS.3GPP.37.105.V13.11.0</w:t>
      </w:r>
      <w:r w:rsidRPr="00182533">
        <w:rPr>
          <w:color w:val="000000"/>
          <w:sz w:val="18"/>
          <w:szCs w:val="18"/>
          <w:lang w:eastAsia="en-GB"/>
        </w:rPr>
        <w:tab/>
        <w:t>13.11.0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3173" w:history="1">
        <w:r w:rsidR="005249E4" w:rsidRPr="00182533">
          <w:rPr>
            <w:rStyle w:val="Hyperlink"/>
            <w:sz w:val="18"/>
            <w:szCs w:val="18"/>
            <w:lang w:eastAsia="en-GB"/>
          </w:rPr>
          <w:t>https://www.atis.org/3gpp-transpositions - Rel-13</w:t>
        </w:r>
      </w:hyperlink>
    </w:p>
    <w:p w14:paraId="44EC4314" w14:textId="3DE1CE97" w:rsidR="00AB45FC" w:rsidRPr="00182533" w:rsidRDefault="00AB45FC" w:rsidP="00A045D5">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CCSA.37.105V13110</w:t>
      </w:r>
      <w:r w:rsidRPr="00182533">
        <w:rPr>
          <w:color w:val="000000"/>
          <w:sz w:val="18"/>
          <w:szCs w:val="18"/>
          <w:lang w:eastAsia="en-GB"/>
        </w:rPr>
        <w:tab/>
        <w:t>13.11.0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/09/2020</w:t>
      </w:r>
      <w:r w:rsidRPr="00182533">
        <w:rPr>
          <w:color w:val="000000"/>
          <w:sz w:val="18"/>
          <w:szCs w:val="18"/>
          <w:lang w:eastAsia="en-GB"/>
        </w:rPr>
        <w:tab/>
      </w:r>
      <w:hyperlink r:id="rId3174" w:history="1">
        <w:r w:rsidR="005249E4" w:rsidRPr="00182533">
          <w:rPr>
            <w:rStyle w:val="Hyperlink"/>
            <w:sz w:val="18"/>
            <w:szCs w:val="18"/>
            <w:lang w:eastAsia="en-GB"/>
          </w:rPr>
          <w:t>https://www.ccsa.org.cn/api/portalsFile/downloadOldFile?type=19&amp;oldFileUrl=ITU-R/M.2012-6/CCSA.37.105V13110.doc</w:t>
        </w:r>
      </w:hyperlink>
    </w:p>
    <w:p w14:paraId="36D6216B" w14:textId="4DA97598" w:rsidR="00AB45FC" w:rsidRPr="0034407F" w:rsidRDefault="00AB45FC" w:rsidP="00A045D5">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137 105</w:t>
      </w:r>
      <w:r w:rsidRPr="0034407F">
        <w:rPr>
          <w:color w:val="000000"/>
          <w:sz w:val="18"/>
          <w:szCs w:val="18"/>
          <w:lang w:val="fr-FR" w:eastAsia="en-GB"/>
        </w:rPr>
        <w:tab/>
        <w:t>13.11.0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/11/2020</w:t>
      </w:r>
      <w:r w:rsidRPr="0034407F">
        <w:rPr>
          <w:color w:val="000000"/>
          <w:sz w:val="18"/>
          <w:szCs w:val="18"/>
          <w:lang w:val="fr-FR" w:eastAsia="en-GB"/>
        </w:rPr>
        <w:tab/>
      </w:r>
      <w:hyperlink r:id="rId3175" w:history="1">
        <w:r w:rsidR="005249E4" w:rsidRPr="0034407F">
          <w:rPr>
            <w:rStyle w:val="Hyperlink"/>
            <w:sz w:val="18"/>
            <w:szCs w:val="18"/>
            <w:lang w:val="fr-FR" w:eastAsia="en-GB"/>
          </w:rPr>
          <w:t>https://www.etsi.org/deliver/etsi_ts/137100_137199/137105/13.11.00_60/ts_137105v131100p.pdf</w:t>
        </w:r>
      </w:hyperlink>
    </w:p>
    <w:p w14:paraId="4FCCE6D4" w14:textId="4F6C8307" w:rsidR="00AB45FC" w:rsidRPr="0034407F" w:rsidRDefault="00AB45FC" w:rsidP="00A045D5">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37.105-13.11.0 V1.1.0</w:t>
      </w:r>
      <w:r w:rsidRPr="0034407F">
        <w:rPr>
          <w:color w:val="000000"/>
          <w:spacing w:val="-2"/>
          <w:sz w:val="18"/>
          <w:szCs w:val="18"/>
          <w:lang w:val="fr-FR" w:eastAsia="en-GB"/>
        </w:rPr>
        <w:tab/>
      </w:r>
      <w:r w:rsidRPr="0034407F">
        <w:rPr>
          <w:color w:val="000000"/>
          <w:sz w:val="18"/>
          <w:szCs w:val="18"/>
          <w:lang w:val="fr-FR" w:eastAsia="en-GB"/>
        </w:rPr>
        <w:t>13.11.0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/01/2023</w:t>
      </w:r>
      <w:r w:rsidRPr="0034407F">
        <w:rPr>
          <w:color w:val="000000"/>
          <w:sz w:val="18"/>
          <w:szCs w:val="18"/>
          <w:lang w:val="fr-FR" w:eastAsia="en-GB"/>
        </w:rPr>
        <w:tab/>
      </w:r>
      <w:hyperlink r:id="rId3176" w:history="1">
        <w:r w:rsidR="005249E4" w:rsidRPr="0034407F">
          <w:rPr>
            <w:rStyle w:val="Hyperlink"/>
            <w:sz w:val="18"/>
            <w:szCs w:val="18"/>
            <w:lang w:val="fr-FR" w:eastAsia="en-GB"/>
          </w:rPr>
          <w:t>https://members.tsdsi.in/s/8q4o4TQ8tDBMSyK</w:t>
        </w:r>
      </w:hyperlink>
    </w:p>
    <w:p w14:paraId="02C02E82" w14:textId="46D57F84" w:rsidR="00AB45FC" w:rsidRPr="0034407F" w:rsidRDefault="00AB45FC" w:rsidP="005249E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TTAT.3G-37.105V13.11.0</w:t>
      </w:r>
      <w:r w:rsidRPr="0034407F">
        <w:rPr>
          <w:color w:val="000000"/>
          <w:sz w:val="18"/>
          <w:szCs w:val="18"/>
          <w:lang w:val="fr-FR" w:eastAsia="en-GB"/>
        </w:rPr>
        <w:tab/>
        <w:t>13.11.0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3177" w:history="1">
        <w:r w:rsidR="005249E4" w:rsidRPr="0034407F">
          <w:rPr>
            <w:rStyle w:val="Hyperlink"/>
            <w:sz w:val="18"/>
            <w:szCs w:val="18"/>
            <w:lang w:val="fr-FR" w:eastAsia="en-GB"/>
          </w:rPr>
          <w:t>http://committee.tta.or.kr/data/ttasDown.jsp?kind=ttastd&amp;pk_num=TTAT.3G-37.105V13.11.0</w:t>
        </w:r>
      </w:hyperlink>
    </w:p>
    <w:p w14:paraId="21C4DC63" w14:textId="308EF464" w:rsidR="00AB45FC" w:rsidRPr="00182533" w:rsidRDefault="006E0553" w:rsidP="005249E4">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B45FC" w:rsidRPr="00182533">
        <w:rPr>
          <w:b/>
          <w:bCs/>
          <w:color w:val="000000"/>
          <w:sz w:val="18"/>
          <w:szCs w:val="18"/>
          <w:lang w:eastAsia="en-GB"/>
        </w:rPr>
        <w:t xml:space="preserve"> 14</w:t>
      </w:r>
    </w:p>
    <w:p w14:paraId="18478D6C" w14:textId="743F7709" w:rsidR="00AB45FC" w:rsidRPr="00182533" w:rsidRDefault="00AB45FC" w:rsidP="005249E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ATIS.3GPP.37.105.V14.8.0</w:t>
      </w:r>
      <w:r w:rsidRPr="00182533">
        <w:rPr>
          <w:color w:val="000000"/>
          <w:sz w:val="18"/>
          <w:szCs w:val="18"/>
          <w:lang w:eastAsia="en-GB"/>
        </w:rPr>
        <w:tab/>
        <w:t>14.8.0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3178" w:history="1">
        <w:r w:rsidR="005249E4" w:rsidRPr="00182533">
          <w:rPr>
            <w:rStyle w:val="Hyperlink"/>
            <w:sz w:val="18"/>
            <w:szCs w:val="18"/>
            <w:lang w:eastAsia="en-GB"/>
          </w:rPr>
          <w:t>https://www.atis.org/3gpp-transpositions - Rel-14</w:t>
        </w:r>
      </w:hyperlink>
    </w:p>
    <w:p w14:paraId="0C092F58" w14:textId="4F3E89D0" w:rsidR="00AB45FC" w:rsidRPr="00182533" w:rsidRDefault="00AB45FC" w:rsidP="005249E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CCSA.37.105V1480</w:t>
      </w:r>
      <w:r w:rsidRPr="00182533">
        <w:rPr>
          <w:color w:val="000000"/>
          <w:sz w:val="18"/>
          <w:szCs w:val="18"/>
          <w:lang w:eastAsia="en-GB"/>
        </w:rPr>
        <w:tab/>
        <w:t>14.8.0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/12/2021</w:t>
      </w:r>
      <w:r w:rsidRPr="00182533">
        <w:rPr>
          <w:color w:val="000000"/>
          <w:sz w:val="18"/>
          <w:szCs w:val="18"/>
          <w:lang w:eastAsia="en-GB"/>
        </w:rPr>
        <w:tab/>
      </w:r>
      <w:hyperlink r:id="rId3179" w:history="1">
        <w:r w:rsidR="005249E4" w:rsidRPr="00182533">
          <w:rPr>
            <w:rStyle w:val="Hyperlink"/>
            <w:sz w:val="18"/>
            <w:szCs w:val="18"/>
            <w:lang w:eastAsia="en-GB"/>
          </w:rPr>
          <w:t>https://www.ccsa.org.cn/api/portalsFile/downloadOldFile?type=19&amp;oldFileUrl=ITU-R/M.2012-6/CCSA.37.105V1480.doc</w:t>
        </w:r>
      </w:hyperlink>
    </w:p>
    <w:p w14:paraId="576A04E8" w14:textId="7C03CB17" w:rsidR="00AB45FC" w:rsidRPr="0034407F" w:rsidRDefault="00AB45FC" w:rsidP="005249E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137 105</w:t>
      </w:r>
      <w:r w:rsidRPr="0034407F">
        <w:rPr>
          <w:color w:val="000000"/>
          <w:sz w:val="18"/>
          <w:szCs w:val="18"/>
          <w:lang w:val="fr-FR" w:eastAsia="en-GB"/>
        </w:rPr>
        <w:tab/>
        <w:t>14.8.0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/03/2022</w:t>
      </w:r>
      <w:r w:rsidRPr="0034407F">
        <w:rPr>
          <w:color w:val="000000"/>
          <w:sz w:val="18"/>
          <w:szCs w:val="18"/>
          <w:lang w:val="fr-FR" w:eastAsia="en-GB"/>
        </w:rPr>
        <w:tab/>
      </w:r>
      <w:hyperlink r:id="rId3180" w:history="1">
        <w:r w:rsidR="005249E4" w:rsidRPr="0034407F">
          <w:rPr>
            <w:rStyle w:val="Hyperlink"/>
            <w:sz w:val="18"/>
            <w:szCs w:val="18"/>
            <w:lang w:val="fr-FR" w:eastAsia="en-GB"/>
          </w:rPr>
          <w:t>https://www.etsi.org/deliver/etsi_ts/137100_137199/137105/14.08.00_60/ts_137105v140800p.pdf</w:t>
        </w:r>
      </w:hyperlink>
    </w:p>
    <w:p w14:paraId="194B0C21" w14:textId="75EA6F09" w:rsidR="00AB45FC" w:rsidRPr="0034407F" w:rsidRDefault="00AB45FC" w:rsidP="005249E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37.105-14.8.0 V1.1.0</w:t>
      </w:r>
      <w:r w:rsidRPr="0034407F">
        <w:rPr>
          <w:color w:val="000000"/>
          <w:spacing w:val="-2"/>
          <w:sz w:val="18"/>
          <w:szCs w:val="18"/>
          <w:lang w:val="fr-FR" w:eastAsia="en-GB"/>
        </w:rPr>
        <w:tab/>
      </w:r>
      <w:r w:rsidRPr="0034407F">
        <w:rPr>
          <w:color w:val="000000"/>
          <w:sz w:val="18"/>
          <w:szCs w:val="18"/>
          <w:lang w:val="fr-FR" w:eastAsia="en-GB"/>
        </w:rPr>
        <w:t>14.8.0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/01/2023</w:t>
      </w:r>
      <w:r w:rsidRPr="0034407F">
        <w:rPr>
          <w:color w:val="000000"/>
          <w:sz w:val="18"/>
          <w:szCs w:val="18"/>
          <w:lang w:val="fr-FR" w:eastAsia="en-GB"/>
        </w:rPr>
        <w:tab/>
      </w:r>
      <w:hyperlink r:id="rId3181" w:history="1">
        <w:r w:rsidR="005249E4" w:rsidRPr="0034407F">
          <w:rPr>
            <w:rStyle w:val="Hyperlink"/>
            <w:sz w:val="18"/>
            <w:szCs w:val="18"/>
            <w:lang w:val="fr-FR" w:eastAsia="en-GB"/>
          </w:rPr>
          <w:t>https://members.tsdsi.in/s/3q8GxEAr4Xxws7b</w:t>
        </w:r>
      </w:hyperlink>
    </w:p>
    <w:p w14:paraId="6F1D0B47" w14:textId="695F84F8" w:rsidR="00AB45FC" w:rsidRPr="0034407F" w:rsidRDefault="00AB45FC" w:rsidP="005249E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TTAT.3G-37.105V14.8.0</w:t>
      </w:r>
      <w:r w:rsidRPr="0034407F">
        <w:rPr>
          <w:color w:val="000000"/>
          <w:sz w:val="18"/>
          <w:szCs w:val="18"/>
          <w:lang w:val="fr-FR" w:eastAsia="en-GB"/>
        </w:rPr>
        <w:tab/>
        <w:t>14.8.0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14</w:t>
      </w:r>
      <w:r w:rsidR="00D63672" w:rsidRPr="0034407F">
        <w:rPr>
          <w:color w:val="000000"/>
          <w:sz w:val="18"/>
          <w:szCs w:val="18"/>
          <w:lang w:val="fr-FR" w:eastAsia="en-GB"/>
        </w:rPr>
        <w:t>/03/2022</w:t>
      </w:r>
      <w:r w:rsidRPr="0034407F">
        <w:rPr>
          <w:color w:val="000000"/>
          <w:sz w:val="18"/>
          <w:szCs w:val="18"/>
          <w:lang w:val="fr-FR" w:eastAsia="en-GB"/>
        </w:rPr>
        <w:tab/>
      </w:r>
      <w:hyperlink r:id="rId3182" w:history="1">
        <w:r w:rsidR="005249E4" w:rsidRPr="0034407F">
          <w:rPr>
            <w:rStyle w:val="Hyperlink"/>
            <w:sz w:val="18"/>
            <w:szCs w:val="18"/>
            <w:lang w:val="fr-FR" w:eastAsia="en-GB"/>
          </w:rPr>
          <w:t>http://committee.tta.or.kr/data/ttasDown.jsp?kind=ttastd&amp;pk_num=TTAT.3G-37.105V14.8.0</w:t>
        </w:r>
      </w:hyperlink>
    </w:p>
    <w:p w14:paraId="484692F6" w14:textId="4FB86782" w:rsidR="00AB45FC" w:rsidRPr="00182533" w:rsidRDefault="006E0553" w:rsidP="005249E4">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B45FC" w:rsidRPr="00182533">
        <w:rPr>
          <w:b/>
          <w:bCs/>
          <w:color w:val="000000"/>
          <w:sz w:val="18"/>
          <w:szCs w:val="18"/>
          <w:lang w:eastAsia="en-GB"/>
        </w:rPr>
        <w:t xml:space="preserve"> 15</w:t>
      </w:r>
    </w:p>
    <w:p w14:paraId="5680BE0F" w14:textId="454BA1F5" w:rsidR="00AB45FC" w:rsidRPr="00182533" w:rsidRDefault="00AB45FC" w:rsidP="005249E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ATIS.3GPP.37.105.V15.17.0</w:t>
      </w:r>
      <w:r w:rsidRPr="00182533">
        <w:rPr>
          <w:color w:val="000000"/>
          <w:sz w:val="18"/>
          <w:szCs w:val="18"/>
          <w:lang w:eastAsia="en-GB"/>
        </w:rPr>
        <w:tab/>
        <w:t>15.17.0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3183" w:history="1">
        <w:r w:rsidR="005249E4" w:rsidRPr="00182533">
          <w:rPr>
            <w:rStyle w:val="Hyperlink"/>
            <w:sz w:val="18"/>
            <w:szCs w:val="18"/>
            <w:lang w:eastAsia="en-GB"/>
          </w:rPr>
          <w:t>https://www.atis.org/3gpp-transpositions - Rel-15</w:t>
        </w:r>
      </w:hyperlink>
    </w:p>
    <w:p w14:paraId="2408255C" w14:textId="290EFD27" w:rsidR="00AB45FC" w:rsidRPr="00182533" w:rsidRDefault="00AB45FC" w:rsidP="005249E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CCSA.37.105V15170</w:t>
      </w:r>
      <w:r w:rsidRPr="00182533">
        <w:rPr>
          <w:color w:val="000000"/>
          <w:sz w:val="18"/>
          <w:szCs w:val="18"/>
          <w:lang w:eastAsia="en-GB"/>
        </w:rPr>
        <w:tab/>
        <w:t>15.17.0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/06/2022</w:t>
      </w:r>
      <w:r w:rsidRPr="00182533">
        <w:rPr>
          <w:color w:val="000000"/>
          <w:sz w:val="18"/>
          <w:szCs w:val="18"/>
          <w:lang w:eastAsia="en-GB"/>
        </w:rPr>
        <w:tab/>
      </w:r>
      <w:hyperlink r:id="rId3184" w:history="1">
        <w:r w:rsidR="005249E4" w:rsidRPr="00182533">
          <w:rPr>
            <w:rStyle w:val="Hyperlink"/>
            <w:sz w:val="18"/>
            <w:szCs w:val="18"/>
            <w:lang w:eastAsia="en-GB"/>
          </w:rPr>
          <w:t>https://www.ccsa.org.cn/api/portalsFile/downloadOldFile?type=19&amp;oldFileUrl=ITU-R/M.2012-6/CCSA.37.105V15170.doc</w:t>
        </w:r>
      </w:hyperlink>
    </w:p>
    <w:p w14:paraId="678E0114" w14:textId="203A2F16" w:rsidR="00AB45FC" w:rsidRPr="0034407F" w:rsidRDefault="00AB45FC" w:rsidP="005249E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137 105</w:t>
      </w:r>
      <w:r w:rsidRPr="0034407F">
        <w:rPr>
          <w:color w:val="000000"/>
          <w:sz w:val="18"/>
          <w:szCs w:val="18"/>
          <w:lang w:val="fr-FR" w:eastAsia="en-GB"/>
        </w:rPr>
        <w:tab/>
        <w:t>15.17.0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/07/2022</w:t>
      </w:r>
      <w:r w:rsidRPr="0034407F">
        <w:rPr>
          <w:color w:val="000000"/>
          <w:sz w:val="18"/>
          <w:szCs w:val="18"/>
          <w:lang w:val="fr-FR" w:eastAsia="en-GB"/>
        </w:rPr>
        <w:tab/>
      </w:r>
      <w:hyperlink r:id="rId3185" w:history="1">
        <w:r w:rsidR="005249E4" w:rsidRPr="0034407F">
          <w:rPr>
            <w:rStyle w:val="Hyperlink"/>
            <w:sz w:val="18"/>
            <w:szCs w:val="18"/>
            <w:lang w:val="fr-FR" w:eastAsia="en-GB"/>
          </w:rPr>
          <w:t>https://www.etsi.org/deliver/etsi_ts/137100_137199/137105/15.17.00_60/ts_137105v151700p.pdf</w:t>
        </w:r>
      </w:hyperlink>
    </w:p>
    <w:p w14:paraId="4DCC411E" w14:textId="42227C8F" w:rsidR="00AB45FC" w:rsidRPr="0034407F" w:rsidRDefault="00AB45FC" w:rsidP="005249E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37.105-15.17.0 V1.1.0</w:t>
      </w:r>
      <w:r w:rsidRPr="0034407F">
        <w:rPr>
          <w:color w:val="000000"/>
          <w:spacing w:val="-2"/>
          <w:sz w:val="18"/>
          <w:szCs w:val="18"/>
          <w:lang w:val="fr-FR" w:eastAsia="en-GB"/>
        </w:rPr>
        <w:tab/>
      </w:r>
      <w:r w:rsidRPr="0034407F">
        <w:rPr>
          <w:color w:val="000000"/>
          <w:sz w:val="18"/>
          <w:szCs w:val="18"/>
          <w:lang w:val="fr-FR" w:eastAsia="en-GB"/>
        </w:rPr>
        <w:t>15.17.0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/11/2022</w:t>
      </w:r>
      <w:r w:rsidRPr="0034407F">
        <w:rPr>
          <w:color w:val="000000"/>
          <w:sz w:val="18"/>
          <w:szCs w:val="18"/>
          <w:lang w:val="fr-FR" w:eastAsia="en-GB"/>
        </w:rPr>
        <w:tab/>
      </w:r>
      <w:hyperlink r:id="rId3186" w:history="1">
        <w:r w:rsidR="005249E4" w:rsidRPr="0034407F">
          <w:rPr>
            <w:rStyle w:val="Hyperlink"/>
            <w:sz w:val="18"/>
            <w:szCs w:val="18"/>
            <w:lang w:val="fr-FR" w:eastAsia="en-GB"/>
          </w:rPr>
          <w:t>https://members.tsdsi.in/s/NGPD2NqKWZjK7kW</w:t>
        </w:r>
      </w:hyperlink>
    </w:p>
    <w:p w14:paraId="2FEB0879" w14:textId="5DA8836E" w:rsidR="00AB45FC" w:rsidRPr="0034407F" w:rsidRDefault="00AB45FC" w:rsidP="005249E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TTAT.3G-37.105V15.17.0</w:t>
      </w:r>
      <w:r w:rsidRPr="0034407F">
        <w:rPr>
          <w:color w:val="000000"/>
          <w:sz w:val="18"/>
          <w:szCs w:val="18"/>
          <w:lang w:val="fr-FR" w:eastAsia="en-GB"/>
        </w:rPr>
        <w:tab/>
        <w:t>15.17.0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/10/2022</w:t>
      </w:r>
      <w:r w:rsidRPr="0034407F">
        <w:rPr>
          <w:color w:val="000000"/>
          <w:sz w:val="18"/>
          <w:szCs w:val="18"/>
          <w:lang w:val="fr-FR" w:eastAsia="en-GB"/>
        </w:rPr>
        <w:tab/>
      </w:r>
      <w:hyperlink r:id="rId3187" w:history="1">
        <w:r w:rsidR="005249E4" w:rsidRPr="0034407F">
          <w:rPr>
            <w:rStyle w:val="Hyperlink"/>
            <w:sz w:val="18"/>
            <w:szCs w:val="18"/>
            <w:lang w:val="fr-FR" w:eastAsia="en-GB"/>
          </w:rPr>
          <w:t>http://committee.tta.or.kr/data/ttasDown.jsp?kind=ttastd&amp;pk_num=TTAT.3G-37.105V15.17.0</w:t>
        </w:r>
      </w:hyperlink>
    </w:p>
    <w:p w14:paraId="66B0C500" w14:textId="6BA1E794" w:rsidR="00AB45FC" w:rsidRPr="00182533" w:rsidRDefault="006E0553" w:rsidP="005249E4">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B45FC" w:rsidRPr="00182533">
        <w:rPr>
          <w:b/>
          <w:bCs/>
          <w:color w:val="000000"/>
          <w:sz w:val="18"/>
          <w:szCs w:val="18"/>
          <w:lang w:eastAsia="en-GB"/>
        </w:rPr>
        <w:t xml:space="preserve"> 16</w:t>
      </w:r>
    </w:p>
    <w:p w14:paraId="26826FF0" w14:textId="68A4653C" w:rsidR="00AB45FC" w:rsidRPr="00182533" w:rsidRDefault="00AB45FC" w:rsidP="005249E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ATIS.3GPP.37.105.V16.12.0</w:t>
      </w:r>
      <w:r w:rsidRPr="00182533">
        <w:rPr>
          <w:color w:val="000000"/>
          <w:sz w:val="18"/>
          <w:szCs w:val="18"/>
          <w:lang w:eastAsia="en-GB"/>
        </w:rPr>
        <w:tab/>
        <w:t>16.12.0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3188" w:history="1">
        <w:r w:rsidR="005249E4" w:rsidRPr="00182533">
          <w:rPr>
            <w:rStyle w:val="Hyperlink"/>
            <w:sz w:val="18"/>
            <w:szCs w:val="18"/>
            <w:lang w:eastAsia="en-GB"/>
          </w:rPr>
          <w:t>https://www.atis.org/3gpp-transpositions - Rel-16</w:t>
        </w:r>
      </w:hyperlink>
    </w:p>
    <w:p w14:paraId="750D02FB" w14:textId="7FEAACF5" w:rsidR="00AB45FC" w:rsidRPr="00182533" w:rsidRDefault="00AB45FC" w:rsidP="005249E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CCSA.37.105V16120</w:t>
      </w:r>
      <w:r w:rsidRPr="00182533">
        <w:rPr>
          <w:color w:val="000000"/>
          <w:sz w:val="18"/>
          <w:szCs w:val="18"/>
          <w:lang w:eastAsia="en-GB"/>
        </w:rPr>
        <w:tab/>
        <w:t>16.12.0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/06/2022</w:t>
      </w:r>
      <w:r w:rsidRPr="00182533">
        <w:rPr>
          <w:color w:val="000000"/>
          <w:sz w:val="18"/>
          <w:szCs w:val="18"/>
          <w:lang w:eastAsia="en-GB"/>
        </w:rPr>
        <w:tab/>
      </w:r>
      <w:hyperlink r:id="rId3189" w:history="1">
        <w:r w:rsidR="005249E4" w:rsidRPr="00182533">
          <w:rPr>
            <w:rStyle w:val="Hyperlink"/>
            <w:sz w:val="18"/>
            <w:szCs w:val="18"/>
            <w:lang w:eastAsia="en-GB"/>
          </w:rPr>
          <w:t>https://www.ccsa.org.cn/api/portalsFile/downloadOldFile?type=19&amp;oldFileUrl=ITU-R/M.2012-6/CCSA.37.105V16120.doc</w:t>
        </w:r>
      </w:hyperlink>
    </w:p>
    <w:p w14:paraId="0F384B40" w14:textId="27D2B27B" w:rsidR="00AB45FC" w:rsidRPr="0034407F" w:rsidRDefault="00AB45FC" w:rsidP="005249E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137 105</w:t>
      </w:r>
      <w:r w:rsidRPr="0034407F">
        <w:rPr>
          <w:color w:val="000000"/>
          <w:sz w:val="18"/>
          <w:szCs w:val="18"/>
          <w:lang w:val="fr-FR" w:eastAsia="en-GB"/>
        </w:rPr>
        <w:tab/>
        <w:t>16.12.0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/07/2022</w:t>
      </w:r>
      <w:r w:rsidRPr="0034407F">
        <w:rPr>
          <w:color w:val="000000"/>
          <w:sz w:val="18"/>
          <w:szCs w:val="18"/>
          <w:lang w:val="fr-FR" w:eastAsia="en-GB"/>
        </w:rPr>
        <w:tab/>
      </w:r>
      <w:hyperlink r:id="rId3190" w:history="1">
        <w:r w:rsidR="005249E4" w:rsidRPr="0034407F">
          <w:rPr>
            <w:rStyle w:val="Hyperlink"/>
            <w:sz w:val="18"/>
            <w:szCs w:val="18"/>
            <w:lang w:val="fr-FR" w:eastAsia="en-GB"/>
          </w:rPr>
          <w:t>https://www.etsi.org/deliver/etsi_ts/137100_137199/137105/16.12.00_60/ts_137105v161200p.pdf</w:t>
        </w:r>
      </w:hyperlink>
    </w:p>
    <w:p w14:paraId="7DAB97A9" w14:textId="4143A86A" w:rsidR="00AB45FC" w:rsidRPr="0034407F" w:rsidRDefault="00AB45FC" w:rsidP="005249E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37.105-16.12.0 V1.1.0</w:t>
      </w:r>
      <w:r w:rsidRPr="0034407F">
        <w:rPr>
          <w:color w:val="000000"/>
          <w:spacing w:val="-2"/>
          <w:sz w:val="18"/>
          <w:szCs w:val="18"/>
          <w:lang w:val="fr-FR" w:eastAsia="en-GB"/>
        </w:rPr>
        <w:tab/>
      </w:r>
      <w:r w:rsidRPr="0034407F">
        <w:rPr>
          <w:color w:val="000000"/>
          <w:sz w:val="18"/>
          <w:szCs w:val="18"/>
          <w:lang w:val="fr-FR" w:eastAsia="en-GB"/>
        </w:rPr>
        <w:t>16.12.0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/11/2022</w:t>
      </w:r>
      <w:r w:rsidRPr="0034407F">
        <w:rPr>
          <w:color w:val="000000"/>
          <w:sz w:val="18"/>
          <w:szCs w:val="18"/>
          <w:lang w:val="fr-FR" w:eastAsia="en-GB"/>
        </w:rPr>
        <w:tab/>
      </w:r>
      <w:hyperlink r:id="rId3191" w:history="1">
        <w:r w:rsidR="005249E4" w:rsidRPr="0034407F">
          <w:rPr>
            <w:rStyle w:val="Hyperlink"/>
            <w:sz w:val="18"/>
            <w:szCs w:val="18"/>
            <w:lang w:val="fr-FR" w:eastAsia="en-GB"/>
          </w:rPr>
          <w:t>https://members.tsdsi.in/s/3BAnDk4Hf72wmQe</w:t>
        </w:r>
      </w:hyperlink>
    </w:p>
    <w:p w14:paraId="3AE61E30" w14:textId="78A91A56" w:rsidR="00AB45FC" w:rsidRPr="0034407F" w:rsidRDefault="00AB45FC" w:rsidP="005249E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TTAT.3G-37.105V16.12.0</w:t>
      </w:r>
      <w:r w:rsidRPr="0034407F">
        <w:rPr>
          <w:color w:val="000000"/>
          <w:sz w:val="18"/>
          <w:szCs w:val="18"/>
          <w:lang w:val="fr-FR" w:eastAsia="en-GB"/>
        </w:rPr>
        <w:tab/>
        <w:t>16.12.0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/10/2022</w:t>
      </w:r>
      <w:r w:rsidRPr="0034407F">
        <w:rPr>
          <w:color w:val="000000"/>
          <w:sz w:val="18"/>
          <w:szCs w:val="18"/>
          <w:lang w:val="fr-FR" w:eastAsia="en-GB"/>
        </w:rPr>
        <w:tab/>
      </w:r>
      <w:hyperlink r:id="rId3192" w:history="1">
        <w:r w:rsidR="005249E4" w:rsidRPr="0034407F">
          <w:rPr>
            <w:rStyle w:val="Hyperlink"/>
            <w:sz w:val="18"/>
            <w:szCs w:val="18"/>
            <w:lang w:val="fr-FR" w:eastAsia="en-GB"/>
          </w:rPr>
          <w:t>http://committee.tta.or.kr/data/ttasDown.jsp?kind=ttastd&amp;pk_num=TTAT.3G-37.105V16.12.0</w:t>
        </w:r>
      </w:hyperlink>
    </w:p>
    <w:p w14:paraId="2920F194" w14:textId="0D98C04F" w:rsidR="00AB45FC" w:rsidRPr="00182533" w:rsidRDefault="006E0553" w:rsidP="005249E4">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AB45FC" w:rsidRPr="00182533">
        <w:rPr>
          <w:b/>
          <w:bCs/>
          <w:color w:val="000000"/>
          <w:sz w:val="18"/>
          <w:szCs w:val="18"/>
          <w:lang w:eastAsia="en-GB"/>
        </w:rPr>
        <w:t xml:space="preserve"> 17</w:t>
      </w:r>
    </w:p>
    <w:p w14:paraId="6FE081F2" w14:textId="372C2E20" w:rsidR="00AB45FC" w:rsidRPr="00182533" w:rsidRDefault="00AB45FC" w:rsidP="00A045D5">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ATIS.3GPP.37.105.V17.6.0</w:t>
      </w:r>
      <w:r w:rsidRPr="00182533">
        <w:rPr>
          <w:color w:val="000000"/>
          <w:sz w:val="18"/>
          <w:szCs w:val="18"/>
          <w:lang w:eastAsia="en-GB"/>
        </w:rPr>
        <w:tab/>
        <w:t>17.6.0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3193" w:history="1">
        <w:r w:rsidR="005249E4" w:rsidRPr="00182533">
          <w:rPr>
            <w:rStyle w:val="Hyperlink"/>
            <w:sz w:val="18"/>
            <w:szCs w:val="18"/>
            <w:lang w:eastAsia="en-GB"/>
          </w:rPr>
          <w:t>https://www.atis.org/3gpp-transpositions - Rel-17</w:t>
        </w:r>
      </w:hyperlink>
    </w:p>
    <w:p w14:paraId="12E61030" w14:textId="65C9FA3E" w:rsidR="00AB45FC" w:rsidRPr="00182533" w:rsidRDefault="00AB45FC" w:rsidP="00A045D5">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CCSA.37.105V1760</w:t>
      </w:r>
      <w:r w:rsidRPr="00182533">
        <w:rPr>
          <w:color w:val="000000"/>
          <w:sz w:val="18"/>
          <w:szCs w:val="18"/>
          <w:lang w:eastAsia="en-GB"/>
        </w:rPr>
        <w:tab/>
        <w:t>17.6.0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/06/2022</w:t>
      </w:r>
      <w:r w:rsidRPr="00182533">
        <w:rPr>
          <w:color w:val="000000"/>
          <w:sz w:val="18"/>
          <w:szCs w:val="18"/>
          <w:lang w:eastAsia="en-GB"/>
        </w:rPr>
        <w:tab/>
      </w:r>
      <w:hyperlink r:id="rId3194" w:history="1">
        <w:r w:rsidR="005249E4" w:rsidRPr="00182533">
          <w:rPr>
            <w:rStyle w:val="Hyperlink"/>
            <w:sz w:val="18"/>
            <w:szCs w:val="18"/>
            <w:lang w:eastAsia="en-GB"/>
          </w:rPr>
          <w:t>https://www.ccsa.org.cn/api/portalsFile/downloadOldFile?type=19&amp;oldFileUrl=ITU-R/M.2012-6/CCSA.37.105V1760.doc</w:t>
        </w:r>
      </w:hyperlink>
    </w:p>
    <w:p w14:paraId="1F07AAE0" w14:textId="64A67159" w:rsidR="00AB45FC" w:rsidRPr="0034407F" w:rsidRDefault="00AB45FC" w:rsidP="00A045D5">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137 105</w:t>
      </w:r>
      <w:r w:rsidRPr="0034407F">
        <w:rPr>
          <w:color w:val="000000"/>
          <w:sz w:val="18"/>
          <w:szCs w:val="18"/>
          <w:lang w:val="fr-FR" w:eastAsia="en-GB"/>
        </w:rPr>
        <w:tab/>
        <w:t>17.6.0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/07/2022</w:t>
      </w:r>
      <w:r w:rsidRPr="0034407F">
        <w:rPr>
          <w:color w:val="000000"/>
          <w:sz w:val="18"/>
          <w:szCs w:val="18"/>
          <w:lang w:val="fr-FR" w:eastAsia="en-GB"/>
        </w:rPr>
        <w:tab/>
      </w:r>
      <w:hyperlink r:id="rId3195" w:history="1">
        <w:r w:rsidR="005249E4" w:rsidRPr="0034407F">
          <w:rPr>
            <w:rStyle w:val="Hyperlink"/>
            <w:sz w:val="18"/>
            <w:szCs w:val="18"/>
            <w:lang w:val="fr-FR" w:eastAsia="en-GB"/>
          </w:rPr>
          <w:t>https://www.etsi.org/deliver/etsi_ts/137100_137199/137105/17.06.00_60/ts_137105v170600p.pdf</w:t>
        </w:r>
      </w:hyperlink>
    </w:p>
    <w:p w14:paraId="04331803" w14:textId="7A06A627" w:rsidR="00AB45FC" w:rsidRPr="0034407F" w:rsidRDefault="00AB45FC" w:rsidP="00A045D5">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37.105-17.6.0 V1.1.0</w:t>
      </w:r>
      <w:r w:rsidRPr="0034407F">
        <w:rPr>
          <w:color w:val="000000"/>
          <w:sz w:val="18"/>
          <w:szCs w:val="18"/>
          <w:lang w:val="fr-FR" w:eastAsia="en-GB"/>
        </w:rPr>
        <w:tab/>
        <w:t>17.6.0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/11/2022</w:t>
      </w:r>
      <w:r w:rsidRPr="0034407F">
        <w:rPr>
          <w:color w:val="000000"/>
          <w:sz w:val="18"/>
          <w:szCs w:val="18"/>
          <w:lang w:val="fr-FR" w:eastAsia="en-GB"/>
        </w:rPr>
        <w:tab/>
      </w:r>
      <w:hyperlink r:id="rId3196" w:history="1">
        <w:r w:rsidR="005249E4" w:rsidRPr="0034407F">
          <w:rPr>
            <w:rStyle w:val="Hyperlink"/>
            <w:sz w:val="18"/>
            <w:szCs w:val="18"/>
            <w:lang w:val="fr-FR" w:eastAsia="en-GB"/>
          </w:rPr>
          <w:t>https://members.tsdsi.in/s/CKxrky8KsdcZwMN</w:t>
        </w:r>
      </w:hyperlink>
    </w:p>
    <w:p w14:paraId="372CED41" w14:textId="410EB66B" w:rsidR="00AB45FC" w:rsidRPr="0034407F" w:rsidRDefault="00AB45FC" w:rsidP="005249E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TTAT.3G-37.105V17.6.0</w:t>
      </w:r>
      <w:r w:rsidRPr="0034407F">
        <w:rPr>
          <w:color w:val="000000"/>
          <w:sz w:val="18"/>
          <w:szCs w:val="18"/>
          <w:lang w:val="fr-FR" w:eastAsia="en-GB"/>
        </w:rPr>
        <w:tab/>
        <w:t>17.6.0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/10/2022</w:t>
      </w:r>
      <w:r w:rsidRPr="0034407F">
        <w:rPr>
          <w:color w:val="000000"/>
          <w:sz w:val="18"/>
          <w:szCs w:val="18"/>
          <w:lang w:val="fr-FR" w:eastAsia="en-GB"/>
        </w:rPr>
        <w:tab/>
      </w:r>
      <w:hyperlink r:id="rId3197" w:history="1">
        <w:r w:rsidR="005249E4" w:rsidRPr="0034407F">
          <w:rPr>
            <w:rStyle w:val="Hyperlink"/>
            <w:sz w:val="18"/>
            <w:szCs w:val="18"/>
            <w:lang w:val="fr-FR" w:eastAsia="en-GB"/>
          </w:rPr>
          <w:t>http://committee.tta.or.kr/data/ttasDown.jsp?kind=ttastd&amp;pk_num=TTAT.3G-37.105V17.6.0</w:t>
        </w:r>
      </w:hyperlink>
    </w:p>
    <w:p w14:paraId="218037DE" w14:textId="77777777" w:rsidR="00C556AE" w:rsidRPr="00182533" w:rsidRDefault="00C556AE" w:rsidP="00C556AE">
      <w:pPr>
        <w:pStyle w:val="Heading4"/>
        <w:rPr>
          <w:lang w:eastAsia="zh-CN"/>
        </w:rPr>
      </w:pPr>
      <w:r w:rsidRPr="00182533">
        <w:rPr>
          <w:lang w:eastAsia="zh-CN"/>
        </w:rPr>
        <w:t>2.1.5.17</w:t>
      </w:r>
      <w:r w:rsidRPr="00182533">
        <w:rPr>
          <w:lang w:eastAsia="zh-CN"/>
        </w:rPr>
        <w:tab/>
        <w:t>TS 37.113</w:t>
      </w:r>
    </w:p>
    <w:p w14:paraId="4EEBFEBD" w14:textId="77777777" w:rsidR="00C556AE" w:rsidRPr="00182533" w:rsidRDefault="00C556AE" w:rsidP="00C556AE">
      <w:pPr>
        <w:pStyle w:val="Headingb"/>
        <w:rPr>
          <w:lang w:eastAsia="zh-CN"/>
        </w:rPr>
      </w:pPr>
      <w:r w:rsidRPr="00182533">
        <w:rPr>
          <w:lang w:eastAsia="zh-CN"/>
        </w:rPr>
        <w:t>E-UTRA, UTRA y GSM/EDGE; compatibilidad electromagnética (EMC) de las estaciones de base (BS) de radiocomunicaciones multinorma (MSR)</w:t>
      </w:r>
    </w:p>
    <w:p w14:paraId="4E987040" w14:textId="175A7021" w:rsidR="00C556AE" w:rsidRPr="00182533" w:rsidRDefault="00C556AE" w:rsidP="00C556AE">
      <w:pPr>
        <w:rPr>
          <w:lang w:eastAsia="zh-CN"/>
        </w:rPr>
      </w:pPr>
      <w:r w:rsidRPr="00182533">
        <w:rPr>
          <w:lang w:eastAsia="zh-CN"/>
        </w:rPr>
        <w:t>Este documento trata de la evaluación de las estaciones de base de radiocomunicaciones multinorma (MSR) E-UTRA, UTRA y GSM/EDGE y equipos auxiliares asociados en cuanto a su compatibilidad electromagnética (EMC). En este documento se especifican las condiciones de prueba aplicables, la evaluación de la calidad de la funcionamiento y los criterios de la calidad de funcionamiento para las estaciones de base E-UTRA, UTRA y GSM/EDGE y equipos auxiliares asociados que pertenezcan a alguna de las siguientes categorías: i) estaciones de base de radiocomunicaciones multinorma (MSR) para E-UTRA, UTRA y GSM/EDGE que satisfagan los requisitos de TS 37.104, cuya conformidad con TS 37.141 haya quedado demostrada; ii) estaciones de base para E-UTRA que satisfagan los requisitos de TS 36.104, cuya conformidad con TS 36.141 haya quedado demostrada; iii) estaciones de base para UTRA FDD que satisfagan los requisitos de TS 25.104, cuya conformidad con TS 25.141 haya quedado demostrada; iv) estaciones de base para UTRA TDD que satisfagan los requisitos de TS 25.105, cuya conformidad con TS 25.142 haya quedado demostrada; v) estaciones de base para GSM/EDGE que satisfagan los requisitos de TS 45.005, cuya conformidad con TS 51.021 haya quedado demostrada. La clasificación de entornos utilizada en este documento es la utilizada en C</w:t>
      </w:r>
      <w:r w:rsidR="00B24DEB" w:rsidRPr="00182533">
        <w:rPr>
          <w:lang w:eastAsia="zh-CN"/>
        </w:rPr>
        <w:t>EI</w:t>
      </w:r>
      <w:r w:rsidRPr="00182533">
        <w:rPr>
          <w:lang w:eastAsia="zh-CN"/>
        </w:rPr>
        <w:t xml:space="preserve"> 61000-6-1 </w:t>
      </w:r>
      <w:r w:rsidR="00B24DEB">
        <w:rPr>
          <w:lang w:eastAsia="zh-CN"/>
        </w:rPr>
        <w:t>y</w:t>
      </w:r>
      <w:r w:rsidRPr="00182533">
        <w:rPr>
          <w:lang w:eastAsia="zh-CN"/>
        </w:rPr>
        <w:t xml:space="preserve"> C</w:t>
      </w:r>
      <w:r w:rsidR="00B24DEB" w:rsidRPr="00182533">
        <w:rPr>
          <w:lang w:eastAsia="zh-CN"/>
        </w:rPr>
        <w:t>EI</w:t>
      </w:r>
      <w:r w:rsidRPr="00182533">
        <w:rPr>
          <w:lang w:eastAsia="zh-CN"/>
        </w:rPr>
        <w:t> 61000-6-3.</w:t>
      </w:r>
    </w:p>
    <w:p w14:paraId="49172E0D" w14:textId="77777777" w:rsidR="00C556AE" w:rsidRPr="00182533" w:rsidRDefault="00C556AE" w:rsidP="00C556AE">
      <w:pPr>
        <w:rPr>
          <w:lang w:eastAsia="zh-CN"/>
        </w:rPr>
      </w:pPr>
      <w:r w:rsidRPr="00182533">
        <w:rPr>
          <w:lang w:eastAsia="zh-CN"/>
        </w:rPr>
        <w:t>Los requisitos de EMC se han seleccionado para lograr un nivel adecuado de compatibilidad de los aparatos en entornos residenciales, comerciales y de industria ligera. Sin embargo, estos niveles no contemplan los casos extremos que puedan presentarse en cualquier posición aun con baja probabilidad de suceso.</w:t>
      </w:r>
    </w:p>
    <w:p w14:paraId="26864A97" w14:textId="77777777" w:rsidR="00583D03" w:rsidRPr="00182533" w:rsidRDefault="00583D03" w:rsidP="00583D03">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27E54685" w14:textId="11D06FC5" w:rsidR="00AB45FC" w:rsidRPr="00182533" w:rsidRDefault="006E0553" w:rsidP="009340C6">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B45FC" w:rsidRPr="00182533">
        <w:rPr>
          <w:b/>
          <w:bCs/>
          <w:color w:val="000000"/>
          <w:sz w:val="18"/>
          <w:szCs w:val="18"/>
          <w:lang w:eastAsia="en-GB"/>
        </w:rPr>
        <w:t xml:space="preserve"> 10</w:t>
      </w:r>
    </w:p>
    <w:p w14:paraId="21CF2C1E" w14:textId="5137CFE1" w:rsidR="00AB45FC" w:rsidRPr="00182533" w:rsidRDefault="00AB45FC" w:rsidP="009340C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ATIS.3GPP.37.113V1050</w:t>
      </w:r>
      <w:r w:rsidRPr="00182533">
        <w:rPr>
          <w:color w:val="000000"/>
          <w:sz w:val="18"/>
          <w:szCs w:val="18"/>
          <w:lang w:eastAsia="en-GB"/>
        </w:rPr>
        <w:tab/>
        <w:t>10.5.0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3198" w:history="1">
        <w:r w:rsidR="009340C6" w:rsidRPr="00182533">
          <w:rPr>
            <w:rStyle w:val="Hyperlink"/>
            <w:sz w:val="18"/>
            <w:szCs w:val="18"/>
            <w:lang w:eastAsia="en-GB"/>
          </w:rPr>
          <w:t>https://www.atis.org/3gpp-documents/Rel99-14/</w:t>
        </w:r>
      </w:hyperlink>
    </w:p>
    <w:p w14:paraId="23DC3F89" w14:textId="537897A6" w:rsidR="00AB45FC" w:rsidRPr="00182533" w:rsidRDefault="00AB45FC" w:rsidP="009340C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CCSA.37.113V1050</w:t>
      </w:r>
      <w:r w:rsidRPr="00182533">
        <w:rPr>
          <w:color w:val="000000"/>
          <w:sz w:val="18"/>
          <w:szCs w:val="18"/>
          <w:lang w:eastAsia="en-GB"/>
        </w:rPr>
        <w:tab/>
        <w:t>10.5.0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/06/2016</w:t>
      </w:r>
      <w:r w:rsidRPr="00182533">
        <w:rPr>
          <w:color w:val="000000"/>
          <w:sz w:val="18"/>
          <w:szCs w:val="18"/>
          <w:lang w:eastAsia="en-GB"/>
        </w:rPr>
        <w:tab/>
      </w:r>
      <w:hyperlink r:id="rId3199" w:history="1">
        <w:r w:rsidR="009340C6" w:rsidRPr="00182533">
          <w:rPr>
            <w:rStyle w:val="Hyperlink"/>
            <w:sz w:val="18"/>
            <w:szCs w:val="18"/>
            <w:lang w:eastAsia="en-GB"/>
          </w:rPr>
          <w:t>https://www.ccsa.org.cn/api/portalsFile/downloadOldFile?type=19&amp;oldFileUrl=ITU-R/M.2012-6/CCSA.37.113V1050.doc</w:t>
        </w:r>
      </w:hyperlink>
    </w:p>
    <w:p w14:paraId="537E2CEE" w14:textId="1AEAB142" w:rsidR="00AB45FC" w:rsidRPr="0034407F" w:rsidRDefault="00AB45FC" w:rsidP="009340C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137 113</w:t>
      </w:r>
      <w:r w:rsidRPr="0034407F">
        <w:rPr>
          <w:color w:val="000000"/>
          <w:sz w:val="18"/>
          <w:szCs w:val="18"/>
          <w:lang w:val="fr-FR" w:eastAsia="en-GB"/>
        </w:rPr>
        <w:tab/>
        <w:t>10.5.0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/08/2016</w:t>
      </w:r>
      <w:r w:rsidRPr="0034407F">
        <w:rPr>
          <w:color w:val="000000"/>
          <w:sz w:val="18"/>
          <w:szCs w:val="18"/>
          <w:lang w:val="fr-FR" w:eastAsia="en-GB"/>
        </w:rPr>
        <w:tab/>
      </w:r>
      <w:hyperlink r:id="rId3200" w:history="1">
        <w:r w:rsidR="009340C6" w:rsidRPr="0034407F">
          <w:rPr>
            <w:rStyle w:val="Hyperlink"/>
            <w:sz w:val="18"/>
            <w:szCs w:val="18"/>
            <w:lang w:val="fr-FR" w:eastAsia="en-GB"/>
          </w:rPr>
          <w:t>https://www.etsi.org/deliver/etsi_ts/137100_137199/137113/10.05.00_60/ts_137113v100500p.pdf</w:t>
        </w:r>
      </w:hyperlink>
    </w:p>
    <w:p w14:paraId="2A8E8F36" w14:textId="0CAC93C8" w:rsidR="00AB45FC" w:rsidRPr="0034407F" w:rsidRDefault="00AB45FC" w:rsidP="009340C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37.113-10.5.0 V1.0.0</w:t>
      </w:r>
      <w:r w:rsidRPr="0034407F">
        <w:rPr>
          <w:color w:val="000000"/>
          <w:sz w:val="18"/>
          <w:szCs w:val="18"/>
          <w:lang w:val="fr-FR" w:eastAsia="en-GB"/>
        </w:rPr>
        <w:tab/>
        <w:t>10.5.0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201" w:history="1">
        <w:r w:rsidR="009340C6" w:rsidRPr="0034407F">
          <w:rPr>
            <w:rStyle w:val="Hyperlink"/>
            <w:sz w:val="18"/>
            <w:szCs w:val="18"/>
            <w:lang w:val="fr-FR" w:eastAsia="en-GB"/>
          </w:rPr>
          <w:t>https://members.tsdsi.in/index.php/s/aPi68oj3YGREKPn</w:t>
        </w:r>
      </w:hyperlink>
    </w:p>
    <w:p w14:paraId="3A18E1E9" w14:textId="580A0AC0" w:rsidR="00AB45FC" w:rsidRPr="0034407F" w:rsidRDefault="00AB45FC" w:rsidP="009340C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TTAT.3G-37.113V10.5.0</w:t>
      </w:r>
      <w:r w:rsidRPr="0034407F">
        <w:rPr>
          <w:color w:val="000000"/>
          <w:sz w:val="18"/>
          <w:szCs w:val="18"/>
          <w:lang w:val="fr-FR" w:eastAsia="en-GB"/>
        </w:rPr>
        <w:tab/>
        <w:t>10.5.0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3202" w:history="1">
        <w:r w:rsidR="009340C6" w:rsidRPr="0034407F">
          <w:rPr>
            <w:rStyle w:val="Hyperlink"/>
            <w:sz w:val="18"/>
            <w:szCs w:val="18"/>
            <w:lang w:val="fr-FR" w:eastAsia="en-GB"/>
          </w:rPr>
          <w:t>http://committee.tta.or.kr/data/ttasDown.jsp?kind=ttastd&amp;pk_num=TTAT.3G-37.113V10.5.0</w:t>
        </w:r>
      </w:hyperlink>
    </w:p>
    <w:p w14:paraId="679F7292" w14:textId="6F8CEB68" w:rsidR="00AB45FC" w:rsidRPr="00182533" w:rsidRDefault="006E0553" w:rsidP="009340C6">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AB45FC" w:rsidRPr="00182533">
        <w:rPr>
          <w:b/>
          <w:bCs/>
          <w:color w:val="000000"/>
          <w:sz w:val="18"/>
          <w:szCs w:val="18"/>
          <w:lang w:eastAsia="en-GB"/>
        </w:rPr>
        <w:t xml:space="preserve"> 11</w:t>
      </w:r>
    </w:p>
    <w:p w14:paraId="6AFB3D74" w14:textId="6514B3F9" w:rsidR="00AB45FC" w:rsidRPr="00182533" w:rsidRDefault="00AB45FC" w:rsidP="00A045D5">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ATIS.3GPP.37.113V1140</w:t>
      </w:r>
      <w:r w:rsidRPr="00182533">
        <w:rPr>
          <w:color w:val="000000"/>
          <w:sz w:val="18"/>
          <w:szCs w:val="18"/>
          <w:lang w:eastAsia="en-GB"/>
        </w:rPr>
        <w:tab/>
        <w:t>11.4.0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3203" w:history="1">
        <w:r w:rsidR="009340C6" w:rsidRPr="00182533">
          <w:rPr>
            <w:rStyle w:val="Hyperlink"/>
            <w:sz w:val="18"/>
            <w:szCs w:val="18"/>
            <w:lang w:eastAsia="en-GB"/>
          </w:rPr>
          <w:t>https://www.atis.org/3gpp-documents/Rel99-14/</w:t>
        </w:r>
      </w:hyperlink>
    </w:p>
    <w:p w14:paraId="437172FE" w14:textId="0B5D2C98" w:rsidR="00AB45FC" w:rsidRPr="00182533" w:rsidRDefault="00AB45FC" w:rsidP="00A045D5">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CCSA.37.113V1140</w:t>
      </w:r>
      <w:r w:rsidRPr="00182533">
        <w:rPr>
          <w:color w:val="000000"/>
          <w:sz w:val="18"/>
          <w:szCs w:val="18"/>
          <w:lang w:eastAsia="en-GB"/>
        </w:rPr>
        <w:tab/>
        <w:t>11.4.0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/06/2016</w:t>
      </w:r>
      <w:r w:rsidRPr="00182533">
        <w:rPr>
          <w:color w:val="000000"/>
          <w:sz w:val="18"/>
          <w:szCs w:val="18"/>
          <w:lang w:eastAsia="en-GB"/>
        </w:rPr>
        <w:tab/>
      </w:r>
      <w:hyperlink r:id="rId3204" w:history="1">
        <w:r w:rsidR="009340C6" w:rsidRPr="00182533">
          <w:rPr>
            <w:rStyle w:val="Hyperlink"/>
            <w:sz w:val="18"/>
            <w:szCs w:val="18"/>
            <w:lang w:eastAsia="en-GB"/>
          </w:rPr>
          <w:t>https://www.ccsa.org.cn/api/portalsFile/downloadOldFile?type=19&amp;oldFileUrl=ITU-R/M.2012-6/CCSA.37.113V1140.doc</w:t>
        </w:r>
      </w:hyperlink>
    </w:p>
    <w:p w14:paraId="72554AD2" w14:textId="33FEBEBE" w:rsidR="00AB45FC" w:rsidRPr="0034407F" w:rsidRDefault="00AB45FC" w:rsidP="00A045D5">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137 113</w:t>
      </w:r>
      <w:r w:rsidRPr="0034407F">
        <w:rPr>
          <w:color w:val="000000"/>
          <w:sz w:val="18"/>
          <w:szCs w:val="18"/>
          <w:lang w:val="fr-FR" w:eastAsia="en-GB"/>
        </w:rPr>
        <w:tab/>
        <w:t>11.4.0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/08/2016</w:t>
      </w:r>
      <w:r w:rsidRPr="0034407F">
        <w:rPr>
          <w:color w:val="000000"/>
          <w:sz w:val="18"/>
          <w:szCs w:val="18"/>
          <w:lang w:val="fr-FR" w:eastAsia="en-GB"/>
        </w:rPr>
        <w:tab/>
      </w:r>
      <w:hyperlink r:id="rId3205" w:history="1">
        <w:r w:rsidR="009340C6" w:rsidRPr="0034407F">
          <w:rPr>
            <w:rStyle w:val="Hyperlink"/>
            <w:sz w:val="18"/>
            <w:szCs w:val="18"/>
            <w:lang w:val="fr-FR" w:eastAsia="en-GB"/>
          </w:rPr>
          <w:t>https://www.etsi.org/deliver/etsi_ts/137100_137199/137113/11.04.00_60/ts_137113v110400p.pdf</w:t>
        </w:r>
      </w:hyperlink>
    </w:p>
    <w:p w14:paraId="4D243E3E" w14:textId="73D512E4" w:rsidR="00AB45FC" w:rsidRPr="0034407F" w:rsidRDefault="00AB45FC" w:rsidP="009340C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37.113-11.4.0 V1.0.0</w:t>
      </w:r>
      <w:r w:rsidRPr="0034407F">
        <w:rPr>
          <w:color w:val="000000"/>
          <w:sz w:val="18"/>
          <w:szCs w:val="18"/>
          <w:lang w:val="fr-FR" w:eastAsia="en-GB"/>
        </w:rPr>
        <w:tab/>
        <w:t>11.4.0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206" w:history="1">
        <w:r w:rsidR="009340C6" w:rsidRPr="0034407F">
          <w:rPr>
            <w:rStyle w:val="Hyperlink"/>
            <w:sz w:val="18"/>
            <w:szCs w:val="18"/>
            <w:lang w:val="fr-FR" w:eastAsia="en-GB"/>
          </w:rPr>
          <w:t>https://members.tsdsi.in/index.php/s/WKATBwQoNYqj5Ks</w:t>
        </w:r>
      </w:hyperlink>
    </w:p>
    <w:p w14:paraId="0274B65B" w14:textId="02930CFD" w:rsidR="00AB45FC" w:rsidRPr="0034407F" w:rsidRDefault="00AB45FC" w:rsidP="009340C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TTAT.3G-37.113V11.4.0</w:t>
      </w:r>
      <w:r w:rsidRPr="0034407F">
        <w:rPr>
          <w:color w:val="000000"/>
          <w:sz w:val="18"/>
          <w:szCs w:val="18"/>
          <w:lang w:val="fr-FR" w:eastAsia="en-GB"/>
        </w:rPr>
        <w:tab/>
        <w:t>11.4.0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3207" w:history="1">
        <w:r w:rsidR="009340C6" w:rsidRPr="0034407F">
          <w:rPr>
            <w:rStyle w:val="Hyperlink"/>
            <w:sz w:val="18"/>
            <w:szCs w:val="18"/>
            <w:lang w:val="fr-FR" w:eastAsia="en-GB"/>
          </w:rPr>
          <w:t>http://committee.tta.or.kr/data/ttasDown.jsp?kind=ttastd&amp;pk_num=TTAT.3G-37.113V11.4.0</w:t>
        </w:r>
      </w:hyperlink>
    </w:p>
    <w:p w14:paraId="52846EC4" w14:textId="73F61D8E" w:rsidR="00AB45FC" w:rsidRPr="00182533" w:rsidRDefault="006E0553" w:rsidP="009340C6">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B45FC" w:rsidRPr="00182533">
        <w:rPr>
          <w:b/>
          <w:bCs/>
          <w:color w:val="000000"/>
          <w:sz w:val="18"/>
          <w:szCs w:val="18"/>
          <w:lang w:eastAsia="en-GB"/>
        </w:rPr>
        <w:t xml:space="preserve"> 12</w:t>
      </w:r>
    </w:p>
    <w:p w14:paraId="3D9A2767" w14:textId="74DF349B" w:rsidR="00AB45FC" w:rsidRPr="00182533" w:rsidRDefault="00AB45FC" w:rsidP="009340C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ATIS.3GPP.37.113V1240</w:t>
      </w:r>
      <w:r w:rsidRPr="00182533">
        <w:rPr>
          <w:color w:val="000000"/>
          <w:sz w:val="18"/>
          <w:szCs w:val="18"/>
          <w:lang w:eastAsia="en-GB"/>
        </w:rPr>
        <w:tab/>
        <w:t>12.4.0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3208" w:history="1">
        <w:r w:rsidR="009340C6" w:rsidRPr="00182533">
          <w:rPr>
            <w:rStyle w:val="Hyperlink"/>
            <w:sz w:val="18"/>
            <w:szCs w:val="18"/>
            <w:lang w:eastAsia="en-GB"/>
          </w:rPr>
          <w:t>https://www.atis.org/3gpp-documents/Rel99-14/</w:t>
        </w:r>
      </w:hyperlink>
    </w:p>
    <w:p w14:paraId="5DE66EDC" w14:textId="7B194287" w:rsidR="00AB45FC" w:rsidRPr="00182533" w:rsidRDefault="00AB45FC" w:rsidP="009340C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CCSA.37.113V1240</w:t>
      </w:r>
      <w:r w:rsidRPr="00182533">
        <w:rPr>
          <w:color w:val="000000"/>
          <w:sz w:val="18"/>
          <w:szCs w:val="18"/>
          <w:lang w:eastAsia="en-GB"/>
        </w:rPr>
        <w:tab/>
        <w:t>12.4.0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/06/2016</w:t>
      </w:r>
      <w:r w:rsidRPr="00182533">
        <w:rPr>
          <w:color w:val="000000"/>
          <w:sz w:val="18"/>
          <w:szCs w:val="18"/>
          <w:lang w:eastAsia="en-GB"/>
        </w:rPr>
        <w:tab/>
      </w:r>
      <w:hyperlink r:id="rId3209" w:history="1">
        <w:r w:rsidR="009340C6" w:rsidRPr="00182533">
          <w:rPr>
            <w:rStyle w:val="Hyperlink"/>
            <w:sz w:val="18"/>
            <w:szCs w:val="18"/>
            <w:lang w:eastAsia="en-GB"/>
          </w:rPr>
          <w:t>https://www.ccsa.org.cn/api/portalsFile/downloadOldFile?type=19&amp;oldFileUrl=ITU-R/M.2012-6/CCSA.37.113V1240.doc</w:t>
        </w:r>
      </w:hyperlink>
    </w:p>
    <w:p w14:paraId="6C37E2F5" w14:textId="01BB1F6E" w:rsidR="00AB45FC" w:rsidRPr="0034407F" w:rsidRDefault="00AB45FC" w:rsidP="009340C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137 113</w:t>
      </w:r>
      <w:r w:rsidRPr="0034407F">
        <w:rPr>
          <w:color w:val="000000"/>
          <w:sz w:val="18"/>
          <w:szCs w:val="18"/>
          <w:lang w:val="fr-FR" w:eastAsia="en-GB"/>
        </w:rPr>
        <w:tab/>
        <w:t>12.4.0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/08/2016</w:t>
      </w:r>
      <w:r w:rsidRPr="0034407F">
        <w:rPr>
          <w:color w:val="000000"/>
          <w:sz w:val="18"/>
          <w:szCs w:val="18"/>
          <w:lang w:val="fr-FR" w:eastAsia="en-GB"/>
        </w:rPr>
        <w:tab/>
      </w:r>
      <w:hyperlink r:id="rId3210" w:history="1">
        <w:r w:rsidR="009340C6" w:rsidRPr="0034407F">
          <w:rPr>
            <w:rStyle w:val="Hyperlink"/>
            <w:sz w:val="18"/>
            <w:szCs w:val="18"/>
            <w:lang w:val="fr-FR" w:eastAsia="en-GB"/>
          </w:rPr>
          <w:t>https://www.etsi.org/deliver/etsi_ts/137100_137199/137113/12.04.00_60/ts_137113v120400p.pdf</w:t>
        </w:r>
      </w:hyperlink>
    </w:p>
    <w:p w14:paraId="370AC691" w14:textId="20474A98" w:rsidR="00AB45FC" w:rsidRPr="0034407F" w:rsidRDefault="00AB45FC" w:rsidP="009340C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37.113-12.4.0 V1.0.0</w:t>
      </w:r>
      <w:r w:rsidRPr="0034407F">
        <w:rPr>
          <w:color w:val="000000"/>
          <w:sz w:val="18"/>
          <w:szCs w:val="18"/>
          <w:lang w:val="fr-FR" w:eastAsia="en-GB"/>
        </w:rPr>
        <w:tab/>
        <w:t>12.4.0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211" w:history="1">
        <w:r w:rsidR="009340C6" w:rsidRPr="0034407F">
          <w:rPr>
            <w:rStyle w:val="Hyperlink"/>
            <w:sz w:val="18"/>
            <w:szCs w:val="18"/>
            <w:lang w:val="fr-FR" w:eastAsia="en-GB"/>
          </w:rPr>
          <w:t>https://members.tsdsi.in/index.php/s/a3oarXQHyPt3tQD</w:t>
        </w:r>
      </w:hyperlink>
    </w:p>
    <w:p w14:paraId="3370825E" w14:textId="14E3FF7A" w:rsidR="00AB45FC" w:rsidRPr="0034407F" w:rsidRDefault="00AB45FC" w:rsidP="009340C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TTAT.3G-37.113V12.4.0</w:t>
      </w:r>
      <w:r w:rsidRPr="0034407F">
        <w:rPr>
          <w:color w:val="000000"/>
          <w:sz w:val="18"/>
          <w:szCs w:val="18"/>
          <w:lang w:val="fr-FR" w:eastAsia="en-GB"/>
        </w:rPr>
        <w:tab/>
        <w:t>12.4.0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3212" w:history="1">
        <w:r w:rsidR="009340C6" w:rsidRPr="0034407F">
          <w:rPr>
            <w:rStyle w:val="Hyperlink"/>
            <w:sz w:val="18"/>
            <w:szCs w:val="18"/>
            <w:lang w:val="fr-FR" w:eastAsia="en-GB"/>
          </w:rPr>
          <w:t>http://committee.tta.or.kr/data/ttasDown.jsp?kind=ttastd&amp;pk_num=TTAT.3G-37.113V12.4.0</w:t>
        </w:r>
      </w:hyperlink>
    </w:p>
    <w:p w14:paraId="7E4613E1" w14:textId="1B9ABDDA" w:rsidR="00AB45FC" w:rsidRPr="00182533" w:rsidRDefault="006E0553" w:rsidP="009340C6">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B45FC" w:rsidRPr="00182533">
        <w:rPr>
          <w:b/>
          <w:bCs/>
          <w:color w:val="000000"/>
          <w:sz w:val="18"/>
          <w:szCs w:val="18"/>
          <w:lang w:eastAsia="en-GB"/>
        </w:rPr>
        <w:t xml:space="preserve"> 13</w:t>
      </w:r>
    </w:p>
    <w:p w14:paraId="6175A6BB" w14:textId="26D764C7" w:rsidR="00AB45FC" w:rsidRPr="00182533" w:rsidRDefault="00AB45FC" w:rsidP="009340C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ATIS.3GPP.37.113V1340</w:t>
      </w:r>
      <w:r w:rsidRPr="00182533">
        <w:rPr>
          <w:color w:val="000000"/>
          <w:sz w:val="18"/>
          <w:szCs w:val="18"/>
          <w:lang w:eastAsia="en-GB"/>
        </w:rPr>
        <w:tab/>
        <w:t>13.4.0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3213" w:history="1">
        <w:r w:rsidR="009340C6" w:rsidRPr="00182533">
          <w:rPr>
            <w:rStyle w:val="Hyperlink"/>
            <w:sz w:val="18"/>
            <w:szCs w:val="18"/>
            <w:lang w:eastAsia="en-GB"/>
          </w:rPr>
          <w:t>https://www.atis.org/3gpp-documents/Rel99-14/</w:t>
        </w:r>
      </w:hyperlink>
    </w:p>
    <w:p w14:paraId="798A47D8" w14:textId="28F3C903" w:rsidR="00AB45FC" w:rsidRPr="00182533" w:rsidRDefault="00AB45FC" w:rsidP="009340C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CCSA.37.113V1340</w:t>
      </w:r>
      <w:r w:rsidRPr="00182533">
        <w:rPr>
          <w:color w:val="000000"/>
          <w:sz w:val="18"/>
          <w:szCs w:val="18"/>
          <w:lang w:eastAsia="en-GB"/>
        </w:rPr>
        <w:tab/>
        <w:t>13.4.0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/06/2017</w:t>
      </w:r>
      <w:r w:rsidRPr="00182533">
        <w:rPr>
          <w:color w:val="000000"/>
          <w:sz w:val="18"/>
          <w:szCs w:val="18"/>
          <w:lang w:eastAsia="en-GB"/>
        </w:rPr>
        <w:tab/>
      </w:r>
      <w:hyperlink r:id="rId3214" w:history="1">
        <w:r w:rsidR="009340C6" w:rsidRPr="00182533">
          <w:rPr>
            <w:rStyle w:val="Hyperlink"/>
            <w:sz w:val="18"/>
            <w:szCs w:val="18"/>
            <w:lang w:eastAsia="en-GB"/>
          </w:rPr>
          <w:t>https://www.ccsa.org.cn/api/portalsFile/downloadOldFile?type=19&amp;oldFileUrl=ITU-R/M.2012-6/CCSA.37.113V1340.doc</w:t>
        </w:r>
      </w:hyperlink>
    </w:p>
    <w:p w14:paraId="48F32999" w14:textId="080302C2" w:rsidR="00AB45FC" w:rsidRPr="0034407F" w:rsidRDefault="00AB45FC" w:rsidP="009340C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137 113</w:t>
      </w:r>
      <w:r w:rsidRPr="0034407F">
        <w:rPr>
          <w:color w:val="000000"/>
          <w:sz w:val="18"/>
          <w:szCs w:val="18"/>
          <w:lang w:val="fr-FR" w:eastAsia="en-GB"/>
        </w:rPr>
        <w:tab/>
        <w:t>13.4.0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24</w:t>
      </w:r>
      <w:r w:rsidR="00D63672" w:rsidRPr="0034407F">
        <w:rPr>
          <w:color w:val="000000"/>
          <w:sz w:val="18"/>
          <w:szCs w:val="18"/>
          <w:lang w:val="fr-FR" w:eastAsia="en-GB"/>
        </w:rPr>
        <w:t>/08/2017</w:t>
      </w:r>
      <w:r w:rsidRPr="0034407F">
        <w:rPr>
          <w:color w:val="000000"/>
          <w:sz w:val="18"/>
          <w:szCs w:val="18"/>
          <w:lang w:val="fr-FR" w:eastAsia="en-GB"/>
        </w:rPr>
        <w:tab/>
      </w:r>
      <w:hyperlink r:id="rId3215" w:history="1">
        <w:r w:rsidR="009340C6" w:rsidRPr="0034407F">
          <w:rPr>
            <w:rStyle w:val="Hyperlink"/>
            <w:sz w:val="18"/>
            <w:szCs w:val="18"/>
            <w:lang w:val="fr-FR" w:eastAsia="en-GB"/>
          </w:rPr>
          <w:t>https://www.etsi.org/deliver/etsi_ts/137100_137199/137113/13.04.00_60/ts_137113v130400p.pdf</w:t>
        </w:r>
      </w:hyperlink>
    </w:p>
    <w:p w14:paraId="338F9D70" w14:textId="6B6665B2" w:rsidR="00AB45FC" w:rsidRPr="0034407F" w:rsidRDefault="00AB45FC" w:rsidP="009340C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37.113-13.4.0 V1.0.0</w:t>
      </w:r>
      <w:r w:rsidRPr="0034407F">
        <w:rPr>
          <w:color w:val="000000"/>
          <w:sz w:val="18"/>
          <w:szCs w:val="18"/>
          <w:lang w:val="fr-FR" w:eastAsia="en-GB"/>
        </w:rPr>
        <w:tab/>
        <w:t>13.4.0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216" w:history="1">
        <w:r w:rsidR="009340C6" w:rsidRPr="0034407F">
          <w:rPr>
            <w:rStyle w:val="Hyperlink"/>
            <w:sz w:val="18"/>
            <w:szCs w:val="18"/>
            <w:lang w:val="fr-FR" w:eastAsia="en-GB"/>
          </w:rPr>
          <w:t>https://members.tsdsi.in/index.php/s/LXrYdaHrTFa8ree</w:t>
        </w:r>
      </w:hyperlink>
    </w:p>
    <w:p w14:paraId="279796C6" w14:textId="6863823B" w:rsidR="00AB45FC" w:rsidRPr="0034407F" w:rsidRDefault="00AB45FC" w:rsidP="009340C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TTAT.3G-37.113V13.4.0</w:t>
      </w:r>
      <w:r w:rsidRPr="0034407F">
        <w:rPr>
          <w:color w:val="000000"/>
          <w:sz w:val="18"/>
          <w:szCs w:val="18"/>
          <w:lang w:val="fr-FR" w:eastAsia="en-GB"/>
        </w:rPr>
        <w:tab/>
        <w:t>13.4.0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3217" w:history="1">
        <w:r w:rsidR="009340C6" w:rsidRPr="0034407F">
          <w:rPr>
            <w:rStyle w:val="Hyperlink"/>
            <w:sz w:val="18"/>
            <w:szCs w:val="18"/>
            <w:lang w:val="fr-FR" w:eastAsia="en-GB"/>
          </w:rPr>
          <w:t>http://committee.tta.or.kr/data/ttasDown.jsp?kind=ttastd&amp;pk_num=TTAT.3G-37.113V13.4.0</w:t>
        </w:r>
      </w:hyperlink>
    </w:p>
    <w:p w14:paraId="7D7FEF89" w14:textId="41408878" w:rsidR="00AB45FC" w:rsidRPr="00182533" w:rsidRDefault="006E0553" w:rsidP="00AB45FC">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B45FC" w:rsidRPr="00182533">
        <w:rPr>
          <w:b/>
          <w:bCs/>
          <w:color w:val="000000"/>
          <w:sz w:val="18"/>
          <w:szCs w:val="18"/>
          <w:lang w:eastAsia="en-GB"/>
        </w:rPr>
        <w:t xml:space="preserve"> 14</w:t>
      </w:r>
    </w:p>
    <w:p w14:paraId="30155128" w14:textId="6C7CA399" w:rsidR="00AB45FC" w:rsidRPr="00182533" w:rsidRDefault="00AB45FC" w:rsidP="009340C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ATIS.3GPP.37.113V1420</w:t>
      </w:r>
      <w:r w:rsidRPr="00182533">
        <w:rPr>
          <w:color w:val="000000"/>
          <w:sz w:val="18"/>
          <w:szCs w:val="18"/>
          <w:lang w:eastAsia="en-GB"/>
        </w:rPr>
        <w:tab/>
        <w:t>14.2.0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3218" w:history="1">
        <w:r w:rsidR="009340C6" w:rsidRPr="00182533">
          <w:rPr>
            <w:rStyle w:val="Hyperlink"/>
            <w:sz w:val="18"/>
            <w:szCs w:val="18"/>
            <w:lang w:eastAsia="en-GB"/>
          </w:rPr>
          <w:t>https://www.atis.org/3gpp-documents/Rel99-14/</w:t>
        </w:r>
      </w:hyperlink>
    </w:p>
    <w:p w14:paraId="3CD74512" w14:textId="1529C025" w:rsidR="00AB45FC" w:rsidRPr="00182533" w:rsidRDefault="00AB45FC" w:rsidP="009340C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CCSA.37.113V1420</w:t>
      </w:r>
      <w:r w:rsidRPr="00182533">
        <w:rPr>
          <w:color w:val="000000"/>
          <w:sz w:val="18"/>
          <w:szCs w:val="18"/>
          <w:lang w:eastAsia="en-GB"/>
        </w:rPr>
        <w:tab/>
        <w:t>14.2.0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/06/2017</w:t>
      </w:r>
      <w:r w:rsidRPr="00182533">
        <w:rPr>
          <w:color w:val="000000"/>
          <w:sz w:val="18"/>
          <w:szCs w:val="18"/>
          <w:lang w:eastAsia="en-GB"/>
        </w:rPr>
        <w:tab/>
      </w:r>
      <w:hyperlink r:id="rId3219" w:history="1">
        <w:r w:rsidR="009340C6" w:rsidRPr="00182533">
          <w:rPr>
            <w:rStyle w:val="Hyperlink"/>
            <w:sz w:val="18"/>
            <w:szCs w:val="18"/>
            <w:lang w:eastAsia="en-GB"/>
          </w:rPr>
          <w:t>https://www.ccsa.org.cn/api/portalsFile/downloadOldFile?type=19&amp;oldFileUrl=ITU-R/M.2012-6/CCSA.37.113V1420.doc</w:t>
        </w:r>
      </w:hyperlink>
    </w:p>
    <w:p w14:paraId="29819FB4" w14:textId="63188893" w:rsidR="00AB45FC" w:rsidRPr="0034407F" w:rsidRDefault="00AB45FC" w:rsidP="009340C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137 113</w:t>
      </w:r>
      <w:r w:rsidRPr="0034407F">
        <w:rPr>
          <w:color w:val="000000"/>
          <w:sz w:val="18"/>
          <w:szCs w:val="18"/>
          <w:lang w:val="fr-FR" w:eastAsia="en-GB"/>
        </w:rPr>
        <w:tab/>
        <w:t>14.2.0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24</w:t>
      </w:r>
      <w:r w:rsidR="00D63672" w:rsidRPr="0034407F">
        <w:rPr>
          <w:color w:val="000000"/>
          <w:sz w:val="18"/>
          <w:szCs w:val="18"/>
          <w:lang w:val="fr-FR" w:eastAsia="en-GB"/>
        </w:rPr>
        <w:t>/08/2017</w:t>
      </w:r>
      <w:r w:rsidRPr="0034407F">
        <w:rPr>
          <w:color w:val="000000"/>
          <w:sz w:val="18"/>
          <w:szCs w:val="18"/>
          <w:lang w:val="fr-FR" w:eastAsia="en-GB"/>
        </w:rPr>
        <w:tab/>
      </w:r>
      <w:hyperlink r:id="rId3220" w:history="1">
        <w:r w:rsidR="009340C6" w:rsidRPr="0034407F">
          <w:rPr>
            <w:rStyle w:val="Hyperlink"/>
            <w:sz w:val="18"/>
            <w:szCs w:val="18"/>
            <w:lang w:val="fr-FR" w:eastAsia="en-GB"/>
          </w:rPr>
          <w:t>https://www.etsi.org/deliver/etsi_ts/137100_137199/137113/14.02.00_60/ts_137113v140200p.pdf</w:t>
        </w:r>
      </w:hyperlink>
    </w:p>
    <w:p w14:paraId="6CD87FE6" w14:textId="67AEDFB0" w:rsidR="00AB45FC" w:rsidRPr="0034407F" w:rsidRDefault="00AB45FC" w:rsidP="009340C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37.113-14.2.0 V1.0.0</w:t>
      </w:r>
      <w:r w:rsidRPr="0034407F">
        <w:rPr>
          <w:color w:val="000000"/>
          <w:sz w:val="18"/>
          <w:szCs w:val="18"/>
          <w:lang w:val="fr-FR" w:eastAsia="en-GB"/>
        </w:rPr>
        <w:tab/>
        <w:t>14.2.0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221" w:history="1">
        <w:r w:rsidR="009340C6" w:rsidRPr="0034407F">
          <w:rPr>
            <w:rStyle w:val="Hyperlink"/>
            <w:sz w:val="18"/>
            <w:szCs w:val="18"/>
            <w:lang w:val="fr-FR" w:eastAsia="en-GB"/>
          </w:rPr>
          <w:t>https://members.tsdsi.in/index.php/s/PFX68ypymo2NYGF</w:t>
        </w:r>
      </w:hyperlink>
    </w:p>
    <w:p w14:paraId="48AF8DA5" w14:textId="5778D362" w:rsidR="00AB45FC" w:rsidRPr="0034407F" w:rsidRDefault="00AB45FC" w:rsidP="009340C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TTAT.3G-37.113V14.2.0</w:t>
      </w:r>
      <w:r w:rsidRPr="0034407F">
        <w:rPr>
          <w:color w:val="000000"/>
          <w:sz w:val="18"/>
          <w:szCs w:val="18"/>
          <w:lang w:val="fr-FR" w:eastAsia="en-GB"/>
        </w:rPr>
        <w:tab/>
        <w:t>14.2.0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3222" w:history="1">
        <w:r w:rsidR="009340C6" w:rsidRPr="0034407F">
          <w:rPr>
            <w:rStyle w:val="Hyperlink"/>
            <w:sz w:val="18"/>
            <w:szCs w:val="18"/>
            <w:lang w:val="fr-FR" w:eastAsia="en-GB"/>
          </w:rPr>
          <w:t>http://committee.tta.or.kr/data/ttasDown.jsp?kind=ttastd&amp;pk_num=TTAT.3G-37.113V14.2.0</w:t>
        </w:r>
      </w:hyperlink>
    </w:p>
    <w:p w14:paraId="11D9CCC9" w14:textId="2374DCFB" w:rsidR="00AB45FC" w:rsidRPr="00182533" w:rsidRDefault="006E0553" w:rsidP="009340C6">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B45FC" w:rsidRPr="00182533">
        <w:rPr>
          <w:b/>
          <w:bCs/>
          <w:color w:val="000000"/>
          <w:sz w:val="18"/>
          <w:szCs w:val="18"/>
          <w:lang w:eastAsia="en-GB"/>
        </w:rPr>
        <w:t xml:space="preserve"> 15</w:t>
      </w:r>
    </w:p>
    <w:p w14:paraId="6B91E653" w14:textId="30F8A47C" w:rsidR="00AB45FC" w:rsidRPr="00182533" w:rsidRDefault="00AB45FC" w:rsidP="009340C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ATIS.3GPP.37.113.V15.11.0</w:t>
      </w:r>
      <w:r w:rsidRPr="00182533">
        <w:rPr>
          <w:color w:val="000000"/>
          <w:sz w:val="18"/>
          <w:szCs w:val="18"/>
          <w:lang w:eastAsia="en-GB"/>
        </w:rPr>
        <w:tab/>
        <w:t>15.11.0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3223" w:history="1">
        <w:r w:rsidR="009340C6" w:rsidRPr="00182533">
          <w:rPr>
            <w:rStyle w:val="Hyperlink"/>
            <w:sz w:val="18"/>
            <w:szCs w:val="18"/>
            <w:lang w:eastAsia="en-GB"/>
          </w:rPr>
          <w:t>https://www.atis.org/3gpp-transpositions - Rel-15</w:t>
        </w:r>
      </w:hyperlink>
    </w:p>
    <w:p w14:paraId="573DFDE7" w14:textId="0EEC42DC" w:rsidR="00AB45FC" w:rsidRPr="00182533" w:rsidRDefault="00AB45FC" w:rsidP="009340C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CCSA.37.113V15110</w:t>
      </w:r>
      <w:r w:rsidRPr="00182533">
        <w:rPr>
          <w:color w:val="000000"/>
          <w:sz w:val="18"/>
          <w:szCs w:val="18"/>
          <w:lang w:eastAsia="en-GB"/>
        </w:rPr>
        <w:tab/>
        <w:t>15.11.0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/06/2021</w:t>
      </w:r>
      <w:r w:rsidRPr="00182533">
        <w:rPr>
          <w:color w:val="000000"/>
          <w:sz w:val="18"/>
          <w:szCs w:val="18"/>
          <w:lang w:eastAsia="en-GB"/>
        </w:rPr>
        <w:tab/>
      </w:r>
      <w:hyperlink r:id="rId3224" w:history="1">
        <w:r w:rsidR="009340C6" w:rsidRPr="00182533">
          <w:rPr>
            <w:rStyle w:val="Hyperlink"/>
            <w:sz w:val="18"/>
            <w:szCs w:val="18"/>
            <w:lang w:eastAsia="en-GB"/>
          </w:rPr>
          <w:t>https://www.ccsa.org.cn/api/portalsFile/downloadOldFile?type=19&amp;oldFileUrl=ITU-R/M.2012-6/CCSA.37.113V15110.doc</w:t>
        </w:r>
      </w:hyperlink>
    </w:p>
    <w:p w14:paraId="00427B96" w14:textId="269C1CD1" w:rsidR="00AB45FC" w:rsidRPr="0034407F" w:rsidRDefault="00AB45FC" w:rsidP="009340C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137 113</w:t>
      </w:r>
      <w:r w:rsidRPr="0034407F">
        <w:rPr>
          <w:color w:val="000000"/>
          <w:sz w:val="18"/>
          <w:szCs w:val="18"/>
          <w:lang w:val="fr-FR" w:eastAsia="en-GB"/>
        </w:rPr>
        <w:tab/>
        <w:t>15.11.0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10</w:t>
      </w:r>
      <w:r w:rsidR="00D63672" w:rsidRPr="0034407F">
        <w:rPr>
          <w:color w:val="000000"/>
          <w:sz w:val="18"/>
          <w:szCs w:val="18"/>
          <w:lang w:val="fr-FR" w:eastAsia="en-GB"/>
        </w:rPr>
        <w:t>/09/2021</w:t>
      </w:r>
      <w:r w:rsidRPr="0034407F">
        <w:rPr>
          <w:color w:val="000000"/>
          <w:sz w:val="18"/>
          <w:szCs w:val="18"/>
          <w:lang w:val="fr-FR" w:eastAsia="en-GB"/>
        </w:rPr>
        <w:tab/>
      </w:r>
      <w:hyperlink r:id="rId3225" w:history="1">
        <w:r w:rsidR="009340C6" w:rsidRPr="0034407F">
          <w:rPr>
            <w:rStyle w:val="Hyperlink"/>
            <w:sz w:val="18"/>
            <w:szCs w:val="18"/>
            <w:lang w:val="fr-FR" w:eastAsia="en-GB"/>
          </w:rPr>
          <w:t>https://www.etsi.org/deliver/etsi_ts/137100_137199/137113/15.11.00_60/ts_137113v151100p.pdf</w:t>
        </w:r>
      </w:hyperlink>
    </w:p>
    <w:p w14:paraId="118BD5DA" w14:textId="57AE3290" w:rsidR="00AB45FC" w:rsidRPr="0034407F" w:rsidRDefault="00AB45FC" w:rsidP="009340C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37.113-15.11.0 V1.1.0</w:t>
      </w:r>
      <w:r w:rsidRPr="0034407F">
        <w:rPr>
          <w:color w:val="000000"/>
          <w:sz w:val="18"/>
          <w:szCs w:val="18"/>
          <w:lang w:val="fr-FR" w:eastAsia="en-GB"/>
        </w:rPr>
        <w:tab/>
        <w:t>15.11.0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/11/2022</w:t>
      </w:r>
      <w:r w:rsidRPr="0034407F">
        <w:rPr>
          <w:color w:val="000000"/>
          <w:sz w:val="18"/>
          <w:szCs w:val="18"/>
          <w:lang w:val="fr-FR" w:eastAsia="en-GB"/>
        </w:rPr>
        <w:tab/>
      </w:r>
      <w:hyperlink r:id="rId3226" w:history="1">
        <w:r w:rsidR="009340C6" w:rsidRPr="0034407F">
          <w:rPr>
            <w:rStyle w:val="Hyperlink"/>
            <w:sz w:val="18"/>
            <w:szCs w:val="18"/>
            <w:lang w:val="fr-FR" w:eastAsia="en-GB"/>
          </w:rPr>
          <w:t>https://members.tsdsi.in/s/YLAA4FsyGsd4WHJ</w:t>
        </w:r>
      </w:hyperlink>
    </w:p>
    <w:p w14:paraId="3C97D40E" w14:textId="7A638E6D" w:rsidR="00AB45FC" w:rsidRPr="0034407F" w:rsidRDefault="00AB45FC" w:rsidP="009340C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TTAT.3G-37.113V15.11.0</w:t>
      </w:r>
      <w:r w:rsidRPr="0034407F">
        <w:rPr>
          <w:color w:val="000000"/>
          <w:sz w:val="18"/>
          <w:szCs w:val="18"/>
          <w:lang w:val="fr-FR" w:eastAsia="en-GB"/>
        </w:rPr>
        <w:tab/>
        <w:t>15.11.0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/09/2021</w:t>
      </w:r>
      <w:r w:rsidRPr="0034407F">
        <w:rPr>
          <w:color w:val="000000"/>
          <w:sz w:val="18"/>
          <w:szCs w:val="18"/>
          <w:lang w:val="fr-FR" w:eastAsia="en-GB"/>
        </w:rPr>
        <w:tab/>
      </w:r>
      <w:hyperlink r:id="rId3227" w:history="1">
        <w:r w:rsidR="009340C6" w:rsidRPr="0034407F">
          <w:rPr>
            <w:rStyle w:val="Hyperlink"/>
            <w:sz w:val="18"/>
            <w:szCs w:val="18"/>
            <w:lang w:val="fr-FR" w:eastAsia="en-GB"/>
          </w:rPr>
          <w:t>http://committee.tta.or.kr/data/ttasDown.jsp?kind=ttastd&amp;pk_num=TTAT.3G-37.113V15.11.0</w:t>
        </w:r>
      </w:hyperlink>
    </w:p>
    <w:p w14:paraId="27AEE659" w14:textId="49B6F56D" w:rsidR="00AB45FC" w:rsidRPr="00182533" w:rsidRDefault="006E0553" w:rsidP="009340C6">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AB45FC" w:rsidRPr="00182533">
        <w:rPr>
          <w:b/>
          <w:bCs/>
          <w:color w:val="000000"/>
          <w:sz w:val="18"/>
          <w:szCs w:val="18"/>
          <w:lang w:eastAsia="en-GB"/>
        </w:rPr>
        <w:t xml:space="preserve"> 16</w:t>
      </w:r>
    </w:p>
    <w:p w14:paraId="7BC7B866" w14:textId="139F9F85" w:rsidR="00AB45FC" w:rsidRPr="00182533" w:rsidRDefault="00AB45FC" w:rsidP="009340C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ATIS.3GPP.37.113.V16.2.0</w:t>
      </w:r>
      <w:r w:rsidRPr="00182533">
        <w:rPr>
          <w:color w:val="000000"/>
          <w:sz w:val="18"/>
          <w:szCs w:val="18"/>
          <w:lang w:eastAsia="en-GB"/>
        </w:rPr>
        <w:tab/>
        <w:t>16.2.0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3228" w:history="1">
        <w:r w:rsidR="009340C6" w:rsidRPr="00182533">
          <w:rPr>
            <w:rStyle w:val="Hyperlink"/>
            <w:sz w:val="18"/>
            <w:szCs w:val="18"/>
            <w:lang w:eastAsia="en-GB"/>
          </w:rPr>
          <w:t>https://www.atis.org/3gpp-transpositions - Rel-16</w:t>
        </w:r>
      </w:hyperlink>
    </w:p>
    <w:p w14:paraId="37FA199D" w14:textId="53F497C6" w:rsidR="00AB45FC" w:rsidRPr="00182533" w:rsidRDefault="00AB45FC" w:rsidP="009340C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CCSA.37.113V1620</w:t>
      </w:r>
      <w:r w:rsidRPr="00182533">
        <w:rPr>
          <w:color w:val="000000"/>
          <w:sz w:val="18"/>
          <w:szCs w:val="18"/>
          <w:lang w:eastAsia="en-GB"/>
        </w:rPr>
        <w:tab/>
        <w:t>16.2.0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/06/2021</w:t>
      </w:r>
      <w:r w:rsidRPr="00182533">
        <w:rPr>
          <w:color w:val="000000"/>
          <w:sz w:val="18"/>
          <w:szCs w:val="18"/>
          <w:lang w:eastAsia="en-GB"/>
        </w:rPr>
        <w:tab/>
      </w:r>
      <w:hyperlink r:id="rId3229" w:history="1">
        <w:r w:rsidR="009340C6" w:rsidRPr="00182533">
          <w:rPr>
            <w:rStyle w:val="Hyperlink"/>
            <w:sz w:val="18"/>
            <w:szCs w:val="18"/>
            <w:lang w:eastAsia="en-GB"/>
          </w:rPr>
          <w:t>https://www.ccsa.org.cn/api/portalsFile/downloadOldFile?type=19&amp;oldFileUrl=ITU-R/M.2012-6/CCSA.37.113V1620.doc</w:t>
        </w:r>
      </w:hyperlink>
    </w:p>
    <w:p w14:paraId="10B57FEB" w14:textId="75494E47" w:rsidR="00AB45FC" w:rsidRPr="0034407F" w:rsidRDefault="00AB45FC" w:rsidP="009340C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137 113</w:t>
      </w:r>
      <w:r w:rsidRPr="0034407F">
        <w:rPr>
          <w:color w:val="000000"/>
          <w:sz w:val="18"/>
          <w:szCs w:val="18"/>
          <w:lang w:val="fr-FR" w:eastAsia="en-GB"/>
        </w:rPr>
        <w:tab/>
        <w:t>16.2.0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10</w:t>
      </w:r>
      <w:r w:rsidR="00D63672" w:rsidRPr="0034407F">
        <w:rPr>
          <w:color w:val="000000"/>
          <w:sz w:val="18"/>
          <w:szCs w:val="18"/>
          <w:lang w:val="fr-FR" w:eastAsia="en-GB"/>
        </w:rPr>
        <w:t>/09/2021</w:t>
      </w:r>
      <w:r w:rsidRPr="0034407F">
        <w:rPr>
          <w:color w:val="000000"/>
          <w:sz w:val="18"/>
          <w:szCs w:val="18"/>
          <w:lang w:val="fr-FR" w:eastAsia="en-GB"/>
        </w:rPr>
        <w:tab/>
      </w:r>
      <w:hyperlink r:id="rId3230" w:history="1">
        <w:r w:rsidR="009340C6" w:rsidRPr="0034407F">
          <w:rPr>
            <w:rStyle w:val="Hyperlink"/>
            <w:sz w:val="18"/>
            <w:szCs w:val="18"/>
            <w:lang w:val="fr-FR" w:eastAsia="en-GB"/>
          </w:rPr>
          <w:t>https://www.etsi.org/deliver/etsi_ts/137100_137199/137113/16.02.00_60/ts_137113v160200p.pdf</w:t>
        </w:r>
      </w:hyperlink>
    </w:p>
    <w:p w14:paraId="1DF912B8" w14:textId="29E8CFF3" w:rsidR="00AB45FC" w:rsidRPr="0034407F" w:rsidRDefault="00AB45FC" w:rsidP="009340C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37.113-16.2.0 V1.1.0</w:t>
      </w:r>
      <w:r w:rsidRPr="0034407F">
        <w:rPr>
          <w:color w:val="000000"/>
          <w:sz w:val="18"/>
          <w:szCs w:val="18"/>
          <w:lang w:val="fr-FR" w:eastAsia="en-GB"/>
        </w:rPr>
        <w:tab/>
        <w:t>16.2.0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/11/2022</w:t>
      </w:r>
      <w:r w:rsidRPr="0034407F">
        <w:rPr>
          <w:color w:val="000000"/>
          <w:sz w:val="18"/>
          <w:szCs w:val="18"/>
          <w:lang w:val="fr-FR" w:eastAsia="en-GB"/>
        </w:rPr>
        <w:tab/>
      </w:r>
      <w:hyperlink r:id="rId3231" w:history="1">
        <w:r w:rsidR="009340C6" w:rsidRPr="0034407F">
          <w:rPr>
            <w:rStyle w:val="Hyperlink"/>
            <w:sz w:val="18"/>
            <w:szCs w:val="18"/>
            <w:lang w:val="fr-FR" w:eastAsia="en-GB"/>
          </w:rPr>
          <w:t>https://members.tsdsi.in/s/Q9qkHyT6iRLEKp3</w:t>
        </w:r>
      </w:hyperlink>
    </w:p>
    <w:p w14:paraId="774FE718" w14:textId="3B6E2DCF" w:rsidR="00AB45FC" w:rsidRPr="0034407F" w:rsidRDefault="00AB45FC" w:rsidP="009340C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TTAT.3G-37.113V16.2.0</w:t>
      </w:r>
      <w:r w:rsidRPr="0034407F">
        <w:rPr>
          <w:color w:val="000000"/>
          <w:sz w:val="18"/>
          <w:szCs w:val="18"/>
          <w:lang w:val="fr-FR" w:eastAsia="en-GB"/>
        </w:rPr>
        <w:tab/>
        <w:t>16.2.0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/09/2021</w:t>
      </w:r>
      <w:r w:rsidRPr="0034407F">
        <w:rPr>
          <w:color w:val="000000"/>
          <w:sz w:val="18"/>
          <w:szCs w:val="18"/>
          <w:lang w:val="fr-FR" w:eastAsia="en-GB"/>
        </w:rPr>
        <w:tab/>
      </w:r>
      <w:hyperlink r:id="rId3232" w:history="1">
        <w:r w:rsidR="009340C6" w:rsidRPr="0034407F">
          <w:rPr>
            <w:rStyle w:val="Hyperlink"/>
            <w:sz w:val="18"/>
            <w:szCs w:val="18"/>
            <w:lang w:val="fr-FR" w:eastAsia="en-GB"/>
          </w:rPr>
          <w:t>http://committee.tta.or.kr/data/ttasDown.jsp?kind=ttastd&amp;pk_num=TTAT.3G-37.113V16.2.0</w:t>
        </w:r>
      </w:hyperlink>
    </w:p>
    <w:p w14:paraId="4F618425" w14:textId="3CCB8A2D" w:rsidR="00AB45FC" w:rsidRPr="00182533" w:rsidRDefault="006E0553" w:rsidP="009340C6">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AB45FC" w:rsidRPr="00182533">
        <w:rPr>
          <w:b/>
          <w:bCs/>
          <w:color w:val="000000"/>
          <w:sz w:val="18"/>
          <w:szCs w:val="18"/>
          <w:lang w:eastAsia="en-GB"/>
        </w:rPr>
        <w:t xml:space="preserve"> 17</w:t>
      </w:r>
    </w:p>
    <w:p w14:paraId="6B17662A" w14:textId="037A1247" w:rsidR="00AB45FC" w:rsidRPr="00182533" w:rsidRDefault="00AB45FC" w:rsidP="00A045D5">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ATIS.3GPP.37.113.V17.0.0</w:t>
      </w:r>
      <w:r w:rsidRPr="00182533">
        <w:rPr>
          <w:color w:val="000000"/>
          <w:sz w:val="18"/>
          <w:szCs w:val="18"/>
          <w:lang w:eastAsia="en-GB"/>
        </w:rPr>
        <w:tab/>
        <w:t>17.0.0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3233" w:history="1">
        <w:r w:rsidR="009340C6" w:rsidRPr="00182533">
          <w:rPr>
            <w:rStyle w:val="Hyperlink"/>
            <w:sz w:val="18"/>
            <w:szCs w:val="18"/>
            <w:lang w:eastAsia="en-GB"/>
          </w:rPr>
          <w:t>https://www.atis.org/3gpp-transpositions - Rel-17</w:t>
        </w:r>
      </w:hyperlink>
    </w:p>
    <w:p w14:paraId="7BB75A95" w14:textId="7FC2DFD5" w:rsidR="00AB45FC" w:rsidRPr="00182533" w:rsidRDefault="00AB45FC" w:rsidP="009340C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CCSA.37.113V1700</w:t>
      </w:r>
      <w:r w:rsidRPr="00182533">
        <w:rPr>
          <w:color w:val="000000"/>
          <w:sz w:val="18"/>
          <w:szCs w:val="18"/>
          <w:lang w:eastAsia="en-GB"/>
        </w:rPr>
        <w:tab/>
        <w:t>17.0.0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/03/2022</w:t>
      </w:r>
      <w:r w:rsidRPr="00182533">
        <w:rPr>
          <w:color w:val="000000"/>
          <w:sz w:val="18"/>
          <w:szCs w:val="18"/>
          <w:lang w:eastAsia="en-GB"/>
        </w:rPr>
        <w:tab/>
      </w:r>
      <w:hyperlink r:id="rId3234" w:history="1">
        <w:r w:rsidR="009340C6" w:rsidRPr="00182533">
          <w:rPr>
            <w:rStyle w:val="Hyperlink"/>
            <w:sz w:val="18"/>
            <w:szCs w:val="18"/>
            <w:lang w:eastAsia="en-GB"/>
          </w:rPr>
          <w:t>https://www.ccsa.org.cn/api/portalsFile/downloadOldFile?type=19&amp;oldFileUrl=ITU-R/M.2012-6/CCSA.37.113V1700.doc</w:t>
        </w:r>
      </w:hyperlink>
    </w:p>
    <w:p w14:paraId="441AF3C0" w14:textId="07655746" w:rsidR="00AB45FC" w:rsidRPr="0034407F" w:rsidRDefault="00AB45FC" w:rsidP="009340C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137 113</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28</w:t>
      </w:r>
      <w:r w:rsidR="00D63672" w:rsidRPr="0034407F">
        <w:rPr>
          <w:color w:val="000000"/>
          <w:sz w:val="18"/>
          <w:szCs w:val="18"/>
          <w:lang w:val="fr-FR" w:eastAsia="en-GB"/>
        </w:rPr>
        <w:t>/04/2022</w:t>
      </w:r>
      <w:r w:rsidRPr="0034407F">
        <w:rPr>
          <w:color w:val="000000"/>
          <w:sz w:val="18"/>
          <w:szCs w:val="18"/>
          <w:lang w:val="fr-FR" w:eastAsia="en-GB"/>
        </w:rPr>
        <w:tab/>
      </w:r>
      <w:hyperlink r:id="rId3235" w:history="1">
        <w:r w:rsidR="009340C6" w:rsidRPr="0034407F">
          <w:rPr>
            <w:rStyle w:val="Hyperlink"/>
            <w:sz w:val="18"/>
            <w:szCs w:val="18"/>
            <w:lang w:val="fr-FR" w:eastAsia="en-GB"/>
          </w:rPr>
          <w:t>https://www.etsi.org/deliver/etsi_ts/137100_137199/137113/17.00.00_60/ts_137113v170000p.pdf</w:t>
        </w:r>
      </w:hyperlink>
    </w:p>
    <w:p w14:paraId="5905DCB3" w14:textId="165591A9" w:rsidR="00AB45FC" w:rsidRPr="0034407F" w:rsidRDefault="00AB45FC" w:rsidP="009340C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37.113-17.0.0 V1.0.0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/07/2022</w:t>
      </w:r>
      <w:r w:rsidRPr="0034407F">
        <w:rPr>
          <w:color w:val="000000"/>
          <w:sz w:val="18"/>
          <w:szCs w:val="18"/>
          <w:lang w:val="fr-FR" w:eastAsia="en-GB"/>
        </w:rPr>
        <w:tab/>
      </w:r>
      <w:hyperlink r:id="rId3236" w:history="1">
        <w:r w:rsidR="009340C6" w:rsidRPr="0034407F">
          <w:rPr>
            <w:rStyle w:val="Hyperlink"/>
            <w:sz w:val="18"/>
            <w:szCs w:val="18"/>
            <w:lang w:val="fr-FR" w:eastAsia="en-GB"/>
          </w:rPr>
          <w:t>https://members.tsdsi.in/s/zbxtTHCzsTDLxbC</w:t>
        </w:r>
      </w:hyperlink>
    </w:p>
    <w:p w14:paraId="50F09199" w14:textId="50B86385" w:rsidR="00AB45FC" w:rsidRPr="0034407F" w:rsidRDefault="00AB45FC" w:rsidP="009340C6">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TTAT.3G-37.113V17.0.0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3237" w:history="1">
        <w:r w:rsidR="009340C6" w:rsidRPr="0034407F">
          <w:rPr>
            <w:rStyle w:val="Hyperlink"/>
            <w:sz w:val="18"/>
            <w:szCs w:val="18"/>
            <w:lang w:val="fr-FR" w:eastAsia="en-GB"/>
          </w:rPr>
          <w:t>http://committee.tta.or.kr/data/ttasDown.jsp?kind=ttastd&amp;pk_num=TTAT.3G-37.113V17.0.0</w:t>
        </w:r>
      </w:hyperlink>
    </w:p>
    <w:p w14:paraId="388E9EE7" w14:textId="77777777" w:rsidR="00C556AE" w:rsidRPr="00182533" w:rsidRDefault="00C556AE" w:rsidP="00C556AE">
      <w:pPr>
        <w:pStyle w:val="Heading4"/>
      </w:pPr>
      <w:r w:rsidRPr="00182533">
        <w:t>2.1.5.18</w:t>
      </w:r>
      <w:r w:rsidRPr="00182533">
        <w:tab/>
      </w:r>
      <w:r w:rsidRPr="00182533">
        <w:tab/>
        <w:t>TS 37.114</w:t>
      </w:r>
    </w:p>
    <w:p w14:paraId="5272E6E6" w14:textId="77777777" w:rsidR="00C556AE" w:rsidRPr="00182533" w:rsidRDefault="00C556AE" w:rsidP="00C556AE">
      <w:pPr>
        <w:pStyle w:val="Headingb"/>
      </w:pPr>
      <w:r w:rsidRPr="00182533">
        <w:t>Compatibilidad electromagnética (EMC) de las estaciones de base (BS) del sistema activo de antenas (AAS)</w:t>
      </w:r>
    </w:p>
    <w:p w14:paraId="1D10DD60" w14:textId="77777777" w:rsidR="00C556AE" w:rsidRPr="00182533" w:rsidRDefault="00C556AE" w:rsidP="00A045D5">
      <w:r w:rsidRPr="00182533">
        <w:t>Este documento considera la evaluación de las estaciones de base de los sistemas activos de antenas E-UTRA, UTRA y de radiocomunicaciones multinorma (MSR) en lo que respecta a la compatibilidad electromagnética (EMC).</w:t>
      </w:r>
    </w:p>
    <w:p w14:paraId="2B095ADB" w14:textId="77777777" w:rsidR="00C556AE" w:rsidRPr="00182533" w:rsidRDefault="00C556AE" w:rsidP="00A045D5">
      <w:r w:rsidRPr="00182533">
        <w:t>Este documento especifica las condiciones de prueba aplicables, la evaluación de calidad y los criterios de calidad de funcionamiento para estaciones de base E-UTRA y UTRA y para los equipos auxiliares asociados en una de las siguientes categorías:</w:t>
      </w:r>
    </w:p>
    <w:p w14:paraId="20EF5921" w14:textId="77777777" w:rsidR="00C556AE" w:rsidRPr="00182533" w:rsidRDefault="00C556AE" w:rsidP="00C556AE">
      <w:pPr>
        <w:pStyle w:val="enumlev1"/>
      </w:pPr>
      <w:r w:rsidRPr="00182533">
        <w:t>–</w:t>
      </w:r>
      <w:r w:rsidRPr="00182533">
        <w:tab/>
        <w:t>Estación de base del sistema activo de antenas para E-UTRA, UTRA y MSR que cumplan los requisitos de 3GPP TS 37.105, con conformidad demostrada mediante el cumplimiento de 3GPP TS 37.145.</w:t>
      </w:r>
    </w:p>
    <w:p w14:paraId="193B0B1A" w14:textId="77777777" w:rsidR="00C556AE" w:rsidRPr="00182533" w:rsidRDefault="00C556AE" w:rsidP="00C556AE">
      <w:r w:rsidRPr="00182533">
        <w:t>El ámbito de este documento son las estaciones de base AAS con conectores TAB para todas las unidades transceptoras en el límite del conjunto de transceptores. En este documento no se incluyen los requisitos, procedimientos y valores de una estación de base AAS sin conectores TAB y quedan pendientes de estudio.</w:t>
      </w:r>
    </w:p>
    <w:p w14:paraId="09259C32" w14:textId="11B0C37B" w:rsidR="00C556AE" w:rsidRPr="00182533" w:rsidRDefault="00C556AE" w:rsidP="00C556AE">
      <w:r w:rsidRPr="00182533">
        <w:t>La clasificación del entorno utilizado en este documento se refiere a la clasificación del entorno residencial, comercial e industrial utilizado en C</w:t>
      </w:r>
      <w:r w:rsidR="00B24DEB" w:rsidRPr="00182533">
        <w:t>EI</w:t>
      </w:r>
      <w:r w:rsidRPr="00182533">
        <w:t> 61000</w:t>
      </w:r>
      <w:r w:rsidRPr="00182533">
        <w:noBreakHyphen/>
        <w:t xml:space="preserve">6-1 </w:t>
      </w:r>
      <w:r w:rsidR="00B24DEB">
        <w:t>y</w:t>
      </w:r>
      <w:r w:rsidRPr="00182533">
        <w:t xml:space="preserve"> C</w:t>
      </w:r>
      <w:r w:rsidR="00B24DEB" w:rsidRPr="00182533">
        <w:t>EI</w:t>
      </w:r>
      <w:r w:rsidRPr="00182533">
        <w:t xml:space="preserve"> 61000-6-3.</w:t>
      </w:r>
    </w:p>
    <w:p w14:paraId="02E5E30A" w14:textId="77777777" w:rsidR="00C556AE" w:rsidRPr="00182533" w:rsidRDefault="00C556AE" w:rsidP="00C556AE">
      <w:r w:rsidRPr="00182533">
        <w:t>Los requisitos de EMC se han seleccionado para garantizar un nivel adecuado de compatibilidad para los aparatos en entornos residenciales, comerciales e industriales. Los niveles, sin embargo, no consideran casos extremos que pueden producirse en cualquier ubicación pero con baja probabilidad de aparición.</w:t>
      </w:r>
    </w:p>
    <w:p w14:paraId="0BDA6E62" w14:textId="77777777" w:rsidR="00583D03" w:rsidRPr="00182533" w:rsidRDefault="00583D03" w:rsidP="00583D03">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484ADAA9" w14:textId="02189BF6" w:rsidR="00B5529A" w:rsidRPr="00182533" w:rsidRDefault="006E0553" w:rsidP="008C5D7D">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B5529A" w:rsidRPr="00182533">
        <w:rPr>
          <w:b/>
          <w:bCs/>
          <w:color w:val="000000"/>
          <w:sz w:val="18"/>
          <w:szCs w:val="18"/>
          <w:lang w:eastAsia="en-GB"/>
        </w:rPr>
        <w:t xml:space="preserve"> 13</w:t>
      </w:r>
    </w:p>
    <w:p w14:paraId="7AB3660C" w14:textId="697ADEFD" w:rsidR="00B5529A" w:rsidRPr="00182533" w:rsidRDefault="00B5529A"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ATIS.3GPP.37.114V1330</w:t>
      </w:r>
      <w:r w:rsidRPr="00182533">
        <w:rPr>
          <w:color w:val="000000"/>
          <w:sz w:val="18"/>
          <w:szCs w:val="18"/>
          <w:lang w:eastAsia="en-GB"/>
        </w:rPr>
        <w:tab/>
        <w:t>13.3.0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3238" w:history="1">
        <w:r w:rsidR="008C5D7D" w:rsidRPr="00182533">
          <w:rPr>
            <w:rStyle w:val="Hyperlink"/>
            <w:sz w:val="18"/>
            <w:szCs w:val="18"/>
            <w:lang w:eastAsia="en-GB"/>
          </w:rPr>
          <w:t>https://www.atis.org/3gpp-documents/Rel99-14/</w:t>
        </w:r>
      </w:hyperlink>
    </w:p>
    <w:p w14:paraId="4F5EE6B3" w14:textId="176240C7" w:rsidR="00B5529A" w:rsidRPr="00182533" w:rsidRDefault="00B5529A"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CCSA.37.114V1330</w:t>
      </w:r>
      <w:r w:rsidRPr="00182533">
        <w:rPr>
          <w:color w:val="000000"/>
          <w:sz w:val="18"/>
          <w:szCs w:val="18"/>
          <w:lang w:eastAsia="en-GB"/>
        </w:rPr>
        <w:tab/>
        <w:t>13.3.0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/06/2017</w:t>
      </w:r>
      <w:r w:rsidRPr="00182533">
        <w:rPr>
          <w:color w:val="000000"/>
          <w:sz w:val="18"/>
          <w:szCs w:val="18"/>
          <w:lang w:eastAsia="en-GB"/>
        </w:rPr>
        <w:tab/>
      </w:r>
      <w:hyperlink r:id="rId3239" w:history="1">
        <w:r w:rsidR="008C5D7D" w:rsidRPr="00182533">
          <w:rPr>
            <w:rStyle w:val="Hyperlink"/>
            <w:sz w:val="18"/>
            <w:szCs w:val="18"/>
            <w:lang w:eastAsia="en-GB"/>
          </w:rPr>
          <w:t>https://www.ccsa.org.cn/api/portalsFile/downloadOldFile?type=19&amp;oldFileUrl=ITU-R/M.2012-6/CCSA.37.114V1330.doc</w:t>
        </w:r>
      </w:hyperlink>
    </w:p>
    <w:p w14:paraId="06C5431D" w14:textId="4C093536" w:rsidR="00B5529A" w:rsidRPr="0034407F" w:rsidRDefault="00B5529A"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137 114</w:t>
      </w:r>
      <w:r w:rsidRPr="0034407F">
        <w:rPr>
          <w:color w:val="000000"/>
          <w:sz w:val="18"/>
          <w:szCs w:val="18"/>
          <w:lang w:val="fr-FR" w:eastAsia="en-GB"/>
        </w:rPr>
        <w:tab/>
        <w:t>13.3.0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24</w:t>
      </w:r>
      <w:r w:rsidR="00D63672" w:rsidRPr="0034407F">
        <w:rPr>
          <w:color w:val="000000"/>
          <w:sz w:val="18"/>
          <w:szCs w:val="18"/>
          <w:lang w:val="fr-FR" w:eastAsia="en-GB"/>
        </w:rPr>
        <w:t>/08/2017</w:t>
      </w:r>
      <w:r w:rsidRPr="0034407F">
        <w:rPr>
          <w:color w:val="000000"/>
          <w:sz w:val="18"/>
          <w:szCs w:val="18"/>
          <w:lang w:val="fr-FR" w:eastAsia="en-GB"/>
        </w:rPr>
        <w:tab/>
      </w:r>
      <w:hyperlink r:id="rId3240" w:history="1">
        <w:r w:rsidR="008C5D7D" w:rsidRPr="0034407F">
          <w:rPr>
            <w:rStyle w:val="Hyperlink"/>
            <w:sz w:val="18"/>
            <w:szCs w:val="18"/>
            <w:lang w:val="fr-FR" w:eastAsia="en-GB"/>
          </w:rPr>
          <w:t>https://www.etsi.org/deliver/etsi_ts/137100_137199/137114/13.03.00_60/ts_137114v130300p.pdf</w:t>
        </w:r>
      </w:hyperlink>
    </w:p>
    <w:p w14:paraId="58AC5A18" w14:textId="1407BEE0" w:rsidR="00B5529A" w:rsidRPr="0034407F" w:rsidRDefault="00B5529A"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37.114-13.3.0 V1.0.0</w:t>
      </w:r>
      <w:r w:rsidRPr="0034407F">
        <w:rPr>
          <w:color w:val="000000"/>
          <w:sz w:val="18"/>
          <w:szCs w:val="18"/>
          <w:lang w:val="fr-FR" w:eastAsia="en-GB"/>
        </w:rPr>
        <w:tab/>
        <w:t>13.3.0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241" w:history="1">
        <w:r w:rsidR="008C5D7D" w:rsidRPr="0034407F">
          <w:rPr>
            <w:rStyle w:val="Hyperlink"/>
            <w:sz w:val="18"/>
            <w:szCs w:val="18"/>
            <w:lang w:val="fr-FR" w:eastAsia="en-GB"/>
          </w:rPr>
          <w:t>https://members.tsdsi.in/index.php/s/Dt8NzxLgapDc925</w:t>
        </w:r>
      </w:hyperlink>
    </w:p>
    <w:p w14:paraId="67092B26" w14:textId="3E02969F" w:rsidR="00B5529A" w:rsidRPr="0034407F" w:rsidRDefault="00B5529A"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TTAT.3G-37.114V13.3.0</w:t>
      </w:r>
      <w:r w:rsidRPr="0034407F">
        <w:rPr>
          <w:color w:val="000000"/>
          <w:sz w:val="18"/>
          <w:szCs w:val="18"/>
          <w:lang w:val="fr-FR" w:eastAsia="en-GB"/>
        </w:rPr>
        <w:tab/>
        <w:t>13.3.0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3242" w:history="1">
        <w:r w:rsidR="008C5D7D" w:rsidRPr="0034407F">
          <w:rPr>
            <w:rStyle w:val="Hyperlink"/>
            <w:sz w:val="18"/>
            <w:szCs w:val="18"/>
            <w:lang w:val="fr-FR" w:eastAsia="en-GB"/>
          </w:rPr>
          <w:t>http://committee.tta.or.kr/data/ttasDown.jsp?kind=ttastd&amp;pk_num=TTAT.3G-37.114V13.3.0</w:t>
        </w:r>
      </w:hyperlink>
    </w:p>
    <w:p w14:paraId="65C9483D" w14:textId="077B1AA7" w:rsidR="00B5529A" w:rsidRPr="00182533" w:rsidRDefault="006E0553" w:rsidP="008C5D7D">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B5529A" w:rsidRPr="00182533">
        <w:rPr>
          <w:b/>
          <w:bCs/>
          <w:color w:val="000000"/>
          <w:sz w:val="18"/>
          <w:szCs w:val="18"/>
          <w:lang w:eastAsia="en-GB"/>
        </w:rPr>
        <w:t xml:space="preserve"> 14</w:t>
      </w:r>
    </w:p>
    <w:p w14:paraId="75E53A87" w14:textId="7D6232A1" w:rsidR="00B5529A" w:rsidRPr="00182533" w:rsidRDefault="00B5529A" w:rsidP="00A045D5">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ATIS.3GPP.37.114V1410</w:t>
      </w:r>
      <w:r w:rsidRPr="00182533">
        <w:rPr>
          <w:color w:val="000000"/>
          <w:sz w:val="18"/>
          <w:szCs w:val="18"/>
          <w:lang w:eastAsia="en-GB"/>
        </w:rPr>
        <w:tab/>
        <w:t>14.1.0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3243" w:history="1">
        <w:r w:rsidR="008C5D7D" w:rsidRPr="00182533">
          <w:rPr>
            <w:rStyle w:val="Hyperlink"/>
            <w:sz w:val="18"/>
            <w:szCs w:val="18"/>
            <w:lang w:eastAsia="en-GB"/>
          </w:rPr>
          <w:t>https://www.atis.org/3gpp-documents/Rel99-14/</w:t>
        </w:r>
      </w:hyperlink>
    </w:p>
    <w:p w14:paraId="76033C3C" w14:textId="4A11A2C8" w:rsidR="00B5529A" w:rsidRPr="00182533" w:rsidRDefault="00B5529A" w:rsidP="00A045D5">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CCSA.37.114V1410</w:t>
      </w:r>
      <w:r w:rsidRPr="00182533">
        <w:rPr>
          <w:color w:val="000000"/>
          <w:sz w:val="18"/>
          <w:szCs w:val="18"/>
          <w:lang w:eastAsia="en-GB"/>
        </w:rPr>
        <w:tab/>
        <w:t>14.1.0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/06/2017</w:t>
      </w:r>
      <w:r w:rsidRPr="00182533">
        <w:rPr>
          <w:color w:val="000000"/>
          <w:sz w:val="18"/>
          <w:szCs w:val="18"/>
          <w:lang w:eastAsia="en-GB"/>
        </w:rPr>
        <w:tab/>
      </w:r>
      <w:hyperlink r:id="rId3244" w:history="1">
        <w:r w:rsidR="008C5D7D" w:rsidRPr="00182533">
          <w:rPr>
            <w:rStyle w:val="Hyperlink"/>
            <w:sz w:val="18"/>
            <w:szCs w:val="18"/>
            <w:lang w:eastAsia="en-GB"/>
          </w:rPr>
          <w:t>https://www.ccsa.org.cn/api/portalsFile/downloadOldFile?type=19&amp;oldFileUrl=ITU-R/M.2012-6/CCSA.37.114V1410.doc</w:t>
        </w:r>
      </w:hyperlink>
    </w:p>
    <w:p w14:paraId="752AB8EA" w14:textId="224456DF" w:rsidR="00B5529A" w:rsidRPr="0034407F" w:rsidRDefault="00B5529A"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137 114</w:t>
      </w:r>
      <w:r w:rsidRPr="0034407F">
        <w:rPr>
          <w:color w:val="000000"/>
          <w:sz w:val="18"/>
          <w:szCs w:val="18"/>
          <w:lang w:val="fr-FR" w:eastAsia="en-GB"/>
        </w:rPr>
        <w:tab/>
        <w:t>14.1.0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24</w:t>
      </w:r>
      <w:r w:rsidR="00D63672" w:rsidRPr="0034407F">
        <w:rPr>
          <w:color w:val="000000"/>
          <w:sz w:val="18"/>
          <w:szCs w:val="18"/>
          <w:lang w:val="fr-FR" w:eastAsia="en-GB"/>
        </w:rPr>
        <w:t>/08/2017</w:t>
      </w:r>
      <w:r w:rsidRPr="0034407F">
        <w:rPr>
          <w:color w:val="000000"/>
          <w:sz w:val="18"/>
          <w:szCs w:val="18"/>
          <w:lang w:val="fr-FR" w:eastAsia="en-GB"/>
        </w:rPr>
        <w:tab/>
      </w:r>
      <w:hyperlink r:id="rId3245" w:history="1">
        <w:r w:rsidR="008C5D7D" w:rsidRPr="0034407F">
          <w:rPr>
            <w:rStyle w:val="Hyperlink"/>
            <w:sz w:val="18"/>
            <w:szCs w:val="18"/>
            <w:lang w:val="fr-FR" w:eastAsia="en-GB"/>
          </w:rPr>
          <w:t>https://www.etsi.org/deliver/etsi_ts/137100_137199/137114/14.01.00_60/ts_137114v140100p.pdf</w:t>
        </w:r>
      </w:hyperlink>
    </w:p>
    <w:p w14:paraId="0304D13D" w14:textId="05451364" w:rsidR="00B5529A" w:rsidRPr="0034407F" w:rsidRDefault="00B5529A"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37.114-14.1.0 V1.0.0</w:t>
      </w:r>
      <w:r w:rsidRPr="0034407F">
        <w:rPr>
          <w:color w:val="000000"/>
          <w:sz w:val="18"/>
          <w:szCs w:val="18"/>
          <w:lang w:val="fr-FR" w:eastAsia="en-GB"/>
        </w:rPr>
        <w:tab/>
        <w:t>14.1.0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246" w:history="1">
        <w:r w:rsidR="008C5D7D" w:rsidRPr="0034407F">
          <w:rPr>
            <w:rStyle w:val="Hyperlink"/>
            <w:sz w:val="18"/>
            <w:szCs w:val="18"/>
            <w:lang w:val="fr-FR" w:eastAsia="en-GB"/>
          </w:rPr>
          <w:t>https://members.tsdsi.in/index.php/s/4y3yJTMee9bzKbL</w:t>
        </w:r>
      </w:hyperlink>
    </w:p>
    <w:p w14:paraId="6ADBB7BF" w14:textId="72A47A5C" w:rsidR="00B5529A" w:rsidRPr="0034407F" w:rsidRDefault="00B5529A"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TTAT.3G-37.114V14.1.0</w:t>
      </w:r>
      <w:r w:rsidRPr="0034407F">
        <w:rPr>
          <w:color w:val="000000"/>
          <w:sz w:val="18"/>
          <w:szCs w:val="18"/>
          <w:lang w:val="fr-FR" w:eastAsia="en-GB"/>
        </w:rPr>
        <w:tab/>
        <w:t>14.1.0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3247" w:history="1">
        <w:r w:rsidR="008C5D7D" w:rsidRPr="0034407F">
          <w:rPr>
            <w:rStyle w:val="Hyperlink"/>
            <w:sz w:val="18"/>
            <w:szCs w:val="18"/>
            <w:lang w:val="fr-FR" w:eastAsia="en-GB"/>
          </w:rPr>
          <w:t>http://committee.tta.or.kr/data/ttasDown.jsp?kind=ttastd&amp;pk_num=TTAT.3G-37.114V14.1.0</w:t>
        </w:r>
      </w:hyperlink>
    </w:p>
    <w:p w14:paraId="0A250923" w14:textId="5C335FEA" w:rsidR="00B5529A" w:rsidRPr="00182533" w:rsidRDefault="006E0553" w:rsidP="008C5D7D">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B5529A" w:rsidRPr="00182533">
        <w:rPr>
          <w:b/>
          <w:bCs/>
          <w:color w:val="000000"/>
          <w:sz w:val="18"/>
          <w:szCs w:val="18"/>
          <w:lang w:eastAsia="en-GB"/>
        </w:rPr>
        <w:t xml:space="preserve"> 15</w:t>
      </w:r>
    </w:p>
    <w:p w14:paraId="49DC39BD" w14:textId="68B8A775" w:rsidR="00B5529A" w:rsidRPr="00182533" w:rsidRDefault="00B5529A"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ATIS.3GPP.37.114V1590</w:t>
      </w:r>
      <w:r w:rsidRPr="00182533">
        <w:rPr>
          <w:color w:val="000000"/>
          <w:sz w:val="18"/>
          <w:szCs w:val="18"/>
          <w:lang w:eastAsia="en-GB"/>
        </w:rPr>
        <w:tab/>
        <w:t>15.9.0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3248" w:history="1">
        <w:r w:rsidR="008C5D7D" w:rsidRPr="00182533">
          <w:rPr>
            <w:rStyle w:val="Hyperlink"/>
            <w:sz w:val="18"/>
            <w:szCs w:val="18"/>
            <w:lang w:eastAsia="en-GB"/>
          </w:rPr>
          <w:t>https://www.atis.org/3gpp-documents/Rel15/</w:t>
        </w:r>
      </w:hyperlink>
    </w:p>
    <w:p w14:paraId="209FE014" w14:textId="544CAEC4" w:rsidR="00B5529A" w:rsidRPr="00182533" w:rsidRDefault="00B5529A"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CCSA.37.114V1590</w:t>
      </w:r>
      <w:r w:rsidRPr="00182533">
        <w:rPr>
          <w:color w:val="000000"/>
          <w:sz w:val="18"/>
          <w:szCs w:val="18"/>
          <w:lang w:eastAsia="en-GB"/>
        </w:rPr>
        <w:tab/>
        <w:t>15.9.0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/06/2020</w:t>
      </w:r>
      <w:r w:rsidRPr="00182533">
        <w:rPr>
          <w:color w:val="000000"/>
          <w:sz w:val="18"/>
          <w:szCs w:val="18"/>
          <w:lang w:eastAsia="en-GB"/>
        </w:rPr>
        <w:tab/>
      </w:r>
      <w:hyperlink r:id="rId3249" w:history="1">
        <w:r w:rsidR="008C5D7D" w:rsidRPr="00182533">
          <w:rPr>
            <w:rStyle w:val="Hyperlink"/>
            <w:sz w:val="18"/>
            <w:szCs w:val="18"/>
            <w:lang w:eastAsia="en-GB"/>
          </w:rPr>
          <w:t>https://www.ccsa.org.cn/api/portalsFile/downloadOldFile?type=19&amp;oldFileUrl=ITU-R/M.2012-6/CCSA.37.114V1590.doc</w:t>
        </w:r>
      </w:hyperlink>
    </w:p>
    <w:p w14:paraId="30641FA1" w14:textId="611E6CD2" w:rsidR="00B5529A" w:rsidRPr="0034407F" w:rsidRDefault="00B5529A"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137 114</w:t>
      </w:r>
      <w:r w:rsidRPr="0034407F">
        <w:rPr>
          <w:color w:val="000000"/>
          <w:sz w:val="18"/>
          <w:szCs w:val="18"/>
          <w:lang w:val="fr-FR" w:eastAsia="en-GB"/>
        </w:rPr>
        <w:tab/>
        <w:t>15.9.0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15</w:t>
      </w:r>
      <w:r w:rsidR="00D63672" w:rsidRPr="0034407F">
        <w:rPr>
          <w:color w:val="000000"/>
          <w:sz w:val="18"/>
          <w:szCs w:val="18"/>
          <w:lang w:val="fr-FR" w:eastAsia="en-GB"/>
        </w:rPr>
        <w:t>/09/2020</w:t>
      </w:r>
      <w:r w:rsidRPr="0034407F">
        <w:rPr>
          <w:color w:val="000000"/>
          <w:sz w:val="18"/>
          <w:szCs w:val="18"/>
          <w:lang w:val="fr-FR" w:eastAsia="en-GB"/>
        </w:rPr>
        <w:tab/>
      </w:r>
      <w:hyperlink r:id="rId3250" w:history="1">
        <w:r w:rsidR="008C5D7D" w:rsidRPr="0034407F">
          <w:rPr>
            <w:rStyle w:val="Hyperlink"/>
            <w:sz w:val="18"/>
            <w:szCs w:val="18"/>
            <w:lang w:val="fr-FR" w:eastAsia="en-GB"/>
          </w:rPr>
          <w:t>https://www.etsi.org/deliver/etsi_ts/137100_137199/137114/15.09.00_60/ts_137114v150900p.pdf</w:t>
        </w:r>
      </w:hyperlink>
    </w:p>
    <w:p w14:paraId="0C1E3E74" w14:textId="78E17A2C" w:rsidR="00B5529A" w:rsidRPr="0034407F" w:rsidRDefault="00B5529A"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37.114-15.9.0 V1.0.0</w:t>
      </w:r>
      <w:r w:rsidRPr="0034407F">
        <w:rPr>
          <w:color w:val="000000"/>
          <w:sz w:val="18"/>
          <w:szCs w:val="18"/>
          <w:lang w:val="fr-FR" w:eastAsia="en-GB"/>
        </w:rPr>
        <w:tab/>
        <w:t>15.9.0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251" w:history="1">
        <w:r w:rsidR="008C5D7D" w:rsidRPr="0034407F">
          <w:rPr>
            <w:rStyle w:val="Hyperlink"/>
            <w:sz w:val="18"/>
            <w:szCs w:val="18"/>
            <w:lang w:val="fr-FR" w:eastAsia="en-GB"/>
          </w:rPr>
          <w:t>https://members.tsdsi.in/index.php/s/fb7dpSMGiM7f82H</w:t>
        </w:r>
      </w:hyperlink>
    </w:p>
    <w:p w14:paraId="7F4EAF3E" w14:textId="578E6262" w:rsidR="00B5529A" w:rsidRPr="0034407F" w:rsidRDefault="00B5529A"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TTAT.3G-37.114V15.9.0</w:t>
      </w:r>
      <w:r w:rsidRPr="0034407F">
        <w:rPr>
          <w:color w:val="000000"/>
          <w:sz w:val="18"/>
          <w:szCs w:val="18"/>
          <w:lang w:val="fr-FR" w:eastAsia="en-GB"/>
        </w:rPr>
        <w:tab/>
        <w:t>15.9.0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3252" w:history="1">
        <w:r w:rsidR="008C5D7D" w:rsidRPr="0034407F">
          <w:rPr>
            <w:rStyle w:val="Hyperlink"/>
            <w:sz w:val="18"/>
            <w:szCs w:val="18"/>
            <w:lang w:val="fr-FR" w:eastAsia="en-GB"/>
          </w:rPr>
          <w:t>http://committee.tta.or.kr/data/ttasDown.jsp?kind=ttastd&amp;pk_num=TTAT.3G-37.114V15.9.0</w:t>
        </w:r>
      </w:hyperlink>
    </w:p>
    <w:p w14:paraId="08A5EC31" w14:textId="52A7C79A" w:rsidR="00B5529A" w:rsidRPr="00182533" w:rsidRDefault="006E0553" w:rsidP="008C5D7D">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B5529A" w:rsidRPr="00182533">
        <w:rPr>
          <w:b/>
          <w:bCs/>
          <w:color w:val="000000"/>
          <w:sz w:val="18"/>
          <w:szCs w:val="18"/>
          <w:lang w:eastAsia="en-GB"/>
        </w:rPr>
        <w:t xml:space="preserve"> 16</w:t>
      </w:r>
    </w:p>
    <w:p w14:paraId="6062C148" w14:textId="3DE05B87" w:rsidR="00B5529A" w:rsidRPr="00182533" w:rsidRDefault="00B5529A"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ATIS.3GPP.37.114V1600</w:t>
      </w:r>
      <w:r w:rsidRPr="00182533">
        <w:rPr>
          <w:color w:val="000000"/>
          <w:sz w:val="18"/>
          <w:szCs w:val="18"/>
          <w:lang w:eastAsia="en-GB"/>
        </w:rPr>
        <w:tab/>
        <w:t>16.0.0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3253" w:history="1">
        <w:r w:rsidR="008C5D7D" w:rsidRPr="00182533">
          <w:rPr>
            <w:rStyle w:val="Hyperlink"/>
            <w:sz w:val="18"/>
            <w:szCs w:val="18"/>
            <w:lang w:eastAsia="en-GB"/>
          </w:rPr>
          <w:t>https://www.atis.org/3gpp-documents/Rel16/</w:t>
        </w:r>
      </w:hyperlink>
    </w:p>
    <w:p w14:paraId="479DCAD0" w14:textId="4BFD02A7" w:rsidR="00B5529A" w:rsidRPr="00182533" w:rsidRDefault="00B5529A"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CCSA.37.114V1600</w:t>
      </w:r>
      <w:r w:rsidRPr="00182533">
        <w:rPr>
          <w:color w:val="000000"/>
          <w:sz w:val="18"/>
          <w:szCs w:val="18"/>
          <w:lang w:eastAsia="en-GB"/>
        </w:rPr>
        <w:tab/>
        <w:t>16.0.0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/06/2020</w:t>
      </w:r>
      <w:r w:rsidRPr="00182533">
        <w:rPr>
          <w:color w:val="000000"/>
          <w:sz w:val="18"/>
          <w:szCs w:val="18"/>
          <w:lang w:eastAsia="en-GB"/>
        </w:rPr>
        <w:tab/>
      </w:r>
      <w:hyperlink r:id="rId3254" w:history="1">
        <w:r w:rsidR="008C5D7D" w:rsidRPr="00182533">
          <w:rPr>
            <w:rStyle w:val="Hyperlink"/>
            <w:sz w:val="18"/>
            <w:szCs w:val="18"/>
            <w:lang w:eastAsia="en-GB"/>
          </w:rPr>
          <w:t>https://www.ccsa.org.cn/api/portalsFile/downloadOldFile?type=19&amp;oldFileUrl=ITU-R/M.2012-6/CCSA.37.114V1600.doc</w:t>
        </w:r>
      </w:hyperlink>
    </w:p>
    <w:p w14:paraId="0B7A575F" w14:textId="33FB98A9" w:rsidR="00B5529A" w:rsidRPr="0034407F" w:rsidRDefault="00B5529A"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137 114</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15</w:t>
      </w:r>
      <w:r w:rsidR="00D63672" w:rsidRPr="0034407F">
        <w:rPr>
          <w:color w:val="000000"/>
          <w:sz w:val="18"/>
          <w:szCs w:val="18"/>
          <w:lang w:val="fr-FR" w:eastAsia="en-GB"/>
        </w:rPr>
        <w:t>/09/2020</w:t>
      </w:r>
      <w:r w:rsidRPr="0034407F">
        <w:rPr>
          <w:color w:val="000000"/>
          <w:sz w:val="18"/>
          <w:szCs w:val="18"/>
          <w:lang w:val="fr-FR" w:eastAsia="en-GB"/>
        </w:rPr>
        <w:tab/>
      </w:r>
      <w:hyperlink r:id="rId3255" w:history="1">
        <w:r w:rsidR="008C5D7D" w:rsidRPr="0034407F">
          <w:rPr>
            <w:rStyle w:val="Hyperlink"/>
            <w:sz w:val="18"/>
            <w:szCs w:val="18"/>
            <w:lang w:val="fr-FR" w:eastAsia="en-GB"/>
          </w:rPr>
          <w:t>https://www.etsi.org/deliver/etsi_ts/137100_137199/137114/16.00.00_60/ts_137114v160000p.pdf</w:t>
        </w:r>
      </w:hyperlink>
    </w:p>
    <w:p w14:paraId="6F7687C3" w14:textId="654F2BE3" w:rsidR="00B5529A" w:rsidRPr="0034407F" w:rsidRDefault="00B5529A"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37.114-16.0.0 V1.0.0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256" w:history="1">
        <w:r w:rsidR="008C5D7D" w:rsidRPr="0034407F">
          <w:rPr>
            <w:rStyle w:val="Hyperlink"/>
            <w:sz w:val="18"/>
            <w:szCs w:val="18"/>
            <w:lang w:val="fr-FR" w:eastAsia="en-GB"/>
          </w:rPr>
          <w:t>https://members.tsdsi.in/index.php/s/cgijs55wt4LKsgs</w:t>
        </w:r>
      </w:hyperlink>
    </w:p>
    <w:p w14:paraId="31434325" w14:textId="1D2A0C46" w:rsidR="00B5529A" w:rsidRPr="0034407F" w:rsidRDefault="00B5529A"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TTAT.3G-37.114V16.0.0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3257" w:history="1">
        <w:r w:rsidR="008C5D7D" w:rsidRPr="0034407F">
          <w:rPr>
            <w:rStyle w:val="Hyperlink"/>
            <w:sz w:val="18"/>
            <w:szCs w:val="18"/>
            <w:lang w:val="fr-FR" w:eastAsia="en-GB"/>
          </w:rPr>
          <w:t>http://committee.tta.or.kr/data/ttasDown.jsp?kind=ttastd&amp;pk_num=TTAT.3G-37.114V16.0.0</w:t>
        </w:r>
      </w:hyperlink>
    </w:p>
    <w:p w14:paraId="7C73AD4B" w14:textId="43E2474E" w:rsidR="00B5529A" w:rsidRPr="00182533" w:rsidRDefault="006E0553" w:rsidP="008C5D7D">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B5529A" w:rsidRPr="00182533">
        <w:rPr>
          <w:b/>
          <w:bCs/>
          <w:color w:val="000000"/>
          <w:sz w:val="18"/>
          <w:szCs w:val="18"/>
          <w:lang w:eastAsia="en-GB"/>
        </w:rPr>
        <w:t xml:space="preserve"> 17</w:t>
      </w:r>
    </w:p>
    <w:p w14:paraId="7CCC01B1" w14:textId="0A724DAB" w:rsidR="00B5529A" w:rsidRPr="00182533" w:rsidRDefault="00B5529A"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ATIS.3GPP.37.114.V17.0.0</w:t>
      </w:r>
      <w:r w:rsidRPr="00182533">
        <w:rPr>
          <w:color w:val="000000"/>
          <w:sz w:val="18"/>
          <w:szCs w:val="18"/>
          <w:lang w:eastAsia="en-GB"/>
        </w:rPr>
        <w:tab/>
        <w:t>17.0.0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3258" w:history="1">
        <w:r w:rsidR="008C5D7D" w:rsidRPr="00182533">
          <w:rPr>
            <w:rStyle w:val="Hyperlink"/>
            <w:sz w:val="18"/>
            <w:szCs w:val="18"/>
            <w:lang w:eastAsia="en-GB"/>
          </w:rPr>
          <w:t>https://www.atis.org/3gpp-transpositions - Rel-17</w:t>
        </w:r>
      </w:hyperlink>
    </w:p>
    <w:p w14:paraId="3969CF6C" w14:textId="00C72140" w:rsidR="00B5529A" w:rsidRPr="00182533" w:rsidRDefault="00B5529A"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CCSA.37.114V1700</w:t>
      </w:r>
      <w:r w:rsidRPr="00182533">
        <w:rPr>
          <w:color w:val="000000"/>
          <w:sz w:val="18"/>
          <w:szCs w:val="18"/>
          <w:lang w:eastAsia="en-GB"/>
        </w:rPr>
        <w:tab/>
        <w:t>17.0.0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/03/2022</w:t>
      </w:r>
      <w:r w:rsidRPr="00182533">
        <w:rPr>
          <w:color w:val="000000"/>
          <w:sz w:val="18"/>
          <w:szCs w:val="18"/>
          <w:lang w:eastAsia="en-GB"/>
        </w:rPr>
        <w:tab/>
      </w:r>
      <w:hyperlink r:id="rId3259" w:history="1">
        <w:r w:rsidR="008C5D7D" w:rsidRPr="00182533">
          <w:rPr>
            <w:rStyle w:val="Hyperlink"/>
            <w:sz w:val="18"/>
            <w:szCs w:val="18"/>
            <w:lang w:eastAsia="en-GB"/>
          </w:rPr>
          <w:t>https://www.ccsa.org.cn/api/portalsFile/downloadOldFile?type=19&amp;oldFileUrl=ITU-R/M.2012-6/CCSA.37.114V1700.doc</w:t>
        </w:r>
      </w:hyperlink>
    </w:p>
    <w:p w14:paraId="2B474045" w14:textId="3D6FAC87" w:rsidR="00B5529A" w:rsidRPr="0034407F" w:rsidRDefault="00B5529A"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137 114</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28</w:t>
      </w:r>
      <w:r w:rsidR="00D63672" w:rsidRPr="0034407F">
        <w:rPr>
          <w:color w:val="000000"/>
          <w:sz w:val="18"/>
          <w:szCs w:val="18"/>
          <w:lang w:val="fr-FR" w:eastAsia="en-GB"/>
        </w:rPr>
        <w:t>/04/2022</w:t>
      </w:r>
      <w:r w:rsidRPr="0034407F">
        <w:rPr>
          <w:color w:val="000000"/>
          <w:sz w:val="18"/>
          <w:szCs w:val="18"/>
          <w:lang w:val="fr-FR" w:eastAsia="en-GB"/>
        </w:rPr>
        <w:tab/>
      </w:r>
      <w:hyperlink r:id="rId3260" w:history="1">
        <w:r w:rsidR="008C5D7D" w:rsidRPr="0034407F">
          <w:rPr>
            <w:rStyle w:val="Hyperlink"/>
            <w:sz w:val="18"/>
            <w:szCs w:val="18"/>
            <w:lang w:val="fr-FR" w:eastAsia="en-GB"/>
          </w:rPr>
          <w:t>https://www.etsi.org/deliver/etsi_ts/137100_137199/137114/17.00.00_60/ts_137114v170000p.pdf</w:t>
        </w:r>
      </w:hyperlink>
    </w:p>
    <w:p w14:paraId="67796F54" w14:textId="2A910925" w:rsidR="00B5529A" w:rsidRPr="0034407F" w:rsidRDefault="00B5529A"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37.114-17.0.0 V1.0.0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/07/2022</w:t>
      </w:r>
      <w:r w:rsidRPr="0034407F">
        <w:rPr>
          <w:color w:val="000000"/>
          <w:sz w:val="18"/>
          <w:szCs w:val="18"/>
          <w:lang w:val="fr-FR" w:eastAsia="en-GB"/>
        </w:rPr>
        <w:tab/>
      </w:r>
      <w:hyperlink r:id="rId3261" w:history="1">
        <w:r w:rsidR="008C5D7D" w:rsidRPr="0034407F">
          <w:rPr>
            <w:rStyle w:val="Hyperlink"/>
            <w:sz w:val="18"/>
            <w:szCs w:val="18"/>
            <w:lang w:val="fr-FR" w:eastAsia="en-GB"/>
          </w:rPr>
          <w:t>https://members.tsdsi.in/s/dqy8kBj6zwKd7iy</w:t>
        </w:r>
      </w:hyperlink>
    </w:p>
    <w:p w14:paraId="38B0E8AB" w14:textId="4872E163" w:rsidR="00B5529A" w:rsidRPr="0034407F" w:rsidRDefault="00B5529A"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TTAT.3G-37.114V17.0.0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3262" w:history="1">
        <w:r w:rsidR="008C5D7D" w:rsidRPr="0034407F">
          <w:rPr>
            <w:rStyle w:val="Hyperlink"/>
            <w:sz w:val="18"/>
            <w:szCs w:val="18"/>
            <w:lang w:val="fr-FR" w:eastAsia="en-GB"/>
          </w:rPr>
          <w:t>http://committee.tta.or.kr/data/ttasDown.jsp?kind=ttastd&amp;pk_num=TTAT.3G-37.114V17.0.0</w:t>
        </w:r>
      </w:hyperlink>
    </w:p>
    <w:p w14:paraId="03CFDDE2" w14:textId="77777777" w:rsidR="00C556AE" w:rsidRPr="00182533" w:rsidRDefault="00C556AE" w:rsidP="00C556AE">
      <w:pPr>
        <w:pStyle w:val="Heading4"/>
      </w:pPr>
      <w:r w:rsidRPr="00182533">
        <w:t>2.1.5.19</w:t>
      </w:r>
      <w:r w:rsidRPr="00182533">
        <w:tab/>
        <w:t>TS 37.141</w:t>
      </w:r>
    </w:p>
    <w:p w14:paraId="587FE12B" w14:textId="66502E6D" w:rsidR="00C556AE" w:rsidRPr="00182533" w:rsidRDefault="00C556AE" w:rsidP="00C556AE">
      <w:pPr>
        <w:pStyle w:val="Headingb"/>
      </w:pPr>
      <w:r w:rsidRPr="00182533">
        <w:t>E-UTRA, UTRA y GSM/EDGE; pruebas de conformidad de la estación de base (BS) de radiocomunicaciones multinorma (MSR)</w:t>
      </w:r>
    </w:p>
    <w:p w14:paraId="3CEE260F" w14:textId="0C846286" w:rsidR="00C556AE" w:rsidRPr="00182533" w:rsidRDefault="00C556AE" w:rsidP="00C556AE">
      <w:r w:rsidRPr="00182533">
        <w:t>Este documento especifica los métodos de prueba de radiofrecuencia (RF) y los requisitos de conformidad para E-UTRA, UTRA y GSM/EDGE en estaciones de base (BS) de radiocomunicaciones multinorma (MSR).</w:t>
      </w:r>
    </w:p>
    <w:p w14:paraId="68D97D7F" w14:textId="77777777" w:rsidR="00583D03" w:rsidRPr="00182533" w:rsidRDefault="00583D03" w:rsidP="00583D03">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1E819E7A" w14:textId="45DCFBBF" w:rsidR="00D967B7" w:rsidRPr="00182533" w:rsidRDefault="006E0553" w:rsidP="00D967B7">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D967B7" w:rsidRPr="00182533">
        <w:rPr>
          <w:b/>
          <w:bCs/>
          <w:color w:val="000000"/>
          <w:sz w:val="18"/>
          <w:szCs w:val="18"/>
          <w:lang w:eastAsia="en-GB"/>
        </w:rPr>
        <w:t xml:space="preserve"> 10</w:t>
      </w:r>
    </w:p>
    <w:p w14:paraId="6DA96517" w14:textId="2C3A64DA" w:rsidR="00D967B7" w:rsidRPr="00182533"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ATIS.3GPP.37.141.V10.15.0</w:t>
      </w:r>
      <w:r w:rsidRPr="00182533">
        <w:rPr>
          <w:color w:val="000000"/>
          <w:sz w:val="18"/>
          <w:szCs w:val="18"/>
          <w:lang w:eastAsia="en-GB"/>
        </w:rPr>
        <w:tab/>
        <w:t>10.15.0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3263" w:history="1">
        <w:r w:rsidR="000F42FA" w:rsidRPr="00182533">
          <w:rPr>
            <w:rStyle w:val="Hyperlink"/>
            <w:sz w:val="18"/>
            <w:szCs w:val="18"/>
            <w:lang w:eastAsia="en-GB"/>
          </w:rPr>
          <w:t>https://www.atis.org/3gpp-transpositions - Rel-10</w:t>
        </w:r>
      </w:hyperlink>
    </w:p>
    <w:p w14:paraId="16981B18" w14:textId="162909B0" w:rsidR="00D967B7" w:rsidRPr="00182533"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CCSA.37.141V10150</w:t>
      </w:r>
      <w:r w:rsidRPr="00182533">
        <w:rPr>
          <w:color w:val="000000"/>
          <w:sz w:val="18"/>
          <w:szCs w:val="18"/>
          <w:lang w:eastAsia="en-GB"/>
        </w:rPr>
        <w:tab/>
        <w:t>10.15.0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/03/2021</w:t>
      </w:r>
      <w:r w:rsidRPr="00182533">
        <w:rPr>
          <w:color w:val="000000"/>
          <w:sz w:val="18"/>
          <w:szCs w:val="18"/>
          <w:lang w:eastAsia="en-GB"/>
        </w:rPr>
        <w:tab/>
      </w:r>
      <w:hyperlink r:id="rId3264" w:history="1">
        <w:r w:rsidR="000F42FA" w:rsidRPr="00182533">
          <w:rPr>
            <w:rStyle w:val="Hyperlink"/>
            <w:sz w:val="18"/>
            <w:szCs w:val="18"/>
            <w:lang w:eastAsia="en-GB"/>
          </w:rPr>
          <w:t>https://www.ccsa.org.cn/api/portalsFile/downloadOldFile?type=19&amp;oldFileUrl=ITU-R/M.2012-6/CCSA.37.141V10150.doc</w:t>
        </w:r>
      </w:hyperlink>
    </w:p>
    <w:p w14:paraId="64542562" w14:textId="6CADD0FC" w:rsidR="00D967B7" w:rsidRPr="0034407F"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137 141</w:t>
      </w:r>
      <w:r w:rsidRPr="0034407F">
        <w:rPr>
          <w:color w:val="000000"/>
          <w:sz w:val="18"/>
          <w:szCs w:val="18"/>
          <w:lang w:val="fr-FR" w:eastAsia="en-GB"/>
        </w:rPr>
        <w:tab/>
        <w:t>10.15.0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/04/2021</w:t>
      </w:r>
      <w:r w:rsidRPr="0034407F">
        <w:rPr>
          <w:color w:val="000000"/>
          <w:sz w:val="18"/>
          <w:szCs w:val="18"/>
          <w:lang w:val="fr-FR" w:eastAsia="en-GB"/>
        </w:rPr>
        <w:tab/>
      </w:r>
      <w:hyperlink r:id="rId3265" w:history="1">
        <w:r w:rsidR="000F42FA" w:rsidRPr="0034407F">
          <w:rPr>
            <w:rStyle w:val="Hyperlink"/>
            <w:sz w:val="18"/>
            <w:szCs w:val="18"/>
            <w:lang w:val="fr-FR" w:eastAsia="en-GB"/>
          </w:rPr>
          <w:t>https://www.etsi.org/deliver/etsi_ts/137100_137199/137141/10.15.00_60/ts_137141v101500p.pdf</w:t>
        </w:r>
      </w:hyperlink>
      <w:r w:rsidR="000F42FA" w:rsidRPr="0034407F">
        <w:rPr>
          <w:color w:val="000000"/>
          <w:sz w:val="18"/>
          <w:szCs w:val="18"/>
          <w:lang w:val="fr-FR" w:eastAsia="en-GB"/>
        </w:rPr>
        <w:t xml:space="preserve"> </w:t>
      </w:r>
    </w:p>
    <w:p w14:paraId="0B2B0D40" w14:textId="26BEDBD0" w:rsidR="00D967B7" w:rsidRPr="0034407F"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37.141 10.15.0 V1.1.0</w:t>
      </w:r>
      <w:r w:rsidRPr="0034407F">
        <w:rPr>
          <w:color w:val="000000"/>
          <w:spacing w:val="-2"/>
          <w:sz w:val="18"/>
          <w:szCs w:val="18"/>
          <w:lang w:val="fr-FR" w:eastAsia="en-GB"/>
        </w:rPr>
        <w:tab/>
      </w:r>
      <w:r w:rsidRPr="0034407F">
        <w:rPr>
          <w:color w:val="000000"/>
          <w:sz w:val="18"/>
          <w:szCs w:val="18"/>
          <w:lang w:val="fr-FR" w:eastAsia="en-GB"/>
        </w:rPr>
        <w:t>10.15.0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3266" w:history="1">
        <w:r w:rsidR="000F42FA" w:rsidRPr="0034407F">
          <w:rPr>
            <w:rStyle w:val="Hyperlink"/>
            <w:sz w:val="18"/>
            <w:szCs w:val="18"/>
            <w:lang w:val="fr-FR" w:eastAsia="en-GB"/>
          </w:rPr>
          <w:t>https://members.tsdsi.in/s/xG6xyf2weQSLScW</w:t>
        </w:r>
      </w:hyperlink>
    </w:p>
    <w:p w14:paraId="0DA81244" w14:textId="20AD9834" w:rsidR="00D967B7" w:rsidRPr="0034407F"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TTAT.3G-37.141V10.15.0</w:t>
      </w:r>
      <w:r w:rsidRPr="0034407F">
        <w:rPr>
          <w:color w:val="000000"/>
          <w:sz w:val="18"/>
          <w:szCs w:val="18"/>
          <w:lang w:val="fr-FR" w:eastAsia="en-GB"/>
        </w:rPr>
        <w:tab/>
        <w:t>10.15.0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10</w:t>
      </w:r>
      <w:r w:rsidR="00D63672" w:rsidRPr="0034407F">
        <w:rPr>
          <w:color w:val="000000"/>
          <w:sz w:val="18"/>
          <w:szCs w:val="18"/>
          <w:lang w:val="fr-FR" w:eastAsia="en-GB"/>
        </w:rPr>
        <w:t>/06/2021</w:t>
      </w:r>
      <w:r w:rsidRPr="0034407F">
        <w:rPr>
          <w:color w:val="000000"/>
          <w:sz w:val="18"/>
          <w:szCs w:val="18"/>
          <w:lang w:val="fr-FR" w:eastAsia="en-GB"/>
        </w:rPr>
        <w:tab/>
      </w:r>
      <w:hyperlink r:id="rId3267" w:history="1">
        <w:r w:rsidR="000F42FA" w:rsidRPr="0034407F">
          <w:rPr>
            <w:rStyle w:val="Hyperlink"/>
            <w:sz w:val="18"/>
            <w:szCs w:val="18"/>
            <w:lang w:val="fr-FR" w:eastAsia="en-GB"/>
          </w:rPr>
          <w:t>http://committee.tta.or.kr/data/ttasDown.jsp?kind=ttastd&amp;pk_num=TTAT.3G-37.141V10.15.0</w:t>
        </w:r>
      </w:hyperlink>
    </w:p>
    <w:p w14:paraId="03D16F28" w14:textId="4D847D49" w:rsidR="00D967B7" w:rsidRPr="00182533" w:rsidRDefault="006E0553" w:rsidP="00D967B7">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D967B7" w:rsidRPr="00182533">
        <w:rPr>
          <w:b/>
          <w:bCs/>
          <w:color w:val="000000"/>
          <w:sz w:val="18"/>
          <w:szCs w:val="18"/>
          <w:lang w:eastAsia="en-GB"/>
        </w:rPr>
        <w:t xml:space="preserve"> 11</w:t>
      </w:r>
    </w:p>
    <w:p w14:paraId="14A20AB4" w14:textId="7C06B644" w:rsidR="00D967B7" w:rsidRPr="00182533"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ATIS.3GPP.37.141.V11.16.0</w:t>
      </w:r>
      <w:r w:rsidRPr="00182533">
        <w:rPr>
          <w:color w:val="000000"/>
          <w:sz w:val="18"/>
          <w:szCs w:val="18"/>
          <w:lang w:eastAsia="en-GB"/>
        </w:rPr>
        <w:tab/>
        <w:t>11.16.0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3268" w:history="1">
        <w:r w:rsidR="000F42FA" w:rsidRPr="00182533">
          <w:rPr>
            <w:rStyle w:val="Hyperlink"/>
            <w:sz w:val="18"/>
            <w:szCs w:val="18"/>
            <w:lang w:eastAsia="en-GB"/>
          </w:rPr>
          <w:t>https://www.atis.org/3gpp-transpositions - Rel-11</w:t>
        </w:r>
      </w:hyperlink>
    </w:p>
    <w:p w14:paraId="27816592" w14:textId="4FB8CCD6" w:rsidR="00D967B7" w:rsidRPr="00182533"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CCSA.37.141V11160</w:t>
      </w:r>
      <w:r w:rsidRPr="00182533">
        <w:rPr>
          <w:color w:val="000000"/>
          <w:sz w:val="18"/>
          <w:szCs w:val="18"/>
          <w:lang w:eastAsia="en-GB"/>
        </w:rPr>
        <w:tab/>
        <w:t>11.16.0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/03/2021</w:t>
      </w:r>
      <w:r w:rsidRPr="00182533">
        <w:rPr>
          <w:color w:val="000000"/>
          <w:sz w:val="18"/>
          <w:szCs w:val="18"/>
          <w:lang w:eastAsia="en-GB"/>
        </w:rPr>
        <w:tab/>
      </w:r>
      <w:hyperlink r:id="rId3269" w:history="1">
        <w:r w:rsidR="000F42FA" w:rsidRPr="00182533">
          <w:rPr>
            <w:rStyle w:val="Hyperlink"/>
            <w:sz w:val="18"/>
            <w:szCs w:val="18"/>
            <w:lang w:eastAsia="en-GB"/>
          </w:rPr>
          <w:t>https://www.ccsa.org.cn/api/portalsFile/downloadOldFile?type=19&amp;oldFileUrl=ITU-R/M.2012-6/CCSA.37.141V11160.doc</w:t>
        </w:r>
      </w:hyperlink>
    </w:p>
    <w:p w14:paraId="2A226523" w14:textId="0FA128F9" w:rsidR="00D967B7" w:rsidRPr="0034407F"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137 141</w:t>
      </w:r>
      <w:r w:rsidRPr="0034407F">
        <w:rPr>
          <w:color w:val="000000"/>
          <w:sz w:val="18"/>
          <w:szCs w:val="18"/>
          <w:lang w:val="fr-FR" w:eastAsia="en-GB"/>
        </w:rPr>
        <w:tab/>
        <w:t>11.16.0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27</w:t>
      </w:r>
      <w:r w:rsidR="00D63672" w:rsidRPr="0034407F">
        <w:rPr>
          <w:color w:val="000000"/>
          <w:sz w:val="18"/>
          <w:szCs w:val="18"/>
          <w:lang w:val="fr-FR" w:eastAsia="en-GB"/>
        </w:rPr>
        <w:t>/04/2021</w:t>
      </w:r>
      <w:r w:rsidRPr="0034407F">
        <w:rPr>
          <w:color w:val="000000"/>
          <w:sz w:val="18"/>
          <w:szCs w:val="18"/>
          <w:lang w:val="fr-FR" w:eastAsia="en-GB"/>
        </w:rPr>
        <w:tab/>
      </w:r>
      <w:hyperlink r:id="rId3270" w:history="1">
        <w:r w:rsidR="000F42FA" w:rsidRPr="0034407F">
          <w:rPr>
            <w:rStyle w:val="Hyperlink"/>
            <w:sz w:val="18"/>
            <w:szCs w:val="18"/>
            <w:lang w:val="fr-FR" w:eastAsia="en-GB"/>
          </w:rPr>
          <w:t>https://www.etsi.org/deliver/etsi_ts/137100_137199/137141/11.16.00_60/ts_137141v111600p.pdf</w:t>
        </w:r>
      </w:hyperlink>
    </w:p>
    <w:p w14:paraId="048EB40E" w14:textId="7090E29D" w:rsidR="00D967B7" w:rsidRPr="0034407F"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37.141 11.16.0 V1.1.0</w:t>
      </w:r>
      <w:r w:rsidRPr="0034407F">
        <w:rPr>
          <w:color w:val="000000"/>
          <w:spacing w:val="-2"/>
          <w:sz w:val="18"/>
          <w:szCs w:val="18"/>
          <w:lang w:val="fr-FR" w:eastAsia="en-GB"/>
        </w:rPr>
        <w:tab/>
      </w:r>
      <w:r w:rsidRPr="0034407F">
        <w:rPr>
          <w:color w:val="000000"/>
          <w:sz w:val="18"/>
          <w:szCs w:val="18"/>
          <w:lang w:val="fr-FR" w:eastAsia="en-GB"/>
        </w:rPr>
        <w:t>11.16.0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3271" w:history="1">
        <w:r w:rsidR="000F42FA" w:rsidRPr="0034407F">
          <w:rPr>
            <w:rStyle w:val="Hyperlink"/>
            <w:sz w:val="18"/>
            <w:szCs w:val="18"/>
            <w:lang w:val="fr-FR" w:eastAsia="en-GB"/>
          </w:rPr>
          <w:t>https://members.tsdsi.in/s/PXdEgqmwNWDNWCQ</w:t>
        </w:r>
      </w:hyperlink>
    </w:p>
    <w:p w14:paraId="719E235F" w14:textId="0BD9B5C5" w:rsidR="00D967B7" w:rsidRPr="0034407F"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TTAT.3G-37.141V11.16.0</w:t>
      </w:r>
      <w:r w:rsidRPr="0034407F">
        <w:rPr>
          <w:color w:val="000000"/>
          <w:sz w:val="18"/>
          <w:szCs w:val="18"/>
          <w:lang w:val="fr-FR" w:eastAsia="en-GB"/>
        </w:rPr>
        <w:tab/>
        <w:t>11.16.0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10</w:t>
      </w:r>
      <w:r w:rsidR="00D63672" w:rsidRPr="0034407F">
        <w:rPr>
          <w:color w:val="000000"/>
          <w:sz w:val="18"/>
          <w:szCs w:val="18"/>
          <w:lang w:val="fr-FR" w:eastAsia="en-GB"/>
        </w:rPr>
        <w:t>/06/2021</w:t>
      </w:r>
      <w:r w:rsidRPr="0034407F">
        <w:rPr>
          <w:color w:val="000000"/>
          <w:sz w:val="18"/>
          <w:szCs w:val="18"/>
          <w:lang w:val="fr-FR" w:eastAsia="en-GB"/>
        </w:rPr>
        <w:tab/>
      </w:r>
      <w:hyperlink r:id="rId3272" w:history="1">
        <w:r w:rsidR="000F42FA" w:rsidRPr="0034407F">
          <w:rPr>
            <w:rStyle w:val="Hyperlink"/>
            <w:sz w:val="18"/>
            <w:szCs w:val="18"/>
            <w:lang w:val="fr-FR" w:eastAsia="en-GB"/>
          </w:rPr>
          <w:t>http://committee.tta.or.kr/data/ttasDown.jsp?kind=ttastd&amp;pk_num=TTAT.3G-37.141V11.16.0</w:t>
        </w:r>
      </w:hyperlink>
    </w:p>
    <w:p w14:paraId="5ABFECBF" w14:textId="06D1B261" w:rsidR="00D967B7" w:rsidRPr="00182533" w:rsidRDefault="006E0553" w:rsidP="00D967B7">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D967B7" w:rsidRPr="00182533">
        <w:rPr>
          <w:b/>
          <w:bCs/>
          <w:color w:val="000000"/>
          <w:sz w:val="18"/>
          <w:szCs w:val="18"/>
          <w:lang w:eastAsia="en-GB"/>
        </w:rPr>
        <w:t xml:space="preserve"> 12</w:t>
      </w:r>
    </w:p>
    <w:p w14:paraId="0FEA3155" w14:textId="119B69ED" w:rsidR="00D967B7" w:rsidRPr="00182533"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ATIS.3GPP.37.141.V12.14.0</w:t>
      </w:r>
      <w:r w:rsidRPr="00182533">
        <w:rPr>
          <w:color w:val="000000"/>
          <w:sz w:val="18"/>
          <w:szCs w:val="18"/>
          <w:lang w:eastAsia="en-GB"/>
        </w:rPr>
        <w:tab/>
        <w:t>12.14.0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3273" w:history="1">
        <w:r w:rsidR="000F42FA" w:rsidRPr="00182533">
          <w:rPr>
            <w:rStyle w:val="Hyperlink"/>
            <w:sz w:val="18"/>
            <w:szCs w:val="18"/>
            <w:lang w:eastAsia="en-GB"/>
          </w:rPr>
          <w:t>https://www.atis.org/3gpp-transpositions - Rel-12</w:t>
        </w:r>
      </w:hyperlink>
    </w:p>
    <w:p w14:paraId="26734A78" w14:textId="0E2729BA" w:rsidR="00D967B7" w:rsidRPr="00182533"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CCSA.37.141V12140</w:t>
      </w:r>
      <w:r w:rsidRPr="00182533">
        <w:rPr>
          <w:color w:val="000000"/>
          <w:sz w:val="18"/>
          <w:szCs w:val="18"/>
          <w:lang w:eastAsia="en-GB"/>
        </w:rPr>
        <w:tab/>
        <w:t>12.14.0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/03/2021</w:t>
      </w:r>
      <w:r w:rsidRPr="00182533">
        <w:rPr>
          <w:color w:val="000000"/>
          <w:sz w:val="18"/>
          <w:szCs w:val="18"/>
          <w:lang w:eastAsia="en-GB"/>
        </w:rPr>
        <w:tab/>
      </w:r>
      <w:hyperlink r:id="rId3274" w:history="1">
        <w:r w:rsidR="000F42FA" w:rsidRPr="00182533">
          <w:rPr>
            <w:rStyle w:val="Hyperlink"/>
            <w:sz w:val="18"/>
            <w:szCs w:val="18"/>
            <w:lang w:eastAsia="en-GB"/>
          </w:rPr>
          <w:t>https://www.ccsa.org.cn/api/portalsFile/downloadOldFile?type=19&amp;oldFileUrl=ITU-R/M.2012-6/CCSA.37.141V12140.doc</w:t>
        </w:r>
      </w:hyperlink>
    </w:p>
    <w:p w14:paraId="2FFCA71A" w14:textId="30E946A8" w:rsidR="00D967B7" w:rsidRPr="0034407F"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137 141</w:t>
      </w:r>
      <w:r w:rsidRPr="0034407F">
        <w:rPr>
          <w:color w:val="000000"/>
          <w:sz w:val="18"/>
          <w:szCs w:val="18"/>
          <w:lang w:val="fr-FR" w:eastAsia="en-GB"/>
        </w:rPr>
        <w:tab/>
        <w:t>12.14.0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/04/2021</w:t>
      </w:r>
      <w:r w:rsidRPr="0034407F">
        <w:rPr>
          <w:color w:val="000000"/>
          <w:sz w:val="18"/>
          <w:szCs w:val="18"/>
          <w:lang w:val="fr-FR" w:eastAsia="en-GB"/>
        </w:rPr>
        <w:tab/>
      </w:r>
      <w:hyperlink r:id="rId3275" w:history="1">
        <w:r w:rsidR="000F42FA" w:rsidRPr="0034407F">
          <w:rPr>
            <w:rStyle w:val="Hyperlink"/>
            <w:sz w:val="18"/>
            <w:szCs w:val="18"/>
            <w:lang w:val="fr-FR" w:eastAsia="en-GB"/>
          </w:rPr>
          <w:t>https://www.etsi.org/deliver/etsi_ts/137100_137199/137141/12.14.00_60/ts_137141v121400p.pdf</w:t>
        </w:r>
      </w:hyperlink>
    </w:p>
    <w:p w14:paraId="0AA34B31" w14:textId="621BFFCA" w:rsidR="00D967B7" w:rsidRPr="0034407F"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37.141 12.14.0 V1.1.0</w:t>
      </w:r>
      <w:r w:rsidRPr="0034407F">
        <w:rPr>
          <w:color w:val="000000"/>
          <w:spacing w:val="-2"/>
          <w:sz w:val="18"/>
          <w:szCs w:val="18"/>
          <w:lang w:val="fr-FR" w:eastAsia="en-GB"/>
        </w:rPr>
        <w:tab/>
      </w:r>
      <w:r w:rsidRPr="0034407F">
        <w:rPr>
          <w:color w:val="000000"/>
          <w:sz w:val="18"/>
          <w:szCs w:val="18"/>
          <w:lang w:val="fr-FR" w:eastAsia="en-GB"/>
        </w:rPr>
        <w:t>12.14.0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3276" w:history="1">
        <w:r w:rsidR="000F42FA" w:rsidRPr="0034407F">
          <w:rPr>
            <w:rStyle w:val="Hyperlink"/>
            <w:sz w:val="18"/>
            <w:szCs w:val="18"/>
            <w:lang w:val="fr-FR" w:eastAsia="en-GB"/>
          </w:rPr>
          <w:t>https://members.tsdsi.in/s/oE7XiotRxTSdRXX</w:t>
        </w:r>
      </w:hyperlink>
    </w:p>
    <w:p w14:paraId="358859DD" w14:textId="1F69FC95" w:rsidR="00D967B7" w:rsidRPr="0034407F"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TTAT.3G-37.141V12.14.0</w:t>
      </w:r>
      <w:r w:rsidRPr="0034407F">
        <w:rPr>
          <w:color w:val="000000"/>
          <w:sz w:val="18"/>
          <w:szCs w:val="18"/>
          <w:lang w:val="fr-FR" w:eastAsia="en-GB"/>
        </w:rPr>
        <w:tab/>
        <w:t>12.14.0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10</w:t>
      </w:r>
      <w:r w:rsidR="00D63672" w:rsidRPr="0034407F">
        <w:rPr>
          <w:color w:val="000000"/>
          <w:sz w:val="18"/>
          <w:szCs w:val="18"/>
          <w:lang w:val="fr-FR" w:eastAsia="en-GB"/>
        </w:rPr>
        <w:t>/06/2021</w:t>
      </w:r>
      <w:r w:rsidRPr="0034407F">
        <w:rPr>
          <w:color w:val="000000"/>
          <w:sz w:val="18"/>
          <w:szCs w:val="18"/>
          <w:lang w:val="fr-FR" w:eastAsia="en-GB"/>
        </w:rPr>
        <w:tab/>
      </w:r>
      <w:hyperlink r:id="rId3277" w:history="1">
        <w:r w:rsidR="000F42FA" w:rsidRPr="0034407F">
          <w:rPr>
            <w:rStyle w:val="Hyperlink"/>
            <w:sz w:val="18"/>
            <w:szCs w:val="18"/>
            <w:lang w:val="fr-FR" w:eastAsia="en-GB"/>
          </w:rPr>
          <w:t>http://committee.tta.or.kr/data/ttasDown.jsp?kind=ttastd&amp;pk_num=TTAT.3G-37.141V12.14.0</w:t>
        </w:r>
      </w:hyperlink>
    </w:p>
    <w:p w14:paraId="4AEC3C91" w14:textId="7289456E" w:rsidR="00D967B7" w:rsidRPr="00182533" w:rsidRDefault="006E0553" w:rsidP="00D967B7">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D967B7" w:rsidRPr="00182533">
        <w:rPr>
          <w:b/>
          <w:bCs/>
          <w:color w:val="000000"/>
          <w:sz w:val="18"/>
          <w:szCs w:val="18"/>
          <w:lang w:eastAsia="en-GB"/>
        </w:rPr>
        <w:t xml:space="preserve"> 13</w:t>
      </w:r>
    </w:p>
    <w:p w14:paraId="63DC52E0" w14:textId="65C8EB46" w:rsidR="00D967B7" w:rsidRPr="00182533"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ATIS.3GPP.37.141.V13.15.0</w:t>
      </w:r>
      <w:r w:rsidRPr="00182533">
        <w:rPr>
          <w:color w:val="000000"/>
          <w:sz w:val="18"/>
          <w:szCs w:val="18"/>
          <w:lang w:eastAsia="en-GB"/>
        </w:rPr>
        <w:tab/>
        <w:t>13.15.0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3278" w:history="1">
        <w:r w:rsidR="000F42FA" w:rsidRPr="00182533">
          <w:rPr>
            <w:rStyle w:val="Hyperlink"/>
            <w:sz w:val="18"/>
            <w:szCs w:val="18"/>
            <w:lang w:eastAsia="en-GB"/>
          </w:rPr>
          <w:t>https://www.atis.org/3gpp-transpositions - Rel-13</w:t>
        </w:r>
      </w:hyperlink>
    </w:p>
    <w:p w14:paraId="1664512A" w14:textId="40ADC557" w:rsidR="00D967B7" w:rsidRPr="00182533"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CCSA.37.141V13150</w:t>
      </w:r>
      <w:r w:rsidRPr="00182533">
        <w:rPr>
          <w:color w:val="000000"/>
          <w:sz w:val="18"/>
          <w:szCs w:val="18"/>
          <w:lang w:eastAsia="en-GB"/>
        </w:rPr>
        <w:tab/>
        <w:t>13.15.0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/03/2021</w:t>
      </w:r>
      <w:r w:rsidRPr="00182533">
        <w:rPr>
          <w:color w:val="000000"/>
          <w:sz w:val="18"/>
          <w:szCs w:val="18"/>
          <w:lang w:eastAsia="en-GB"/>
        </w:rPr>
        <w:tab/>
      </w:r>
      <w:hyperlink r:id="rId3279" w:history="1">
        <w:r w:rsidR="000F42FA" w:rsidRPr="00182533">
          <w:rPr>
            <w:rStyle w:val="Hyperlink"/>
            <w:sz w:val="18"/>
            <w:szCs w:val="18"/>
            <w:lang w:eastAsia="en-GB"/>
          </w:rPr>
          <w:t>https://www.ccsa.org.cn/api/portalsFile/downloadOldFile?type=19&amp;oldFileUrl=ITU-R/M.2012-6/CCSA.37.141V13150.doc</w:t>
        </w:r>
      </w:hyperlink>
    </w:p>
    <w:p w14:paraId="218A806A" w14:textId="54F050A1" w:rsidR="00D967B7" w:rsidRPr="0034407F"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137 141</w:t>
      </w:r>
      <w:r w:rsidRPr="0034407F">
        <w:rPr>
          <w:color w:val="000000"/>
          <w:sz w:val="18"/>
          <w:szCs w:val="18"/>
          <w:lang w:val="fr-FR" w:eastAsia="en-GB"/>
        </w:rPr>
        <w:tab/>
        <w:t>13.15.0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/04/2021</w:t>
      </w:r>
      <w:r w:rsidRPr="0034407F">
        <w:rPr>
          <w:color w:val="000000"/>
          <w:sz w:val="18"/>
          <w:szCs w:val="18"/>
          <w:lang w:val="fr-FR" w:eastAsia="en-GB"/>
        </w:rPr>
        <w:tab/>
      </w:r>
      <w:hyperlink r:id="rId3280" w:history="1">
        <w:r w:rsidR="000F42FA" w:rsidRPr="0034407F">
          <w:rPr>
            <w:rStyle w:val="Hyperlink"/>
            <w:sz w:val="18"/>
            <w:szCs w:val="18"/>
            <w:lang w:val="fr-FR" w:eastAsia="en-GB"/>
          </w:rPr>
          <w:t>https://www.etsi.org/deliver/etsi_ts/137100_137199/137141/13.15.00_60/ts_137141v131500p.pdf</w:t>
        </w:r>
      </w:hyperlink>
    </w:p>
    <w:p w14:paraId="596D3946" w14:textId="142B215B" w:rsidR="00D967B7" w:rsidRPr="0034407F"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37.141-13.15.0 V1.1.0</w:t>
      </w:r>
      <w:r w:rsidRPr="0034407F">
        <w:rPr>
          <w:color w:val="000000"/>
          <w:spacing w:val="-2"/>
          <w:sz w:val="18"/>
          <w:szCs w:val="18"/>
          <w:lang w:val="fr-FR" w:eastAsia="en-GB"/>
        </w:rPr>
        <w:tab/>
      </w:r>
      <w:r w:rsidRPr="0034407F">
        <w:rPr>
          <w:color w:val="000000"/>
          <w:sz w:val="18"/>
          <w:szCs w:val="18"/>
          <w:lang w:val="fr-FR" w:eastAsia="en-GB"/>
        </w:rPr>
        <w:t>13.15.0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/01/2023</w:t>
      </w:r>
      <w:r w:rsidRPr="0034407F">
        <w:rPr>
          <w:color w:val="000000"/>
          <w:sz w:val="18"/>
          <w:szCs w:val="18"/>
          <w:lang w:val="fr-FR" w:eastAsia="en-GB"/>
        </w:rPr>
        <w:tab/>
      </w:r>
      <w:hyperlink r:id="rId3281" w:history="1">
        <w:r w:rsidR="000F42FA" w:rsidRPr="0034407F">
          <w:rPr>
            <w:rStyle w:val="Hyperlink"/>
            <w:sz w:val="18"/>
            <w:szCs w:val="18"/>
            <w:lang w:val="fr-FR" w:eastAsia="en-GB"/>
          </w:rPr>
          <w:t>https://members.tsdsi.in/s/gzx4L4rQ9rcQL7W</w:t>
        </w:r>
      </w:hyperlink>
    </w:p>
    <w:p w14:paraId="4E3B194E" w14:textId="5F16516D" w:rsidR="00D967B7" w:rsidRPr="0034407F"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TTAT.3G-37.141V13.15.0</w:t>
      </w:r>
      <w:r w:rsidRPr="0034407F">
        <w:rPr>
          <w:color w:val="000000"/>
          <w:sz w:val="18"/>
          <w:szCs w:val="18"/>
          <w:lang w:val="fr-FR" w:eastAsia="en-GB"/>
        </w:rPr>
        <w:tab/>
        <w:t>13.15.0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10</w:t>
      </w:r>
      <w:r w:rsidR="00D63672" w:rsidRPr="0034407F">
        <w:rPr>
          <w:color w:val="000000"/>
          <w:sz w:val="18"/>
          <w:szCs w:val="18"/>
          <w:lang w:val="fr-FR" w:eastAsia="en-GB"/>
        </w:rPr>
        <w:t>/06/2021</w:t>
      </w:r>
      <w:r w:rsidRPr="0034407F">
        <w:rPr>
          <w:color w:val="000000"/>
          <w:sz w:val="18"/>
          <w:szCs w:val="18"/>
          <w:lang w:val="fr-FR" w:eastAsia="en-GB"/>
        </w:rPr>
        <w:tab/>
      </w:r>
      <w:hyperlink r:id="rId3282" w:history="1">
        <w:r w:rsidR="000F42FA" w:rsidRPr="0034407F">
          <w:rPr>
            <w:rStyle w:val="Hyperlink"/>
            <w:sz w:val="18"/>
            <w:szCs w:val="18"/>
            <w:lang w:val="fr-FR" w:eastAsia="en-GB"/>
          </w:rPr>
          <w:t>http://committee.tta.or.kr/data/ttasDown.jsp?kind=ttastd&amp;pk_num=TTAT.3G-37.141V13.15.0</w:t>
        </w:r>
      </w:hyperlink>
    </w:p>
    <w:p w14:paraId="4C46AE3C" w14:textId="1DEAC5D8" w:rsidR="00D967B7" w:rsidRPr="00182533" w:rsidRDefault="006E0553" w:rsidP="00D967B7">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D967B7" w:rsidRPr="00182533">
        <w:rPr>
          <w:b/>
          <w:bCs/>
          <w:color w:val="000000"/>
          <w:sz w:val="18"/>
          <w:szCs w:val="18"/>
          <w:lang w:eastAsia="en-GB"/>
        </w:rPr>
        <w:t xml:space="preserve"> 14</w:t>
      </w:r>
    </w:p>
    <w:p w14:paraId="4E971906" w14:textId="53EE8D85" w:rsidR="00D967B7" w:rsidRPr="00182533"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ATIS.3GPP.37.141.V14.14.0</w:t>
      </w:r>
      <w:r w:rsidRPr="00182533">
        <w:rPr>
          <w:color w:val="000000"/>
          <w:sz w:val="18"/>
          <w:szCs w:val="18"/>
          <w:lang w:eastAsia="en-GB"/>
        </w:rPr>
        <w:tab/>
        <w:t>14.14.0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3283" w:history="1">
        <w:r w:rsidR="000F42FA" w:rsidRPr="00182533">
          <w:rPr>
            <w:rStyle w:val="Hyperlink"/>
            <w:sz w:val="18"/>
            <w:szCs w:val="18"/>
            <w:lang w:eastAsia="en-GB"/>
          </w:rPr>
          <w:t>https://www.atis.org/3gpp-transpositions - Rel-14</w:t>
        </w:r>
      </w:hyperlink>
    </w:p>
    <w:p w14:paraId="15A7E43B" w14:textId="481E06FF" w:rsidR="00D967B7" w:rsidRPr="00182533"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CCSA.37.141V14140</w:t>
      </w:r>
      <w:r w:rsidRPr="00182533">
        <w:rPr>
          <w:color w:val="000000"/>
          <w:sz w:val="18"/>
          <w:szCs w:val="18"/>
          <w:lang w:eastAsia="en-GB"/>
        </w:rPr>
        <w:tab/>
        <w:t>14.14.0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/12/2021</w:t>
      </w:r>
      <w:r w:rsidRPr="00182533">
        <w:rPr>
          <w:color w:val="000000"/>
          <w:sz w:val="18"/>
          <w:szCs w:val="18"/>
          <w:lang w:eastAsia="en-GB"/>
        </w:rPr>
        <w:tab/>
      </w:r>
      <w:hyperlink r:id="rId3284" w:history="1">
        <w:r w:rsidR="000F42FA" w:rsidRPr="00182533">
          <w:rPr>
            <w:rStyle w:val="Hyperlink"/>
            <w:sz w:val="18"/>
            <w:szCs w:val="18"/>
            <w:lang w:eastAsia="en-GB"/>
          </w:rPr>
          <w:t>https://www.ccsa.org.cn/api/portalsFile/downloadOldFile?type=19&amp;oldFileUrl=ITU-R/M.2012-6/CCSA.37.141V14140.doc</w:t>
        </w:r>
      </w:hyperlink>
    </w:p>
    <w:p w14:paraId="64EB783C" w14:textId="571A81A8" w:rsidR="00D967B7" w:rsidRPr="0034407F"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137 141</w:t>
      </w:r>
      <w:r w:rsidRPr="0034407F">
        <w:rPr>
          <w:color w:val="000000"/>
          <w:sz w:val="18"/>
          <w:szCs w:val="18"/>
          <w:lang w:val="fr-FR" w:eastAsia="en-GB"/>
        </w:rPr>
        <w:tab/>
        <w:t>14.14.0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/03/2022</w:t>
      </w:r>
      <w:r w:rsidRPr="0034407F">
        <w:rPr>
          <w:color w:val="000000"/>
          <w:sz w:val="18"/>
          <w:szCs w:val="18"/>
          <w:lang w:val="fr-FR" w:eastAsia="en-GB"/>
        </w:rPr>
        <w:tab/>
      </w:r>
      <w:hyperlink r:id="rId3285" w:history="1">
        <w:r w:rsidR="000F42FA" w:rsidRPr="0034407F">
          <w:rPr>
            <w:rStyle w:val="Hyperlink"/>
            <w:sz w:val="18"/>
            <w:szCs w:val="18"/>
            <w:lang w:val="fr-FR" w:eastAsia="en-GB"/>
          </w:rPr>
          <w:t>https://www.etsi.org/deliver/etsi_ts/137100_137199/137141/14.14.00_60/ts_137141v141400p.pdf</w:t>
        </w:r>
      </w:hyperlink>
    </w:p>
    <w:p w14:paraId="3870769B" w14:textId="104B9D5A" w:rsidR="00D967B7" w:rsidRPr="0034407F"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37.141-14.14.0 V1.1.0</w:t>
      </w:r>
      <w:r w:rsidRPr="0034407F">
        <w:rPr>
          <w:color w:val="000000"/>
          <w:spacing w:val="-2"/>
          <w:sz w:val="18"/>
          <w:szCs w:val="18"/>
          <w:lang w:val="fr-FR" w:eastAsia="en-GB"/>
        </w:rPr>
        <w:tab/>
      </w:r>
      <w:r w:rsidRPr="0034407F">
        <w:rPr>
          <w:color w:val="000000"/>
          <w:sz w:val="18"/>
          <w:szCs w:val="18"/>
          <w:lang w:val="fr-FR" w:eastAsia="en-GB"/>
        </w:rPr>
        <w:t>14.14.0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/01/2023</w:t>
      </w:r>
      <w:r w:rsidRPr="0034407F">
        <w:rPr>
          <w:color w:val="000000"/>
          <w:sz w:val="18"/>
          <w:szCs w:val="18"/>
          <w:lang w:val="fr-FR" w:eastAsia="en-GB"/>
        </w:rPr>
        <w:tab/>
      </w:r>
      <w:hyperlink r:id="rId3286" w:history="1">
        <w:r w:rsidR="000F42FA" w:rsidRPr="0034407F">
          <w:rPr>
            <w:rStyle w:val="Hyperlink"/>
            <w:sz w:val="18"/>
            <w:szCs w:val="18"/>
            <w:lang w:val="fr-FR" w:eastAsia="en-GB"/>
          </w:rPr>
          <w:t>https://members.tsdsi.in/s/asJaD8xt9QxPrz5</w:t>
        </w:r>
      </w:hyperlink>
    </w:p>
    <w:p w14:paraId="4D82E5DC" w14:textId="1DC311D3" w:rsidR="00D967B7" w:rsidRPr="0034407F"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TTAT.3G-37.141V14.14.0</w:t>
      </w:r>
      <w:r w:rsidRPr="0034407F">
        <w:rPr>
          <w:color w:val="000000"/>
          <w:sz w:val="18"/>
          <w:szCs w:val="18"/>
          <w:lang w:val="fr-FR" w:eastAsia="en-GB"/>
        </w:rPr>
        <w:tab/>
        <w:t>14.14.0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14</w:t>
      </w:r>
      <w:r w:rsidR="00D63672" w:rsidRPr="0034407F">
        <w:rPr>
          <w:color w:val="000000"/>
          <w:sz w:val="18"/>
          <w:szCs w:val="18"/>
          <w:lang w:val="fr-FR" w:eastAsia="en-GB"/>
        </w:rPr>
        <w:t>/03/2022</w:t>
      </w:r>
      <w:r w:rsidRPr="0034407F">
        <w:rPr>
          <w:color w:val="000000"/>
          <w:sz w:val="18"/>
          <w:szCs w:val="18"/>
          <w:lang w:val="fr-FR" w:eastAsia="en-GB"/>
        </w:rPr>
        <w:tab/>
      </w:r>
      <w:hyperlink r:id="rId3287" w:history="1">
        <w:r w:rsidR="000F42FA" w:rsidRPr="0034407F">
          <w:rPr>
            <w:rStyle w:val="Hyperlink"/>
            <w:sz w:val="18"/>
            <w:szCs w:val="18"/>
            <w:lang w:val="fr-FR" w:eastAsia="en-GB"/>
          </w:rPr>
          <w:t>http://committee.tta.or.kr/data/ttasDown.jsp?kind=ttastd&amp;pk_num=TTAT.3G-37.141V14.14.0</w:t>
        </w:r>
      </w:hyperlink>
    </w:p>
    <w:p w14:paraId="31B902B0" w14:textId="5BEB5D93" w:rsidR="00D967B7" w:rsidRPr="00182533" w:rsidRDefault="006E0553" w:rsidP="00D967B7">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D967B7" w:rsidRPr="00182533">
        <w:rPr>
          <w:b/>
          <w:bCs/>
          <w:color w:val="000000"/>
          <w:sz w:val="18"/>
          <w:szCs w:val="18"/>
          <w:lang w:eastAsia="en-GB"/>
        </w:rPr>
        <w:t xml:space="preserve"> 15</w:t>
      </w:r>
    </w:p>
    <w:p w14:paraId="21A8E4A5" w14:textId="77CA3D0B" w:rsidR="00D967B7" w:rsidRPr="00182533"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ATIS.3GPP.37.141.V15.20.0</w:t>
      </w:r>
      <w:r w:rsidRPr="00182533">
        <w:rPr>
          <w:color w:val="000000"/>
          <w:sz w:val="18"/>
          <w:szCs w:val="18"/>
          <w:lang w:eastAsia="en-GB"/>
        </w:rPr>
        <w:tab/>
        <w:t>15.20.0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3288" w:history="1">
        <w:r w:rsidR="000F42FA" w:rsidRPr="00182533">
          <w:rPr>
            <w:rStyle w:val="Hyperlink"/>
            <w:sz w:val="18"/>
            <w:szCs w:val="18"/>
            <w:lang w:eastAsia="en-GB"/>
          </w:rPr>
          <w:t>https://www.atis.org/3gpp-transpositions - Rel-15</w:t>
        </w:r>
      </w:hyperlink>
    </w:p>
    <w:p w14:paraId="67584516" w14:textId="6CA5F91B" w:rsidR="00D967B7" w:rsidRPr="00182533"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CCSA.37.141V15200</w:t>
      </w:r>
      <w:r w:rsidRPr="00182533">
        <w:rPr>
          <w:color w:val="000000"/>
          <w:sz w:val="18"/>
          <w:szCs w:val="18"/>
          <w:lang w:eastAsia="en-GB"/>
        </w:rPr>
        <w:tab/>
        <w:t>15.20.0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/12/2022</w:t>
      </w:r>
      <w:r w:rsidRPr="00182533">
        <w:rPr>
          <w:color w:val="000000"/>
          <w:sz w:val="18"/>
          <w:szCs w:val="18"/>
          <w:lang w:eastAsia="en-GB"/>
        </w:rPr>
        <w:tab/>
      </w:r>
      <w:hyperlink r:id="rId3289" w:history="1">
        <w:r w:rsidR="000F42FA" w:rsidRPr="00182533">
          <w:rPr>
            <w:rStyle w:val="Hyperlink"/>
            <w:sz w:val="18"/>
            <w:szCs w:val="18"/>
            <w:lang w:eastAsia="en-GB"/>
          </w:rPr>
          <w:t>https://www.ccsa.org.cn/api/portalsFile/downloadOldFile?type=19&amp;oldFileUrl=ITU-R/M.2012-6/CCSA.37.141V15200.doc</w:t>
        </w:r>
      </w:hyperlink>
    </w:p>
    <w:p w14:paraId="405F5135" w14:textId="30D5DE71" w:rsidR="00D967B7" w:rsidRPr="0034407F"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137 141</w:t>
      </w:r>
      <w:r w:rsidRPr="0034407F">
        <w:rPr>
          <w:color w:val="000000"/>
          <w:sz w:val="18"/>
          <w:szCs w:val="18"/>
          <w:lang w:val="fr-FR" w:eastAsia="en-GB"/>
        </w:rPr>
        <w:tab/>
        <w:t>15.20.0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19</w:t>
      </w:r>
      <w:r w:rsidR="00D63672" w:rsidRPr="0034407F">
        <w:rPr>
          <w:color w:val="000000"/>
          <w:sz w:val="18"/>
          <w:szCs w:val="18"/>
          <w:lang w:val="fr-FR" w:eastAsia="en-GB"/>
        </w:rPr>
        <w:t>/01/2023</w:t>
      </w:r>
      <w:r w:rsidRPr="0034407F">
        <w:rPr>
          <w:color w:val="000000"/>
          <w:sz w:val="18"/>
          <w:szCs w:val="18"/>
          <w:lang w:val="fr-FR" w:eastAsia="en-GB"/>
        </w:rPr>
        <w:tab/>
      </w:r>
      <w:hyperlink r:id="rId3290" w:history="1">
        <w:r w:rsidR="000F42FA" w:rsidRPr="0034407F">
          <w:rPr>
            <w:rStyle w:val="Hyperlink"/>
            <w:sz w:val="18"/>
            <w:szCs w:val="18"/>
            <w:lang w:val="fr-FR" w:eastAsia="en-GB"/>
          </w:rPr>
          <w:t>https://www.etsi.org/deliver/etsi_ts/137100_137199/137141/15.20.00_60/ts_137141v152000p.pdf</w:t>
        </w:r>
      </w:hyperlink>
    </w:p>
    <w:p w14:paraId="23BB2D88" w14:textId="0196647E" w:rsidR="00D967B7" w:rsidRPr="0034407F"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37.141 15.20.0 V1.3.0</w:t>
      </w:r>
      <w:r w:rsidRPr="0034407F">
        <w:rPr>
          <w:color w:val="000000"/>
          <w:spacing w:val="-2"/>
          <w:sz w:val="18"/>
          <w:szCs w:val="18"/>
          <w:lang w:val="fr-FR" w:eastAsia="en-GB"/>
        </w:rPr>
        <w:tab/>
      </w:r>
      <w:r w:rsidRPr="0034407F">
        <w:rPr>
          <w:color w:val="000000"/>
          <w:sz w:val="18"/>
          <w:szCs w:val="18"/>
          <w:lang w:val="fr-FR" w:eastAsia="en-GB"/>
        </w:rPr>
        <w:t>15.20.0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3291" w:history="1">
        <w:r w:rsidR="000F42FA" w:rsidRPr="0034407F">
          <w:rPr>
            <w:rStyle w:val="Hyperlink"/>
            <w:sz w:val="18"/>
            <w:szCs w:val="18"/>
            <w:lang w:val="fr-FR" w:eastAsia="en-GB"/>
          </w:rPr>
          <w:t>https://members.tsdsi.in/s/yMXoD5e7st3B8Pt</w:t>
        </w:r>
      </w:hyperlink>
    </w:p>
    <w:p w14:paraId="5ECE74A0" w14:textId="5DF5965C" w:rsidR="00D967B7" w:rsidRPr="0034407F"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TTAT.3G-37.141V15.20.0</w:t>
      </w:r>
      <w:r w:rsidRPr="0034407F">
        <w:rPr>
          <w:color w:val="000000"/>
          <w:sz w:val="18"/>
          <w:szCs w:val="18"/>
          <w:lang w:val="fr-FR" w:eastAsia="en-GB"/>
        </w:rPr>
        <w:tab/>
        <w:t>15.20.0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3292" w:history="1">
        <w:r w:rsidR="000F42FA" w:rsidRPr="0034407F">
          <w:rPr>
            <w:rStyle w:val="Hyperlink"/>
            <w:sz w:val="18"/>
            <w:szCs w:val="18"/>
            <w:lang w:val="fr-FR" w:eastAsia="en-GB"/>
          </w:rPr>
          <w:t>http://committee.tta.or.kr/data/ttasDown.jsp?kind=ttastd&amp;pk_num=TTAT.3G-37.141V15.20.0</w:t>
        </w:r>
      </w:hyperlink>
    </w:p>
    <w:p w14:paraId="315CFD23" w14:textId="649854BF" w:rsidR="00D967B7" w:rsidRPr="00182533" w:rsidRDefault="006E0553" w:rsidP="00D967B7">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D967B7" w:rsidRPr="00182533">
        <w:rPr>
          <w:b/>
          <w:bCs/>
          <w:color w:val="000000"/>
          <w:sz w:val="18"/>
          <w:szCs w:val="18"/>
          <w:lang w:eastAsia="en-GB"/>
        </w:rPr>
        <w:t xml:space="preserve"> 16</w:t>
      </w:r>
    </w:p>
    <w:p w14:paraId="5767E77A" w14:textId="542366E3" w:rsidR="00D967B7" w:rsidRPr="00182533"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ATIS.3GPP.37.141.V16.16.0</w:t>
      </w:r>
      <w:r w:rsidRPr="00182533">
        <w:rPr>
          <w:color w:val="000000"/>
          <w:sz w:val="18"/>
          <w:szCs w:val="18"/>
          <w:lang w:eastAsia="en-GB"/>
        </w:rPr>
        <w:tab/>
        <w:t>16.16.0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3293" w:history="1">
        <w:r w:rsidR="000F42FA" w:rsidRPr="00182533">
          <w:rPr>
            <w:rStyle w:val="Hyperlink"/>
            <w:sz w:val="18"/>
            <w:szCs w:val="18"/>
            <w:lang w:eastAsia="en-GB"/>
          </w:rPr>
          <w:t>https://www.atis.org/3gpp-transpositions - Rel-16</w:t>
        </w:r>
      </w:hyperlink>
    </w:p>
    <w:p w14:paraId="48282343" w14:textId="74B33204" w:rsidR="00D967B7" w:rsidRPr="00182533"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CCSA.37.141V16160</w:t>
      </w:r>
      <w:r w:rsidRPr="00182533">
        <w:rPr>
          <w:color w:val="000000"/>
          <w:sz w:val="18"/>
          <w:szCs w:val="18"/>
          <w:lang w:eastAsia="en-GB"/>
        </w:rPr>
        <w:tab/>
        <w:t>16.16.0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/12/2022</w:t>
      </w:r>
      <w:r w:rsidRPr="00182533">
        <w:rPr>
          <w:color w:val="000000"/>
          <w:sz w:val="18"/>
          <w:szCs w:val="18"/>
          <w:lang w:eastAsia="en-GB"/>
        </w:rPr>
        <w:tab/>
      </w:r>
      <w:hyperlink r:id="rId3294" w:history="1">
        <w:r w:rsidR="000F42FA" w:rsidRPr="00182533">
          <w:rPr>
            <w:rStyle w:val="Hyperlink"/>
            <w:sz w:val="18"/>
            <w:szCs w:val="18"/>
            <w:lang w:eastAsia="en-GB"/>
          </w:rPr>
          <w:t>https://www.ccsa.org.cn/api/portalsFile/downloadOldFile?type=19&amp;oldFileUrl=ITU-R/M.2012-6/CCSA.37.141V16160.doc</w:t>
        </w:r>
      </w:hyperlink>
    </w:p>
    <w:p w14:paraId="46DDA96A" w14:textId="65D4FB7C" w:rsidR="00D967B7" w:rsidRPr="0034407F"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137 141</w:t>
      </w:r>
      <w:r w:rsidRPr="0034407F">
        <w:rPr>
          <w:color w:val="000000"/>
          <w:sz w:val="18"/>
          <w:szCs w:val="18"/>
          <w:lang w:val="fr-FR" w:eastAsia="en-GB"/>
        </w:rPr>
        <w:tab/>
        <w:t>16.16.0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19</w:t>
      </w:r>
      <w:r w:rsidR="00D63672" w:rsidRPr="0034407F">
        <w:rPr>
          <w:color w:val="000000"/>
          <w:sz w:val="18"/>
          <w:szCs w:val="18"/>
          <w:lang w:val="fr-FR" w:eastAsia="en-GB"/>
        </w:rPr>
        <w:t>/01/2023</w:t>
      </w:r>
      <w:r w:rsidRPr="0034407F">
        <w:rPr>
          <w:color w:val="000000"/>
          <w:sz w:val="18"/>
          <w:szCs w:val="18"/>
          <w:lang w:val="fr-FR" w:eastAsia="en-GB"/>
        </w:rPr>
        <w:tab/>
      </w:r>
      <w:hyperlink r:id="rId3295" w:history="1">
        <w:r w:rsidR="000F42FA" w:rsidRPr="0034407F">
          <w:rPr>
            <w:rStyle w:val="Hyperlink"/>
            <w:sz w:val="18"/>
            <w:szCs w:val="18"/>
            <w:lang w:val="fr-FR" w:eastAsia="en-GB"/>
          </w:rPr>
          <w:t>https://www.etsi.org/deliver/etsi_ts/137100_137199/137141/16.16.00_60/ts_137141v161600p.pdf</w:t>
        </w:r>
      </w:hyperlink>
      <w:r w:rsidR="000F42FA" w:rsidRPr="0034407F">
        <w:rPr>
          <w:color w:val="000000"/>
          <w:sz w:val="18"/>
          <w:szCs w:val="18"/>
          <w:lang w:val="fr-FR" w:eastAsia="en-GB"/>
        </w:rPr>
        <w:t xml:space="preserve"> </w:t>
      </w:r>
    </w:p>
    <w:p w14:paraId="40B92CD0" w14:textId="6FB0EB6F" w:rsidR="00D967B7" w:rsidRPr="0034407F"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37.141 16.16.0 V1.3.0</w:t>
      </w:r>
      <w:r w:rsidRPr="0034407F">
        <w:rPr>
          <w:color w:val="000000"/>
          <w:spacing w:val="-2"/>
          <w:sz w:val="18"/>
          <w:szCs w:val="18"/>
          <w:lang w:val="fr-FR" w:eastAsia="en-GB"/>
        </w:rPr>
        <w:tab/>
      </w:r>
      <w:r w:rsidRPr="0034407F">
        <w:rPr>
          <w:color w:val="000000"/>
          <w:sz w:val="18"/>
          <w:szCs w:val="18"/>
          <w:lang w:val="fr-FR" w:eastAsia="en-GB"/>
        </w:rPr>
        <w:t>16.16.0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3296" w:history="1">
        <w:r w:rsidR="000F42FA" w:rsidRPr="0034407F">
          <w:rPr>
            <w:rStyle w:val="Hyperlink"/>
            <w:sz w:val="18"/>
            <w:szCs w:val="18"/>
            <w:lang w:val="fr-FR" w:eastAsia="en-GB"/>
          </w:rPr>
          <w:t>https://members.tsdsi.in/s/Kcs3Xsjc95rs8qq</w:t>
        </w:r>
      </w:hyperlink>
    </w:p>
    <w:p w14:paraId="1AF8F138" w14:textId="7CB31564" w:rsidR="00D967B7" w:rsidRPr="0034407F"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TTAT.3G-37.141V16.16.0</w:t>
      </w:r>
      <w:r w:rsidRPr="0034407F">
        <w:rPr>
          <w:color w:val="000000"/>
          <w:sz w:val="18"/>
          <w:szCs w:val="18"/>
          <w:lang w:val="fr-FR" w:eastAsia="en-GB"/>
        </w:rPr>
        <w:tab/>
        <w:t>16.16.0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3297" w:history="1">
        <w:r w:rsidR="000F42FA" w:rsidRPr="0034407F">
          <w:rPr>
            <w:rStyle w:val="Hyperlink"/>
            <w:sz w:val="18"/>
            <w:szCs w:val="18"/>
            <w:lang w:val="fr-FR" w:eastAsia="en-GB"/>
          </w:rPr>
          <w:t>http://committee.tta.or.kr/data/ttasDown.jsp?kind=ttastd&amp;pk_num=TTAT.3G-37.141V16.16.0</w:t>
        </w:r>
      </w:hyperlink>
    </w:p>
    <w:p w14:paraId="5B4ABA06" w14:textId="7FA9A7E8" w:rsidR="00D967B7" w:rsidRPr="00182533" w:rsidRDefault="006E0553" w:rsidP="00D967B7">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D967B7" w:rsidRPr="00182533">
        <w:rPr>
          <w:b/>
          <w:bCs/>
          <w:color w:val="000000"/>
          <w:sz w:val="18"/>
          <w:szCs w:val="18"/>
          <w:lang w:eastAsia="en-GB"/>
        </w:rPr>
        <w:t xml:space="preserve"> 17</w:t>
      </w:r>
    </w:p>
    <w:p w14:paraId="5CCF595C" w14:textId="77A10DB8" w:rsidR="00D967B7" w:rsidRPr="00182533" w:rsidRDefault="00D967B7" w:rsidP="00A045D5">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ATIS.3GPP.37.141.V17.8.0</w:t>
      </w:r>
      <w:r w:rsidRPr="00182533">
        <w:rPr>
          <w:color w:val="000000"/>
          <w:sz w:val="18"/>
          <w:szCs w:val="18"/>
          <w:lang w:eastAsia="en-GB"/>
        </w:rPr>
        <w:tab/>
        <w:t>17.8.0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3298" w:history="1">
        <w:r w:rsidR="000F42FA" w:rsidRPr="00182533">
          <w:rPr>
            <w:rStyle w:val="Hyperlink"/>
            <w:sz w:val="18"/>
            <w:szCs w:val="18"/>
            <w:lang w:eastAsia="en-GB"/>
          </w:rPr>
          <w:t>https://www.atis.org/3gpp-transpositions - Rel-17</w:t>
        </w:r>
      </w:hyperlink>
    </w:p>
    <w:p w14:paraId="19A40ED1" w14:textId="1AE132A2" w:rsidR="00D967B7" w:rsidRPr="00182533"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CCSA.37.141V1780</w:t>
      </w:r>
      <w:r w:rsidRPr="00182533">
        <w:rPr>
          <w:color w:val="000000"/>
          <w:sz w:val="18"/>
          <w:szCs w:val="18"/>
          <w:lang w:eastAsia="en-GB"/>
        </w:rPr>
        <w:tab/>
        <w:t>17.8.0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/12/2022</w:t>
      </w:r>
      <w:r w:rsidRPr="00182533">
        <w:rPr>
          <w:color w:val="000000"/>
          <w:sz w:val="18"/>
          <w:szCs w:val="18"/>
          <w:lang w:eastAsia="en-GB"/>
        </w:rPr>
        <w:tab/>
      </w:r>
      <w:hyperlink r:id="rId3299" w:history="1">
        <w:r w:rsidR="000F42FA" w:rsidRPr="00182533">
          <w:rPr>
            <w:rStyle w:val="Hyperlink"/>
            <w:sz w:val="18"/>
            <w:szCs w:val="18"/>
            <w:lang w:eastAsia="en-GB"/>
          </w:rPr>
          <w:t>https://www.ccsa.org.cn/api/portalsFile/downloadOldFile?type=19&amp;oldFileUrl=ITU-R/M.2012-6/CCSA.37.141V1780.doc</w:t>
        </w:r>
      </w:hyperlink>
    </w:p>
    <w:p w14:paraId="45D92D16" w14:textId="6B1697F8" w:rsidR="00D967B7" w:rsidRPr="0034407F"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137 141</w:t>
      </w:r>
      <w:r w:rsidRPr="0034407F">
        <w:rPr>
          <w:color w:val="000000"/>
          <w:sz w:val="18"/>
          <w:szCs w:val="18"/>
          <w:lang w:val="fr-FR" w:eastAsia="en-GB"/>
        </w:rPr>
        <w:tab/>
        <w:t>17.8.0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19</w:t>
      </w:r>
      <w:r w:rsidR="00D63672" w:rsidRPr="0034407F">
        <w:rPr>
          <w:color w:val="000000"/>
          <w:sz w:val="18"/>
          <w:szCs w:val="18"/>
          <w:lang w:val="fr-FR" w:eastAsia="en-GB"/>
        </w:rPr>
        <w:t>/01/2023</w:t>
      </w:r>
      <w:r w:rsidRPr="0034407F">
        <w:rPr>
          <w:color w:val="000000"/>
          <w:sz w:val="18"/>
          <w:szCs w:val="18"/>
          <w:lang w:val="fr-FR" w:eastAsia="en-GB"/>
        </w:rPr>
        <w:tab/>
      </w:r>
      <w:hyperlink r:id="rId3300" w:history="1">
        <w:r w:rsidR="000F42FA" w:rsidRPr="0034407F">
          <w:rPr>
            <w:rStyle w:val="Hyperlink"/>
            <w:sz w:val="18"/>
            <w:szCs w:val="18"/>
            <w:lang w:val="fr-FR" w:eastAsia="en-GB"/>
          </w:rPr>
          <w:t>https://www.etsi.org/deliver/etsi_ts/137100_137199/137141/17.08.00_60/ts_137141v170800p.pdf</w:t>
        </w:r>
      </w:hyperlink>
    </w:p>
    <w:p w14:paraId="37A37192" w14:textId="1A815211" w:rsidR="00D967B7" w:rsidRPr="0034407F"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37.141 17.8.0 V1.3.0</w:t>
      </w:r>
      <w:r w:rsidRPr="0034407F">
        <w:rPr>
          <w:color w:val="000000"/>
          <w:sz w:val="18"/>
          <w:szCs w:val="18"/>
          <w:lang w:val="fr-FR" w:eastAsia="en-GB"/>
        </w:rPr>
        <w:tab/>
        <w:t>17.8.0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3301" w:history="1">
        <w:r w:rsidR="000F42FA" w:rsidRPr="0034407F">
          <w:rPr>
            <w:rStyle w:val="Hyperlink"/>
            <w:sz w:val="18"/>
            <w:szCs w:val="18"/>
            <w:lang w:val="fr-FR" w:eastAsia="en-GB"/>
          </w:rPr>
          <w:t>https://members.tsdsi.in/s/do8MjgHaKSQNmii</w:t>
        </w:r>
      </w:hyperlink>
    </w:p>
    <w:p w14:paraId="1448B9F2" w14:textId="1E620A66" w:rsidR="00D967B7" w:rsidRPr="0034407F"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TTAT.3G-37.141V17.8.0</w:t>
      </w:r>
      <w:r w:rsidRPr="0034407F">
        <w:rPr>
          <w:color w:val="000000"/>
          <w:sz w:val="18"/>
          <w:szCs w:val="18"/>
          <w:lang w:val="fr-FR" w:eastAsia="en-GB"/>
        </w:rPr>
        <w:tab/>
        <w:t>17.8.0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3302" w:history="1">
        <w:r w:rsidR="000F42FA" w:rsidRPr="0034407F">
          <w:rPr>
            <w:rStyle w:val="Hyperlink"/>
            <w:sz w:val="18"/>
            <w:szCs w:val="18"/>
            <w:lang w:val="fr-FR" w:eastAsia="en-GB"/>
          </w:rPr>
          <w:t>http://committee.tta.or.kr/data/ttasDown.jsp?kind=ttastd&amp;pk_num=TTAT.3G-37.141V17.8.0</w:t>
        </w:r>
      </w:hyperlink>
    </w:p>
    <w:p w14:paraId="5DA3C54C" w14:textId="77777777" w:rsidR="00C556AE" w:rsidRPr="00182533" w:rsidRDefault="00C556AE" w:rsidP="00C556AE">
      <w:pPr>
        <w:pStyle w:val="Heading4"/>
      </w:pPr>
      <w:r w:rsidRPr="00182533">
        <w:t>2.1.5.20</w:t>
      </w:r>
      <w:r w:rsidRPr="00182533">
        <w:tab/>
        <w:t>TS 37.144</w:t>
      </w:r>
    </w:p>
    <w:p w14:paraId="6ED4E620" w14:textId="77777777" w:rsidR="00C556AE" w:rsidRPr="00182533" w:rsidRDefault="00C556AE" w:rsidP="00C556AE">
      <w:pPr>
        <w:pStyle w:val="Headingb"/>
      </w:pPr>
      <w:r w:rsidRPr="00182533">
        <w:t>Equipo de usuario (UE) y estación móvil (MS), GSM, UTRA y E-UTRA en relación con los requisitos de las características de transmisión</w:t>
      </w:r>
    </w:p>
    <w:p w14:paraId="788D3A94" w14:textId="77777777" w:rsidR="00C556AE" w:rsidRPr="00182533" w:rsidRDefault="00C556AE" w:rsidP="00C556AE">
      <w:r w:rsidRPr="00182533">
        <w:t>Este documento establece los requisitos mínimos de la antena de transmisión para el equipo de usuario (UE) y la estación móvil (MS).</w:t>
      </w:r>
    </w:p>
    <w:p w14:paraId="5D0D41C4" w14:textId="77777777" w:rsidR="00C556AE" w:rsidRPr="00182533" w:rsidRDefault="00C556AE" w:rsidP="00C556AE">
      <w:r w:rsidRPr="00182533">
        <w:t>Los requisitos de los UE portátiles se definen para bandas de itinerancia para la posición de conversación (al lado de la cabeza y al lado de la cabeza y de la mano) y la posición en modo de búsqueda fantasma manual. Los requisitos de equipos montados en ordenadores se definen para las bandas de itinerancia para la posición de transferencia de datos (fantasma de plano de tierra del ordenador portátil). Los requisitos de los equipos integrados en ordenadores portátiles se definen para las bandas de itinerancia para la posición de transferencia de datos (espacio libre).</w:t>
      </w:r>
    </w:p>
    <w:p w14:paraId="60A0DBBC" w14:textId="77777777" w:rsidR="00C556AE" w:rsidRPr="00182533" w:rsidRDefault="00C556AE" w:rsidP="00C556AE">
      <w:r w:rsidRPr="00182533">
        <w:t>Todas las bandas son posibles bandas de itinerancia y por tanto deben cumplirse los requisitos para las bandas de itinerancia en todas las bandas soportadas por un UE/MS.</w:t>
      </w:r>
    </w:p>
    <w:p w14:paraId="161AABD8" w14:textId="77777777" w:rsidR="00C556AE" w:rsidRPr="00182533" w:rsidRDefault="00C556AE" w:rsidP="00C556AE">
      <w:r w:rsidRPr="00182533">
        <w:t>Los requisitos de las bandas de funcionamiento dependen de cómo se ha construido la red y, por tanto, son propias del operador y no se pueden especificar aquí. Los valores recomendados de calidad para las bandas de funcionamiento (Anexo B) se incluyen no obstante en esta especificación para información. Hay que reconocer que la capacidad de cumplir los valores de calidad recomendados depende del número de bandas de frecuencias soportados por el UE/MS.</w:t>
      </w:r>
    </w:p>
    <w:p w14:paraId="02FA231D" w14:textId="77777777" w:rsidR="00583D03" w:rsidRPr="00182533" w:rsidRDefault="00583D03" w:rsidP="00583D03">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2E5391B0" w14:textId="36053D29" w:rsidR="00D967B7" w:rsidRPr="00182533" w:rsidRDefault="006E0553" w:rsidP="008C5D7D">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D967B7" w:rsidRPr="00182533">
        <w:rPr>
          <w:b/>
          <w:bCs/>
          <w:color w:val="000000"/>
          <w:sz w:val="18"/>
          <w:szCs w:val="18"/>
          <w:lang w:eastAsia="en-GB"/>
        </w:rPr>
        <w:t xml:space="preserve"> 13</w:t>
      </w:r>
    </w:p>
    <w:p w14:paraId="5708EABF" w14:textId="11CB93D3" w:rsidR="00D967B7" w:rsidRPr="00182533"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ATIS.3GPP.37.144V1300</w:t>
      </w:r>
      <w:r w:rsidRPr="00182533">
        <w:rPr>
          <w:color w:val="000000"/>
          <w:sz w:val="18"/>
          <w:szCs w:val="18"/>
          <w:lang w:eastAsia="en-GB"/>
        </w:rPr>
        <w:tab/>
        <w:t>13.0.0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3303" w:history="1">
        <w:r w:rsidR="00934B5A" w:rsidRPr="00182533">
          <w:rPr>
            <w:rStyle w:val="Hyperlink"/>
            <w:sz w:val="18"/>
            <w:szCs w:val="18"/>
            <w:lang w:eastAsia="en-GB"/>
          </w:rPr>
          <w:t>https://www.atis.org/3gpp-documents/Rel99-14/</w:t>
        </w:r>
      </w:hyperlink>
    </w:p>
    <w:p w14:paraId="0C228B1D" w14:textId="6C86F6D4" w:rsidR="00D967B7" w:rsidRPr="00182533"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CCSA.37.144V1300</w:t>
      </w:r>
      <w:r w:rsidRPr="00182533">
        <w:rPr>
          <w:color w:val="000000"/>
          <w:sz w:val="18"/>
          <w:szCs w:val="18"/>
          <w:lang w:eastAsia="en-GB"/>
        </w:rPr>
        <w:tab/>
        <w:t>13.0.0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/06/2016</w:t>
      </w:r>
      <w:r w:rsidRPr="00182533">
        <w:rPr>
          <w:color w:val="000000"/>
          <w:sz w:val="18"/>
          <w:szCs w:val="18"/>
          <w:lang w:eastAsia="en-GB"/>
        </w:rPr>
        <w:tab/>
      </w:r>
      <w:hyperlink r:id="rId3304" w:history="1">
        <w:r w:rsidR="00934B5A" w:rsidRPr="00182533">
          <w:rPr>
            <w:rStyle w:val="Hyperlink"/>
            <w:sz w:val="18"/>
            <w:szCs w:val="18"/>
            <w:lang w:eastAsia="en-GB"/>
          </w:rPr>
          <w:t>https://www.ccsa.org.cn/api/portalsFile/downloadOldFile?type=19&amp;oldFileUrl=ITU-R/M.2012-6/CCSA.37.144V1300.doc</w:t>
        </w:r>
      </w:hyperlink>
    </w:p>
    <w:p w14:paraId="243F9654" w14:textId="56832A1E" w:rsidR="00D967B7" w:rsidRPr="0034407F"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137 144</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/08/2016</w:t>
      </w:r>
      <w:r w:rsidRPr="0034407F">
        <w:rPr>
          <w:color w:val="000000"/>
          <w:sz w:val="18"/>
          <w:szCs w:val="18"/>
          <w:lang w:val="fr-FR" w:eastAsia="en-GB"/>
        </w:rPr>
        <w:tab/>
      </w:r>
      <w:hyperlink r:id="rId3305" w:history="1">
        <w:r w:rsidR="00934B5A" w:rsidRPr="0034407F">
          <w:rPr>
            <w:rStyle w:val="Hyperlink"/>
            <w:sz w:val="18"/>
            <w:szCs w:val="18"/>
            <w:lang w:val="fr-FR" w:eastAsia="en-GB"/>
          </w:rPr>
          <w:t>https://www.etsi.org/deliver/etsi_ts/137100_137199/137144/13.00.00_60/ts_137144v130000p.pdf</w:t>
        </w:r>
      </w:hyperlink>
    </w:p>
    <w:p w14:paraId="3676D03C" w14:textId="51AEC8E3" w:rsidR="00D967B7" w:rsidRPr="0034407F"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37.144-13.0.0 V1.0.0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306" w:history="1">
        <w:r w:rsidR="00934B5A" w:rsidRPr="0034407F">
          <w:rPr>
            <w:rStyle w:val="Hyperlink"/>
            <w:sz w:val="18"/>
            <w:szCs w:val="18"/>
            <w:lang w:val="fr-FR" w:eastAsia="en-GB"/>
          </w:rPr>
          <w:t>https://members.tsdsi.in/index.php/s/gPjKy3NkXxXYPWp</w:t>
        </w:r>
      </w:hyperlink>
    </w:p>
    <w:p w14:paraId="071F5EB9" w14:textId="751E7ECE" w:rsidR="00D967B7" w:rsidRPr="0034407F"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TTAT.3G-37.144V13.0.0</w:t>
      </w:r>
      <w:r w:rsidRPr="0034407F">
        <w:rPr>
          <w:color w:val="000000"/>
          <w:sz w:val="18"/>
          <w:szCs w:val="18"/>
          <w:lang w:val="fr-FR" w:eastAsia="en-GB"/>
        </w:rPr>
        <w:tab/>
        <w:t>13.0.0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3307" w:history="1">
        <w:r w:rsidR="00934B5A" w:rsidRPr="0034407F">
          <w:rPr>
            <w:rStyle w:val="Hyperlink"/>
            <w:sz w:val="18"/>
            <w:szCs w:val="18"/>
            <w:lang w:val="fr-FR" w:eastAsia="en-GB"/>
          </w:rPr>
          <w:t>http://committee.tta.or.kr/data/ttasDown.jsp?kind=ttastd&amp;pk_num=TTAT.3G-37.144V13.0.0</w:t>
        </w:r>
      </w:hyperlink>
    </w:p>
    <w:p w14:paraId="59819946" w14:textId="431A61B0" w:rsidR="00D967B7" w:rsidRPr="00182533" w:rsidRDefault="006E0553" w:rsidP="008C5D7D">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D967B7" w:rsidRPr="00182533">
        <w:rPr>
          <w:b/>
          <w:bCs/>
          <w:color w:val="000000"/>
          <w:sz w:val="18"/>
          <w:szCs w:val="18"/>
          <w:lang w:eastAsia="en-GB"/>
        </w:rPr>
        <w:t xml:space="preserve"> 14</w:t>
      </w:r>
    </w:p>
    <w:p w14:paraId="5BE209DD" w14:textId="52808A22" w:rsidR="00D967B7" w:rsidRPr="00182533"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ATIS.3GPP.37.144V1470</w:t>
      </w:r>
      <w:r w:rsidRPr="00182533">
        <w:rPr>
          <w:color w:val="000000"/>
          <w:sz w:val="18"/>
          <w:szCs w:val="18"/>
          <w:lang w:eastAsia="en-GB"/>
        </w:rPr>
        <w:tab/>
        <w:t>14.7.0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3308" w:history="1">
        <w:r w:rsidR="00934B5A" w:rsidRPr="00182533">
          <w:rPr>
            <w:rStyle w:val="Hyperlink"/>
            <w:sz w:val="18"/>
            <w:szCs w:val="18"/>
            <w:lang w:eastAsia="en-GB"/>
          </w:rPr>
          <w:t>https://www.atis.org/3gpp-documents/Rel99-14/</w:t>
        </w:r>
      </w:hyperlink>
    </w:p>
    <w:p w14:paraId="09A151A8" w14:textId="38778D53" w:rsidR="00D967B7" w:rsidRPr="00182533"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CCSA.37.144V1470</w:t>
      </w:r>
      <w:r w:rsidRPr="00182533">
        <w:rPr>
          <w:color w:val="000000"/>
          <w:sz w:val="18"/>
          <w:szCs w:val="18"/>
          <w:lang w:eastAsia="en-GB"/>
        </w:rPr>
        <w:tab/>
        <w:t>14.7.0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/06/2018</w:t>
      </w:r>
      <w:r w:rsidRPr="00182533">
        <w:rPr>
          <w:color w:val="000000"/>
          <w:sz w:val="18"/>
          <w:szCs w:val="18"/>
          <w:lang w:eastAsia="en-GB"/>
        </w:rPr>
        <w:tab/>
      </w:r>
      <w:hyperlink r:id="rId3309" w:history="1">
        <w:r w:rsidR="00934B5A" w:rsidRPr="00182533">
          <w:rPr>
            <w:rStyle w:val="Hyperlink"/>
            <w:sz w:val="18"/>
            <w:szCs w:val="18"/>
            <w:lang w:eastAsia="en-GB"/>
          </w:rPr>
          <w:t>https://www.ccsa.org.cn/api/portalsFile/downloadOldFile?type=19&amp;oldFileUrl=ITU-R/M.2012-6/CCSA.37.144V1470.doc</w:t>
        </w:r>
      </w:hyperlink>
    </w:p>
    <w:p w14:paraId="0CC662DD" w14:textId="3FA516A3" w:rsidR="00D967B7" w:rsidRPr="0034407F"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137 144</w:t>
      </w:r>
      <w:r w:rsidRPr="0034407F">
        <w:rPr>
          <w:color w:val="000000"/>
          <w:sz w:val="18"/>
          <w:szCs w:val="18"/>
          <w:lang w:val="fr-FR" w:eastAsia="en-GB"/>
        </w:rPr>
        <w:tab/>
        <w:t>14.7.0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24</w:t>
      </w:r>
      <w:r w:rsidR="00D63672" w:rsidRPr="0034407F">
        <w:rPr>
          <w:color w:val="000000"/>
          <w:sz w:val="18"/>
          <w:szCs w:val="18"/>
          <w:lang w:val="fr-FR" w:eastAsia="en-GB"/>
        </w:rPr>
        <w:t>/07/2018</w:t>
      </w:r>
      <w:r w:rsidRPr="0034407F">
        <w:rPr>
          <w:color w:val="000000"/>
          <w:sz w:val="18"/>
          <w:szCs w:val="18"/>
          <w:lang w:val="fr-FR" w:eastAsia="en-GB"/>
        </w:rPr>
        <w:tab/>
      </w:r>
      <w:hyperlink r:id="rId3310" w:history="1">
        <w:r w:rsidR="00934B5A" w:rsidRPr="0034407F">
          <w:rPr>
            <w:rStyle w:val="Hyperlink"/>
            <w:sz w:val="18"/>
            <w:szCs w:val="18"/>
            <w:lang w:val="fr-FR" w:eastAsia="en-GB"/>
          </w:rPr>
          <w:t>https://www.etsi.org/deliver/etsi_ts/137100_137199/137144/14.07.00_60/ts_137144v140700p.pdf</w:t>
        </w:r>
      </w:hyperlink>
    </w:p>
    <w:p w14:paraId="31CB810B" w14:textId="0F521C18" w:rsidR="00D967B7" w:rsidRPr="0034407F"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37.144-14.7.0 V1.1.0</w:t>
      </w:r>
      <w:r w:rsidRPr="0034407F">
        <w:rPr>
          <w:color w:val="000000"/>
          <w:sz w:val="18"/>
          <w:szCs w:val="18"/>
          <w:lang w:val="fr-FR" w:eastAsia="en-GB"/>
        </w:rPr>
        <w:tab/>
        <w:t>14.7.0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311" w:history="1">
        <w:r w:rsidR="00934B5A" w:rsidRPr="0034407F">
          <w:rPr>
            <w:rStyle w:val="Hyperlink"/>
            <w:sz w:val="18"/>
            <w:szCs w:val="18"/>
            <w:lang w:val="fr-FR" w:eastAsia="en-GB"/>
          </w:rPr>
          <w:t>https://members.tsdsi.in/index.php/s/QsTNDMcB8p3qnyM</w:t>
        </w:r>
      </w:hyperlink>
    </w:p>
    <w:p w14:paraId="672244C8" w14:textId="528E0010" w:rsidR="00D967B7" w:rsidRPr="0034407F"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TTAT.3G-37.144V14.7.0</w:t>
      </w:r>
      <w:r w:rsidRPr="0034407F">
        <w:rPr>
          <w:color w:val="000000"/>
          <w:sz w:val="18"/>
          <w:szCs w:val="18"/>
          <w:lang w:val="fr-FR" w:eastAsia="en-GB"/>
        </w:rPr>
        <w:tab/>
        <w:t>14.7.0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3312" w:history="1">
        <w:r w:rsidR="00934B5A" w:rsidRPr="0034407F">
          <w:rPr>
            <w:rStyle w:val="Hyperlink"/>
            <w:sz w:val="18"/>
            <w:szCs w:val="18"/>
            <w:lang w:val="fr-FR" w:eastAsia="en-GB"/>
          </w:rPr>
          <w:t>http://committee.tta.or.kr/data/ttasDown.jsp?kind=ttastd&amp;pk_num=TTAT.3G-37.144V14.7.0</w:t>
        </w:r>
      </w:hyperlink>
    </w:p>
    <w:p w14:paraId="28B598EE" w14:textId="23128F42" w:rsidR="00D967B7" w:rsidRPr="00182533" w:rsidRDefault="006E0553" w:rsidP="00D967B7">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D967B7" w:rsidRPr="00182533">
        <w:rPr>
          <w:b/>
          <w:bCs/>
          <w:color w:val="000000"/>
          <w:sz w:val="18"/>
          <w:szCs w:val="18"/>
          <w:lang w:eastAsia="en-GB"/>
        </w:rPr>
        <w:t xml:space="preserve"> 15</w:t>
      </w:r>
    </w:p>
    <w:p w14:paraId="59B8A7FE" w14:textId="684BB82D" w:rsidR="00D967B7" w:rsidRPr="00182533"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ATIS.3GPP.37.144V1500</w:t>
      </w:r>
      <w:r w:rsidRPr="00182533">
        <w:rPr>
          <w:color w:val="000000"/>
          <w:sz w:val="18"/>
          <w:szCs w:val="18"/>
          <w:lang w:eastAsia="en-GB"/>
        </w:rPr>
        <w:tab/>
        <w:t>15.0.0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3313" w:history="1">
        <w:r w:rsidR="00934B5A" w:rsidRPr="00182533">
          <w:rPr>
            <w:rStyle w:val="Hyperlink"/>
            <w:sz w:val="18"/>
            <w:szCs w:val="18"/>
            <w:lang w:eastAsia="en-GB"/>
          </w:rPr>
          <w:t>https://www.atis.org/3gpp-documents/Rel15/</w:t>
        </w:r>
      </w:hyperlink>
    </w:p>
    <w:p w14:paraId="1C11AAB2" w14:textId="38956D3C" w:rsidR="00D967B7" w:rsidRPr="00182533"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CCSA.37.144V1500</w:t>
      </w:r>
      <w:r w:rsidRPr="00182533">
        <w:rPr>
          <w:color w:val="000000"/>
          <w:sz w:val="18"/>
          <w:szCs w:val="18"/>
          <w:lang w:eastAsia="en-GB"/>
        </w:rPr>
        <w:tab/>
        <w:t>15.0.0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/06/2018</w:t>
      </w:r>
      <w:r w:rsidRPr="00182533">
        <w:rPr>
          <w:color w:val="000000"/>
          <w:sz w:val="18"/>
          <w:szCs w:val="18"/>
          <w:lang w:eastAsia="en-GB"/>
        </w:rPr>
        <w:tab/>
      </w:r>
      <w:hyperlink r:id="rId3314" w:history="1">
        <w:r w:rsidR="00934B5A" w:rsidRPr="00182533">
          <w:rPr>
            <w:rStyle w:val="Hyperlink"/>
            <w:sz w:val="18"/>
            <w:szCs w:val="18"/>
            <w:lang w:eastAsia="en-GB"/>
          </w:rPr>
          <w:t>https://www.ccsa.org.cn/api/portalsFile/downloadOldFile?type=19&amp;oldFileUrl=ITU-R/M.2012-6/CCSA.37.144V1500.doc</w:t>
        </w:r>
      </w:hyperlink>
    </w:p>
    <w:p w14:paraId="6CCE25F5" w14:textId="30DA1204" w:rsidR="00D967B7" w:rsidRPr="0034407F"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137 144</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24</w:t>
      </w:r>
      <w:r w:rsidR="00D63672" w:rsidRPr="0034407F">
        <w:rPr>
          <w:color w:val="000000"/>
          <w:sz w:val="18"/>
          <w:szCs w:val="18"/>
          <w:lang w:val="fr-FR" w:eastAsia="en-GB"/>
        </w:rPr>
        <w:t>/07/2018</w:t>
      </w:r>
      <w:r w:rsidRPr="0034407F">
        <w:rPr>
          <w:color w:val="000000"/>
          <w:sz w:val="18"/>
          <w:szCs w:val="18"/>
          <w:lang w:val="fr-FR" w:eastAsia="en-GB"/>
        </w:rPr>
        <w:tab/>
      </w:r>
      <w:hyperlink r:id="rId3315" w:history="1">
        <w:r w:rsidR="00934B5A" w:rsidRPr="0034407F">
          <w:rPr>
            <w:rStyle w:val="Hyperlink"/>
            <w:sz w:val="18"/>
            <w:szCs w:val="18"/>
            <w:lang w:val="fr-FR" w:eastAsia="en-GB"/>
          </w:rPr>
          <w:t>https://www.etsi.org/deliver/etsi_ts/137100_137199/137144/15.00.00_60/ts_137144v150000p.pdf</w:t>
        </w:r>
      </w:hyperlink>
    </w:p>
    <w:p w14:paraId="3B932A28" w14:textId="150D45F8" w:rsidR="00D967B7" w:rsidRPr="0034407F"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37.144-15.0.0 V1.0.0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316" w:history="1">
        <w:r w:rsidR="00934B5A" w:rsidRPr="0034407F">
          <w:rPr>
            <w:rStyle w:val="Hyperlink"/>
            <w:sz w:val="18"/>
            <w:szCs w:val="18"/>
            <w:lang w:val="fr-FR" w:eastAsia="en-GB"/>
          </w:rPr>
          <w:t>https://members.tsdsi.in/index.php/s/n7oCHWkYB65cSfL</w:t>
        </w:r>
      </w:hyperlink>
    </w:p>
    <w:p w14:paraId="17C507A4" w14:textId="42406519" w:rsidR="00D967B7" w:rsidRPr="0034407F"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TTAT.3G-37.144V15.0.0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3317" w:history="1">
        <w:r w:rsidR="00934B5A" w:rsidRPr="0034407F">
          <w:rPr>
            <w:rStyle w:val="Hyperlink"/>
            <w:sz w:val="18"/>
            <w:szCs w:val="18"/>
            <w:lang w:val="fr-FR" w:eastAsia="en-GB"/>
          </w:rPr>
          <w:t>http://committee.tta.or.kr/data/ttasDown.jsp?kind=ttastd&amp;pk_num=TTAT.3G-37.144V15.0.0</w:t>
        </w:r>
      </w:hyperlink>
    </w:p>
    <w:p w14:paraId="7CC2E083" w14:textId="5D29C585" w:rsidR="00D967B7" w:rsidRPr="00182533" w:rsidRDefault="006E0553" w:rsidP="008C5D7D">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D967B7" w:rsidRPr="00182533">
        <w:rPr>
          <w:b/>
          <w:bCs/>
          <w:color w:val="000000"/>
          <w:sz w:val="18"/>
          <w:szCs w:val="18"/>
          <w:lang w:eastAsia="en-GB"/>
        </w:rPr>
        <w:t xml:space="preserve"> 16</w:t>
      </w:r>
    </w:p>
    <w:p w14:paraId="5B2BFBCC" w14:textId="1B4E7CD0" w:rsidR="00D967B7" w:rsidRPr="00182533"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ATIS.3GPP.37.144V1600</w:t>
      </w:r>
      <w:r w:rsidRPr="00182533">
        <w:rPr>
          <w:color w:val="000000"/>
          <w:sz w:val="18"/>
          <w:szCs w:val="18"/>
          <w:lang w:eastAsia="en-GB"/>
        </w:rPr>
        <w:tab/>
        <w:t>16.0.0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3318" w:history="1">
        <w:r w:rsidR="00934B5A" w:rsidRPr="00182533">
          <w:rPr>
            <w:rStyle w:val="Hyperlink"/>
            <w:sz w:val="18"/>
            <w:szCs w:val="18"/>
            <w:lang w:eastAsia="en-GB"/>
          </w:rPr>
          <w:t>https://www.atis.org/3gpp-documents/Rel16/</w:t>
        </w:r>
      </w:hyperlink>
    </w:p>
    <w:p w14:paraId="4167A4D7" w14:textId="41A3BB56" w:rsidR="00D967B7" w:rsidRPr="00182533"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CCSA.37.144V1600</w:t>
      </w:r>
      <w:r w:rsidRPr="00182533">
        <w:rPr>
          <w:color w:val="000000"/>
          <w:sz w:val="18"/>
          <w:szCs w:val="18"/>
          <w:lang w:eastAsia="en-GB"/>
        </w:rPr>
        <w:tab/>
        <w:t>16.0.0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/06/2020</w:t>
      </w:r>
      <w:r w:rsidRPr="00182533">
        <w:rPr>
          <w:color w:val="000000"/>
          <w:sz w:val="18"/>
          <w:szCs w:val="18"/>
          <w:lang w:eastAsia="en-GB"/>
        </w:rPr>
        <w:tab/>
      </w:r>
      <w:hyperlink r:id="rId3319" w:history="1">
        <w:r w:rsidR="00934B5A" w:rsidRPr="00182533">
          <w:rPr>
            <w:rStyle w:val="Hyperlink"/>
            <w:sz w:val="18"/>
            <w:szCs w:val="18"/>
            <w:lang w:eastAsia="en-GB"/>
          </w:rPr>
          <w:t>https://www.ccsa.org.cn/api/portalsFile/downloadOldFile?type=19&amp;oldFileUrl=ITU-R/M.2012-6/CCSA.37.144V1600.doc</w:t>
        </w:r>
      </w:hyperlink>
    </w:p>
    <w:p w14:paraId="402B9CE1" w14:textId="30FB9204" w:rsidR="00D967B7" w:rsidRPr="0034407F"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137 144</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/07/2020</w:t>
      </w:r>
      <w:r w:rsidRPr="0034407F">
        <w:rPr>
          <w:color w:val="000000"/>
          <w:sz w:val="18"/>
          <w:szCs w:val="18"/>
          <w:lang w:val="fr-FR" w:eastAsia="en-GB"/>
        </w:rPr>
        <w:tab/>
      </w:r>
      <w:hyperlink r:id="rId3320" w:history="1">
        <w:r w:rsidR="00934B5A" w:rsidRPr="0034407F">
          <w:rPr>
            <w:rStyle w:val="Hyperlink"/>
            <w:sz w:val="18"/>
            <w:szCs w:val="18"/>
            <w:lang w:val="fr-FR" w:eastAsia="en-GB"/>
          </w:rPr>
          <w:t>https://www.etsi.org/deliver/etsi_ts/137100_137199/137144/16.00.00_60/ts_137144v160000p.pdf</w:t>
        </w:r>
      </w:hyperlink>
    </w:p>
    <w:p w14:paraId="642E363C" w14:textId="0A1B80A5" w:rsidR="00D967B7" w:rsidRPr="0034407F"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37.144-16.0.0 V1.0.0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321" w:history="1">
        <w:r w:rsidR="00934B5A" w:rsidRPr="0034407F">
          <w:rPr>
            <w:rStyle w:val="Hyperlink"/>
            <w:sz w:val="18"/>
            <w:szCs w:val="18"/>
            <w:lang w:val="fr-FR" w:eastAsia="en-GB"/>
          </w:rPr>
          <w:t>https://members.tsdsi.in/index.php/s/7Q55f7Z6EsXzgbZ</w:t>
        </w:r>
      </w:hyperlink>
    </w:p>
    <w:p w14:paraId="5BE3751C" w14:textId="4D9860E3" w:rsidR="00D967B7" w:rsidRPr="0034407F"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TTAT.3G-37.144V16.0.0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3322" w:history="1">
        <w:r w:rsidR="00934B5A" w:rsidRPr="0034407F">
          <w:rPr>
            <w:rStyle w:val="Hyperlink"/>
            <w:sz w:val="18"/>
            <w:szCs w:val="18"/>
            <w:lang w:val="fr-FR" w:eastAsia="en-GB"/>
          </w:rPr>
          <w:t>http://committee.tta.or.kr/data/ttasDown.jsp?kind=ttastd&amp;pk_num=TTAT.3G-37.144V16.0.0</w:t>
        </w:r>
      </w:hyperlink>
    </w:p>
    <w:p w14:paraId="4010A0CB" w14:textId="5D45093A" w:rsidR="00D967B7" w:rsidRPr="00182533" w:rsidRDefault="006E0553" w:rsidP="008C5D7D">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D967B7" w:rsidRPr="00182533">
        <w:rPr>
          <w:b/>
          <w:bCs/>
          <w:color w:val="000000"/>
          <w:sz w:val="18"/>
          <w:szCs w:val="18"/>
          <w:lang w:eastAsia="en-GB"/>
        </w:rPr>
        <w:t xml:space="preserve"> 17</w:t>
      </w:r>
    </w:p>
    <w:p w14:paraId="58F55B9E" w14:textId="1BE75D62" w:rsidR="00D967B7" w:rsidRPr="00182533"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ATIS.3GPP.37.144.V17.0.0</w:t>
      </w:r>
      <w:r w:rsidRPr="00182533">
        <w:rPr>
          <w:color w:val="000000"/>
          <w:sz w:val="18"/>
          <w:szCs w:val="18"/>
          <w:lang w:eastAsia="en-GB"/>
        </w:rPr>
        <w:tab/>
        <w:t>17.0.0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3323" w:history="1">
        <w:r w:rsidR="00934B5A" w:rsidRPr="00182533">
          <w:rPr>
            <w:rStyle w:val="Hyperlink"/>
            <w:sz w:val="18"/>
            <w:szCs w:val="18"/>
            <w:lang w:eastAsia="en-GB"/>
          </w:rPr>
          <w:t>https://www.atis.org/3gpp-transpositions - Rel-17</w:t>
        </w:r>
      </w:hyperlink>
    </w:p>
    <w:p w14:paraId="57C8AE5D" w14:textId="59E7A10C" w:rsidR="00D967B7" w:rsidRPr="00182533"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CCSA.37.144V1700</w:t>
      </w:r>
      <w:r w:rsidRPr="00182533">
        <w:rPr>
          <w:color w:val="000000"/>
          <w:sz w:val="18"/>
          <w:szCs w:val="18"/>
          <w:lang w:eastAsia="en-GB"/>
        </w:rPr>
        <w:tab/>
        <w:t>17.0.0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/03/2022</w:t>
      </w:r>
      <w:r w:rsidRPr="00182533">
        <w:rPr>
          <w:color w:val="000000"/>
          <w:sz w:val="18"/>
          <w:szCs w:val="18"/>
          <w:lang w:eastAsia="en-GB"/>
        </w:rPr>
        <w:tab/>
      </w:r>
      <w:hyperlink r:id="rId3324" w:history="1">
        <w:r w:rsidR="00934B5A" w:rsidRPr="00182533">
          <w:rPr>
            <w:rStyle w:val="Hyperlink"/>
            <w:sz w:val="18"/>
            <w:szCs w:val="18"/>
            <w:lang w:eastAsia="en-GB"/>
          </w:rPr>
          <w:t>https://www.ccsa.org.cn/api/portalsFile/downloadOldFile?type=19&amp;oldFileUrl=ITU-R/M.2012-6/CCSA.37.144V1700.doc</w:t>
        </w:r>
      </w:hyperlink>
    </w:p>
    <w:p w14:paraId="48D60A30" w14:textId="28907032" w:rsidR="00D967B7" w:rsidRPr="0034407F"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137 144</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28</w:t>
      </w:r>
      <w:r w:rsidR="00D63672" w:rsidRPr="0034407F">
        <w:rPr>
          <w:color w:val="000000"/>
          <w:sz w:val="18"/>
          <w:szCs w:val="18"/>
          <w:lang w:val="fr-FR" w:eastAsia="en-GB"/>
        </w:rPr>
        <w:t>/04/2022</w:t>
      </w:r>
      <w:r w:rsidRPr="0034407F">
        <w:rPr>
          <w:color w:val="000000"/>
          <w:sz w:val="18"/>
          <w:szCs w:val="18"/>
          <w:lang w:val="fr-FR" w:eastAsia="en-GB"/>
        </w:rPr>
        <w:tab/>
      </w:r>
      <w:hyperlink r:id="rId3325" w:history="1">
        <w:r w:rsidR="00934B5A" w:rsidRPr="0034407F">
          <w:rPr>
            <w:rStyle w:val="Hyperlink"/>
            <w:sz w:val="18"/>
            <w:szCs w:val="18"/>
            <w:lang w:val="fr-FR" w:eastAsia="en-GB"/>
          </w:rPr>
          <w:t>https://www.etsi.org/deliver/etsi_ts/137100_137199/137144/17.00.00_60/ts_137144v170000p.pdf</w:t>
        </w:r>
      </w:hyperlink>
    </w:p>
    <w:p w14:paraId="5651BC90" w14:textId="7D887168" w:rsidR="00D967B7" w:rsidRPr="0034407F"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37.144-17.0.0 V1.0.0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/07/2022</w:t>
      </w:r>
      <w:r w:rsidRPr="0034407F">
        <w:rPr>
          <w:color w:val="000000"/>
          <w:sz w:val="18"/>
          <w:szCs w:val="18"/>
          <w:lang w:val="fr-FR" w:eastAsia="en-GB"/>
        </w:rPr>
        <w:tab/>
      </w:r>
      <w:hyperlink r:id="rId3326" w:history="1">
        <w:r w:rsidR="00934B5A" w:rsidRPr="0034407F">
          <w:rPr>
            <w:rStyle w:val="Hyperlink"/>
            <w:sz w:val="18"/>
            <w:szCs w:val="18"/>
            <w:lang w:val="fr-FR" w:eastAsia="en-GB"/>
          </w:rPr>
          <w:t>https://members.tsdsi.in/s/adBKsprSnZMJxFL</w:t>
        </w:r>
      </w:hyperlink>
    </w:p>
    <w:p w14:paraId="18BBB416" w14:textId="1DF686F1" w:rsidR="00D967B7" w:rsidRPr="0034407F" w:rsidRDefault="00D967B7"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TTAT.3G-37.144V17.0.0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3327" w:history="1">
        <w:r w:rsidR="00934B5A" w:rsidRPr="0034407F">
          <w:rPr>
            <w:rStyle w:val="Hyperlink"/>
            <w:sz w:val="18"/>
            <w:szCs w:val="18"/>
            <w:lang w:val="fr-FR" w:eastAsia="en-GB"/>
          </w:rPr>
          <w:t>http://committee.tta.or.kr/data/ttasDown.jsp?kind=ttastd&amp;pk_num=TTAT.3G-37.144V17.0.0</w:t>
        </w:r>
      </w:hyperlink>
    </w:p>
    <w:p w14:paraId="392ABA0C" w14:textId="77777777" w:rsidR="00C556AE" w:rsidRPr="00182533" w:rsidRDefault="00C556AE" w:rsidP="00C556AE">
      <w:pPr>
        <w:pStyle w:val="Heading4"/>
      </w:pPr>
      <w:r w:rsidRPr="00182533">
        <w:t>2.1.5.21</w:t>
      </w:r>
      <w:r w:rsidRPr="00182533">
        <w:tab/>
        <w:t>TS 37.145-1</w:t>
      </w:r>
    </w:p>
    <w:p w14:paraId="37303A99" w14:textId="77777777" w:rsidR="00C556AE" w:rsidRPr="00182533" w:rsidRDefault="00C556AE" w:rsidP="00C556AE">
      <w:pPr>
        <w:pStyle w:val="Headingb"/>
      </w:pPr>
      <w:r w:rsidRPr="00182533">
        <w:t>Pruebas de conformidad de las estaciones de base (BS) con sistemas activos de antenas (AAS); Parte 1: pruebas conducidas de conformidad</w:t>
      </w:r>
    </w:p>
    <w:p w14:paraId="5044CA0F" w14:textId="758E0E89" w:rsidR="00C556AE" w:rsidRPr="00182533" w:rsidRDefault="00C556AE" w:rsidP="00C556AE">
      <w:pPr>
        <w:keepNext/>
        <w:keepLines/>
      </w:pPr>
      <w:r w:rsidRPr="00182533">
        <w:t>Este documento especifica los métodos de prueba de radiofrecuencia (RF) y los requisitos de conformidad para estaciones de base (BS) con sistemas activos de antenas (AAS) E-UTRA, UTRA y UTRA radioeléctrico multinorma (MSR) con una sola RAT. Estos se han obtenido de, y son coherentes con la especificación de BS AAS E-UTRA, UTRA definida en 3GPP TS 25.104. La especificación técnica está dividida en dos partes: Parte</w:t>
      </w:r>
      <w:r w:rsidR="0011116D">
        <w:t> </w:t>
      </w:r>
      <w:r w:rsidRPr="00182533">
        <w:t>1 (este documento) cubre los requisitos de conducción y la Parte</w:t>
      </w:r>
      <w:r w:rsidR="0011116D">
        <w:t> </w:t>
      </w:r>
      <w:r w:rsidRPr="00182533">
        <w:t>2 cubre los requisitos de radiación.</w:t>
      </w:r>
    </w:p>
    <w:p w14:paraId="2273FF61" w14:textId="77777777" w:rsidR="00583D03" w:rsidRPr="00182533" w:rsidRDefault="00583D03" w:rsidP="00583D03">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31D4065F" w14:textId="5D5F55A3" w:rsidR="004535FB" w:rsidRPr="00182533" w:rsidRDefault="006E0553" w:rsidP="008C5D7D">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4535FB" w:rsidRPr="00182533">
        <w:rPr>
          <w:b/>
          <w:bCs/>
          <w:color w:val="000000"/>
          <w:sz w:val="18"/>
          <w:szCs w:val="18"/>
          <w:lang w:eastAsia="en-GB"/>
        </w:rPr>
        <w:t xml:space="preserve"> 13</w:t>
      </w:r>
    </w:p>
    <w:p w14:paraId="2E054148" w14:textId="58D24D32" w:rsidR="004535FB" w:rsidRPr="00182533" w:rsidRDefault="004535FB"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ATIS.3GPP.37.145-1.V13.12.0</w:t>
      </w:r>
      <w:r w:rsidRPr="00182533">
        <w:rPr>
          <w:color w:val="000000"/>
          <w:sz w:val="18"/>
          <w:szCs w:val="18"/>
          <w:lang w:eastAsia="en-GB"/>
        </w:rPr>
        <w:tab/>
        <w:t>13.12.0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3328" w:history="1">
        <w:r w:rsidR="00934B5A" w:rsidRPr="00182533">
          <w:rPr>
            <w:rStyle w:val="Hyperlink"/>
            <w:sz w:val="18"/>
            <w:szCs w:val="18"/>
            <w:lang w:eastAsia="en-GB"/>
          </w:rPr>
          <w:t>https://www.atis.org/3gpp-transpositions - Rel-13</w:t>
        </w:r>
      </w:hyperlink>
      <w:r w:rsidR="00934B5A" w:rsidRPr="00182533">
        <w:rPr>
          <w:color w:val="000000"/>
          <w:sz w:val="18"/>
          <w:szCs w:val="18"/>
          <w:lang w:eastAsia="en-GB"/>
        </w:rPr>
        <w:t xml:space="preserve"> </w:t>
      </w:r>
    </w:p>
    <w:p w14:paraId="1AA627AC" w14:textId="2B171436" w:rsidR="004535FB" w:rsidRPr="00182533" w:rsidRDefault="004535FB"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CCSA.37.145-1V13120</w:t>
      </w:r>
      <w:r w:rsidRPr="00182533">
        <w:rPr>
          <w:color w:val="000000"/>
          <w:sz w:val="18"/>
          <w:szCs w:val="18"/>
          <w:lang w:eastAsia="en-GB"/>
        </w:rPr>
        <w:tab/>
        <w:t>13.12.0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/03/2021</w:t>
      </w:r>
      <w:r w:rsidRPr="00182533">
        <w:rPr>
          <w:color w:val="000000"/>
          <w:sz w:val="18"/>
          <w:szCs w:val="18"/>
          <w:lang w:eastAsia="en-GB"/>
        </w:rPr>
        <w:tab/>
      </w:r>
      <w:hyperlink r:id="rId3329" w:history="1">
        <w:r w:rsidR="00934B5A" w:rsidRPr="00182533">
          <w:rPr>
            <w:rStyle w:val="Hyperlink"/>
            <w:sz w:val="18"/>
            <w:szCs w:val="18"/>
            <w:lang w:eastAsia="en-GB"/>
          </w:rPr>
          <w:t>https://www.ccsa.org.cn/api/portalsFile/downloadOldFile?type=19&amp;oldFileUrl=ITU-R/M.2012-6/CCSA.37.145-1V13120.doc</w:t>
        </w:r>
      </w:hyperlink>
    </w:p>
    <w:p w14:paraId="734CB405" w14:textId="1A743A3B" w:rsidR="004535FB" w:rsidRPr="0034407F" w:rsidRDefault="004535FB"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pacing w:val="-2"/>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137 145-1</w:t>
      </w:r>
      <w:r w:rsidRPr="0034407F">
        <w:rPr>
          <w:color w:val="000000"/>
          <w:sz w:val="18"/>
          <w:szCs w:val="18"/>
          <w:lang w:val="fr-FR" w:eastAsia="en-GB"/>
        </w:rPr>
        <w:tab/>
        <w:t>13.12.0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/04/2021</w:t>
      </w:r>
      <w:r w:rsidRPr="0034407F">
        <w:rPr>
          <w:color w:val="000000"/>
          <w:spacing w:val="-2"/>
          <w:sz w:val="18"/>
          <w:szCs w:val="18"/>
          <w:lang w:val="fr-FR" w:eastAsia="en-GB"/>
        </w:rPr>
        <w:tab/>
      </w:r>
      <w:hyperlink r:id="rId3330" w:history="1">
        <w:r w:rsidR="00934B5A" w:rsidRPr="0034407F">
          <w:rPr>
            <w:rStyle w:val="Hyperlink"/>
            <w:spacing w:val="-2"/>
            <w:sz w:val="18"/>
            <w:szCs w:val="18"/>
            <w:lang w:val="fr-FR" w:eastAsia="en-GB"/>
          </w:rPr>
          <w:t>https://www.etsi.org/deliver/etsi_ts/137100_137199/13714501/13.12.00_60/ts_13714501v131200p.pdf</w:t>
        </w:r>
      </w:hyperlink>
      <w:r w:rsidR="00934B5A" w:rsidRPr="0034407F">
        <w:rPr>
          <w:color w:val="000000"/>
          <w:spacing w:val="-2"/>
          <w:sz w:val="18"/>
          <w:szCs w:val="18"/>
          <w:lang w:val="fr-FR" w:eastAsia="en-GB"/>
        </w:rPr>
        <w:t xml:space="preserve"> </w:t>
      </w:r>
    </w:p>
    <w:p w14:paraId="60A3090B" w14:textId="77C9996D" w:rsidR="004535FB" w:rsidRPr="0034407F" w:rsidRDefault="004535FB"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 xml:space="preserve">TSDSI STD T1.3GPP 37.145-1-13.12.0 </w:t>
      </w:r>
      <w:r w:rsidRPr="0034407F">
        <w:rPr>
          <w:color w:val="000000"/>
          <w:sz w:val="18"/>
          <w:szCs w:val="18"/>
          <w:lang w:val="fr-FR" w:eastAsia="en-GB"/>
        </w:rPr>
        <w:tab/>
        <w:t>13.12.0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/01/2023</w:t>
      </w:r>
      <w:r w:rsidRPr="0034407F">
        <w:rPr>
          <w:color w:val="000000"/>
          <w:sz w:val="18"/>
          <w:szCs w:val="18"/>
          <w:lang w:val="fr-FR" w:eastAsia="en-GB"/>
        </w:rPr>
        <w:tab/>
      </w:r>
      <w:hyperlink r:id="rId3331" w:history="1">
        <w:r w:rsidR="00934B5A" w:rsidRPr="0034407F">
          <w:rPr>
            <w:rStyle w:val="Hyperlink"/>
            <w:sz w:val="18"/>
            <w:szCs w:val="18"/>
            <w:lang w:val="fr-FR" w:eastAsia="en-GB"/>
          </w:rPr>
          <w:t>https://members.tsdsi.in/s/xTRSdf4WE3CjbSS</w:t>
        </w:r>
      </w:hyperlink>
    </w:p>
    <w:p w14:paraId="699ED41E" w14:textId="39836587" w:rsidR="004535FB" w:rsidRPr="0034407F" w:rsidRDefault="004535FB"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TTAT.3G-37.145-1V13.12.0</w:t>
      </w:r>
      <w:r w:rsidRPr="0034407F">
        <w:rPr>
          <w:color w:val="000000"/>
          <w:sz w:val="18"/>
          <w:szCs w:val="18"/>
          <w:lang w:val="fr-FR" w:eastAsia="en-GB"/>
        </w:rPr>
        <w:tab/>
        <w:t>13.12.0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10</w:t>
      </w:r>
      <w:r w:rsidR="00D63672" w:rsidRPr="0034407F">
        <w:rPr>
          <w:color w:val="000000"/>
          <w:sz w:val="18"/>
          <w:szCs w:val="18"/>
          <w:lang w:val="fr-FR" w:eastAsia="en-GB"/>
        </w:rPr>
        <w:t>/06/2021</w:t>
      </w:r>
      <w:r w:rsidRPr="0034407F">
        <w:rPr>
          <w:color w:val="000000"/>
          <w:sz w:val="18"/>
          <w:szCs w:val="18"/>
          <w:lang w:val="fr-FR" w:eastAsia="en-GB"/>
        </w:rPr>
        <w:tab/>
      </w:r>
      <w:hyperlink r:id="rId3332" w:history="1">
        <w:r w:rsidR="00934B5A" w:rsidRPr="0034407F">
          <w:rPr>
            <w:rStyle w:val="Hyperlink"/>
            <w:sz w:val="18"/>
            <w:szCs w:val="18"/>
            <w:lang w:val="fr-FR" w:eastAsia="en-GB"/>
          </w:rPr>
          <w:t>http://committee.tta.or.kr/data/ttasDown.jsp?kind=ttastd&amp;pk_num=TTAT.3G-37.145-1V13.12.0</w:t>
        </w:r>
      </w:hyperlink>
    </w:p>
    <w:p w14:paraId="0D3C7D09" w14:textId="3B8613D3" w:rsidR="004535FB" w:rsidRPr="00182533" w:rsidRDefault="006E0553" w:rsidP="008C5D7D">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4535FB" w:rsidRPr="00182533">
        <w:rPr>
          <w:b/>
          <w:bCs/>
          <w:color w:val="000000"/>
          <w:sz w:val="18"/>
          <w:szCs w:val="18"/>
          <w:lang w:eastAsia="en-GB"/>
        </w:rPr>
        <w:t xml:space="preserve"> 14</w:t>
      </w:r>
    </w:p>
    <w:p w14:paraId="64957897" w14:textId="006D69EC" w:rsidR="004535FB" w:rsidRPr="00182533" w:rsidRDefault="004535FB" w:rsidP="00A045D5">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ATIS.3GPP.37.145-1.V14.11.0</w:t>
      </w:r>
      <w:r w:rsidRPr="00182533">
        <w:rPr>
          <w:color w:val="000000"/>
          <w:sz w:val="18"/>
          <w:szCs w:val="18"/>
          <w:lang w:eastAsia="en-GB"/>
        </w:rPr>
        <w:tab/>
        <w:t>14.11.0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3333" w:history="1">
        <w:r w:rsidR="00934B5A" w:rsidRPr="00182533">
          <w:rPr>
            <w:rStyle w:val="Hyperlink"/>
            <w:sz w:val="18"/>
            <w:szCs w:val="18"/>
            <w:lang w:eastAsia="en-GB"/>
          </w:rPr>
          <w:t>https://www.atis.org/3gpp-transpositions - Rel-14</w:t>
        </w:r>
      </w:hyperlink>
    </w:p>
    <w:p w14:paraId="55402D25" w14:textId="24B99FB4" w:rsidR="004535FB" w:rsidRPr="00182533" w:rsidRDefault="004535FB" w:rsidP="00A045D5">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CCSA.37.145-1V14110</w:t>
      </w:r>
      <w:r w:rsidRPr="00182533">
        <w:rPr>
          <w:color w:val="000000"/>
          <w:sz w:val="18"/>
          <w:szCs w:val="18"/>
          <w:lang w:eastAsia="en-GB"/>
        </w:rPr>
        <w:tab/>
        <w:t>14.11.0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/12/2021</w:t>
      </w:r>
      <w:r w:rsidRPr="00182533">
        <w:rPr>
          <w:color w:val="000000"/>
          <w:sz w:val="18"/>
          <w:szCs w:val="18"/>
          <w:lang w:eastAsia="en-GB"/>
        </w:rPr>
        <w:tab/>
      </w:r>
      <w:hyperlink r:id="rId3334" w:history="1">
        <w:r w:rsidR="00934B5A" w:rsidRPr="00182533">
          <w:rPr>
            <w:rStyle w:val="Hyperlink"/>
            <w:sz w:val="18"/>
            <w:szCs w:val="18"/>
            <w:lang w:eastAsia="en-GB"/>
          </w:rPr>
          <w:t>https://www.ccsa.org.cn/api/portalsFile/downloadOldFile?type=19&amp;oldFileUrl=ITU-R/M.2012-6/CCSA.37.145-1V14110.doc</w:t>
        </w:r>
      </w:hyperlink>
    </w:p>
    <w:p w14:paraId="1A10BAB0" w14:textId="2895670B" w:rsidR="004535FB" w:rsidRPr="0034407F" w:rsidRDefault="004535FB"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pacing w:val="-2"/>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137 145-1</w:t>
      </w:r>
      <w:r w:rsidRPr="0034407F">
        <w:rPr>
          <w:color w:val="000000"/>
          <w:sz w:val="18"/>
          <w:szCs w:val="18"/>
          <w:lang w:val="fr-FR" w:eastAsia="en-GB"/>
        </w:rPr>
        <w:tab/>
        <w:t>14.11.0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/03/2022</w:t>
      </w:r>
      <w:r w:rsidRPr="0034407F">
        <w:rPr>
          <w:color w:val="000000"/>
          <w:spacing w:val="-2"/>
          <w:sz w:val="18"/>
          <w:szCs w:val="18"/>
          <w:lang w:val="fr-FR" w:eastAsia="en-GB"/>
        </w:rPr>
        <w:tab/>
      </w:r>
      <w:hyperlink r:id="rId3335" w:history="1">
        <w:r w:rsidR="00934B5A" w:rsidRPr="0034407F">
          <w:rPr>
            <w:rStyle w:val="Hyperlink"/>
            <w:spacing w:val="-2"/>
            <w:sz w:val="18"/>
            <w:szCs w:val="18"/>
            <w:lang w:val="fr-FR" w:eastAsia="en-GB"/>
          </w:rPr>
          <w:t>https://www.etsi.org/deliver/etsi_ts/137100_137199/13714501/14.11.00_60/ts_13714501v141100p.pdf</w:t>
        </w:r>
      </w:hyperlink>
    </w:p>
    <w:p w14:paraId="0ED6A80A" w14:textId="6D93764A" w:rsidR="004535FB" w:rsidRPr="0034407F" w:rsidRDefault="004535FB"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 xml:space="preserve">TSDSI STD T1.3GPP 37.145-1-14.11.0 </w:t>
      </w:r>
      <w:r w:rsidRPr="0034407F">
        <w:rPr>
          <w:color w:val="000000"/>
          <w:sz w:val="18"/>
          <w:szCs w:val="18"/>
          <w:lang w:val="fr-FR" w:eastAsia="en-GB"/>
        </w:rPr>
        <w:tab/>
        <w:t>14.11.0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/01/2023</w:t>
      </w:r>
      <w:r w:rsidRPr="0034407F">
        <w:rPr>
          <w:color w:val="000000"/>
          <w:sz w:val="18"/>
          <w:szCs w:val="18"/>
          <w:lang w:val="fr-FR" w:eastAsia="en-GB"/>
        </w:rPr>
        <w:tab/>
      </w:r>
      <w:hyperlink r:id="rId3336" w:history="1">
        <w:r w:rsidR="00934B5A" w:rsidRPr="0034407F">
          <w:rPr>
            <w:rStyle w:val="Hyperlink"/>
            <w:sz w:val="18"/>
            <w:szCs w:val="18"/>
            <w:lang w:val="fr-FR" w:eastAsia="en-GB"/>
          </w:rPr>
          <w:t>https://members.tsdsi.in/s/C42DACkLciSX2Z3</w:t>
        </w:r>
      </w:hyperlink>
    </w:p>
    <w:p w14:paraId="5BF940A7" w14:textId="6DCCE2DC" w:rsidR="004535FB" w:rsidRPr="0034407F" w:rsidRDefault="004535FB"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TTAT.3G-37.145-1V14.11.0</w:t>
      </w:r>
      <w:r w:rsidRPr="0034407F">
        <w:rPr>
          <w:color w:val="000000"/>
          <w:sz w:val="18"/>
          <w:szCs w:val="18"/>
          <w:lang w:val="fr-FR" w:eastAsia="en-GB"/>
        </w:rPr>
        <w:tab/>
        <w:t>14.11.0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14</w:t>
      </w:r>
      <w:r w:rsidR="00D63672" w:rsidRPr="0034407F">
        <w:rPr>
          <w:color w:val="000000"/>
          <w:sz w:val="18"/>
          <w:szCs w:val="18"/>
          <w:lang w:val="fr-FR" w:eastAsia="en-GB"/>
        </w:rPr>
        <w:t>/03/2022</w:t>
      </w:r>
      <w:r w:rsidRPr="0034407F">
        <w:rPr>
          <w:color w:val="000000"/>
          <w:sz w:val="18"/>
          <w:szCs w:val="18"/>
          <w:lang w:val="fr-FR" w:eastAsia="en-GB"/>
        </w:rPr>
        <w:tab/>
      </w:r>
      <w:hyperlink r:id="rId3337" w:history="1">
        <w:r w:rsidR="00934B5A" w:rsidRPr="0034407F">
          <w:rPr>
            <w:rStyle w:val="Hyperlink"/>
            <w:sz w:val="18"/>
            <w:szCs w:val="18"/>
            <w:lang w:val="fr-FR" w:eastAsia="en-GB"/>
          </w:rPr>
          <w:t>http://committee.tta.or.kr/data/ttasDown.jsp?kind=ttastd&amp;pk_num=TTAT.3G-37.145-1V14.11.0</w:t>
        </w:r>
      </w:hyperlink>
    </w:p>
    <w:p w14:paraId="04322947" w14:textId="23B248C3" w:rsidR="004535FB" w:rsidRPr="00182533" w:rsidRDefault="006E0553" w:rsidP="004535FB">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4535FB" w:rsidRPr="00182533">
        <w:rPr>
          <w:b/>
          <w:bCs/>
          <w:color w:val="000000"/>
          <w:sz w:val="18"/>
          <w:szCs w:val="18"/>
          <w:lang w:eastAsia="en-GB"/>
        </w:rPr>
        <w:t xml:space="preserve"> 15</w:t>
      </w:r>
    </w:p>
    <w:p w14:paraId="13663DC5" w14:textId="300A03E2" w:rsidR="004535FB" w:rsidRPr="00182533" w:rsidRDefault="004535FB"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ATIS.3GPP.37.145-1.V15.14.0</w:t>
      </w:r>
      <w:r w:rsidRPr="00182533">
        <w:rPr>
          <w:color w:val="000000"/>
          <w:sz w:val="18"/>
          <w:szCs w:val="18"/>
          <w:lang w:eastAsia="en-GB"/>
        </w:rPr>
        <w:tab/>
        <w:t>15.14.0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3338" w:history="1">
        <w:r w:rsidR="00934B5A" w:rsidRPr="00182533">
          <w:rPr>
            <w:rStyle w:val="Hyperlink"/>
            <w:sz w:val="18"/>
            <w:szCs w:val="18"/>
            <w:lang w:eastAsia="en-GB"/>
          </w:rPr>
          <w:t>https://www.atis.org/3gpp-transpositions - Rel-15</w:t>
        </w:r>
      </w:hyperlink>
    </w:p>
    <w:p w14:paraId="545C7227" w14:textId="1963536B" w:rsidR="004535FB" w:rsidRPr="00182533" w:rsidRDefault="004535FB"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CCSA.37.145-1V15140</w:t>
      </w:r>
      <w:r w:rsidRPr="00182533">
        <w:rPr>
          <w:color w:val="000000"/>
          <w:sz w:val="18"/>
          <w:szCs w:val="18"/>
          <w:lang w:eastAsia="en-GB"/>
        </w:rPr>
        <w:tab/>
        <w:t>15.14.0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/06/2022</w:t>
      </w:r>
      <w:r w:rsidRPr="00182533">
        <w:rPr>
          <w:color w:val="000000"/>
          <w:sz w:val="18"/>
          <w:szCs w:val="18"/>
          <w:lang w:eastAsia="en-GB"/>
        </w:rPr>
        <w:tab/>
      </w:r>
      <w:hyperlink r:id="rId3339" w:history="1">
        <w:r w:rsidR="00934B5A" w:rsidRPr="00182533">
          <w:rPr>
            <w:rStyle w:val="Hyperlink"/>
            <w:sz w:val="18"/>
            <w:szCs w:val="18"/>
            <w:lang w:eastAsia="en-GB"/>
          </w:rPr>
          <w:t>https://www.ccsa.org.cn/api/portalsFile/downloadOldFile?type=19&amp;oldFileUrl=ITU-R/M.2012-6/CCSA.37.145-1V15140.doc</w:t>
        </w:r>
      </w:hyperlink>
    </w:p>
    <w:p w14:paraId="799415DC" w14:textId="117B8A83" w:rsidR="004535FB" w:rsidRPr="0034407F" w:rsidRDefault="004535FB"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pacing w:val="-2"/>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137 145-1</w:t>
      </w:r>
      <w:r w:rsidRPr="0034407F">
        <w:rPr>
          <w:color w:val="000000"/>
          <w:sz w:val="18"/>
          <w:szCs w:val="18"/>
          <w:lang w:val="fr-FR" w:eastAsia="en-GB"/>
        </w:rPr>
        <w:tab/>
        <w:t>15.14.0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/07/2022</w:t>
      </w:r>
      <w:r w:rsidRPr="0034407F">
        <w:rPr>
          <w:color w:val="000000"/>
          <w:spacing w:val="-2"/>
          <w:sz w:val="18"/>
          <w:szCs w:val="18"/>
          <w:lang w:val="fr-FR" w:eastAsia="en-GB"/>
        </w:rPr>
        <w:tab/>
      </w:r>
      <w:hyperlink r:id="rId3340" w:history="1">
        <w:r w:rsidR="00934B5A" w:rsidRPr="0034407F">
          <w:rPr>
            <w:rStyle w:val="Hyperlink"/>
            <w:spacing w:val="-2"/>
            <w:sz w:val="18"/>
            <w:szCs w:val="18"/>
            <w:lang w:val="fr-FR" w:eastAsia="en-GB"/>
          </w:rPr>
          <w:t>https://www.etsi.org/deliver/etsi_ts/137100_137199/13714501/15.14.00_60/ts_13714501v151400p.pdf</w:t>
        </w:r>
      </w:hyperlink>
    </w:p>
    <w:p w14:paraId="41179501" w14:textId="32991E22" w:rsidR="004535FB" w:rsidRPr="0034407F" w:rsidRDefault="004535FB"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 xml:space="preserve">TSDSI STD T1.3GPP 37.145-1-15.14.0 </w:t>
      </w:r>
      <w:r w:rsidRPr="0034407F">
        <w:rPr>
          <w:color w:val="000000"/>
          <w:sz w:val="18"/>
          <w:szCs w:val="18"/>
          <w:lang w:val="fr-FR" w:eastAsia="en-GB"/>
        </w:rPr>
        <w:tab/>
        <w:t>15.14.0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/11/2022</w:t>
      </w:r>
      <w:r w:rsidRPr="0034407F">
        <w:rPr>
          <w:color w:val="000000"/>
          <w:sz w:val="18"/>
          <w:szCs w:val="18"/>
          <w:lang w:val="fr-FR" w:eastAsia="en-GB"/>
        </w:rPr>
        <w:tab/>
      </w:r>
      <w:hyperlink r:id="rId3341" w:history="1">
        <w:r w:rsidR="00934B5A" w:rsidRPr="0034407F">
          <w:rPr>
            <w:rStyle w:val="Hyperlink"/>
            <w:sz w:val="18"/>
            <w:szCs w:val="18"/>
            <w:lang w:val="fr-FR" w:eastAsia="en-GB"/>
          </w:rPr>
          <w:t>https://members.tsdsi.in/s/WwzDP3nRHQxaYCN</w:t>
        </w:r>
      </w:hyperlink>
    </w:p>
    <w:p w14:paraId="40BC1969" w14:textId="02E96FF0" w:rsidR="004535FB" w:rsidRPr="0034407F" w:rsidRDefault="004535FB"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TTAT.3G-37.145-1V15.14.0</w:t>
      </w:r>
      <w:r w:rsidRPr="0034407F">
        <w:rPr>
          <w:color w:val="000000"/>
          <w:sz w:val="18"/>
          <w:szCs w:val="18"/>
          <w:lang w:val="fr-FR" w:eastAsia="en-GB"/>
        </w:rPr>
        <w:tab/>
        <w:t>15.14.0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/10/2022</w:t>
      </w:r>
      <w:r w:rsidRPr="0034407F">
        <w:rPr>
          <w:color w:val="000000"/>
          <w:sz w:val="18"/>
          <w:szCs w:val="18"/>
          <w:lang w:val="fr-FR" w:eastAsia="en-GB"/>
        </w:rPr>
        <w:tab/>
      </w:r>
      <w:hyperlink r:id="rId3342" w:history="1">
        <w:r w:rsidR="00934B5A" w:rsidRPr="0034407F">
          <w:rPr>
            <w:rStyle w:val="Hyperlink"/>
            <w:sz w:val="18"/>
            <w:szCs w:val="18"/>
            <w:lang w:val="fr-FR" w:eastAsia="en-GB"/>
          </w:rPr>
          <w:t>http://committee.tta.or.kr/data/ttasDown.jsp?kind=ttastd&amp;pk_num=TTAT.3G-37.145-1V15.14.0</w:t>
        </w:r>
      </w:hyperlink>
    </w:p>
    <w:p w14:paraId="0B27A704" w14:textId="0663147B" w:rsidR="004535FB" w:rsidRPr="00182533" w:rsidRDefault="006E0553" w:rsidP="008C5D7D">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4535FB" w:rsidRPr="00182533">
        <w:rPr>
          <w:b/>
          <w:bCs/>
          <w:color w:val="000000"/>
          <w:sz w:val="18"/>
          <w:szCs w:val="18"/>
          <w:lang w:eastAsia="en-GB"/>
        </w:rPr>
        <w:t xml:space="preserve"> 16</w:t>
      </w:r>
    </w:p>
    <w:p w14:paraId="0B3EFE14" w14:textId="0D5EEC9F" w:rsidR="004535FB" w:rsidRPr="00182533" w:rsidRDefault="004535FB"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ATIS.3GPP.37.145-1.V16.11.0</w:t>
      </w:r>
      <w:r w:rsidRPr="00182533">
        <w:rPr>
          <w:color w:val="000000"/>
          <w:sz w:val="18"/>
          <w:szCs w:val="18"/>
          <w:lang w:eastAsia="en-GB"/>
        </w:rPr>
        <w:tab/>
        <w:t>16.11.0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3343" w:history="1">
        <w:r w:rsidR="00934B5A" w:rsidRPr="00182533">
          <w:rPr>
            <w:rStyle w:val="Hyperlink"/>
            <w:sz w:val="18"/>
            <w:szCs w:val="18"/>
            <w:lang w:eastAsia="en-GB"/>
          </w:rPr>
          <w:t>https://www.atis.org/3gpp-transpositions - Rel-16</w:t>
        </w:r>
      </w:hyperlink>
    </w:p>
    <w:p w14:paraId="0AA5EC88" w14:textId="4333F7FA" w:rsidR="004535FB" w:rsidRPr="00182533" w:rsidRDefault="004535FB"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CCSA.37.145-1V16110</w:t>
      </w:r>
      <w:r w:rsidRPr="00182533">
        <w:rPr>
          <w:color w:val="000000"/>
          <w:sz w:val="18"/>
          <w:szCs w:val="18"/>
          <w:lang w:eastAsia="en-GB"/>
        </w:rPr>
        <w:tab/>
        <w:t>16.11.0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/06/2022</w:t>
      </w:r>
      <w:r w:rsidRPr="00182533">
        <w:rPr>
          <w:color w:val="000000"/>
          <w:sz w:val="18"/>
          <w:szCs w:val="18"/>
          <w:lang w:eastAsia="en-GB"/>
        </w:rPr>
        <w:tab/>
      </w:r>
      <w:hyperlink r:id="rId3344" w:history="1">
        <w:r w:rsidR="00934B5A" w:rsidRPr="00182533">
          <w:rPr>
            <w:rStyle w:val="Hyperlink"/>
            <w:sz w:val="18"/>
            <w:szCs w:val="18"/>
            <w:lang w:eastAsia="en-GB"/>
          </w:rPr>
          <w:t>https://www.ccsa.org.cn/api/portalsFile/downloadOldFile?type=19&amp;oldFileUrl=ITU-R/M.2012-6/CCSA.37.145-1V16110.doc</w:t>
        </w:r>
      </w:hyperlink>
    </w:p>
    <w:p w14:paraId="1A6FD7C7" w14:textId="3F73911C" w:rsidR="004535FB" w:rsidRPr="0034407F" w:rsidRDefault="004535FB"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pacing w:val="-4"/>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137 145-1</w:t>
      </w:r>
      <w:r w:rsidRPr="0034407F">
        <w:rPr>
          <w:color w:val="000000"/>
          <w:sz w:val="18"/>
          <w:szCs w:val="18"/>
          <w:lang w:val="fr-FR" w:eastAsia="en-GB"/>
        </w:rPr>
        <w:tab/>
        <w:t>16.11.0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/07/2022</w:t>
      </w:r>
      <w:r w:rsidRPr="0034407F">
        <w:rPr>
          <w:color w:val="000000"/>
          <w:spacing w:val="-4"/>
          <w:sz w:val="18"/>
          <w:szCs w:val="18"/>
          <w:lang w:val="fr-FR" w:eastAsia="en-GB"/>
        </w:rPr>
        <w:tab/>
      </w:r>
      <w:hyperlink r:id="rId3345" w:history="1">
        <w:r w:rsidR="00934B5A" w:rsidRPr="0034407F">
          <w:rPr>
            <w:rStyle w:val="Hyperlink"/>
            <w:spacing w:val="-4"/>
            <w:sz w:val="18"/>
            <w:szCs w:val="18"/>
            <w:lang w:val="fr-FR" w:eastAsia="en-GB"/>
          </w:rPr>
          <w:t>https://www.etsi.org/deliver/etsi_ts/137100_137199/13714501/16.11.00_60/ts_13714501v161100p.pdf</w:t>
        </w:r>
      </w:hyperlink>
    </w:p>
    <w:p w14:paraId="4FB5B3E0" w14:textId="07E2AF9E" w:rsidR="004535FB" w:rsidRPr="0034407F" w:rsidRDefault="004535FB"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 xml:space="preserve">TSDSI STD T1.3GPP 37.145-1-16.11.0 </w:t>
      </w:r>
      <w:r w:rsidRPr="0034407F">
        <w:rPr>
          <w:color w:val="000000"/>
          <w:sz w:val="18"/>
          <w:szCs w:val="18"/>
          <w:lang w:val="fr-FR" w:eastAsia="en-GB"/>
        </w:rPr>
        <w:tab/>
        <w:t>16.11.0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/11/2022</w:t>
      </w:r>
      <w:r w:rsidRPr="0034407F">
        <w:rPr>
          <w:color w:val="000000"/>
          <w:sz w:val="18"/>
          <w:szCs w:val="18"/>
          <w:lang w:val="fr-FR" w:eastAsia="en-GB"/>
        </w:rPr>
        <w:tab/>
      </w:r>
      <w:hyperlink r:id="rId3346" w:history="1">
        <w:r w:rsidR="00934B5A" w:rsidRPr="0034407F">
          <w:rPr>
            <w:rStyle w:val="Hyperlink"/>
            <w:sz w:val="18"/>
            <w:szCs w:val="18"/>
            <w:lang w:val="fr-FR" w:eastAsia="en-GB"/>
          </w:rPr>
          <w:t>https://members.tsdsi.in/s/tJsJm3gZAsp8Y9x</w:t>
        </w:r>
      </w:hyperlink>
    </w:p>
    <w:p w14:paraId="08C27644" w14:textId="6D2D1E67" w:rsidR="004535FB" w:rsidRPr="0034407F" w:rsidRDefault="004535FB"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TTAT.3G-37.145-1V16.11.0</w:t>
      </w:r>
      <w:r w:rsidRPr="0034407F">
        <w:rPr>
          <w:color w:val="000000"/>
          <w:sz w:val="18"/>
          <w:szCs w:val="18"/>
          <w:lang w:val="fr-FR" w:eastAsia="en-GB"/>
        </w:rPr>
        <w:tab/>
        <w:t>16.11.0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/10/2022</w:t>
      </w:r>
      <w:r w:rsidRPr="0034407F">
        <w:rPr>
          <w:color w:val="000000"/>
          <w:sz w:val="18"/>
          <w:szCs w:val="18"/>
          <w:lang w:val="fr-FR" w:eastAsia="en-GB"/>
        </w:rPr>
        <w:tab/>
      </w:r>
      <w:hyperlink r:id="rId3347" w:history="1">
        <w:r w:rsidR="00934B5A" w:rsidRPr="0034407F">
          <w:rPr>
            <w:rStyle w:val="Hyperlink"/>
            <w:sz w:val="18"/>
            <w:szCs w:val="18"/>
            <w:lang w:val="fr-FR" w:eastAsia="en-GB"/>
          </w:rPr>
          <w:t>http://committee.tta.or.kr/data/ttasDown.jsp?kind=ttastd&amp;pk_num=TTAT.3G-37.145-1V16.11.0</w:t>
        </w:r>
      </w:hyperlink>
    </w:p>
    <w:p w14:paraId="273FB2AC" w14:textId="264A30C2" w:rsidR="004535FB" w:rsidRPr="00182533" w:rsidRDefault="006E0553" w:rsidP="008C5D7D">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4535FB" w:rsidRPr="00182533">
        <w:rPr>
          <w:b/>
          <w:bCs/>
          <w:color w:val="000000"/>
          <w:sz w:val="18"/>
          <w:szCs w:val="18"/>
          <w:lang w:eastAsia="en-GB"/>
        </w:rPr>
        <w:t xml:space="preserve"> 17</w:t>
      </w:r>
    </w:p>
    <w:p w14:paraId="51B62B27" w14:textId="02F65E02" w:rsidR="004535FB" w:rsidRPr="00182533" w:rsidRDefault="004535FB"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ATIS.3GPP.37.145-1.V17.6.0</w:t>
      </w:r>
      <w:r w:rsidRPr="00182533">
        <w:rPr>
          <w:color w:val="000000"/>
          <w:sz w:val="18"/>
          <w:szCs w:val="18"/>
          <w:lang w:eastAsia="en-GB"/>
        </w:rPr>
        <w:tab/>
        <w:t>17.6.0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3348" w:history="1">
        <w:r w:rsidR="00934B5A" w:rsidRPr="00182533">
          <w:rPr>
            <w:rStyle w:val="Hyperlink"/>
            <w:sz w:val="18"/>
            <w:szCs w:val="18"/>
            <w:lang w:eastAsia="en-GB"/>
          </w:rPr>
          <w:t>https://www.atis.org/3gpp-transpositions - Rel-17</w:t>
        </w:r>
      </w:hyperlink>
    </w:p>
    <w:p w14:paraId="54A2599F" w14:textId="0C693C56" w:rsidR="004535FB" w:rsidRPr="00182533" w:rsidRDefault="004535FB"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CCSA.37.145-1V1760</w:t>
      </w:r>
      <w:r w:rsidRPr="00182533">
        <w:rPr>
          <w:color w:val="000000"/>
          <w:sz w:val="18"/>
          <w:szCs w:val="18"/>
          <w:lang w:eastAsia="en-GB"/>
        </w:rPr>
        <w:tab/>
        <w:t>17.6.0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/06/2022</w:t>
      </w:r>
      <w:r w:rsidRPr="00182533">
        <w:rPr>
          <w:color w:val="000000"/>
          <w:sz w:val="18"/>
          <w:szCs w:val="18"/>
          <w:lang w:eastAsia="en-GB"/>
        </w:rPr>
        <w:tab/>
      </w:r>
      <w:hyperlink r:id="rId3349" w:history="1">
        <w:r w:rsidR="00934B5A" w:rsidRPr="00182533">
          <w:rPr>
            <w:rStyle w:val="Hyperlink"/>
            <w:sz w:val="18"/>
            <w:szCs w:val="18"/>
            <w:lang w:eastAsia="en-GB"/>
          </w:rPr>
          <w:t>https://www.ccsa.org.cn/api/portalsFile/downloadOldFile?type=19&amp;oldFileUrl=ITU-R/M.2012-6/CCSA.37.145-1V1760.doc</w:t>
        </w:r>
      </w:hyperlink>
    </w:p>
    <w:p w14:paraId="73551C86" w14:textId="6AB26E61" w:rsidR="004535FB" w:rsidRPr="0034407F" w:rsidRDefault="004535FB"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137 145-1</w:t>
      </w:r>
      <w:r w:rsidRPr="0034407F">
        <w:rPr>
          <w:color w:val="000000"/>
          <w:sz w:val="18"/>
          <w:szCs w:val="18"/>
          <w:lang w:val="fr-FR" w:eastAsia="en-GB"/>
        </w:rPr>
        <w:tab/>
        <w:t>17.6.0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/07/2022</w:t>
      </w:r>
      <w:r w:rsidRPr="0034407F">
        <w:rPr>
          <w:color w:val="000000"/>
          <w:sz w:val="18"/>
          <w:szCs w:val="18"/>
          <w:lang w:val="fr-FR" w:eastAsia="en-GB"/>
        </w:rPr>
        <w:tab/>
      </w:r>
      <w:hyperlink r:id="rId3350" w:history="1">
        <w:r w:rsidR="00934B5A" w:rsidRPr="0034407F">
          <w:rPr>
            <w:rStyle w:val="Hyperlink"/>
            <w:spacing w:val="-4"/>
            <w:sz w:val="18"/>
            <w:szCs w:val="18"/>
            <w:lang w:val="fr-FR" w:eastAsia="en-GB"/>
          </w:rPr>
          <w:t>https://www.etsi.org/deliver/etsi_ts/137100_137199/13714501/17.06.00_60/ts_13714501v170600p.pdf</w:t>
        </w:r>
      </w:hyperlink>
    </w:p>
    <w:p w14:paraId="233432DF" w14:textId="4764CFD5" w:rsidR="004535FB" w:rsidRPr="0034407F" w:rsidRDefault="004535FB"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37.145-1-17.6.0 V1.1.0</w:t>
      </w:r>
      <w:r w:rsidRPr="0034407F">
        <w:rPr>
          <w:color w:val="000000"/>
          <w:sz w:val="18"/>
          <w:szCs w:val="18"/>
          <w:lang w:val="fr-FR" w:eastAsia="en-GB"/>
        </w:rPr>
        <w:tab/>
        <w:t>17.6.0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/11/2022</w:t>
      </w:r>
      <w:r w:rsidRPr="0034407F">
        <w:rPr>
          <w:color w:val="000000"/>
          <w:sz w:val="18"/>
          <w:szCs w:val="18"/>
          <w:lang w:val="fr-FR" w:eastAsia="en-GB"/>
        </w:rPr>
        <w:tab/>
      </w:r>
      <w:hyperlink r:id="rId3351" w:history="1">
        <w:r w:rsidR="00934B5A" w:rsidRPr="0034407F">
          <w:rPr>
            <w:rStyle w:val="Hyperlink"/>
            <w:sz w:val="18"/>
            <w:szCs w:val="18"/>
            <w:lang w:val="fr-FR" w:eastAsia="en-GB"/>
          </w:rPr>
          <w:t>https://members.tsdsi.in/s/Z3t5NrPpTqrXf3c</w:t>
        </w:r>
      </w:hyperlink>
    </w:p>
    <w:p w14:paraId="249067F6" w14:textId="27E6183F" w:rsidR="004535FB" w:rsidRPr="0034407F" w:rsidRDefault="004535FB"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TTAT.3G-37.145-1V17.6.0</w:t>
      </w:r>
      <w:r w:rsidRPr="0034407F">
        <w:rPr>
          <w:color w:val="000000"/>
          <w:sz w:val="18"/>
          <w:szCs w:val="18"/>
          <w:lang w:val="fr-FR" w:eastAsia="en-GB"/>
        </w:rPr>
        <w:tab/>
        <w:t>17.6.0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/10/2022</w:t>
      </w:r>
      <w:r w:rsidRPr="0034407F">
        <w:rPr>
          <w:color w:val="000000"/>
          <w:sz w:val="18"/>
          <w:szCs w:val="18"/>
          <w:lang w:val="fr-FR" w:eastAsia="en-GB"/>
        </w:rPr>
        <w:tab/>
      </w:r>
      <w:hyperlink r:id="rId3352" w:history="1">
        <w:r w:rsidR="00934B5A" w:rsidRPr="0034407F">
          <w:rPr>
            <w:rStyle w:val="Hyperlink"/>
            <w:sz w:val="18"/>
            <w:szCs w:val="18"/>
            <w:lang w:val="fr-FR" w:eastAsia="en-GB"/>
          </w:rPr>
          <w:t>http://committee.tta.or.kr/data/ttasDown.jsp?kind=ttastd&amp;pk_num=TTAT.3G-37.145-1V17.6.0</w:t>
        </w:r>
      </w:hyperlink>
    </w:p>
    <w:p w14:paraId="0647437E" w14:textId="77777777" w:rsidR="00C556AE" w:rsidRPr="00182533" w:rsidRDefault="00C556AE" w:rsidP="00C556AE">
      <w:pPr>
        <w:pStyle w:val="Heading4"/>
      </w:pPr>
      <w:r w:rsidRPr="00182533">
        <w:lastRenderedPageBreak/>
        <w:t>2.1.5.22</w:t>
      </w:r>
      <w:r w:rsidRPr="00182533">
        <w:tab/>
        <w:t>TS 37.145-2</w:t>
      </w:r>
    </w:p>
    <w:p w14:paraId="76F4F7C9" w14:textId="77777777" w:rsidR="00C556AE" w:rsidRPr="00182533" w:rsidRDefault="00C556AE" w:rsidP="00C556AE">
      <w:pPr>
        <w:pStyle w:val="Headingb"/>
      </w:pPr>
      <w:r w:rsidRPr="00182533">
        <w:t>Pruebas de conformidad de estaciones de base (BS) de sistemas activos de antenas (AAS); Parte 2: pruebas de conformidad de radiación</w:t>
      </w:r>
    </w:p>
    <w:p w14:paraId="2ED2D102" w14:textId="60E3CB36" w:rsidR="00C556AE" w:rsidRPr="00182533" w:rsidRDefault="00C556AE" w:rsidP="00A045D5">
      <w:pPr>
        <w:keepNext/>
        <w:keepLines/>
      </w:pPr>
      <w:r w:rsidRPr="00182533">
        <w:t>Este documento especifica los métodos de prueba de radiofrecuencia (RF) y los requisitos de conformidad para estaciones de base (BS) con sistemas activos de antenas (AAS) E-UTRA, UTRA y UTRA radioeléctrico multinorma (MSR) con una sola RAT. Estos se han obtenido de, y son coherentes con la especificación de BS AAS E-UTRA, UTRA definida en 3GPP</w:t>
      </w:r>
      <w:r w:rsidR="004727AE">
        <w:t> </w:t>
      </w:r>
      <w:r w:rsidRPr="00182533">
        <w:t>TS</w:t>
      </w:r>
      <w:r w:rsidR="004727AE">
        <w:t> </w:t>
      </w:r>
      <w:r w:rsidRPr="00182533">
        <w:t>25.104. La especificación técnica está dividida en dos partes: Parte 1 (este documento) cubre los requisitos de conducción y la Parte</w:t>
      </w:r>
      <w:r w:rsidR="0011116D">
        <w:t> </w:t>
      </w:r>
      <w:r w:rsidRPr="00182533">
        <w:t>2 cubre los requisitos de radiación.</w:t>
      </w:r>
    </w:p>
    <w:p w14:paraId="473940F8" w14:textId="77777777" w:rsidR="009D7D16" w:rsidRPr="00182533" w:rsidRDefault="009D7D16" w:rsidP="009D7D16">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2904F2AC" w14:textId="137B8EAE" w:rsidR="00846314" w:rsidRPr="00182533" w:rsidRDefault="006E0553" w:rsidP="00F3089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846314" w:rsidRPr="00182533">
        <w:rPr>
          <w:b/>
          <w:bCs/>
          <w:color w:val="000000"/>
          <w:sz w:val="18"/>
          <w:szCs w:val="18"/>
          <w:lang w:eastAsia="en-GB"/>
        </w:rPr>
        <w:t xml:space="preserve"> 13</w:t>
      </w:r>
    </w:p>
    <w:p w14:paraId="3DDE75DE" w14:textId="60E5E17E" w:rsidR="00846314" w:rsidRPr="00182533" w:rsidRDefault="00846314" w:rsidP="00A045D5">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ATIS.3GPP.37.145-2.V13.13.1</w:t>
      </w:r>
      <w:r w:rsidRPr="00182533">
        <w:rPr>
          <w:color w:val="000000"/>
          <w:sz w:val="18"/>
          <w:szCs w:val="18"/>
          <w:lang w:eastAsia="en-GB"/>
        </w:rPr>
        <w:tab/>
        <w:t>13.13.1</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3353" w:history="1">
        <w:r w:rsidR="00BF0D9D" w:rsidRPr="00182533">
          <w:rPr>
            <w:rStyle w:val="Hyperlink"/>
            <w:sz w:val="18"/>
            <w:szCs w:val="18"/>
            <w:lang w:eastAsia="en-GB"/>
          </w:rPr>
          <w:t>https://www.atis.org/3gpp-transpositions - Rel-13</w:t>
        </w:r>
      </w:hyperlink>
    </w:p>
    <w:p w14:paraId="1A5CA722" w14:textId="045082C5" w:rsidR="00846314" w:rsidRPr="00182533" w:rsidRDefault="00846314" w:rsidP="00A045D5">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CCSA.37.145-2V13131</w:t>
      </w:r>
      <w:r w:rsidRPr="00182533">
        <w:rPr>
          <w:color w:val="000000"/>
          <w:sz w:val="18"/>
          <w:szCs w:val="18"/>
          <w:lang w:eastAsia="en-GB"/>
        </w:rPr>
        <w:tab/>
        <w:t>13.13.1</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/12/2020</w:t>
      </w:r>
      <w:r w:rsidRPr="00182533">
        <w:rPr>
          <w:color w:val="000000"/>
          <w:sz w:val="18"/>
          <w:szCs w:val="18"/>
          <w:lang w:eastAsia="en-GB"/>
        </w:rPr>
        <w:tab/>
      </w:r>
      <w:hyperlink r:id="rId3354" w:history="1">
        <w:r w:rsidR="00BF0D9D" w:rsidRPr="00182533">
          <w:rPr>
            <w:rStyle w:val="Hyperlink"/>
            <w:sz w:val="18"/>
            <w:szCs w:val="18"/>
            <w:lang w:eastAsia="en-GB"/>
          </w:rPr>
          <w:t>https://www.ccsa.org.cn/api/portalsFile/downloadOldFile?type=19&amp;oldFileUrl=ITU-R/M.2012-6/CCSA.37.145-2V13131.doc</w:t>
        </w:r>
      </w:hyperlink>
    </w:p>
    <w:p w14:paraId="6F8482E3" w14:textId="16722C4F" w:rsidR="00846314" w:rsidRPr="0034407F" w:rsidRDefault="00846314"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pacing w:val="-2"/>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137 145-2</w:t>
      </w:r>
      <w:r w:rsidRPr="0034407F">
        <w:rPr>
          <w:color w:val="000000"/>
          <w:sz w:val="18"/>
          <w:szCs w:val="18"/>
          <w:lang w:val="fr-FR" w:eastAsia="en-GB"/>
        </w:rPr>
        <w:tab/>
        <w:t>13.13.1</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25</w:t>
      </w:r>
      <w:r w:rsidR="00D63672" w:rsidRPr="0034407F">
        <w:rPr>
          <w:color w:val="000000"/>
          <w:sz w:val="18"/>
          <w:szCs w:val="18"/>
          <w:lang w:val="fr-FR" w:eastAsia="en-GB"/>
        </w:rPr>
        <w:t>/01/2021</w:t>
      </w:r>
      <w:r w:rsidRPr="0034407F">
        <w:rPr>
          <w:color w:val="000000"/>
          <w:spacing w:val="-2"/>
          <w:sz w:val="18"/>
          <w:szCs w:val="18"/>
          <w:lang w:val="fr-FR" w:eastAsia="en-GB"/>
        </w:rPr>
        <w:tab/>
      </w:r>
      <w:hyperlink r:id="rId3355" w:history="1">
        <w:r w:rsidR="00BF0D9D" w:rsidRPr="0034407F">
          <w:rPr>
            <w:rStyle w:val="Hyperlink"/>
            <w:spacing w:val="-2"/>
            <w:sz w:val="18"/>
            <w:szCs w:val="18"/>
            <w:lang w:val="fr-FR" w:eastAsia="en-GB"/>
          </w:rPr>
          <w:t>https://www.etsi.org/deliver/etsi_ts/137100_137199/13714502/13.13.01_60/ts_13714502v131301p.pdf</w:t>
        </w:r>
      </w:hyperlink>
    </w:p>
    <w:p w14:paraId="499E3FDE" w14:textId="78882B80" w:rsidR="00846314" w:rsidRPr="0034407F" w:rsidRDefault="00846314"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37.145-2-13.13.1</w:t>
      </w:r>
      <w:r w:rsidRPr="0034407F">
        <w:rPr>
          <w:color w:val="000000"/>
          <w:sz w:val="18"/>
          <w:szCs w:val="18"/>
          <w:lang w:val="fr-FR" w:eastAsia="en-GB"/>
        </w:rPr>
        <w:tab/>
        <w:t>13.13.1</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/01/2023</w:t>
      </w:r>
      <w:r w:rsidRPr="0034407F">
        <w:rPr>
          <w:color w:val="000000"/>
          <w:sz w:val="18"/>
          <w:szCs w:val="18"/>
          <w:lang w:val="fr-FR" w:eastAsia="en-GB"/>
        </w:rPr>
        <w:tab/>
      </w:r>
      <w:hyperlink r:id="rId3356" w:history="1">
        <w:r w:rsidR="00BF0D9D" w:rsidRPr="0034407F">
          <w:rPr>
            <w:rStyle w:val="Hyperlink"/>
            <w:sz w:val="18"/>
            <w:szCs w:val="18"/>
            <w:lang w:val="fr-FR" w:eastAsia="en-GB"/>
          </w:rPr>
          <w:t>https://members.tsdsi.in/s/TXmAnQ53wbmoK9b</w:t>
        </w:r>
      </w:hyperlink>
    </w:p>
    <w:p w14:paraId="5704F5CC" w14:textId="0F57DA60" w:rsidR="00846314" w:rsidRPr="0034407F" w:rsidRDefault="00846314"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TTAT.3G-37.145-2V13.13.1</w:t>
      </w:r>
      <w:r w:rsidRPr="0034407F">
        <w:rPr>
          <w:color w:val="000000"/>
          <w:sz w:val="18"/>
          <w:szCs w:val="18"/>
          <w:lang w:val="fr-FR" w:eastAsia="en-GB"/>
        </w:rPr>
        <w:tab/>
        <w:t>13.13.1</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3357" w:history="1">
        <w:r w:rsidR="00BF0D9D" w:rsidRPr="0034407F">
          <w:rPr>
            <w:rStyle w:val="Hyperlink"/>
            <w:sz w:val="18"/>
            <w:szCs w:val="18"/>
            <w:lang w:val="fr-FR" w:eastAsia="en-GB"/>
          </w:rPr>
          <w:t>http://committee.tta.or.kr/data/ttasDown.jsp?kind=ttastd&amp;pk_num=TTAT.3G-37.145-2V13.13.1</w:t>
        </w:r>
      </w:hyperlink>
    </w:p>
    <w:p w14:paraId="74567E41" w14:textId="56E03045" w:rsidR="00846314" w:rsidRPr="00182533" w:rsidRDefault="006E0553" w:rsidP="00F3089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846314" w:rsidRPr="00182533">
        <w:rPr>
          <w:b/>
          <w:bCs/>
          <w:color w:val="000000"/>
          <w:sz w:val="18"/>
          <w:szCs w:val="18"/>
          <w:lang w:eastAsia="en-GB"/>
        </w:rPr>
        <w:t xml:space="preserve"> 14</w:t>
      </w:r>
    </w:p>
    <w:p w14:paraId="35367A13" w14:textId="68C9A0DE" w:rsidR="00846314" w:rsidRPr="00182533" w:rsidRDefault="00846314"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ATIS.3GPP.37.145-2.V14.11.0</w:t>
      </w:r>
      <w:r w:rsidRPr="00182533">
        <w:rPr>
          <w:color w:val="000000"/>
          <w:sz w:val="18"/>
          <w:szCs w:val="18"/>
          <w:lang w:eastAsia="en-GB"/>
        </w:rPr>
        <w:tab/>
        <w:t>14.11.0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3358" w:history="1">
        <w:r w:rsidR="00BF0D9D" w:rsidRPr="00182533">
          <w:rPr>
            <w:rStyle w:val="Hyperlink"/>
            <w:sz w:val="18"/>
            <w:szCs w:val="18"/>
            <w:lang w:eastAsia="en-GB"/>
          </w:rPr>
          <w:t>https://www.atis.org/3gpp-transpositions - Rel-14</w:t>
        </w:r>
      </w:hyperlink>
    </w:p>
    <w:p w14:paraId="05F60B7D" w14:textId="797C791A" w:rsidR="00846314" w:rsidRPr="00182533" w:rsidRDefault="00846314"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CCSA.37.145-2V14110</w:t>
      </w:r>
      <w:r w:rsidRPr="00182533">
        <w:rPr>
          <w:color w:val="000000"/>
          <w:sz w:val="18"/>
          <w:szCs w:val="18"/>
          <w:lang w:eastAsia="en-GB"/>
        </w:rPr>
        <w:tab/>
        <w:t>14.11.0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/12/2020</w:t>
      </w:r>
      <w:r w:rsidRPr="00182533">
        <w:rPr>
          <w:color w:val="000000"/>
          <w:sz w:val="18"/>
          <w:szCs w:val="18"/>
          <w:lang w:eastAsia="en-GB"/>
        </w:rPr>
        <w:tab/>
      </w:r>
      <w:hyperlink r:id="rId3359" w:history="1">
        <w:r w:rsidR="00BF0D9D" w:rsidRPr="00182533">
          <w:rPr>
            <w:rStyle w:val="Hyperlink"/>
            <w:sz w:val="18"/>
            <w:szCs w:val="18"/>
            <w:lang w:eastAsia="en-GB"/>
          </w:rPr>
          <w:t>https://www.ccsa.org.cn/api/portalsFile/downloadOldFile?type=19&amp;oldFileUrl=ITU-R/M.2012-6/CCSA.37.145-2V14110.doc</w:t>
        </w:r>
      </w:hyperlink>
    </w:p>
    <w:p w14:paraId="4B23730E" w14:textId="12B51253" w:rsidR="00846314" w:rsidRPr="0034407F" w:rsidRDefault="00846314"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pacing w:val="-2"/>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137 145-2</w:t>
      </w:r>
      <w:r w:rsidRPr="0034407F">
        <w:rPr>
          <w:color w:val="000000"/>
          <w:sz w:val="18"/>
          <w:szCs w:val="18"/>
          <w:lang w:val="fr-FR" w:eastAsia="en-GB"/>
        </w:rPr>
        <w:tab/>
        <w:t>14.11.0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25</w:t>
      </w:r>
      <w:r w:rsidR="00D63672" w:rsidRPr="0034407F">
        <w:rPr>
          <w:color w:val="000000"/>
          <w:sz w:val="18"/>
          <w:szCs w:val="18"/>
          <w:lang w:val="fr-FR" w:eastAsia="en-GB"/>
        </w:rPr>
        <w:t>/01/2021</w:t>
      </w:r>
      <w:r w:rsidRPr="0034407F">
        <w:rPr>
          <w:color w:val="000000"/>
          <w:spacing w:val="-2"/>
          <w:sz w:val="18"/>
          <w:szCs w:val="18"/>
          <w:lang w:val="fr-FR" w:eastAsia="en-GB"/>
        </w:rPr>
        <w:tab/>
      </w:r>
      <w:hyperlink r:id="rId3360" w:history="1">
        <w:r w:rsidR="00BF0D9D" w:rsidRPr="0034407F">
          <w:rPr>
            <w:rStyle w:val="Hyperlink"/>
            <w:spacing w:val="-2"/>
            <w:sz w:val="18"/>
            <w:szCs w:val="18"/>
            <w:lang w:val="fr-FR" w:eastAsia="en-GB"/>
          </w:rPr>
          <w:t>https://www.etsi.org/deliver/etsi_ts/137100_137199/13714502/14.11.00_60/ts_13714502v141100p.pdf</w:t>
        </w:r>
      </w:hyperlink>
    </w:p>
    <w:p w14:paraId="2A01C637" w14:textId="6FBDC8B3" w:rsidR="00846314" w:rsidRPr="0034407F" w:rsidRDefault="00846314"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37.145-2-14.11.0</w:t>
      </w:r>
      <w:r w:rsidRPr="0034407F">
        <w:rPr>
          <w:color w:val="000000"/>
          <w:sz w:val="18"/>
          <w:szCs w:val="18"/>
          <w:lang w:val="fr-FR" w:eastAsia="en-GB"/>
        </w:rPr>
        <w:tab/>
        <w:t>14.11.0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/01/2023</w:t>
      </w:r>
      <w:r w:rsidRPr="0034407F">
        <w:rPr>
          <w:color w:val="000000"/>
          <w:sz w:val="18"/>
          <w:szCs w:val="18"/>
          <w:lang w:val="fr-FR" w:eastAsia="en-GB"/>
        </w:rPr>
        <w:tab/>
      </w:r>
      <w:hyperlink r:id="rId3361" w:history="1">
        <w:r w:rsidR="00BF0D9D" w:rsidRPr="0034407F">
          <w:rPr>
            <w:rStyle w:val="Hyperlink"/>
            <w:sz w:val="18"/>
            <w:szCs w:val="18"/>
            <w:lang w:val="fr-FR" w:eastAsia="en-GB"/>
          </w:rPr>
          <w:t>https://members.tsdsi.in/s/EdtRYBxZSowYPjR</w:t>
        </w:r>
      </w:hyperlink>
    </w:p>
    <w:p w14:paraId="211DF590" w14:textId="0BB62AE6" w:rsidR="00846314" w:rsidRPr="0034407F" w:rsidRDefault="00846314"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TTAT.3G-37.145-2V14.11.0</w:t>
      </w:r>
      <w:r w:rsidRPr="0034407F">
        <w:rPr>
          <w:color w:val="000000"/>
          <w:sz w:val="18"/>
          <w:szCs w:val="18"/>
          <w:lang w:val="fr-FR" w:eastAsia="en-GB"/>
        </w:rPr>
        <w:tab/>
        <w:t>14.11.0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3362" w:history="1">
        <w:r w:rsidR="00BF0D9D" w:rsidRPr="0034407F">
          <w:rPr>
            <w:rStyle w:val="Hyperlink"/>
            <w:sz w:val="18"/>
            <w:szCs w:val="18"/>
            <w:lang w:val="fr-FR" w:eastAsia="en-GB"/>
          </w:rPr>
          <w:t>http://committee.tta.or.kr/data/ttasDown.jsp?kind=ttastd&amp;pk_num=TTAT.3G-37.145-2V14.11.0</w:t>
        </w:r>
      </w:hyperlink>
    </w:p>
    <w:p w14:paraId="15625707" w14:textId="4096B228" w:rsidR="00846314" w:rsidRPr="00182533" w:rsidRDefault="006E0553" w:rsidP="00846314">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846314" w:rsidRPr="00182533">
        <w:rPr>
          <w:b/>
          <w:bCs/>
          <w:color w:val="000000"/>
          <w:sz w:val="18"/>
          <w:szCs w:val="18"/>
          <w:lang w:eastAsia="en-GB"/>
        </w:rPr>
        <w:t xml:space="preserve"> 15</w:t>
      </w:r>
    </w:p>
    <w:p w14:paraId="78B1667B" w14:textId="7E3AB9F5" w:rsidR="00846314" w:rsidRPr="00182533" w:rsidRDefault="00846314"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ATIS.3GPP.37.145-2.V15.15.0</w:t>
      </w:r>
      <w:r w:rsidRPr="00182533">
        <w:rPr>
          <w:color w:val="000000"/>
          <w:sz w:val="18"/>
          <w:szCs w:val="18"/>
          <w:lang w:eastAsia="en-GB"/>
        </w:rPr>
        <w:tab/>
        <w:t>15.15.0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3363" w:history="1">
        <w:r w:rsidR="00BF0D9D" w:rsidRPr="00182533">
          <w:rPr>
            <w:rStyle w:val="Hyperlink"/>
            <w:sz w:val="18"/>
            <w:szCs w:val="18"/>
            <w:lang w:eastAsia="en-GB"/>
          </w:rPr>
          <w:t>https://www.atis.org/3gpp-transpositions - Rel-15</w:t>
        </w:r>
      </w:hyperlink>
    </w:p>
    <w:p w14:paraId="48B56CB4" w14:textId="3C7AED91" w:rsidR="00846314" w:rsidRPr="00182533" w:rsidRDefault="00846314"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CCSA.37.145-2V15150</w:t>
      </w:r>
      <w:r w:rsidRPr="00182533">
        <w:rPr>
          <w:color w:val="000000"/>
          <w:sz w:val="18"/>
          <w:szCs w:val="18"/>
          <w:lang w:eastAsia="en-GB"/>
        </w:rPr>
        <w:tab/>
        <w:t>15.15.0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/06/2022</w:t>
      </w:r>
      <w:r w:rsidRPr="00182533">
        <w:rPr>
          <w:color w:val="000000"/>
          <w:sz w:val="18"/>
          <w:szCs w:val="18"/>
          <w:lang w:eastAsia="en-GB"/>
        </w:rPr>
        <w:tab/>
      </w:r>
      <w:hyperlink r:id="rId3364" w:history="1">
        <w:r w:rsidR="00BF0D9D" w:rsidRPr="00182533">
          <w:rPr>
            <w:rStyle w:val="Hyperlink"/>
            <w:sz w:val="18"/>
            <w:szCs w:val="18"/>
            <w:lang w:eastAsia="en-GB"/>
          </w:rPr>
          <w:t>https://www.ccsa.org.cn/api/portalsFile/downloadOldFile?type=19&amp;oldFileUrl=ITU-R/M.2012-6/CCSA.37.145-2V15150.doc</w:t>
        </w:r>
      </w:hyperlink>
    </w:p>
    <w:p w14:paraId="7317FE25" w14:textId="61E3E611" w:rsidR="00846314" w:rsidRPr="0034407F" w:rsidRDefault="00846314"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pacing w:val="-2"/>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137 145-2</w:t>
      </w:r>
      <w:r w:rsidRPr="0034407F">
        <w:rPr>
          <w:color w:val="000000"/>
          <w:sz w:val="18"/>
          <w:szCs w:val="18"/>
          <w:lang w:val="fr-FR" w:eastAsia="en-GB"/>
        </w:rPr>
        <w:tab/>
        <w:t>15.15.0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/07/2022</w:t>
      </w:r>
      <w:r w:rsidRPr="0034407F">
        <w:rPr>
          <w:color w:val="000000"/>
          <w:spacing w:val="-2"/>
          <w:sz w:val="18"/>
          <w:szCs w:val="18"/>
          <w:lang w:val="fr-FR" w:eastAsia="en-GB"/>
        </w:rPr>
        <w:tab/>
      </w:r>
      <w:hyperlink r:id="rId3365" w:history="1">
        <w:r w:rsidR="00BF0D9D" w:rsidRPr="0034407F">
          <w:rPr>
            <w:rStyle w:val="Hyperlink"/>
            <w:spacing w:val="-2"/>
            <w:sz w:val="18"/>
            <w:szCs w:val="18"/>
            <w:lang w:val="fr-FR" w:eastAsia="en-GB"/>
          </w:rPr>
          <w:t>https://www.etsi.org/deliver/etsi_ts/137100_137199/13714502/15.15.00_60/ts_13714502v151500p.pdf</w:t>
        </w:r>
      </w:hyperlink>
    </w:p>
    <w:p w14:paraId="7A7DB997" w14:textId="5D34625D" w:rsidR="00846314" w:rsidRPr="0034407F" w:rsidRDefault="00846314"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37.145-2-15.15.0</w:t>
      </w:r>
      <w:r w:rsidRPr="0034407F">
        <w:rPr>
          <w:color w:val="000000"/>
          <w:sz w:val="18"/>
          <w:szCs w:val="18"/>
          <w:lang w:val="fr-FR" w:eastAsia="en-GB"/>
        </w:rPr>
        <w:tab/>
        <w:t>15.15.0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/11/2022</w:t>
      </w:r>
      <w:r w:rsidRPr="0034407F">
        <w:rPr>
          <w:color w:val="000000"/>
          <w:sz w:val="18"/>
          <w:szCs w:val="18"/>
          <w:lang w:val="fr-FR" w:eastAsia="en-GB"/>
        </w:rPr>
        <w:tab/>
      </w:r>
      <w:hyperlink r:id="rId3366" w:history="1">
        <w:r w:rsidR="00BF0D9D" w:rsidRPr="0034407F">
          <w:rPr>
            <w:rStyle w:val="Hyperlink"/>
            <w:sz w:val="18"/>
            <w:szCs w:val="18"/>
            <w:lang w:val="fr-FR" w:eastAsia="en-GB"/>
          </w:rPr>
          <w:t>https://members.tsdsi.in/s/DJqCcFKWMfMAe93</w:t>
        </w:r>
      </w:hyperlink>
    </w:p>
    <w:p w14:paraId="4445C247" w14:textId="2A65B9FD" w:rsidR="00846314" w:rsidRPr="0034407F" w:rsidRDefault="00846314"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TTAT.3G-37.145-2V15.15.0</w:t>
      </w:r>
      <w:r w:rsidRPr="0034407F">
        <w:rPr>
          <w:color w:val="000000"/>
          <w:sz w:val="18"/>
          <w:szCs w:val="18"/>
          <w:lang w:val="fr-FR" w:eastAsia="en-GB"/>
        </w:rPr>
        <w:tab/>
        <w:t>15.15.0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/10/2022</w:t>
      </w:r>
      <w:r w:rsidRPr="0034407F">
        <w:rPr>
          <w:color w:val="000000"/>
          <w:sz w:val="18"/>
          <w:szCs w:val="18"/>
          <w:lang w:val="fr-FR" w:eastAsia="en-GB"/>
        </w:rPr>
        <w:tab/>
      </w:r>
      <w:hyperlink r:id="rId3367" w:history="1">
        <w:r w:rsidR="00BF0D9D" w:rsidRPr="0034407F">
          <w:rPr>
            <w:rStyle w:val="Hyperlink"/>
            <w:sz w:val="18"/>
            <w:szCs w:val="18"/>
            <w:lang w:val="fr-FR" w:eastAsia="en-GB"/>
          </w:rPr>
          <w:t>http://committee.tta.or.kr/data/ttasDown.jsp?kind=ttastd&amp;pk_num=TTAT.3G-37.145-2V15.15.0</w:t>
        </w:r>
      </w:hyperlink>
    </w:p>
    <w:p w14:paraId="433AF157" w14:textId="67E05663" w:rsidR="00846314" w:rsidRPr="00182533" w:rsidRDefault="006E0553" w:rsidP="00F3089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846314" w:rsidRPr="00182533">
        <w:rPr>
          <w:b/>
          <w:bCs/>
          <w:color w:val="000000"/>
          <w:sz w:val="18"/>
          <w:szCs w:val="18"/>
          <w:lang w:eastAsia="en-GB"/>
        </w:rPr>
        <w:t xml:space="preserve"> 16</w:t>
      </w:r>
    </w:p>
    <w:p w14:paraId="47495E63" w14:textId="1DCB2854" w:rsidR="00846314" w:rsidRPr="00182533" w:rsidRDefault="00846314"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ATIS.3GPP.37.145-2.V16.12.0</w:t>
      </w:r>
      <w:r w:rsidRPr="00182533">
        <w:rPr>
          <w:color w:val="000000"/>
          <w:sz w:val="18"/>
          <w:szCs w:val="18"/>
          <w:lang w:eastAsia="en-GB"/>
        </w:rPr>
        <w:tab/>
        <w:t>16.12.0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3368" w:history="1">
        <w:r w:rsidR="00BF0D9D" w:rsidRPr="00182533">
          <w:rPr>
            <w:rStyle w:val="Hyperlink"/>
            <w:sz w:val="18"/>
            <w:szCs w:val="18"/>
            <w:lang w:eastAsia="en-GB"/>
          </w:rPr>
          <w:t>https://www.atis.org/3gpp-transpositions - Rel-16</w:t>
        </w:r>
      </w:hyperlink>
    </w:p>
    <w:p w14:paraId="64B6D640" w14:textId="265C1B87" w:rsidR="00846314" w:rsidRPr="00182533" w:rsidRDefault="00846314"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CCSA.37.145-2V16120</w:t>
      </w:r>
      <w:r w:rsidRPr="00182533">
        <w:rPr>
          <w:color w:val="000000"/>
          <w:sz w:val="18"/>
          <w:szCs w:val="18"/>
          <w:lang w:eastAsia="en-GB"/>
        </w:rPr>
        <w:tab/>
        <w:t>16.12.0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/06/2022</w:t>
      </w:r>
      <w:r w:rsidRPr="00182533">
        <w:rPr>
          <w:color w:val="000000"/>
          <w:sz w:val="18"/>
          <w:szCs w:val="18"/>
          <w:lang w:eastAsia="en-GB"/>
        </w:rPr>
        <w:tab/>
      </w:r>
      <w:hyperlink r:id="rId3369" w:history="1">
        <w:r w:rsidR="00BF0D9D" w:rsidRPr="00182533">
          <w:rPr>
            <w:rStyle w:val="Hyperlink"/>
            <w:sz w:val="18"/>
            <w:szCs w:val="18"/>
            <w:lang w:eastAsia="en-GB"/>
          </w:rPr>
          <w:t>https://www.ccsa.org.cn/api/portalsFile/downloadOldFile?type=19&amp;oldFileUrl=ITU-R/M.2012-6/CCSA.37.145-2V16120.doc</w:t>
        </w:r>
      </w:hyperlink>
    </w:p>
    <w:p w14:paraId="554650BB" w14:textId="1B325758" w:rsidR="00846314" w:rsidRPr="0034407F" w:rsidRDefault="00846314"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pacing w:val="-2"/>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137 145-2</w:t>
      </w:r>
      <w:r w:rsidRPr="0034407F">
        <w:rPr>
          <w:color w:val="000000"/>
          <w:sz w:val="18"/>
          <w:szCs w:val="18"/>
          <w:lang w:val="fr-FR" w:eastAsia="en-GB"/>
        </w:rPr>
        <w:tab/>
        <w:t>16.12.0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/07/2022</w:t>
      </w:r>
      <w:r w:rsidRPr="0034407F">
        <w:rPr>
          <w:color w:val="000000"/>
          <w:spacing w:val="-2"/>
          <w:sz w:val="18"/>
          <w:szCs w:val="18"/>
          <w:lang w:val="fr-FR" w:eastAsia="en-GB"/>
        </w:rPr>
        <w:tab/>
      </w:r>
      <w:hyperlink r:id="rId3370" w:history="1">
        <w:r w:rsidR="00BF0D9D" w:rsidRPr="0034407F">
          <w:rPr>
            <w:rStyle w:val="Hyperlink"/>
            <w:spacing w:val="-2"/>
            <w:sz w:val="18"/>
            <w:szCs w:val="18"/>
            <w:lang w:val="fr-FR" w:eastAsia="en-GB"/>
          </w:rPr>
          <w:t>https://www.etsi.org/deliver/etsi_ts/137100_137199/13714502/16.12.00_60/ts_13714502v161200p.pdf</w:t>
        </w:r>
      </w:hyperlink>
    </w:p>
    <w:p w14:paraId="0593FCF7" w14:textId="3B8715C3" w:rsidR="00846314" w:rsidRPr="0034407F" w:rsidRDefault="00846314"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37.145-2-16.12.0</w:t>
      </w:r>
      <w:r w:rsidRPr="0034407F">
        <w:rPr>
          <w:color w:val="000000"/>
          <w:sz w:val="18"/>
          <w:szCs w:val="18"/>
          <w:lang w:val="fr-FR" w:eastAsia="en-GB"/>
        </w:rPr>
        <w:tab/>
        <w:t>16.12.0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/11/2022</w:t>
      </w:r>
      <w:r w:rsidRPr="0034407F">
        <w:rPr>
          <w:color w:val="000000"/>
          <w:sz w:val="18"/>
          <w:szCs w:val="18"/>
          <w:lang w:val="fr-FR" w:eastAsia="en-GB"/>
        </w:rPr>
        <w:tab/>
      </w:r>
      <w:hyperlink r:id="rId3371" w:history="1">
        <w:r w:rsidR="00BF0D9D" w:rsidRPr="0034407F">
          <w:rPr>
            <w:rStyle w:val="Hyperlink"/>
            <w:sz w:val="18"/>
            <w:szCs w:val="18"/>
            <w:lang w:val="fr-FR" w:eastAsia="en-GB"/>
          </w:rPr>
          <w:t>https://members.tsdsi.in/s/Rg5c6zJ2etbjxSF</w:t>
        </w:r>
      </w:hyperlink>
    </w:p>
    <w:p w14:paraId="195C39D8" w14:textId="7C844D57" w:rsidR="00846314" w:rsidRPr="0034407F" w:rsidRDefault="00846314"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TTAT.3G-37.145-2V16.12.0</w:t>
      </w:r>
      <w:r w:rsidRPr="0034407F">
        <w:rPr>
          <w:color w:val="000000"/>
          <w:sz w:val="18"/>
          <w:szCs w:val="18"/>
          <w:lang w:val="fr-FR" w:eastAsia="en-GB"/>
        </w:rPr>
        <w:tab/>
        <w:t>16.12.0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/10/2022</w:t>
      </w:r>
      <w:r w:rsidRPr="0034407F">
        <w:rPr>
          <w:color w:val="000000"/>
          <w:sz w:val="18"/>
          <w:szCs w:val="18"/>
          <w:lang w:val="fr-FR" w:eastAsia="en-GB"/>
        </w:rPr>
        <w:tab/>
      </w:r>
      <w:hyperlink r:id="rId3372" w:history="1">
        <w:r w:rsidR="00BF0D9D" w:rsidRPr="0034407F">
          <w:rPr>
            <w:rStyle w:val="Hyperlink"/>
            <w:sz w:val="18"/>
            <w:szCs w:val="18"/>
            <w:lang w:val="fr-FR" w:eastAsia="en-GB"/>
          </w:rPr>
          <w:t>http://committee.tta.or.kr/data/ttasDown.jsp?kind=ttastd&amp;pk_num=TTAT.3G-37.145-2V16.12.0</w:t>
        </w:r>
      </w:hyperlink>
    </w:p>
    <w:p w14:paraId="0223CA18" w14:textId="1D18B0C5" w:rsidR="00846314" w:rsidRPr="00182533" w:rsidRDefault="006E0553" w:rsidP="00F3089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846314" w:rsidRPr="00182533">
        <w:rPr>
          <w:b/>
          <w:bCs/>
          <w:color w:val="000000"/>
          <w:sz w:val="18"/>
          <w:szCs w:val="18"/>
          <w:lang w:eastAsia="en-GB"/>
        </w:rPr>
        <w:t xml:space="preserve"> 17</w:t>
      </w:r>
    </w:p>
    <w:p w14:paraId="320CBE28" w14:textId="23071E7D" w:rsidR="00846314" w:rsidRPr="00182533" w:rsidRDefault="00846314" w:rsidP="00A045D5">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ATIS.3GPP.37.145-2.V17.6.0</w:t>
      </w:r>
      <w:r w:rsidRPr="00182533">
        <w:rPr>
          <w:color w:val="000000"/>
          <w:sz w:val="18"/>
          <w:szCs w:val="18"/>
          <w:lang w:eastAsia="en-GB"/>
        </w:rPr>
        <w:tab/>
        <w:t>17.6.0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21</w:t>
      </w:r>
      <w:r w:rsidR="00D63672" w:rsidRPr="00182533">
        <w:rPr>
          <w:color w:val="000000"/>
          <w:sz w:val="18"/>
          <w:szCs w:val="18"/>
          <w:lang w:eastAsia="en-GB"/>
        </w:rPr>
        <w:t>/02/2023</w:t>
      </w:r>
      <w:r w:rsidRPr="00182533">
        <w:rPr>
          <w:color w:val="000000"/>
          <w:sz w:val="18"/>
          <w:szCs w:val="18"/>
          <w:lang w:eastAsia="en-GB"/>
        </w:rPr>
        <w:tab/>
      </w:r>
      <w:hyperlink r:id="rId3373" w:history="1">
        <w:r w:rsidR="00BF0D9D" w:rsidRPr="00182533">
          <w:rPr>
            <w:rStyle w:val="Hyperlink"/>
            <w:sz w:val="18"/>
            <w:szCs w:val="18"/>
            <w:lang w:eastAsia="en-GB"/>
          </w:rPr>
          <w:t>https://www.atis.org/3gpp-transpositions - Rel-17</w:t>
        </w:r>
      </w:hyperlink>
    </w:p>
    <w:p w14:paraId="2DE7CA4B" w14:textId="5595217F" w:rsidR="00846314" w:rsidRPr="00182533" w:rsidRDefault="00846314" w:rsidP="00A045D5">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CCSA.37.145-2V1760</w:t>
      </w:r>
      <w:r w:rsidRPr="00182533">
        <w:rPr>
          <w:color w:val="000000"/>
          <w:sz w:val="18"/>
          <w:szCs w:val="18"/>
          <w:lang w:eastAsia="en-GB"/>
        </w:rPr>
        <w:tab/>
        <w:t>17.6.0</w:t>
      </w:r>
      <w:r w:rsidRPr="00182533">
        <w:rPr>
          <w:color w:val="000000"/>
          <w:sz w:val="18"/>
          <w:szCs w:val="18"/>
          <w:lang w:eastAsia="en-GB"/>
        </w:rPr>
        <w:tab/>
      </w:r>
      <w:r w:rsidR="00702A28" w:rsidRPr="00182533">
        <w:rPr>
          <w:color w:val="000000"/>
          <w:sz w:val="18"/>
          <w:szCs w:val="18"/>
          <w:lang w:eastAsia="en-GB"/>
        </w:rPr>
        <w:t>Publicado</w:t>
      </w:r>
      <w:r w:rsidRPr="00182533">
        <w:rPr>
          <w:color w:val="000000"/>
          <w:sz w:val="18"/>
          <w:szCs w:val="18"/>
          <w:lang w:eastAsia="en-GB"/>
        </w:rPr>
        <w:tab/>
        <w:t>01</w:t>
      </w:r>
      <w:r w:rsidR="00D63672" w:rsidRPr="00182533">
        <w:rPr>
          <w:color w:val="000000"/>
          <w:sz w:val="18"/>
          <w:szCs w:val="18"/>
          <w:lang w:eastAsia="en-GB"/>
        </w:rPr>
        <w:t>/06/2022</w:t>
      </w:r>
      <w:r w:rsidRPr="00182533">
        <w:rPr>
          <w:color w:val="000000"/>
          <w:sz w:val="18"/>
          <w:szCs w:val="18"/>
          <w:lang w:eastAsia="en-GB"/>
        </w:rPr>
        <w:tab/>
      </w:r>
      <w:hyperlink r:id="rId3374" w:history="1">
        <w:r w:rsidR="00BF0D9D" w:rsidRPr="00182533">
          <w:rPr>
            <w:rStyle w:val="Hyperlink"/>
            <w:sz w:val="18"/>
            <w:szCs w:val="18"/>
            <w:lang w:eastAsia="en-GB"/>
          </w:rPr>
          <w:t>https://www.ccsa.org.cn/api/portalsFile/downloadOldFile?type=19&amp;oldFileUrl=ITU-R/M.2012-6/CCSA.37.145-V1760.doc</w:t>
        </w:r>
      </w:hyperlink>
    </w:p>
    <w:p w14:paraId="30486DD9" w14:textId="2E3A4E9E" w:rsidR="00846314" w:rsidRPr="0034407F" w:rsidRDefault="00846314" w:rsidP="00A045D5">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pacing w:val="-2"/>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137 145-2</w:t>
      </w:r>
      <w:r w:rsidRPr="0034407F">
        <w:rPr>
          <w:color w:val="000000"/>
          <w:sz w:val="18"/>
          <w:szCs w:val="18"/>
          <w:lang w:val="fr-FR" w:eastAsia="en-GB"/>
        </w:rPr>
        <w:tab/>
        <w:t>17.6.0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/07/2022</w:t>
      </w:r>
      <w:r w:rsidRPr="0034407F">
        <w:rPr>
          <w:color w:val="000000"/>
          <w:sz w:val="18"/>
          <w:szCs w:val="18"/>
          <w:lang w:val="fr-FR" w:eastAsia="en-GB"/>
        </w:rPr>
        <w:tab/>
      </w:r>
      <w:hyperlink r:id="rId3375" w:history="1">
        <w:r w:rsidR="00BF0D9D" w:rsidRPr="0034407F">
          <w:rPr>
            <w:rStyle w:val="Hyperlink"/>
            <w:spacing w:val="-2"/>
            <w:sz w:val="18"/>
            <w:szCs w:val="18"/>
            <w:lang w:val="fr-FR" w:eastAsia="en-GB"/>
          </w:rPr>
          <w:t>https://www.etsi.org/deliver/etsi_ts/137100_137199/13714502/17.06.00_60/ts_13714502v170600p.pdf</w:t>
        </w:r>
      </w:hyperlink>
    </w:p>
    <w:p w14:paraId="65AAE610" w14:textId="42D5ACDB" w:rsidR="00846314" w:rsidRPr="0034407F" w:rsidRDefault="00846314"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37.145-2-17.6.0 V1.1.0</w:t>
      </w:r>
      <w:r w:rsidRPr="0034407F">
        <w:rPr>
          <w:color w:val="000000"/>
          <w:spacing w:val="-2"/>
          <w:sz w:val="18"/>
          <w:szCs w:val="18"/>
          <w:lang w:val="fr-FR" w:eastAsia="en-GB"/>
        </w:rPr>
        <w:tab/>
      </w:r>
      <w:r w:rsidRPr="0034407F">
        <w:rPr>
          <w:color w:val="000000"/>
          <w:sz w:val="18"/>
          <w:szCs w:val="18"/>
          <w:lang w:val="fr-FR" w:eastAsia="en-GB"/>
        </w:rPr>
        <w:t>17.6.0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/11/2022</w:t>
      </w:r>
      <w:r w:rsidRPr="0034407F">
        <w:rPr>
          <w:color w:val="000000"/>
          <w:sz w:val="18"/>
          <w:szCs w:val="18"/>
          <w:lang w:val="fr-FR" w:eastAsia="en-GB"/>
        </w:rPr>
        <w:tab/>
      </w:r>
      <w:hyperlink r:id="rId3376" w:history="1">
        <w:r w:rsidR="00BF0D9D" w:rsidRPr="0034407F">
          <w:rPr>
            <w:rStyle w:val="Hyperlink"/>
            <w:sz w:val="18"/>
            <w:szCs w:val="18"/>
            <w:lang w:val="fr-FR" w:eastAsia="en-GB"/>
          </w:rPr>
          <w:t>https://members.tsdsi.in/s/sY6zc4f4pz6RnYg</w:t>
        </w:r>
      </w:hyperlink>
    </w:p>
    <w:p w14:paraId="6848D18C" w14:textId="420EC4FF" w:rsidR="00846314" w:rsidRPr="0034407F" w:rsidRDefault="00846314"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TTAT.3G-37.145-2V17.6.0</w:t>
      </w:r>
      <w:r w:rsidRPr="0034407F">
        <w:rPr>
          <w:color w:val="000000"/>
          <w:sz w:val="18"/>
          <w:szCs w:val="18"/>
          <w:lang w:val="fr-FR" w:eastAsia="en-GB"/>
        </w:rPr>
        <w:tab/>
        <w:t>17.6.0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/10/2022</w:t>
      </w:r>
      <w:r w:rsidRPr="0034407F">
        <w:rPr>
          <w:color w:val="000000"/>
          <w:sz w:val="18"/>
          <w:szCs w:val="18"/>
          <w:lang w:val="fr-FR" w:eastAsia="en-GB"/>
        </w:rPr>
        <w:tab/>
      </w:r>
      <w:hyperlink r:id="rId3377" w:history="1">
        <w:r w:rsidR="00BF0D9D" w:rsidRPr="0034407F">
          <w:rPr>
            <w:rStyle w:val="Hyperlink"/>
            <w:sz w:val="18"/>
            <w:szCs w:val="18"/>
            <w:lang w:val="fr-FR" w:eastAsia="en-GB"/>
          </w:rPr>
          <w:t>http://committee.tta.or.kr/data/ttasDown.jsp?kind=ttastd&amp;pk_num=TTAT.3G-37.145-2V17.6.0</w:t>
        </w:r>
      </w:hyperlink>
    </w:p>
    <w:p w14:paraId="53A859EC" w14:textId="77777777" w:rsidR="00C556AE" w:rsidRPr="00182533" w:rsidRDefault="00C556AE" w:rsidP="00C556AE">
      <w:pPr>
        <w:pStyle w:val="Heading4"/>
      </w:pPr>
      <w:r w:rsidRPr="00182533">
        <w:t>2.1.5.23</w:t>
      </w:r>
      <w:r w:rsidRPr="00182533">
        <w:tab/>
        <w:t>TS 37.171</w:t>
      </w:r>
    </w:p>
    <w:p w14:paraId="7C8EA213" w14:textId="77777777" w:rsidR="00C556AE" w:rsidRPr="00182533" w:rsidRDefault="00C556AE" w:rsidP="00C556AE">
      <w:pPr>
        <w:pStyle w:val="Headingb"/>
      </w:pPr>
      <w:r w:rsidRPr="00182533">
        <w:t>Acceso radioeléctrico terrenal universal (UTRA) y UTRA evolucionado (E-UTRA); requisitos de calidad de los equipos de usuario (UE) para mejoras de posicionamiento independientes de la RAT</w:t>
      </w:r>
    </w:p>
    <w:p w14:paraId="06ECAFF6" w14:textId="77777777" w:rsidR="00C556AE" w:rsidRPr="00182533" w:rsidRDefault="00C556AE" w:rsidP="00C556AE">
      <w:r w:rsidRPr="00182533">
        <w:t>Este documento establece los requisitos mínimos de calidad para las mejoras de posicionamiento independientes de la RAT (por ejemplo, tecnología de posicionamiento MBS) para el modo FDD o TDD de UTRA y E-UTRA para el equipo de usuario (UE).</w:t>
      </w:r>
    </w:p>
    <w:p w14:paraId="39F52DAD" w14:textId="77777777" w:rsidR="009D7D16" w:rsidRPr="00182533" w:rsidRDefault="009D7D16" w:rsidP="009D7D16">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1C894290" w14:textId="70FA1394" w:rsidR="00846314" w:rsidRPr="00182533" w:rsidRDefault="006E0553" w:rsidP="00F3089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846314" w:rsidRPr="00182533">
        <w:rPr>
          <w:b/>
          <w:bCs/>
          <w:color w:val="000000"/>
          <w:sz w:val="18"/>
          <w:szCs w:val="18"/>
          <w:lang w:eastAsia="en-GB"/>
        </w:rPr>
        <w:t xml:space="preserve"> 13</w:t>
      </w:r>
    </w:p>
    <w:p w14:paraId="58CB5951" w14:textId="616F85E4" w:rsidR="00846314" w:rsidRPr="00C34319" w:rsidRDefault="00846314"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STD-T120-37.171.V13.2.0</w:t>
      </w:r>
      <w:r w:rsidRPr="00C34319">
        <w:rPr>
          <w:color w:val="000000"/>
          <w:sz w:val="18"/>
          <w:szCs w:val="18"/>
          <w:lang w:val="en-GB" w:eastAsia="en-GB"/>
        </w:rPr>
        <w:tab/>
        <w:t>13.2.0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378" w:history="1">
        <w:r w:rsidR="00F30898" w:rsidRPr="00C34319">
          <w:rPr>
            <w:rStyle w:val="Hyperlink"/>
            <w:sz w:val="18"/>
            <w:szCs w:val="18"/>
            <w:lang w:val="en-GB" w:eastAsia="en-GB"/>
          </w:rPr>
          <w:t>https://www.arib.or.jp/english/html/overview/doc/T120_T23_SPECS/ARIB-STD-T120/Rel13/37/A37171-d20.pdf</w:t>
        </w:r>
      </w:hyperlink>
    </w:p>
    <w:p w14:paraId="0C2E4B73" w14:textId="31DB5CBF" w:rsidR="00846314" w:rsidRPr="00701E42" w:rsidRDefault="00846314"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ATIS.3GPP.37.171.V13.2.0</w:t>
      </w:r>
      <w:r w:rsidRPr="00701E42">
        <w:rPr>
          <w:color w:val="000000"/>
          <w:sz w:val="18"/>
          <w:szCs w:val="18"/>
          <w:lang w:val="en-GB" w:eastAsia="en-GB"/>
        </w:rPr>
        <w:tab/>
        <w:t>13.2.0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3379" w:history="1">
        <w:r w:rsidR="00F30898" w:rsidRPr="00701E42">
          <w:rPr>
            <w:rStyle w:val="Hyperlink"/>
            <w:sz w:val="18"/>
            <w:szCs w:val="18"/>
            <w:lang w:val="en-GB" w:eastAsia="en-GB"/>
          </w:rPr>
          <w:t>https://www.atis.org/3gpp-transpositions - Rel-13</w:t>
        </w:r>
      </w:hyperlink>
    </w:p>
    <w:p w14:paraId="67113824" w14:textId="3776FA84" w:rsidR="00846314" w:rsidRPr="00701E42" w:rsidRDefault="00846314"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CCSA.37.171V1320</w:t>
      </w:r>
      <w:r w:rsidRPr="00701E42">
        <w:rPr>
          <w:color w:val="000000"/>
          <w:sz w:val="18"/>
          <w:szCs w:val="18"/>
          <w:lang w:val="en-GB" w:eastAsia="en-GB"/>
        </w:rPr>
        <w:tab/>
        <w:t>13.2.0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/09/2020</w:t>
      </w:r>
      <w:r w:rsidRPr="00701E42">
        <w:rPr>
          <w:color w:val="000000"/>
          <w:sz w:val="18"/>
          <w:szCs w:val="18"/>
          <w:lang w:val="en-GB" w:eastAsia="en-GB"/>
        </w:rPr>
        <w:tab/>
      </w:r>
      <w:hyperlink r:id="rId3380" w:history="1">
        <w:r w:rsidR="00F30898" w:rsidRPr="00701E42">
          <w:rPr>
            <w:rStyle w:val="Hyperlink"/>
            <w:sz w:val="18"/>
            <w:szCs w:val="18"/>
            <w:lang w:val="en-GB" w:eastAsia="en-GB"/>
          </w:rPr>
          <w:t>https://www.ccsa.org.cn/api/portalsFile/downloadOldFile?type=19&amp;oldFileUrl=ITU-R/M.2012-6/CCSA.37.171V1320.doc</w:t>
        </w:r>
      </w:hyperlink>
    </w:p>
    <w:p w14:paraId="1AA3B437" w14:textId="01797A7C" w:rsidR="00846314" w:rsidRPr="0034407F" w:rsidRDefault="00846314"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137 171</w:t>
      </w:r>
      <w:r w:rsidRPr="0034407F">
        <w:rPr>
          <w:color w:val="000000"/>
          <w:sz w:val="18"/>
          <w:szCs w:val="18"/>
          <w:lang w:val="fr-FR" w:eastAsia="en-GB"/>
        </w:rPr>
        <w:tab/>
        <w:t>13.2.0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19</w:t>
      </w:r>
      <w:r w:rsidR="00D63672" w:rsidRPr="0034407F">
        <w:rPr>
          <w:color w:val="000000"/>
          <w:sz w:val="18"/>
          <w:szCs w:val="18"/>
          <w:lang w:val="fr-FR" w:eastAsia="en-GB"/>
        </w:rPr>
        <w:t>/11/2020</w:t>
      </w:r>
      <w:r w:rsidRPr="0034407F">
        <w:rPr>
          <w:color w:val="000000"/>
          <w:sz w:val="18"/>
          <w:szCs w:val="18"/>
          <w:lang w:val="fr-FR" w:eastAsia="en-GB"/>
        </w:rPr>
        <w:tab/>
      </w:r>
      <w:hyperlink r:id="rId3381" w:history="1">
        <w:r w:rsidR="00F30898" w:rsidRPr="0034407F">
          <w:rPr>
            <w:rStyle w:val="Hyperlink"/>
            <w:sz w:val="18"/>
            <w:szCs w:val="18"/>
            <w:lang w:val="fr-FR" w:eastAsia="en-GB"/>
          </w:rPr>
          <w:t>https://www.etsi.org/deliver/etsi_ts/137100_137199/137171/13.02.00_60/ts_137171v130200p.pdf</w:t>
        </w:r>
      </w:hyperlink>
    </w:p>
    <w:p w14:paraId="1545747B" w14:textId="6AECEB22" w:rsidR="00846314" w:rsidRPr="0034407F" w:rsidRDefault="00846314"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37.171-13.2.0 V1.1.0</w:t>
      </w:r>
      <w:r w:rsidRPr="0034407F">
        <w:rPr>
          <w:color w:val="000000"/>
          <w:sz w:val="18"/>
          <w:szCs w:val="18"/>
          <w:lang w:val="fr-FR" w:eastAsia="en-GB"/>
        </w:rPr>
        <w:tab/>
        <w:t>13.2.0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/01/2023</w:t>
      </w:r>
      <w:r w:rsidRPr="0034407F">
        <w:rPr>
          <w:color w:val="000000"/>
          <w:sz w:val="18"/>
          <w:szCs w:val="18"/>
          <w:lang w:val="fr-FR" w:eastAsia="en-GB"/>
        </w:rPr>
        <w:tab/>
      </w:r>
      <w:hyperlink r:id="rId3382" w:history="1">
        <w:r w:rsidR="00F30898" w:rsidRPr="0034407F">
          <w:rPr>
            <w:rStyle w:val="Hyperlink"/>
            <w:sz w:val="18"/>
            <w:szCs w:val="18"/>
            <w:lang w:val="fr-FR" w:eastAsia="en-GB"/>
          </w:rPr>
          <w:t>https://members.tsdsi.in/s/cnj5esiWYcF8xqX</w:t>
        </w:r>
      </w:hyperlink>
    </w:p>
    <w:p w14:paraId="249245A3" w14:textId="592A6A7B" w:rsidR="00846314" w:rsidRPr="0034407F" w:rsidRDefault="00846314"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TTAT.3G-37.171V13.2.0</w:t>
      </w:r>
      <w:r w:rsidRPr="0034407F">
        <w:rPr>
          <w:color w:val="000000"/>
          <w:sz w:val="18"/>
          <w:szCs w:val="18"/>
          <w:lang w:val="fr-FR" w:eastAsia="en-GB"/>
        </w:rPr>
        <w:tab/>
        <w:t>13.2.0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3383" w:history="1">
        <w:r w:rsidR="00F30898" w:rsidRPr="0034407F">
          <w:rPr>
            <w:rStyle w:val="Hyperlink"/>
            <w:sz w:val="18"/>
            <w:szCs w:val="18"/>
            <w:lang w:val="fr-FR" w:eastAsia="en-GB"/>
          </w:rPr>
          <w:t>http://committee.tta.or.kr/data/ttasDown.jsp?kind=ttastd&amp;pk_num=TTAT.3G-37.171V13.2.0</w:t>
        </w:r>
      </w:hyperlink>
    </w:p>
    <w:p w14:paraId="1A864579" w14:textId="61C7CCAC" w:rsidR="00846314" w:rsidRPr="00182533" w:rsidRDefault="006E0553" w:rsidP="00F3089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846314" w:rsidRPr="00182533">
        <w:rPr>
          <w:b/>
          <w:bCs/>
          <w:color w:val="000000"/>
          <w:sz w:val="18"/>
          <w:szCs w:val="18"/>
          <w:lang w:eastAsia="en-GB"/>
        </w:rPr>
        <w:t xml:space="preserve"> 14</w:t>
      </w:r>
    </w:p>
    <w:p w14:paraId="2C2402D5" w14:textId="04E132D5" w:rsidR="00846314" w:rsidRPr="00C34319" w:rsidRDefault="00846314"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STD-T120-37.171.V14.7.0</w:t>
      </w:r>
      <w:r w:rsidRPr="00C34319">
        <w:rPr>
          <w:color w:val="000000"/>
          <w:sz w:val="18"/>
          <w:szCs w:val="18"/>
          <w:lang w:val="en-GB" w:eastAsia="en-GB"/>
        </w:rPr>
        <w:tab/>
        <w:t>14.7.0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384" w:history="1">
        <w:r w:rsidR="00F30898" w:rsidRPr="00C34319">
          <w:rPr>
            <w:rStyle w:val="Hyperlink"/>
            <w:sz w:val="18"/>
            <w:szCs w:val="18"/>
            <w:lang w:val="en-GB" w:eastAsia="en-GB"/>
          </w:rPr>
          <w:t>https://www.arib.or.jp/english/html/overview/doc/T120_T23_SPECS/ARIB-STD-T120/Rel14/37/A37171-e70.pdf</w:t>
        </w:r>
      </w:hyperlink>
    </w:p>
    <w:p w14:paraId="7C8D70FA" w14:textId="7C1AEC32" w:rsidR="00846314" w:rsidRPr="00701E42" w:rsidRDefault="00846314"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ATIS.3GPP.37.171.V14.7.0</w:t>
      </w:r>
      <w:r w:rsidRPr="00701E42">
        <w:rPr>
          <w:color w:val="000000"/>
          <w:sz w:val="18"/>
          <w:szCs w:val="18"/>
          <w:lang w:val="en-GB" w:eastAsia="en-GB"/>
        </w:rPr>
        <w:tab/>
        <w:t>14.7.0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3385" w:history="1">
        <w:r w:rsidR="00F30898" w:rsidRPr="00701E42">
          <w:rPr>
            <w:rStyle w:val="Hyperlink"/>
            <w:sz w:val="18"/>
            <w:szCs w:val="18"/>
            <w:lang w:val="en-GB" w:eastAsia="en-GB"/>
          </w:rPr>
          <w:t>https://www.atis.org/3gpp-transpositions - Rel-14</w:t>
        </w:r>
      </w:hyperlink>
    </w:p>
    <w:p w14:paraId="59343196" w14:textId="2E3716F7" w:rsidR="00846314" w:rsidRPr="00701E42" w:rsidRDefault="00846314"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CCSA.37.171V1470</w:t>
      </w:r>
      <w:r w:rsidRPr="00701E42">
        <w:rPr>
          <w:color w:val="000000"/>
          <w:sz w:val="18"/>
          <w:szCs w:val="18"/>
          <w:lang w:val="en-GB" w:eastAsia="en-GB"/>
        </w:rPr>
        <w:tab/>
        <w:t>14.7.0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/09/2020</w:t>
      </w:r>
      <w:r w:rsidRPr="00701E42">
        <w:rPr>
          <w:color w:val="000000"/>
          <w:sz w:val="18"/>
          <w:szCs w:val="18"/>
          <w:lang w:val="en-GB" w:eastAsia="en-GB"/>
        </w:rPr>
        <w:tab/>
      </w:r>
      <w:hyperlink r:id="rId3386" w:history="1">
        <w:r w:rsidR="00F30898" w:rsidRPr="00701E42">
          <w:rPr>
            <w:rStyle w:val="Hyperlink"/>
            <w:sz w:val="18"/>
            <w:szCs w:val="18"/>
            <w:lang w:val="en-GB" w:eastAsia="en-GB"/>
          </w:rPr>
          <w:t>https://www.ccsa.org.cn/api/portalsFile/downloadOldFile?type=19&amp;oldFileUrl=ITU-R/M.2012-6/CCSA.37.171V1470.doc</w:t>
        </w:r>
      </w:hyperlink>
    </w:p>
    <w:p w14:paraId="425F309E" w14:textId="038BABB8" w:rsidR="00846314" w:rsidRPr="0034407F" w:rsidRDefault="00846314"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137 171</w:t>
      </w:r>
      <w:r w:rsidRPr="0034407F">
        <w:rPr>
          <w:color w:val="000000"/>
          <w:sz w:val="18"/>
          <w:szCs w:val="18"/>
          <w:lang w:val="fr-FR" w:eastAsia="en-GB"/>
        </w:rPr>
        <w:tab/>
        <w:t>14.7.0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19</w:t>
      </w:r>
      <w:r w:rsidR="00D63672" w:rsidRPr="0034407F">
        <w:rPr>
          <w:color w:val="000000"/>
          <w:sz w:val="18"/>
          <w:szCs w:val="18"/>
          <w:lang w:val="fr-FR" w:eastAsia="en-GB"/>
        </w:rPr>
        <w:t>/11/2020</w:t>
      </w:r>
      <w:r w:rsidRPr="0034407F">
        <w:rPr>
          <w:color w:val="000000"/>
          <w:sz w:val="18"/>
          <w:szCs w:val="18"/>
          <w:lang w:val="fr-FR" w:eastAsia="en-GB"/>
        </w:rPr>
        <w:tab/>
      </w:r>
      <w:hyperlink r:id="rId3387" w:history="1">
        <w:r w:rsidR="00F30898" w:rsidRPr="0034407F">
          <w:rPr>
            <w:rStyle w:val="Hyperlink"/>
            <w:sz w:val="18"/>
            <w:szCs w:val="18"/>
            <w:lang w:val="fr-FR" w:eastAsia="en-GB"/>
          </w:rPr>
          <w:t>https://www.etsi.org/deliver/etsi_ts/137100_137199/137171/14.07.00_60/ts_137171v140700p.pdf</w:t>
        </w:r>
      </w:hyperlink>
    </w:p>
    <w:p w14:paraId="58D8F12B" w14:textId="0E0DF75E" w:rsidR="00846314" w:rsidRPr="0034407F" w:rsidRDefault="00846314"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37.171-14.7.0 V1.1.0</w:t>
      </w:r>
      <w:r w:rsidRPr="0034407F">
        <w:rPr>
          <w:color w:val="000000"/>
          <w:sz w:val="18"/>
          <w:szCs w:val="18"/>
          <w:lang w:val="fr-FR" w:eastAsia="en-GB"/>
        </w:rPr>
        <w:tab/>
        <w:t>14.7.0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/01/2023</w:t>
      </w:r>
      <w:r w:rsidRPr="0034407F">
        <w:rPr>
          <w:color w:val="000000"/>
          <w:sz w:val="18"/>
          <w:szCs w:val="18"/>
          <w:lang w:val="fr-FR" w:eastAsia="en-GB"/>
        </w:rPr>
        <w:tab/>
      </w:r>
      <w:hyperlink r:id="rId3388" w:history="1">
        <w:r w:rsidR="00F30898" w:rsidRPr="0034407F">
          <w:rPr>
            <w:rStyle w:val="Hyperlink"/>
            <w:sz w:val="18"/>
            <w:szCs w:val="18"/>
            <w:lang w:val="fr-FR" w:eastAsia="en-GB"/>
          </w:rPr>
          <w:t>https://members.tsdsi.in/s/KJFS37t4xjPDQzm</w:t>
        </w:r>
      </w:hyperlink>
    </w:p>
    <w:p w14:paraId="15A8DB4F" w14:textId="47A93929" w:rsidR="00846314" w:rsidRPr="0034407F" w:rsidRDefault="00846314"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TTAT.3G-37.171V14.7.0</w:t>
      </w:r>
      <w:r w:rsidRPr="0034407F">
        <w:rPr>
          <w:color w:val="000000"/>
          <w:sz w:val="18"/>
          <w:szCs w:val="18"/>
          <w:lang w:val="fr-FR" w:eastAsia="en-GB"/>
        </w:rPr>
        <w:tab/>
        <w:t>14.7.0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3389" w:history="1">
        <w:r w:rsidR="00F30898" w:rsidRPr="0034407F">
          <w:rPr>
            <w:rStyle w:val="Hyperlink"/>
            <w:sz w:val="18"/>
            <w:szCs w:val="18"/>
            <w:lang w:val="fr-FR" w:eastAsia="en-GB"/>
          </w:rPr>
          <w:t>http://committee.tta.or.kr/data/ttasDown.jsp?kind=ttastd&amp;pk_num=TTAT.3G-37.171V14.7.0</w:t>
        </w:r>
      </w:hyperlink>
    </w:p>
    <w:p w14:paraId="09F233A1" w14:textId="34413892" w:rsidR="00846314" w:rsidRPr="00182533" w:rsidRDefault="006E0553" w:rsidP="00846314">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846314" w:rsidRPr="00182533">
        <w:rPr>
          <w:b/>
          <w:bCs/>
          <w:color w:val="000000"/>
          <w:sz w:val="18"/>
          <w:szCs w:val="18"/>
          <w:lang w:eastAsia="en-GB"/>
        </w:rPr>
        <w:t xml:space="preserve"> 15</w:t>
      </w:r>
    </w:p>
    <w:p w14:paraId="2BB3575E" w14:textId="3C7F1DB6" w:rsidR="00846314" w:rsidRPr="00C34319" w:rsidRDefault="00846314"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STD-T120-37.171.V15.4.0</w:t>
      </w:r>
      <w:r w:rsidRPr="00C34319">
        <w:rPr>
          <w:color w:val="000000"/>
          <w:sz w:val="18"/>
          <w:szCs w:val="18"/>
          <w:lang w:val="en-GB" w:eastAsia="en-GB"/>
        </w:rPr>
        <w:tab/>
        <w:t>15.4.0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390" w:history="1">
        <w:r w:rsidR="00F30898" w:rsidRPr="00C34319">
          <w:rPr>
            <w:rStyle w:val="Hyperlink"/>
            <w:sz w:val="18"/>
            <w:szCs w:val="18"/>
            <w:lang w:val="en-GB" w:eastAsia="en-GB"/>
          </w:rPr>
          <w:t>https://www.arib.or.jp/english/html/overview/doc/T120_T23_SPECS/ARIB-STD-T120/Rel15/37/A37171-f40.pdf</w:t>
        </w:r>
      </w:hyperlink>
    </w:p>
    <w:p w14:paraId="1A2B8D9D" w14:textId="57193932" w:rsidR="00846314" w:rsidRPr="00701E42" w:rsidRDefault="00846314"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ATIS.3GPP.37.171.V15.4.0</w:t>
      </w:r>
      <w:r w:rsidRPr="00701E42">
        <w:rPr>
          <w:color w:val="000000"/>
          <w:sz w:val="18"/>
          <w:szCs w:val="18"/>
          <w:lang w:val="en-GB" w:eastAsia="en-GB"/>
        </w:rPr>
        <w:tab/>
        <w:t>15.4.0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3391" w:history="1">
        <w:r w:rsidR="00F30898" w:rsidRPr="00701E42">
          <w:rPr>
            <w:rStyle w:val="Hyperlink"/>
            <w:sz w:val="18"/>
            <w:szCs w:val="18"/>
            <w:lang w:val="en-GB" w:eastAsia="en-GB"/>
          </w:rPr>
          <w:t>https://www.atis.org/3gpp-transpositions - Rel-15</w:t>
        </w:r>
      </w:hyperlink>
    </w:p>
    <w:p w14:paraId="13E4790F" w14:textId="4396698B" w:rsidR="00846314" w:rsidRPr="00701E42" w:rsidRDefault="00846314"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CCSA.37.171V1540</w:t>
      </w:r>
      <w:r w:rsidRPr="00701E42">
        <w:rPr>
          <w:color w:val="000000"/>
          <w:sz w:val="18"/>
          <w:szCs w:val="18"/>
          <w:lang w:val="en-GB" w:eastAsia="en-GB"/>
        </w:rPr>
        <w:tab/>
        <w:t>15.4.0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/09/2020</w:t>
      </w:r>
      <w:r w:rsidRPr="00701E42">
        <w:rPr>
          <w:color w:val="000000"/>
          <w:sz w:val="18"/>
          <w:szCs w:val="18"/>
          <w:lang w:val="en-GB" w:eastAsia="en-GB"/>
        </w:rPr>
        <w:tab/>
      </w:r>
      <w:hyperlink r:id="rId3392" w:history="1">
        <w:r w:rsidR="00F30898" w:rsidRPr="00701E42">
          <w:rPr>
            <w:rStyle w:val="Hyperlink"/>
            <w:sz w:val="18"/>
            <w:szCs w:val="18"/>
            <w:lang w:val="en-GB" w:eastAsia="en-GB"/>
          </w:rPr>
          <w:t>https://www.ccsa.org.cn/api/portalsFile/downloadOldFile?type=19&amp;oldFileUrl=ITU-R/M.2012-6/CCSA.37.171V1540.doc</w:t>
        </w:r>
      </w:hyperlink>
    </w:p>
    <w:p w14:paraId="3F04F0B1" w14:textId="67A65610" w:rsidR="00846314" w:rsidRPr="0034407F" w:rsidRDefault="00846314"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137 171</w:t>
      </w:r>
      <w:r w:rsidRPr="0034407F">
        <w:rPr>
          <w:color w:val="000000"/>
          <w:sz w:val="18"/>
          <w:szCs w:val="18"/>
          <w:lang w:val="fr-FR" w:eastAsia="en-GB"/>
        </w:rPr>
        <w:tab/>
        <w:t>15.4.0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19</w:t>
      </w:r>
      <w:r w:rsidR="00D63672" w:rsidRPr="0034407F">
        <w:rPr>
          <w:color w:val="000000"/>
          <w:sz w:val="18"/>
          <w:szCs w:val="18"/>
          <w:lang w:val="fr-FR" w:eastAsia="en-GB"/>
        </w:rPr>
        <w:t>/11/2020</w:t>
      </w:r>
      <w:r w:rsidRPr="0034407F">
        <w:rPr>
          <w:color w:val="000000"/>
          <w:sz w:val="18"/>
          <w:szCs w:val="18"/>
          <w:lang w:val="fr-FR" w:eastAsia="en-GB"/>
        </w:rPr>
        <w:tab/>
      </w:r>
      <w:hyperlink r:id="rId3393" w:history="1">
        <w:r w:rsidR="00F30898" w:rsidRPr="0034407F">
          <w:rPr>
            <w:rStyle w:val="Hyperlink"/>
            <w:sz w:val="18"/>
            <w:szCs w:val="18"/>
            <w:lang w:val="fr-FR" w:eastAsia="en-GB"/>
          </w:rPr>
          <w:t>https://www.etsi.org/deliver/etsi_ts/137100_137199/137171/15.04.00_60/ts_137171v150400p.pdf</w:t>
        </w:r>
      </w:hyperlink>
    </w:p>
    <w:p w14:paraId="3B9291A4" w14:textId="313E059D" w:rsidR="00846314" w:rsidRPr="0034407F" w:rsidRDefault="00846314"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37.171-15.4.0 V1.1.0</w:t>
      </w:r>
      <w:r w:rsidRPr="0034407F">
        <w:rPr>
          <w:color w:val="000000"/>
          <w:sz w:val="18"/>
          <w:szCs w:val="18"/>
          <w:lang w:val="fr-FR" w:eastAsia="en-GB"/>
        </w:rPr>
        <w:tab/>
        <w:t>15.4.0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/11/2022</w:t>
      </w:r>
      <w:r w:rsidRPr="0034407F">
        <w:rPr>
          <w:color w:val="000000"/>
          <w:sz w:val="18"/>
          <w:szCs w:val="18"/>
          <w:lang w:val="fr-FR" w:eastAsia="en-GB"/>
        </w:rPr>
        <w:tab/>
      </w:r>
      <w:hyperlink r:id="rId3394" w:history="1">
        <w:r w:rsidR="00F30898" w:rsidRPr="0034407F">
          <w:rPr>
            <w:rStyle w:val="Hyperlink"/>
            <w:sz w:val="18"/>
            <w:szCs w:val="18"/>
            <w:lang w:val="fr-FR" w:eastAsia="en-GB"/>
          </w:rPr>
          <w:t>https://members.tsdsi.in/s/94x9EG7SemxsE2s</w:t>
        </w:r>
      </w:hyperlink>
    </w:p>
    <w:p w14:paraId="00EA042B" w14:textId="00458FFB" w:rsidR="00846314" w:rsidRPr="0034407F" w:rsidRDefault="00846314"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TTAT.3G-37.171V15.4.0</w:t>
      </w:r>
      <w:r w:rsidRPr="0034407F">
        <w:rPr>
          <w:color w:val="000000"/>
          <w:sz w:val="18"/>
          <w:szCs w:val="18"/>
          <w:lang w:val="fr-FR" w:eastAsia="en-GB"/>
        </w:rPr>
        <w:tab/>
        <w:t>15.4.0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3395" w:history="1">
        <w:r w:rsidR="00F30898" w:rsidRPr="0034407F">
          <w:rPr>
            <w:rStyle w:val="Hyperlink"/>
            <w:sz w:val="18"/>
            <w:szCs w:val="18"/>
            <w:lang w:val="fr-FR" w:eastAsia="en-GB"/>
          </w:rPr>
          <w:t>http://committee.tta.or.kr/data/ttasDown.jsp?kind=ttastd&amp;pk_num=TTAT.3G-37.171V15.4.0</w:t>
        </w:r>
      </w:hyperlink>
    </w:p>
    <w:p w14:paraId="2CAE92F4" w14:textId="20510FD3" w:rsidR="00846314" w:rsidRPr="00182533" w:rsidRDefault="006E0553" w:rsidP="00F3089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lastRenderedPageBreak/>
        <w:t>Versión</w:t>
      </w:r>
      <w:r w:rsidR="00846314" w:rsidRPr="00182533">
        <w:rPr>
          <w:b/>
          <w:bCs/>
          <w:color w:val="000000"/>
          <w:sz w:val="18"/>
          <w:szCs w:val="18"/>
          <w:lang w:eastAsia="en-GB"/>
        </w:rPr>
        <w:t xml:space="preserve"> 16</w:t>
      </w:r>
    </w:p>
    <w:p w14:paraId="4048705C" w14:textId="51F6D127" w:rsidR="00846314" w:rsidRPr="00C34319" w:rsidRDefault="00846314"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STD-T120-37.171.V16.1.0</w:t>
      </w:r>
      <w:r w:rsidRPr="00C34319">
        <w:rPr>
          <w:color w:val="000000"/>
          <w:sz w:val="18"/>
          <w:szCs w:val="18"/>
          <w:lang w:val="en-GB" w:eastAsia="en-GB"/>
        </w:rPr>
        <w:tab/>
        <w:t>16.1.0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396" w:history="1">
        <w:r w:rsidR="00F30898" w:rsidRPr="00C34319">
          <w:rPr>
            <w:rStyle w:val="Hyperlink"/>
            <w:sz w:val="18"/>
            <w:szCs w:val="18"/>
            <w:lang w:val="en-GB" w:eastAsia="en-GB"/>
          </w:rPr>
          <w:t>https://www.arib.or.jp/english/html/overview/doc/T120_T23_SPECS/ARIB-STD-T120/Rel16/37/A37171-g10.pdf</w:t>
        </w:r>
      </w:hyperlink>
    </w:p>
    <w:p w14:paraId="360B56F9" w14:textId="4018F297" w:rsidR="00846314" w:rsidRPr="00701E42" w:rsidRDefault="00846314"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ATIS.3GPP.37.171.V16.1.0</w:t>
      </w:r>
      <w:r w:rsidRPr="00701E42">
        <w:rPr>
          <w:color w:val="000000"/>
          <w:sz w:val="18"/>
          <w:szCs w:val="18"/>
          <w:lang w:val="en-GB" w:eastAsia="en-GB"/>
        </w:rPr>
        <w:tab/>
        <w:t>16.1.0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3397" w:history="1">
        <w:r w:rsidR="00F30898" w:rsidRPr="00701E42">
          <w:rPr>
            <w:rStyle w:val="Hyperlink"/>
            <w:sz w:val="18"/>
            <w:szCs w:val="18"/>
            <w:lang w:val="en-GB" w:eastAsia="en-GB"/>
          </w:rPr>
          <w:t>https://www.atis.org/3gpp-transpositions - Rel-16</w:t>
        </w:r>
      </w:hyperlink>
    </w:p>
    <w:p w14:paraId="6C144CA5" w14:textId="536BCBCB" w:rsidR="00846314" w:rsidRPr="00701E42" w:rsidRDefault="00846314"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CCSA.37.171V1610</w:t>
      </w:r>
      <w:r w:rsidRPr="00701E42">
        <w:rPr>
          <w:color w:val="000000"/>
          <w:sz w:val="18"/>
          <w:szCs w:val="18"/>
          <w:lang w:val="en-GB" w:eastAsia="en-GB"/>
        </w:rPr>
        <w:tab/>
        <w:t>16.1.0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/09/2020</w:t>
      </w:r>
      <w:r w:rsidRPr="00701E42">
        <w:rPr>
          <w:color w:val="000000"/>
          <w:sz w:val="18"/>
          <w:szCs w:val="18"/>
          <w:lang w:val="en-GB" w:eastAsia="en-GB"/>
        </w:rPr>
        <w:tab/>
      </w:r>
      <w:hyperlink r:id="rId3398" w:history="1">
        <w:r w:rsidR="00F30898" w:rsidRPr="00701E42">
          <w:rPr>
            <w:rStyle w:val="Hyperlink"/>
            <w:sz w:val="18"/>
            <w:szCs w:val="18"/>
            <w:lang w:val="en-GB" w:eastAsia="en-GB"/>
          </w:rPr>
          <w:t>https://www.ccsa.org.cn/api/portalsFile/downloadOldFile?type=19&amp;oldFileUrl=ITU-R/M.2012-6/CCSA.37.171V1610.doc</w:t>
        </w:r>
      </w:hyperlink>
    </w:p>
    <w:p w14:paraId="61CD4D00" w14:textId="24B6640B" w:rsidR="00846314" w:rsidRPr="0034407F" w:rsidRDefault="00846314"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137 171</w:t>
      </w:r>
      <w:r w:rsidRPr="0034407F">
        <w:rPr>
          <w:color w:val="000000"/>
          <w:sz w:val="18"/>
          <w:szCs w:val="18"/>
          <w:lang w:val="fr-FR" w:eastAsia="en-GB"/>
        </w:rPr>
        <w:tab/>
        <w:t>16.1.0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19</w:t>
      </w:r>
      <w:r w:rsidR="00D63672" w:rsidRPr="0034407F">
        <w:rPr>
          <w:color w:val="000000"/>
          <w:sz w:val="18"/>
          <w:szCs w:val="18"/>
          <w:lang w:val="fr-FR" w:eastAsia="en-GB"/>
        </w:rPr>
        <w:t>/11/2020</w:t>
      </w:r>
      <w:r w:rsidRPr="0034407F">
        <w:rPr>
          <w:color w:val="000000"/>
          <w:sz w:val="18"/>
          <w:szCs w:val="18"/>
          <w:lang w:val="fr-FR" w:eastAsia="en-GB"/>
        </w:rPr>
        <w:tab/>
      </w:r>
      <w:hyperlink r:id="rId3399" w:history="1">
        <w:r w:rsidR="00F30898" w:rsidRPr="0034407F">
          <w:rPr>
            <w:rStyle w:val="Hyperlink"/>
            <w:sz w:val="18"/>
            <w:szCs w:val="18"/>
            <w:lang w:val="fr-FR" w:eastAsia="en-GB"/>
          </w:rPr>
          <w:t>https://www.etsi.org/deliver/etsi_ts/137100_137199/137171/16.01.00_60/ts_137171v160100p.pdf</w:t>
        </w:r>
      </w:hyperlink>
    </w:p>
    <w:p w14:paraId="1C0FEAF8" w14:textId="46D96019" w:rsidR="00846314" w:rsidRPr="0034407F" w:rsidRDefault="00846314"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37.171-16.1.0 V1.1.0</w:t>
      </w:r>
      <w:r w:rsidRPr="0034407F">
        <w:rPr>
          <w:color w:val="000000"/>
          <w:sz w:val="18"/>
          <w:szCs w:val="18"/>
          <w:lang w:val="fr-FR" w:eastAsia="en-GB"/>
        </w:rPr>
        <w:tab/>
        <w:t>16.1.0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/11/2022</w:t>
      </w:r>
      <w:r w:rsidRPr="0034407F">
        <w:rPr>
          <w:color w:val="000000"/>
          <w:sz w:val="18"/>
          <w:szCs w:val="18"/>
          <w:lang w:val="fr-FR" w:eastAsia="en-GB"/>
        </w:rPr>
        <w:tab/>
      </w:r>
      <w:hyperlink r:id="rId3400" w:history="1">
        <w:r w:rsidR="00F30898" w:rsidRPr="0034407F">
          <w:rPr>
            <w:rStyle w:val="Hyperlink"/>
            <w:sz w:val="18"/>
            <w:szCs w:val="18"/>
            <w:lang w:val="fr-FR" w:eastAsia="en-GB"/>
          </w:rPr>
          <w:t>https://members.tsdsi.in/s/J3j2LzgEXYgM7Ba</w:t>
        </w:r>
      </w:hyperlink>
      <w:r w:rsidR="00F30898" w:rsidRPr="0034407F">
        <w:rPr>
          <w:color w:val="000000"/>
          <w:sz w:val="18"/>
          <w:szCs w:val="18"/>
          <w:lang w:val="fr-FR" w:eastAsia="en-GB"/>
        </w:rPr>
        <w:t xml:space="preserve"> </w:t>
      </w:r>
    </w:p>
    <w:p w14:paraId="29B5EA23" w14:textId="2663F2DD" w:rsidR="00846314" w:rsidRPr="0034407F" w:rsidRDefault="00846314"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TTAT.3G-37.171V16.1.0</w:t>
      </w:r>
      <w:r w:rsidRPr="0034407F">
        <w:rPr>
          <w:color w:val="000000"/>
          <w:sz w:val="18"/>
          <w:szCs w:val="18"/>
          <w:lang w:val="fr-FR" w:eastAsia="en-GB"/>
        </w:rPr>
        <w:tab/>
        <w:t>16.1.0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3401" w:history="1">
        <w:r w:rsidR="00F30898" w:rsidRPr="0034407F">
          <w:rPr>
            <w:rStyle w:val="Hyperlink"/>
            <w:sz w:val="18"/>
            <w:szCs w:val="18"/>
            <w:lang w:val="fr-FR" w:eastAsia="en-GB"/>
          </w:rPr>
          <w:t>http://committee.tta.or.kr/data/ttasDown.jsp?kind=ttastd&amp;pk_num=TTAT.3G-37.171V16.1.0</w:t>
        </w:r>
      </w:hyperlink>
    </w:p>
    <w:p w14:paraId="42E4037A" w14:textId="0B60BC33" w:rsidR="00846314" w:rsidRPr="00182533" w:rsidRDefault="006E0553" w:rsidP="00F30898">
      <w:pPr>
        <w:keepNext/>
        <w:keepLines/>
        <w:widowControl w:val="0"/>
        <w:tabs>
          <w:tab w:val="clear" w:pos="1985"/>
          <w:tab w:val="left" w:pos="90"/>
        </w:tabs>
        <w:overflowPunct/>
        <w:spacing w:before="71"/>
        <w:textAlignment w:val="auto"/>
        <w:rPr>
          <w:b/>
          <w:bCs/>
          <w:color w:val="000000"/>
          <w:sz w:val="18"/>
          <w:szCs w:val="18"/>
          <w:lang w:eastAsia="en-GB"/>
        </w:rPr>
      </w:pPr>
      <w:r w:rsidRPr="00182533">
        <w:rPr>
          <w:b/>
          <w:bCs/>
          <w:color w:val="000000"/>
          <w:sz w:val="18"/>
          <w:szCs w:val="18"/>
          <w:lang w:eastAsia="en-GB"/>
        </w:rPr>
        <w:t>Versión</w:t>
      </w:r>
      <w:r w:rsidR="00846314" w:rsidRPr="00182533">
        <w:rPr>
          <w:b/>
          <w:bCs/>
          <w:color w:val="000000"/>
          <w:sz w:val="18"/>
          <w:szCs w:val="18"/>
          <w:lang w:eastAsia="en-GB"/>
        </w:rPr>
        <w:t xml:space="preserve"> 17</w:t>
      </w:r>
    </w:p>
    <w:p w14:paraId="40663317" w14:textId="33B6FB42" w:rsidR="00846314" w:rsidRPr="00C34319" w:rsidRDefault="00846314"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STD-T120-37.171.V17.0.0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402" w:history="1">
        <w:r w:rsidR="00F30898" w:rsidRPr="00C34319">
          <w:rPr>
            <w:rStyle w:val="Hyperlink"/>
            <w:sz w:val="18"/>
            <w:szCs w:val="18"/>
            <w:lang w:val="en-GB" w:eastAsia="en-GB"/>
          </w:rPr>
          <w:t>https://www.arib.or.jp/english/html/overview/doc/T120_T23_SPECS/ARIB-STD-T120/Rel17/37/A37171-h00.pdf</w:t>
        </w:r>
      </w:hyperlink>
    </w:p>
    <w:p w14:paraId="2BC2D60B" w14:textId="6BD6D7C2" w:rsidR="00846314" w:rsidRPr="00701E42" w:rsidRDefault="00846314"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ATIS.3GPP.37.171.V17.0.0</w:t>
      </w:r>
      <w:r w:rsidRPr="00701E42">
        <w:rPr>
          <w:color w:val="000000"/>
          <w:sz w:val="18"/>
          <w:szCs w:val="18"/>
          <w:lang w:val="en-GB" w:eastAsia="en-GB"/>
        </w:rPr>
        <w:tab/>
        <w:t>17.0.0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3403" w:history="1">
        <w:r w:rsidR="00F30898" w:rsidRPr="00701E42">
          <w:rPr>
            <w:rStyle w:val="Hyperlink"/>
            <w:sz w:val="18"/>
            <w:szCs w:val="18"/>
            <w:lang w:val="en-GB" w:eastAsia="en-GB"/>
          </w:rPr>
          <w:t>https://www.atis.org/3gpp-transpositions - Rel-17</w:t>
        </w:r>
      </w:hyperlink>
    </w:p>
    <w:p w14:paraId="6C9A31EB" w14:textId="25EC656B" w:rsidR="00846314" w:rsidRPr="00701E42" w:rsidRDefault="00846314"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CCSA.37.171V1700</w:t>
      </w:r>
      <w:r w:rsidRPr="00701E42">
        <w:rPr>
          <w:color w:val="000000"/>
          <w:sz w:val="18"/>
          <w:szCs w:val="18"/>
          <w:lang w:val="en-GB" w:eastAsia="en-GB"/>
        </w:rPr>
        <w:tab/>
        <w:t>17.0.0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/03/2022</w:t>
      </w:r>
      <w:r w:rsidRPr="00701E42">
        <w:rPr>
          <w:color w:val="000000"/>
          <w:sz w:val="18"/>
          <w:szCs w:val="18"/>
          <w:lang w:val="en-GB" w:eastAsia="en-GB"/>
        </w:rPr>
        <w:tab/>
      </w:r>
      <w:hyperlink r:id="rId3404" w:history="1">
        <w:r w:rsidR="00F30898" w:rsidRPr="00701E42">
          <w:rPr>
            <w:rStyle w:val="Hyperlink"/>
            <w:sz w:val="18"/>
            <w:szCs w:val="18"/>
            <w:lang w:val="en-GB" w:eastAsia="en-GB"/>
          </w:rPr>
          <w:t>https://www.ccsa.org.cn/api/portalsFile/downloadOldFile?type=19&amp;oldFileUrl=ITU-R/M.2012-6/CCSA.37.171V1700.doc</w:t>
        </w:r>
      </w:hyperlink>
    </w:p>
    <w:p w14:paraId="727A00F9" w14:textId="1DC60646" w:rsidR="00846314" w:rsidRPr="0034407F" w:rsidRDefault="00846314"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137 171</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28</w:t>
      </w:r>
      <w:r w:rsidR="00D63672" w:rsidRPr="0034407F">
        <w:rPr>
          <w:color w:val="000000"/>
          <w:sz w:val="18"/>
          <w:szCs w:val="18"/>
          <w:lang w:val="fr-FR" w:eastAsia="en-GB"/>
        </w:rPr>
        <w:t>/04/2022</w:t>
      </w:r>
      <w:r w:rsidRPr="0034407F">
        <w:rPr>
          <w:color w:val="000000"/>
          <w:sz w:val="18"/>
          <w:szCs w:val="18"/>
          <w:lang w:val="fr-FR" w:eastAsia="en-GB"/>
        </w:rPr>
        <w:tab/>
      </w:r>
      <w:hyperlink r:id="rId3405" w:history="1">
        <w:r w:rsidR="00F30898" w:rsidRPr="0034407F">
          <w:rPr>
            <w:rStyle w:val="Hyperlink"/>
            <w:sz w:val="18"/>
            <w:szCs w:val="18"/>
            <w:lang w:val="fr-FR" w:eastAsia="en-GB"/>
          </w:rPr>
          <w:t>https://www.etsi.org/deliver/etsi_ts/137100_137199/137171/17.00.00_60/ts_137171v170000p.pdf</w:t>
        </w:r>
      </w:hyperlink>
    </w:p>
    <w:p w14:paraId="4D84535B" w14:textId="29B7FF51" w:rsidR="00846314" w:rsidRPr="0034407F" w:rsidRDefault="00846314"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37.171-17.0.0 V1.0.0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/07/2022</w:t>
      </w:r>
      <w:r w:rsidRPr="0034407F">
        <w:rPr>
          <w:color w:val="000000"/>
          <w:sz w:val="18"/>
          <w:szCs w:val="18"/>
          <w:lang w:val="fr-FR" w:eastAsia="en-GB"/>
        </w:rPr>
        <w:tab/>
      </w:r>
      <w:hyperlink r:id="rId3406" w:history="1">
        <w:r w:rsidR="00F30898" w:rsidRPr="0034407F">
          <w:rPr>
            <w:rStyle w:val="Hyperlink"/>
            <w:sz w:val="18"/>
            <w:szCs w:val="18"/>
            <w:lang w:val="fr-FR" w:eastAsia="en-GB"/>
          </w:rPr>
          <w:t>https://members.tsdsi.in/s/jkGpq3tj2bwx527</w:t>
        </w:r>
      </w:hyperlink>
    </w:p>
    <w:p w14:paraId="687EB07C" w14:textId="182A32C0" w:rsidR="00846314" w:rsidRPr="0034407F" w:rsidRDefault="00846314" w:rsidP="008C5D7D">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TTAT.3G-37.171V17.0.0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05</w:t>
      </w:r>
      <w:r w:rsidR="00D63672" w:rsidRPr="0034407F">
        <w:rPr>
          <w:color w:val="000000"/>
          <w:sz w:val="18"/>
          <w:szCs w:val="18"/>
          <w:lang w:val="fr-FR" w:eastAsia="en-GB"/>
        </w:rPr>
        <w:t>/08/2022</w:t>
      </w:r>
      <w:r w:rsidRPr="0034407F">
        <w:rPr>
          <w:color w:val="000000"/>
          <w:sz w:val="18"/>
          <w:szCs w:val="18"/>
          <w:lang w:val="fr-FR" w:eastAsia="en-GB"/>
        </w:rPr>
        <w:tab/>
      </w:r>
      <w:hyperlink r:id="rId3407" w:history="1">
        <w:r w:rsidR="00F30898" w:rsidRPr="0034407F">
          <w:rPr>
            <w:rStyle w:val="Hyperlink"/>
            <w:sz w:val="18"/>
            <w:szCs w:val="18"/>
            <w:lang w:val="fr-FR" w:eastAsia="en-GB"/>
          </w:rPr>
          <w:t>http://committee.tta.or.kr/data/ttasDown.jsp?kind=ttastd&amp;pk_num=TTAT.3G-37.171V17.0.0</w:t>
        </w:r>
      </w:hyperlink>
    </w:p>
    <w:p w14:paraId="78A6A293" w14:textId="037251B0" w:rsidR="00BF0D9D" w:rsidRPr="00182533" w:rsidRDefault="00BF0D9D" w:rsidP="003B281B">
      <w:pPr>
        <w:keepNext/>
        <w:keepLines/>
        <w:widowControl w:val="0"/>
        <w:tabs>
          <w:tab w:val="clear" w:pos="794"/>
          <w:tab w:val="clear" w:pos="1191"/>
          <w:tab w:val="clear" w:pos="1588"/>
          <w:tab w:val="clear" w:pos="1985"/>
          <w:tab w:val="left" w:pos="91"/>
          <w:tab w:val="left" w:pos="851"/>
          <w:tab w:val="left" w:pos="4253"/>
          <w:tab w:val="left" w:pos="4678"/>
          <w:tab w:val="left" w:pos="5103"/>
          <w:tab w:val="left" w:pos="6237"/>
        </w:tabs>
        <w:overflowPunct/>
        <w:spacing w:before="240"/>
        <w:ind w:left="5103" w:hanging="5103"/>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w:t>
      </w:r>
      <w:r w:rsidR="003B281B" w:rsidRPr="00182533">
        <w:rPr>
          <w:b/>
          <w:bCs/>
          <w:color w:val="000000"/>
          <w:sz w:val="18"/>
          <w:szCs w:val="18"/>
          <w:lang w:eastAsia="en-GB"/>
        </w:rPr>
        <w:t xml:space="preserve"> de</w:t>
      </w:r>
      <w:r w:rsidR="003B281B" w:rsidRPr="00182533">
        <w:rPr>
          <w:b/>
          <w:bCs/>
          <w:color w:val="000000"/>
          <w:sz w:val="18"/>
          <w:szCs w:val="18"/>
          <w:lang w:eastAsia="en-GB"/>
        </w:rPr>
        <w:tab/>
        <w:t>Ubicación</w:t>
      </w:r>
      <w:r w:rsidRPr="00182533">
        <w:rPr>
          <w:b/>
          <w:bCs/>
          <w:color w:val="000000"/>
          <w:sz w:val="18"/>
          <w:szCs w:val="18"/>
          <w:lang w:eastAsia="en-GB"/>
        </w:rPr>
        <w:t xml:space="preserve"> </w:t>
      </w:r>
      <w:r w:rsidR="003B281B" w:rsidRPr="00182533">
        <w:rPr>
          <w:b/>
          <w:bCs/>
          <w:color w:val="000000"/>
          <w:sz w:val="18"/>
          <w:szCs w:val="18"/>
          <w:lang w:eastAsia="en-GB"/>
        </w:rPr>
        <w:br/>
      </w:r>
      <w:r w:rsidRPr="00182533">
        <w:rPr>
          <w:b/>
          <w:bCs/>
          <w:color w:val="000000"/>
          <w:sz w:val="18"/>
          <w:szCs w:val="18"/>
          <w:lang w:eastAsia="en-GB"/>
        </w:rPr>
        <w:t>publicación</w:t>
      </w:r>
    </w:p>
    <w:p w14:paraId="5CE13E54" w14:textId="4E214BB0" w:rsidR="00846314" w:rsidRPr="00182533" w:rsidRDefault="006E0553" w:rsidP="00846314">
      <w:pPr>
        <w:keepNext/>
        <w:keepLines/>
        <w:widowControl w:val="0"/>
        <w:tabs>
          <w:tab w:val="clear" w:pos="1985"/>
          <w:tab w:val="left" w:pos="90"/>
        </w:tabs>
        <w:overflowPunct/>
        <w:spacing w:before="69"/>
        <w:textAlignment w:val="auto"/>
        <w:rPr>
          <w:b/>
          <w:bCs/>
          <w:color w:val="000000"/>
          <w:sz w:val="23"/>
          <w:szCs w:val="23"/>
          <w:lang w:eastAsia="en-GB"/>
        </w:rPr>
      </w:pPr>
      <w:r w:rsidRPr="00182533">
        <w:rPr>
          <w:b/>
          <w:bCs/>
          <w:color w:val="000000"/>
          <w:sz w:val="18"/>
          <w:szCs w:val="18"/>
          <w:lang w:eastAsia="en-GB"/>
        </w:rPr>
        <w:t>Versión</w:t>
      </w:r>
      <w:r w:rsidR="00846314" w:rsidRPr="00182533">
        <w:rPr>
          <w:b/>
          <w:bCs/>
          <w:color w:val="000000"/>
          <w:sz w:val="18"/>
          <w:szCs w:val="18"/>
          <w:lang w:eastAsia="en-GB"/>
        </w:rPr>
        <w:t xml:space="preserve"> 10</w:t>
      </w:r>
    </w:p>
    <w:p w14:paraId="48210C62" w14:textId="1ABB7BD4" w:rsidR="00846314" w:rsidRPr="00182533" w:rsidRDefault="00846314" w:rsidP="003B281B">
      <w:pPr>
        <w:widowControl w:val="0"/>
        <w:tabs>
          <w:tab w:val="clear" w:pos="794"/>
          <w:tab w:val="clear" w:pos="1191"/>
          <w:tab w:val="clear" w:pos="1588"/>
          <w:tab w:val="clear" w:pos="1985"/>
          <w:tab w:val="left" w:pos="90"/>
          <w:tab w:val="left" w:pos="851"/>
          <w:tab w:val="left" w:pos="4253"/>
          <w:tab w:val="left" w:pos="5103"/>
          <w:tab w:val="left" w:pos="5245"/>
          <w:tab w:val="left" w:pos="6237"/>
        </w:tabs>
        <w:overflowPunct/>
        <w:spacing w:before="0"/>
        <w:ind w:left="6237" w:hanging="6237"/>
        <w:textAlignment w:val="auto"/>
        <w:rPr>
          <w:color w:val="000000"/>
          <w:sz w:val="18"/>
          <w:szCs w:val="18"/>
          <w:lang w:eastAsia="en-GB"/>
        </w:rPr>
      </w:pPr>
      <w:r w:rsidRPr="00182533">
        <w:rPr>
          <w:color w:val="000000"/>
          <w:sz w:val="18"/>
          <w:szCs w:val="18"/>
          <w:lang w:eastAsia="en-GB"/>
        </w:rPr>
        <w:t>ARIB</w:t>
      </w:r>
      <w:r w:rsidRPr="00182533">
        <w:rPr>
          <w:color w:val="000000"/>
          <w:sz w:val="18"/>
          <w:szCs w:val="18"/>
          <w:lang w:eastAsia="en-GB"/>
        </w:rPr>
        <w:tab/>
        <w:t>ARIB STD-T120-37.320</w:t>
      </w:r>
      <w:r w:rsidRPr="00182533">
        <w:rPr>
          <w:color w:val="000000"/>
          <w:sz w:val="18"/>
          <w:szCs w:val="18"/>
          <w:lang w:eastAsia="en-GB"/>
        </w:rPr>
        <w:tab/>
        <w:t>10.4.0</w:t>
      </w:r>
      <w:r w:rsidRPr="00182533">
        <w:rPr>
          <w:color w:val="000000"/>
          <w:sz w:val="18"/>
          <w:szCs w:val="18"/>
          <w:lang w:eastAsia="en-GB"/>
        </w:rPr>
        <w:tab/>
        <w:t>28</w:t>
      </w:r>
      <w:r w:rsidR="00D63672" w:rsidRPr="00182533">
        <w:rPr>
          <w:color w:val="000000"/>
          <w:sz w:val="18"/>
          <w:szCs w:val="18"/>
          <w:lang w:eastAsia="en-GB"/>
        </w:rPr>
        <w:t>/09/2020</w:t>
      </w:r>
      <w:r w:rsidRPr="00182533">
        <w:rPr>
          <w:color w:val="000000"/>
          <w:sz w:val="18"/>
          <w:szCs w:val="18"/>
          <w:lang w:eastAsia="en-GB"/>
        </w:rPr>
        <w:tab/>
      </w:r>
      <w:hyperlink r:id="rId3408" w:history="1">
        <w:r w:rsidR="00BF0D9D" w:rsidRPr="00182533">
          <w:rPr>
            <w:rStyle w:val="Hyperlink"/>
            <w:sz w:val="18"/>
            <w:szCs w:val="18"/>
            <w:lang w:eastAsia="en-GB"/>
          </w:rPr>
          <w:t>http://www.arib.or.jp/english/html/overview/doc/T120_T23_v2_00/2_T120/ARIB-STD-T120/Rel10/37/A37320-a40.pdf</w:t>
        </w:r>
      </w:hyperlink>
    </w:p>
    <w:p w14:paraId="36E4ECB6" w14:textId="2DD374DF" w:rsidR="00846314" w:rsidRPr="00182533" w:rsidRDefault="00846314" w:rsidP="003B281B">
      <w:pPr>
        <w:widowControl w:val="0"/>
        <w:tabs>
          <w:tab w:val="clear" w:pos="794"/>
          <w:tab w:val="clear" w:pos="1191"/>
          <w:tab w:val="clear" w:pos="1588"/>
          <w:tab w:val="clear" w:pos="1985"/>
          <w:tab w:val="left" w:pos="90"/>
          <w:tab w:val="left" w:pos="851"/>
          <w:tab w:val="left" w:pos="4253"/>
          <w:tab w:val="left" w:pos="5103"/>
          <w:tab w:val="left" w:pos="5245"/>
          <w:tab w:val="left" w:pos="6237"/>
        </w:tabs>
        <w:overflowPunct/>
        <w:spacing w:before="0"/>
        <w:ind w:left="6237" w:hanging="6237"/>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ATIS.3GPP.37.320V1040</w:t>
      </w:r>
      <w:r w:rsidRPr="00182533">
        <w:rPr>
          <w:color w:val="000000"/>
          <w:sz w:val="18"/>
          <w:szCs w:val="18"/>
          <w:lang w:eastAsia="en-GB"/>
        </w:rPr>
        <w:tab/>
        <w:t>10.4.0</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3409" w:history="1">
        <w:r w:rsidR="00BF0D9D" w:rsidRPr="00182533">
          <w:rPr>
            <w:rStyle w:val="Hyperlink"/>
            <w:sz w:val="18"/>
            <w:szCs w:val="18"/>
            <w:lang w:eastAsia="en-GB"/>
          </w:rPr>
          <w:t>http://www.atis.org/3gpp-documents/Rel99-14/</w:t>
        </w:r>
      </w:hyperlink>
    </w:p>
    <w:p w14:paraId="0759C52F" w14:textId="41482024" w:rsidR="00846314" w:rsidRPr="00182533" w:rsidRDefault="00846314" w:rsidP="003B281B">
      <w:pPr>
        <w:widowControl w:val="0"/>
        <w:tabs>
          <w:tab w:val="clear" w:pos="794"/>
          <w:tab w:val="clear" w:pos="1191"/>
          <w:tab w:val="clear" w:pos="1588"/>
          <w:tab w:val="clear" w:pos="1985"/>
          <w:tab w:val="left" w:pos="90"/>
          <w:tab w:val="left" w:pos="851"/>
          <w:tab w:val="left" w:pos="4253"/>
          <w:tab w:val="left" w:pos="5103"/>
          <w:tab w:val="left" w:pos="5245"/>
          <w:tab w:val="left" w:pos="6237"/>
        </w:tabs>
        <w:overflowPunct/>
        <w:spacing w:before="0"/>
        <w:ind w:left="6237" w:hanging="6237"/>
        <w:textAlignment w:val="auto"/>
        <w:rPr>
          <w:color w:val="000000"/>
          <w:spacing w:val="-8"/>
          <w:sz w:val="18"/>
          <w:szCs w:val="18"/>
          <w:lang w:eastAsia="en-GB"/>
        </w:rPr>
      </w:pPr>
      <w:r w:rsidRPr="00182533">
        <w:rPr>
          <w:color w:val="000000"/>
          <w:sz w:val="18"/>
          <w:szCs w:val="18"/>
          <w:lang w:eastAsia="en-GB"/>
        </w:rPr>
        <w:t>CCSA</w:t>
      </w:r>
      <w:r w:rsidRPr="00182533">
        <w:rPr>
          <w:color w:val="000000"/>
          <w:sz w:val="18"/>
          <w:szCs w:val="18"/>
          <w:lang w:eastAsia="en-GB"/>
        </w:rPr>
        <w:tab/>
        <w:t>CCSA.37.320V1040</w:t>
      </w:r>
      <w:r w:rsidRPr="00182533">
        <w:rPr>
          <w:color w:val="000000"/>
          <w:sz w:val="18"/>
          <w:szCs w:val="18"/>
          <w:lang w:eastAsia="en-GB"/>
        </w:rPr>
        <w:tab/>
        <w:t>10.4.0</w:t>
      </w:r>
      <w:r w:rsidRPr="00182533">
        <w:rPr>
          <w:color w:val="000000"/>
          <w:sz w:val="18"/>
          <w:szCs w:val="18"/>
          <w:lang w:eastAsia="en-GB"/>
        </w:rPr>
        <w:tab/>
        <w:t>01</w:t>
      </w:r>
      <w:r w:rsidR="00BF0D9D" w:rsidRPr="00182533">
        <w:rPr>
          <w:color w:val="000000"/>
          <w:sz w:val="18"/>
          <w:szCs w:val="18"/>
          <w:lang w:eastAsia="en-GB"/>
        </w:rPr>
        <w:t>/</w:t>
      </w:r>
      <w:r w:rsidRPr="00182533">
        <w:rPr>
          <w:color w:val="000000"/>
          <w:sz w:val="18"/>
          <w:szCs w:val="18"/>
          <w:lang w:eastAsia="en-GB"/>
        </w:rPr>
        <w:t>12</w:t>
      </w:r>
      <w:r w:rsidR="00BF0D9D" w:rsidRPr="00182533">
        <w:rPr>
          <w:color w:val="000000"/>
          <w:sz w:val="18"/>
          <w:szCs w:val="18"/>
          <w:lang w:eastAsia="en-GB"/>
        </w:rPr>
        <w:t>/</w:t>
      </w:r>
      <w:r w:rsidRPr="00182533">
        <w:rPr>
          <w:color w:val="000000"/>
          <w:sz w:val="18"/>
          <w:szCs w:val="18"/>
          <w:lang w:eastAsia="en-GB"/>
        </w:rPr>
        <w:t>2011</w:t>
      </w:r>
      <w:r w:rsidRPr="00182533">
        <w:rPr>
          <w:color w:val="000000"/>
          <w:spacing w:val="-6"/>
          <w:sz w:val="16"/>
          <w:szCs w:val="16"/>
          <w:lang w:eastAsia="en-GB"/>
        </w:rPr>
        <w:tab/>
      </w:r>
      <w:hyperlink r:id="rId3410" w:history="1">
        <w:r w:rsidR="00F06430" w:rsidRPr="00182533">
          <w:rPr>
            <w:rStyle w:val="Hyperlink"/>
            <w:spacing w:val="-6"/>
            <w:sz w:val="16"/>
            <w:szCs w:val="16"/>
            <w:lang w:eastAsia="en-GB"/>
          </w:rPr>
          <w:t>http://www.ccsa.org.cn:9001/portalsFile/downloadOldFile?type=17&amp;oldFileUrl=M.2012.5/CCSA%20TS%2037.320%20V10.4.0.doc</w:t>
        </w:r>
      </w:hyperlink>
    </w:p>
    <w:p w14:paraId="19EE3EFE" w14:textId="10FF7FC7" w:rsidR="00846314" w:rsidRPr="0034407F" w:rsidRDefault="00846314" w:rsidP="003B281B">
      <w:pPr>
        <w:widowControl w:val="0"/>
        <w:tabs>
          <w:tab w:val="clear" w:pos="794"/>
          <w:tab w:val="clear" w:pos="1191"/>
          <w:tab w:val="clear" w:pos="1588"/>
          <w:tab w:val="clear" w:pos="1985"/>
          <w:tab w:val="left" w:pos="90"/>
          <w:tab w:val="left" w:pos="851"/>
          <w:tab w:val="left" w:pos="4253"/>
          <w:tab w:val="left" w:pos="5103"/>
          <w:tab w:val="left" w:pos="5245"/>
          <w:tab w:val="left" w:pos="6237"/>
        </w:tabs>
        <w:overflowPunct/>
        <w:spacing w:before="0"/>
        <w:ind w:left="6237" w:hanging="6237"/>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137 320</w:t>
      </w:r>
      <w:r w:rsidRPr="0034407F">
        <w:rPr>
          <w:color w:val="000000"/>
          <w:sz w:val="18"/>
          <w:szCs w:val="18"/>
          <w:lang w:val="fr-FR" w:eastAsia="en-GB"/>
        </w:rPr>
        <w:tab/>
        <w:t>10.4.0</w:t>
      </w:r>
      <w:r w:rsidR="00F06430" w:rsidRPr="0034407F">
        <w:rPr>
          <w:color w:val="000000"/>
          <w:sz w:val="18"/>
          <w:szCs w:val="18"/>
          <w:lang w:val="fr-FR" w:eastAsia="en-GB"/>
        </w:rPr>
        <w:tab/>
      </w:r>
      <w:r w:rsidRPr="0034407F">
        <w:rPr>
          <w:color w:val="000000"/>
          <w:sz w:val="18"/>
          <w:szCs w:val="18"/>
          <w:lang w:val="fr-FR" w:eastAsia="en-GB"/>
        </w:rPr>
        <w:t>19</w:t>
      </w:r>
      <w:r w:rsidR="00F06430" w:rsidRPr="0034407F">
        <w:rPr>
          <w:color w:val="000000"/>
          <w:sz w:val="18"/>
          <w:szCs w:val="18"/>
          <w:lang w:val="fr-FR" w:eastAsia="en-GB"/>
        </w:rPr>
        <w:t>/</w:t>
      </w:r>
      <w:r w:rsidRPr="0034407F">
        <w:rPr>
          <w:color w:val="000000"/>
          <w:sz w:val="18"/>
          <w:szCs w:val="18"/>
          <w:lang w:val="fr-FR" w:eastAsia="en-GB"/>
        </w:rPr>
        <w:t>01</w:t>
      </w:r>
      <w:r w:rsidR="00F06430" w:rsidRPr="0034407F">
        <w:rPr>
          <w:color w:val="000000"/>
          <w:sz w:val="18"/>
          <w:szCs w:val="18"/>
          <w:lang w:val="fr-FR" w:eastAsia="en-GB"/>
        </w:rPr>
        <w:t>/</w:t>
      </w:r>
      <w:r w:rsidRPr="0034407F">
        <w:rPr>
          <w:color w:val="000000"/>
          <w:sz w:val="18"/>
          <w:szCs w:val="18"/>
          <w:lang w:val="fr-FR" w:eastAsia="en-GB"/>
        </w:rPr>
        <w:t>2012</w:t>
      </w:r>
      <w:r w:rsidRPr="0034407F">
        <w:rPr>
          <w:color w:val="000000"/>
          <w:sz w:val="18"/>
          <w:szCs w:val="18"/>
          <w:lang w:val="fr-FR" w:eastAsia="en-GB"/>
        </w:rPr>
        <w:tab/>
      </w:r>
      <w:hyperlink r:id="rId3411" w:history="1">
        <w:r w:rsidR="00F06430" w:rsidRPr="0034407F">
          <w:rPr>
            <w:rStyle w:val="Hyperlink"/>
            <w:sz w:val="18"/>
            <w:szCs w:val="18"/>
            <w:lang w:val="fr-FR" w:eastAsia="en-GB"/>
          </w:rPr>
          <w:t>https://www.etsi.org/deliver/etsi_ts/137300_137399/137320/10.04.00_60/ts_137320v100400p.pdf</w:t>
        </w:r>
      </w:hyperlink>
    </w:p>
    <w:p w14:paraId="63F36279" w14:textId="7DC59937" w:rsidR="00846314" w:rsidRPr="0034407F" w:rsidRDefault="00846314" w:rsidP="003B281B">
      <w:pPr>
        <w:widowControl w:val="0"/>
        <w:tabs>
          <w:tab w:val="clear" w:pos="794"/>
          <w:tab w:val="clear" w:pos="1191"/>
          <w:tab w:val="clear" w:pos="1588"/>
          <w:tab w:val="clear" w:pos="1985"/>
          <w:tab w:val="left" w:pos="90"/>
          <w:tab w:val="left" w:pos="851"/>
          <w:tab w:val="left" w:pos="4253"/>
          <w:tab w:val="left" w:pos="5103"/>
          <w:tab w:val="left" w:pos="5245"/>
          <w:tab w:val="left" w:pos="6237"/>
        </w:tabs>
        <w:overflowPunct/>
        <w:spacing w:before="0"/>
        <w:ind w:left="6237" w:hanging="6237"/>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37.320-10.4.0 V1.0.0</w:t>
      </w:r>
      <w:r w:rsidRPr="0034407F">
        <w:rPr>
          <w:color w:val="000000"/>
          <w:sz w:val="18"/>
          <w:szCs w:val="18"/>
          <w:lang w:val="fr-FR" w:eastAsia="en-GB"/>
        </w:rPr>
        <w:tab/>
        <w:t>10.4.0</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412" w:history="1">
        <w:r w:rsidR="00BF0D9D" w:rsidRPr="0034407F">
          <w:rPr>
            <w:rStyle w:val="Hyperlink"/>
            <w:sz w:val="18"/>
            <w:szCs w:val="18"/>
            <w:lang w:val="fr-FR" w:eastAsia="en-GB"/>
          </w:rPr>
          <w:t>https://members.tsdsi.in/index.php/s/rxR7fMpK38e8gfq</w:t>
        </w:r>
      </w:hyperlink>
    </w:p>
    <w:p w14:paraId="0B15B1BF" w14:textId="7B49BD9B" w:rsidR="00846314" w:rsidRPr="0034407F" w:rsidRDefault="00846314" w:rsidP="003B281B">
      <w:pPr>
        <w:widowControl w:val="0"/>
        <w:tabs>
          <w:tab w:val="clear" w:pos="794"/>
          <w:tab w:val="clear" w:pos="1191"/>
          <w:tab w:val="clear" w:pos="1588"/>
          <w:tab w:val="clear" w:pos="1985"/>
          <w:tab w:val="left" w:pos="90"/>
          <w:tab w:val="left" w:pos="851"/>
          <w:tab w:val="left" w:pos="4253"/>
          <w:tab w:val="left" w:pos="5103"/>
          <w:tab w:val="left" w:pos="5245"/>
          <w:tab w:val="left" w:pos="6237"/>
        </w:tabs>
        <w:overflowPunct/>
        <w:spacing w:before="0"/>
        <w:ind w:left="6237" w:hanging="6237"/>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TTAT.3G-37.320V10.4.0</w:t>
      </w:r>
      <w:r w:rsidRPr="0034407F">
        <w:rPr>
          <w:color w:val="000000"/>
          <w:sz w:val="18"/>
          <w:szCs w:val="18"/>
          <w:lang w:val="fr-FR" w:eastAsia="en-GB"/>
        </w:rPr>
        <w:tab/>
        <w:t>10.4.0</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3413" w:history="1">
        <w:r w:rsidR="00F06430" w:rsidRPr="0034407F">
          <w:rPr>
            <w:rStyle w:val="Hyperlink"/>
            <w:sz w:val="18"/>
            <w:szCs w:val="18"/>
            <w:lang w:val="fr-FR" w:eastAsia="en-GB"/>
          </w:rPr>
          <w:t>http://www.tta.or.kr/data/ttasDown.jsp?where=14688&amp;pk_num=TTAT.3G-37.320V10.4.0</w:t>
        </w:r>
      </w:hyperlink>
    </w:p>
    <w:p w14:paraId="5A50B48B" w14:textId="21FB8885" w:rsidR="00846314" w:rsidRPr="00182533" w:rsidRDefault="006E0553" w:rsidP="00BF0D9D">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846314" w:rsidRPr="00182533">
        <w:rPr>
          <w:b/>
          <w:bCs/>
          <w:color w:val="000000"/>
          <w:sz w:val="18"/>
          <w:szCs w:val="18"/>
          <w:lang w:eastAsia="en-GB"/>
        </w:rPr>
        <w:t xml:space="preserve"> 11</w:t>
      </w:r>
    </w:p>
    <w:p w14:paraId="652B0F43" w14:textId="291FA03F" w:rsidR="00846314" w:rsidRPr="00182533" w:rsidRDefault="00846314" w:rsidP="003B281B">
      <w:pPr>
        <w:widowControl w:val="0"/>
        <w:tabs>
          <w:tab w:val="clear" w:pos="794"/>
          <w:tab w:val="clear" w:pos="1191"/>
          <w:tab w:val="clear" w:pos="1588"/>
          <w:tab w:val="clear" w:pos="1985"/>
          <w:tab w:val="left" w:pos="90"/>
          <w:tab w:val="left" w:pos="851"/>
          <w:tab w:val="left" w:pos="4253"/>
          <w:tab w:val="left" w:pos="5103"/>
          <w:tab w:val="left" w:pos="5245"/>
          <w:tab w:val="left" w:pos="6237"/>
        </w:tabs>
        <w:overflowPunct/>
        <w:spacing w:before="0"/>
        <w:ind w:left="6237" w:hanging="6237"/>
        <w:textAlignment w:val="auto"/>
        <w:rPr>
          <w:color w:val="000000"/>
          <w:sz w:val="18"/>
          <w:szCs w:val="18"/>
          <w:lang w:eastAsia="en-GB"/>
        </w:rPr>
      </w:pPr>
      <w:r w:rsidRPr="00182533">
        <w:rPr>
          <w:color w:val="000000"/>
          <w:sz w:val="18"/>
          <w:szCs w:val="18"/>
          <w:lang w:eastAsia="en-GB"/>
        </w:rPr>
        <w:t>ARIB</w:t>
      </w:r>
      <w:r w:rsidRPr="00182533">
        <w:rPr>
          <w:color w:val="000000"/>
          <w:sz w:val="18"/>
          <w:szCs w:val="18"/>
          <w:lang w:eastAsia="en-GB"/>
        </w:rPr>
        <w:tab/>
        <w:t>ARIB STD-T120-37.320</w:t>
      </w:r>
      <w:r w:rsidRPr="00182533">
        <w:rPr>
          <w:color w:val="000000"/>
          <w:sz w:val="18"/>
          <w:szCs w:val="18"/>
          <w:lang w:eastAsia="en-GB"/>
        </w:rPr>
        <w:tab/>
        <w:t>11.4.0</w:t>
      </w:r>
      <w:r w:rsidRPr="00182533">
        <w:rPr>
          <w:color w:val="000000"/>
          <w:sz w:val="18"/>
          <w:szCs w:val="18"/>
          <w:lang w:eastAsia="en-GB"/>
        </w:rPr>
        <w:tab/>
        <w:t>28</w:t>
      </w:r>
      <w:r w:rsidR="00D63672" w:rsidRPr="00182533">
        <w:rPr>
          <w:color w:val="000000"/>
          <w:sz w:val="18"/>
          <w:szCs w:val="18"/>
          <w:lang w:eastAsia="en-GB"/>
        </w:rPr>
        <w:t>/09/2020</w:t>
      </w:r>
      <w:r w:rsidRPr="00182533">
        <w:rPr>
          <w:color w:val="000000"/>
          <w:sz w:val="18"/>
          <w:szCs w:val="18"/>
          <w:lang w:eastAsia="en-GB"/>
        </w:rPr>
        <w:tab/>
      </w:r>
      <w:hyperlink r:id="rId3414" w:history="1">
        <w:r w:rsidR="00F06430" w:rsidRPr="00182533">
          <w:rPr>
            <w:rStyle w:val="Hyperlink"/>
            <w:sz w:val="18"/>
            <w:szCs w:val="18"/>
            <w:lang w:eastAsia="en-GB"/>
          </w:rPr>
          <w:t>http://www.arib.or.jp/english/html/overview/doc/T120_T23_v2_00/2_T120/ARIB-STD-T120/Rel11/37/A37320-b40.pdf</w:t>
        </w:r>
      </w:hyperlink>
    </w:p>
    <w:p w14:paraId="3FF56437" w14:textId="2E01BE3D" w:rsidR="00846314" w:rsidRPr="00182533" w:rsidRDefault="00846314" w:rsidP="003B281B">
      <w:pPr>
        <w:widowControl w:val="0"/>
        <w:tabs>
          <w:tab w:val="clear" w:pos="794"/>
          <w:tab w:val="clear" w:pos="1191"/>
          <w:tab w:val="clear" w:pos="1588"/>
          <w:tab w:val="clear" w:pos="1985"/>
          <w:tab w:val="left" w:pos="90"/>
          <w:tab w:val="left" w:pos="851"/>
          <w:tab w:val="left" w:pos="4253"/>
          <w:tab w:val="left" w:pos="5103"/>
          <w:tab w:val="left" w:pos="5245"/>
          <w:tab w:val="left" w:pos="6237"/>
        </w:tabs>
        <w:overflowPunct/>
        <w:spacing w:before="0"/>
        <w:ind w:left="6237" w:hanging="6237"/>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ATIS.3GPP.37.320V1140</w:t>
      </w:r>
      <w:r w:rsidRPr="00182533">
        <w:rPr>
          <w:color w:val="000000"/>
          <w:sz w:val="18"/>
          <w:szCs w:val="18"/>
          <w:lang w:eastAsia="en-GB"/>
        </w:rPr>
        <w:tab/>
        <w:t>11.4.0</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3415" w:history="1">
        <w:r w:rsidR="00F06430" w:rsidRPr="00182533">
          <w:rPr>
            <w:rStyle w:val="Hyperlink"/>
            <w:sz w:val="18"/>
            <w:szCs w:val="18"/>
            <w:lang w:eastAsia="en-GB"/>
          </w:rPr>
          <w:t>http://www.atis.org/3gpp-documents/Rel99-14/</w:t>
        </w:r>
      </w:hyperlink>
    </w:p>
    <w:p w14:paraId="44127AE1" w14:textId="4F385C27" w:rsidR="00846314" w:rsidRPr="00182533" w:rsidRDefault="00846314" w:rsidP="003B281B">
      <w:pPr>
        <w:widowControl w:val="0"/>
        <w:tabs>
          <w:tab w:val="clear" w:pos="794"/>
          <w:tab w:val="clear" w:pos="1191"/>
          <w:tab w:val="clear" w:pos="1588"/>
          <w:tab w:val="clear" w:pos="1985"/>
          <w:tab w:val="left" w:pos="90"/>
          <w:tab w:val="left" w:pos="851"/>
          <w:tab w:val="left" w:pos="4253"/>
          <w:tab w:val="left" w:pos="5103"/>
          <w:tab w:val="left" w:pos="5245"/>
          <w:tab w:val="left" w:pos="6237"/>
        </w:tabs>
        <w:overflowPunct/>
        <w:spacing w:before="0"/>
        <w:ind w:left="6237" w:hanging="6237"/>
        <w:textAlignment w:val="auto"/>
        <w:rPr>
          <w:color w:val="000000"/>
          <w:spacing w:val="-4"/>
          <w:sz w:val="18"/>
          <w:szCs w:val="18"/>
          <w:lang w:eastAsia="en-GB"/>
        </w:rPr>
      </w:pPr>
      <w:r w:rsidRPr="00182533">
        <w:rPr>
          <w:color w:val="000000"/>
          <w:sz w:val="18"/>
          <w:szCs w:val="18"/>
          <w:lang w:eastAsia="en-GB"/>
        </w:rPr>
        <w:t>CCSA</w:t>
      </w:r>
      <w:r w:rsidRPr="00182533">
        <w:rPr>
          <w:color w:val="000000"/>
          <w:sz w:val="18"/>
          <w:szCs w:val="18"/>
          <w:lang w:eastAsia="en-GB"/>
        </w:rPr>
        <w:tab/>
        <w:t>CCSA.37.320V1140</w:t>
      </w:r>
      <w:r w:rsidRPr="00182533">
        <w:rPr>
          <w:color w:val="000000"/>
          <w:sz w:val="18"/>
          <w:szCs w:val="18"/>
          <w:lang w:eastAsia="en-GB"/>
        </w:rPr>
        <w:tab/>
        <w:t>11.4.0</w:t>
      </w:r>
      <w:r w:rsidRPr="00182533">
        <w:rPr>
          <w:color w:val="000000"/>
          <w:sz w:val="18"/>
          <w:szCs w:val="18"/>
          <w:lang w:eastAsia="en-GB"/>
        </w:rPr>
        <w:tab/>
        <w:t>01</w:t>
      </w:r>
      <w:r w:rsidR="00D63672" w:rsidRPr="00182533">
        <w:rPr>
          <w:color w:val="000000"/>
          <w:sz w:val="18"/>
          <w:szCs w:val="18"/>
          <w:lang w:eastAsia="en-GB"/>
        </w:rPr>
        <w:t>/09/2014</w:t>
      </w:r>
      <w:r w:rsidRPr="00182533">
        <w:rPr>
          <w:color w:val="000000"/>
          <w:spacing w:val="-4"/>
          <w:sz w:val="16"/>
          <w:szCs w:val="16"/>
          <w:lang w:eastAsia="en-GB"/>
        </w:rPr>
        <w:tab/>
      </w:r>
      <w:hyperlink r:id="rId3416" w:history="1">
        <w:r w:rsidR="00F06430" w:rsidRPr="00182533">
          <w:rPr>
            <w:rStyle w:val="Hyperlink"/>
            <w:spacing w:val="-6"/>
            <w:sz w:val="16"/>
            <w:szCs w:val="16"/>
            <w:lang w:eastAsia="en-GB"/>
          </w:rPr>
          <w:t>http://www.ccsa.org.cn:9001/portalsFile/downloadOldFile?type=17&amp;oldFileUrl=M.2012.5/CCSA%20TS%2037.320%20V11.4.0.doc</w:t>
        </w:r>
      </w:hyperlink>
    </w:p>
    <w:p w14:paraId="1400EEF8" w14:textId="012E0EA3" w:rsidR="00846314" w:rsidRPr="0034407F" w:rsidRDefault="00846314" w:rsidP="003B281B">
      <w:pPr>
        <w:widowControl w:val="0"/>
        <w:tabs>
          <w:tab w:val="clear" w:pos="794"/>
          <w:tab w:val="clear" w:pos="1191"/>
          <w:tab w:val="clear" w:pos="1588"/>
          <w:tab w:val="clear" w:pos="1985"/>
          <w:tab w:val="left" w:pos="90"/>
          <w:tab w:val="left" w:pos="851"/>
          <w:tab w:val="left" w:pos="4253"/>
          <w:tab w:val="left" w:pos="5103"/>
          <w:tab w:val="left" w:pos="5245"/>
          <w:tab w:val="left" w:pos="6237"/>
        </w:tabs>
        <w:overflowPunct/>
        <w:spacing w:before="0"/>
        <w:ind w:left="6237" w:hanging="6237"/>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137 320</w:t>
      </w:r>
      <w:r w:rsidRPr="0034407F">
        <w:rPr>
          <w:color w:val="000000"/>
          <w:sz w:val="18"/>
          <w:szCs w:val="18"/>
          <w:lang w:val="fr-FR" w:eastAsia="en-GB"/>
        </w:rPr>
        <w:tab/>
        <w:t>11.4.0</w:t>
      </w:r>
      <w:r w:rsidRPr="0034407F">
        <w:rPr>
          <w:color w:val="000000"/>
          <w:sz w:val="18"/>
          <w:szCs w:val="18"/>
          <w:lang w:val="fr-FR" w:eastAsia="en-GB"/>
        </w:rPr>
        <w:tab/>
        <w:t>29</w:t>
      </w:r>
      <w:r w:rsidR="00D63672" w:rsidRPr="0034407F">
        <w:rPr>
          <w:color w:val="000000"/>
          <w:sz w:val="18"/>
          <w:szCs w:val="18"/>
          <w:lang w:val="fr-FR" w:eastAsia="en-GB"/>
        </w:rPr>
        <w:t>/09/2014</w:t>
      </w:r>
      <w:r w:rsidRPr="0034407F">
        <w:rPr>
          <w:color w:val="000000"/>
          <w:sz w:val="18"/>
          <w:szCs w:val="18"/>
          <w:lang w:val="fr-FR" w:eastAsia="en-GB"/>
        </w:rPr>
        <w:tab/>
      </w:r>
      <w:hyperlink r:id="rId3417" w:history="1">
        <w:r w:rsidR="00F06430" w:rsidRPr="0034407F">
          <w:rPr>
            <w:rStyle w:val="Hyperlink"/>
            <w:sz w:val="18"/>
            <w:szCs w:val="18"/>
            <w:lang w:val="fr-FR" w:eastAsia="en-GB"/>
          </w:rPr>
          <w:t>https://www.etsi.org/deliver/etsi_ts/137300_137399/137320/11.04.00_60/ts_137320v110400p.pdf</w:t>
        </w:r>
      </w:hyperlink>
    </w:p>
    <w:p w14:paraId="02DC62C9" w14:textId="3B195E93" w:rsidR="00846314" w:rsidRPr="0034407F" w:rsidRDefault="00846314" w:rsidP="003B281B">
      <w:pPr>
        <w:widowControl w:val="0"/>
        <w:tabs>
          <w:tab w:val="clear" w:pos="794"/>
          <w:tab w:val="clear" w:pos="1191"/>
          <w:tab w:val="clear" w:pos="1588"/>
          <w:tab w:val="clear" w:pos="1985"/>
          <w:tab w:val="left" w:pos="90"/>
          <w:tab w:val="left" w:pos="851"/>
          <w:tab w:val="left" w:pos="4253"/>
          <w:tab w:val="left" w:pos="5103"/>
          <w:tab w:val="left" w:pos="5245"/>
          <w:tab w:val="left" w:pos="6237"/>
        </w:tabs>
        <w:overflowPunct/>
        <w:spacing w:before="0"/>
        <w:ind w:left="6237" w:hanging="6237"/>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37.320-11.4.0 V1.0.0</w:t>
      </w:r>
      <w:r w:rsidRPr="0034407F">
        <w:rPr>
          <w:color w:val="000000"/>
          <w:sz w:val="18"/>
          <w:szCs w:val="18"/>
          <w:lang w:val="fr-FR" w:eastAsia="en-GB"/>
        </w:rPr>
        <w:tab/>
        <w:t>11.4.0</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418" w:history="1">
        <w:r w:rsidR="00F06430" w:rsidRPr="0034407F">
          <w:rPr>
            <w:rStyle w:val="Hyperlink"/>
            <w:sz w:val="18"/>
            <w:szCs w:val="18"/>
            <w:lang w:val="fr-FR" w:eastAsia="en-GB"/>
          </w:rPr>
          <w:t>https://members.tsdsi.in/index.php/s/65JxwsKLxHkWsps</w:t>
        </w:r>
      </w:hyperlink>
    </w:p>
    <w:p w14:paraId="5BC65F75" w14:textId="1BF285BA" w:rsidR="00846314" w:rsidRPr="0034407F" w:rsidRDefault="00846314" w:rsidP="003B281B">
      <w:pPr>
        <w:widowControl w:val="0"/>
        <w:tabs>
          <w:tab w:val="clear" w:pos="794"/>
          <w:tab w:val="clear" w:pos="1191"/>
          <w:tab w:val="clear" w:pos="1588"/>
          <w:tab w:val="clear" w:pos="1985"/>
          <w:tab w:val="left" w:pos="90"/>
          <w:tab w:val="left" w:pos="851"/>
          <w:tab w:val="left" w:pos="4253"/>
          <w:tab w:val="left" w:pos="5103"/>
          <w:tab w:val="left" w:pos="5245"/>
          <w:tab w:val="left" w:pos="6237"/>
        </w:tabs>
        <w:overflowPunct/>
        <w:spacing w:before="0"/>
        <w:ind w:left="6237" w:hanging="6237"/>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TTAT.3G-37.320V11.4.0</w:t>
      </w:r>
      <w:r w:rsidRPr="0034407F">
        <w:rPr>
          <w:color w:val="000000"/>
          <w:sz w:val="18"/>
          <w:szCs w:val="18"/>
          <w:lang w:val="fr-FR" w:eastAsia="en-GB"/>
        </w:rPr>
        <w:tab/>
        <w:t>11.4.0</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3419" w:history="1">
        <w:r w:rsidR="00F06430" w:rsidRPr="0034407F">
          <w:rPr>
            <w:rStyle w:val="Hyperlink"/>
            <w:sz w:val="18"/>
            <w:szCs w:val="18"/>
            <w:lang w:val="fr-FR" w:eastAsia="en-GB"/>
          </w:rPr>
          <w:t>http://www.tta.or.kr/data/ttasDown.jsp?where=14688&amp;pk_num=TTAT.3G-37.320V11.4.0</w:t>
        </w:r>
      </w:hyperlink>
    </w:p>
    <w:p w14:paraId="6448EC50" w14:textId="0C88E108" w:rsidR="00846314" w:rsidRPr="00182533" w:rsidRDefault="006E0553" w:rsidP="00BF0D9D">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846314" w:rsidRPr="00182533">
        <w:rPr>
          <w:b/>
          <w:bCs/>
          <w:color w:val="000000"/>
          <w:sz w:val="18"/>
          <w:szCs w:val="18"/>
          <w:lang w:eastAsia="en-GB"/>
        </w:rPr>
        <w:t xml:space="preserve"> 12</w:t>
      </w:r>
    </w:p>
    <w:p w14:paraId="5C9E9D9D" w14:textId="68C634E4" w:rsidR="00846314" w:rsidRPr="00182533" w:rsidRDefault="00846314" w:rsidP="003B281B">
      <w:pPr>
        <w:widowControl w:val="0"/>
        <w:tabs>
          <w:tab w:val="clear" w:pos="794"/>
          <w:tab w:val="clear" w:pos="1191"/>
          <w:tab w:val="clear" w:pos="1588"/>
          <w:tab w:val="clear" w:pos="1985"/>
          <w:tab w:val="left" w:pos="90"/>
          <w:tab w:val="left" w:pos="851"/>
          <w:tab w:val="left" w:pos="4253"/>
          <w:tab w:val="left" w:pos="5103"/>
          <w:tab w:val="left" w:pos="5245"/>
          <w:tab w:val="left" w:pos="6237"/>
        </w:tabs>
        <w:overflowPunct/>
        <w:spacing w:before="0"/>
        <w:ind w:left="6237" w:hanging="6237"/>
        <w:textAlignment w:val="auto"/>
        <w:rPr>
          <w:color w:val="000000"/>
          <w:sz w:val="18"/>
          <w:szCs w:val="18"/>
          <w:lang w:eastAsia="en-GB"/>
        </w:rPr>
      </w:pPr>
      <w:r w:rsidRPr="00182533">
        <w:rPr>
          <w:color w:val="000000"/>
          <w:sz w:val="18"/>
          <w:szCs w:val="18"/>
          <w:lang w:eastAsia="en-GB"/>
        </w:rPr>
        <w:t>ARIB</w:t>
      </w:r>
      <w:r w:rsidRPr="00182533">
        <w:rPr>
          <w:color w:val="000000"/>
          <w:sz w:val="18"/>
          <w:szCs w:val="18"/>
          <w:lang w:eastAsia="en-GB"/>
        </w:rPr>
        <w:tab/>
        <w:t>ARIB STD-T120-37.320</w:t>
      </w:r>
      <w:r w:rsidRPr="00182533">
        <w:rPr>
          <w:color w:val="000000"/>
          <w:sz w:val="18"/>
          <w:szCs w:val="18"/>
          <w:lang w:eastAsia="en-GB"/>
        </w:rPr>
        <w:tab/>
        <w:t>12.2.0</w:t>
      </w:r>
      <w:r w:rsidR="00F06430" w:rsidRPr="00182533">
        <w:rPr>
          <w:color w:val="000000"/>
          <w:sz w:val="18"/>
          <w:szCs w:val="18"/>
          <w:lang w:eastAsia="en-GB"/>
        </w:rPr>
        <w:tab/>
      </w:r>
      <w:r w:rsidRPr="00182533">
        <w:rPr>
          <w:color w:val="000000"/>
          <w:sz w:val="18"/>
          <w:szCs w:val="18"/>
          <w:lang w:eastAsia="en-GB"/>
        </w:rPr>
        <w:t>28</w:t>
      </w:r>
      <w:r w:rsidR="00D63672" w:rsidRPr="00182533">
        <w:rPr>
          <w:color w:val="000000"/>
          <w:sz w:val="18"/>
          <w:szCs w:val="18"/>
          <w:lang w:eastAsia="en-GB"/>
        </w:rPr>
        <w:t>/09/2020</w:t>
      </w:r>
      <w:r w:rsidRPr="00182533">
        <w:rPr>
          <w:color w:val="000000"/>
          <w:sz w:val="18"/>
          <w:szCs w:val="18"/>
          <w:lang w:eastAsia="en-GB"/>
        </w:rPr>
        <w:tab/>
      </w:r>
      <w:hyperlink r:id="rId3420" w:history="1">
        <w:r w:rsidR="00F06430" w:rsidRPr="00182533">
          <w:rPr>
            <w:rStyle w:val="Hyperlink"/>
            <w:sz w:val="18"/>
            <w:szCs w:val="18"/>
            <w:lang w:eastAsia="en-GB"/>
          </w:rPr>
          <w:t>http://www.arib.or.jp/english/html/overview/doc/T120_T23_v2_00/2_T120/ARIB-STD-T120/Rel12/37/A37320-c20.pdf</w:t>
        </w:r>
      </w:hyperlink>
    </w:p>
    <w:p w14:paraId="4C118719" w14:textId="36D57993" w:rsidR="00846314" w:rsidRPr="00182533" w:rsidRDefault="00846314" w:rsidP="003B281B">
      <w:pPr>
        <w:widowControl w:val="0"/>
        <w:tabs>
          <w:tab w:val="clear" w:pos="794"/>
          <w:tab w:val="clear" w:pos="1191"/>
          <w:tab w:val="clear" w:pos="1588"/>
          <w:tab w:val="clear" w:pos="1985"/>
          <w:tab w:val="left" w:pos="90"/>
          <w:tab w:val="left" w:pos="851"/>
          <w:tab w:val="left" w:pos="4253"/>
          <w:tab w:val="left" w:pos="5103"/>
          <w:tab w:val="left" w:pos="5245"/>
          <w:tab w:val="left" w:pos="6237"/>
        </w:tabs>
        <w:overflowPunct/>
        <w:spacing w:before="0"/>
        <w:ind w:left="6237" w:hanging="6237"/>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ATIS.3GPP.37.320V1220</w:t>
      </w:r>
      <w:r w:rsidRPr="00182533">
        <w:rPr>
          <w:color w:val="000000"/>
          <w:sz w:val="18"/>
          <w:szCs w:val="18"/>
          <w:lang w:eastAsia="en-GB"/>
        </w:rPr>
        <w:tab/>
        <w:t>12.2.0</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3421" w:history="1">
        <w:r w:rsidR="00F06430" w:rsidRPr="00182533">
          <w:rPr>
            <w:rStyle w:val="Hyperlink"/>
            <w:sz w:val="18"/>
            <w:szCs w:val="18"/>
            <w:lang w:eastAsia="en-GB"/>
          </w:rPr>
          <w:t>http://www.atis.org/3gpp-documents/Rel99-14/</w:t>
        </w:r>
      </w:hyperlink>
    </w:p>
    <w:p w14:paraId="5778959C" w14:textId="6B9DF9D7" w:rsidR="00846314" w:rsidRPr="00182533" w:rsidRDefault="00846314" w:rsidP="003B281B">
      <w:pPr>
        <w:widowControl w:val="0"/>
        <w:tabs>
          <w:tab w:val="clear" w:pos="794"/>
          <w:tab w:val="clear" w:pos="1191"/>
          <w:tab w:val="clear" w:pos="1588"/>
          <w:tab w:val="clear" w:pos="1985"/>
          <w:tab w:val="left" w:pos="90"/>
          <w:tab w:val="left" w:pos="851"/>
          <w:tab w:val="left" w:pos="4253"/>
          <w:tab w:val="left" w:pos="5103"/>
          <w:tab w:val="left" w:pos="5245"/>
          <w:tab w:val="left" w:pos="6237"/>
        </w:tabs>
        <w:overflowPunct/>
        <w:spacing w:before="0"/>
        <w:ind w:left="6237" w:hanging="6237"/>
        <w:textAlignment w:val="auto"/>
        <w:rPr>
          <w:color w:val="000000"/>
          <w:spacing w:val="-4"/>
          <w:sz w:val="18"/>
          <w:szCs w:val="18"/>
          <w:lang w:eastAsia="en-GB"/>
        </w:rPr>
      </w:pPr>
      <w:r w:rsidRPr="00182533">
        <w:rPr>
          <w:color w:val="000000"/>
          <w:sz w:val="18"/>
          <w:szCs w:val="18"/>
          <w:lang w:eastAsia="en-GB"/>
        </w:rPr>
        <w:t>CCSA</w:t>
      </w:r>
      <w:r w:rsidRPr="00182533">
        <w:rPr>
          <w:color w:val="000000"/>
          <w:sz w:val="18"/>
          <w:szCs w:val="18"/>
          <w:lang w:eastAsia="en-GB"/>
        </w:rPr>
        <w:tab/>
        <w:t>CCSA.37.320V1220</w:t>
      </w:r>
      <w:r w:rsidRPr="00182533">
        <w:rPr>
          <w:color w:val="000000"/>
          <w:sz w:val="18"/>
          <w:szCs w:val="18"/>
          <w:lang w:eastAsia="en-GB"/>
        </w:rPr>
        <w:tab/>
        <w:t>12.2.0</w:t>
      </w:r>
      <w:r w:rsidRPr="00182533">
        <w:rPr>
          <w:color w:val="000000"/>
          <w:sz w:val="18"/>
          <w:szCs w:val="18"/>
          <w:lang w:eastAsia="en-GB"/>
        </w:rPr>
        <w:tab/>
        <w:t>01</w:t>
      </w:r>
      <w:r w:rsidR="00D63672" w:rsidRPr="00182533">
        <w:rPr>
          <w:color w:val="000000"/>
          <w:sz w:val="18"/>
          <w:szCs w:val="18"/>
          <w:lang w:eastAsia="en-GB"/>
        </w:rPr>
        <w:t>/09/2014</w:t>
      </w:r>
      <w:r w:rsidRPr="00182533">
        <w:rPr>
          <w:color w:val="000000"/>
          <w:spacing w:val="-8"/>
          <w:sz w:val="16"/>
          <w:szCs w:val="16"/>
          <w:lang w:eastAsia="en-GB"/>
        </w:rPr>
        <w:tab/>
      </w:r>
      <w:hyperlink r:id="rId3422" w:history="1">
        <w:r w:rsidR="00F06430" w:rsidRPr="00182533">
          <w:rPr>
            <w:rStyle w:val="Hyperlink"/>
            <w:spacing w:val="-6"/>
            <w:sz w:val="16"/>
            <w:szCs w:val="16"/>
            <w:lang w:eastAsia="en-GB"/>
          </w:rPr>
          <w:t>http://www.ccsa.org.cn:9001/portalsFile/downloadOldFile?type=17&amp;oldFileUrl=M.2012.5/CCSA%20TS%2037.320%20V12.2.0.doc</w:t>
        </w:r>
      </w:hyperlink>
    </w:p>
    <w:p w14:paraId="48105F1B" w14:textId="50BD03AA" w:rsidR="00846314" w:rsidRPr="0034407F" w:rsidRDefault="00846314" w:rsidP="003B281B">
      <w:pPr>
        <w:widowControl w:val="0"/>
        <w:tabs>
          <w:tab w:val="clear" w:pos="794"/>
          <w:tab w:val="clear" w:pos="1191"/>
          <w:tab w:val="clear" w:pos="1588"/>
          <w:tab w:val="clear" w:pos="1985"/>
          <w:tab w:val="left" w:pos="90"/>
          <w:tab w:val="left" w:pos="851"/>
          <w:tab w:val="left" w:pos="4253"/>
          <w:tab w:val="left" w:pos="5103"/>
          <w:tab w:val="left" w:pos="5245"/>
          <w:tab w:val="left" w:pos="6237"/>
        </w:tabs>
        <w:overflowPunct/>
        <w:spacing w:before="0"/>
        <w:ind w:left="6237" w:hanging="6237"/>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137 320</w:t>
      </w:r>
      <w:r w:rsidRPr="0034407F">
        <w:rPr>
          <w:color w:val="000000"/>
          <w:sz w:val="18"/>
          <w:szCs w:val="18"/>
          <w:lang w:val="fr-FR" w:eastAsia="en-GB"/>
        </w:rPr>
        <w:tab/>
        <w:t>12.2.0</w:t>
      </w:r>
      <w:r w:rsidRPr="0034407F">
        <w:rPr>
          <w:color w:val="000000"/>
          <w:sz w:val="18"/>
          <w:szCs w:val="18"/>
          <w:lang w:val="fr-FR" w:eastAsia="en-GB"/>
        </w:rPr>
        <w:tab/>
        <w:t>29</w:t>
      </w:r>
      <w:r w:rsidR="00D63672" w:rsidRPr="0034407F">
        <w:rPr>
          <w:color w:val="000000"/>
          <w:sz w:val="18"/>
          <w:szCs w:val="18"/>
          <w:lang w:val="fr-FR" w:eastAsia="en-GB"/>
        </w:rPr>
        <w:t>/09/2014</w:t>
      </w:r>
      <w:r w:rsidRPr="0034407F">
        <w:rPr>
          <w:color w:val="000000"/>
          <w:sz w:val="18"/>
          <w:szCs w:val="18"/>
          <w:lang w:val="fr-FR" w:eastAsia="en-GB"/>
        </w:rPr>
        <w:tab/>
      </w:r>
      <w:hyperlink r:id="rId3423" w:history="1">
        <w:r w:rsidR="00F06430" w:rsidRPr="0034407F">
          <w:rPr>
            <w:rStyle w:val="Hyperlink"/>
            <w:sz w:val="18"/>
            <w:szCs w:val="18"/>
            <w:lang w:val="fr-FR" w:eastAsia="en-GB"/>
          </w:rPr>
          <w:t>https://www.etsi.org/deliver/etsi_ts/137300_137399/137320/12.02.00_60/ts_137320v120200p.pdf</w:t>
        </w:r>
      </w:hyperlink>
    </w:p>
    <w:p w14:paraId="371D7C0E" w14:textId="793B46A8" w:rsidR="00846314" w:rsidRPr="0034407F" w:rsidRDefault="00846314" w:rsidP="003B281B">
      <w:pPr>
        <w:widowControl w:val="0"/>
        <w:tabs>
          <w:tab w:val="clear" w:pos="794"/>
          <w:tab w:val="clear" w:pos="1191"/>
          <w:tab w:val="clear" w:pos="1588"/>
          <w:tab w:val="clear" w:pos="1985"/>
          <w:tab w:val="left" w:pos="90"/>
          <w:tab w:val="left" w:pos="851"/>
          <w:tab w:val="left" w:pos="4253"/>
          <w:tab w:val="left" w:pos="5103"/>
          <w:tab w:val="left" w:pos="5245"/>
          <w:tab w:val="left" w:pos="6237"/>
        </w:tabs>
        <w:overflowPunct/>
        <w:spacing w:before="0"/>
        <w:ind w:left="6237" w:hanging="6237"/>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37.320-12.2.0 V1.0.0</w:t>
      </w:r>
      <w:r w:rsidRPr="0034407F">
        <w:rPr>
          <w:color w:val="000000"/>
          <w:sz w:val="18"/>
          <w:szCs w:val="18"/>
          <w:lang w:val="fr-FR" w:eastAsia="en-GB"/>
        </w:rPr>
        <w:tab/>
        <w:t>12.2.0</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424" w:history="1">
        <w:r w:rsidR="00F06430" w:rsidRPr="0034407F">
          <w:rPr>
            <w:rStyle w:val="Hyperlink"/>
            <w:sz w:val="18"/>
            <w:szCs w:val="18"/>
            <w:lang w:val="fr-FR" w:eastAsia="en-GB"/>
          </w:rPr>
          <w:t>https://members.tsdsi.in/index.php/s/fAkXpxKFT66cAkw</w:t>
        </w:r>
      </w:hyperlink>
    </w:p>
    <w:p w14:paraId="012CF87C" w14:textId="0B64CC97" w:rsidR="00846314" w:rsidRPr="0034407F" w:rsidRDefault="00846314" w:rsidP="003B281B">
      <w:pPr>
        <w:widowControl w:val="0"/>
        <w:tabs>
          <w:tab w:val="clear" w:pos="794"/>
          <w:tab w:val="clear" w:pos="1191"/>
          <w:tab w:val="clear" w:pos="1588"/>
          <w:tab w:val="clear" w:pos="1985"/>
          <w:tab w:val="left" w:pos="90"/>
          <w:tab w:val="left" w:pos="851"/>
          <w:tab w:val="left" w:pos="4253"/>
          <w:tab w:val="left" w:pos="5103"/>
          <w:tab w:val="left" w:pos="5245"/>
          <w:tab w:val="left" w:pos="6237"/>
        </w:tabs>
        <w:overflowPunct/>
        <w:spacing w:before="0"/>
        <w:ind w:left="6237" w:hanging="6237"/>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TTAT.3G-37.320V12.2.0</w:t>
      </w:r>
      <w:r w:rsidRPr="0034407F">
        <w:rPr>
          <w:color w:val="000000"/>
          <w:sz w:val="18"/>
          <w:szCs w:val="18"/>
          <w:lang w:val="fr-FR" w:eastAsia="en-GB"/>
        </w:rPr>
        <w:tab/>
        <w:t>12.2.0</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3425" w:history="1">
        <w:r w:rsidR="00F06430" w:rsidRPr="0034407F">
          <w:rPr>
            <w:rStyle w:val="Hyperlink"/>
            <w:sz w:val="18"/>
            <w:szCs w:val="18"/>
            <w:lang w:val="fr-FR" w:eastAsia="en-GB"/>
          </w:rPr>
          <w:t>http://www.tta.or.kr/data/ttasDown.jsp?where=14688&amp;pk_num=TTAT.3G-37.320V12.2.0</w:t>
        </w:r>
      </w:hyperlink>
    </w:p>
    <w:p w14:paraId="354566E4" w14:textId="65CBFD2D" w:rsidR="00846314" w:rsidRPr="00182533" w:rsidRDefault="006E0553" w:rsidP="00BF0D9D">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lastRenderedPageBreak/>
        <w:t>Versión</w:t>
      </w:r>
      <w:r w:rsidR="00846314" w:rsidRPr="00182533">
        <w:rPr>
          <w:b/>
          <w:bCs/>
          <w:color w:val="000000"/>
          <w:sz w:val="18"/>
          <w:szCs w:val="18"/>
          <w:lang w:eastAsia="en-GB"/>
        </w:rPr>
        <w:t xml:space="preserve"> 13</w:t>
      </w:r>
    </w:p>
    <w:p w14:paraId="42891B5C" w14:textId="24BFB42C" w:rsidR="00846314" w:rsidRPr="00182533" w:rsidRDefault="00846314" w:rsidP="003B281B">
      <w:pPr>
        <w:widowControl w:val="0"/>
        <w:tabs>
          <w:tab w:val="clear" w:pos="794"/>
          <w:tab w:val="clear" w:pos="1191"/>
          <w:tab w:val="clear" w:pos="1588"/>
          <w:tab w:val="clear" w:pos="1985"/>
          <w:tab w:val="left" w:pos="90"/>
          <w:tab w:val="left" w:pos="851"/>
          <w:tab w:val="left" w:pos="4253"/>
          <w:tab w:val="left" w:pos="5103"/>
          <w:tab w:val="left" w:pos="5245"/>
          <w:tab w:val="left" w:pos="6237"/>
        </w:tabs>
        <w:overflowPunct/>
        <w:spacing w:before="0"/>
        <w:ind w:left="6237" w:hanging="6237"/>
        <w:textAlignment w:val="auto"/>
        <w:rPr>
          <w:color w:val="000000"/>
          <w:sz w:val="18"/>
          <w:szCs w:val="18"/>
          <w:lang w:eastAsia="en-GB"/>
        </w:rPr>
      </w:pPr>
      <w:r w:rsidRPr="00182533">
        <w:rPr>
          <w:color w:val="000000"/>
          <w:sz w:val="18"/>
          <w:szCs w:val="18"/>
          <w:lang w:eastAsia="en-GB"/>
        </w:rPr>
        <w:t>ARIB</w:t>
      </w:r>
      <w:r w:rsidRPr="00182533">
        <w:rPr>
          <w:color w:val="000000"/>
          <w:sz w:val="18"/>
          <w:szCs w:val="18"/>
          <w:lang w:eastAsia="en-GB"/>
        </w:rPr>
        <w:tab/>
        <w:t>ARIB STD-T120-37.320</w:t>
      </w:r>
      <w:r w:rsidRPr="00182533">
        <w:rPr>
          <w:color w:val="000000"/>
          <w:sz w:val="18"/>
          <w:szCs w:val="18"/>
          <w:lang w:eastAsia="en-GB"/>
        </w:rPr>
        <w:tab/>
        <w:t>13.1.0</w:t>
      </w:r>
      <w:r w:rsidRPr="00182533">
        <w:rPr>
          <w:color w:val="000000"/>
          <w:sz w:val="18"/>
          <w:szCs w:val="18"/>
          <w:lang w:eastAsia="en-GB"/>
        </w:rPr>
        <w:tab/>
        <w:t>28</w:t>
      </w:r>
      <w:r w:rsidR="00D63672" w:rsidRPr="00182533">
        <w:rPr>
          <w:color w:val="000000"/>
          <w:sz w:val="18"/>
          <w:szCs w:val="18"/>
          <w:lang w:eastAsia="en-GB"/>
        </w:rPr>
        <w:t>/09/2020</w:t>
      </w:r>
      <w:r w:rsidRPr="00182533">
        <w:rPr>
          <w:color w:val="000000"/>
          <w:sz w:val="18"/>
          <w:szCs w:val="18"/>
          <w:lang w:eastAsia="en-GB"/>
        </w:rPr>
        <w:tab/>
      </w:r>
      <w:hyperlink r:id="rId3426" w:history="1">
        <w:r w:rsidR="00F06430" w:rsidRPr="00182533">
          <w:rPr>
            <w:rStyle w:val="Hyperlink"/>
            <w:sz w:val="18"/>
            <w:szCs w:val="18"/>
            <w:lang w:eastAsia="en-GB"/>
          </w:rPr>
          <w:t>http://www.arib.or.jp/english/html/overview/doc/T120_T23_v2_00/2_T120/ARIB-STD-T120/Rel13/37/A37320-d10.pdf</w:t>
        </w:r>
      </w:hyperlink>
    </w:p>
    <w:p w14:paraId="20EB784B" w14:textId="59AB19F8" w:rsidR="00846314" w:rsidRPr="00182533" w:rsidRDefault="00846314" w:rsidP="003B281B">
      <w:pPr>
        <w:widowControl w:val="0"/>
        <w:tabs>
          <w:tab w:val="clear" w:pos="794"/>
          <w:tab w:val="clear" w:pos="1191"/>
          <w:tab w:val="clear" w:pos="1588"/>
          <w:tab w:val="clear" w:pos="1985"/>
          <w:tab w:val="left" w:pos="90"/>
          <w:tab w:val="left" w:pos="851"/>
          <w:tab w:val="left" w:pos="4253"/>
          <w:tab w:val="left" w:pos="5103"/>
          <w:tab w:val="left" w:pos="5245"/>
          <w:tab w:val="left" w:pos="6237"/>
        </w:tabs>
        <w:overflowPunct/>
        <w:spacing w:before="0"/>
        <w:ind w:left="6237" w:hanging="6237"/>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ATIS.3GPP.37.320V1310</w:t>
      </w:r>
      <w:r w:rsidRPr="00182533">
        <w:rPr>
          <w:color w:val="000000"/>
          <w:sz w:val="18"/>
          <w:szCs w:val="18"/>
          <w:lang w:eastAsia="en-GB"/>
        </w:rPr>
        <w:tab/>
        <w:t>13.1.0</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3427" w:history="1">
        <w:r w:rsidR="00F06430" w:rsidRPr="00182533">
          <w:rPr>
            <w:rStyle w:val="Hyperlink"/>
            <w:sz w:val="18"/>
            <w:szCs w:val="18"/>
            <w:lang w:eastAsia="en-GB"/>
          </w:rPr>
          <w:t>http://www.atis.org/3gpp-documents/Rel99-14/</w:t>
        </w:r>
      </w:hyperlink>
    </w:p>
    <w:p w14:paraId="0472AB91" w14:textId="1A68D0F1" w:rsidR="00846314" w:rsidRPr="00182533" w:rsidRDefault="00846314" w:rsidP="003B281B">
      <w:pPr>
        <w:widowControl w:val="0"/>
        <w:tabs>
          <w:tab w:val="clear" w:pos="794"/>
          <w:tab w:val="clear" w:pos="1191"/>
          <w:tab w:val="clear" w:pos="1588"/>
          <w:tab w:val="clear" w:pos="1985"/>
          <w:tab w:val="left" w:pos="90"/>
          <w:tab w:val="left" w:pos="851"/>
          <w:tab w:val="left" w:pos="4253"/>
          <w:tab w:val="left" w:pos="5103"/>
          <w:tab w:val="left" w:pos="5245"/>
          <w:tab w:val="left" w:pos="6237"/>
        </w:tabs>
        <w:overflowPunct/>
        <w:spacing w:before="0"/>
        <w:ind w:left="6237" w:hanging="6237"/>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CCSA.37.320V1310</w:t>
      </w:r>
      <w:r w:rsidRPr="00182533">
        <w:rPr>
          <w:color w:val="000000"/>
          <w:sz w:val="18"/>
          <w:szCs w:val="18"/>
          <w:lang w:eastAsia="en-GB"/>
        </w:rPr>
        <w:tab/>
        <w:t>13.1.0</w:t>
      </w:r>
      <w:r w:rsidRPr="00182533">
        <w:rPr>
          <w:color w:val="000000"/>
          <w:sz w:val="18"/>
          <w:szCs w:val="18"/>
          <w:lang w:eastAsia="en-GB"/>
        </w:rPr>
        <w:tab/>
        <w:t>01</w:t>
      </w:r>
      <w:r w:rsidR="00D63672" w:rsidRPr="00182533">
        <w:rPr>
          <w:color w:val="000000"/>
          <w:sz w:val="18"/>
          <w:szCs w:val="18"/>
          <w:lang w:eastAsia="en-GB"/>
        </w:rPr>
        <w:t>/03/2016</w:t>
      </w:r>
      <w:r w:rsidRPr="00182533">
        <w:rPr>
          <w:color w:val="000000"/>
          <w:spacing w:val="-6"/>
          <w:sz w:val="16"/>
          <w:szCs w:val="16"/>
          <w:lang w:eastAsia="en-GB"/>
        </w:rPr>
        <w:tab/>
      </w:r>
      <w:hyperlink r:id="rId3428" w:history="1">
        <w:r w:rsidR="00B61290" w:rsidRPr="00182533">
          <w:rPr>
            <w:rStyle w:val="Hyperlink"/>
            <w:spacing w:val="-6"/>
            <w:sz w:val="16"/>
            <w:szCs w:val="16"/>
            <w:lang w:eastAsia="en-GB"/>
          </w:rPr>
          <w:t>http://www.ccsa.org.cn:9001/portalsFile/downloadOldFile?type=17&amp;oldFileUrl=M.2012.5/CCSA%20TS%2037.320%20V13.1.0.doc</w:t>
        </w:r>
      </w:hyperlink>
    </w:p>
    <w:p w14:paraId="3E2C96BE" w14:textId="3D34270E" w:rsidR="00846314" w:rsidRPr="0034407F" w:rsidRDefault="00846314" w:rsidP="003B281B">
      <w:pPr>
        <w:widowControl w:val="0"/>
        <w:tabs>
          <w:tab w:val="clear" w:pos="794"/>
          <w:tab w:val="clear" w:pos="1191"/>
          <w:tab w:val="clear" w:pos="1588"/>
          <w:tab w:val="clear" w:pos="1985"/>
          <w:tab w:val="left" w:pos="90"/>
          <w:tab w:val="left" w:pos="851"/>
          <w:tab w:val="left" w:pos="4253"/>
          <w:tab w:val="left" w:pos="5103"/>
          <w:tab w:val="left" w:pos="5245"/>
          <w:tab w:val="left" w:pos="6237"/>
        </w:tabs>
        <w:overflowPunct/>
        <w:spacing w:before="0"/>
        <w:ind w:left="6237" w:hanging="6237"/>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137 320</w:t>
      </w:r>
      <w:r w:rsidRPr="0034407F">
        <w:rPr>
          <w:color w:val="000000"/>
          <w:sz w:val="18"/>
          <w:szCs w:val="18"/>
          <w:lang w:val="fr-FR" w:eastAsia="en-GB"/>
        </w:rPr>
        <w:tab/>
        <w:t>13.1.0</w:t>
      </w:r>
      <w:r w:rsidRPr="0034407F">
        <w:rPr>
          <w:color w:val="000000"/>
          <w:sz w:val="18"/>
          <w:szCs w:val="18"/>
          <w:lang w:val="fr-FR" w:eastAsia="en-GB"/>
        </w:rPr>
        <w:tab/>
        <w:t>27</w:t>
      </w:r>
      <w:r w:rsidR="00D63672" w:rsidRPr="0034407F">
        <w:rPr>
          <w:color w:val="000000"/>
          <w:sz w:val="18"/>
          <w:szCs w:val="18"/>
          <w:lang w:val="fr-FR" w:eastAsia="en-GB"/>
        </w:rPr>
        <w:t>/04/2016</w:t>
      </w:r>
      <w:r w:rsidRPr="0034407F">
        <w:rPr>
          <w:color w:val="000000"/>
          <w:sz w:val="18"/>
          <w:szCs w:val="18"/>
          <w:lang w:val="fr-FR" w:eastAsia="en-GB"/>
        </w:rPr>
        <w:tab/>
      </w:r>
      <w:hyperlink r:id="rId3429" w:history="1">
        <w:r w:rsidR="00156336" w:rsidRPr="0034407F">
          <w:rPr>
            <w:rStyle w:val="Hyperlink"/>
            <w:sz w:val="18"/>
            <w:szCs w:val="18"/>
            <w:lang w:val="fr-FR" w:eastAsia="en-GB"/>
          </w:rPr>
          <w:t>https://www.etsi.org/deliver/etsi_ts/137300_137399/137320/13.01.00_60/ts_137320v130100p.pdf</w:t>
        </w:r>
      </w:hyperlink>
    </w:p>
    <w:p w14:paraId="4F9FD249" w14:textId="29D1D3CF" w:rsidR="00846314" w:rsidRPr="0034407F" w:rsidRDefault="00846314" w:rsidP="003B281B">
      <w:pPr>
        <w:widowControl w:val="0"/>
        <w:tabs>
          <w:tab w:val="clear" w:pos="794"/>
          <w:tab w:val="clear" w:pos="1191"/>
          <w:tab w:val="clear" w:pos="1588"/>
          <w:tab w:val="clear" w:pos="1985"/>
          <w:tab w:val="left" w:pos="90"/>
          <w:tab w:val="left" w:pos="851"/>
          <w:tab w:val="left" w:pos="4253"/>
          <w:tab w:val="left" w:pos="5103"/>
          <w:tab w:val="left" w:pos="5245"/>
          <w:tab w:val="left" w:pos="6237"/>
        </w:tabs>
        <w:overflowPunct/>
        <w:spacing w:before="0"/>
        <w:ind w:left="6237" w:hanging="6237"/>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37.320-13.1.0 V1.0.0</w:t>
      </w:r>
      <w:r w:rsidRPr="0034407F">
        <w:rPr>
          <w:color w:val="000000"/>
          <w:sz w:val="18"/>
          <w:szCs w:val="18"/>
          <w:lang w:val="fr-FR" w:eastAsia="en-GB"/>
        </w:rPr>
        <w:tab/>
        <w:t>13.1.0</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430" w:history="1">
        <w:r w:rsidR="00156336" w:rsidRPr="0034407F">
          <w:rPr>
            <w:rStyle w:val="Hyperlink"/>
            <w:sz w:val="18"/>
            <w:szCs w:val="18"/>
            <w:lang w:val="fr-FR" w:eastAsia="en-GB"/>
          </w:rPr>
          <w:t>https://members.tsdsi.in/index.php/s/BGbEfeNY9b56YeC</w:t>
        </w:r>
      </w:hyperlink>
    </w:p>
    <w:p w14:paraId="41531D80" w14:textId="24F39B11" w:rsidR="00846314" w:rsidRPr="0034407F" w:rsidRDefault="00846314" w:rsidP="003B281B">
      <w:pPr>
        <w:widowControl w:val="0"/>
        <w:tabs>
          <w:tab w:val="clear" w:pos="794"/>
          <w:tab w:val="clear" w:pos="1191"/>
          <w:tab w:val="clear" w:pos="1588"/>
          <w:tab w:val="clear" w:pos="1985"/>
          <w:tab w:val="left" w:pos="90"/>
          <w:tab w:val="left" w:pos="851"/>
          <w:tab w:val="left" w:pos="4253"/>
          <w:tab w:val="left" w:pos="5103"/>
          <w:tab w:val="left" w:pos="5245"/>
          <w:tab w:val="left" w:pos="6237"/>
        </w:tabs>
        <w:overflowPunct/>
        <w:spacing w:before="0"/>
        <w:ind w:left="6237" w:hanging="6237"/>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TTAT.3G-37.320V13.1.0</w:t>
      </w:r>
      <w:r w:rsidRPr="0034407F">
        <w:rPr>
          <w:color w:val="000000"/>
          <w:sz w:val="18"/>
          <w:szCs w:val="18"/>
          <w:lang w:val="fr-FR" w:eastAsia="en-GB"/>
        </w:rPr>
        <w:tab/>
        <w:t>13.1.0</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3431" w:history="1">
        <w:r w:rsidR="00156336" w:rsidRPr="0034407F">
          <w:rPr>
            <w:rStyle w:val="Hyperlink"/>
            <w:sz w:val="18"/>
            <w:szCs w:val="18"/>
            <w:lang w:val="fr-FR" w:eastAsia="en-GB"/>
          </w:rPr>
          <w:t>http://www.tta.or.kr/data/ttasDown.jsp?where=14688&amp;pk_num=TTAT.3G-37.320V13.1.0</w:t>
        </w:r>
      </w:hyperlink>
    </w:p>
    <w:p w14:paraId="2C9F8F51" w14:textId="110BF712" w:rsidR="00846314" w:rsidRPr="00182533" w:rsidRDefault="006E0553" w:rsidP="00BF0D9D">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846314" w:rsidRPr="00182533">
        <w:rPr>
          <w:b/>
          <w:bCs/>
          <w:color w:val="000000"/>
          <w:sz w:val="18"/>
          <w:szCs w:val="18"/>
          <w:lang w:eastAsia="en-GB"/>
        </w:rPr>
        <w:t xml:space="preserve"> 14</w:t>
      </w:r>
    </w:p>
    <w:p w14:paraId="0049EBC6" w14:textId="5C8E4F80" w:rsidR="00846314" w:rsidRPr="00182533" w:rsidRDefault="00846314" w:rsidP="003B281B">
      <w:pPr>
        <w:widowControl w:val="0"/>
        <w:tabs>
          <w:tab w:val="clear" w:pos="794"/>
          <w:tab w:val="clear" w:pos="1191"/>
          <w:tab w:val="clear" w:pos="1588"/>
          <w:tab w:val="clear" w:pos="1985"/>
          <w:tab w:val="left" w:pos="90"/>
          <w:tab w:val="left" w:pos="851"/>
          <w:tab w:val="left" w:pos="4253"/>
          <w:tab w:val="left" w:pos="5103"/>
          <w:tab w:val="left" w:pos="5245"/>
          <w:tab w:val="left" w:pos="6237"/>
        </w:tabs>
        <w:overflowPunct/>
        <w:spacing w:before="0"/>
        <w:ind w:left="6237" w:hanging="6237"/>
        <w:textAlignment w:val="auto"/>
        <w:rPr>
          <w:color w:val="000000"/>
          <w:sz w:val="18"/>
          <w:szCs w:val="18"/>
          <w:lang w:eastAsia="en-GB"/>
        </w:rPr>
      </w:pPr>
      <w:r w:rsidRPr="00182533">
        <w:rPr>
          <w:color w:val="000000"/>
          <w:sz w:val="18"/>
          <w:szCs w:val="18"/>
          <w:lang w:eastAsia="en-GB"/>
        </w:rPr>
        <w:t>ARIB</w:t>
      </w:r>
      <w:r w:rsidRPr="00182533">
        <w:rPr>
          <w:color w:val="000000"/>
          <w:sz w:val="18"/>
          <w:szCs w:val="18"/>
          <w:lang w:eastAsia="en-GB"/>
        </w:rPr>
        <w:tab/>
        <w:t>ARIB STD-T120-37.320</w:t>
      </w:r>
      <w:r w:rsidRPr="00182533">
        <w:rPr>
          <w:color w:val="000000"/>
          <w:sz w:val="18"/>
          <w:szCs w:val="18"/>
          <w:lang w:eastAsia="en-GB"/>
        </w:rPr>
        <w:tab/>
        <w:t>14.0.0</w:t>
      </w:r>
      <w:r w:rsidRPr="00182533">
        <w:rPr>
          <w:color w:val="000000"/>
          <w:sz w:val="18"/>
          <w:szCs w:val="18"/>
          <w:lang w:eastAsia="en-GB"/>
        </w:rPr>
        <w:tab/>
        <w:t>28</w:t>
      </w:r>
      <w:r w:rsidR="00D63672" w:rsidRPr="00182533">
        <w:rPr>
          <w:color w:val="000000"/>
          <w:sz w:val="18"/>
          <w:szCs w:val="18"/>
          <w:lang w:eastAsia="en-GB"/>
        </w:rPr>
        <w:t>/09/2020</w:t>
      </w:r>
      <w:r w:rsidRPr="00182533">
        <w:rPr>
          <w:color w:val="000000"/>
          <w:sz w:val="18"/>
          <w:szCs w:val="18"/>
          <w:lang w:eastAsia="en-GB"/>
        </w:rPr>
        <w:tab/>
      </w:r>
      <w:hyperlink r:id="rId3432" w:history="1">
        <w:r w:rsidR="00156336" w:rsidRPr="00182533">
          <w:rPr>
            <w:rStyle w:val="Hyperlink"/>
            <w:sz w:val="18"/>
            <w:szCs w:val="18"/>
            <w:lang w:eastAsia="en-GB"/>
          </w:rPr>
          <w:t>http://www.arib.or.jp/english/html/overview/doc/T120_T23_v2_00/2_T120/ARIB-STD-T120/Rel14/37/A37320-e00.pdf</w:t>
        </w:r>
      </w:hyperlink>
    </w:p>
    <w:p w14:paraId="2EE6BA23" w14:textId="6889AF65" w:rsidR="00846314" w:rsidRPr="00182533" w:rsidRDefault="00846314" w:rsidP="003B281B">
      <w:pPr>
        <w:widowControl w:val="0"/>
        <w:tabs>
          <w:tab w:val="clear" w:pos="794"/>
          <w:tab w:val="clear" w:pos="1191"/>
          <w:tab w:val="clear" w:pos="1588"/>
          <w:tab w:val="clear" w:pos="1985"/>
          <w:tab w:val="left" w:pos="90"/>
          <w:tab w:val="left" w:pos="851"/>
          <w:tab w:val="left" w:pos="4253"/>
          <w:tab w:val="left" w:pos="5103"/>
          <w:tab w:val="left" w:pos="5245"/>
          <w:tab w:val="left" w:pos="6237"/>
        </w:tabs>
        <w:overflowPunct/>
        <w:spacing w:before="0"/>
        <w:ind w:left="6237" w:hanging="6237"/>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ATIS.3GPP.37.320V1400</w:t>
      </w:r>
      <w:r w:rsidRPr="00182533">
        <w:rPr>
          <w:color w:val="000000"/>
          <w:sz w:val="18"/>
          <w:szCs w:val="18"/>
          <w:lang w:eastAsia="en-GB"/>
        </w:rPr>
        <w:tab/>
        <w:t>14.0.0</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3433" w:history="1">
        <w:r w:rsidR="00156336" w:rsidRPr="00182533">
          <w:rPr>
            <w:rStyle w:val="Hyperlink"/>
            <w:sz w:val="18"/>
            <w:szCs w:val="18"/>
            <w:lang w:eastAsia="en-GB"/>
          </w:rPr>
          <w:t>http://www.atis.org/3gpp-documents/Rel99-14/</w:t>
        </w:r>
      </w:hyperlink>
    </w:p>
    <w:p w14:paraId="647F94D3" w14:textId="41AD5BC5" w:rsidR="00846314" w:rsidRPr="00182533" w:rsidRDefault="00846314" w:rsidP="003B281B">
      <w:pPr>
        <w:widowControl w:val="0"/>
        <w:tabs>
          <w:tab w:val="clear" w:pos="794"/>
          <w:tab w:val="clear" w:pos="1191"/>
          <w:tab w:val="clear" w:pos="1588"/>
          <w:tab w:val="clear" w:pos="1985"/>
          <w:tab w:val="left" w:pos="90"/>
          <w:tab w:val="left" w:pos="851"/>
          <w:tab w:val="left" w:pos="4253"/>
          <w:tab w:val="left" w:pos="5103"/>
          <w:tab w:val="left" w:pos="5245"/>
          <w:tab w:val="left" w:pos="6237"/>
        </w:tabs>
        <w:overflowPunct/>
        <w:spacing w:before="0"/>
        <w:ind w:left="6237" w:hanging="6237"/>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CCSA.37.320V1400</w:t>
      </w:r>
      <w:r w:rsidRPr="00182533">
        <w:rPr>
          <w:color w:val="000000"/>
          <w:sz w:val="18"/>
          <w:szCs w:val="18"/>
          <w:lang w:eastAsia="en-GB"/>
        </w:rPr>
        <w:tab/>
        <w:t>14.0.0</w:t>
      </w:r>
      <w:r w:rsidRPr="00182533">
        <w:rPr>
          <w:color w:val="000000"/>
          <w:sz w:val="18"/>
          <w:szCs w:val="18"/>
          <w:lang w:eastAsia="en-GB"/>
        </w:rPr>
        <w:tab/>
        <w:t>01</w:t>
      </w:r>
      <w:r w:rsidR="00D63672" w:rsidRPr="00182533">
        <w:rPr>
          <w:color w:val="000000"/>
          <w:sz w:val="18"/>
          <w:szCs w:val="18"/>
          <w:lang w:eastAsia="en-GB"/>
        </w:rPr>
        <w:t>/03/2017</w:t>
      </w:r>
      <w:r w:rsidRPr="00182533">
        <w:rPr>
          <w:color w:val="000000"/>
          <w:spacing w:val="-6"/>
          <w:sz w:val="16"/>
          <w:szCs w:val="16"/>
          <w:lang w:eastAsia="en-GB"/>
        </w:rPr>
        <w:tab/>
      </w:r>
      <w:hyperlink r:id="rId3434" w:history="1">
        <w:r w:rsidR="00B61290" w:rsidRPr="00182533">
          <w:rPr>
            <w:rStyle w:val="Hyperlink"/>
            <w:spacing w:val="-6"/>
            <w:sz w:val="16"/>
            <w:szCs w:val="16"/>
            <w:lang w:eastAsia="en-GB"/>
          </w:rPr>
          <w:t>http://www.ccsa.org.cn:9001/portalsFile/downloadOldFile?type=17&amp;oldFileUrl=M.2012.5/CCSA%20TS%2037.320%20V14.0.0.doc</w:t>
        </w:r>
      </w:hyperlink>
    </w:p>
    <w:p w14:paraId="0D7D4F27" w14:textId="7A024A46" w:rsidR="00846314" w:rsidRPr="0034407F" w:rsidRDefault="00846314" w:rsidP="003B281B">
      <w:pPr>
        <w:widowControl w:val="0"/>
        <w:tabs>
          <w:tab w:val="clear" w:pos="794"/>
          <w:tab w:val="clear" w:pos="1191"/>
          <w:tab w:val="clear" w:pos="1588"/>
          <w:tab w:val="clear" w:pos="1985"/>
          <w:tab w:val="left" w:pos="90"/>
          <w:tab w:val="left" w:pos="851"/>
          <w:tab w:val="left" w:pos="4253"/>
          <w:tab w:val="left" w:pos="5103"/>
          <w:tab w:val="left" w:pos="5245"/>
          <w:tab w:val="left" w:pos="6237"/>
        </w:tabs>
        <w:overflowPunct/>
        <w:spacing w:before="0"/>
        <w:ind w:left="6237" w:hanging="6237"/>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137 320</w:t>
      </w:r>
      <w:r w:rsidRPr="0034407F">
        <w:rPr>
          <w:color w:val="000000"/>
          <w:sz w:val="18"/>
          <w:szCs w:val="18"/>
          <w:lang w:val="fr-FR" w:eastAsia="en-GB"/>
        </w:rPr>
        <w:tab/>
        <w:t>14.0.0</w:t>
      </w:r>
      <w:r w:rsidRPr="0034407F">
        <w:rPr>
          <w:color w:val="000000"/>
          <w:sz w:val="18"/>
          <w:szCs w:val="18"/>
          <w:lang w:val="fr-FR" w:eastAsia="en-GB"/>
        </w:rPr>
        <w:tab/>
        <w:t>11</w:t>
      </w:r>
      <w:r w:rsidR="00D63672" w:rsidRPr="0034407F">
        <w:rPr>
          <w:color w:val="000000"/>
          <w:sz w:val="18"/>
          <w:szCs w:val="18"/>
          <w:lang w:val="fr-FR" w:eastAsia="en-GB"/>
        </w:rPr>
        <w:t>/04/2017</w:t>
      </w:r>
      <w:r w:rsidRPr="0034407F">
        <w:rPr>
          <w:color w:val="000000"/>
          <w:sz w:val="18"/>
          <w:szCs w:val="18"/>
          <w:lang w:val="fr-FR" w:eastAsia="en-GB"/>
        </w:rPr>
        <w:tab/>
      </w:r>
      <w:hyperlink r:id="rId3435" w:history="1">
        <w:r w:rsidR="00B61290" w:rsidRPr="0034407F">
          <w:rPr>
            <w:rStyle w:val="Hyperlink"/>
            <w:sz w:val="18"/>
            <w:szCs w:val="18"/>
            <w:lang w:val="fr-FR" w:eastAsia="en-GB"/>
          </w:rPr>
          <w:t>https://www.etsi.org/deliver/etsi_ts/137300_137399/137320/14.00.00_60/ts_137320v140000p.pdf</w:t>
        </w:r>
      </w:hyperlink>
    </w:p>
    <w:p w14:paraId="1B523F3F" w14:textId="1F9DE56C" w:rsidR="00846314" w:rsidRPr="0034407F" w:rsidRDefault="00846314" w:rsidP="003B281B">
      <w:pPr>
        <w:widowControl w:val="0"/>
        <w:tabs>
          <w:tab w:val="clear" w:pos="794"/>
          <w:tab w:val="clear" w:pos="1191"/>
          <w:tab w:val="clear" w:pos="1588"/>
          <w:tab w:val="clear" w:pos="1985"/>
          <w:tab w:val="left" w:pos="90"/>
          <w:tab w:val="left" w:pos="851"/>
          <w:tab w:val="left" w:pos="4253"/>
          <w:tab w:val="left" w:pos="5103"/>
          <w:tab w:val="left" w:pos="5245"/>
          <w:tab w:val="left" w:pos="6237"/>
        </w:tabs>
        <w:overflowPunct/>
        <w:spacing w:before="0"/>
        <w:ind w:left="6237" w:hanging="6237"/>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37.320-14.0.0 V1.0.0</w:t>
      </w:r>
      <w:r w:rsidRPr="0034407F">
        <w:rPr>
          <w:color w:val="000000"/>
          <w:sz w:val="18"/>
          <w:szCs w:val="18"/>
          <w:lang w:val="fr-FR" w:eastAsia="en-GB"/>
        </w:rPr>
        <w:tab/>
        <w:t>14.0.0</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436" w:history="1">
        <w:r w:rsidR="00B61290" w:rsidRPr="0034407F">
          <w:rPr>
            <w:rStyle w:val="Hyperlink"/>
            <w:sz w:val="18"/>
            <w:szCs w:val="18"/>
            <w:lang w:val="fr-FR" w:eastAsia="en-GB"/>
          </w:rPr>
          <w:t>https://members.tsdsi.in/index.php/s/87HnW9ocwo55Cs2</w:t>
        </w:r>
      </w:hyperlink>
    </w:p>
    <w:p w14:paraId="3D511094" w14:textId="483F05BE" w:rsidR="00846314" w:rsidRPr="0034407F" w:rsidRDefault="00846314" w:rsidP="003B281B">
      <w:pPr>
        <w:widowControl w:val="0"/>
        <w:tabs>
          <w:tab w:val="clear" w:pos="794"/>
          <w:tab w:val="clear" w:pos="1191"/>
          <w:tab w:val="clear" w:pos="1588"/>
          <w:tab w:val="clear" w:pos="1985"/>
          <w:tab w:val="left" w:pos="90"/>
          <w:tab w:val="left" w:pos="851"/>
          <w:tab w:val="left" w:pos="4253"/>
          <w:tab w:val="left" w:pos="5103"/>
          <w:tab w:val="left" w:pos="5245"/>
          <w:tab w:val="left" w:pos="6237"/>
        </w:tabs>
        <w:overflowPunct/>
        <w:spacing w:before="0"/>
        <w:ind w:left="6237" w:hanging="6237"/>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TTAT.3G-37.320V14.0.0</w:t>
      </w:r>
      <w:r w:rsidRPr="0034407F">
        <w:rPr>
          <w:color w:val="000000"/>
          <w:sz w:val="18"/>
          <w:szCs w:val="18"/>
          <w:lang w:val="fr-FR" w:eastAsia="en-GB"/>
        </w:rPr>
        <w:tab/>
        <w:t>14.0.0</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3437" w:history="1">
        <w:r w:rsidR="00B61290" w:rsidRPr="0034407F">
          <w:rPr>
            <w:rStyle w:val="Hyperlink"/>
            <w:sz w:val="18"/>
            <w:szCs w:val="18"/>
            <w:lang w:val="fr-FR" w:eastAsia="en-GB"/>
          </w:rPr>
          <w:t>http://www.tta.or.kr/data/ttasDown.jsp?where=14688&amp;pk_num=TTAT.3G-37.320V14.0.0</w:t>
        </w:r>
      </w:hyperlink>
    </w:p>
    <w:p w14:paraId="69F5DC8C" w14:textId="666EEA0A" w:rsidR="00846314" w:rsidRPr="00182533" w:rsidRDefault="006E0553" w:rsidP="00BF0D9D">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846314" w:rsidRPr="00182533">
        <w:rPr>
          <w:b/>
          <w:bCs/>
          <w:color w:val="000000"/>
          <w:sz w:val="18"/>
          <w:szCs w:val="18"/>
          <w:lang w:eastAsia="en-GB"/>
        </w:rPr>
        <w:t xml:space="preserve"> 15</w:t>
      </w:r>
    </w:p>
    <w:p w14:paraId="181ADE73" w14:textId="363B0A82" w:rsidR="00846314" w:rsidRPr="00182533" w:rsidRDefault="00846314" w:rsidP="003B281B">
      <w:pPr>
        <w:widowControl w:val="0"/>
        <w:tabs>
          <w:tab w:val="clear" w:pos="794"/>
          <w:tab w:val="clear" w:pos="1191"/>
          <w:tab w:val="clear" w:pos="1588"/>
          <w:tab w:val="clear" w:pos="1985"/>
          <w:tab w:val="left" w:pos="90"/>
          <w:tab w:val="left" w:pos="851"/>
          <w:tab w:val="left" w:pos="4253"/>
          <w:tab w:val="left" w:pos="5103"/>
          <w:tab w:val="left" w:pos="5245"/>
          <w:tab w:val="left" w:pos="6237"/>
        </w:tabs>
        <w:overflowPunct/>
        <w:spacing w:before="0"/>
        <w:ind w:left="6237" w:hanging="6237"/>
        <w:textAlignment w:val="auto"/>
        <w:rPr>
          <w:color w:val="000000"/>
          <w:sz w:val="18"/>
          <w:szCs w:val="18"/>
          <w:lang w:eastAsia="en-GB"/>
        </w:rPr>
      </w:pPr>
      <w:r w:rsidRPr="00182533">
        <w:rPr>
          <w:color w:val="000000"/>
          <w:sz w:val="18"/>
          <w:szCs w:val="18"/>
          <w:lang w:eastAsia="en-GB"/>
        </w:rPr>
        <w:t>ARIB</w:t>
      </w:r>
      <w:r w:rsidRPr="00182533">
        <w:rPr>
          <w:color w:val="000000"/>
          <w:sz w:val="18"/>
          <w:szCs w:val="18"/>
          <w:lang w:eastAsia="en-GB"/>
        </w:rPr>
        <w:tab/>
        <w:t>ARIB STD-T120-37.320</w:t>
      </w:r>
      <w:r w:rsidRPr="00182533">
        <w:rPr>
          <w:color w:val="000000"/>
          <w:sz w:val="18"/>
          <w:szCs w:val="18"/>
          <w:lang w:eastAsia="en-GB"/>
        </w:rPr>
        <w:tab/>
        <w:t>15.0.0</w:t>
      </w:r>
      <w:r w:rsidRPr="00182533">
        <w:rPr>
          <w:color w:val="000000"/>
          <w:sz w:val="18"/>
          <w:szCs w:val="18"/>
          <w:lang w:eastAsia="en-GB"/>
        </w:rPr>
        <w:tab/>
        <w:t>28</w:t>
      </w:r>
      <w:r w:rsidR="00D63672" w:rsidRPr="00182533">
        <w:rPr>
          <w:color w:val="000000"/>
          <w:sz w:val="18"/>
          <w:szCs w:val="18"/>
          <w:lang w:eastAsia="en-GB"/>
        </w:rPr>
        <w:t>/09/2020</w:t>
      </w:r>
      <w:r w:rsidRPr="00182533">
        <w:rPr>
          <w:color w:val="000000"/>
          <w:sz w:val="18"/>
          <w:szCs w:val="18"/>
          <w:lang w:eastAsia="en-GB"/>
        </w:rPr>
        <w:tab/>
      </w:r>
      <w:hyperlink r:id="rId3438" w:history="1">
        <w:r w:rsidR="00156336" w:rsidRPr="00182533">
          <w:rPr>
            <w:rStyle w:val="Hyperlink"/>
            <w:sz w:val="18"/>
            <w:szCs w:val="18"/>
            <w:lang w:eastAsia="en-GB"/>
          </w:rPr>
          <w:t>http://www.arib.or.jp/english/html/overview/doc/T120_T23_v2_00/2_T120/ARIB-STD-T120/Rel15/37/A37320-f00.pdf</w:t>
        </w:r>
      </w:hyperlink>
    </w:p>
    <w:p w14:paraId="59D4915B" w14:textId="515EF257" w:rsidR="00846314" w:rsidRPr="00182533" w:rsidRDefault="00846314" w:rsidP="003B281B">
      <w:pPr>
        <w:widowControl w:val="0"/>
        <w:tabs>
          <w:tab w:val="clear" w:pos="794"/>
          <w:tab w:val="clear" w:pos="1191"/>
          <w:tab w:val="clear" w:pos="1588"/>
          <w:tab w:val="clear" w:pos="1985"/>
          <w:tab w:val="left" w:pos="90"/>
          <w:tab w:val="left" w:pos="851"/>
          <w:tab w:val="left" w:pos="4253"/>
          <w:tab w:val="left" w:pos="5103"/>
          <w:tab w:val="left" w:pos="5245"/>
          <w:tab w:val="left" w:pos="6237"/>
        </w:tabs>
        <w:overflowPunct/>
        <w:spacing w:before="0"/>
        <w:ind w:left="6237" w:hanging="6237"/>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ATIS.3GPP.37.320V1500</w:t>
      </w:r>
      <w:r w:rsidRPr="00182533">
        <w:rPr>
          <w:color w:val="000000"/>
          <w:sz w:val="18"/>
          <w:szCs w:val="18"/>
          <w:lang w:eastAsia="en-GB"/>
        </w:rPr>
        <w:tab/>
        <w:t>15.0.0</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3439" w:history="1">
        <w:r w:rsidR="00156336" w:rsidRPr="00182533">
          <w:rPr>
            <w:rStyle w:val="Hyperlink"/>
            <w:sz w:val="18"/>
            <w:szCs w:val="18"/>
            <w:lang w:eastAsia="en-GB"/>
          </w:rPr>
          <w:t>http://www.atis.org/3gpp-documents/Rel15</w:t>
        </w:r>
      </w:hyperlink>
    </w:p>
    <w:p w14:paraId="4AD93702" w14:textId="52B0FBC1" w:rsidR="00846314" w:rsidRPr="00182533" w:rsidRDefault="00846314" w:rsidP="003B281B">
      <w:pPr>
        <w:widowControl w:val="0"/>
        <w:tabs>
          <w:tab w:val="clear" w:pos="794"/>
          <w:tab w:val="clear" w:pos="1191"/>
          <w:tab w:val="clear" w:pos="1588"/>
          <w:tab w:val="clear" w:pos="1985"/>
          <w:tab w:val="left" w:pos="90"/>
          <w:tab w:val="left" w:pos="851"/>
          <w:tab w:val="left" w:pos="4253"/>
          <w:tab w:val="left" w:pos="5103"/>
          <w:tab w:val="left" w:pos="5245"/>
          <w:tab w:val="left" w:pos="6237"/>
        </w:tabs>
        <w:overflowPunct/>
        <w:spacing w:before="0"/>
        <w:ind w:left="6237" w:hanging="6237"/>
        <w:textAlignment w:val="auto"/>
        <w:rPr>
          <w:color w:val="000000"/>
          <w:sz w:val="18"/>
          <w:szCs w:val="18"/>
          <w:lang w:eastAsia="en-GB"/>
        </w:rPr>
      </w:pPr>
      <w:r w:rsidRPr="00182533">
        <w:rPr>
          <w:color w:val="000000"/>
          <w:sz w:val="18"/>
          <w:szCs w:val="18"/>
          <w:lang w:eastAsia="en-GB"/>
        </w:rPr>
        <w:t>CCSA</w:t>
      </w:r>
      <w:r w:rsidRPr="00182533">
        <w:rPr>
          <w:color w:val="000000"/>
          <w:sz w:val="18"/>
          <w:szCs w:val="18"/>
          <w:lang w:eastAsia="en-GB"/>
        </w:rPr>
        <w:tab/>
        <w:t>CCSA.37.320V1500</w:t>
      </w:r>
      <w:r w:rsidRPr="00182533">
        <w:rPr>
          <w:color w:val="000000"/>
          <w:sz w:val="18"/>
          <w:szCs w:val="18"/>
          <w:lang w:eastAsia="en-GB"/>
        </w:rPr>
        <w:tab/>
        <w:t>15.0.0</w:t>
      </w:r>
      <w:r w:rsidRPr="00182533">
        <w:rPr>
          <w:color w:val="000000"/>
          <w:sz w:val="18"/>
          <w:szCs w:val="18"/>
          <w:lang w:eastAsia="en-GB"/>
        </w:rPr>
        <w:tab/>
        <w:t>01</w:t>
      </w:r>
      <w:r w:rsidR="00D63672" w:rsidRPr="00182533">
        <w:rPr>
          <w:color w:val="000000"/>
          <w:sz w:val="18"/>
          <w:szCs w:val="18"/>
          <w:lang w:eastAsia="en-GB"/>
        </w:rPr>
        <w:t>/06/2018</w:t>
      </w:r>
      <w:r w:rsidRPr="00182533">
        <w:rPr>
          <w:color w:val="000000"/>
          <w:spacing w:val="-6"/>
          <w:sz w:val="16"/>
          <w:szCs w:val="16"/>
          <w:lang w:eastAsia="en-GB"/>
        </w:rPr>
        <w:tab/>
      </w:r>
      <w:hyperlink r:id="rId3440" w:history="1">
        <w:r w:rsidR="00B61290" w:rsidRPr="00182533">
          <w:rPr>
            <w:rStyle w:val="Hyperlink"/>
            <w:spacing w:val="-6"/>
            <w:sz w:val="16"/>
            <w:szCs w:val="16"/>
            <w:lang w:eastAsia="en-GB"/>
          </w:rPr>
          <w:t>http://www.ccsa.org.cn:9001/portalsFile/downloadOldFile?type=17&amp;oldFileUrl=M.2012.5/CCSA%20TS%2037.320%20V15.0.0.doc</w:t>
        </w:r>
      </w:hyperlink>
    </w:p>
    <w:p w14:paraId="0A203799" w14:textId="4D55FB41" w:rsidR="00846314" w:rsidRPr="0034407F" w:rsidRDefault="00846314" w:rsidP="003B281B">
      <w:pPr>
        <w:widowControl w:val="0"/>
        <w:tabs>
          <w:tab w:val="clear" w:pos="794"/>
          <w:tab w:val="clear" w:pos="1191"/>
          <w:tab w:val="clear" w:pos="1588"/>
          <w:tab w:val="clear" w:pos="1985"/>
          <w:tab w:val="left" w:pos="90"/>
          <w:tab w:val="left" w:pos="851"/>
          <w:tab w:val="left" w:pos="4253"/>
          <w:tab w:val="left" w:pos="5103"/>
          <w:tab w:val="left" w:pos="5245"/>
          <w:tab w:val="left" w:pos="6237"/>
        </w:tabs>
        <w:overflowPunct/>
        <w:spacing w:before="0"/>
        <w:ind w:left="6237" w:hanging="6237"/>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137 320</w:t>
      </w:r>
      <w:r w:rsidRPr="0034407F">
        <w:rPr>
          <w:color w:val="000000"/>
          <w:sz w:val="18"/>
          <w:szCs w:val="18"/>
          <w:lang w:val="fr-FR" w:eastAsia="en-GB"/>
        </w:rPr>
        <w:tab/>
        <w:t>15.0.0</w:t>
      </w:r>
      <w:r w:rsidRPr="0034407F">
        <w:rPr>
          <w:color w:val="000000"/>
          <w:sz w:val="18"/>
          <w:szCs w:val="18"/>
          <w:lang w:val="fr-FR" w:eastAsia="en-GB"/>
        </w:rPr>
        <w:tab/>
        <w:t>17</w:t>
      </w:r>
      <w:r w:rsidR="00D63672" w:rsidRPr="0034407F">
        <w:rPr>
          <w:color w:val="000000"/>
          <w:sz w:val="18"/>
          <w:szCs w:val="18"/>
          <w:lang w:val="fr-FR" w:eastAsia="en-GB"/>
        </w:rPr>
        <w:t>/07/2018</w:t>
      </w:r>
      <w:r w:rsidRPr="0034407F">
        <w:rPr>
          <w:color w:val="000000"/>
          <w:sz w:val="18"/>
          <w:szCs w:val="18"/>
          <w:lang w:val="fr-FR" w:eastAsia="en-GB"/>
        </w:rPr>
        <w:tab/>
      </w:r>
      <w:hyperlink r:id="rId3441" w:history="1">
        <w:r w:rsidR="00B61290" w:rsidRPr="0034407F">
          <w:rPr>
            <w:rStyle w:val="Hyperlink"/>
            <w:sz w:val="18"/>
            <w:szCs w:val="18"/>
            <w:lang w:val="fr-FR" w:eastAsia="en-GB"/>
          </w:rPr>
          <w:t>https://www.etsi.org/deliver/etsi_ts/137300_137399/137320/15.00.00_60/ts_137320v150000p.pdf</w:t>
        </w:r>
      </w:hyperlink>
    </w:p>
    <w:p w14:paraId="1101A354" w14:textId="04A070C2" w:rsidR="00846314" w:rsidRPr="0034407F" w:rsidRDefault="00846314" w:rsidP="003B281B">
      <w:pPr>
        <w:widowControl w:val="0"/>
        <w:tabs>
          <w:tab w:val="clear" w:pos="794"/>
          <w:tab w:val="clear" w:pos="1191"/>
          <w:tab w:val="clear" w:pos="1588"/>
          <w:tab w:val="clear" w:pos="1985"/>
          <w:tab w:val="left" w:pos="90"/>
          <w:tab w:val="left" w:pos="851"/>
          <w:tab w:val="left" w:pos="4253"/>
          <w:tab w:val="left" w:pos="5103"/>
          <w:tab w:val="left" w:pos="5245"/>
          <w:tab w:val="left" w:pos="6237"/>
        </w:tabs>
        <w:overflowPunct/>
        <w:spacing w:before="0"/>
        <w:ind w:left="6237" w:hanging="6237"/>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37.320-15.0.0 V1.0.0</w:t>
      </w:r>
      <w:r w:rsidRPr="0034407F">
        <w:rPr>
          <w:color w:val="000000"/>
          <w:sz w:val="18"/>
          <w:szCs w:val="18"/>
          <w:lang w:val="fr-FR" w:eastAsia="en-GB"/>
        </w:rPr>
        <w:tab/>
        <w:t>15.0.0</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442" w:history="1">
        <w:r w:rsidR="00B61290" w:rsidRPr="0034407F">
          <w:rPr>
            <w:rStyle w:val="Hyperlink"/>
            <w:sz w:val="18"/>
            <w:szCs w:val="18"/>
            <w:lang w:val="fr-FR" w:eastAsia="en-GB"/>
          </w:rPr>
          <w:t>https://members.tsdsi.in/index.php/s/ZonFpABk5TG4HSc</w:t>
        </w:r>
      </w:hyperlink>
    </w:p>
    <w:p w14:paraId="06E39095" w14:textId="1AF900E0" w:rsidR="00846314" w:rsidRPr="0034407F" w:rsidRDefault="00846314" w:rsidP="003B281B">
      <w:pPr>
        <w:widowControl w:val="0"/>
        <w:tabs>
          <w:tab w:val="clear" w:pos="794"/>
          <w:tab w:val="clear" w:pos="1191"/>
          <w:tab w:val="clear" w:pos="1588"/>
          <w:tab w:val="clear" w:pos="1985"/>
          <w:tab w:val="left" w:pos="90"/>
          <w:tab w:val="left" w:pos="851"/>
          <w:tab w:val="left" w:pos="4253"/>
          <w:tab w:val="left" w:pos="5103"/>
          <w:tab w:val="left" w:pos="5245"/>
          <w:tab w:val="left" w:pos="6237"/>
        </w:tabs>
        <w:overflowPunct/>
        <w:spacing w:before="0"/>
        <w:ind w:left="6237" w:hanging="6237"/>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TTAT.3G-37.320V15.0.0</w:t>
      </w:r>
      <w:r w:rsidRPr="0034407F">
        <w:rPr>
          <w:color w:val="000000"/>
          <w:sz w:val="18"/>
          <w:szCs w:val="18"/>
          <w:lang w:val="fr-FR" w:eastAsia="en-GB"/>
        </w:rPr>
        <w:tab/>
        <w:t>15.0.0</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3443" w:history="1">
        <w:r w:rsidR="00B61290" w:rsidRPr="0034407F">
          <w:rPr>
            <w:rStyle w:val="Hyperlink"/>
            <w:sz w:val="18"/>
            <w:szCs w:val="18"/>
            <w:lang w:val="fr-FR" w:eastAsia="en-GB"/>
          </w:rPr>
          <w:t>http://www.tta.or.kr/data/ttasDown.jsp?where=14688&amp;pk_num=TTAT.3G-37.320V15.0.0</w:t>
        </w:r>
      </w:hyperlink>
    </w:p>
    <w:p w14:paraId="632E470B" w14:textId="791AEB1E" w:rsidR="00846314" w:rsidRPr="00182533" w:rsidRDefault="006E0553" w:rsidP="00BF0D9D">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846314" w:rsidRPr="00182533">
        <w:rPr>
          <w:b/>
          <w:bCs/>
          <w:color w:val="000000"/>
          <w:sz w:val="18"/>
          <w:szCs w:val="18"/>
          <w:lang w:eastAsia="en-GB"/>
        </w:rPr>
        <w:t xml:space="preserve"> 16</w:t>
      </w:r>
    </w:p>
    <w:p w14:paraId="01686391" w14:textId="66E3CC95" w:rsidR="00846314" w:rsidRPr="00182533" w:rsidRDefault="00846314" w:rsidP="003B281B">
      <w:pPr>
        <w:widowControl w:val="0"/>
        <w:tabs>
          <w:tab w:val="clear" w:pos="794"/>
          <w:tab w:val="clear" w:pos="1191"/>
          <w:tab w:val="clear" w:pos="1588"/>
          <w:tab w:val="clear" w:pos="1985"/>
          <w:tab w:val="left" w:pos="90"/>
          <w:tab w:val="left" w:pos="851"/>
          <w:tab w:val="left" w:pos="4253"/>
          <w:tab w:val="left" w:pos="5103"/>
          <w:tab w:val="left" w:pos="5245"/>
          <w:tab w:val="left" w:pos="6237"/>
        </w:tabs>
        <w:overflowPunct/>
        <w:spacing w:before="0"/>
        <w:ind w:left="6237" w:hanging="6237"/>
        <w:textAlignment w:val="auto"/>
        <w:rPr>
          <w:color w:val="000000"/>
          <w:sz w:val="18"/>
          <w:szCs w:val="18"/>
          <w:lang w:eastAsia="en-GB"/>
        </w:rPr>
      </w:pPr>
      <w:r w:rsidRPr="00182533">
        <w:rPr>
          <w:color w:val="000000"/>
          <w:sz w:val="18"/>
          <w:szCs w:val="18"/>
          <w:lang w:eastAsia="en-GB"/>
        </w:rPr>
        <w:t>ARIB</w:t>
      </w:r>
      <w:r w:rsidRPr="00182533">
        <w:rPr>
          <w:color w:val="000000"/>
          <w:sz w:val="18"/>
          <w:szCs w:val="18"/>
          <w:lang w:eastAsia="en-GB"/>
        </w:rPr>
        <w:tab/>
        <w:t>ARIB STD-T120-37.320</w:t>
      </w:r>
      <w:r w:rsidRPr="00182533">
        <w:rPr>
          <w:color w:val="000000"/>
          <w:sz w:val="18"/>
          <w:szCs w:val="18"/>
          <w:lang w:eastAsia="en-GB"/>
        </w:rPr>
        <w:tab/>
        <w:t>16.1.0</w:t>
      </w:r>
      <w:r w:rsidRPr="00182533">
        <w:rPr>
          <w:color w:val="000000"/>
          <w:sz w:val="18"/>
          <w:szCs w:val="18"/>
          <w:lang w:eastAsia="en-GB"/>
        </w:rPr>
        <w:tab/>
        <w:t>28</w:t>
      </w:r>
      <w:r w:rsidR="00D63672" w:rsidRPr="00182533">
        <w:rPr>
          <w:color w:val="000000"/>
          <w:sz w:val="18"/>
          <w:szCs w:val="18"/>
          <w:lang w:eastAsia="en-GB"/>
        </w:rPr>
        <w:t>/09/2020</w:t>
      </w:r>
      <w:r w:rsidRPr="00182533">
        <w:rPr>
          <w:color w:val="000000"/>
          <w:sz w:val="18"/>
          <w:szCs w:val="18"/>
          <w:lang w:eastAsia="en-GB"/>
        </w:rPr>
        <w:tab/>
      </w:r>
      <w:hyperlink r:id="rId3444" w:history="1">
        <w:r w:rsidR="00156336" w:rsidRPr="00182533">
          <w:rPr>
            <w:rStyle w:val="Hyperlink"/>
            <w:sz w:val="18"/>
            <w:szCs w:val="18"/>
            <w:lang w:eastAsia="en-GB"/>
          </w:rPr>
          <w:t>http://www.arib.or.jp/english/html/overview/doc/T120_T23_v2_00/2_T120/ARIB-STD-T120/Rel16/37/A37320-g10.pdf</w:t>
        </w:r>
      </w:hyperlink>
    </w:p>
    <w:p w14:paraId="1CC05ABD" w14:textId="3B6E350E" w:rsidR="00846314" w:rsidRPr="00182533" w:rsidRDefault="00846314" w:rsidP="003B281B">
      <w:pPr>
        <w:widowControl w:val="0"/>
        <w:tabs>
          <w:tab w:val="clear" w:pos="794"/>
          <w:tab w:val="clear" w:pos="1191"/>
          <w:tab w:val="clear" w:pos="1588"/>
          <w:tab w:val="clear" w:pos="1985"/>
          <w:tab w:val="left" w:pos="90"/>
          <w:tab w:val="left" w:pos="851"/>
          <w:tab w:val="left" w:pos="4253"/>
          <w:tab w:val="left" w:pos="5103"/>
          <w:tab w:val="left" w:pos="5245"/>
          <w:tab w:val="left" w:pos="6237"/>
        </w:tabs>
        <w:overflowPunct/>
        <w:spacing w:before="0"/>
        <w:ind w:left="6237" w:hanging="6237"/>
        <w:textAlignment w:val="auto"/>
        <w:rPr>
          <w:color w:val="000000"/>
          <w:sz w:val="18"/>
          <w:szCs w:val="18"/>
          <w:lang w:eastAsia="en-GB"/>
        </w:rPr>
      </w:pPr>
      <w:r w:rsidRPr="00182533">
        <w:rPr>
          <w:color w:val="000000"/>
          <w:sz w:val="18"/>
          <w:szCs w:val="18"/>
          <w:lang w:eastAsia="en-GB"/>
        </w:rPr>
        <w:t>ATIS</w:t>
      </w:r>
      <w:r w:rsidRPr="00182533">
        <w:rPr>
          <w:color w:val="000000"/>
          <w:sz w:val="18"/>
          <w:szCs w:val="18"/>
          <w:lang w:eastAsia="en-GB"/>
        </w:rPr>
        <w:tab/>
        <w:t>ATIS.3GPP.37.320V1610</w:t>
      </w:r>
      <w:r w:rsidRPr="00182533">
        <w:rPr>
          <w:color w:val="000000"/>
          <w:sz w:val="18"/>
          <w:szCs w:val="18"/>
          <w:lang w:eastAsia="en-GB"/>
        </w:rPr>
        <w:tab/>
        <w:t>16.1.0</w:t>
      </w:r>
      <w:r w:rsidRPr="00182533">
        <w:rPr>
          <w:color w:val="000000"/>
          <w:sz w:val="18"/>
          <w:szCs w:val="18"/>
          <w:lang w:eastAsia="en-GB"/>
        </w:rPr>
        <w:tab/>
        <w:t>28</w:t>
      </w:r>
      <w:r w:rsidR="00D63672" w:rsidRPr="00182533">
        <w:rPr>
          <w:color w:val="000000"/>
          <w:sz w:val="18"/>
          <w:szCs w:val="18"/>
          <w:lang w:eastAsia="en-GB"/>
        </w:rPr>
        <w:t>/06/2021</w:t>
      </w:r>
      <w:r w:rsidRPr="00182533">
        <w:rPr>
          <w:color w:val="000000"/>
          <w:sz w:val="18"/>
          <w:szCs w:val="18"/>
          <w:lang w:eastAsia="en-GB"/>
        </w:rPr>
        <w:tab/>
      </w:r>
      <w:hyperlink r:id="rId3445" w:history="1">
        <w:r w:rsidR="00156336" w:rsidRPr="00182533">
          <w:rPr>
            <w:rStyle w:val="Hyperlink"/>
            <w:sz w:val="18"/>
            <w:szCs w:val="18"/>
            <w:lang w:eastAsia="en-GB"/>
          </w:rPr>
          <w:t>http://www.atis.org/3gpp-documents/Rel16</w:t>
        </w:r>
      </w:hyperlink>
    </w:p>
    <w:p w14:paraId="1A65CCD2" w14:textId="1ECFE51C" w:rsidR="00846314" w:rsidRPr="00182533" w:rsidRDefault="00846314" w:rsidP="003B281B">
      <w:pPr>
        <w:widowControl w:val="0"/>
        <w:tabs>
          <w:tab w:val="clear" w:pos="794"/>
          <w:tab w:val="clear" w:pos="1191"/>
          <w:tab w:val="clear" w:pos="1588"/>
          <w:tab w:val="clear" w:pos="1985"/>
          <w:tab w:val="left" w:pos="90"/>
          <w:tab w:val="left" w:pos="851"/>
          <w:tab w:val="left" w:pos="4253"/>
          <w:tab w:val="left" w:pos="5103"/>
          <w:tab w:val="left" w:pos="5245"/>
          <w:tab w:val="left" w:pos="6237"/>
        </w:tabs>
        <w:overflowPunct/>
        <w:spacing w:before="0"/>
        <w:ind w:left="6237" w:hanging="6237"/>
        <w:textAlignment w:val="auto"/>
        <w:rPr>
          <w:color w:val="000000"/>
          <w:spacing w:val="-4"/>
          <w:sz w:val="18"/>
          <w:szCs w:val="18"/>
          <w:lang w:eastAsia="en-GB"/>
        </w:rPr>
      </w:pPr>
      <w:r w:rsidRPr="00182533">
        <w:rPr>
          <w:color w:val="000000"/>
          <w:sz w:val="18"/>
          <w:szCs w:val="18"/>
          <w:lang w:eastAsia="en-GB"/>
        </w:rPr>
        <w:t>CCSA</w:t>
      </w:r>
      <w:r w:rsidRPr="00182533">
        <w:rPr>
          <w:color w:val="000000"/>
          <w:sz w:val="18"/>
          <w:szCs w:val="18"/>
          <w:lang w:eastAsia="en-GB"/>
        </w:rPr>
        <w:tab/>
        <w:t>CCSA.37.320V1610</w:t>
      </w:r>
      <w:r w:rsidRPr="00182533">
        <w:rPr>
          <w:color w:val="000000"/>
          <w:sz w:val="18"/>
          <w:szCs w:val="18"/>
          <w:lang w:eastAsia="en-GB"/>
        </w:rPr>
        <w:tab/>
        <w:t>16.1.0</w:t>
      </w:r>
      <w:r w:rsidRPr="00182533">
        <w:rPr>
          <w:color w:val="000000"/>
          <w:sz w:val="18"/>
          <w:szCs w:val="18"/>
          <w:lang w:eastAsia="en-GB"/>
        </w:rPr>
        <w:tab/>
        <w:t>01</w:t>
      </w:r>
      <w:r w:rsidR="00D63672" w:rsidRPr="00182533">
        <w:rPr>
          <w:color w:val="000000"/>
          <w:sz w:val="18"/>
          <w:szCs w:val="18"/>
          <w:lang w:eastAsia="en-GB"/>
        </w:rPr>
        <w:t>/07/2020</w:t>
      </w:r>
      <w:r w:rsidRPr="00182533">
        <w:rPr>
          <w:color w:val="000000"/>
          <w:spacing w:val="-6"/>
          <w:sz w:val="16"/>
          <w:szCs w:val="16"/>
          <w:lang w:eastAsia="en-GB"/>
        </w:rPr>
        <w:tab/>
      </w:r>
      <w:hyperlink r:id="rId3446" w:history="1">
        <w:r w:rsidR="00B61290" w:rsidRPr="00182533">
          <w:rPr>
            <w:rStyle w:val="Hyperlink"/>
            <w:spacing w:val="-6"/>
            <w:sz w:val="16"/>
            <w:szCs w:val="16"/>
            <w:lang w:eastAsia="en-GB"/>
          </w:rPr>
          <w:t>http://www.ccsa.org.cn:9001/portalsFile/downloadOldFile?type=17&amp;oldFileUrl=M.2012.5/CCSA%20TS%2037.320%20V16.1.0.doc</w:t>
        </w:r>
      </w:hyperlink>
    </w:p>
    <w:p w14:paraId="4E6F5032" w14:textId="02192854" w:rsidR="00846314" w:rsidRPr="0034407F" w:rsidRDefault="00846314" w:rsidP="003B281B">
      <w:pPr>
        <w:widowControl w:val="0"/>
        <w:tabs>
          <w:tab w:val="clear" w:pos="794"/>
          <w:tab w:val="clear" w:pos="1191"/>
          <w:tab w:val="clear" w:pos="1588"/>
          <w:tab w:val="clear" w:pos="1985"/>
          <w:tab w:val="left" w:pos="90"/>
          <w:tab w:val="left" w:pos="851"/>
          <w:tab w:val="left" w:pos="4253"/>
          <w:tab w:val="left" w:pos="5103"/>
          <w:tab w:val="left" w:pos="5245"/>
          <w:tab w:val="left" w:pos="6237"/>
        </w:tabs>
        <w:overflowPunct/>
        <w:spacing w:before="0"/>
        <w:ind w:left="6237" w:hanging="6237"/>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137 320</w:t>
      </w:r>
      <w:r w:rsidRPr="0034407F">
        <w:rPr>
          <w:color w:val="000000"/>
          <w:sz w:val="18"/>
          <w:szCs w:val="18"/>
          <w:lang w:val="fr-FR" w:eastAsia="en-GB"/>
        </w:rPr>
        <w:tab/>
        <w:t>16.1.0</w:t>
      </w:r>
      <w:r w:rsidRPr="0034407F">
        <w:rPr>
          <w:color w:val="000000"/>
          <w:sz w:val="18"/>
          <w:szCs w:val="18"/>
          <w:lang w:val="fr-FR" w:eastAsia="en-GB"/>
        </w:rPr>
        <w:tab/>
        <w:t>31</w:t>
      </w:r>
      <w:r w:rsidR="00D63672" w:rsidRPr="0034407F">
        <w:rPr>
          <w:color w:val="000000"/>
          <w:sz w:val="18"/>
          <w:szCs w:val="18"/>
          <w:lang w:val="fr-FR" w:eastAsia="en-GB"/>
        </w:rPr>
        <w:t>/07/2020</w:t>
      </w:r>
      <w:r w:rsidRPr="0034407F">
        <w:rPr>
          <w:color w:val="000000"/>
          <w:sz w:val="18"/>
          <w:szCs w:val="18"/>
          <w:lang w:val="fr-FR" w:eastAsia="en-GB"/>
        </w:rPr>
        <w:tab/>
      </w:r>
      <w:hyperlink r:id="rId3447" w:history="1">
        <w:r w:rsidR="00B61290" w:rsidRPr="0034407F">
          <w:rPr>
            <w:rStyle w:val="Hyperlink"/>
            <w:sz w:val="18"/>
            <w:szCs w:val="18"/>
            <w:lang w:val="fr-FR" w:eastAsia="en-GB"/>
          </w:rPr>
          <w:t>https://www.etsi.org/deliver/etsi_ts/137300_137399/137320/16.01.00_60/ts_137320v160100p.pdf</w:t>
        </w:r>
      </w:hyperlink>
    </w:p>
    <w:p w14:paraId="1F645D54" w14:textId="6EF9FC1F" w:rsidR="00846314" w:rsidRPr="0034407F" w:rsidRDefault="00846314" w:rsidP="003B281B">
      <w:pPr>
        <w:widowControl w:val="0"/>
        <w:tabs>
          <w:tab w:val="clear" w:pos="794"/>
          <w:tab w:val="clear" w:pos="1191"/>
          <w:tab w:val="clear" w:pos="1588"/>
          <w:tab w:val="clear" w:pos="1985"/>
          <w:tab w:val="left" w:pos="90"/>
          <w:tab w:val="left" w:pos="851"/>
          <w:tab w:val="left" w:pos="4253"/>
          <w:tab w:val="left" w:pos="5103"/>
          <w:tab w:val="left" w:pos="5245"/>
          <w:tab w:val="left" w:pos="6237"/>
        </w:tabs>
        <w:overflowPunct/>
        <w:spacing w:before="0"/>
        <w:ind w:left="6237" w:hanging="6237"/>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37.320-16.1.0 V1.0.0</w:t>
      </w:r>
      <w:r w:rsidRPr="0034407F">
        <w:rPr>
          <w:color w:val="000000"/>
          <w:sz w:val="18"/>
          <w:szCs w:val="18"/>
          <w:lang w:val="fr-FR" w:eastAsia="en-GB"/>
        </w:rPr>
        <w:tab/>
        <w:t>16.1.0</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448" w:history="1">
        <w:r w:rsidR="00156336" w:rsidRPr="0034407F">
          <w:rPr>
            <w:rStyle w:val="Hyperlink"/>
            <w:sz w:val="18"/>
            <w:szCs w:val="18"/>
            <w:lang w:val="fr-FR" w:eastAsia="en-GB"/>
          </w:rPr>
          <w:t>https://members.tsdsi.in/index.php/s/Hm8dwf2YdJqExMw</w:t>
        </w:r>
      </w:hyperlink>
    </w:p>
    <w:p w14:paraId="685D2280" w14:textId="65788204" w:rsidR="00846314" w:rsidRPr="0034407F" w:rsidRDefault="00846314" w:rsidP="003B281B">
      <w:pPr>
        <w:widowControl w:val="0"/>
        <w:tabs>
          <w:tab w:val="clear" w:pos="794"/>
          <w:tab w:val="clear" w:pos="1191"/>
          <w:tab w:val="clear" w:pos="1588"/>
          <w:tab w:val="clear" w:pos="1985"/>
          <w:tab w:val="left" w:pos="90"/>
          <w:tab w:val="left" w:pos="851"/>
          <w:tab w:val="left" w:pos="4253"/>
          <w:tab w:val="left" w:pos="5103"/>
          <w:tab w:val="left" w:pos="5245"/>
          <w:tab w:val="left" w:pos="6237"/>
        </w:tabs>
        <w:overflowPunct/>
        <w:spacing w:before="0"/>
        <w:ind w:left="6237" w:hanging="6237"/>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TTAT.3G-37.320V16.1.0</w:t>
      </w:r>
      <w:r w:rsidRPr="0034407F">
        <w:rPr>
          <w:color w:val="000000"/>
          <w:sz w:val="18"/>
          <w:szCs w:val="18"/>
          <w:lang w:val="fr-FR" w:eastAsia="en-GB"/>
        </w:rPr>
        <w:tab/>
        <w:t>16.1.0</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3449" w:history="1">
        <w:r w:rsidR="00156336" w:rsidRPr="0034407F">
          <w:rPr>
            <w:rStyle w:val="Hyperlink"/>
            <w:sz w:val="18"/>
            <w:szCs w:val="18"/>
            <w:lang w:val="fr-FR" w:eastAsia="en-GB"/>
          </w:rPr>
          <w:t>http://www.tta.or.kr/data/ttasDown.jsp?where=14688&amp;pk_num=TTAT.3G-37.320V16.1.0</w:t>
        </w:r>
      </w:hyperlink>
    </w:p>
    <w:p w14:paraId="2A259381" w14:textId="195C4BF6" w:rsidR="00C556AE" w:rsidRPr="00182533" w:rsidRDefault="00C556AE" w:rsidP="00C556AE">
      <w:pPr>
        <w:pStyle w:val="Heading3"/>
      </w:pPr>
      <w:r w:rsidRPr="00182533">
        <w:lastRenderedPageBreak/>
        <w:t>2.1.6</w:t>
      </w:r>
      <w:r w:rsidRPr="00182533">
        <w:tab/>
        <w:t>Pruebas de conformidad del equipo de usuario (UE)</w:t>
      </w:r>
    </w:p>
    <w:p w14:paraId="7E9888BC" w14:textId="77777777" w:rsidR="00C556AE" w:rsidRPr="00182533" w:rsidRDefault="00C556AE" w:rsidP="00C556AE">
      <w:pPr>
        <w:pStyle w:val="Heading4"/>
      </w:pPr>
      <w:r w:rsidRPr="00182533">
        <w:t>2.1.6.1</w:t>
      </w:r>
      <w:r w:rsidRPr="00182533">
        <w:tab/>
        <w:t>TS 36.508</w:t>
      </w:r>
    </w:p>
    <w:p w14:paraId="3CC2A270" w14:textId="77777777" w:rsidR="00C556AE" w:rsidRPr="00182533" w:rsidRDefault="00C556AE" w:rsidP="00C32B04">
      <w:pPr>
        <w:pStyle w:val="Headingb"/>
      </w:pPr>
      <w:r w:rsidRPr="00182533">
        <w:t>Acceso radioeléctrico terrenal universal evolucionado</w:t>
      </w:r>
      <w:r w:rsidRPr="00182533" w:rsidDel="00165556">
        <w:t xml:space="preserve"> </w:t>
      </w:r>
      <w:r w:rsidRPr="00182533">
        <w:t xml:space="preserve">(E-UTRA) y </w:t>
      </w:r>
      <w:bookmarkStart w:id="28" w:name="_Hlk38529892"/>
      <w:r w:rsidRPr="00182533">
        <w:t xml:space="preserve">núcleo de paquetes evolucionado </w:t>
      </w:r>
      <w:bookmarkEnd w:id="28"/>
      <w:r w:rsidRPr="00182533">
        <w:t>(EPC); entornos comunes para las pruebas de conformidad de los equipos de usuario (UE)</w:t>
      </w:r>
    </w:p>
    <w:p w14:paraId="11DE6C32" w14:textId="77777777" w:rsidR="00C556AE" w:rsidRPr="00182533" w:rsidRDefault="00C556AE" w:rsidP="00A045D5">
      <w:pPr>
        <w:keepNext/>
        <w:keepLines/>
      </w:pPr>
      <w:r w:rsidRPr="00182533">
        <w:t>Este documento contiene las definiciones de las condiciones de referencia y señales de prueba, los parámetros por defecto, las configuraciones de las portadoras radioeléctricas de referencia utilizadas en las pruebas de interoperabilidad de portadoras radioeléctricas, las configuraciones de portadora radioeléctrica comunes para otros objetivos de las pruebas, los requisitos comunes para los equipos de prueba y los procedimientos genéricos de montaje destinados a las pruebas de conformidad de los UE E-UTRAN de 3ª generación.</w:t>
      </w:r>
    </w:p>
    <w:p w14:paraId="101592A7" w14:textId="77777777" w:rsidR="009D7D16" w:rsidRPr="00182533" w:rsidRDefault="009D7D16" w:rsidP="009D7D16">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6FC950FC" w14:textId="64B9BFDA" w:rsidR="00846314" w:rsidRPr="00182533" w:rsidRDefault="006E0553" w:rsidP="004E1933">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846314" w:rsidRPr="00182533">
        <w:rPr>
          <w:b/>
          <w:bCs/>
          <w:color w:val="000000"/>
          <w:sz w:val="18"/>
          <w:szCs w:val="18"/>
          <w:lang w:eastAsia="en-GB"/>
        </w:rPr>
        <w:t xml:space="preserve"> 10</w:t>
      </w:r>
    </w:p>
    <w:p w14:paraId="1934D0E8" w14:textId="5091FD51" w:rsidR="00846314" w:rsidRPr="00C34319"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STD-T120-36.508.V10.5.0</w:t>
      </w:r>
      <w:r w:rsidRPr="00C34319">
        <w:rPr>
          <w:color w:val="000000"/>
          <w:sz w:val="18"/>
          <w:szCs w:val="18"/>
          <w:lang w:val="en-GB" w:eastAsia="en-GB"/>
        </w:rPr>
        <w:tab/>
        <w:t>10.5.0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450" w:history="1">
        <w:r w:rsidR="00D13D5C" w:rsidRPr="00C34319">
          <w:rPr>
            <w:rStyle w:val="Hyperlink"/>
            <w:sz w:val="18"/>
            <w:szCs w:val="18"/>
            <w:lang w:val="en-GB" w:eastAsia="en-GB"/>
          </w:rPr>
          <w:t>https://www.arib.or.jp/english/html/overview/doc/T120_T23_SPECS/ARIB-STD-T120/Rel10/36/A36508-a50.pdf</w:t>
        </w:r>
      </w:hyperlink>
    </w:p>
    <w:p w14:paraId="1A3F036A" w14:textId="284B4304"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ATIS.3GPP.36.508V1050</w:t>
      </w:r>
      <w:r w:rsidRPr="00701E42">
        <w:rPr>
          <w:color w:val="000000"/>
          <w:sz w:val="18"/>
          <w:szCs w:val="18"/>
          <w:lang w:val="en-GB" w:eastAsia="en-GB"/>
        </w:rPr>
        <w:tab/>
        <w:t>10.5.0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451" w:history="1">
        <w:r w:rsidR="00D13D5C" w:rsidRPr="00701E42">
          <w:rPr>
            <w:rStyle w:val="Hyperlink"/>
            <w:sz w:val="18"/>
            <w:szCs w:val="18"/>
            <w:lang w:val="en-GB" w:eastAsia="en-GB"/>
          </w:rPr>
          <w:t>https://www.atis.org/3gpp-documents/Rel99-14/</w:t>
        </w:r>
      </w:hyperlink>
    </w:p>
    <w:p w14:paraId="7E72B6A5" w14:textId="7772F43E"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CCSA.36.508V1050</w:t>
      </w:r>
      <w:r w:rsidRPr="00701E42">
        <w:rPr>
          <w:color w:val="000000"/>
          <w:sz w:val="18"/>
          <w:szCs w:val="18"/>
          <w:lang w:val="en-GB" w:eastAsia="en-GB"/>
        </w:rPr>
        <w:tab/>
        <w:t>10.5.0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/06/2013</w:t>
      </w:r>
      <w:r w:rsidRPr="00701E42">
        <w:rPr>
          <w:color w:val="000000"/>
          <w:sz w:val="18"/>
          <w:szCs w:val="18"/>
          <w:lang w:val="en-GB" w:eastAsia="en-GB"/>
        </w:rPr>
        <w:tab/>
      </w:r>
      <w:hyperlink r:id="rId3452" w:history="1">
        <w:r w:rsidR="00D13D5C" w:rsidRPr="00701E42">
          <w:rPr>
            <w:rStyle w:val="Hyperlink"/>
            <w:sz w:val="18"/>
            <w:szCs w:val="18"/>
            <w:lang w:val="en-GB" w:eastAsia="en-GB"/>
          </w:rPr>
          <w:t>https://www.ccsa.org.cn/api/portalsFile/downloadOldFile?type=19&amp;oldFileUrl=ITU-R/M.2012-6/CCSA.36.508V1050.doc</w:t>
        </w:r>
      </w:hyperlink>
    </w:p>
    <w:p w14:paraId="11D5E08A" w14:textId="5BDC0E8F"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136 508</w:t>
      </w:r>
      <w:r w:rsidRPr="0034407F">
        <w:rPr>
          <w:color w:val="000000"/>
          <w:sz w:val="18"/>
          <w:szCs w:val="18"/>
          <w:lang w:val="fr-FR" w:eastAsia="en-GB"/>
        </w:rPr>
        <w:tab/>
        <w:t>10.5.0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/07/2013</w:t>
      </w:r>
      <w:r w:rsidRPr="0034407F">
        <w:rPr>
          <w:color w:val="000000"/>
          <w:sz w:val="18"/>
          <w:szCs w:val="18"/>
          <w:lang w:val="fr-FR" w:eastAsia="en-GB"/>
        </w:rPr>
        <w:tab/>
      </w:r>
      <w:hyperlink r:id="rId3453" w:history="1">
        <w:r w:rsidR="00D13D5C" w:rsidRPr="0034407F">
          <w:rPr>
            <w:rStyle w:val="Hyperlink"/>
            <w:sz w:val="18"/>
            <w:szCs w:val="18"/>
            <w:lang w:val="fr-FR" w:eastAsia="en-GB"/>
          </w:rPr>
          <w:t>https://www.etsi.org/deliver/etsi_ts/136500_136599/136508/10.05.00_60/ts_136508v100500p.pdf</w:t>
        </w:r>
      </w:hyperlink>
    </w:p>
    <w:p w14:paraId="5513C6B4" w14:textId="0FEC43A9"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pacing w:val="-2"/>
          <w:sz w:val="18"/>
          <w:szCs w:val="18"/>
          <w:lang w:val="fr-FR" w:eastAsia="en-GB"/>
        </w:rPr>
        <w:tab/>
        <w:t>TSDSI STD T1.3GPP 36.508-10.5.0 V1.0.0</w:t>
      </w:r>
      <w:r w:rsidRPr="0034407F">
        <w:rPr>
          <w:color w:val="000000"/>
          <w:sz w:val="18"/>
          <w:szCs w:val="18"/>
          <w:lang w:val="fr-FR" w:eastAsia="en-GB"/>
        </w:rPr>
        <w:tab/>
        <w:t>10.5.0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454" w:history="1">
        <w:r w:rsidR="00D13D5C" w:rsidRPr="0034407F">
          <w:rPr>
            <w:rStyle w:val="Hyperlink"/>
            <w:sz w:val="18"/>
            <w:szCs w:val="18"/>
            <w:lang w:val="fr-FR" w:eastAsia="en-GB"/>
          </w:rPr>
          <w:t>https://members.tsdsi.in/index.php/s/ACeSX8Hngd3H7Ay</w:t>
        </w:r>
      </w:hyperlink>
    </w:p>
    <w:p w14:paraId="72BAC68C" w14:textId="4832AF8B"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TTAT.3G-36.508V10.5.0</w:t>
      </w:r>
      <w:r w:rsidRPr="0034407F">
        <w:rPr>
          <w:color w:val="000000"/>
          <w:sz w:val="18"/>
          <w:szCs w:val="18"/>
          <w:lang w:val="fr-FR" w:eastAsia="en-GB"/>
        </w:rPr>
        <w:tab/>
        <w:t>10.5.0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3455" w:history="1">
        <w:r w:rsidR="00D13D5C" w:rsidRPr="0034407F">
          <w:rPr>
            <w:rStyle w:val="Hyperlink"/>
            <w:sz w:val="18"/>
            <w:szCs w:val="18"/>
            <w:lang w:val="fr-FR" w:eastAsia="en-GB"/>
          </w:rPr>
          <w:t>http://committee.tta.or.kr/data/ttasDown.jsp?kind=ttastd&amp;pk_num=TTAT.3G-36.508V10.5.0</w:t>
        </w:r>
      </w:hyperlink>
    </w:p>
    <w:p w14:paraId="025FDCED" w14:textId="7F7C8E48" w:rsidR="00846314" w:rsidRPr="00182533" w:rsidRDefault="006E0553" w:rsidP="004E1933">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846314" w:rsidRPr="00182533">
        <w:rPr>
          <w:b/>
          <w:bCs/>
          <w:color w:val="000000"/>
          <w:sz w:val="18"/>
          <w:szCs w:val="18"/>
          <w:lang w:eastAsia="en-GB"/>
        </w:rPr>
        <w:t xml:space="preserve"> 11</w:t>
      </w:r>
    </w:p>
    <w:p w14:paraId="32AB3183" w14:textId="12B40B11" w:rsidR="00846314" w:rsidRPr="00C34319"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STD-T120-36.508.V11.4.0</w:t>
      </w:r>
      <w:r w:rsidRPr="00C34319">
        <w:rPr>
          <w:color w:val="000000"/>
          <w:sz w:val="18"/>
          <w:szCs w:val="18"/>
          <w:lang w:val="en-GB" w:eastAsia="en-GB"/>
        </w:rPr>
        <w:tab/>
        <w:t>11.4.0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456" w:history="1">
        <w:r w:rsidR="00D13D5C" w:rsidRPr="00C34319">
          <w:rPr>
            <w:rStyle w:val="Hyperlink"/>
            <w:sz w:val="18"/>
            <w:szCs w:val="18"/>
            <w:lang w:val="en-GB" w:eastAsia="en-GB"/>
          </w:rPr>
          <w:t>https://www.arib.or.jp/english/html/overview/doc/T120_T23_SPECS/ARIB-STD-T120/Rel11/36/A36508-b40.pdf</w:t>
        </w:r>
      </w:hyperlink>
    </w:p>
    <w:p w14:paraId="6C973805" w14:textId="1FE89631"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ATIS.3GPP.36.508V1140</w:t>
      </w:r>
      <w:r w:rsidRPr="00701E42">
        <w:rPr>
          <w:color w:val="000000"/>
          <w:sz w:val="18"/>
          <w:szCs w:val="18"/>
          <w:lang w:val="en-GB" w:eastAsia="en-GB"/>
        </w:rPr>
        <w:tab/>
        <w:t>11.4.0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457" w:history="1">
        <w:r w:rsidR="00D13D5C" w:rsidRPr="00701E42">
          <w:rPr>
            <w:rStyle w:val="Hyperlink"/>
            <w:sz w:val="18"/>
            <w:szCs w:val="18"/>
            <w:lang w:val="en-GB" w:eastAsia="en-GB"/>
          </w:rPr>
          <w:t>https://www.atis.org/3gpp-documents/Rel99-14/</w:t>
        </w:r>
      </w:hyperlink>
    </w:p>
    <w:p w14:paraId="004D08F6" w14:textId="5EB0760A"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CCSA.36.508V1140</w:t>
      </w:r>
      <w:r w:rsidRPr="00701E42">
        <w:rPr>
          <w:color w:val="000000"/>
          <w:sz w:val="18"/>
          <w:szCs w:val="18"/>
          <w:lang w:val="en-GB" w:eastAsia="en-GB"/>
        </w:rPr>
        <w:tab/>
        <w:t>11.4.0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/03/2014</w:t>
      </w:r>
      <w:r w:rsidRPr="00701E42">
        <w:rPr>
          <w:color w:val="000000"/>
          <w:sz w:val="18"/>
          <w:szCs w:val="18"/>
          <w:lang w:val="en-GB" w:eastAsia="en-GB"/>
        </w:rPr>
        <w:tab/>
      </w:r>
      <w:hyperlink r:id="rId3458" w:history="1">
        <w:r w:rsidR="00D13D5C" w:rsidRPr="00701E42">
          <w:rPr>
            <w:rStyle w:val="Hyperlink"/>
            <w:sz w:val="18"/>
            <w:szCs w:val="18"/>
            <w:lang w:val="en-GB" w:eastAsia="en-GB"/>
          </w:rPr>
          <w:t>https://www.ccsa.org.cn/api/portalsFile/downloadOldFile?type=19&amp;oldFileUrl=ITU-R/M.2012-6/CCSA.36.508V1140.doc</w:t>
        </w:r>
      </w:hyperlink>
    </w:p>
    <w:p w14:paraId="265D83A2" w14:textId="19F78442"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136 508</w:t>
      </w:r>
      <w:r w:rsidRPr="0034407F">
        <w:rPr>
          <w:color w:val="000000"/>
          <w:sz w:val="18"/>
          <w:szCs w:val="18"/>
          <w:lang w:val="fr-FR" w:eastAsia="en-GB"/>
        </w:rPr>
        <w:tab/>
        <w:t>11.4.0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/04/2014</w:t>
      </w:r>
      <w:r w:rsidRPr="0034407F">
        <w:rPr>
          <w:color w:val="000000"/>
          <w:sz w:val="18"/>
          <w:szCs w:val="18"/>
          <w:lang w:val="fr-FR" w:eastAsia="en-GB"/>
        </w:rPr>
        <w:tab/>
      </w:r>
      <w:hyperlink r:id="rId3459" w:history="1">
        <w:r w:rsidR="00D13D5C" w:rsidRPr="0034407F">
          <w:rPr>
            <w:rStyle w:val="Hyperlink"/>
            <w:sz w:val="18"/>
            <w:szCs w:val="18"/>
            <w:lang w:val="fr-FR" w:eastAsia="en-GB"/>
          </w:rPr>
          <w:t>https://www.etsi.org/deliver/etsi_ts/136500_136599/136508/11.04.00_60/ts_136508v110400p.pdf</w:t>
        </w:r>
      </w:hyperlink>
    </w:p>
    <w:p w14:paraId="6C8FB584" w14:textId="5368C584"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36.508-11.4.0 V1.0.0</w:t>
      </w:r>
      <w:r w:rsidRPr="0034407F">
        <w:rPr>
          <w:color w:val="000000"/>
          <w:sz w:val="18"/>
          <w:szCs w:val="18"/>
          <w:lang w:val="fr-FR" w:eastAsia="en-GB"/>
        </w:rPr>
        <w:tab/>
        <w:t>11.4.0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460" w:history="1">
        <w:r w:rsidR="00D13D5C" w:rsidRPr="0034407F">
          <w:rPr>
            <w:rStyle w:val="Hyperlink"/>
            <w:sz w:val="18"/>
            <w:szCs w:val="18"/>
            <w:lang w:val="fr-FR" w:eastAsia="en-GB"/>
          </w:rPr>
          <w:t>https://members.tsdsi.in/index.php/s/BAotreJ9A4BZ5a3</w:t>
        </w:r>
      </w:hyperlink>
    </w:p>
    <w:p w14:paraId="6033851C" w14:textId="2D3C1C5B"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TTAT.3G-36.508V11.4.0</w:t>
      </w:r>
      <w:r w:rsidRPr="0034407F">
        <w:rPr>
          <w:color w:val="000000"/>
          <w:sz w:val="18"/>
          <w:szCs w:val="18"/>
          <w:lang w:val="fr-FR" w:eastAsia="en-GB"/>
        </w:rPr>
        <w:tab/>
        <w:t>11.4.0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3461" w:history="1">
        <w:r w:rsidR="00D13D5C" w:rsidRPr="0034407F">
          <w:rPr>
            <w:rStyle w:val="Hyperlink"/>
            <w:sz w:val="18"/>
            <w:szCs w:val="18"/>
            <w:lang w:val="fr-FR" w:eastAsia="en-GB"/>
          </w:rPr>
          <w:t>http://committee.tta.or.kr/data/ttasDown.jsp?kind=ttastd&amp;pk_num=TTAT.3G-36.508V11.4.0</w:t>
        </w:r>
      </w:hyperlink>
    </w:p>
    <w:p w14:paraId="33865C43" w14:textId="1A8FEFBE" w:rsidR="00846314" w:rsidRPr="00182533" w:rsidRDefault="006E0553" w:rsidP="004E1933">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846314" w:rsidRPr="00182533">
        <w:rPr>
          <w:b/>
          <w:bCs/>
          <w:color w:val="000000"/>
          <w:sz w:val="18"/>
          <w:szCs w:val="18"/>
          <w:lang w:eastAsia="en-GB"/>
        </w:rPr>
        <w:t xml:space="preserve"> 12</w:t>
      </w:r>
    </w:p>
    <w:p w14:paraId="448E4F0E" w14:textId="5FD863AD" w:rsidR="00846314" w:rsidRPr="00C34319"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STD-T120-36.508.V12.11.0</w:t>
      </w:r>
      <w:r w:rsidRPr="00C34319">
        <w:rPr>
          <w:color w:val="000000"/>
          <w:sz w:val="18"/>
          <w:szCs w:val="18"/>
          <w:lang w:val="en-GB" w:eastAsia="en-GB"/>
        </w:rPr>
        <w:tab/>
        <w:t>12.11.0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462" w:history="1">
        <w:r w:rsidR="00D13D5C" w:rsidRPr="00C34319">
          <w:rPr>
            <w:rStyle w:val="Hyperlink"/>
            <w:sz w:val="18"/>
            <w:szCs w:val="18"/>
            <w:lang w:val="en-GB" w:eastAsia="en-GB"/>
          </w:rPr>
          <w:t>https://www.arib.or.jp/english/html/overview/doc/T120_T23_SPECS/ARIB-STD-T120/Rel12/36/A36508-cb0.pdf</w:t>
        </w:r>
      </w:hyperlink>
    </w:p>
    <w:p w14:paraId="227BA853" w14:textId="0E65BF69"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ATIS.3GPP.36.508V12110</w:t>
      </w:r>
      <w:r w:rsidRPr="00701E42">
        <w:rPr>
          <w:color w:val="000000"/>
          <w:sz w:val="18"/>
          <w:szCs w:val="18"/>
          <w:lang w:val="en-GB" w:eastAsia="en-GB"/>
        </w:rPr>
        <w:tab/>
        <w:t>12.11.0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463" w:history="1">
        <w:r w:rsidR="00D13D5C" w:rsidRPr="00701E42">
          <w:rPr>
            <w:rStyle w:val="Hyperlink"/>
            <w:sz w:val="18"/>
            <w:szCs w:val="18"/>
            <w:lang w:val="en-GB" w:eastAsia="en-GB"/>
          </w:rPr>
          <w:t>https://www.atis.org/3gpp-documents/Rel99-14/</w:t>
        </w:r>
      </w:hyperlink>
    </w:p>
    <w:p w14:paraId="7CF542A1" w14:textId="6E12E1B4"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CCSA.36.508V12110</w:t>
      </w:r>
      <w:r w:rsidRPr="00701E42">
        <w:rPr>
          <w:color w:val="000000"/>
          <w:sz w:val="18"/>
          <w:szCs w:val="18"/>
          <w:lang w:val="en-GB" w:eastAsia="en-GB"/>
        </w:rPr>
        <w:tab/>
        <w:t>12.11.0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/09/2016</w:t>
      </w:r>
      <w:r w:rsidRPr="00701E42">
        <w:rPr>
          <w:color w:val="000000"/>
          <w:sz w:val="18"/>
          <w:szCs w:val="18"/>
          <w:lang w:val="en-GB" w:eastAsia="en-GB"/>
        </w:rPr>
        <w:tab/>
      </w:r>
      <w:hyperlink r:id="rId3464" w:history="1">
        <w:r w:rsidR="00D13D5C" w:rsidRPr="00701E42">
          <w:rPr>
            <w:rStyle w:val="Hyperlink"/>
            <w:sz w:val="18"/>
            <w:szCs w:val="18"/>
            <w:lang w:val="en-GB" w:eastAsia="en-GB"/>
          </w:rPr>
          <w:t>https://www.ccsa.org.cn/api/portalsFile/downloadOldFile?type=19&amp;oldFileUrl=ITU-R/M.2012-</w:t>
        </w:r>
      </w:hyperlink>
    </w:p>
    <w:p w14:paraId="680A0974" w14:textId="75DF0FE9"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136 508</w:t>
      </w:r>
      <w:r w:rsidRPr="0034407F">
        <w:rPr>
          <w:color w:val="000000"/>
          <w:sz w:val="18"/>
          <w:szCs w:val="18"/>
          <w:lang w:val="fr-FR" w:eastAsia="en-GB"/>
        </w:rPr>
        <w:tab/>
        <w:t>12.11.0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/11/2016</w:t>
      </w:r>
      <w:r w:rsidRPr="0034407F">
        <w:rPr>
          <w:color w:val="000000"/>
          <w:sz w:val="18"/>
          <w:szCs w:val="18"/>
          <w:lang w:val="fr-FR" w:eastAsia="en-GB"/>
        </w:rPr>
        <w:tab/>
      </w:r>
      <w:hyperlink r:id="rId3465" w:history="1">
        <w:r w:rsidR="00D13D5C" w:rsidRPr="0034407F">
          <w:rPr>
            <w:rStyle w:val="Hyperlink"/>
            <w:sz w:val="18"/>
            <w:szCs w:val="18"/>
            <w:lang w:val="fr-FR" w:eastAsia="en-GB"/>
          </w:rPr>
          <w:t>https://www.etsi.org/deliver/etsi_ts/136500_136599/136508/12.11.00_60/ts_136508v121100p.pdf</w:t>
        </w:r>
      </w:hyperlink>
    </w:p>
    <w:p w14:paraId="6419A7CA" w14:textId="0A0BAF22"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36.508-12.11.0 V1.0.0</w:t>
      </w:r>
      <w:r w:rsidRPr="0034407F">
        <w:rPr>
          <w:color w:val="000000"/>
          <w:sz w:val="18"/>
          <w:szCs w:val="18"/>
          <w:lang w:val="fr-FR" w:eastAsia="en-GB"/>
        </w:rPr>
        <w:tab/>
        <w:t>12.11.0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466" w:history="1">
        <w:r w:rsidR="00D13D5C" w:rsidRPr="0034407F">
          <w:rPr>
            <w:rStyle w:val="Hyperlink"/>
            <w:sz w:val="18"/>
            <w:szCs w:val="18"/>
            <w:lang w:val="fr-FR" w:eastAsia="en-GB"/>
          </w:rPr>
          <w:t>https://members.tsdsi.in/index.php/s/i2ByLnJqXWjc6ji</w:t>
        </w:r>
      </w:hyperlink>
    </w:p>
    <w:p w14:paraId="4746EBDD" w14:textId="7086B51F"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TTAT.3G-36.508V12.11.0</w:t>
      </w:r>
      <w:r w:rsidRPr="0034407F">
        <w:rPr>
          <w:color w:val="000000"/>
          <w:sz w:val="18"/>
          <w:szCs w:val="18"/>
          <w:lang w:val="fr-FR" w:eastAsia="en-GB"/>
        </w:rPr>
        <w:tab/>
        <w:t>12.11.0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3467" w:history="1">
        <w:r w:rsidR="00D13D5C" w:rsidRPr="0034407F">
          <w:rPr>
            <w:rStyle w:val="Hyperlink"/>
            <w:sz w:val="18"/>
            <w:szCs w:val="18"/>
            <w:lang w:val="fr-FR" w:eastAsia="en-GB"/>
          </w:rPr>
          <w:t>http://committee.tta.or.kr/data/ttasDown.jsp?kind=ttastd&amp;pk_num=TTAT.3G-36.508V12.11.0</w:t>
        </w:r>
      </w:hyperlink>
    </w:p>
    <w:p w14:paraId="06D36451" w14:textId="78105B00" w:rsidR="00846314" w:rsidRPr="00182533" w:rsidRDefault="006E0553" w:rsidP="004E1933">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lastRenderedPageBreak/>
        <w:t>Versión</w:t>
      </w:r>
      <w:r w:rsidR="00846314" w:rsidRPr="00182533">
        <w:rPr>
          <w:b/>
          <w:bCs/>
          <w:color w:val="000000"/>
          <w:sz w:val="18"/>
          <w:szCs w:val="18"/>
          <w:lang w:eastAsia="en-GB"/>
        </w:rPr>
        <w:t xml:space="preserve"> 13</w:t>
      </w:r>
    </w:p>
    <w:p w14:paraId="76BC2188" w14:textId="7EE54C45" w:rsidR="00846314" w:rsidRPr="00C34319" w:rsidRDefault="00846314" w:rsidP="0068707A">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STD-T120-36.508.V13.3.1</w:t>
      </w:r>
      <w:r w:rsidRPr="00C34319">
        <w:rPr>
          <w:color w:val="000000"/>
          <w:sz w:val="18"/>
          <w:szCs w:val="18"/>
          <w:lang w:val="en-GB" w:eastAsia="en-GB"/>
        </w:rPr>
        <w:tab/>
        <w:t>13.3.1</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468" w:history="1">
        <w:r w:rsidR="00D13D5C" w:rsidRPr="00C34319">
          <w:rPr>
            <w:rStyle w:val="Hyperlink"/>
            <w:sz w:val="18"/>
            <w:szCs w:val="18"/>
            <w:lang w:val="en-GB" w:eastAsia="en-GB"/>
          </w:rPr>
          <w:t>https://www.arib.or.jp/english/html/overview/doc/T120_T23_SPECS/ARIB-STD-T120/Rel13/36/A36508-d31.pdf</w:t>
        </w:r>
      </w:hyperlink>
    </w:p>
    <w:p w14:paraId="2A5F61C2" w14:textId="0FE21DA3" w:rsidR="00846314" w:rsidRPr="00701E42" w:rsidRDefault="00846314" w:rsidP="0068707A">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ATIS.3GPP.36.508V1331</w:t>
      </w:r>
      <w:r w:rsidRPr="00701E42">
        <w:rPr>
          <w:color w:val="000000"/>
          <w:sz w:val="18"/>
          <w:szCs w:val="18"/>
          <w:lang w:val="en-GB" w:eastAsia="en-GB"/>
        </w:rPr>
        <w:tab/>
        <w:t>13.3.1</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469" w:history="1">
        <w:r w:rsidR="00D13D5C" w:rsidRPr="00701E42">
          <w:rPr>
            <w:rStyle w:val="Hyperlink"/>
            <w:sz w:val="18"/>
            <w:szCs w:val="18"/>
            <w:lang w:val="en-GB" w:eastAsia="en-GB"/>
          </w:rPr>
          <w:t>https://www.atis.org/3gpp-documents/Rel99-14/</w:t>
        </w:r>
      </w:hyperlink>
    </w:p>
    <w:p w14:paraId="283612FD" w14:textId="610A3E5D"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CCSA.36.508V1331</w:t>
      </w:r>
      <w:r w:rsidRPr="00701E42">
        <w:rPr>
          <w:color w:val="000000"/>
          <w:sz w:val="18"/>
          <w:szCs w:val="18"/>
          <w:lang w:val="en-GB" w:eastAsia="en-GB"/>
        </w:rPr>
        <w:tab/>
        <w:t>13.3.1</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/03/2017</w:t>
      </w:r>
      <w:r w:rsidRPr="00701E42">
        <w:rPr>
          <w:color w:val="000000"/>
          <w:sz w:val="18"/>
          <w:szCs w:val="18"/>
          <w:lang w:val="en-GB" w:eastAsia="en-GB"/>
        </w:rPr>
        <w:tab/>
      </w:r>
      <w:hyperlink r:id="rId3470" w:history="1">
        <w:r w:rsidR="00D13D5C" w:rsidRPr="00701E42">
          <w:rPr>
            <w:rStyle w:val="Hyperlink"/>
            <w:sz w:val="18"/>
            <w:szCs w:val="18"/>
            <w:lang w:val="en-GB" w:eastAsia="en-GB"/>
          </w:rPr>
          <w:t>https://www.ccsa.org.cn/api/portalsFile/downloadOldFile?type=19&amp;oldFileUrl=ITU-R/M.2012-6/CCSA.36.508V1331.doc</w:t>
        </w:r>
      </w:hyperlink>
    </w:p>
    <w:p w14:paraId="3D8340A3" w14:textId="7B6C1848"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136 508</w:t>
      </w:r>
      <w:r w:rsidRPr="0034407F">
        <w:rPr>
          <w:color w:val="000000"/>
          <w:sz w:val="18"/>
          <w:szCs w:val="18"/>
          <w:lang w:val="fr-FR" w:eastAsia="en-GB"/>
        </w:rPr>
        <w:tab/>
        <w:t>13.3.1</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10</w:t>
      </w:r>
      <w:r w:rsidR="00D63672" w:rsidRPr="0034407F">
        <w:rPr>
          <w:color w:val="000000"/>
          <w:sz w:val="18"/>
          <w:szCs w:val="18"/>
          <w:lang w:val="fr-FR" w:eastAsia="en-GB"/>
        </w:rPr>
        <w:t>/05/2017</w:t>
      </w:r>
      <w:r w:rsidRPr="0034407F">
        <w:rPr>
          <w:color w:val="000000"/>
          <w:sz w:val="18"/>
          <w:szCs w:val="18"/>
          <w:lang w:val="fr-FR" w:eastAsia="en-GB"/>
        </w:rPr>
        <w:tab/>
      </w:r>
      <w:hyperlink r:id="rId3471" w:history="1">
        <w:r w:rsidR="00D13D5C" w:rsidRPr="0034407F">
          <w:rPr>
            <w:rStyle w:val="Hyperlink"/>
            <w:sz w:val="18"/>
            <w:szCs w:val="18"/>
            <w:lang w:val="fr-FR" w:eastAsia="en-GB"/>
          </w:rPr>
          <w:t>https://www.etsi.org/deliver/etsi_ts/136500_136599/136508/13.03.01_60/ts_136508v130301p.pdf</w:t>
        </w:r>
      </w:hyperlink>
    </w:p>
    <w:p w14:paraId="6F53870D" w14:textId="1E9BDDB7"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36.508-13.3.1 V1.0.0</w:t>
      </w:r>
      <w:r w:rsidRPr="0034407F">
        <w:rPr>
          <w:color w:val="000000"/>
          <w:sz w:val="18"/>
          <w:szCs w:val="18"/>
          <w:lang w:val="fr-FR" w:eastAsia="en-GB"/>
        </w:rPr>
        <w:tab/>
        <w:t>13.3.1</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472" w:history="1">
        <w:r w:rsidR="00D13D5C" w:rsidRPr="0034407F">
          <w:rPr>
            <w:rStyle w:val="Hyperlink"/>
            <w:sz w:val="18"/>
            <w:szCs w:val="18"/>
            <w:lang w:val="fr-FR" w:eastAsia="en-GB"/>
          </w:rPr>
          <w:t>https://members.tsdsi.in/index.php/s/PTDS8BXWCad3GWj</w:t>
        </w:r>
      </w:hyperlink>
    </w:p>
    <w:p w14:paraId="7270F5C1" w14:textId="599EBBEF"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TTAT.3G-36.508V13.3.1</w:t>
      </w:r>
      <w:r w:rsidRPr="0034407F">
        <w:rPr>
          <w:color w:val="000000"/>
          <w:sz w:val="18"/>
          <w:szCs w:val="18"/>
          <w:lang w:val="fr-FR" w:eastAsia="en-GB"/>
        </w:rPr>
        <w:tab/>
        <w:t>13.3.1</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3473" w:history="1">
        <w:r w:rsidR="00D13D5C" w:rsidRPr="0034407F">
          <w:rPr>
            <w:rStyle w:val="Hyperlink"/>
            <w:sz w:val="18"/>
            <w:szCs w:val="18"/>
            <w:lang w:val="fr-FR" w:eastAsia="en-GB"/>
          </w:rPr>
          <w:t>http://committee.tta.or.kr/data/ttasDown.jsp?kind=ttastd&amp;pk_num=TTAT.3G-36.508V13.3.1</w:t>
        </w:r>
      </w:hyperlink>
    </w:p>
    <w:p w14:paraId="7290ED03" w14:textId="5E9BEF71" w:rsidR="00846314" w:rsidRPr="00182533" w:rsidRDefault="006E0553" w:rsidP="004E1933">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846314" w:rsidRPr="00182533">
        <w:rPr>
          <w:b/>
          <w:bCs/>
          <w:color w:val="000000"/>
          <w:sz w:val="18"/>
          <w:szCs w:val="18"/>
          <w:lang w:eastAsia="en-GB"/>
        </w:rPr>
        <w:t xml:space="preserve"> 14</w:t>
      </w:r>
    </w:p>
    <w:p w14:paraId="3CE18EB1" w14:textId="3F263AC6" w:rsidR="00846314" w:rsidRPr="00C34319"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STD-T120-36.508.V14.5.0</w:t>
      </w:r>
      <w:r w:rsidRPr="00C34319">
        <w:rPr>
          <w:color w:val="000000"/>
          <w:sz w:val="18"/>
          <w:szCs w:val="18"/>
          <w:lang w:val="en-GB" w:eastAsia="en-GB"/>
        </w:rPr>
        <w:tab/>
        <w:t>14.5.0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474" w:history="1">
        <w:r w:rsidR="00D13D5C" w:rsidRPr="00C34319">
          <w:rPr>
            <w:rStyle w:val="Hyperlink"/>
            <w:sz w:val="18"/>
            <w:szCs w:val="18"/>
            <w:lang w:val="en-GB" w:eastAsia="en-GB"/>
          </w:rPr>
          <w:t>https://www.arib.or.jp/english/html/overview/doc/T120_T23_SPECS/ARIB-STD-T120/Rel14/36/A36508-e50.pdf</w:t>
        </w:r>
      </w:hyperlink>
    </w:p>
    <w:p w14:paraId="342BE6DB" w14:textId="270443D1"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ATIS.3GPP.36.508V1450</w:t>
      </w:r>
      <w:r w:rsidRPr="00701E42">
        <w:rPr>
          <w:color w:val="000000"/>
          <w:sz w:val="18"/>
          <w:szCs w:val="18"/>
          <w:lang w:val="en-GB" w:eastAsia="en-GB"/>
        </w:rPr>
        <w:tab/>
        <w:t>14.5.0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475" w:history="1">
        <w:r w:rsidR="00D13D5C" w:rsidRPr="00701E42">
          <w:rPr>
            <w:rStyle w:val="Hyperlink"/>
            <w:sz w:val="18"/>
            <w:szCs w:val="18"/>
            <w:lang w:val="en-GB" w:eastAsia="en-GB"/>
          </w:rPr>
          <w:t>https://www.atis.org/3gpp-documents/Rel99-14/</w:t>
        </w:r>
      </w:hyperlink>
    </w:p>
    <w:p w14:paraId="13442F23" w14:textId="4C5D2094"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CCSA.36.508V1450</w:t>
      </w:r>
      <w:r w:rsidRPr="00701E42">
        <w:rPr>
          <w:color w:val="000000"/>
          <w:sz w:val="18"/>
          <w:szCs w:val="18"/>
          <w:lang w:val="en-GB" w:eastAsia="en-GB"/>
        </w:rPr>
        <w:tab/>
        <w:t>14.5.0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/03/2018</w:t>
      </w:r>
      <w:r w:rsidRPr="00701E42">
        <w:rPr>
          <w:color w:val="000000"/>
          <w:sz w:val="18"/>
          <w:szCs w:val="18"/>
          <w:lang w:val="en-GB" w:eastAsia="en-GB"/>
        </w:rPr>
        <w:tab/>
      </w:r>
      <w:hyperlink r:id="rId3476" w:history="1">
        <w:r w:rsidR="00D13D5C" w:rsidRPr="00701E42">
          <w:rPr>
            <w:rStyle w:val="Hyperlink"/>
            <w:sz w:val="18"/>
            <w:szCs w:val="18"/>
            <w:lang w:val="en-GB" w:eastAsia="en-GB"/>
          </w:rPr>
          <w:t>https://www.ccsa.org.cn/api/portalsFile/downloadOldFile?type=19&amp;oldFileUrl=ITU-R/M.2012-6/CCSA.36.508V1450.doc</w:t>
        </w:r>
      </w:hyperlink>
    </w:p>
    <w:p w14:paraId="39D10172" w14:textId="01EEF53C"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136 508</w:t>
      </w:r>
      <w:r w:rsidRPr="0034407F">
        <w:rPr>
          <w:color w:val="000000"/>
          <w:sz w:val="18"/>
          <w:szCs w:val="18"/>
          <w:lang w:val="fr-FR" w:eastAsia="en-GB"/>
        </w:rPr>
        <w:tab/>
        <w:t>14.5.0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10</w:t>
      </w:r>
      <w:r w:rsidR="00D63672" w:rsidRPr="0034407F">
        <w:rPr>
          <w:color w:val="000000"/>
          <w:sz w:val="18"/>
          <w:szCs w:val="18"/>
          <w:lang w:val="fr-FR" w:eastAsia="en-GB"/>
        </w:rPr>
        <w:t>/04/2018</w:t>
      </w:r>
      <w:r w:rsidRPr="0034407F">
        <w:rPr>
          <w:color w:val="000000"/>
          <w:sz w:val="18"/>
          <w:szCs w:val="18"/>
          <w:lang w:val="fr-FR" w:eastAsia="en-GB"/>
        </w:rPr>
        <w:tab/>
      </w:r>
      <w:hyperlink r:id="rId3477" w:history="1">
        <w:r w:rsidR="00D13D5C" w:rsidRPr="0034407F">
          <w:rPr>
            <w:rStyle w:val="Hyperlink"/>
            <w:sz w:val="18"/>
            <w:szCs w:val="18"/>
            <w:lang w:val="fr-FR" w:eastAsia="en-GB"/>
          </w:rPr>
          <w:t>https://www.etsi.org/deliver/etsi_ts/136500_136599/136508/14.05.00_60/ts_136508v140500p.pdf</w:t>
        </w:r>
      </w:hyperlink>
    </w:p>
    <w:p w14:paraId="223140F1" w14:textId="08581CB1"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36.508-14.5.0 V1.1.0</w:t>
      </w:r>
      <w:r w:rsidRPr="0034407F">
        <w:rPr>
          <w:color w:val="000000"/>
          <w:sz w:val="18"/>
          <w:szCs w:val="18"/>
          <w:lang w:val="fr-FR" w:eastAsia="en-GB"/>
        </w:rPr>
        <w:tab/>
        <w:t>14.5.0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478" w:history="1">
        <w:r w:rsidR="00D13D5C" w:rsidRPr="0034407F">
          <w:rPr>
            <w:rStyle w:val="Hyperlink"/>
            <w:sz w:val="18"/>
            <w:szCs w:val="18"/>
            <w:lang w:val="fr-FR" w:eastAsia="en-GB"/>
          </w:rPr>
          <w:t>https://members.tsdsi.in/index.php/s/WHt8XryCXzmBGkq</w:t>
        </w:r>
      </w:hyperlink>
    </w:p>
    <w:p w14:paraId="56951ED0" w14:textId="668D249E"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TTAT.3G-36.508V14.5.0</w:t>
      </w:r>
      <w:r w:rsidRPr="0034407F">
        <w:rPr>
          <w:color w:val="000000"/>
          <w:sz w:val="18"/>
          <w:szCs w:val="18"/>
          <w:lang w:val="fr-FR" w:eastAsia="en-GB"/>
        </w:rPr>
        <w:tab/>
        <w:t>14.5.0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3479" w:history="1">
        <w:r w:rsidR="00D13D5C" w:rsidRPr="0034407F">
          <w:rPr>
            <w:rStyle w:val="Hyperlink"/>
            <w:sz w:val="18"/>
            <w:szCs w:val="18"/>
            <w:lang w:val="fr-FR" w:eastAsia="en-GB"/>
          </w:rPr>
          <w:t>http://committee.tta.or.kr/data/ttasDown.jsp?kind=ttastd&amp;pk_num=TTAT.3G-36.508V14.5.0</w:t>
        </w:r>
      </w:hyperlink>
    </w:p>
    <w:p w14:paraId="31CBF36C" w14:textId="2DEDBDBF" w:rsidR="00846314" w:rsidRPr="00182533" w:rsidRDefault="006E0553" w:rsidP="004E1933">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846314" w:rsidRPr="00182533">
        <w:rPr>
          <w:b/>
          <w:bCs/>
          <w:color w:val="000000"/>
          <w:sz w:val="18"/>
          <w:szCs w:val="18"/>
          <w:lang w:eastAsia="en-GB"/>
        </w:rPr>
        <w:t xml:space="preserve"> 15</w:t>
      </w:r>
    </w:p>
    <w:p w14:paraId="78463240" w14:textId="0A280C5C" w:rsidR="00846314" w:rsidRPr="00C34319"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STD-T120-36.508.V15.6.0</w:t>
      </w:r>
      <w:r w:rsidRPr="00C34319">
        <w:rPr>
          <w:color w:val="000000"/>
          <w:sz w:val="18"/>
          <w:szCs w:val="18"/>
          <w:lang w:val="en-GB" w:eastAsia="en-GB"/>
        </w:rPr>
        <w:tab/>
        <w:t>15.6.0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480" w:history="1">
        <w:r w:rsidR="00D13D5C" w:rsidRPr="00C34319">
          <w:rPr>
            <w:rStyle w:val="Hyperlink"/>
            <w:sz w:val="18"/>
            <w:szCs w:val="18"/>
            <w:lang w:val="en-GB" w:eastAsia="en-GB"/>
          </w:rPr>
          <w:t>https://www.arib.or.jp/english/html/overview/doc/T120_T23_SPECS/ARIB-STD-T120/Rel15/36/A36508-f60.pdf</w:t>
        </w:r>
      </w:hyperlink>
    </w:p>
    <w:p w14:paraId="3802AE0C" w14:textId="6B3B26E3"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ATIS.3GPP.36.508V1560</w:t>
      </w:r>
      <w:r w:rsidRPr="00701E42">
        <w:rPr>
          <w:color w:val="000000"/>
          <w:sz w:val="18"/>
          <w:szCs w:val="18"/>
          <w:lang w:val="en-GB" w:eastAsia="en-GB"/>
        </w:rPr>
        <w:tab/>
        <w:t>15.6.0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481" w:history="1">
        <w:r w:rsidR="00D13D5C" w:rsidRPr="00701E42">
          <w:rPr>
            <w:rStyle w:val="Hyperlink"/>
            <w:sz w:val="18"/>
            <w:szCs w:val="18"/>
            <w:lang w:val="en-GB" w:eastAsia="en-GB"/>
          </w:rPr>
          <w:t>https://www.atis.org/3gpp-documents/Rel15/</w:t>
        </w:r>
      </w:hyperlink>
    </w:p>
    <w:p w14:paraId="59DBD24E" w14:textId="2DF114DD"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CCSA.36.508V1560</w:t>
      </w:r>
      <w:r w:rsidRPr="00701E42">
        <w:rPr>
          <w:color w:val="000000"/>
          <w:sz w:val="18"/>
          <w:szCs w:val="18"/>
          <w:lang w:val="en-GB" w:eastAsia="en-GB"/>
        </w:rPr>
        <w:tab/>
        <w:t>15.6.0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/03/2020</w:t>
      </w:r>
      <w:r w:rsidRPr="00701E42">
        <w:rPr>
          <w:color w:val="000000"/>
          <w:sz w:val="18"/>
          <w:szCs w:val="18"/>
          <w:lang w:val="en-GB" w:eastAsia="en-GB"/>
        </w:rPr>
        <w:tab/>
      </w:r>
      <w:hyperlink r:id="rId3482" w:history="1">
        <w:r w:rsidR="00D13D5C" w:rsidRPr="00701E42">
          <w:rPr>
            <w:rStyle w:val="Hyperlink"/>
            <w:sz w:val="18"/>
            <w:szCs w:val="18"/>
            <w:lang w:val="en-GB" w:eastAsia="en-GB"/>
          </w:rPr>
          <w:t>https://www.ccsa.org.cn/api/portalsFile/downloadOldFile?type=19&amp;oldFileUrl=ITU-R/M.2012-6/CCSA.36.508V1560.doc</w:t>
        </w:r>
      </w:hyperlink>
    </w:p>
    <w:p w14:paraId="611FF345" w14:textId="6E880D4E"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136 508</w:t>
      </w:r>
      <w:r w:rsidRPr="0034407F">
        <w:rPr>
          <w:color w:val="000000"/>
          <w:sz w:val="18"/>
          <w:szCs w:val="18"/>
          <w:lang w:val="fr-FR" w:eastAsia="en-GB"/>
        </w:rPr>
        <w:tab/>
        <w:t>15.6.0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/04/2020</w:t>
      </w:r>
      <w:r w:rsidRPr="0034407F">
        <w:rPr>
          <w:color w:val="000000"/>
          <w:sz w:val="18"/>
          <w:szCs w:val="18"/>
          <w:lang w:val="fr-FR" w:eastAsia="en-GB"/>
        </w:rPr>
        <w:tab/>
      </w:r>
      <w:hyperlink r:id="rId3483" w:history="1">
        <w:r w:rsidR="00D13D5C" w:rsidRPr="0034407F">
          <w:rPr>
            <w:rStyle w:val="Hyperlink"/>
            <w:sz w:val="18"/>
            <w:szCs w:val="18"/>
            <w:lang w:val="fr-FR" w:eastAsia="en-GB"/>
          </w:rPr>
          <w:t>https://www.etsi.org/deliver/etsi_ts/136500_136599/136508/15.06.00_60/ts_136508v150600p.pdf</w:t>
        </w:r>
      </w:hyperlink>
    </w:p>
    <w:p w14:paraId="21C47E5A" w14:textId="243D2FFC"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36.508-15.6.0 V1.0.0</w:t>
      </w:r>
      <w:r w:rsidRPr="0034407F">
        <w:rPr>
          <w:color w:val="000000"/>
          <w:sz w:val="18"/>
          <w:szCs w:val="18"/>
          <w:lang w:val="fr-FR" w:eastAsia="en-GB"/>
        </w:rPr>
        <w:tab/>
        <w:t>15.6.0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484" w:history="1">
        <w:r w:rsidR="00D13D5C" w:rsidRPr="0034407F">
          <w:rPr>
            <w:rStyle w:val="Hyperlink"/>
            <w:sz w:val="18"/>
            <w:szCs w:val="18"/>
            <w:lang w:val="fr-FR" w:eastAsia="en-GB"/>
          </w:rPr>
          <w:t>https://members.tsdsi.in/index.php/s/eQ82dHHytdPKskQ</w:t>
        </w:r>
      </w:hyperlink>
    </w:p>
    <w:p w14:paraId="0A3005D6" w14:textId="2A840A76"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TTAT.3G-36.508V15.6.0</w:t>
      </w:r>
      <w:r w:rsidRPr="0034407F">
        <w:rPr>
          <w:color w:val="000000"/>
          <w:sz w:val="18"/>
          <w:szCs w:val="18"/>
          <w:lang w:val="fr-FR" w:eastAsia="en-GB"/>
        </w:rPr>
        <w:tab/>
        <w:t>15.6.0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3485" w:history="1">
        <w:r w:rsidR="00D13D5C" w:rsidRPr="0034407F">
          <w:rPr>
            <w:rStyle w:val="Hyperlink"/>
            <w:sz w:val="18"/>
            <w:szCs w:val="18"/>
            <w:lang w:val="fr-FR" w:eastAsia="en-GB"/>
          </w:rPr>
          <w:t>http://committee.tta.or.kr/data/ttasDown.jsp?kind=ttastd&amp;pk_num=TTAT.3G-36.508V15.6.0</w:t>
        </w:r>
      </w:hyperlink>
    </w:p>
    <w:p w14:paraId="6F5C8CA0" w14:textId="101E9D93" w:rsidR="00846314" w:rsidRPr="00182533" w:rsidRDefault="006E0553" w:rsidP="004E1933">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846314" w:rsidRPr="00182533">
        <w:rPr>
          <w:b/>
          <w:bCs/>
          <w:color w:val="000000"/>
          <w:sz w:val="18"/>
          <w:szCs w:val="18"/>
          <w:lang w:eastAsia="en-GB"/>
        </w:rPr>
        <w:t xml:space="preserve"> 16</w:t>
      </w:r>
    </w:p>
    <w:p w14:paraId="4C8BC492" w14:textId="3A345A0F" w:rsidR="00846314" w:rsidRPr="00C34319"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STD-T120-36.508.V16.11.0</w:t>
      </w:r>
      <w:r w:rsidRPr="00C34319">
        <w:rPr>
          <w:color w:val="000000"/>
          <w:sz w:val="18"/>
          <w:szCs w:val="18"/>
          <w:lang w:val="en-GB" w:eastAsia="en-GB"/>
        </w:rPr>
        <w:tab/>
        <w:t>16.11.0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486" w:history="1">
        <w:r w:rsidR="00D13D5C" w:rsidRPr="00C34319">
          <w:rPr>
            <w:rStyle w:val="Hyperlink"/>
            <w:sz w:val="18"/>
            <w:szCs w:val="18"/>
            <w:lang w:val="en-GB" w:eastAsia="en-GB"/>
          </w:rPr>
          <w:t>https://www.arib.or.jp/english/html/overview/doc/T120_T23_SPECS/ARIB-STD-T120/Rel16/36/A36508-gb0.pdf</w:t>
        </w:r>
      </w:hyperlink>
    </w:p>
    <w:p w14:paraId="2900E4FD" w14:textId="34B1C974"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ATIS.3GPP.36.508.V16.11.0</w:t>
      </w:r>
      <w:r w:rsidRPr="00701E42">
        <w:rPr>
          <w:color w:val="000000"/>
          <w:sz w:val="18"/>
          <w:szCs w:val="18"/>
          <w:lang w:val="en-GB" w:eastAsia="en-GB"/>
        </w:rPr>
        <w:tab/>
        <w:t>16.11.0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3487" w:history="1">
        <w:r w:rsidR="00D13D5C" w:rsidRPr="00701E42">
          <w:rPr>
            <w:rStyle w:val="Hyperlink"/>
            <w:sz w:val="18"/>
            <w:szCs w:val="18"/>
            <w:lang w:val="en-GB" w:eastAsia="en-GB"/>
          </w:rPr>
          <w:t>https://www.atis.org/3gpp-transpositions - Rel-16</w:t>
        </w:r>
      </w:hyperlink>
    </w:p>
    <w:p w14:paraId="225D907C" w14:textId="6F34269A"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CCSA.36.508V16110</w:t>
      </w:r>
      <w:r w:rsidRPr="00701E42">
        <w:rPr>
          <w:color w:val="000000"/>
          <w:sz w:val="18"/>
          <w:szCs w:val="18"/>
          <w:lang w:val="en-GB" w:eastAsia="en-GB"/>
        </w:rPr>
        <w:tab/>
        <w:t>16.11.0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/12/2021</w:t>
      </w:r>
      <w:r w:rsidRPr="00701E42">
        <w:rPr>
          <w:color w:val="000000"/>
          <w:sz w:val="18"/>
          <w:szCs w:val="18"/>
          <w:lang w:val="en-GB" w:eastAsia="en-GB"/>
        </w:rPr>
        <w:tab/>
      </w:r>
      <w:hyperlink r:id="rId3488" w:history="1">
        <w:r w:rsidR="00D13D5C" w:rsidRPr="00701E42">
          <w:rPr>
            <w:rStyle w:val="Hyperlink"/>
            <w:sz w:val="18"/>
            <w:szCs w:val="18"/>
            <w:lang w:val="en-GB" w:eastAsia="en-GB"/>
          </w:rPr>
          <w:t>https://www.ccsa.org.cn/api/portalsFile/downloadOldFile?type=19&amp;oldFileUrl=ITU-R/M.2012-</w:t>
        </w:r>
      </w:hyperlink>
    </w:p>
    <w:p w14:paraId="7A7C9EF7" w14:textId="763A6004"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136 508</w:t>
      </w:r>
      <w:r w:rsidRPr="0034407F">
        <w:rPr>
          <w:color w:val="000000"/>
          <w:sz w:val="18"/>
          <w:szCs w:val="18"/>
          <w:lang w:val="fr-FR" w:eastAsia="en-GB"/>
        </w:rPr>
        <w:tab/>
        <w:t>16.11.0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20</w:t>
      </w:r>
      <w:r w:rsidR="00D63672" w:rsidRPr="0034407F">
        <w:rPr>
          <w:color w:val="000000"/>
          <w:sz w:val="18"/>
          <w:szCs w:val="18"/>
          <w:lang w:val="fr-FR" w:eastAsia="en-GB"/>
        </w:rPr>
        <w:t>/01/2022</w:t>
      </w:r>
      <w:r w:rsidRPr="0034407F">
        <w:rPr>
          <w:color w:val="000000"/>
          <w:sz w:val="18"/>
          <w:szCs w:val="18"/>
          <w:lang w:val="fr-FR" w:eastAsia="en-GB"/>
        </w:rPr>
        <w:tab/>
      </w:r>
      <w:hyperlink r:id="rId3489" w:history="1">
        <w:r w:rsidR="00D13D5C" w:rsidRPr="0034407F">
          <w:rPr>
            <w:rStyle w:val="Hyperlink"/>
            <w:sz w:val="18"/>
            <w:szCs w:val="18"/>
            <w:lang w:val="fr-FR" w:eastAsia="en-GB"/>
          </w:rPr>
          <w:t>https://www.etsi.org/deliver/etsi_ts/136500_136599/136508/16.11.00_60/ts_136508v161100p.pdf</w:t>
        </w:r>
      </w:hyperlink>
    </w:p>
    <w:p w14:paraId="19EB533B" w14:textId="797DB368"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36.508-16.11.0 V1.1.0</w:t>
      </w:r>
      <w:r w:rsidRPr="0034407F">
        <w:rPr>
          <w:color w:val="000000"/>
          <w:sz w:val="18"/>
          <w:szCs w:val="18"/>
          <w:lang w:val="fr-FR" w:eastAsia="en-GB"/>
        </w:rPr>
        <w:tab/>
        <w:t>16.11.0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/11/2022</w:t>
      </w:r>
      <w:r w:rsidRPr="0034407F">
        <w:rPr>
          <w:color w:val="000000"/>
          <w:sz w:val="18"/>
          <w:szCs w:val="18"/>
          <w:lang w:val="fr-FR" w:eastAsia="en-GB"/>
        </w:rPr>
        <w:tab/>
      </w:r>
      <w:hyperlink r:id="rId3490" w:history="1">
        <w:r w:rsidR="00D13D5C" w:rsidRPr="0034407F">
          <w:rPr>
            <w:rStyle w:val="Hyperlink"/>
            <w:sz w:val="18"/>
            <w:szCs w:val="18"/>
            <w:lang w:val="fr-FR" w:eastAsia="en-GB"/>
          </w:rPr>
          <w:t>https://members.tsdsi.in/s/f9JwyRsM288rDbL</w:t>
        </w:r>
      </w:hyperlink>
    </w:p>
    <w:p w14:paraId="73E4CEAE" w14:textId="355C8465"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TTAT.3G-36.508V16.11.0</w:t>
      </w:r>
      <w:r w:rsidRPr="0034407F">
        <w:rPr>
          <w:color w:val="000000"/>
          <w:sz w:val="18"/>
          <w:szCs w:val="18"/>
          <w:lang w:val="fr-FR" w:eastAsia="en-GB"/>
        </w:rPr>
        <w:tab/>
        <w:t>16.11.0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14</w:t>
      </w:r>
      <w:r w:rsidR="00D63672" w:rsidRPr="0034407F">
        <w:rPr>
          <w:color w:val="000000"/>
          <w:sz w:val="18"/>
          <w:szCs w:val="18"/>
          <w:lang w:val="fr-FR" w:eastAsia="en-GB"/>
        </w:rPr>
        <w:t>/03/2022</w:t>
      </w:r>
      <w:r w:rsidRPr="0034407F">
        <w:rPr>
          <w:color w:val="000000"/>
          <w:sz w:val="18"/>
          <w:szCs w:val="18"/>
          <w:lang w:val="fr-FR" w:eastAsia="en-GB"/>
        </w:rPr>
        <w:tab/>
      </w:r>
      <w:hyperlink r:id="rId3491" w:history="1">
        <w:r w:rsidR="00D13D5C" w:rsidRPr="0034407F">
          <w:rPr>
            <w:rStyle w:val="Hyperlink"/>
            <w:sz w:val="18"/>
            <w:szCs w:val="18"/>
            <w:lang w:val="fr-FR" w:eastAsia="en-GB"/>
          </w:rPr>
          <w:t>http://committee.tta.or.kr/data/ttasDown.jsp?kind=ttastd&amp;pk_num=TTAT.3G-36.508V16.11.0</w:t>
        </w:r>
      </w:hyperlink>
    </w:p>
    <w:p w14:paraId="2BD9D7A8" w14:textId="7E4A5431" w:rsidR="00846314" w:rsidRPr="00182533" w:rsidRDefault="006E0553" w:rsidP="004E1933">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846314" w:rsidRPr="00182533">
        <w:rPr>
          <w:b/>
          <w:bCs/>
          <w:color w:val="000000"/>
          <w:sz w:val="18"/>
          <w:szCs w:val="18"/>
          <w:lang w:eastAsia="en-GB"/>
        </w:rPr>
        <w:t xml:space="preserve"> 17</w:t>
      </w:r>
    </w:p>
    <w:p w14:paraId="5F3317FA" w14:textId="22777A90" w:rsidR="00846314" w:rsidRPr="00C34319"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STD-T120-36.508.V17.4.0</w:t>
      </w:r>
      <w:r w:rsidRPr="00C34319">
        <w:rPr>
          <w:color w:val="000000"/>
          <w:sz w:val="18"/>
          <w:szCs w:val="18"/>
          <w:lang w:val="en-GB" w:eastAsia="en-GB"/>
        </w:rPr>
        <w:tab/>
        <w:t>17.4.0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492" w:history="1">
        <w:r w:rsidR="00D13D5C" w:rsidRPr="00C34319">
          <w:rPr>
            <w:rStyle w:val="Hyperlink"/>
            <w:sz w:val="18"/>
            <w:szCs w:val="18"/>
            <w:lang w:val="en-GB" w:eastAsia="en-GB"/>
          </w:rPr>
          <w:t>https://www.arib.or.jp/english/html/overview/doc/T120_T23_SPECS/ARIB-STD-T120/Rel17/36/A36508-h40.pdf</w:t>
        </w:r>
      </w:hyperlink>
      <w:r w:rsidR="00D13D5C" w:rsidRPr="00C34319">
        <w:rPr>
          <w:color w:val="000000"/>
          <w:sz w:val="18"/>
          <w:szCs w:val="18"/>
          <w:lang w:val="en-GB" w:eastAsia="en-GB"/>
        </w:rPr>
        <w:t xml:space="preserve"> </w:t>
      </w:r>
    </w:p>
    <w:p w14:paraId="462BCAC1" w14:textId="79C8E6F6"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ATIS.3GPP.36.508.V17.4.0</w:t>
      </w:r>
      <w:r w:rsidRPr="00701E42">
        <w:rPr>
          <w:color w:val="000000"/>
          <w:sz w:val="18"/>
          <w:szCs w:val="18"/>
          <w:lang w:val="en-GB" w:eastAsia="en-GB"/>
        </w:rPr>
        <w:tab/>
        <w:t>17.4.0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3493" w:history="1">
        <w:r w:rsidR="00D13D5C" w:rsidRPr="00701E42">
          <w:rPr>
            <w:rStyle w:val="Hyperlink"/>
            <w:sz w:val="18"/>
            <w:szCs w:val="18"/>
            <w:lang w:val="en-GB" w:eastAsia="en-GB"/>
          </w:rPr>
          <w:t>https://www.atis.org/3gpp-transpositions - Rel-17</w:t>
        </w:r>
      </w:hyperlink>
    </w:p>
    <w:p w14:paraId="190E2E66" w14:textId="4BF39F65"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CCSA.36.508V1740</w:t>
      </w:r>
      <w:r w:rsidRPr="00701E42">
        <w:rPr>
          <w:color w:val="000000"/>
          <w:sz w:val="18"/>
          <w:szCs w:val="18"/>
          <w:lang w:val="en-GB" w:eastAsia="en-GB"/>
        </w:rPr>
        <w:tab/>
        <w:t>17.4.0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/12/2022</w:t>
      </w:r>
      <w:r w:rsidRPr="00701E42">
        <w:rPr>
          <w:color w:val="000000"/>
          <w:sz w:val="18"/>
          <w:szCs w:val="18"/>
          <w:lang w:val="en-GB" w:eastAsia="en-GB"/>
        </w:rPr>
        <w:tab/>
      </w:r>
      <w:hyperlink r:id="rId3494" w:history="1">
        <w:r w:rsidR="00D13D5C" w:rsidRPr="00701E42">
          <w:rPr>
            <w:rStyle w:val="Hyperlink"/>
            <w:sz w:val="18"/>
            <w:szCs w:val="18"/>
            <w:lang w:val="en-GB" w:eastAsia="en-GB"/>
          </w:rPr>
          <w:t>https://www.ccsa.org.cn/api/portalsFile/downloadOldFile?type=19&amp;oldFileUrl=ITU-R/M.2012-6/CCSA.36.508V1740.rar</w:t>
        </w:r>
      </w:hyperlink>
    </w:p>
    <w:p w14:paraId="5016C231" w14:textId="28C74906"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136 508</w:t>
      </w:r>
      <w:r w:rsidRPr="0034407F">
        <w:rPr>
          <w:color w:val="000000"/>
          <w:sz w:val="18"/>
          <w:szCs w:val="18"/>
          <w:lang w:val="fr-FR" w:eastAsia="en-GB"/>
        </w:rPr>
        <w:tab/>
        <w:t>17.4.0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25</w:t>
      </w:r>
      <w:r w:rsidR="00D63672" w:rsidRPr="0034407F">
        <w:rPr>
          <w:color w:val="000000"/>
          <w:sz w:val="18"/>
          <w:szCs w:val="18"/>
          <w:lang w:val="fr-FR" w:eastAsia="en-GB"/>
        </w:rPr>
        <w:t>/01/2023</w:t>
      </w:r>
      <w:r w:rsidRPr="0034407F">
        <w:rPr>
          <w:color w:val="000000"/>
          <w:sz w:val="18"/>
          <w:szCs w:val="18"/>
          <w:lang w:val="fr-FR" w:eastAsia="en-GB"/>
        </w:rPr>
        <w:tab/>
      </w:r>
      <w:hyperlink r:id="rId3495" w:history="1">
        <w:r w:rsidR="00D13D5C" w:rsidRPr="0034407F">
          <w:rPr>
            <w:rStyle w:val="Hyperlink"/>
            <w:sz w:val="18"/>
            <w:szCs w:val="18"/>
            <w:lang w:val="fr-FR" w:eastAsia="en-GB"/>
          </w:rPr>
          <w:t>https://www.etsi.org/deliver/etsi_ts/136500_136599/136508/17.04.00_60/ts_136508v170400p.pdf</w:t>
        </w:r>
      </w:hyperlink>
    </w:p>
    <w:p w14:paraId="1424A20D" w14:textId="16FEB89C"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36.508 17.4.0 V1.2.0</w:t>
      </w:r>
      <w:r w:rsidRPr="0034407F">
        <w:rPr>
          <w:color w:val="000000"/>
          <w:sz w:val="18"/>
          <w:szCs w:val="18"/>
          <w:lang w:val="fr-FR" w:eastAsia="en-GB"/>
        </w:rPr>
        <w:tab/>
        <w:t>17.4.0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3496" w:history="1">
        <w:r w:rsidR="00D13D5C" w:rsidRPr="0034407F">
          <w:rPr>
            <w:rStyle w:val="Hyperlink"/>
            <w:sz w:val="18"/>
            <w:szCs w:val="18"/>
            <w:lang w:val="fr-FR" w:eastAsia="en-GB"/>
          </w:rPr>
          <w:t>https://members.tsdsi.in/s/3NDb9CBQjfMn46s</w:t>
        </w:r>
      </w:hyperlink>
    </w:p>
    <w:p w14:paraId="5C6994CD" w14:textId="501EB595"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TTAT.3G-36.508V17.4.0</w:t>
      </w:r>
      <w:r w:rsidRPr="0034407F">
        <w:rPr>
          <w:color w:val="000000"/>
          <w:sz w:val="18"/>
          <w:szCs w:val="18"/>
          <w:lang w:val="fr-FR" w:eastAsia="en-GB"/>
        </w:rPr>
        <w:tab/>
        <w:t>17.4.0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3497" w:history="1">
        <w:r w:rsidR="00D13D5C" w:rsidRPr="0034407F">
          <w:rPr>
            <w:rStyle w:val="Hyperlink"/>
            <w:sz w:val="18"/>
            <w:szCs w:val="18"/>
            <w:lang w:val="fr-FR" w:eastAsia="en-GB"/>
          </w:rPr>
          <w:t>http://committee.tta.or.kr/data/ttasDown.jsp?kind=ttastd&amp;pk_num=TTAT.3G-36.508V17.4.0</w:t>
        </w:r>
      </w:hyperlink>
    </w:p>
    <w:p w14:paraId="7313EB11" w14:textId="77777777" w:rsidR="00C556AE" w:rsidRPr="00182533" w:rsidRDefault="00C556AE" w:rsidP="00C556AE">
      <w:pPr>
        <w:pStyle w:val="Heading4"/>
      </w:pPr>
      <w:r w:rsidRPr="00182533">
        <w:lastRenderedPageBreak/>
        <w:t>2.1.6.2</w:t>
      </w:r>
      <w:r w:rsidRPr="00182533">
        <w:tab/>
        <w:t>TS 36.509</w:t>
      </w:r>
    </w:p>
    <w:p w14:paraId="5E2DF185" w14:textId="77777777" w:rsidR="00C556AE" w:rsidRPr="00182533" w:rsidRDefault="00C556AE" w:rsidP="00C556AE">
      <w:pPr>
        <w:pStyle w:val="Headingb"/>
      </w:pPr>
      <w:r w:rsidRPr="00182533">
        <w:t xml:space="preserve">Acceso radioeléctrico terrenal universal evolucionado (E-UTRA) y núcleo de paquetes evolucionado (EPC); funciones de pruebas de conformidad especiales para el equipo de usuario (UE) </w:t>
      </w:r>
    </w:p>
    <w:p w14:paraId="23976F62" w14:textId="77777777" w:rsidR="00C556AE" w:rsidRPr="00182533" w:rsidRDefault="00C556AE" w:rsidP="00C556AE">
      <w:r w:rsidRPr="00182533">
        <w:t>En este documento se definen, en relación con los equipos de usuario (UE) en modos E-UTRA FDD o TDD, las funciones especiales y sus métodos de activación/desactivación que se requieren a efectos de pruebas de conformidad de los UE.</w:t>
      </w:r>
    </w:p>
    <w:p w14:paraId="0398C3F1" w14:textId="77777777" w:rsidR="00C556AE" w:rsidRPr="00182533" w:rsidRDefault="00C556AE" w:rsidP="00C556AE">
      <w:r w:rsidRPr="00182533">
        <w:t>En este documento también se describe la operación de esas funciones especiales para equipos de usuario que soportan los modos E-UTRA FDD o TDD, al operar en dichos modos, en modo GSM/GPRS o en modo CDMA2000.</w:t>
      </w:r>
    </w:p>
    <w:p w14:paraId="2A1EBDEF" w14:textId="77777777" w:rsidR="009D7D16" w:rsidRPr="00182533" w:rsidRDefault="009D7D16" w:rsidP="009D7D16">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198D9A41" w14:textId="2267DE49" w:rsidR="00846314" w:rsidRPr="00182533" w:rsidRDefault="006E0553" w:rsidP="004E1933">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846314" w:rsidRPr="00182533">
        <w:rPr>
          <w:b/>
          <w:bCs/>
          <w:color w:val="000000"/>
          <w:sz w:val="18"/>
          <w:szCs w:val="18"/>
          <w:lang w:eastAsia="en-GB"/>
        </w:rPr>
        <w:t xml:space="preserve"> 10</w:t>
      </w:r>
    </w:p>
    <w:p w14:paraId="68636DF4" w14:textId="2E03AE35" w:rsidR="00846314" w:rsidRPr="00C34319"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STD-T120-36.509.V10.3.0</w:t>
      </w:r>
      <w:r w:rsidRPr="00C34319">
        <w:rPr>
          <w:color w:val="000000"/>
          <w:sz w:val="18"/>
          <w:szCs w:val="18"/>
          <w:lang w:val="en-GB" w:eastAsia="en-GB"/>
        </w:rPr>
        <w:tab/>
        <w:t>10.3.0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498" w:history="1">
        <w:r w:rsidR="00D13D5C" w:rsidRPr="00C34319">
          <w:rPr>
            <w:rStyle w:val="Hyperlink"/>
            <w:sz w:val="18"/>
            <w:szCs w:val="18"/>
            <w:lang w:val="en-GB" w:eastAsia="en-GB"/>
          </w:rPr>
          <w:t>https://www.arib.or.jp/english/html/overview/doc/T120_T23_SPECS/ARIB-STD-T120/Rel10/36/A36509-a30.pdf</w:t>
        </w:r>
      </w:hyperlink>
    </w:p>
    <w:p w14:paraId="497E0846" w14:textId="66C85354"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ATIS.3GPP.36.509V1030</w:t>
      </w:r>
      <w:r w:rsidRPr="00701E42">
        <w:rPr>
          <w:color w:val="000000"/>
          <w:sz w:val="18"/>
          <w:szCs w:val="18"/>
          <w:lang w:val="en-GB" w:eastAsia="en-GB"/>
        </w:rPr>
        <w:tab/>
        <w:t>10.3.0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499" w:history="1">
        <w:r w:rsidR="00D13D5C" w:rsidRPr="00701E42">
          <w:rPr>
            <w:rStyle w:val="Hyperlink"/>
            <w:sz w:val="18"/>
            <w:szCs w:val="18"/>
            <w:lang w:val="en-GB" w:eastAsia="en-GB"/>
          </w:rPr>
          <w:t>https://www.atis.org/3gpp-documents/Rel99-14/</w:t>
        </w:r>
      </w:hyperlink>
    </w:p>
    <w:p w14:paraId="03104F15" w14:textId="669E30EE"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CCSA.36.509V1030</w:t>
      </w:r>
      <w:r w:rsidRPr="00701E42">
        <w:rPr>
          <w:color w:val="000000"/>
          <w:sz w:val="18"/>
          <w:szCs w:val="18"/>
          <w:lang w:val="en-GB" w:eastAsia="en-GB"/>
        </w:rPr>
        <w:tab/>
        <w:t>10.3.0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/06/2013</w:t>
      </w:r>
      <w:r w:rsidRPr="00701E42">
        <w:rPr>
          <w:color w:val="000000"/>
          <w:sz w:val="18"/>
          <w:szCs w:val="18"/>
          <w:lang w:val="en-GB" w:eastAsia="en-GB"/>
        </w:rPr>
        <w:tab/>
      </w:r>
      <w:hyperlink r:id="rId3500" w:history="1">
        <w:r w:rsidR="00D13D5C" w:rsidRPr="00701E42">
          <w:rPr>
            <w:rStyle w:val="Hyperlink"/>
            <w:sz w:val="18"/>
            <w:szCs w:val="18"/>
            <w:lang w:val="en-GB" w:eastAsia="en-GB"/>
          </w:rPr>
          <w:t>https://www.ccsa.org.cn/api/portalsFile/downloadOldFile?type=19&amp;oldFileUrl=ITU-R/M.2012-6/CCSA.36.509V1030.doc</w:t>
        </w:r>
      </w:hyperlink>
    </w:p>
    <w:p w14:paraId="23B69074" w14:textId="23F0A10A"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136 509</w:t>
      </w:r>
      <w:r w:rsidRPr="0034407F">
        <w:rPr>
          <w:color w:val="000000"/>
          <w:sz w:val="18"/>
          <w:szCs w:val="18"/>
          <w:lang w:val="fr-FR" w:eastAsia="en-GB"/>
        </w:rPr>
        <w:tab/>
        <w:t>10.3.0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26</w:t>
      </w:r>
      <w:r w:rsidR="00D63672" w:rsidRPr="0034407F">
        <w:rPr>
          <w:color w:val="000000"/>
          <w:sz w:val="18"/>
          <w:szCs w:val="18"/>
          <w:lang w:val="fr-FR" w:eastAsia="en-GB"/>
        </w:rPr>
        <w:t>/09/2014</w:t>
      </w:r>
      <w:r w:rsidRPr="0034407F">
        <w:rPr>
          <w:color w:val="000000"/>
          <w:sz w:val="18"/>
          <w:szCs w:val="18"/>
          <w:lang w:val="fr-FR" w:eastAsia="en-GB"/>
        </w:rPr>
        <w:tab/>
      </w:r>
      <w:hyperlink r:id="rId3501" w:history="1">
        <w:r w:rsidR="00D13D5C" w:rsidRPr="0034407F">
          <w:rPr>
            <w:rStyle w:val="Hyperlink"/>
            <w:sz w:val="18"/>
            <w:szCs w:val="18"/>
            <w:lang w:val="fr-FR" w:eastAsia="en-GB"/>
          </w:rPr>
          <w:t>https://www.etsi.org/deliver/etsi_ts/136500_136599/136509/10.03.00_60/ts_136509v100300p.pdf</w:t>
        </w:r>
      </w:hyperlink>
    </w:p>
    <w:p w14:paraId="2DD071FC" w14:textId="7957E774"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36.509-10.3.0 V1.0.0</w:t>
      </w:r>
      <w:r w:rsidRPr="0034407F">
        <w:rPr>
          <w:color w:val="000000"/>
          <w:sz w:val="18"/>
          <w:szCs w:val="18"/>
          <w:lang w:val="fr-FR" w:eastAsia="en-GB"/>
        </w:rPr>
        <w:tab/>
        <w:t>10.3.0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502" w:history="1">
        <w:r w:rsidR="00D13D5C" w:rsidRPr="0034407F">
          <w:rPr>
            <w:rStyle w:val="Hyperlink"/>
            <w:sz w:val="18"/>
            <w:szCs w:val="18"/>
            <w:lang w:val="fr-FR" w:eastAsia="en-GB"/>
          </w:rPr>
          <w:t>https://members.tsdsi.in/index.php/s/GACoEkT2fkfNXXW</w:t>
        </w:r>
      </w:hyperlink>
    </w:p>
    <w:p w14:paraId="30B191BC" w14:textId="6C4DB7B6"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TTAT.3G-36.509V10.3.0</w:t>
      </w:r>
      <w:r w:rsidRPr="0034407F">
        <w:rPr>
          <w:color w:val="000000"/>
          <w:sz w:val="18"/>
          <w:szCs w:val="18"/>
          <w:lang w:val="fr-FR" w:eastAsia="en-GB"/>
        </w:rPr>
        <w:tab/>
        <w:t>10.3.0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3503" w:history="1">
        <w:r w:rsidR="00D13D5C" w:rsidRPr="0034407F">
          <w:rPr>
            <w:rStyle w:val="Hyperlink"/>
            <w:sz w:val="18"/>
            <w:szCs w:val="18"/>
            <w:lang w:val="fr-FR" w:eastAsia="en-GB"/>
          </w:rPr>
          <w:t>http://committee.tta.or.kr/data/ttasDown.jsp?kind=ttastd&amp;pk_num=TTAT.3G-36.509V10.3.0</w:t>
        </w:r>
      </w:hyperlink>
    </w:p>
    <w:p w14:paraId="2730B430" w14:textId="0BFDBC50" w:rsidR="00846314" w:rsidRPr="00182533" w:rsidRDefault="006E0553" w:rsidP="004E1933">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846314" w:rsidRPr="00182533">
        <w:rPr>
          <w:b/>
          <w:bCs/>
          <w:color w:val="000000"/>
          <w:sz w:val="18"/>
          <w:szCs w:val="18"/>
          <w:lang w:eastAsia="en-GB"/>
        </w:rPr>
        <w:t xml:space="preserve"> 11</w:t>
      </w:r>
    </w:p>
    <w:p w14:paraId="127D5594" w14:textId="7E9A48AA" w:rsidR="00846314" w:rsidRPr="00C34319"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STD-T120-36.509.V11.0.0</w:t>
      </w:r>
      <w:r w:rsidRPr="00C34319">
        <w:rPr>
          <w:color w:val="000000"/>
          <w:sz w:val="18"/>
          <w:szCs w:val="18"/>
          <w:lang w:val="en-GB" w:eastAsia="en-GB"/>
        </w:rPr>
        <w:tab/>
        <w:t>11.0.0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504" w:history="1">
        <w:r w:rsidR="00D13D5C" w:rsidRPr="00C34319">
          <w:rPr>
            <w:rStyle w:val="Hyperlink"/>
            <w:sz w:val="18"/>
            <w:szCs w:val="18"/>
            <w:lang w:val="en-GB" w:eastAsia="en-GB"/>
          </w:rPr>
          <w:t>https://www.arib.or.jp/english/html/overview/doc/T120_T23_SPECS/ARIB-STD-T120/Rel11/36/A36509-b00.pdf</w:t>
        </w:r>
      </w:hyperlink>
    </w:p>
    <w:p w14:paraId="6D48D4D2" w14:textId="799E53F7"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ATIS.3GPP.36.509V1100</w:t>
      </w:r>
      <w:r w:rsidRPr="00701E42">
        <w:rPr>
          <w:color w:val="000000"/>
          <w:sz w:val="18"/>
          <w:szCs w:val="18"/>
          <w:lang w:val="en-GB" w:eastAsia="en-GB"/>
        </w:rPr>
        <w:tab/>
        <w:t>11.0.0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505" w:history="1">
        <w:r w:rsidR="00D13D5C" w:rsidRPr="00701E42">
          <w:rPr>
            <w:rStyle w:val="Hyperlink"/>
            <w:sz w:val="18"/>
            <w:szCs w:val="18"/>
            <w:lang w:val="en-GB" w:eastAsia="en-GB"/>
          </w:rPr>
          <w:t>https://www.atis.org/3gpp-documents/Rel99-14/</w:t>
        </w:r>
      </w:hyperlink>
    </w:p>
    <w:p w14:paraId="1E197620" w14:textId="3AEDE49B"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CCSA.36.509V1100</w:t>
      </w:r>
      <w:r w:rsidRPr="00701E42">
        <w:rPr>
          <w:color w:val="000000"/>
          <w:sz w:val="18"/>
          <w:szCs w:val="18"/>
          <w:lang w:val="en-GB" w:eastAsia="en-GB"/>
        </w:rPr>
        <w:tab/>
        <w:t>11.0.0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/06/2015</w:t>
      </w:r>
      <w:r w:rsidRPr="00701E42">
        <w:rPr>
          <w:color w:val="000000"/>
          <w:sz w:val="18"/>
          <w:szCs w:val="18"/>
          <w:lang w:val="en-GB" w:eastAsia="en-GB"/>
        </w:rPr>
        <w:tab/>
      </w:r>
      <w:hyperlink r:id="rId3506" w:history="1">
        <w:r w:rsidR="00D13D5C" w:rsidRPr="00701E42">
          <w:rPr>
            <w:rStyle w:val="Hyperlink"/>
            <w:sz w:val="18"/>
            <w:szCs w:val="18"/>
            <w:lang w:val="en-GB" w:eastAsia="en-GB"/>
          </w:rPr>
          <w:t>https://www.ccsa.org.cn/api/portalsFile/downloadOldFile?type=19&amp;oldFileUrl=ITU-R/M.2012-6/CCSA.36.509V1100.doc</w:t>
        </w:r>
      </w:hyperlink>
    </w:p>
    <w:p w14:paraId="51D56A96" w14:textId="4DED93C5"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136 509</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28</w:t>
      </w:r>
      <w:r w:rsidR="00D63672" w:rsidRPr="0034407F">
        <w:rPr>
          <w:color w:val="000000"/>
          <w:sz w:val="18"/>
          <w:szCs w:val="18"/>
          <w:lang w:val="fr-FR" w:eastAsia="en-GB"/>
        </w:rPr>
        <w:t>/07/2015</w:t>
      </w:r>
      <w:r w:rsidRPr="0034407F">
        <w:rPr>
          <w:color w:val="000000"/>
          <w:sz w:val="18"/>
          <w:szCs w:val="18"/>
          <w:lang w:val="fr-FR" w:eastAsia="en-GB"/>
        </w:rPr>
        <w:tab/>
      </w:r>
      <w:hyperlink r:id="rId3507" w:history="1">
        <w:r w:rsidR="00D13D5C" w:rsidRPr="0034407F">
          <w:rPr>
            <w:rStyle w:val="Hyperlink"/>
            <w:sz w:val="18"/>
            <w:szCs w:val="18"/>
            <w:lang w:val="fr-FR" w:eastAsia="en-GB"/>
          </w:rPr>
          <w:t>https://www.etsi.org/deliver/etsi_ts/136500_136599/136509/11.00.00_60/ts_136509v110000p.pdf</w:t>
        </w:r>
      </w:hyperlink>
    </w:p>
    <w:p w14:paraId="0366E8D8" w14:textId="7AC63DFF"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36.509-11.0.0 V1.0.0</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508" w:history="1">
        <w:r w:rsidR="00D13D5C" w:rsidRPr="0034407F">
          <w:rPr>
            <w:rStyle w:val="Hyperlink"/>
            <w:sz w:val="18"/>
            <w:szCs w:val="18"/>
            <w:lang w:val="fr-FR" w:eastAsia="en-GB"/>
          </w:rPr>
          <w:t>https://members.tsdsi.in/index.php/s/dbrn6AMjaCrYqLy</w:t>
        </w:r>
      </w:hyperlink>
    </w:p>
    <w:p w14:paraId="1DFF4C9C" w14:textId="3746E82C"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TTAT.3G-36.509V11.0.0</w:t>
      </w:r>
      <w:r w:rsidRPr="0034407F">
        <w:rPr>
          <w:color w:val="000000"/>
          <w:sz w:val="18"/>
          <w:szCs w:val="18"/>
          <w:lang w:val="fr-FR" w:eastAsia="en-GB"/>
        </w:rPr>
        <w:tab/>
        <w:t>11.0.0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3509" w:history="1">
        <w:r w:rsidR="00D13D5C" w:rsidRPr="0034407F">
          <w:rPr>
            <w:rStyle w:val="Hyperlink"/>
            <w:sz w:val="18"/>
            <w:szCs w:val="18"/>
            <w:lang w:val="fr-FR" w:eastAsia="en-GB"/>
          </w:rPr>
          <w:t>http://committee.tta.or.kr/data/ttasDown.jsp?kind=ttastd&amp;pk_num=TTAT.3G-36.509V11.0.0</w:t>
        </w:r>
      </w:hyperlink>
    </w:p>
    <w:p w14:paraId="662AC19B" w14:textId="2D9D44D7" w:rsidR="00846314" w:rsidRPr="00182533" w:rsidRDefault="006E0553" w:rsidP="004E1933">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846314" w:rsidRPr="00182533">
        <w:rPr>
          <w:b/>
          <w:bCs/>
          <w:color w:val="000000"/>
          <w:sz w:val="18"/>
          <w:szCs w:val="18"/>
          <w:lang w:eastAsia="en-GB"/>
        </w:rPr>
        <w:t xml:space="preserve"> 12</w:t>
      </w:r>
    </w:p>
    <w:p w14:paraId="11523559" w14:textId="79A19220" w:rsidR="00846314" w:rsidRPr="00C34319"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STD-T120-36.509.V12.4.0</w:t>
      </w:r>
      <w:r w:rsidRPr="00C34319">
        <w:rPr>
          <w:color w:val="000000"/>
          <w:sz w:val="18"/>
          <w:szCs w:val="18"/>
          <w:lang w:val="en-GB" w:eastAsia="en-GB"/>
        </w:rPr>
        <w:tab/>
        <w:t>12.4.0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510" w:history="1">
        <w:r w:rsidR="00D13D5C" w:rsidRPr="00C34319">
          <w:rPr>
            <w:rStyle w:val="Hyperlink"/>
            <w:sz w:val="18"/>
            <w:szCs w:val="18"/>
            <w:lang w:val="en-GB" w:eastAsia="en-GB"/>
          </w:rPr>
          <w:t>https://www.arib.or.jp/english/html/overview/doc/T120_T23_SPECS/ARIB-STD-T120/Rel12/36/A36509-c40.pdf</w:t>
        </w:r>
      </w:hyperlink>
    </w:p>
    <w:p w14:paraId="19D5493D" w14:textId="231FBAA9"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ATIS.3GPP.36.509V1240</w:t>
      </w:r>
      <w:r w:rsidRPr="00701E42">
        <w:rPr>
          <w:color w:val="000000"/>
          <w:sz w:val="18"/>
          <w:szCs w:val="18"/>
          <w:lang w:val="en-GB" w:eastAsia="en-GB"/>
        </w:rPr>
        <w:tab/>
        <w:t>12.4.0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511" w:history="1">
        <w:r w:rsidR="00D13D5C" w:rsidRPr="00701E42">
          <w:rPr>
            <w:rStyle w:val="Hyperlink"/>
            <w:sz w:val="18"/>
            <w:szCs w:val="18"/>
            <w:lang w:val="en-GB" w:eastAsia="en-GB"/>
          </w:rPr>
          <w:t>https://www.atis.org/3gpp-documents/Rel99-14/</w:t>
        </w:r>
      </w:hyperlink>
    </w:p>
    <w:p w14:paraId="26675B97" w14:textId="6274B659"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CCSA.36.509V1240</w:t>
      </w:r>
      <w:r w:rsidRPr="00701E42">
        <w:rPr>
          <w:color w:val="000000"/>
          <w:sz w:val="18"/>
          <w:szCs w:val="18"/>
          <w:lang w:val="en-GB" w:eastAsia="en-GB"/>
        </w:rPr>
        <w:tab/>
        <w:t>12.4.0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/06/2016</w:t>
      </w:r>
      <w:r w:rsidRPr="00701E42">
        <w:rPr>
          <w:color w:val="000000"/>
          <w:sz w:val="18"/>
          <w:szCs w:val="18"/>
          <w:lang w:val="en-GB" w:eastAsia="en-GB"/>
        </w:rPr>
        <w:tab/>
      </w:r>
      <w:hyperlink r:id="rId3512" w:history="1">
        <w:r w:rsidR="00D13D5C" w:rsidRPr="00701E42">
          <w:rPr>
            <w:rStyle w:val="Hyperlink"/>
            <w:sz w:val="18"/>
            <w:szCs w:val="18"/>
            <w:lang w:val="en-GB" w:eastAsia="en-GB"/>
          </w:rPr>
          <w:t>https://www.ccsa.org.cn/api/portalsFile/downloadOldFile?type=19&amp;oldFileUrl=ITU-R/M.2012-6/CCSA.36.509V1240.doc</w:t>
        </w:r>
      </w:hyperlink>
    </w:p>
    <w:p w14:paraId="66316CB2" w14:textId="73FA3247"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136 509</w:t>
      </w:r>
      <w:r w:rsidRPr="0034407F">
        <w:rPr>
          <w:color w:val="000000"/>
          <w:sz w:val="18"/>
          <w:szCs w:val="18"/>
          <w:lang w:val="fr-FR" w:eastAsia="en-GB"/>
        </w:rPr>
        <w:tab/>
        <w:t>12.4.0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25</w:t>
      </w:r>
      <w:r w:rsidR="00D63672" w:rsidRPr="0034407F">
        <w:rPr>
          <w:color w:val="000000"/>
          <w:sz w:val="18"/>
          <w:szCs w:val="18"/>
          <w:lang w:val="fr-FR" w:eastAsia="en-GB"/>
        </w:rPr>
        <w:t>/08/2016</w:t>
      </w:r>
      <w:r w:rsidRPr="0034407F">
        <w:rPr>
          <w:color w:val="000000"/>
          <w:sz w:val="18"/>
          <w:szCs w:val="18"/>
          <w:lang w:val="fr-FR" w:eastAsia="en-GB"/>
        </w:rPr>
        <w:tab/>
      </w:r>
      <w:hyperlink r:id="rId3513" w:history="1">
        <w:r w:rsidR="00D13D5C" w:rsidRPr="0034407F">
          <w:rPr>
            <w:rStyle w:val="Hyperlink"/>
            <w:sz w:val="18"/>
            <w:szCs w:val="18"/>
            <w:lang w:val="fr-FR" w:eastAsia="en-GB"/>
          </w:rPr>
          <w:t>https://www.etsi.org/deliver/etsi_ts/136500_136599/136509/12.04.00_60/ts_136509v120400p.pdf</w:t>
        </w:r>
      </w:hyperlink>
    </w:p>
    <w:p w14:paraId="1123D563" w14:textId="004E3139"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36.509-12.4.0 V1.0.0</w:t>
      </w:r>
      <w:r w:rsidRPr="0034407F">
        <w:rPr>
          <w:color w:val="000000"/>
          <w:sz w:val="18"/>
          <w:szCs w:val="18"/>
          <w:lang w:val="fr-FR" w:eastAsia="en-GB"/>
        </w:rPr>
        <w:tab/>
        <w:t>12.4.0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514" w:history="1">
        <w:r w:rsidR="00D13D5C" w:rsidRPr="0034407F">
          <w:rPr>
            <w:rStyle w:val="Hyperlink"/>
            <w:sz w:val="18"/>
            <w:szCs w:val="18"/>
            <w:lang w:val="fr-FR" w:eastAsia="en-GB"/>
          </w:rPr>
          <w:t>https://members.tsdsi.in/index.php/s/rmMF7of2ywC8Xfz</w:t>
        </w:r>
      </w:hyperlink>
    </w:p>
    <w:p w14:paraId="26BDFFF2" w14:textId="5CBD9099"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TTAT.3G-36.509V12.4.0</w:t>
      </w:r>
      <w:r w:rsidRPr="0034407F">
        <w:rPr>
          <w:color w:val="000000"/>
          <w:sz w:val="18"/>
          <w:szCs w:val="18"/>
          <w:lang w:val="fr-FR" w:eastAsia="en-GB"/>
        </w:rPr>
        <w:tab/>
        <w:t>12.4.0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3515" w:history="1">
        <w:r w:rsidR="00D13D5C" w:rsidRPr="0034407F">
          <w:rPr>
            <w:rStyle w:val="Hyperlink"/>
            <w:sz w:val="18"/>
            <w:szCs w:val="18"/>
            <w:lang w:val="fr-FR" w:eastAsia="en-GB"/>
          </w:rPr>
          <w:t>http://committee.tta.or.kr/data/ttasDown.jsp?kind=ttastd&amp;pk_num=TTAT.3G-36.509V12.4.0</w:t>
        </w:r>
      </w:hyperlink>
    </w:p>
    <w:p w14:paraId="6210BD9B" w14:textId="76981CC7" w:rsidR="00846314" w:rsidRPr="00182533" w:rsidRDefault="006E0553" w:rsidP="004E1933">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lastRenderedPageBreak/>
        <w:t>Versión</w:t>
      </w:r>
      <w:r w:rsidR="00846314" w:rsidRPr="00182533">
        <w:rPr>
          <w:b/>
          <w:bCs/>
          <w:color w:val="000000"/>
          <w:sz w:val="18"/>
          <w:szCs w:val="18"/>
          <w:lang w:eastAsia="en-GB"/>
        </w:rPr>
        <w:t xml:space="preserve"> 13</w:t>
      </w:r>
    </w:p>
    <w:p w14:paraId="3746C338" w14:textId="10673891" w:rsidR="00846314" w:rsidRPr="00C34319" w:rsidRDefault="00846314" w:rsidP="0068707A">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STD-T120-36.509.V13.8.0</w:t>
      </w:r>
      <w:r w:rsidRPr="00C34319">
        <w:rPr>
          <w:color w:val="000000"/>
          <w:sz w:val="18"/>
          <w:szCs w:val="18"/>
          <w:lang w:val="en-GB" w:eastAsia="en-GB"/>
        </w:rPr>
        <w:tab/>
        <w:t>13.8.0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516" w:history="1">
        <w:r w:rsidR="00D13D5C" w:rsidRPr="00C34319">
          <w:rPr>
            <w:rStyle w:val="Hyperlink"/>
            <w:sz w:val="18"/>
            <w:szCs w:val="18"/>
            <w:lang w:val="en-GB" w:eastAsia="en-GB"/>
          </w:rPr>
          <w:t>https://www.arib.or.jp/english/html/overview/doc/T120_T23_SPECS/ARIB-STD-T120/Rel13/36/A36509-d80.pdf</w:t>
        </w:r>
      </w:hyperlink>
    </w:p>
    <w:p w14:paraId="30BC0201" w14:textId="094B7532" w:rsidR="00846314" w:rsidRPr="00701E42" w:rsidRDefault="00846314" w:rsidP="0068707A">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ATIS.3GPP.36.509V1380</w:t>
      </w:r>
      <w:r w:rsidRPr="00701E42">
        <w:rPr>
          <w:color w:val="000000"/>
          <w:sz w:val="18"/>
          <w:szCs w:val="18"/>
          <w:lang w:val="en-GB" w:eastAsia="en-GB"/>
        </w:rPr>
        <w:tab/>
        <w:t>13.8.0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517" w:history="1">
        <w:r w:rsidR="00D13D5C" w:rsidRPr="00701E42">
          <w:rPr>
            <w:rStyle w:val="Hyperlink"/>
            <w:sz w:val="18"/>
            <w:szCs w:val="18"/>
            <w:lang w:val="en-GB" w:eastAsia="en-GB"/>
          </w:rPr>
          <w:t>https://www.atis.org/3gpp-documents/Rel99-14/</w:t>
        </w:r>
      </w:hyperlink>
    </w:p>
    <w:p w14:paraId="37A59EDB" w14:textId="45B78995"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CCSA.36.509V1380</w:t>
      </w:r>
      <w:r w:rsidRPr="00701E42">
        <w:rPr>
          <w:color w:val="000000"/>
          <w:sz w:val="18"/>
          <w:szCs w:val="18"/>
          <w:lang w:val="en-GB" w:eastAsia="en-GB"/>
        </w:rPr>
        <w:tab/>
        <w:t>13.8.0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/12/2018</w:t>
      </w:r>
      <w:r w:rsidRPr="00701E42">
        <w:rPr>
          <w:color w:val="000000"/>
          <w:sz w:val="18"/>
          <w:szCs w:val="18"/>
          <w:lang w:val="en-GB" w:eastAsia="en-GB"/>
        </w:rPr>
        <w:tab/>
      </w:r>
      <w:hyperlink r:id="rId3518" w:history="1">
        <w:r w:rsidR="00D13D5C" w:rsidRPr="00701E42">
          <w:rPr>
            <w:rStyle w:val="Hyperlink"/>
            <w:sz w:val="18"/>
            <w:szCs w:val="18"/>
            <w:lang w:val="en-GB" w:eastAsia="en-GB"/>
          </w:rPr>
          <w:t>https://www.ccsa.org.cn/api/portalsFile/downloadOldFile?type=19&amp;oldFileUrl=ITU-R/M.2012-6/CCSA.36.509V1380.doc</w:t>
        </w:r>
      </w:hyperlink>
    </w:p>
    <w:p w14:paraId="67CBFDC4" w14:textId="306D3586"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136 509</w:t>
      </w:r>
      <w:r w:rsidRPr="0034407F">
        <w:rPr>
          <w:color w:val="000000"/>
          <w:sz w:val="18"/>
          <w:szCs w:val="18"/>
          <w:lang w:val="fr-FR" w:eastAsia="en-GB"/>
        </w:rPr>
        <w:tab/>
        <w:t>13.8.0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/12/2018</w:t>
      </w:r>
      <w:r w:rsidRPr="0034407F">
        <w:rPr>
          <w:color w:val="000000"/>
          <w:sz w:val="18"/>
          <w:szCs w:val="18"/>
          <w:lang w:val="fr-FR" w:eastAsia="en-GB"/>
        </w:rPr>
        <w:tab/>
      </w:r>
      <w:hyperlink r:id="rId3519" w:history="1">
        <w:r w:rsidR="00D13D5C" w:rsidRPr="0034407F">
          <w:rPr>
            <w:rStyle w:val="Hyperlink"/>
            <w:sz w:val="18"/>
            <w:szCs w:val="18"/>
            <w:lang w:val="fr-FR" w:eastAsia="en-GB"/>
          </w:rPr>
          <w:t>https://www.etsi.org/deliver/etsi_ts/136500_136599/136509/13.08.00_60/ts_136509v130800p.pdf</w:t>
        </w:r>
      </w:hyperlink>
    </w:p>
    <w:p w14:paraId="17D3299D" w14:textId="450DE005"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36.509-13.8.0 V1.1.0</w:t>
      </w:r>
      <w:r w:rsidRPr="0034407F">
        <w:rPr>
          <w:color w:val="000000"/>
          <w:sz w:val="18"/>
          <w:szCs w:val="18"/>
          <w:lang w:val="fr-FR" w:eastAsia="en-GB"/>
        </w:rPr>
        <w:tab/>
        <w:t>13.8.0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520" w:history="1">
        <w:r w:rsidR="00D13D5C" w:rsidRPr="0034407F">
          <w:rPr>
            <w:rStyle w:val="Hyperlink"/>
            <w:sz w:val="18"/>
            <w:szCs w:val="18"/>
            <w:lang w:val="fr-FR" w:eastAsia="en-GB"/>
          </w:rPr>
          <w:t>https://members.tsdsi.in/index.php/s/mA3g4BdEQYjpDQb</w:t>
        </w:r>
      </w:hyperlink>
    </w:p>
    <w:p w14:paraId="1AF0249C" w14:textId="4EED6E89"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TTAT.3G-36.509V13.8.0</w:t>
      </w:r>
      <w:r w:rsidRPr="0034407F">
        <w:rPr>
          <w:color w:val="000000"/>
          <w:sz w:val="18"/>
          <w:szCs w:val="18"/>
          <w:lang w:val="fr-FR" w:eastAsia="en-GB"/>
        </w:rPr>
        <w:tab/>
        <w:t>13.8.0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3521" w:history="1">
        <w:r w:rsidR="00D13D5C" w:rsidRPr="0034407F">
          <w:rPr>
            <w:rStyle w:val="Hyperlink"/>
            <w:sz w:val="18"/>
            <w:szCs w:val="18"/>
            <w:lang w:val="fr-FR" w:eastAsia="en-GB"/>
          </w:rPr>
          <w:t>http://committee.tta.or.kr/data/ttasDown.jsp?kind=ttastd&amp;pk_num=TTAT.3G-36.509V13.8.0</w:t>
        </w:r>
      </w:hyperlink>
    </w:p>
    <w:p w14:paraId="09B92D79" w14:textId="0EC833E9" w:rsidR="00846314" w:rsidRPr="00182533" w:rsidRDefault="006E0553" w:rsidP="004E1933">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846314" w:rsidRPr="00182533">
        <w:rPr>
          <w:b/>
          <w:bCs/>
          <w:color w:val="000000"/>
          <w:sz w:val="18"/>
          <w:szCs w:val="18"/>
          <w:lang w:eastAsia="en-GB"/>
        </w:rPr>
        <w:t xml:space="preserve"> 14</w:t>
      </w:r>
    </w:p>
    <w:p w14:paraId="2012224C" w14:textId="7AAC4DCB" w:rsidR="00846314" w:rsidRPr="00C34319"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STD-T120-36.509.V14.7.0</w:t>
      </w:r>
      <w:r w:rsidRPr="00C34319">
        <w:rPr>
          <w:color w:val="000000"/>
          <w:sz w:val="18"/>
          <w:szCs w:val="18"/>
          <w:lang w:val="en-GB" w:eastAsia="en-GB"/>
        </w:rPr>
        <w:tab/>
        <w:t>14.7.0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522" w:history="1">
        <w:r w:rsidR="00D13D5C" w:rsidRPr="00C34319">
          <w:rPr>
            <w:rStyle w:val="Hyperlink"/>
            <w:sz w:val="18"/>
            <w:szCs w:val="18"/>
            <w:lang w:val="en-GB" w:eastAsia="en-GB"/>
          </w:rPr>
          <w:t>https://www.arib.or.jp/english/html/overview/doc/T120_T23_SPECS/ARIB-STD-T120/Rel14/36/A36509-e70.pdf</w:t>
        </w:r>
      </w:hyperlink>
    </w:p>
    <w:p w14:paraId="72BA7EF2" w14:textId="2DBA33CC"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ATIS.3GPP.36.509V1470</w:t>
      </w:r>
      <w:r w:rsidRPr="00701E42">
        <w:rPr>
          <w:color w:val="000000"/>
          <w:sz w:val="18"/>
          <w:szCs w:val="18"/>
          <w:lang w:val="en-GB" w:eastAsia="en-GB"/>
        </w:rPr>
        <w:tab/>
        <w:t>14.7.0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523" w:history="1">
        <w:r w:rsidR="00D13D5C" w:rsidRPr="00701E42">
          <w:rPr>
            <w:rStyle w:val="Hyperlink"/>
            <w:sz w:val="18"/>
            <w:szCs w:val="18"/>
            <w:lang w:val="en-GB" w:eastAsia="en-GB"/>
          </w:rPr>
          <w:t>https://www.atis.org/3gpp-documents/Rel99-14/</w:t>
        </w:r>
      </w:hyperlink>
    </w:p>
    <w:p w14:paraId="77A4F2BC" w14:textId="058E3348"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CCSA.36.509V1470</w:t>
      </w:r>
      <w:r w:rsidRPr="00701E42">
        <w:rPr>
          <w:color w:val="000000"/>
          <w:sz w:val="18"/>
          <w:szCs w:val="18"/>
          <w:lang w:val="en-GB" w:eastAsia="en-GB"/>
        </w:rPr>
        <w:tab/>
        <w:t>14.7.0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/12/2019</w:t>
      </w:r>
      <w:r w:rsidRPr="00701E42">
        <w:rPr>
          <w:color w:val="000000"/>
          <w:sz w:val="18"/>
          <w:szCs w:val="18"/>
          <w:lang w:val="en-GB" w:eastAsia="en-GB"/>
        </w:rPr>
        <w:tab/>
      </w:r>
      <w:hyperlink r:id="rId3524" w:history="1">
        <w:r w:rsidR="00D13D5C" w:rsidRPr="00701E42">
          <w:rPr>
            <w:rStyle w:val="Hyperlink"/>
            <w:sz w:val="18"/>
            <w:szCs w:val="18"/>
            <w:lang w:val="en-GB" w:eastAsia="en-GB"/>
          </w:rPr>
          <w:t>https://www.ccsa.org.cn/api/portalsFile/downloadOldFile?type=19&amp;oldFileUrl=ITU-R/M.2012-6/CCSA.36.509V1470.doc</w:t>
        </w:r>
      </w:hyperlink>
    </w:p>
    <w:p w14:paraId="0E011B00" w14:textId="5D559FE0"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136 509</w:t>
      </w:r>
      <w:r w:rsidRPr="0034407F">
        <w:rPr>
          <w:color w:val="000000"/>
          <w:sz w:val="18"/>
          <w:szCs w:val="18"/>
          <w:lang w:val="fr-FR" w:eastAsia="en-GB"/>
        </w:rPr>
        <w:tab/>
        <w:t>14.7.0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/01/2020</w:t>
      </w:r>
      <w:r w:rsidRPr="0034407F">
        <w:rPr>
          <w:color w:val="000000"/>
          <w:sz w:val="18"/>
          <w:szCs w:val="18"/>
          <w:lang w:val="fr-FR" w:eastAsia="en-GB"/>
        </w:rPr>
        <w:tab/>
      </w:r>
      <w:hyperlink r:id="rId3525" w:history="1">
        <w:r w:rsidR="00D13D5C" w:rsidRPr="0034407F">
          <w:rPr>
            <w:rStyle w:val="Hyperlink"/>
            <w:sz w:val="18"/>
            <w:szCs w:val="18"/>
            <w:lang w:val="fr-FR" w:eastAsia="en-GB"/>
          </w:rPr>
          <w:t>https://www.etsi.org/deliver/etsi_ts/136500_136599/136509/14.07.00_60/ts_136509v140700p.pdf</w:t>
        </w:r>
      </w:hyperlink>
    </w:p>
    <w:p w14:paraId="5B75767C" w14:textId="38422CCA"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36.509-14.7.0 V1.1.0</w:t>
      </w:r>
      <w:r w:rsidRPr="0034407F">
        <w:rPr>
          <w:color w:val="000000"/>
          <w:sz w:val="18"/>
          <w:szCs w:val="18"/>
          <w:lang w:val="fr-FR" w:eastAsia="en-GB"/>
        </w:rPr>
        <w:tab/>
        <w:t>14.7.0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526" w:history="1">
        <w:r w:rsidR="00D13D5C" w:rsidRPr="0034407F">
          <w:rPr>
            <w:rStyle w:val="Hyperlink"/>
            <w:sz w:val="18"/>
            <w:szCs w:val="18"/>
            <w:lang w:val="fr-FR" w:eastAsia="en-GB"/>
          </w:rPr>
          <w:t>https://members.tsdsi.in/index.php/s/p55SYk64oA2t44C</w:t>
        </w:r>
      </w:hyperlink>
    </w:p>
    <w:p w14:paraId="444F68AF" w14:textId="06DD972B"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TTAT.3G-36.509V14.7.0</w:t>
      </w:r>
      <w:r w:rsidRPr="0034407F">
        <w:rPr>
          <w:color w:val="000000"/>
          <w:sz w:val="18"/>
          <w:szCs w:val="18"/>
          <w:lang w:val="fr-FR" w:eastAsia="en-GB"/>
        </w:rPr>
        <w:tab/>
        <w:t>14.7.0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3527" w:history="1">
        <w:r w:rsidR="00D13D5C" w:rsidRPr="0034407F">
          <w:rPr>
            <w:rStyle w:val="Hyperlink"/>
            <w:sz w:val="18"/>
            <w:szCs w:val="18"/>
            <w:lang w:val="fr-FR" w:eastAsia="en-GB"/>
          </w:rPr>
          <w:t>http://committee.tta.or.kr/data/ttasDown.jsp?kind=ttastd&amp;pk_num=TTAT.3G-36.509V14.7.0</w:t>
        </w:r>
      </w:hyperlink>
    </w:p>
    <w:p w14:paraId="356FE228" w14:textId="43FD83E6" w:rsidR="00846314" w:rsidRPr="00182533" w:rsidRDefault="006E0553" w:rsidP="004E1933">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846314" w:rsidRPr="00182533">
        <w:rPr>
          <w:b/>
          <w:bCs/>
          <w:color w:val="000000"/>
          <w:sz w:val="18"/>
          <w:szCs w:val="18"/>
          <w:lang w:eastAsia="en-GB"/>
        </w:rPr>
        <w:t xml:space="preserve"> 15</w:t>
      </w:r>
    </w:p>
    <w:p w14:paraId="2043F78B" w14:textId="0BA7C228" w:rsidR="00846314" w:rsidRPr="00C34319"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STD-T120-36.509.V15.5.0</w:t>
      </w:r>
      <w:r w:rsidRPr="00C34319">
        <w:rPr>
          <w:color w:val="000000"/>
          <w:sz w:val="18"/>
          <w:szCs w:val="18"/>
          <w:lang w:val="en-GB" w:eastAsia="en-GB"/>
        </w:rPr>
        <w:tab/>
        <w:t>15.5.0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528" w:history="1">
        <w:r w:rsidR="00D13D5C" w:rsidRPr="00C34319">
          <w:rPr>
            <w:rStyle w:val="Hyperlink"/>
            <w:sz w:val="18"/>
            <w:szCs w:val="18"/>
            <w:lang w:val="en-GB" w:eastAsia="en-GB"/>
          </w:rPr>
          <w:t>https://www.arib.or.jp/english/html/overview/doc/T120_T23_SPECS/ARIB-STD-T120/Rel15/36/A36509-f50.pdf</w:t>
        </w:r>
      </w:hyperlink>
    </w:p>
    <w:p w14:paraId="6A7C4F42" w14:textId="190CA4C3"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ATIS.3GPP.36.509.V15.5.0</w:t>
      </w:r>
      <w:r w:rsidRPr="00701E42">
        <w:rPr>
          <w:color w:val="000000"/>
          <w:sz w:val="18"/>
          <w:szCs w:val="18"/>
          <w:lang w:val="en-GB" w:eastAsia="en-GB"/>
        </w:rPr>
        <w:tab/>
        <w:t>15.5.0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3529" w:history="1">
        <w:r w:rsidR="00D13D5C" w:rsidRPr="00701E42">
          <w:rPr>
            <w:rStyle w:val="Hyperlink"/>
            <w:sz w:val="18"/>
            <w:szCs w:val="18"/>
            <w:lang w:val="en-GB" w:eastAsia="en-GB"/>
          </w:rPr>
          <w:t>https://www.atis.org/3gpp-transpositions - Rel-15</w:t>
        </w:r>
      </w:hyperlink>
    </w:p>
    <w:p w14:paraId="3DF986EB" w14:textId="13D507C0"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CCSA.36.509V1550</w:t>
      </w:r>
      <w:r w:rsidRPr="00701E42">
        <w:rPr>
          <w:color w:val="000000"/>
          <w:sz w:val="18"/>
          <w:szCs w:val="18"/>
          <w:lang w:val="en-GB" w:eastAsia="en-GB"/>
        </w:rPr>
        <w:tab/>
        <w:t>15.5.0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/03/2021</w:t>
      </w:r>
      <w:r w:rsidRPr="00701E42">
        <w:rPr>
          <w:color w:val="000000"/>
          <w:sz w:val="18"/>
          <w:szCs w:val="18"/>
          <w:lang w:val="en-GB" w:eastAsia="en-GB"/>
        </w:rPr>
        <w:tab/>
      </w:r>
      <w:hyperlink r:id="rId3530" w:history="1">
        <w:r w:rsidR="00D13D5C" w:rsidRPr="00701E42">
          <w:rPr>
            <w:rStyle w:val="Hyperlink"/>
            <w:sz w:val="18"/>
            <w:szCs w:val="18"/>
            <w:lang w:val="en-GB" w:eastAsia="en-GB"/>
          </w:rPr>
          <w:t>https://www.ccsa.org.cn/api/portalsFile/downloadOldFile?type=19&amp;oldFileUrl=ITU-R/M.2012-6/CCSA.36.509V1550.doc</w:t>
        </w:r>
      </w:hyperlink>
    </w:p>
    <w:p w14:paraId="28B9CD73" w14:textId="651ED0E9"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136 509</w:t>
      </w:r>
      <w:r w:rsidRPr="0034407F">
        <w:rPr>
          <w:color w:val="000000"/>
          <w:sz w:val="18"/>
          <w:szCs w:val="18"/>
          <w:lang w:val="fr-FR" w:eastAsia="en-GB"/>
        </w:rPr>
        <w:tab/>
        <w:t>15.5.0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22</w:t>
      </w:r>
      <w:r w:rsidR="00D63672" w:rsidRPr="0034407F">
        <w:rPr>
          <w:color w:val="000000"/>
          <w:sz w:val="18"/>
          <w:szCs w:val="18"/>
          <w:lang w:val="fr-FR" w:eastAsia="en-GB"/>
        </w:rPr>
        <w:t>/04/2021</w:t>
      </w:r>
      <w:r w:rsidRPr="0034407F">
        <w:rPr>
          <w:color w:val="000000"/>
          <w:sz w:val="18"/>
          <w:szCs w:val="18"/>
          <w:lang w:val="fr-FR" w:eastAsia="en-GB"/>
        </w:rPr>
        <w:tab/>
      </w:r>
      <w:hyperlink r:id="rId3531" w:history="1">
        <w:r w:rsidR="00D13D5C" w:rsidRPr="0034407F">
          <w:rPr>
            <w:rStyle w:val="Hyperlink"/>
            <w:sz w:val="18"/>
            <w:szCs w:val="18"/>
            <w:lang w:val="fr-FR" w:eastAsia="en-GB"/>
          </w:rPr>
          <w:t>https://www.etsi.org/deliver/etsi_ts/136500_136599/136509/15.05.00_60/ts_136509v150500p.pdf</w:t>
        </w:r>
      </w:hyperlink>
    </w:p>
    <w:p w14:paraId="7B0B73B7" w14:textId="513BBDC9"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36.509-15.5.0 V1.1.0</w:t>
      </w:r>
      <w:r w:rsidRPr="0034407F">
        <w:rPr>
          <w:color w:val="000000"/>
          <w:sz w:val="18"/>
          <w:szCs w:val="18"/>
          <w:lang w:val="fr-FR" w:eastAsia="en-GB"/>
        </w:rPr>
        <w:tab/>
        <w:t>15.5.0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/11/2022</w:t>
      </w:r>
      <w:r w:rsidRPr="0034407F">
        <w:rPr>
          <w:color w:val="000000"/>
          <w:sz w:val="18"/>
          <w:szCs w:val="18"/>
          <w:lang w:val="fr-FR" w:eastAsia="en-GB"/>
        </w:rPr>
        <w:tab/>
      </w:r>
      <w:hyperlink r:id="rId3532" w:history="1">
        <w:r w:rsidR="00D13D5C" w:rsidRPr="0034407F">
          <w:rPr>
            <w:rStyle w:val="Hyperlink"/>
            <w:sz w:val="18"/>
            <w:szCs w:val="18"/>
            <w:lang w:val="fr-FR" w:eastAsia="en-GB"/>
          </w:rPr>
          <w:t>https://members.tsdsi.in/s/sa2HQtpBpztZj23</w:t>
        </w:r>
      </w:hyperlink>
      <w:r w:rsidR="00D13D5C" w:rsidRPr="0034407F">
        <w:rPr>
          <w:color w:val="000000"/>
          <w:sz w:val="18"/>
          <w:szCs w:val="18"/>
          <w:lang w:val="fr-FR" w:eastAsia="en-GB"/>
        </w:rPr>
        <w:t xml:space="preserve"> </w:t>
      </w:r>
    </w:p>
    <w:p w14:paraId="01632381" w14:textId="59106AFF"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TTAT.3G-36.509V15.5.0</w:t>
      </w:r>
      <w:r w:rsidRPr="0034407F">
        <w:rPr>
          <w:color w:val="000000"/>
          <w:sz w:val="18"/>
          <w:szCs w:val="18"/>
          <w:lang w:val="fr-FR" w:eastAsia="en-GB"/>
        </w:rPr>
        <w:tab/>
        <w:t>15.5.0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10</w:t>
      </w:r>
      <w:r w:rsidR="00D63672" w:rsidRPr="0034407F">
        <w:rPr>
          <w:color w:val="000000"/>
          <w:sz w:val="18"/>
          <w:szCs w:val="18"/>
          <w:lang w:val="fr-FR" w:eastAsia="en-GB"/>
        </w:rPr>
        <w:t>/06/2021</w:t>
      </w:r>
      <w:r w:rsidRPr="0034407F">
        <w:rPr>
          <w:color w:val="000000"/>
          <w:sz w:val="18"/>
          <w:szCs w:val="18"/>
          <w:lang w:val="fr-FR" w:eastAsia="en-GB"/>
        </w:rPr>
        <w:tab/>
      </w:r>
      <w:hyperlink r:id="rId3533" w:history="1">
        <w:r w:rsidR="00D13D5C" w:rsidRPr="0034407F">
          <w:rPr>
            <w:rStyle w:val="Hyperlink"/>
            <w:sz w:val="18"/>
            <w:szCs w:val="18"/>
            <w:lang w:val="fr-FR" w:eastAsia="en-GB"/>
          </w:rPr>
          <w:t>http://committee.tta.or.kr/data/ttasDown.jsp?kind=ttastd&amp;pk_num=TTAT.3G-36.509V15.5.0</w:t>
        </w:r>
      </w:hyperlink>
    </w:p>
    <w:p w14:paraId="5355AE41" w14:textId="60A30266" w:rsidR="00846314" w:rsidRPr="00182533" w:rsidRDefault="006E0553" w:rsidP="004E1933">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846314" w:rsidRPr="00182533">
        <w:rPr>
          <w:b/>
          <w:bCs/>
          <w:color w:val="000000"/>
          <w:sz w:val="18"/>
          <w:szCs w:val="18"/>
          <w:lang w:eastAsia="en-GB"/>
        </w:rPr>
        <w:t xml:space="preserve"> 16</w:t>
      </w:r>
    </w:p>
    <w:p w14:paraId="190ADBC4" w14:textId="30D8DFCF" w:rsidR="00846314" w:rsidRPr="00C34319"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STD-T120-36.509.V16.4.0</w:t>
      </w:r>
      <w:r w:rsidRPr="00C34319">
        <w:rPr>
          <w:color w:val="000000"/>
          <w:sz w:val="18"/>
          <w:szCs w:val="18"/>
          <w:lang w:val="en-GB" w:eastAsia="en-GB"/>
        </w:rPr>
        <w:tab/>
        <w:t>16.4.0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534" w:history="1">
        <w:r w:rsidR="00D13D5C" w:rsidRPr="00C34319">
          <w:rPr>
            <w:rStyle w:val="Hyperlink"/>
            <w:sz w:val="18"/>
            <w:szCs w:val="18"/>
            <w:lang w:val="en-GB" w:eastAsia="en-GB"/>
          </w:rPr>
          <w:t>https://www.arib.or.jp/english/html/overview/doc/T120_T23_SPECS/ARIB-STD-T120/Rel16/36/A36509-g40.pdf</w:t>
        </w:r>
      </w:hyperlink>
    </w:p>
    <w:p w14:paraId="509DBF93" w14:textId="17C62351"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ATIS.3GPP.36.509.V16.4.0</w:t>
      </w:r>
      <w:r w:rsidRPr="00701E42">
        <w:rPr>
          <w:color w:val="000000"/>
          <w:sz w:val="18"/>
          <w:szCs w:val="18"/>
          <w:lang w:val="en-GB" w:eastAsia="en-GB"/>
        </w:rPr>
        <w:tab/>
        <w:t>16.4.0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3535" w:history="1">
        <w:r w:rsidR="00D13D5C" w:rsidRPr="00701E42">
          <w:rPr>
            <w:rStyle w:val="Hyperlink"/>
            <w:sz w:val="18"/>
            <w:szCs w:val="18"/>
            <w:lang w:val="en-GB" w:eastAsia="en-GB"/>
          </w:rPr>
          <w:t>https://www.atis.org/3gpp-transpositions - Rel-16</w:t>
        </w:r>
      </w:hyperlink>
    </w:p>
    <w:p w14:paraId="4ECB4E48" w14:textId="55D483AD"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CCSA.36.509V1640</w:t>
      </w:r>
      <w:r w:rsidRPr="00701E42">
        <w:rPr>
          <w:color w:val="000000"/>
          <w:sz w:val="18"/>
          <w:szCs w:val="18"/>
          <w:lang w:val="en-GB" w:eastAsia="en-GB"/>
        </w:rPr>
        <w:tab/>
        <w:t>16.4.0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/12/2022</w:t>
      </w:r>
      <w:r w:rsidRPr="00701E42">
        <w:rPr>
          <w:color w:val="000000"/>
          <w:sz w:val="18"/>
          <w:szCs w:val="18"/>
          <w:lang w:val="en-GB" w:eastAsia="en-GB"/>
        </w:rPr>
        <w:tab/>
      </w:r>
      <w:hyperlink r:id="rId3536" w:history="1">
        <w:r w:rsidR="00D13D5C" w:rsidRPr="00701E42">
          <w:rPr>
            <w:rStyle w:val="Hyperlink"/>
            <w:sz w:val="18"/>
            <w:szCs w:val="18"/>
            <w:lang w:val="en-GB" w:eastAsia="en-GB"/>
          </w:rPr>
          <w:t>https://www.ccsa.org.cn/api/portalsFile/downloadOldFile?type=19&amp;oldFileUrl=ITU-R/M.2012-6/CCSA.36.509V1640.doc</w:t>
        </w:r>
      </w:hyperlink>
    </w:p>
    <w:p w14:paraId="6886FEDD" w14:textId="02DE0B71"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136 509</w:t>
      </w:r>
      <w:r w:rsidRPr="0034407F">
        <w:rPr>
          <w:color w:val="000000"/>
          <w:sz w:val="18"/>
          <w:szCs w:val="18"/>
          <w:lang w:val="fr-FR" w:eastAsia="en-GB"/>
        </w:rPr>
        <w:tab/>
        <w:t>16.4.0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20</w:t>
      </w:r>
      <w:r w:rsidR="00D63672" w:rsidRPr="0034407F">
        <w:rPr>
          <w:color w:val="000000"/>
          <w:sz w:val="18"/>
          <w:szCs w:val="18"/>
          <w:lang w:val="fr-FR" w:eastAsia="en-GB"/>
        </w:rPr>
        <w:t>/01/2023</w:t>
      </w:r>
      <w:r w:rsidRPr="0034407F">
        <w:rPr>
          <w:color w:val="000000"/>
          <w:sz w:val="18"/>
          <w:szCs w:val="18"/>
          <w:lang w:val="fr-FR" w:eastAsia="en-GB"/>
        </w:rPr>
        <w:tab/>
      </w:r>
      <w:hyperlink r:id="rId3537" w:history="1">
        <w:r w:rsidR="00D13D5C" w:rsidRPr="0034407F">
          <w:rPr>
            <w:rStyle w:val="Hyperlink"/>
            <w:sz w:val="18"/>
            <w:szCs w:val="18"/>
            <w:lang w:val="fr-FR" w:eastAsia="en-GB"/>
          </w:rPr>
          <w:t>https://www.etsi.org/deliver/etsi_ts/136500_136599/136509/16.04.00_60/ts_136509v160400p.pdf</w:t>
        </w:r>
      </w:hyperlink>
    </w:p>
    <w:p w14:paraId="1DEC54E8" w14:textId="70F0D974"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36.509 16.4.0 V1.3.0</w:t>
      </w:r>
      <w:r w:rsidRPr="0034407F">
        <w:rPr>
          <w:color w:val="000000"/>
          <w:sz w:val="18"/>
          <w:szCs w:val="18"/>
          <w:lang w:val="fr-FR" w:eastAsia="en-GB"/>
        </w:rPr>
        <w:tab/>
        <w:t>16.4.0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3538" w:history="1">
        <w:r w:rsidR="00D13D5C" w:rsidRPr="0034407F">
          <w:rPr>
            <w:rStyle w:val="Hyperlink"/>
            <w:sz w:val="18"/>
            <w:szCs w:val="18"/>
            <w:lang w:val="fr-FR" w:eastAsia="en-GB"/>
          </w:rPr>
          <w:t>https://members.tsdsi.in/s/iCnFDL2sxdqneiC</w:t>
        </w:r>
      </w:hyperlink>
    </w:p>
    <w:p w14:paraId="0E81FBFC" w14:textId="39661BEB"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TTAT.3G-36.509V16.4.0</w:t>
      </w:r>
      <w:r w:rsidRPr="0034407F">
        <w:rPr>
          <w:color w:val="000000"/>
          <w:sz w:val="18"/>
          <w:szCs w:val="18"/>
          <w:lang w:val="fr-FR" w:eastAsia="en-GB"/>
        </w:rPr>
        <w:tab/>
        <w:t>16.4.0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3539" w:history="1">
        <w:r w:rsidR="00D13D5C" w:rsidRPr="0034407F">
          <w:rPr>
            <w:rStyle w:val="Hyperlink"/>
            <w:sz w:val="18"/>
            <w:szCs w:val="18"/>
            <w:lang w:val="fr-FR" w:eastAsia="en-GB"/>
          </w:rPr>
          <w:t>http://committee.tta.or.kr/data/ttasDown.jsp?kind=ttastd&amp;pk_num=TTAT.3G-36.509V16.4.0</w:t>
        </w:r>
      </w:hyperlink>
    </w:p>
    <w:p w14:paraId="2BACB2C3" w14:textId="1B2EB719" w:rsidR="00846314" w:rsidRPr="00182533" w:rsidRDefault="006E0553" w:rsidP="004E1933">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846314" w:rsidRPr="00182533">
        <w:rPr>
          <w:b/>
          <w:bCs/>
          <w:color w:val="000000"/>
          <w:sz w:val="18"/>
          <w:szCs w:val="18"/>
          <w:lang w:eastAsia="en-GB"/>
        </w:rPr>
        <w:t xml:space="preserve"> 17</w:t>
      </w:r>
    </w:p>
    <w:p w14:paraId="1B52AFDE" w14:textId="2177BD47" w:rsidR="00846314" w:rsidRPr="00C34319"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STD-T120-36.509.V17.2.0</w:t>
      </w:r>
      <w:r w:rsidRPr="00C34319">
        <w:rPr>
          <w:color w:val="000000"/>
          <w:sz w:val="18"/>
          <w:szCs w:val="18"/>
          <w:lang w:val="en-GB" w:eastAsia="en-GB"/>
        </w:rPr>
        <w:tab/>
        <w:t>17.2.0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540" w:history="1">
        <w:r w:rsidR="00A735C5" w:rsidRPr="00C34319">
          <w:rPr>
            <w:rStyle w:val="Hyperlink"/>
            <w:sz w:val="18"/>
            <w:szCs w:val="18"/>
            <w:lang w:val="en-GB" w:eastAsia="en-GB"/>
          </w:rPr>
          <w:t>https://www.arib.or.jp/english/html/overview/doc/T120_T23_SPECS/ARIB-STD-T120/Rel17/36/A36509-h20.pdf</w:t>
        </w:r>
      </w:hyperlink>
    </w:p>
    <w:p w14:paraId="4E31A6FF" w14:textId="55A42BE1"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ATIS.3GPP.36.509.V17.2.0</w:t>
      </w:r>
      <w:r w:rsidRPr="00701E42">
        <w:rPr>
          <w:color w:val="000000"/>
          <w:sz w:val="18"/>
          <w:szCs w:val="18"/>
          <w:lang w:val="en-GB" w:eastAsia="en-GB"/>
        </w:rPr>
        <w:tab/>
        <w:t>17.2.0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3541" w:history="1">
        <w:r w:rsidR="00A735C5" w:rsidRPr="00701E42">
          <w:rPr>
            <w:rStyle w:val="Hyperlink"/>
            <w:sz w:val="18"/>
            <w:szCs w:val="18"/>
            <w:lang w:val="en-GB" w:eastAsia="en-GB"/>
          </w:rPr>
          <w:t>https://www.atis.org/3gpp-transpositions - Rel-17</w:t>
        </w:r>
      </w:hyperlink>
    </w:p>
    <w:p w14:paraId="61E06C30" w14:textId="4CFF9F3E"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CCSA.36.509V1720</w:t>
      </w:r>
      <w:r w:rsidRPr="00701E42">
        <w:rPr>
          <w:color w:val="000000"/>
          <w:sz w:val="18"/>
          <w:szCs w:val="18"/>
          <w:lang w:val="en-GB" w:eastAsia="en-GB"/>
        </w:rPr>
        <w:tab/>
        <w:t>17.2.0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/12/2022</w:t>
      </w:r>
      <w:r w:rsidRPr="00701E42">
        <w:rPr>
          <w:color w:val="000000"/>
          <w:sz w:val="18"/>
          <w:szCs w:val="18"/>
          <w:lang w:val="en-GB" w:eastAsia="en-GB"/>
        </w:rPr>
        <w:tab/>
      </w:r>
      <w:hyperlink r:id="rId3542" w:history="1">
        <w:r w:rsidR="00A735C5" w:rsidRPr="00701E42">
          <w:rPr>
            <w:rStyle w:val="Hyperlink"/>
            <w:sz w:val="18"/>
            <w:szCs w:val="18"/>
            <w:lang w:val="en-GB" w:eastAsia="en-GB"/>
          </w:rPr>
          <w:t>https://www.ccsa.org.cn/api/portalsFile/downloadOldFile?type=19&amp;oldFileUrl=ITU-R/M.2012-6/CCSA.36.509V1720.doc</w:t>
        </w:r>
      </w:hyperlink>
    </w:p>
    <w:p w14:paraId="79A34853" w14:textId="0DE218C3"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136 509</w:t>
      </w:r>
      <w:r w:rsidRPr="0034407F">
        <w:rPr>
          <w:color w:val="000000"/>
          <w:sz w:val="18"/>
          <w:szCs w:val="18"/>
          <w:lang w:val="fr-FR" w:eastAsia="en-GB"/>
        </w:rPr>
        <w:tab/>
        <w:t>17.2.0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20</w:t>
      </w:r>
      <w:r w:rsidR="00D63672" w:rsidRPr="0034407F">
        <w:rPr>
          <w:color w:val="000000"/>
          <w:sz w:val="18"/>
          <w:szCs w:val="18"/>
          <w:lang w:val="fr-FR" w:eastAsia="en-GB"/>
        </w:rPr>
        <w:t>/01/2023</w:t>
      </w:r>
      <w:r w:rsidRPr="0034407F">
        <w:rPr>
          <w:color w:val="000000"/>
          <w:sz w:val="18"/>
          <w:szCs w:val="18"/>
          <w:lang w:val="fr-FR" w:eastAsia="en-GB"/>
        </w:rPr>
        <w:tab/>
      </w:r>
      <w:hyperlink r:id="rId3543" w:history="1">
        <w:r w:rsidR="00A735C5" w:rsidRPr="0034407F">
          <w:rPr>
            <w:rStyle w:val="Hyperlink"/>
            <w:sz w:val="18"/>
            <w:szCs w:val="18"/>
            <w:lang w:val="fr-FR" w:eastAsia="en-GB"/>
          </w:rPr>
          <w:t>https://www.etsi.org/deliver/etsi_ts/136500_136599/136509/17.02.00_60/ts_136509v170200p.pdf</w:t>
        </w:r>
      </w:hyperlink>
    </w:p>
    <w:p w14:paraId="081A7EA8" w14:textId="37AB0704"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36.509 17.2.0 V1.2.0</w:t>
      </w:r>
      <w:r w:rsidRPr="0034407F">
        <w:rPr>
          <w:color w:val="000000"/>
          <w:sz w:val="18"/>
          <w:szCs w:val="18"/>
          <w:lang w:val="fr-FR" w:eastAsia="en-GB"/>
        </w:rPr>
        <w:tab/>
        <w:t>17.2.0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3544" w:history="1">
        <w:r w:rsidR="00A735C5" w:rsidRPr="0034407F">
          <w:rPr>
            <w:rStyle w:val="Hyperlink"/>
            <w:sz w:val="18"/>
            <w:szCs w:val="18"/>
            <w:lang w:val="fr-FR" w:eastAsia="en-GB"/>
          </w:rPr>
          <w:t>https://members.tsdsi.in/s/ZHYqWb5oaHe22rQ</w:t>
        </w:r>
      </w:hyperlink>
    </w:p>
    <w:p w14:paraId="7B79B916" w14:textId="3E58D2F6"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TTAT.3G-36.509V17.2.0</w:t>
      </w:r>
      <w:r w:rsidRPr="0034407F">
        <w:rPr>
          <w:color w:val="000000"/>
          <w:sz w:val="18"/>
          <w:szCs w:val="18"/>
          <w:lang w:val="fr-FR" w:eastAsia="en-GB"/>
        </w:rPr>
        <w:tab/>
        <w:t>17.2.0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3545" w:history="1">
        <w:r w:rsidR="00A735C5" w:rsidRPr="0034407F">
          <w:rPr>
            <w:rStyle w:val="Hyperlink"/>
            <w:sz w:val="18"/>
            <w:szCs w:val="18"/>
            <w:lang w:val="fr-FR" w:eastAsia="en-GB"/>
          </w:rPr>
          <w:t>http://committee.tta.or.kr/data/ttasDown.jsp?kind=ttastd&amp;pk_num=TTAT.3G-36.509V17.2.0</w:t>
        </w:r>
      </w:hyperlink>
    </w:p>
    <w:p w14:paraId="10E6D762" w14:textId="77777777" w:rsidR="00C556AE" w:rsidRPr="00182533" w:rsidRDefault="00C556AE" w:rsidP="00C556AE">
      <w:pPr>
        <w:pStyle w:val="Heading4"/>
      </w:pPr>
      <w:r w:rsidRPr="00182533">
        <w:lastRenderedPageBreak/>
        <w:t>2.1.6.3</w:t>
      </w:r>
      <w:r w:rsidRPr="00182533">
        <w:tab/>
        <w:t>TS 36.521-1</w:t>
      </w:r>
    </w:p>
    <w:p w14:paraId="02E187D2" w14:textId="77777777" w:rsidR="00C556AE" w:rsidRPr="00182533" w:rsidRDefault="00C556AE" w:rsidP="00C556AE">
      <w:pPr>
        <w:pStyle w:val="Headingb"/>
      </w:pPr>
      <w:r w:rsidRPr="00182533">
        <w:t>Acceso radioeléctrico terrenal universal evolucionado (E-UTRA); especificaciones de conformidad de los UE; transmisión y recepción radioeléctricas; Parte 1: Pruebas de conformidad</w:t>
      </w:r>
    </w:p>
    <w:p w14:paraId="21244621" w14:textId="77777777" w:rsidR="00C556AE" w:rsidRPr="00182533" w:rsidRDefault="00C556AE" w:rsidP="00C556AE">
      <w:r w:rsidRPr="00182533">
        <w:t>En este documento se definen los procedimientos de medición para las pruebas de conformidad de UE que contienen las características de transmisión, las características de recepción y los requisitos de calidad relativos a los sistemas de evolución a largo plazo (LTE) 3G. En TS 36.521-3 se especifican las pruebas de conformidad para el soporte de la RRM (Gestión de recursos radioeléctricos).</w:t>
      </w:r>
    </w:p>
    <w:p w14:paraId="07A3145F" w14:textId="77777777" w:rsidR="00C556AE" w:rsidRPr="00182533" w:rsidRDefault="00C556AE" w:rsidP="00C556AE">
      <w:r w:rsidRPr="00182533">
        <w:t>Los requisitos se enumeran en varias cláusulas únicamente en caso de desviación de los parámetros correspondientes. Por lo general, las pruebas sólo son aplicables a los sistemas móviles que está previsto que soporten la funcionalidad adecuada. Las circunstancias en las que son aplicables las pruebas se indican en la parte de las pruebas «definición y aplicabilidad».</w:t>
      </w:r>
    </w:p>
    <w:p w14:paraId="1651235B" w14:textId="77777777" w:rsidR="00C556AE" w:rsidRPr="00182533" w:rsidRDefault="00C556AE" w:rsidP="00C556AE">
      <w:r w:rsidRPr="00182533">
        <w:t>Por ejemplo, solamente se probará esta funcionalidad en los UE de versión 8 y posteriores que soporten LTE. En el texto de la prueba se indica si para determinadas pruebas se aplican condiciones específicas para cada versión.</w:t>
      </w:r>
    </w:p>
    <w:p w14:paraId="021B3181" w14:textId="77777777" w:rsidR="009D7D16" w:rsidRPr="00182533" w:rsidRDefault="009D7D16" w:rsidP="009D7D16">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29E57BE3" w14:textId="57E268AD" w:rsidR="00846314" w:rsidRPr="00182533" w:rsidRDefault="006E0553" w:rsidP="004E1933">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846314" w:rsidRPr="00182533">
        <w:rPr>
          <w:b/>
          <w:bCs/>
          <w:color w:val="000000"/>
          <w:sz w:val="18"/>
          <w:szCs w:val="18"/>
          <w:lang w:eastAsia="en-GB"/>
        </w:rPr>
        <w:t xml:space="preserve"> 10</w:t>
      </w:r>
    </w:p>
    <w:p w14:paraId="63CE6FA1" w14:textId="3CAC618C" w:rsidR="00846314" w:rsidRPr="00C34319"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STD-T120-36.521-1.V10.6.0</w:t>
      </w:r>
      <w:r w:rsidRPr="00C34319">
        <w:rPr>
          <w:color w:val="000000"/>
          <w:sz w:val="18"/>
          <w:szCs w:val="18"/>
          <w:lang w:val="en-GB" w:eastAsia="en-GB"/>
        </w:rPr>
        <w:tab/>
        <w:t>10.6.0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546" w:history="1">
        <w:r w:rsidR="00BA0B75" w:rsidRPr="00C34319">
          <w:rPr>
            <w:rStyle w:val="Hyperlink"/>
            <w:sz w:val="18"/>
            <w:szCs w:val="18"/>
            <w:lang w:val="en-GB" w:eastAsia="en-GB"/>
          </w:rPr>
          <w:t>https://www.arib.or.jp/english/html/overview/doc/T120_T23_SPECS/ARIB-STD-T120/Rel10/36/A36521-1-a60.pdf</w:t>
        </w:r>
      </w:hyperlink>
    </w:p>
    <w:p w14:paraId="019D6E3A" w14:textId="770A2966"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ATIS.3GPP.36.521-1V1060</w:t>
      </w:r>
      <w:r w:rsidRPr="00701E42">
        <w:rPr>
          <w:color w:val="000000"/>
          <w:sz w:val="18"/>
          <w:szCs w:val="18"/>
          <w:lang w:val="en-GB" w:eastAsia="en-GB"/>
        </w:rPr>
        <w:tab/>
        <w:t>10.6.0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547" w:history="1">
        <w:r w:rsidR="00BA0B75" w:rsidRPr="00701E42">
          <w:rPr>
            <w:rStyle w:val="Hyperlink"/>
            <w:sz w:val="18"/>
            <w:szCs w:val="18"/>
            <w:lang w:val="en-GB" w:eastAsia="en-GB"/>
          </w:rPr>
          <w:t>https://www.atis.org/3gpp-documents/Rel99-14/</w:t>
        </w:r>
      </w:hyperlink>
    </w:p>
    <w:p w14:paraId="0F9A486B" w14:textId="013E767A"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CCSA.36.521-1V1060</w:t>
      </w:r>
      <w:r w:rsidRPr="00701E42">
        <w:rPr>
          <w:color w:val="000000"/>
          <w:sz w:val="18"/>
          <w:szCs w:val="18"/>
          <w:lang w:val="en-GB" w:eastAsia="en-GB"/>
        </w:rPr>
        <w:tab/>
        <w:t>10.6.0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/03/2014</w:t>
      </w:r>
      <w:r w:rsidRPr="00701E42">
        <w:rPr>
          <w:color w:val="000000"/>
          <w:sz w:val="18"/>
          <w:szCs w:val="18"/>
          <w:lang w:val="en-GB" w:eastAsia="en-GB"/>
        </w:rPr>
        <w:tab/>
      </w:r>
      <w:hyperlink r:id="rId3548" w:history="1">
        <w:r w:rsidR="00BA0B75" w:rsidRPr="00701E42">
          <w:rPr>
            <w:rStyle w:val="Hyperlink"/>
            <w:sz w:val="18"/>
            <w:szCs w:val="18"/>
            <w:lang w:val="en-GB" w:eastAsia="en-GB"/>
          </w:rPr>
          <w:t>https://www.ccsa.org.cn/api/portalsFile/downloadOldFile?type=19&amp;oldFileUrl=ITU-R/M.2012-6/CCSA.36.521-1V1060.doc</w:t>
        </w:r>
      </w:hyperlink>
    </w:p>
    <w:p w14:paraId="2CD8DDD5" w14:textId="60802D50"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136 521-1</w:t>
      </w:r>
      <w:r w:rsidRPr="0034407F">
        <w:rPr>
          <w:color w:val="000000"/>
          <w:sz w:val="18"/>
          <w:szCs w:val="18"/>
          <w:lang w:val="fr-FR" w:eastAsia="en-GB"/>
        </w:rPr>
        <w:tab/>
        <w:t>10.6.0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04</w:t>
      </w:r>
      <w:r w:rsidR="00D63672" w:rsidRPr="0034407F">
        <w:rPr>
          <w:color w:val="000000"/>
          <w:sz w:val="18"/>
          <w:szCs w:val="18"/>
          <w:lang w:val="fr-FR" w:eastAsia="en-GB"/>
        </w:rPr>
        <w:t>/07/2013</w:t>
      </w:r>
      <w:r w:rsidRPr="0034407F">
        <w:rPr>
          <w:color w:val="000000"/>
          <w:sz w:val="18"/>
          <w:szCs w:val="18"/>
          <w:lang w:val="fr-FR" w:eastAsia="en-GB"/>
        </w:rPr>
        <w:tab/>
      </w:r>
      <w:hyperlink r:id="rId3549" w:history="1">
        <w:r w:rsidR="00BA0B75" w:rsidRPr="0034407F">
          <w:rPr>
            <w:rStyle w:val="Hyperlink"/>
            <w:spacing w:val="-4"/>
            <w:sz w:val="18"/>
            <w:szCs w:val="18"/>
            <w:lang w:val="fr-FR" w:eastAsia="en-GB"/>
          </w:rPr>
          <w:t>https://www.etsi.org/deliver/etsi_ts/136500_136599/13652101/10.06.00_60/ts_13652101v100600p.pdf</w:t>
        </w:r>
      </w:hyperlink>
    </w:p>
    <w:p w14:paraId="16C2F2C2" w14:textId="041B6CA4"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36.521-1-10.6.0 V1.0.0</w:t>
      </w:r>
      <w:r w:rsidRPr="0034407F">
        <w:rPr>
          <w:color w:val="000000"/>
          <w:sz w:val="18"/>
          <w:szCs w:val="18"/>
          <w:lang w:val="fr-FR" w:eastAsia="en-GB"/>
        </w:rPr>
        <w:tab/>
        <w:t>10.6.0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550" w:history="1">
        <w:r w:rsidR="00BA0B75" w:rsidRPr="0034407F">
          <w:rPr>
            <w:rStyle w:val="Hyperlink"/>
            <w:sz w:val="18"/>
            <w:szCs w:val="18"/>
            <w:lang w:val="fr-FR" w:eastAsia="en-GB"/>
          </w:rPr>
          <w:t>https://members.tsdsi.in/index.php/s/J3XNAm9kaTGNen9</w:t>
        </w:r>
      </w:hyperlink>
    </w:p>
    <w:p w14:paraId="4FE7CB6A" w14:textId="62662FAD"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TTAT.3G-36.521-1V10.6.0</w:t>
      </w:r>
      <w:r w:rsidRPr="0034407F">
        <w:rPr>
          <w:color w:val="000000"/>
          <w:sz w:val="18"/>
          <w:szCs w:val="18"/>
          <w:lang w:val="fr-FR" w:eastAsia="en-GB"/>
        </w:rPr>
        <w:tab/>
        <w:t>10.6.0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3551" w:history="1">
        <w:r w:rsidR="00BA0B75" w:rsidRPr="0034407F">
          <w:rPr>
            <w:rStyle w:val="Hyperlink"/>
            <w:sz w:val="18"/>
            <w:szCs w:val="18"/>
            <w:lang w:val="fr-FR" w:eastAsia="en-GB"/>
          </w:rPr>
          <w:t>http://committee.tta.or.kr/data/ttasDown.jsp?kind=ttastd&amp;pk_num=TTAT.3G-36.521-1V10.6.0</w:t>
        </w:r>
      </w:hyperlink>
    </w:p>
    <w:p w14:paraId="0A7375EB" w14:textId="34C0003F" w:rsidR="00846314" w:rsidRPr="00182533" w:rsidRDefault="006E0553" w:rsidP="004E1933">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846314" w:rsidRPr="00182533">
        <w:rPr>
          <w:b/>
          <w:bCs/>
          <w:color w:val="000000"/>
          <w:sz w:val="18"/>
          <w:szCs w:val="18"/>
          <w:lang w:eastAsia="en-GB"/>
        </w:rPr>
        <w:t xml:space="preserve"> 11</w:t>
      </w:r>
    </w:p>
    <w:p w14:paraId="0A7F706C" w14:textId="243A9109" w:rsidR="00846314" w:rsidRPr="00C34319"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STD-T120-36.521-1.V11.4.0</w:t>
      </w:r>
      <w:r w:rsidRPr="00C34319">
        <w:rPr>
          <w:color w:val="000000"/>
          <w:sz w:val="18"/>
          <w:szCs w:val="18"/>
          <w:lang w:val="en-GB" w:eastAsia="en-GB"/>
        </w:rPr>
        <w:tab/>
        <w:t>11.4.0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552" w:history="1">
        <w:r w:rsidR="00BA0B75" w:rsidRPr="00C34319">
          <w:rPr>
            <w:rStyle w:val="Hyperlink"/>
            <w:sz w:val="18"/>
            <w:szCs w:val="18"/>
            <w:lang w:val="en-GB" w:eastAsia="en-GB"/>
          </w:rPr>
          <w:t>https://www.arib.or.jp/english/html/overview/doc/T120_T23_SPECS/ARIB-STD-T120/Rel11/36/A36521-1-b40.pdf</w:t>
        </w:r>
      </w:hyperlink>
    </w:p>
    <w:p w14:paraId="56088D9D" w14:textId="394B6A52"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ATIS.3GPP.36.521-1V1140</w:t>
      </w:r>
      <w:r w:rsidRPr="00701E42">
        <w:rPr>
          <w:color w:val="000000"/>
          <w:sz w:val="18"/>
          <w:szCs w:val="18"/>
          <w:lang w:val="en-GB" w:eastAsia="en-GB"/>
        </w:rPr>
        <w:tab/>
        <w:t>11.4.0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553" w:history="1">
        <w:r w:rsidR="00BA0B75" w:rsidRPr="00701E42">
          <w:rPr>
            <w:rStyle w:val="Hyperlink"/>
            <w:sz w:val="18"/>
            <w:szCs w:val="18"/>
            <w:lang w:val="en-GB" w:eastAsia="en-GB"/>
          </w:rPr>
          <w:t>https://www.atis.org/3gpp-documents/Rel99-14/</w:t>
        </w:r>
      </w:hyperlink>
    </w:p>
    <w:p w14:paraId="212DAA96" w14:textId="0F3F1F89"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CCSA.36.521-1V1140</w:t>
      </w:r>
      <w:r w:rsidRPr="00701E42">
        <w:rPr>
          <w:color w:val="000000"/>
          <w:sz w:val="18"/>
          <w:szCs w:val="18"/>
          <w:lang w:val="en-GB" w:eastAsia="en-GB"/>
        </w:rPr>
        <w:tab/>
        <w:t>11.4.0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/06/2013</w:t>
      </w:r>
      <w:r w:rsidRPr="00701E42">
        <w:rPr>
          <w:color w:val="000000"/>
          <w:sz w:val="18"/>
          <w:szCs w:val="18"/>
          <w:lang w:val="en-GB" w:eastAsia="en-GB"/>
        </w:rPr>
        <w:tab/>
      </w:r>
      <w:hyperlink r:id="rId3554" w:history="1">
        <w:r w:rsidR="00BA0B75" w:rsidRPr="00701E42">
          <w:rPr>
            <w:rStyle w:val="Hyperlink"/>
            <w:sz w:val="18"/>
            <w:szCs w:val="18"/>
            <w:lang w:val="en-GB" w:eastAsia="en-GB"/>
          </w:rPr>
          <w:t>https://www.ccsa.org.cn/api/portalsFile/downloadOldFile?type=19&amp;oldFileUrl=ITU-R/M.2012-6/CCSA.36.521-1V1140.doc</w:t>
        </w:r>
      </w:hyperlink>
    </w:p>
    <w:p w14:paraId="6FF5FB34" w14:textId="17F9DD8B"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136 521-1</w:t>
      </w:r>
      <w:r w:rsidRPr="0034407F">
        <w:rPr>
          <w:color w:val="000000"/>
          <w:sz w:val="18"/>
          <w:szCs w:val="18"/>
          <w:lang w:val="fr-FR" w:eastAsia="en-GB"/>
        </w:rPr>
        <w:tab/>
        <w:t>11.4.0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26</w:t>
      </w:r>
      <w:r w:rsidR="00D63672" w:rsidRPr="0034407F">
        <w:rPr>
          <w:color w:val="000000"/>
          <w:sz w:val="18"/>
          <w:szCs w:val="18"/>
          <w:lang w:val="fr-FR" w:eastAsia="en-GB"/>
        </w:rPr>
        <w:t>/03/2014</w:t>
      </w:r>
      <w:r w:rsidRPr="0034407F">
        <w:rPr>
          <w:color w:val="000000"/>
          <w:sz w:val="18"/>
          <w:szCs w:val="18"/>
          <w:lang w:val="fr-FR" w:eastAsia="en-GB"/>
        </w:rPr>
        <w:tab/>
      </w:r>
      <w:hyperlink r:id="rId3555" w:history="1">
        <w:r w:rsidR="00BA0B75" w:rsidRPr="0034407F">
          <w:rPr>
            <w:rStyle w:val="Hyperlink"/>
            <w:spacing w:val="-4"/>
            <w:sz w:val="18"/>
            <w:szCs w:val="18"/>
            <w:lang w:val="fr-FR" w:eastAsia="en-GB"/>
          </w:rPr>
          <w:t>https://www.etsi.org/deliver/etsi_ts/136500_136599/13652101/11.04.00_60/ts_13652101v110400p.pdf</w:t>
        </w:r>
      </w:hyperlink>
    </w:p>
    <w:p w14:paraId="4AB2FB5E" w14:textId="6D3E8436"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36.521-1-11.4.0 V1.0.0</w:t>
      </w:r>
      <w:r w:rsidRPr="0034407F">
        <w:rPr>
          <w:color w:val="000000"/>
          <w:sz w:val="18"/>
          <w:szCs w:val="18"/>
          <w:lang w:val="fr-FR" w:eastAsia="en-GB"/>
        </w:rPr>
        <w:tab/>
        <w:t>11.4.0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556" w:history="1">
        <w:r w:rsidR="00BA0B75" w:rsidRPr="0034407F">
          <w:rPr>
            <w:rStyle w:val="Hyperlink"/>
            <w:sz w:val="18"/>
            <w:szCs w:val="18"/>
            <w:lang w:val="fr-FR" w:eastAsia="en-GB"/>
          </w:rPr>
          <w:t>https://members.tsdsi.in/index.php/s/87PfCE9JBjtjG6P</w:t>
        </w:r>
      </w:hyperlink>
    </w:p>
    <w:p w14:paraId="4F621A31" w14:textId="37DFB79B"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TTAT.3G-36.521-1V11.4.0</w:t>
      </w:r>
      <w:r w:rsidRPr="0034407F">
        <w:rPr>
          <w:color w:val="000000"/>
          <w:sz w:val="18"/>
          <w:szCs w:val="18"/>
          <w:lang w:val="fr-FR" w:eastAsia="en-GB"/>
        </w:rPr>
        <w:tab/>
        <w:t>11.4.0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3557" w:history="1">
        <w:r w:rsidR="00BA0B75" w:rsidRPr="0034407F">
          <w:rPr>
            <w:rStyle w:val="Hyperlink"/>
            <w:sz w:val="18"/>
            <w:szCs w:val="18"/>
            <w:lang w:val="fr-FR" w:eastAsia="en-GB"/>
          </w:rPr>
          <w:t>http://committee.tta.or.kr/data/ttasDown.jsp?kind=ttastd&amp;pk_num=TTAT.3G-36.521-1V11.4.0</w:t>
        </w:r>
      </w:hyperlink>
    </w:p>
    <w:p w14:paraId="0193A9DD" w14:textId="09072357" w:rsidR="00846314" w:rsidRPr="00182533" w:rsidRDefault="006E0553" w:rsidP="004E1933">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lastRenderedPageBreak/>
        <w:t>Versión</w:t>
      </w:r>
      <w:r w:rsidR="00846314" w:rsidRPr="00182533">
        <w:rPr>
          <w:b/>
          <w:bCs/>
          <w:color w:val="000000"/>
          <w:sz w:val="18"/>
          <w:szCs w:val="18"/>
          <w:lang w:eastAsia="en-GB"/>
        </w:rPr>
        <w:t xml:space="preserve"> 12</w:t>
      </w:r>
    </w:p>
    <w:p w14:paraId="18E83185" w14:textId="6E1E844B" w:rsidR="00846314" w:rsidRPr="00C34319" w:rsidRDefault="00846314" w:rsidP="0068707A">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STD-T120-36.521-1.V12.9.0</w:t>
      </w:r>
      <w:r w:rsidRPr="00C34319">
        <w:rPr>
          <w:color w:val="000000"/>
          <w:sz w:val="18"/>
          <w:szCs w:val="18"/>
          <w:lang w:val="en-GB" w:eastAsia="en-GB"/>
        </w:rPr>
        <w:tab/>
        <w:t>12.9.0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558" w:history="1">
        <w:r w:rsidR="00BA0B75" w:rsidRPr="00C34319">
          <w:rPr>
            <w:rStyle w:val="Hyperlink"/>
            <w:sz w:val="18"/>
            <w:szCs w:val="18"/>
            <w:lang w:val="en-GB" w:eastAsia="en-GB"/>
          </w:rPr>
          <w:t>https://www.arib.or.jp/english/html/overview/doc/T120_T23_SPECS/ARIB-STD-T120/Rel12/36/A36521-1-c90.pdf</w:t>
        </w:r>
      </w:hyperlink>
    </w:p>
    <w:p w14:paraId="1EC07191" w14:textId="416B5035" w:rsidR="00846314" w:rsidRPr="00701E42" w:rsidRDefault="00846314" w:rsidP="0068707A">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ATIS.3GPP.36.521-1V1290</w:t>
      </w:r>
      <w:r w:rsidRPr="00701E42">
        <w:rPr>
          <w:color w:val="000000"/>
          <w:sz w:val="18"/>
          <w:szCs w:val="18"/>
          <w:lang w:val="en-GB" w:eastAsia="en-GB"/>
        </w:rPr>
        <w:tab/>
        <w:t>12.9.0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559" w:history="1">
        <w:r w:rsidR="00BA0B75" w:rsidRPr="00701E42">
          <w:rPr>
            <w:rStyle w:val="Hyperlink"/>
            <w:sz w:val="18"/>
            <w:szCs w:val="18"/>
            <w:lang w:val="en-GB" w:eastAsia="en-GB"/>
          </w:rPr>
          <w:t>https://www.atis.org/3gpp-documents/Rel99-14/</w:t>
        </w:r>
      </w:hyperlink>
    </w:p>
    <w:p w14:paraId="57D19A22" w14:textId="58BBBB84" w:rsidR="00846314" w:rsidRPr="00701E42" w:rsidRDefault="00846314" w:rsidP="0068707A">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CCSA.36.521-1V1290</w:t>
      </w:r>
      <w:r w:rsidRPr="00701E42">
        <w:rPr>
          <w:color w:val="000000"/>
          <w:sz w:val="18"/>
          <w:szCs w:val="18"/>
          <w:lang w:val="en-GB" w:eastAsia="en-GB"/>
        </w:rPr>
        <w:tab/>
        <w:t>12.9.0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/03/2016</w:t>
      </w:r>
      <w:r w:rsidRPr="00701E42">
        <w:rPr>
          <w:color w:val="000000"/>
          <w:sz w:val="18"/>
          <w:szCs w:val="18"/>
          <w:lang w:val="en-GB" w:eastAsia="en-GB"/>
        </w:rPr>
        <w:tab/>
      </w:r>
      <w:hyperlink r:id="rId3560" w:history="1">
        <w:r w:rsidR="00BA0B75" w:rsidRPr="00701E42">
          <w:rPr>
            <w:rStyle w:val="Hyperlink"/>
            <w:sz w:val="18"/>
            <w:szCs w:val="18"/>
            <w:lang w:val="en-GB" w:eastAsia="en-GB"/>
          </w:rPr>
          <w:t>https://www.ccsa.org.cn/api/portalsFile/downloadOldFile?type=19&amp;oldFileUrl=ITU-R/M.2012-6/CCSA.36.521-1V1290.doc</w:t>
        </w:r>
      </w:hyperlink>
    </w:p>
    <w:p w14:paraId="1F12F35E" w14:textId="6787E6C7" w:rsidR="00846314" w:rsidRPr="0034407F" w:rsidRDefault="00846314" w:rsidP="0068707A">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136 521-1</w:t>
      </w:r>
      <w:r w:rsidRPr="0034407F">
        <w:rPr>
          <w:color w:val="000000"/>
          <w:sz w:val="18"/>
          <w:szCs w:val="18"/>
          <w:lang w:val="fr-FR" w:eastAsia="en-GB"/>
        </w:rPr>
        <w:tab/>
        <w:t>12.9.0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20</w:t>
      </w:r>
      <w:r w:rsidR="00D63672" w:rsidRPr="0034407F">
        <w:rPr>
          <w:color w:val="000000"/>
          <w:sz w:val="18"/>
          <w:szCs w:val="18"/>
          <w:lang w:val="fr-FR" w:eastAsia="en-GB"/>
        </w:rPr>
        <w:t>/05/2016</w:t>
      </w:r>
      <w:r w:rsidRPr="0034407F">
        <w:rPr>
          <w:color w:val="000000"/>
          <w:spacing w:val="-4"/>
          <w:sz w:val="18"/>
          <w:szCs w:val="18"/>
          <w:lang w:val="fr-FR" w:eastAsia="en-GB"/>
        </w:rPr>
        <w:tab/>
      </w:r>
      <w:hyperlink r:id="rId3561" w:history="1">
        <w:r w:rsidR="00BA0B75" w:rsidRPr="0034407F">
          <w:rPr>
            <w:rStyle w:val="Hyperlink"/>
            <w:spacing w:val="-4"/>
            <w:sz w:val="18"/>
            <w:szCs w:val="18"/>
            <w:lang w:val="fr-FR" w:eastAsia="en-GB"/>
          </w:rPr>
          <w:t>https://www.etsi.org/deliver/etsi_ts/136500_136599/13652101/12.09.00_60/ts_13652101v120900p.pdf</w:t>
        </w:r>
      </w:hyperlink>
    </w:p>
    <w:p w14:paraId="350F133F" w14:textId="568A4D33" w:rsidR="00846314" w:rsidRPr="0034407F" w:rsidRDefault="00846314" w:rsidP="0068707A">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36.521-1-12.9.0 V1.0.0</w:t>
      </w:r>
      <w:r w:rsidRPr="0034407F">
        <w:rPr>
          <w:color w:val="000000"/>
          <w:sz w:val="18"/>
          <w:szCs w:val="18"/>
          <w:lang w:val="fr-FR" w:eastAsia="en-GB"/>
        </w:rPr>
        <w:tab/>
        <w:t>12.9.0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562" w:history="1">
        <w:r w:rsidR="00BA0B75" w:rsidRPr="0034407F">
          <w:rPr>
            <w:rStyle w:val="Hyperlink"/>
            <w:sz w:val="18"/>
            <w:szCs w:val="18"/>
            <w:lang w:val="fr-FR" w:eastAsia="en-GB"/>
          </w:rPr>
          <w:t>https://members.tsdsi.in/index.php/s/fSb266AkCHBH8qp</w:t>
        </w:r>
      </w:hyperlink>
    </w:p>
    <w:p w14:paraId="1E623746" w14:textId="5A977743"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TTAT.3G-36.521-1V12.9.0</w:t>
      </w:r>
      <w:r w:rsidRPr="0034407F">
        <w:rPr>
          <w:color w:val="000000"/>
          <w:sz w:val="18"/>
          <w:szCs w:val="18"/>
          <w:lang w:val="fr-FR" w:eastAsia="en-GB"/>
        </w:rPr>
        <w:tab/>
        <w:t>12.9.0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3563" w:history="1">
        <w:r w:rsidR="00BA0B75" w:rsidRPr="0034407F">
          <w:rPr>
            <w:rStyle w:val="Hyperlink"/>
            <w:sz w:val="18"/>
            <w:szCs w:val="18"/>
            <w:lang w:val="fr-FR" w:eastAsia="en-GB"/>
          </w:rPr>
          <w:t>http://committee.tta.or.kr/data/ttasDown.jsp?kind=ttastd&amp;pk_num=TTAT.3G-36.521-1V12.9.0</w:t>
        </w:r>
      </w:hyperlink>
    </w:p>
    <w:p w14:paraId="38EF34AC" w14:textId="17944E9C" w:rsidR="00846314" w:rsidRPr="00182533" w:rsidRDefault="006E0553" w:rsidP="004E1933">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846314" w:rsidRPr="00182533">
        <w:rPr>
          <w:b/>
          <w:bCs/>
          <w:color w:val="000000"/>
          <w:sz w:val="18"/>
          <w:szCs w:val="18"/>
          <w:lang w:eastAsia="en-GB"/>
        </w:rPr>
        <w:t xml:space="preserve"> 13</w:t>
      </w:r>
    </w:p>
    <w:p w14:paraId="4BC485D2" w14:textId="4E15C446" w:rsidR="00846314" w:rsidRPr="00C34319"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STD-T120-36.521-1.V13.4.0</w:t>
      </w:r>
      <w:r w:rsidRPr="00C34319">
        <w:rPr>
          <w:color w:val="000000"/>
          <w:sz w:val="18"/>
          <w:szCs w:val="18"/>
          <w:lang w:val="en-GB" w:eastAsia="en-GB"/>
        </w:rPr>
        <w:tab/>
        <w:t>13.4.0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564" w:history="1">
        <w:r w:rsidR="00BA0B75" w:rsidRPr="00C34319">
          <w:rPr>
            <w:rStyle w:val="Hyperlink"/>
            <w:sz w:val="18"/>
            <w:szCs w:val="18"/>
            <w:lang w:val="en-GB" w:eastAsia="en-GB"/>
          </w:rPr>
          <w:t>https://www.arib.or.jp/english/html/overview/doc/T120_T23_SPECS/ARIB-STD-T120/Rel13/36/A36521-1-d40.pdf</w:t>
        </w:r>
      </w:hyperlink>
    </w:p>
    <w:p w14:paraId="4D4EB33D" w14:textId="3D8EB18D"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ATIS.3GPP.36.521-1V1340</w:t>
      </w:r>
      <w:r w:rsidRPr="00701E42">
        <w:rPr>
          <w:color w:val="000000"/>
          <w:sz w:val="18"/>
          <w:szCs w:val="18"/>
          <w:lang w:val="en-GB" w:eastAsia="en-GB"/>
        </w:rPr>
        <w:tab/>
        <w:t>13.4.0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565" w:history="1">
        <w:r w:rsidR="00BA0B75" w:rsidRPr="00701E42">
          <w:rPr>
            <w:rStyle w:val="Hyperlink"/>
            <w:sz w:val="18"/>
            <w:szCs w:val="18"/>
            <w:lang w:val="en-GB" w:eastAsia="en-GB"/>
          </w:rPr>
          <w:t>https://www.atis.org/3gpp-documents/Rel99-14/</w:t>
        </w:r>
      </w:hyperlink>
    </w:p>
    <w:p w14:paraId="5F3EFEDA" w14:textId="327F5C9B"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CCSA.36.521-1V1340</w:t>
      </w:r>
      <w:r w:rsidRPr="00701E42">
        <w:rPr>
          <w:color w:val="000000"/>
          <w:sz w:val="18"/>
          <w:szCs w:val="18"/>
          <w:lang w:val="en-GB" w:eastAsia="en-GB"/>
        </w:rPr>
        <w:tab/>
        <w:t>13.4.0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/03/2017</w:t>
      </w:r>
      <w:r w:rsidRPr="00701E42">
        <w:rPr>
          <w:color w:val="000000"/>
          <w:sz w:val="18"/>
          <w:szCs w:val="18"/>
          <w:lang w:val="en-GB" w:eastAsia="en-GB"/>
        </w:rPr>
        <w:tab/>
      </w:r>
      <w:hyperlink r:id="rId3566" w:history="1">
        <w:r w:rsidR="00BA0B75" w:rsidRPr="00701E42">
          <w:rPr>
            <w:rStyle w:val="Hyperlink"/>
            <w:sz w:val="18"/>
            <w:szCs w:val="18"/>
            <w:lang w:val="en-GB" w:eastAsia="en-GB"/>
          </w:rPr>
          <w:t>https://www.ccsa.org.cn/api/portalsFile/downloadOldFile?type=19&amp;oldFileUrl=ITU-R/M.2012-6/CCSA.36.521-1V1340.doc</w:t>
        </w:r>
      </w:hyperlink>
    </w:p>
    <w:p w14:paraId="0EC3ED48" w14:textId="0D5FF56A"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136 521-1</w:t>
      </w:r>
      <w:r w:rsidRPr="0034407F">
        <w:rPr>
          <w:color w:val="000000"/>
          <w:sz w:val="18"/>
          <w:szCs w:val="18"/>
          <w:lang w:val="fr-FR" w:eastAsia="en-GB"/>
        </w:rPr>
        <w:tab/>
        <w:t>13.4.0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/04/2017</w:t>
      </w:r>
      <w:r w:rsidRPr="0034407F">
        <w:rPr>
          <w:color w:val="000000"/>
          <w:spacing w:val="-4"/>
          <w:sz w:val="18"/>
          <w:szCs w:val="18"/>
          <w:lang w:val="fr-FR" w:eastAsia="en-GB"/>
        </w:rPr>
        <w:tab/>
      </w:r>
      <w:hyperlink r:id="rId3567" w:history="1">
        <w:r w:rsidR="00BA0B75" w:rsidRPr="0034407F">
          <w:rPr>
            <w:rStyle w:val="Hyperlink"/>
            <w:spacing w:val="-4"/>
            <w:sz w:val="18"/>
            <w:szCs w:val="18"/>
            <w:lang w:val="fr-FR" w:eastAsia="en-GB"/>
          </w:rPr>
          <w:t>https://www.etsi.org/deliver/etsi_ts/136500_136599/13652101/13.04.00_60/ts_13652101v130400p.pdf</w:t>
        </w:r>
      </w:hyperlink>
    </w:p>
    <w:p w14:paraId="0D728ED8" w14:textId="18FADD90"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36.521-1-13.4.0 V1.0.0</w:t>
      </w:r>
      <w:r w:rsidRPr="0034407F">
        <w:rPr>
          <w:color w:val="000000"/>
          <w:sz w:val="18"/>
          <w:szCs w:val="18"/>
          <w:lang w:val="fr-FR" w:eastAsia="en-GB"/>
        </w:rPr>
        <w:tab/>
        <w:t>13.4.0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568" w:history="1">
        <w:r w:rsidR="00BA0B75" w:rsidRPr="0034407F">
          <w:rPr>
            <w:rStyle w:val="Hyperlink"/>
            <w:sz w:val="18"/>
            <w:szCs w:val="18"/>
            <w:lang w:val="fr-FR" w:eastAsia="en-GB"/>
          </w:rPr>
          <w:t>https://members.tsdsi.in/index.php/s/dkLcsY5ReL2ZQw8</w:t>
        </w:r>
      </w:hyperlink>
    </w:p>
    <w:p w14:paraId="7EDEA3F8" w14:textId="557A5B14"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TTAT.3G-36.521-1V13.4.0</w:t>
      </w:r>
      <w:r w:rsidRPr="0034407F">
        <w:rPr>
          <w:color w:val="000000"/>
          <w:sz w:val="18"/>
          <w:szCs w:val="18"/>
          <w:lang w:val="fr-FR" w:eastAsia="en-GB"/>
        </w:rPr>
        <w:tab/>
        <w:t>13.4.0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3569" w:history="1">
        <w:r w:rsidR="00BA0B75" w:rsidRPr="0034407F">
          <w:rPr>
            <w:rStyle w:val="Hyperlink"/>
            <w:sz w:val="18"/>
            <w:szCs w:val="18"/>
            <w:lang w:val="fr-FR" w:eastAsia="en-GB"/>
          </w:rPr>
          <w:t>http://committee.tta.or.kr/data/ttasDown.jsp?kind=ttastd&amp;pk_num=TTAT.3G-36.521-1V13.4.0</w:t>
        </w:r>
      </w:hyperlink>
    </w:p>
    <w:p w14:paraId="3E456771" w14:textId="6F4FD2A7" w:rsidR="00846314" w:rsidRPr="00182533" w:rsidRDefault="006E0553" w:rsidP="004E1933">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846314" w:rsidRPr="00182533">
        <w:rPr>
          <w:b/>
          <w:bCs/>
          <w:color w:val="000000"/>
          <w:sz w:val="18"/>
          <w:szCs w:val="18"/>
          <w:lang w:eastAsia="en-GB"/>
        </w:rPr>
        <w:t xml:space="preserve"> 14</w:t>
      </w:r>
    </w:p>
    <w:p w14:paraId="079E27C1" w14:textId="5332E270" w:rsidR="00846314" w:rsidRPr="00C34319"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STD-T120-36.521-1.V14.6.0</w:t>
      </w:r>
      <w:r w:rsidRPr="00C34319">
        <w:rPr>
          <w:color w:val="000000"/>
          <w:sz w:val="18"/>
          <w:szCs w:val="18"/>
          <w:lang w:val="en-GB" w:eastAsia="en-GB"/>
        </w:rPr>
        <w:tab/>
        <w:t>14.6.0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570" w:history="1">
        <w:r w:rsidR="00BA0B75" w:rsidRPr="00C34319">
          <w:rPr>
            <w:rStyle w:val="Hyperlink"/>
            <w:sz w:val="18"/>
            <w:szCs w:val="18"/>
            <w:lang w:val="en-GB" w:eastAsia="en-GB"/>
          </w:rPr>
          <w:t>https://www.arib.or.jp/english/html/overview/doc/T120_T23_SPECS/ARIB-STD-T120/Rel14/36/A36521-1-e60.pdf</w:t>
        </w:r>
      </w:hyperlink>
    </w:p>
    <w:p w14:paraId="5967D873" w14:textId="5FBF9A1E"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ATIS.3GPP.36.521-1V1460</w:t>
      </w:r>
      <w:r w:rsidRPr="00701E42">
        <w:rPr>
          <w:color w:val="000000"/>
          <w:sz w:val="18"/>
          <w:szCs w:val="18"/>
          <w:lang w:val="en-GB" w:eastAsia="en-GB"/>
        </w:rPr>
        <w:tab/>
        <w:t>14.6.0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571" w:history="1">
        <w:r w:rsidR="00BA0B75" w:rsidRPr="00701E42">
          <w:rPr>
            <w:rStyle w:val="Hyperlink"/>
            <w:sz w:val="18"/>
            <w:szCs w:val="18"/>
            <w:lang w:val="en-GB" w:eastAsia="en-GB"/>
          </w:rPr>
          <w:t>https://www.atis.org/3gpp-documents/Rel99-14/</w:t>
        </w:r>
      </w:hyperlink>
    </w:p>
    <w:p w14:paraId="7FE79C99" w14:textId="5AE13713"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CCSA.36.521-1V1460</w:t>
      </w:r>
      <w:r w:rsidRPr="00701E42">
        <w:rPr>
          <w:color w:val="000000"/>
          <w:sz w:val="18"/>
          <w:szCs w:val="18"/>
          <w:lang w:val="en-GB" w:eastAsia="en-GB"/>
        </w:rPr>
        <w:tab/>
        <w:t>14.6.0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/03/2018</w:t>
      </w:r>
      <w:r w:rsidRPr="00701E42">
        <w:rPr>
          <w:color w:val="000000"/>
          <w:sz w:val="18"/>
          <w:szCs w:val="18"/>
          <w:lang w:val="en-GB" w:eastAsia="en-GB"/>
        </w:rPr>
        <w:tab/>
      </w:r>
      <w:hyperlink r:id="rId3572" w:history="1">
        <w:r w:rsidR="00BA0B75" w:rsidRPr="00701E42">
          <w:rPr>
            <w:rStyle w:val="Hyperlink"/>
            <w:sz w:val="18"/>
            <w:szCs w:val="18"/>
            <w:lang w:val="en-GB" w:eastAsia="en-GB"/>
          </w:rPr>
          <w:t>https://www.ccsa.org.cn/api/portalsFile/downloadOldFile?type=19&amp;oldFileUrl=ITU-R/M.2012-6/CCSA.36.521-1V1460.doc</w:t>
        </w:r>
      </w:hyperlink>
    </w:p>
    <w:p w14:paraId="736F9E34" w14:textId="31C14ACC"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136 521-1</w:t>
      </w:r>
      <w:r w:rsidRPr="0034407F">
        <w:rPr>
          <w:color w:val="000000"/>
          <w:sz w:val="18"/>
          <w:szCs w:val="18"/>
          <w:lang w:val="fr-FR" w:eastAsia="en-GB"/>
        </w:rPr>
        <w:tab/>
        <w:t>14.6.0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10</w:t>
      </w:r>
      <w:r w:rsidR="00D63672" w:rsidRPr="0034407F">
        <w:rPr>
          <w:color w:val="000000"/>
          <w:sz w:val="18"/>
          <w:szCs w:val="18"/>
          <w:lang w:val="fr-FR" w:eastAsia="en-GB"/>
        </w:rPr>
        <w:t>/04/2018</w:t>
      </w:r>
      <w:r w:rsidRPr="0034407F">
        <w:rPr>
          <w:color w:val="000000"/>
          <w:sz w:val="18"/>
          <w:szCs w:val="18"/>
          <w:lang w:val="fr-FR" w:eastAsia="en-GB"/>
        </w:rPr>
        <w:tab/>
      </w:r>
      <w:hyperlink r:id="rId3573" w:history="1">
        <w:r w:rsidR="00BA0B75" w:rsidRPr="0034407F">
          <w:rPr>
            <w:rStyle w:val="Hyperlink"/>
            <w:spacing w:val="-4"/>
            <w:sz w:val="18"/>
            <w:szCs w:val="18"/>
            <w:lang w:val="fr-FR" w:eastAsia="en-GB"/>
          </w:rPr>
          <w:t>https://www.etsi.org/deliver/etsi_ts/136500_136599/13652101/14.06.00_60/ts_13652101v140600p.pdf</w:t>
        </w:r>
      </w:hyperlink>
    </w:p>
    <w:p w14:paraId="1C151E37" w14:textId="4A5D3881"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36.521-1-14.6.0 V1.1.0</w:t>
      </w:r>
      <w:r w:rsidRPr="0034407F">
        <w:rPr>
          <w:color w:val="000000"/>
          <w:sz w:val="18"/>
          <w:szCs w:val="18"/>
          <w:lang w:val="fr-FR" w:eastAsia="en-GB"/>
        </w:rPr>
        <w:tab/>
        <w:t>14.6.0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574" w:history="1">
        <w:r w:rsidR="00BA0B75" w:rsidRPr="0034407F">
          <w:rPr>
            <w:rStyle w:val="Hyperlink"/>
            <w:sz w:val="18"/>
            <w:szCs w:val="18"/>
            <w:lang w:val="fr-FR" w:eastAsia="en-GB"/>
          </w:rPr>
          <w:t>https://members.tsdsi.in/index.php/s/YcB4WWwt5nisCTT</w:t>
        </w:r>
      </w:hyperlink>
    </w:p>
    <w:p w14:paraId="7134D80E" w14:textId="71C2FDA0"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TTAT.3G-36.521-1V14.6.0</w:t>
      </w:r>
      <w:r w:rsidRPr="0034407F">
        <w:rPr>
          <w:color w:val="000000"/>
          <w:sz w:val="18"/>
          <w:szCs w:val="18"/>
          <w:lang w:val="fr-FR" w:eastAsia="en-GB"/>
        </w:rPr>
        <w:tab/>
        <w:t>14.6.0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3575" w:history="1">
        <w:r w:rsidR="00BA0B75" w:rsidRPr="0034407F">
          <w:rPr>
            <w:rStyle w:val="Hyperlink"/>
            <w:sz w:val="18"/>
            <w:szCs w:val="18"/>
            <w:lang w:val="fr-FR" w:eastAsia="en-GB"/>
          </w:rPr>
          <w:t>http://committee.tta.or.kr/data/ttasDown.jsp?kind=ttastd&amp;pk_num=TTAT.3G-36.521-1V14.6.0</w:t>
        </w:r>
      </w:hyperlink>
    </w:p>
    <w:p w14:paraId="13517425" w14:textId="07454C94" w:rsidR="00846314" w:rsidRPr="00182533" w:rsidRDefault="006E0553" w:rsidP="004E1933">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846314" w:rsidRPr="00182533">
        <w:rPr>
          <w:b/>
          <w:bCs/>
          <w:color w:val="000000"/>
          <w:sz w:val="18"/>
          <w:szCs w:val="18"/>
          <w:lang w:eastAsia="en-GB"/>
        </w:rPr>
        <w:t xml:space="preserve"> 15</w:t>
      </w:r>
    </w:p>
    <w:p w14:paraId="36E16803" w14:textId="542E0814" w:rsidR="00846314" w:rsidRPr="00C34319"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STD-T120-36.521-1.V15.6.0</w:t>
      </w:r>
      <w:r w:rsidRPr="00C34319">
        <w:rPr>
          <w:color w:val="000000"/>
          <w:sz w:val="18"/>
          <w:szCs w:val="18"/>
          <w:lang w:val="en-GB" w:eastAsia="en-GB"/>
        </w:rPr>
        <w:tab/>
        <w:t>15.6.0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576" w:history="1">
        <w:r w:rsidR="00BA0B75" w:rsidRPr="00C34319">
          <w:rPr>
            <w:rStyle w:val="Hyperlink"/>
            <w:sz w:val="18"/>
            <w:szCs w:val="18"/>
            <w:lang w:val="en-GB" w:eastAsia="en-GB"/>
          </w:rPr>
          <w:t>https://www.arib.or.jp/english/html/overview/doc/T120_T23_SPECS/ARIB-STD-T120/Rel15/36/A36521-1-f60.pdf</w:t>
        </w:r>
      </w:hyperlink>
    </w:p>
    <w:p w14:paraId="00601A41" w14:textId="7CE6290B"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ATIS.3GPP.36.521-1V1560</w:t>
      </w:r>
      <w:r w:rsidRPr="00701E42">
        <w:rPr>
          <w:color w:val="000000"/>
          <w:sz w:val="18"/>
          <w:szCs w:val="18"/>
          <w:lang w:val="en-GB" w:eastAsia="en-GB"/>
        </w:rPr>
        <w:tab/>
        <w:t>15.6.0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577" w:history="1">
        <w:r w:rsidR="00BA0B75" w:rsidRPr="00701E42">
          <w:rPr>
            <w:rStyle w:val="Hyperlink"/>
            <w:sz w:val="18"/>
            <w:szCs w:val="18"/>
            <w:lang w:val="en-GB" w:eastAsia="en-GB"/>
          </w:rPr>
          <w:t>https://www.atis.org/3gpp-documents/Rel15/</w:t>
        </w:r>
      </w:hyperlink>
    </w:p>
    <w:p w14:paraId="01DBD6F4" w14:textId="404665C2"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CCSA.36.521-1V1560</w:t>
      </w:r>
      <w:r w:rsidRPr="00701E42">
        <w:rPr>
          <w:color w:val="000000"/>
          <w:sz w:val="18"/>
          <w:szCs w:val="18"/>
          <w:lang w:val="en-GB" w:eastAsia="en-GB"/>
        </w:rPr>
        <w:tab/>
        <w:t>15.6.0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/03/2020</w:t>
      </w:r>
      <w:r w:rsidRPr="00701E42">
        <w:rPr>
          <w:color w:val="000000"/>
          <w:sz w:val="18"/>
          <w:szCs w:val="18"/>
          <w:lang w:val="en-GB" w:eastAsia="en-GB"/>
        </w:rPr>
        <w:tab/>
      </w:r>
      <w:hyperlink r:id="rId3578" w:history="1">
        <w:r w:rsidR="00BA0B75" w:rsidRPr="00701E42">
          <w:rPr>
            <w:rStyle w:val="Hyperlink"/>
            <w:sz w:val="18"/>
            <w:szCs w:val="18"/>
            <w:lang w:val="en-GB" w:eastAsia="en-GB"/>
          </w:rPr>
          <w:t>https://www.ccsa.org.cn/api/portalsFile/downloadOldFile?type=19&amp;oldFileUrl=ITU-R/M.2012-6/CCSA.36.521-1V1560.doc</w:t>
        </w:r>
      </w:hyperlink>
    </w:p>
    <w:p w14:paraId="69D20FFA" w14:textId="1941953D"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136 521-1</w:t>
      </w:r>
      <w:r w:rsidRPr="0034407F">
        <w:rPr>
          <w:color w:val="000000"/>
          <w:sz w:val="18"/>
          <w:szCs w:val="18"/>
          <w:lang w:val="fr-FR" w:eastAsia="en-GB"/>
        </w:rPr>
        <w:tab/>
        <w:t>15.6.0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/04/2020</w:t>
      </w:r>
      <w:r w:rsidRPr="0034407F">
        <w:rPr>
          <w:color w:val="000000"/>
          <w:sz w:val="18"/>
          <w:szCs w:val="18"/>
          <w:lang w:val="fr-FR" w:eastAsia="en-GB"/>
        </w:rPr>
        <w:tab/>
      </w:r>
      <w:hyperlink r:id="rId3579" w:history="1">
        <w:r w:rsidR="00BA0B75" w:rsidRPr="0034407F">
          <w:rPr>
            <w:rStyle w:val="Hyperlink"/>
            <w:spacing w:val="-4"/>
            <w:sz w:val="18"/>
            <w:szCs w:val="18"/>
            <w:lang w:val="fr-FR" w:eastAsia="en-GB"/>
          </w:rPr>
          <w:t>https://www.etsi.org/deliver/etsi_ts/136500_136599/13652101/15.06.00_60/ts_13652101v150600p.pdf</w:t>
        </w:r>
      </w:hyperlink>
    </w:p>
    <w:p w14:paraId="3ABBE105" w14:textId="14D5E912"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36.521-1-15.6.0 V1.0.0</w:t>
      </w:r>
      <w:r w:rsidRPr="0034407F">
        <w:rPr>
          <w:color w:val="000000"/>
          <w:sz w:val="18"/>
          <w:szCs w:val="18"/>
          <w:lang w:val="fr-FR" w:eastAsia="en-GB"/>
        </w:rPr>
        <w:tab/>
        <w:t>15.6.0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580" w:history="1">
        <w:r w:rsidR="00BA0B75" w:rsidRPr="0034407F">
          <w:rPr>
            <w:rStyle w:val="Hyperlink"/>
            <w:sz w:val="18"/>
            <w:szCs w:val="18"/>
            <w:lang w:val="fr-FR" w:eastAsia="en-GB"/>
          </w:rPr>
          <w:t>https://members.tsdsi.in/index.php/s/Aeba2giLqtEJa3Q</w:t>
        </w:r>
      </w:hyperlink>
    </w:p>
    <w:p w14:paraId="54B4565B" w14:textId="0A21307B"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TTAT.3G-36.521-1V15.6.0</w:t>
      </w:r>
      <w:r w:rsidRPr="0034407F">
        <w:rPr>
          <w:color w:val="000000"/>
          <w:sz w:val="18"/>
          <w:szCs w:val="18"/>
          <w:lang w:val="fr-FR" w:eastAsia="en-GB"/>
        </w:rPr>
        <w:tab/>
        <w:t>15.6.0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3581" w:history="1">
        <w:r w:rsidR="00BA0B75" w:rsidRPr="0034407F">
          <w:rPr>
            <w:rStyle w:val="Hyperlink"/>
            <w:sz w:val="18"/>
            <w:szCs w:val="18"/>
            <w:lang w:val="fr-FR" w:eastAsia="en-GB"/>
          </w:rPr>
          <w:t>http://committee.tta.or.kr/data/ttasDown.jsp?kind=ttastd&amp;pk_num=TTAT.3G-36.521-1V15.6.0</w:t>
        </w:r>
      </w:hyperlink>
    </w:p>
    <w:p w14:paraId="2561BD39" w14:textId="2E8DD0DB" w:rsidR="00846314" w:rsidRPr="00182533" w:rsidRDefault="006E0553" w:rsidP="004E1933">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846314" w:rsidRPr="00182533">
        <w:rPr>
          <w:b/>
          <w:bCs/>
          <w:color w:val="000000"/>
          <w:sz w:val="18"/>
          <w:szCs w:val="18"/>
          <w:lang w:eastAsia="en-GB"/>
        </w:rPr>
        <w:t xml:space="preserve"> 16</w:t>
      </w:r>
    </w:p>
    <w:p w14:paraId="31A4F738" w14:textId="71F0FE30" w:rsidR="00846314" w:rsidRPr="00C34319"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STD-T120-36.521-1.V16.11.0</w:t>
      </w:r>
      <w:r w:rsidRPr="00C34319">
        <w:rPr>
          <w:color w:val="000000"/>
          <w:sz w:val="18"/>
          <w:szCs w:val="18"/>
          <w:lang w:val="en-GB" w:eastAsia="en-GB"/>
        </w:rPr>
        <w:tab/>
        <w:t>16.11.0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582" w:history="1">
        <w:r w:rsidR="00BA0B75" w:rsidRPr="00C34319">
          <w:rPr>
            <w:rStyle w:val="Hyperlink"/>
            <w:sz w:val="18"/>
            <w:szCs w:val="18"/>
            <w:lang w:val="en-GB" w:eastAsia="en-GB"/>
          </w:rPr>
          <w:t>https://www.arib.or.jp/english/html/overview/doc/T120_T23_SPECS/ARIB-STD-T120/Rel16/36/A36521-1-gb0.pdf</w:t>
        </w:r>
      </w:hyperlink>
    </w:p>
    <w:p w14:paraId="20ACEC13" w14:textId="6A3360C4"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ATIS.3GPP.36.521-1.V16.11.0</w:t>
      </w:r>
      <w:r w:rsidRPr="00701E42">
        <w:rPr>
          <w:color w:val="000000"/>
          <w:sz w:val="18"/>
          <w:szCs w:val="18"/>
          <w:lang w:val="en-GB" w:eastAsia="en-GB"/>
        </w:rPr>
        <w:tab/>
        <w:t>16.11.0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3583" w:history="1">
        <w:r w:rsidR="00BA0B75" w:rsidRPr="00701E42">
          <w:rPr>
            <w:rStyle w:val="Hyperlink"/>
            <w:sz w:val="18"/>
            <w:szCs w:val="18"/>
            <w:lang w:val="en-GB" w:eastAsia="en-GB"/>
          </w:rPr>
          <w:t>https://www.atis.org/3gpp-transpositions - Rel-16</w:t>
        </w:r>
      </w:hyperlink>
    </w:p>
    <w:p w14:paraId="24E94861" w14:textId="6B4EE4C9"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CCSA.36.521-1V16110</w:t>
      </w:r>
      <w:r w:rsidRPr="00701E42">
        <w:rPr>
          <w:color w:val="000000"/>
          <w:sz w:val="18"/>
          <w:szCs w:val="18"/>
          <w:lang w:val="en-GB" w:eastAsia="en-GB"/>
        </w:rPr>
        <w:tab/>
        <w:t>16.11.0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/12/2021</w:t>
      </w:r>
      <w:r w:rsidRPr="00701E42">
        <w:rPr>
          <w:color w:val="000000"/>
          <w:sz w:val="18"/>
          <w:szCs w:val="18"/>
          <w:lang w:val="en-GB" w:eastAsia="en-GB"/>
        </w:rPr>
        <w:tab/>
      </w:r>
      <w:hyperlink r:id="rId3584" w:history="1">
        <w:r w:rsidR="00BA0B75" w:rsidRPr="00701E42">
          <w:rPr>
            <w:rStyle w:val="Hyperlink"/>
            <w:sz w:val="18"/>
            <w:szCs w:val="18"/>
            <w:lang w:val="en-GB" w:eastAsia="en-GB"/>
          </w:rPr>
          <w:t>https://www.ccsa.org.cn/api/portalsFile/downloadOldFile?type=19&amp;oldFileUrl=ITU-R/M.2012-6/CCSA.36.521-1V16110.doc</w:t>
        </w:r>
      </w:hyperlink>
    </w:p>
    <w:p w14:paraId="248A82EA" w14:textId="4428AD75"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136 521-1</w:t>
      </w:r>
      <w:r w:rsidRPr="0034407F">
        <w:rPr>
          <w:color w:val="000000"/>
          <w:sz w:val="18"/>
          <w:szCs w:val="18"/>
          <w:lang w:val="fr-FR" w:eastAsia="en-GB"/>
        </w:rPr>
        <w:tab/>
        <w:t>16.11.0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26</w:t>
      </w:r>
      <w:r w:rsidR="00D63672" w:rsidRPr="0034407F">
        <w:rPr>
          <w:color w:val="000000"/>
          <w:sz w:val="18"/>
          <w:szCs w:val="18"/>
          <w:lang w:val="fr-FR" w:eastAsia="en-GB"/>
        </w:rPr>
        <w:t>/01/2022</w:t>
      </w:r>
      <w:r w:rsidRPr="0034407F">
        <w:rPr>
          <w:color w:val="000000"/>
          <w:spacing w:val="-4"/>
          <w:sz w:val="18"/>
          <w:szCs w:val="18"/>
          <w:lang w:val="fr-FR" w:eastAsia="en-GB"/>
        </w:rPr>
        <w:tab/>
      </w:r>
      <w:hyperlink r:id="rId3585" w:history="1">
        <w:r w:rsidR="00BA0B75" w:rsidRPr="0034407F">
          <w:rPr>
            <w:rStyle w:val="Hyperlink"/>
            <w:spacing w:val="-4"/>
            <w:sz w:val="18"/>
            <w:szCs w:val="18"/>
            <w:lang w:val="fr-FR" w:eastAsia="en-GB"/>
          </w:rPr>
          <w:t>https://www.etsi.org/deliver/etsi_ts/136500_136599/13652101/16.11.00_60/ts_13652101v161100p.pdf</w:t>
        </w:r>
      </w:hyperlink>
    </w:p>
    <w:p w14:paraId="70CCFE08" w14:textId="7A62E10C"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36.521-1-16.11.0</w:t>
      </w:r>
      <w:r w:rsidRPr="0034407F">
        <w:rPr>
          <w:color w:val="000000"/>
          <w:sz w:val="18"/>
          <w:szCs w:val="18"/>
          <w:lang w:val="fr-FR" w:eastAsia="en-GB"/>
        </w:rPr>
        <w:tab/>
        <w:t>16.11.0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/11/2022</w:t>
      </w:r>
      <w:r w:rsidRPr="0034407F">
        <w:rPr>
          <w:color w:val="000000"/>
          <w:sz w:val="18"/>
          <w:szCs w:val="18"/>
          <w:lang w:val="fr-FR" w:eastAsia="en-GB"/>
        </w:rPr>
        <w:tab/>
      </w:r>
      <w:hyperlink r:id="rId3586" w:history="1">
        <w:r w:rsidR="00BA0B75" w:rsidRPr="0034407F">
          <w:rPr>
            <w:rStyle w:val="Hyperlink"/>
            <w:sz w:val="18"/>
            <w:szCs w:val="18"/>
            <w:lang w:val="fr-FR" w:eastAsia="en-GB"/>
          </w:rPr>
          <w:t>https://members.tsdsi.in/s/crkEotFJk4nNWka</w:t>
        </w:r>
      </w:hyperlink>
    </w:p>
    <w:p w14:paraId="033A6D80" w14:textId="1B74CE65"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TTAT.3G-36.521-1V16.11.0</w:t>
      </w:r>
      <w:r w:rsidRPr="0034407F">
        <w:rPr>
          <w:color w:val="000000"/>
          <w:sz w:val="18"/>
          <w:szCs w:val="18"/>
          <w:lang w:val="fr-FR" w:eastAsia="en-GB"/>
        </w:rPr>
        <w:tab/>
        <w:t>16.11.0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14</w:t>
      </w:r>
      <w:r w:rsidR="00D63672" w:rsidRPr="0034407F">
        <w:rPr>
          <w:color w:val="000000"/>
          <w:sz w:val="18"/>
          <w:szCs w:val="18"/>
          <w:lang w:val="fr-FR" w:eastAsia="en-GB"/>
        </w:rPr>
        <w:t>/03/2022</w:t>
      </w:r>
      <w:r w:rsidRPr="0034407F">
        <w:rPr>
          <w:color w:val="000000"/>
          <w:sz w:val="18"/>
          <w:szCs w:val="18"/>
          <w:lang w:val="fr-FR" w:eastAsia="en-GB"/>
        </w:rPr>
        <w:tab/>
      </w:r>
      <w:hyperlink r:id="rId3587" w:history="1">
        <w:r w:rsidR="00BA0B75" w:rsidRPr="0034407F">
          <w:rPr>
            <w:rStyle w:val="Hyperlink"/>
            <w:sz w:val="18"/>
            <w:szCs w:val="18"/>
            <w:lang w:val="fr-FR" w:eastAsia="en-GB"/>
          </w:rPr>
          <w:t>http://committee.tta.or.kr/data/ttasDown.jsp?kind=ttastd&amp;pk_num=TTAT.3G-36.521-1V16.11.0</w:t>
        </w:r>
      </w:hyperlink>
    </w:p>
    <w:p w14:paraId="73876CE3" w14:textId="0A7E4716" w:rsidR="00846314" w:rsidRPr="00182533" w:rsidRDefault="006E0553" w:rsidP="004E1933">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lastRenderedPageBreak/>
        <w:t>Versión</w:t>
      </w:r>
      <w:r w:rsidR="00846314" w:rsidRPr="00182533">
        <w:rPr>
          <w:b/>
          <w:bCs/>
          <w:color w:val="000000"/>
          <w:sz w:val="18"/>
          <w:szCs w:val="18"/>
          <w:lang w:eastAsia="en-GB"/>
        </w:rPr>
        <w:t xml:space="preserve"> 17</w:t>
      </w:r>
    </w:p>
    <w:p w14:paraId="2D6932CF" w14:textId="638486A2" w:rsidR="00846314" w:rsidRPr="00C34319"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STD-T120-36.521-1.V17.5.0</w:t>
      </w:r>
      <w:r w:rsidRPr="00C34319">
        <w:rPr>
          <w:color w:val="000000"/>
          <w:sz w:val="18"/>
          <w:szCs w:val="18"/>
          <w:lang w:val="en-GB" w:eastAsia="en-GB"/>
        </w:rPr>
        <w:tab/>
        <w:t>17.5.0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588" w:history="1">
        <w:r w:rsidR="00BA0B75" w:rsidRPr="00C34319">
          <w:rPr>
            <w:rStyle w:val="Hyperlink"/>
            <w:sz w:val="18"/>
            <w:szCs w:val="18"/>
            <w:lang w:val="en-GB" w:eastAsia="en-GB"/>
          </w:rPr>
          <w:t>https://www.arib.or.jp/english/html/overview/doc/T120_T23_SPECS/ARIB-STD-T120/Rel17/36/A36521-1-h50.pdf</w:t>
        </w:r>
      </w:hyperlink>
    </w:p>
    <w:p w14:paraId="37CF00CC" w14:textId="4FB4D952"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ATIS.3GPP.36.521-1.V17.5.0</w:t>
      </w:r>
      <w:r w:rsidRPr="00701E42">
        <w:rPr>
          <w:color w:val="000000"/>
          <w:sz w:val="18"/>
          <w:szCs w:val="18"/>
          <w:lang w:val="en-GB" w:eastAsia="en-GB"/>
        </w:rPr>
        <w:tab/>
        <w:t>17.5.0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3589" w:history="1">
        <w:r w:rsidR="00BA0B75" w:rsidRPr="00701E42">
          <w:rPr>
            <w:rStyle w:val="Hyperlink"/>
            <w:sz w:val="18"/>
            <w:szCs w:val="18"/>
            <w:lang w:val="en-GB" w:eastAsia="en-GB"/>
          </w:rPr>
          <w:t>https://www.atis.org/3gpp-transpositions - Rel-17</w:t>
        </w:r>
      </w:hyperlink>
    </w:p>
    <w:p w14:paraId="1B5E6488" w14:textId="774B1D9A"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CCSA.36.521-1V1750</w:t>
      </w:r>
      <w:r w:rsidRPr="00701E42">
        <w:rPr>
          <w:color w:val="000000"/>
          <w:sz w:val="18"/>
          <w:szCs w:val="18"/>
          <w:lang w:val="en-GB" w:eastAsia="en-GB"/>
        </w:rPr>
        <w:tab/>
        <w:t>17.5.0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/12/2022</w:t>
      </w:r>
      <w:r w:rsidRPr="00701E42">
        <w:rPr>
          <w:color w:val="000000"/>
          <w:sz w:val="18"/>
          <w:szCs w:val="18"/>
          <w:lang w:val="en-GB" w:eastAsia="en-GB"/>
        </w:rPr>
        <w:tab/>
      </w:r>
      <w:hyperlink r:id="rId3590" w:history="1">
        <w:r w:rsidR="00BA0B75" w:rsidRPr="00701E42">
          <w:rPr>
            <w:rStyle w:val="Hyperlink"/>
            <w:sz w:val="18"/>
            <w:szCs w:val="18"/>
            <w:lang w:val="en-GB" w:eastAsia="en-GB"/>
          </w:rPr>
          <w:t>https://www.ccsa.org.cn/api/portalsFile/downloadOldFile?type=19&amp;oldFileUrl=ITU-R/M.2012-6/CCSA.36.521-1V1750.rar</w:t>
        </w:r>
      </w:hyperlink>
    </w:p>
    <w:p w14:paraId="0F4387C1" w14:textId="285E767C"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136 521-1</w:t>
      </w:r>
      <w:r w:rsidRPr="0034407F">
        <w:rPr>
          <w:color w:val="000000"/>
          <w:sz w:val="18"/>
          <w:szCs w:val="18"/>
          <w:lang w:val="fr-FR" w:eastAsia="en-GB"/>
        </w:rPr>
        <w:tab/>
        <w:t>17.5.0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31</w:t>
      </w:r>
      <w:r w:rsidR="00D63672" w:rsidRPr="0034407F">
        <w:rPr>
          <w:color w:val="000000"/>
          <w:sz w:val="18"/>
          <w:szCs w:val="18"/>
          <w:lang w:val="fr-FR" w:eastAsia="en-GB"/>
        </w:rPr>
        <w:t>/01/2023</w:t>
      </w:r>
      <w:r w:rsidRPr="0034407F">
        <w:rPr>
          <w:color w:val="000000"/>
          <w:sz w:val="18"/>
          <w:szCs w:val="18"/>
          <w:lang w:val="fr-FR" w:eastAsia="en-GB"/>
        </w:rPr>
        <w:tab/>
      </w:r>
      <w:hyperlink r:id="rId3591" w:history="1">
        <w:r w:rsidR="00BA0B75" w:rsidRPr="0034407F">
          <w:rPr>
            <w:rStyle w:val="Hyperlink"/>
            <w:spacing w:val="-4"/>
            <w:sz w:val="18"/>
            <w:szCs w:val="18"/>
            <w:lang w:val="fr-FR" w:eastAsia="en-GB"/>
          </w:rPr>
          <w:t>https://www.etsi.org/deliver/etsi_ts/136500_136599/13652101/17.05.00_60/ts_13652101v170500p.pdf</w:t>
        </w:r>
      </w:hyperlink>
    </w:p>
    <w:p w14:paraId="2CBBC27E" w14:textId="74EEEC00"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36.521-1 17.5.0 V1.3.0</w:t>
      </w:r>
      <w:r w:rsidRPr="0034407F">
        <w:rPr>
          <w:color w:val="000000"/>
          <w:sz w:val="18"/>
          <w:szCs w:val="18"/>
          <w:lang w:val="fr-FR" w:eastAsia="en-GB"/>
        </w:rPr>
        <w:tab/>
        <w:t>17.5.0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3592" w:history="1">
        <w:r w:rsidR="00BA0B75" w:rsidRPr="0034407F">
          <w:rPr>
            <w:rStyle w:val="Hyperlink"/>
            <w:sz w:val="18"/>
            <w:szCs w:val="18"/>
            <w:lang w:val="fr-FR" w:eastAsia="en-GB"/>
          </w:rPr>
          <w:t>https://members.tsdsi.in/s/eMdazxb2cDLRqDH</w:t>
        </w:r>
      </w:hyperlink>
    </w:p>
    <w:p w14:paraId="3A212B46" w14:textId="3514E7D4"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TTAT.3G-36.521-1V17.5.0</w:t>
      </w:r>
      <w:r w:rsidRPr="0034407F">
        <w:rPr>
          <w:color w:val="000000"/>
          <w:sz w:val="18"/>
          <w:szCs w:val="18"/>
          <w:lang w:val="fr-FR" w:eastAsia="en-GB"/>
        </w:rPr>
        <w:tab/>
        <w:t>17.5.0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3593" w:history="1">
        <w:r w:rsidR="00BA0B75" w:rsidRPr="0034407F">
          <w:rPr>
            <w:rStyle w:val="Hyperlink"/>
            <w:sz w:val="18"/>
            <w:szCs w:val="18"/>
            <w:lang w:val="fr-FR" w:eastAsia="en-GB"/>
          </w:rPr>
          <w:t>http://committee.tta.or.kr/data/ttasDown.jsp?kind=ttastd&amp;pk_num=TTAT.3G-36.521-1V17.5.0</w:t>
        </w:r>
      </w:hyperlink>
    </w:p>
    <w:p w14:paraId="2E833A9D" w14:textId="77777777" w:rsidR="00C556AE" w:rsidRPr="00182533" w:rsidRDefault="00C556AE" w:rsidP="00C556AE">
      <w:pPr>
        <w:pStyle w:val="Heading4"/>
      </w:pPr>
      <w:r w:rsidRPr="00182533">
        <w:t>2.1.6.4</w:t>
      </w:r>
      <w:r w:rsidRPr="00182533">
        <w:tab/>
        <w:t>TS 36.521-2</w:t>
      </w:r>
    </w:p>
    <w:p w14:paraId="7B6C5E44" w14:textId="77777777" w:rsidR="00C556AE" w:rsidRPr="00182533" w:rsidRDefault="00C556AE" w:rsidP="00C556AE">
      <w:pPr>
        <w:pStyle w:val="Headingb"/>
      </w:pPr>
      <w:r w:rsidRPr="00182533">
        <w:t>Acceso radioeléctrico terrenal universal evolucionado (E-UTRA); especificaciones de conformidad de los UE; transmisión y recepción radioeléctricas; Parte 2: Declaración de conformidad de implementación (ICS)</w:t>
      </w:r>
      <w:r w:rsidRPr="00182533">
        <w:rPr>
          <w:rFonts w:ascii="Arial" w:hAnsi="Arial" w:cs="Arial"/>
          <w:sz w:val="20"/>
        </w:rPr>
        <w:t xml:space="preserve"> </w:t>
      </w:r>
    </w:p>
    <w:p w14:paraId="0769509E" w14:textId="4134D9CD" w:rsidR="00C556AE" w:rsidRPr="00182533" w:rsidRDefault="00C556AE" w:rsidP="00C556AE">
      <w:r w:rsidRPr="00182533">
        <w:t>En este documento se proporciona la ICS proforma de los equipos de usuario para acceso radioeléctrico terrenal universal evolucionado (E</w:t>
      </w:r>
      <w:r w:rsidRPr="00182533">
        <w:noBreakHyphen/>
        <w:t>UTRA) a tenor de los requisitos pertinentes y conforme a las directrices correspondientes facilitadas en ISO/</w:t>
      </w:r>
      <w:r w:rsidR="00B24DEB" w:rsidRPr="00182533">
        <w:t>C</w:t>
      </w:r>
      <w:r w:rsidRPr="00182533">
        <w:t>E</w:t>
      </w:r>
      <w:r w:rsidR="00B24DEB" w:rsidRPr="00182533">
        <w:t>I</w:t>
      </w:r>
      <w:r w:rsidRPr="00182533">
        <w:t xml:space="preserve"> 9646-1 e ISO/C</w:t>
      </w:r>
      <w:r w:rsidR="00B24DEB" w:rsidRPr="00182533">
        <w:t>EI</w:t>
      </w:r>
      <w:r w:rsidRPr="00182533">
        <w:t xml:space="preserve"> 9646-7.</w:t>
      </w:r>
    </w:p>
    <w:p w14:paraId="6E465EE4" w14:textId="77777777" w:rsidR="00C556AE" w:rsidRPr="00182533" w:rsidRDefault="00C556AE" w:rsidP="00C556AE">
      <w:r w:rsidRPr="00182533">
        <w:t>En este documento se especifica la declaración sobre aplicabilidad recomendada para los casos de pruebas incluidos en 3GPP TS 36.521-1 y 3GPP TS 36.521-3. Dicha declaración se basa en las características del UE.</w:t>
      </w:r>
    </w:p>
    <w:p w14:paraId="1CB33216" w14:textId="77777777" w:rsidR="00C556AE" w:rsidRPr="00182533" w:rsidRDefault="00C556AE" w:rsidP="00C556AE">
      <w:r w:rsidRPr="00182533">
        <w:t>Las funciones de pruebas de conformidad especiales se incluyen en 3GPP TS 36.509 y los entornos de pruebas comunes se incluyen en 3GPP TS 36.508.</w:t>
      </w:r>
    </w:p>
    <w:p w14:paraId="21954724" w14:textId="77777777" w:rsidR="00C556AE" w:rsidRPr="00182533" w:rsidRDefault="00C556AE" w:rsidP="00C556AE">
      <w:r w:rsidRPr="00182533">
        <w:t>Este documento es válido para los UE implementados conforme a la versión 8 3GPP, o superiores, incluida la versión indicada en la portada del presente documento.</w:t>
      </w:r>
    </w:p>
    <w:p w14:paraId="03BB0FA3" w14:textId="77777777" w:rsidR="009D7D16" w:rsidRPr="00182533" w:rsidRDefault="009D7D16" w:rsidP="009D7D16">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63165964" w14:textId="403E96EF" w:rsidR="00846314" w:rsidRPr="00182533" w:rsidRDefault="006E0553" w:rsidP="004E1933">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846314" w:rsidRPr="00182533">
        <w:rPr>
          <w:b/>
          <w:bCs/>
          <w:color w:val="000000"/>
          <w:sz w:val="18"/>
          <w:szCs w:val="18"/>
          <w:lang w:eastAsia="en-GB"/>
        </w:rPr>
        <w:t xml:space="preserve"> 10</w:t>
      </w:r>
    </w:p>
    <w:p w14:paraId="6B704F94" w14:textId="0F3A6227" w:rsidR="00846314" w:rsidRPr="00C34319"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STD-T120-36.521-2.V10.6.0</w:t>
      </w:r>
      <w:r w:rsidRPr="00C34319">
        <w:rPr>
          <w:color w:val="000000"/>
          <w:sz w:val="18"/>
          <w:szCs w:val="18"/>
          <w:lang w:val="en-GB" w:eastAsia="en-GB"/>
        </w:rPr>
        <w:tab/>
        <w:t>10.6.0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594" w:history="1">
        <w:r w:rsidR="00BA0B75" w:rsidRPr="00C34319">
          <w:rPr>
            <w:rStyle w:val="Hyperlink"/>
            <w:sz w:val="18"/>
            <w:szCs w:val="18"/>
            <w:lang w:val="en-GB" w:eastAsia="en-GB"/>
          </w:rPr>
          <w:t>https://www.arib.or.jp/english/html/overview/doc/T120_T23_SPECS/ARIB-STD-T120/Rel10/36/A36521-2-a60.pdf</w:t>
        </w:r>
      </w:hyperlink>
    </w:p>
    <w:p w14:paraId="4EA9E371" w14:textId="3743311F"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ATIS.3GPP.36.521-2V1060</w:t>
      </w:r>
      <w:r w:rsidRPr="00701E42">
        <w:rPr>
          <w:color w:val="000000"/>
          <w:sz w:val="18"/>
          <w:szCs w:val="18"/>
          <w:lang w:val="en-GB" w:eastAsia="en-GB"/>
        </w:rPr>
        <w:tab/>
        <w:t>10.6.0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595" w:history="1">
        <w:r w:rsidR="00BA0B75" w:rsidRPr="00701E42">
          <w:rPr>
            <w:rStyle w:val="Hyperlink"/>
            <w:sz w:val="18"/>
            <w:szCs w:val="18"/>
            <w:lang w:val="en-GB" w:eastAsia="en-GB"/>
          </w:rPr>
          <w:t>https://www.atis.org/3gpp-documents/Rel99-14/</w:t>
        </w:r>
      </w:hyperlink>
    </w:p>
    <w:p w14:paraId="6687377F" w14:textId="553F49C2"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CCSA.36.521-2V1060</w:t>
      </w:r>
      <w:r w:rsidRPr="00701E42">
        <w:rPr>
          <w:color w:val="000000"/>
          <w:sz w:val="18"/>
          <w:szCs w:val="18"/>
          <w:lang w:val="en-GB" w:eastAsia="en-GB"/>
        </w:rPr>
        <w:tab/>
        <w:t>10.6.0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/06/2013</w:t>
      </w:r>
      <w:r w:rsidRPr="00701E42">
        <w:rPr>
          <w:color w:val="000000"/>
          <w:sz w:val="18"/>
          <w:szCs w:val="18"/>
          <w:lang w:val="en-GB" w:eastAsia="en-GB"/>
        </w:rPr>
        <w:tab/>
      </w:r>
      <w:hyperlink r:id="rId3596" w:history="1">
        <w:r w:rsidR="00BA0B75" w:rsidRPr="00701E42">
          <w:rPr>
            <w:rStyle w:val="Hyperlink"/>
            <w:sz w:val="18"/>
            <w:szCs w:val="18"/>
            <w:lang w:val="en-GB" w:eastAsia="en-GB"/>
          </w:rPr>
          <w:t>https://www.ccsa.org.cn/api/portalsFile/downloadOldFile?type=19&amp;oldFileUrl=ITU-R/M.2012-6/CCSA.36.521-2V1060.doc</w:t>
        </w:r>
      </w:hyperlink>
    </w:p>
    <w:p w14:paraId="6C68EDFB" w14:textId="4AECA1AC"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136 521-2</w:t>
      </w:r>
      <w:r w:rsidRPr="0034407F">
        <w:rPr>
          <w:color w:val="000000"/>
          <w:sz w:val="18"/>
          <w:szCs w:val="18"/>
          <w:lang w:val="fr-FR" w:eastAsia="en-GB"/>
        </w:rPr>
        <w:tab/>
        <w:t>10.6.0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/07/2013</w:t>
      </w:r>
      <w:r w:rsidRPr="0034407F">
        <w:rPr>
          <w:color w:val="000000"/>
          <w:sz w:val="18"/>
          <w:szCs w:val="18"/>
          <w:lang w:val="fr-FR" w:eastAsia="en-GB"/>
        </w:rPr>
        <w:tab/>
      </w:r>
      <w:hyperlink r:id="rId3597" w:history="1">
        <w:r w:rsidR="00BA0B75" w:rsidRPr="0034407F">
          <w:rPr>
            <w:rStyle w:val="Hyperlink"/>
            <w:spacing w:val="-4"/>
            <w:sz w:val="18"/>
            <w:szCs w:val="18"/>
            <w:lang w:val="fr-FR" w:eastAsia="en-GB"/>
          </w:rPr>
          <w:t>https://www.etsi.org/deliver/etsi_ts/136500_136599/13652102/10.06.00_60/ts_13652102v100600p.pdf</w:t>
        </w:r>
      </w:hyperlink>
    </w:p>
    <w:p w14:paraId="107EB723" w14:textId="0E86F273"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36.521-2-10.6.0 V1.0.0</w:t>
      </w:r>
      <w:r w:rsidRPr="0034407F">
        <w:rPr>
          <w:color w:val="000000"/>
          <w:sz w:val="18"/>
          <w:szCs w:val="18"/>
          <w:lang w:val="fr-FR" w:eastAsia="en-GB"/>
        </w:rPr>
        <w:tab/>
        <w:t>10.6.0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598" w:history="1">
        <w:r w:rsidR="00BA0B75" w:rsidRPr="0034407F">
          <w:rPr>
            <w:rStyle w:val="Hyperlink"/>
            <w:sz w:val="18"/>
            <w:szCs w:val="18"/>
            <w:lang w:val="fr-FR" w:eastAsia="en-GB"/>
          </w:rPr>
          <w:t>https://members.tsdsi.in/index.php/s/NeQgZ9G2rKfcNHg</w:t>
        </w:r>
      </w:hyperlink>
    </w:p>
    <w:p w14:paraId="6844846B" w14:textId="68ECDEEA"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TTAT.3G-36.521-2V10.6.0</w:t>
      </w:r>
      <w:r w:rsidRPr="0034407F">
        <w:rPr>
          <w:color w:val="000000"/>
          <w:sz w:val="18"/>
          <w:szCs w:val="18"/>
          <w:lang w:val="fr-FR" w:eastAsia="en-GB"/>
        </w:rPr>
        <w:tab/>
        <w:t>10.6.0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3599" w:history="1">
        <w:r w:rsidR="00BA0B75" w:rsidRPr="0034407F">
          <w:rPr>
            <w:rStyle w:val="Hyperlink"/>
            <w:sz w:val="18"/>
            <w:szCs w:val="18"/>
            <w:lang w:val="fr-FR" w:eastAsia="en-GB"/>
          </w:rPr>
          <w:t>http://committee.tta.or.kr/data/ttasDown.jsp?kind=ttastd&amp;pk_num=TTAT.3G-36.521-2V10.6.0</w:t>
        </w:r>
      </w:hyperlink>
    </w:p>
    <w:p w14:paraId="2798DA62" w14:textId="12112239" w:rsidR="00846314" w:rsidRPr="00182533" w:rsidRDefault="006E0553" w:rsidP="004E1933">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lastRenderedPageBreak/>
        <w:t>Versión</w:t>
      </w:r>
      <w:r w:rsidR="00846314" w:rsidRPr="00182533">
        <w:rPr>
          <w:b/>
          <w:bCs/>
          <w:color w:val="000000"/>
          <w:sz w:val="18"/>
          <w:szCs w:val="18"/>
          <w:lang w:eastAsia="en-GB"/>
        </w:rPr>
        <w:t xml:space="preserve"> 11</w:t>
      </w:r>
    </w:p>
    <w:p w14:paraId="2DFEAF74" w14:textId="398512A3" w:rsidR="00846314" w:rsidRPr="00C34319" w:rsidRDefault="00846314" w:rsidP="0068707A">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STD-T120-36.521-2.V11.4.0</w:t>
      </w:r>
      <w:r w:rsidRPr="00C34319">
        <w:rPr>
          <w:color w:val="000000"/>
          <w:sz w:val="18"/>
          <w:szCs w:val="18"/>
          <w:lang w:val="en-GB" w:eastAsia="en-GB"/>
        </w:rPr>
        <w:tab/>
        <w:t>11.4.0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600" w:history="1">
        <w:r w:rsidR="00BA0B75" w:rsidRPr="00C34319">
          <w:rPr>
            <w:rStyle w:val="Hyperlink"/>
            <w:sz w:val="18"/>
            <w:szCs w:val="18"/>
            <w:lang w:val="en-GB" w:eastAsia="en-GB"/>
          </w:rPr>
          <w:t>https://www.arib.or.jp/english/html/overview/doc/T120_T23_SPECS/ARIB-STD-T120/Rel11/36/A36521-2-b40.pdf</w:t>
        </w:r>
      </w:hyperlink>
    </w:p>
    <w:p w14:paraId="1E9DC46B" w14:textId="1A4022DC" w:rsidR="00846314" w:rsidRPr="00701E42" w:rsidRDefault="00846314" w:rsidP="0068707A">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ATIS.3GPP.36.521-2V1140</w:t>
      </w:r>
      <w:r w:rsidRPr="00701E42">
        <w:rPr>
          <w:color w:val="000000"/>
          <w:sz w:val="18"/>
          <w:szCs w:val="18"/>
          <w:lang w:val="en-GB" w:eastAsia="en-GB"/>
        </w:rPr>
        <w:tab/>
        <w:t>11.4.0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601" w:history="1">
        <w:r w:rsidR="00BA0B75" w:rsidRPr="00701E42">
          <w:rPr>
            <w:rStyle w:val="Hyperlink"/>
            <w:sz w:val="18"/>
            <w:szCs w:val="18"/>
            <w:lang w:val="en-GB" w:eastAsia="en-GB"/>
          </w:rPr>
          <w:t>https://www.atis.org/3gpp-documents/Rel99-14/</w:t>
        </w:r>
      </w:hyperlink>
    </w:p>
    <w:p w14:paraId="2584F718" w14:textId="2E6F416F" w:rsidR="00846314" w:rsidRPr="00701E42" w:rsidRDefault="00846314" w:rsidP="0068707A">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CCSA.36.521-2V1140</w:t>
      </w:r>
      <w:r w:rsidRPr="00701E42">
        <w:rPr>
          <w:color w:val="000000"/>
          <w:sz w:val="18"/>
          <w:szCs w:val="18"/>
          <w:lang w:val="en-GB" w:eastAsia="en-GB"/>
        </w:rPr>
        <w:tab/>
        <w:t>11.4.0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/03/2014</w:t>
      </w:r>
      <w:r w:rsidRPr="00701E42">
        <w:rPr>
          <w:color w:val="000000"/>
          <w:sz w:val="18"/>
          <w:szCs w:val="18"/>
          <w:lang w:val="en-GB" w:eastAsia="en-GB"/>
        </w:rPr>
        <w:tab/>
      </w:r>
      <w:hyperlink r:id="rId3602" w:history="1">
        <w:r w:rsidR="00BA0B75" w:rsidRPr="00701E42">
          <w:rPr>
            <w:rStyle w:val="Hyperlink"/>
            <w:sz w:val="18"/>
            <w:szCs w:val="18"/>
            <w:lang w:val="en-GB" w:eastAsia="en-GB"/>
          </w:rPr>
          <w:t>https://www.ccsa.org.cn/api/portalsFile/downloadOldFile?type=19&amp;oldFileUrl=ITU-R/M.2012-6/CCSA.36.521-2V1140.doc</w:t>
        </w:r>
      </w:hyperlink>
    </w:p>
    <w:p w14:paraId="79080C5D" w14:textId="5523B5B3" w:rsidR="00846314" w:rsidRPr="0034407F" w:rsidRDefault="00846314" w:rsidP="0068707A">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pacing w:val="-4"/>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136 521-2</w:t>
      </w:r>
      <w:r w:rsidRPr="0034407F">
        <w:rPr>
          <w:color w:val="000000"/>
          <w:sz w:val="18"/>
          <w:szCs w:val="18"/>
          <w:lang w:val="fr-FR" w:eastAsia="en-GB"/>
        </w:rPr>
        <w:tab/>
        <w:t>11.4.0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/04/2014</w:t>
      </w:r>
      <w:r w:rsidRPr="0034407F">
        <w:rPr>
          <w:color w:val="000000"/>
          <w:sz w:val="18"/>
          <w:szCs w:val="18"/>
          <w:lang w:val="fr-FR" w:eastAsia="en-GB"/>
        </w:rPr>
        <w:tab/>
      </w:r>
      <w:hyperlink r:id="rId3603" w:history="1">
        <w:r w:rsidR="00BA0B75" w:rsidRPr="0034407F">
          <w:rPr>
            <w:rStyle w:val="Hyperlink"/>
            <w:spacing w:val="-4"/>
            <w:sz w:val="18"/>
            <w:szCs w:val="18"/>
            <w:lang w:val="fr-FR" w:eastAsia="en-GB"/>
          </w:rPr>
          <w:t>https://www.etsi.org/deliver/etsi_ts/136500_136599/13652102/11.04.00_60/ts_13652102v110400p.pdf</w:t>
        </w:r>
      </w:hyperlink>
    </w:p>
    <w:p w14:paraId="44CF31EA" w14:textId="33AC02F6"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36.521-2-11.4.0 V1.0.0</w:t>
      </w:r>
      <w:r w:rsidRPr="0034407F">
        <w:rPr>
          <w:color w:val="000000"/>
          <w:sz w:val="18"/>
          <w:szCs w:val="18"/>
          <w:lang w:val="fr-FR" w:eastAsia="en-GB"/>
        </w:rPr>
        <w:tab/>
        <w:t>11.4.0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604" w:history="1">
        <w:r w:rsidR="00BA0B75" w:rsidRPr="0034407F">
          <w:rPr>
            <w:rStyle w:val="Hyperlink"/>
            <w:sz w:val="18"/>
            <w:szCs w:val="18"/>
            <w:lang w:val="fr-FR" w:eastAsia="en-GB"/>
          </w:rPr>
          <w:t>https://members.tsdsi.in/index.php/s/SYo3b77S7MNiQDn</w:t>
        </w:r>
      </w:hyperlink>
    </w:p>
    <w:p w14:paraId="5BBAA7A9" w14:textId="576BFDF1"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TTAT.3G-36.521-2V11.4.0</w:t>
      </w:r>
      <w:r w:rsidRPr="0034407F">
        <w:rPr>
          <w:color w:val="000000"/>
          <w:sz w:val="18"/>
          <w:szCs w:val="18"/>
          <w:lang w:val="fr-FR" w:eastAsia="en-GB"/>
        </w:rPr>
        <w:tab/>
        <w:t>11.4.0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3605" w:history="1">
        <w:r w:rsidR="00BA0B75" w:rsidRPr="0034407F">
          <w:rPr>
            <w:rStyle w:val="Hyperlink"/>
            <w:sz w:val="18"/>
            <w:szCs w:val="18"/>
            <w:lang w:val="fr-FR" w:eastAsia="en-GB"/>
          </w:rPr>
          <w:t>http://committee.tta.or.kr/data/ttasDown.jsp?kind=ttastd&amp;pk_num=TTAT.3G-36.521-2V11.4.0</w:t>
        </w:r>
      </w:hyperlink>
    </w:p>
    <w:p w14:paraId="22BEED71" w14:textId="726FB644" w:rsidR="00846314" w:rsidRPr="00182533" w:rsidRDefault="006E0553" w:rsidP="004E1933">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846314" w:rsidRPr="00182533">
        <w:rPr>
          <w:b/>
          <w:bCs/>
          <w:color w:val="000000"/>
          <w:sz w:val="18"/>
          <w:szCs w:val="18"/>
          <w:lang w:eastAsia="en-GB"/>
        </w:rPr>
        <w:t xml:space="preserve"> 12</w:t>
      </w:r>
    </w:p>
    <w:p w14:paraId="11A7C2DF" w14:textId="39C78BCA" w:rsidR="00846314" w:rsidRPr="00C34319"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STD-T120-36.521-2.V12.9.0</w:t>
      </w:r>
      <w:r w:rsidRPr="00C34319">
        <w:rPr>
          <w:color w:val="000000"/>
          <w:sz w:val="18"/>
          <w:szCs w:val="18"/>
          <w:lang w:val="en-GB" w:eastAsia="en-GB"/>
        </w:rPr>
        <w:tab/>
        <w:t>12.9.0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606" w:history="1">
        <w:r w:rsidR="00BA0B75" w:rsidRPr="00C34319">
          <w:rPr>
            <w:rStyle w:val="Hyperlink"/>
            <w:sz w:val="18"/>
            <w:szCs w:val="18"/>
            <w:lang w:val="en-GB" w:eastAsia="en-GB"/>
          </w:rPr>
          <w:t>https://www.arib.or.jp/english/html/overview/doc/T120_T23_SPECS/ARIB-STD-T120/Rel12/36/A36521-2-c90.pdf</w:t>
        </w:r>
      </w:hyperlink>
    </w:p>
    <w:p w14:paraId="6BEBAF0A" w14:textId="61E7ABDE"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ATIS.3GPP.36.521-2V1290</w:t>
      </w:r>
      <w:r w:rsidRPr="00701E42">
        <w:rPr>
          <w:color w:val="000000"/>
          <w:sz w:val="18"/>
          <w:szCs w:val="18"/>
          <w:lang w:val="en-GB" w:eastAsia="en-GB"/>
        </w:rPr>
        <w:tab/>
        <w:t>12.9.0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607" w:history="1">
        <w:r w:rsidR="00BA0B75" w:rsidRPr="00701E42">
          <w:rPr>
            <w:rStyle w:val="Hyperlink"/>
            <w:sz w:val="18"/>
            <w:szCs w:val="18"/>
            <w:lang w:val="en-GB" w:eastAsia="en-GB"/>
          </w:rPr>
          <w:t>https://www.atis.org/3gpp-documents/Rel99-14/</w:t>
        </w:r>
      </w:hyperlink>
    </w:p>
    <w:p w14:paraId="4BA6FE28" w14:textId="55DF5120"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CCSA.36.521-2V1290</w:t>
      </w:r>
      <w:r w:rsidRPr="00701E42">
        <w:rPr>
          <w:color w:val="000000"/>
          <w:sz w:val="18"/>
          <w:szCs w:val="18"/>
          <w:lang w:val="en-GB" w:eastAsia="en-GB"/>
        </w:rPr>
        <w:tab/>
        <w:t>12.9.0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/09/2016</w:t>
      </w:r>
      <w:r w:rsidRPr="00701E42">
        <w:rPr>
          <w:color w:val="000000"/>
          <w:sz w:val="18"/>
          <w:szCs w:val="18"/>
          <w:lang w:val="en-GB" w:eastAsia="en-GB"/>
        </w:rPr>
        <w:tab/>
      </w:r>
      <w:hyperlink r:id="rId3608" w:history="1">
        <w:r w:rsidR="00BA0B75" w:rsidRPr="00701E42">
          <w:rPr>
            <w:rStyle w:val="Hyperlink"/>
            <w:sz w:val="18"/>
            <w:szCs w:val="18"/>
            <w:lang w:val="en-GB" w:eastAsia="en-GB"/>
          </w:rPr>
          <w:t>https://www.ccsa.org.cn/api/portalsFile/downloadOldFile?type=19&amp;oldFileUrl=ITU-R/M.2012-6/CCSA.36.521-2V1290.doc</w:t>
        </w:r>
      </w:hyperlink>
    </w:p>
    <w:p w14:paraId="6071112E" w14:textId="5711910A"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136 521-2</w:t>
      </w:r>
      <w:r w:rsidRPr="0034407F">
        <w:rPr>
          <w:color w:val="000000"/>
          <w:sz w:val="18"/>
          <w:szCs w:val="18"/>
          <w:lang w:val="fr-FR" w:eastAsia="en-GB"/>
        </w:rPr>
        <w:tab/>
        <w:t>12.9.0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14</w:t>
      </w:r>
      <w:r w:rsidR="00D63672" w:rsidRPr="0034407F">
        <w:rPr>
          <w:color w:val="000000"/>
          <w:sz w:val="18"/>
          <w:szCs w:val="18"/>
          <w:lang w:val="fr-FR" w:eastAsia="en-GB"/>
        </w:rPr>
        <w:t>/11/2016</w:t>
      </w:r>
      <w:r w:rsidRPr="0034407F">
        <w:rPr>
          <w:color w:val="000000"/>
          <w:sz w:val="18"/>
          <w:szCs w:val="18"/>
          <w:lang w:val="fr-FR" w:eastAsia="en-GB"/>
        </w:rPr>
        <w:tab/>
      </w:r>
      <w:hyperlink r:id="rId3609" w:history="1">
        <w:r w:rsidR="00BA0B75" w:rsidRPr="0034407F">
          <w:rPr>
            <w:rStyle w:val="Hyperlink"/>
            <w:spacing w:val="-4"/>
            <w:sz w:val="18"/>
            <w:szCs w:val="18"/>
            <w:lang w:val="fr-FR" w:eastAsia="en-GB"/>
          </w:rPr>
          <w:t>https://www.etsi.org/deliver/etsi_ts/136500_136599/13652102/12.09.00_60/ts_13652102v120900p.pdf</w:t>
        </w:r>
      </w:hyperlink>
    </w:p>
    <w:p w14:paraId="6CAD0AF1" w14:textId="23ACCCE5"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36.521-2-12.9.0 V1.0.0</w:t>
      </w:r>
      <w:r w:rsidRPr="0034407F">
        <w:rPr>
          <w:color w:val="000000"/>
          <w:spacing w:val="-2"/>
          <w:sz w:val="18"/>
          <w:szCs w:val="18"/>
          <w:lang w:val="fr-FR" w:eastAsia="en-GB"/>
        </w:rPr>
        <w:tab/>
      </w:r>
      <w:r w:rsidRPr="0034407F">
        <w:rPr>
          <w:color w:val="000000"/>
          <w:sz w:val="18"/>
          <w:szCs w:val="18"/>
          <w:lang w:val="fr-FR" w:eastAsia="en-GB"/>
        </w:rPr>
        <w:t>12.9.0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610" w:history="1">
        <w:r w:rsidR="00BA0B75" w:rsidRPr="0034407F">
          <w:rPr>
            <w:rStyle w:val="Hyperlink"/>
            <w:sz w:val="18"/>
            <w:szCs w:val="18"/>
            <w:lang w:val="fr-FR" w:eastAsia="en-GB"/>
          </w:rPr>
          <w:t>https://members.tsdsi.in/index.php/s/FawmDRMt5Wj23Zm</w:t>
        </w:r>
      </w:hyperlink>
    </w:p>
    <w:p w14:paraId="4589BBB5" w14:textId="31832B19"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TTAT.3G-36.521-2V12.9.0</w:t>
      </w:r>
      <w:r w:rsidRPr="0034407F">
        <w:rPr>
          <w:color w:val="000000"/>
          <w:sz w:val="18"/>
          <w:szCs w:val="18"/>
          <w:lang w:val="fr-FR" w:eastAsia="en-GB"/>
        </w:rPr>
        <w:tab/>
        <w:t>12.9.0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3611" w:history="1">
        <w:r w:rsidR="00BA0B75" w:rsidRPr="0034407F">
          <w:rPr>
            <w:rStyle w:val="Hyperlink"/>
            <w:sz w:val="18"/>
            <w:szCs w:val="18"/>
            <w:lang w:val="fr-FR" w:eastAsia="en-GB"/>
          </w:rPr>
          <w:t>http://committee.tta.or.kr/data/ttasDown.jsp?kind=ttastd&amp;pk_num=TTAT.3G-36.521-2V12.9.0</w:t>
        </w:r>
      </w:hyperlink>
    </w:p>
    <w:p w14:paraId="4FF2E7D8" w14:textId="76A37900" w:rsidR="00846314" w:rsidRPr="00182533" w:rsidRDefault="006E0553" w:rsidP="004E1933">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846314" w:rsidRPr="00182533">
        <w:rPr>
          <w:b/>
          <w:bCs/>
          <w:color w:val="000000"/>
          <w:sz w:val="18"/>
          <w:szCs w:val="18"/>
          <w:lang w:eastAsia="en-GB"/>
        </w:rPr>
        <w:t xml:space="preserve"> 13</w:t>
      </w:r>
    </w:p>
    <w:p w14:paraId="34B5222F" w14:textId="7F7A9D2B" w:rsidR="00846314" w:rsidRPr="00C34319"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STD-T120-36.521-2.V13.4.0</w:t>
      </w:r>
      <w:r w:rsidRPr="00C34319">
        <w:rPr>
          <w:color w:val="000000"/>
          <w:sz w:val="18"/>
          <w:szCs w:val="18"/>
          <w:lang w:val="en-GB" w:eastAsia="en-GB"/>
        </w:rPr>
        <w:tab/>
        <w:t>13.4.0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612" w:history="1">
        <w:r w:rsidR="00BA0B75" w:rsidRPr="00C34319">
          <w:rPr>
            <w:rStyle w:val="Hyperlink"/>
            <w:sz w:val="18"/>
            <w:szCs w:val="18"/>
            <w:lang w:val="en-GB" w:eastAsia="en-GB"/>
          </w:rPr>
          <w:t>https://www.arib.or.jp/english/html/overview/doc/T120_T23_SPECS/ARIB-STD-T120/Rel13/36/A36521-2-d40.pdf</w:t>
        </w:r>
      </w:hyperlink>
    </w:p>
    <w:p w14:paraId="23ED4150" w14:textId="542454D5"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ATIS.3GPP.36.521-2V1340</w:t>
      </w:r>
      <w:r w:rsidRPr="00701E42">
        <w:rPr>
          <w:color w:val="000000"/>
          <w:sz w:val="18"/>
          <w:szCs w:val="18"/>
          <w:lang w:val="en-GB" w:eastAsia="en-GB"/>
        </w:rPr>
        <w:tab/>
        <w:t>13.4.0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613" w:history="1">
        <w:r w:rsidR="00BA0B75" w:rsidRPr="00701E42">
          <w:rPr>
            <w:rStyle w:val="Hyperlink"/>
            <w:sz w:val="18"/>
            <w:szCs w:val="18"/>
            <w:lang w:val="en-GB" w:eastAsia="en-GB"/>
          </w:rPr>
          <w:t>https://www.atis.org/3gpp-documents/Rel99-14/</w:t>
        </w:r>
      </w:hyperlink>
    </w:p>
    <w:p w14:paraId="5FEF648A" w14:textId="0E65CEFF"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CCSA.36.521-2V1340</w:t>
      </w:r>
      <w:r w:rsidRPr="00701E42">
        <w:rPr>
          <w:color w:val="000000"/>
          <w:sz w:val="18"/>
          <w:szCs w:val="18"/>
          <w:lang w:val="en-GB" w:eastAsia="en-GB"/>
        </w:rPr>
        <w:tab/>
        <w:t>13.4.0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/03/2017</w:t>
      </w:r>
      <w:r w:rsidRPr="00701E42">
        <w:rPr>
          <w:color w:val="000000"/>
          <w:sz w:val="18"/>
          <w:szCs w:val="18"/>
          <w:lang w:val="en-GB" w:eastAsia="en-GB"/>
        </w:rPr>
        <w:tab/>
      </w:r>
      <w:hyperlink r:id="rId3614" w:history="1">
        <w:r w:rsidR="00BA0B75" w:rsidRPr="00701E42">
          <w:rPr>
            <w:rStyle w:val="Hyperlink"/>
            <w:sz w:val="18"/>
            <w:szCs w:val="18"/>
            <w:lang w:val="en-GB" w:eastAsia="en-GB"/>
          </w:rPr>
          <w:t>https://www.ccsa.org.cn/api/portalsFile/downloadOldFile?type=19&amp;oldFileUrl=ITU-R/M.2012-6/CCSA.36.521-2V1340.doc</w:t>
        </w:r>
      </w:hyperlink>
    </w:p>
    <w:p w14:paraId="7DF0F119" w14:textId="046DE2D7"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136 521-2</w:t>
      </w:r>
      <w:r w:rsidRPr="0034407F">
        <w:rPr>
          <w:color w:val="000000"/>
          <w:sz w:val="18"/>
          <w:szCs w:val="18"/>
          <w:lang w:val="fr-FR" w:eastAsia="en-GB"/>
        </w:rPr>
        <w:tab/>
        <w:t>13.4.0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/04/2017</w:t>
      </w:r>
      <w:r w:rsidRPr="0034407F">
        <w:rPr>
          <w:color w:val="000000"/>
          <w:sz w:val="18"/>
          <w:szCs w:val="18"/>
          <w:lang w:val="fr-FR" w:eastAsia="en-GB"/>
        </w:rPr>
        <w:tab/>
      </w:r>
      <w:hyperlink r:id="rId3615" w:history="1">
        <w:r w:rsidR="00BA0B75" w:rsidRPr="0034407F">
          <w:rPr>
            <w:rStyle w:val="Hyperlink"/>
            <w:spacing w:val="-4"/>
            <w:sz w:val="18"/>
            <w:szCs w:val="18"/>
            <w:lang w:val="fr-FR" w:eastAsia="en-GB"/>
          </w:rPr>
          <w:t>https://www.etsi.org/deliver/etsi_ts/136500_136599/13652102/13.04.00_60/ts_13652102v130400p.pdf</w:t>
        </w:r>
      </w:hyperlink>
    </w:p>
    <w:p w14:paraId="1F5E4CA9" w14:textId="1DC9B244"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36.521-2-13.4.0 V1.0.0</w:t>
      </w:r>
      <w:r w:rsidRPr="0034407F">
        <w:rPr>
          <w:color w:val="000000"/>
          <w:spacing w:val="-2"/>
          <w:sz w:val="18"/>
          <w:szCs w:val="18"/>
          <w:lang w:val="fr-FR" w:eastAsia="en-GB"/>
        </w:rPr>
        <w:tab/>
      </w:r>
      <w:r w:rsidRPr="0034407F">
        <w:rPr>
          <w:color w:val="000000"/>
          <w:sz w:val="18"/>
          <w:szCs w:val="18"/>
          <w:lang w:val="fr-FR" w:eastAsia="en-GB"/>
        </w:rPr>
        <w:t>13.4.0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616" w:history="1">
        <w:r w:rsidR="00BA0B75" w:rsidRPr="0034407F">
          <w:rPr>
            <w:rStyle w:val="Hyperlink"/>
            <w:sz w:val="18"/>
            <w:szCs w:val="18"/>
            <w:lang w:val="fr-FR" w:eastAsia="en-GB"/>
          </w:rPr>
          <w:t>https://members.tsdsi.in/index.php/s/eFDBzBqPmC55eSG</w:t>
        </w:r>
      </w:hyperlink>
    </w:p>
    <w:p w14:paraId="7FAFBD8B" w14:textId="738538BB"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TTAT.3G-36.521-2V13.4.0</w:t>
      </w:r>
      <w:r w:rsidRPr="0034407F">
        <w:rPr>
          <w:color w:val="000000"/>
          <w:sz w:val="18"/>
          <w:szCs w:val="18"/>
          <w:lang w:val="fr-FR" w:eastAsia="en-GB"/>
        </w:rPr>
        <w:tab/>
        <w:t>13.4.0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3617" w:history="1">
        <w:r w:rsidR="00BA0B75" w:rsidRPr="0034407F">
          <w:rPr>
            <w:rStyle w:val="Hyperlink"/>
            <w:sz w:val="18"/>
            <w:szCs w:val="18"/>
            <w:lang w:val="fr-FR" w:eastAsia="en-GB"/>
          </w:rPr>
          <w:t>http://committee.tta.or.kr/data/ttasDown.jsp?kind=ttastd&amp;pk_num=TTAT.3G-36.521-2V13.4.0</w:t>
        </w:r>
      </w:hyperlink>
    </w:p>
    <w:p w14:paraId="140768A6" w14:textId="5814DBB8" w:rsidR="00846314" w:rsidRPr="00182533" w:rsidRDefault="006E0553" w:rsidP="004E1933">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846314" w:rsidRPr="00182533">
        <w:rPr>
          <w:b/>
          <w:bCs/>
          <w:color w:val="000000"/>
          <w:sz w:val="18"/>
          <w:szCs w:val="18"/>
          <w:lang w:eastAsia="en-GB"/>
        </w:rPr>
        <w:t xml:space="preserve"> 14</w:t>
      </w:r>
    </w:p>
    <w:p w14:paraId="7B465230" w14:textId="0B48F6DA" w:rsidR="00846314" w:rsidRPr="00C34319"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STD-T120-36.521-2.V14.6.0</w:t>
      </w:r>
      <w:r w:rsidRPr="00C34319">
        <w:rPr>
          <w:color w:val="000000"/>
          <w:sz w:val="18"/>
          <w:szCs w:val="18"/>
          <w:lang w:val="en-GB" w:eastAsia="en-GB"/>
        </w:rPr>
        <w:tab/>
        <w:t>14.6.0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618" w:history="1">
        <w:r w:rsidR="00BA0B75" w:rsidRPr="00C34319">
          <w:rPr>
            <w:rStyle w:val="Hyperlink"/>
            <w:sz w:val="18"/>
            <w:szCs w:val="18"/>
            <w:lang w:val="en-GB" w:eastAsia="en-GB"/>
          </w:rPr>
          <w:t>https://www.arib.or.jp/english/html/overview/doc/T120_T23_SPECS/ARIB-STD-T120/Rel14/36/A36521-2-e60.pdf</w:t>
        </w:r>
      </w:hyperlink>
    </w:p>
    <w:p w14:paraId="53CBE9E2" w14:textId="44C6AA2D"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ATIS.3GPP.36.521-2V1460</w:t>
      </w:r>
      <w:r w:rsidRPr="00701E42">
        <w:rPr>
          <w:color w:val="000000"/>
          <w:sz w:val="18"/>
          <w:szCs w:val="18"/>
          <w:lang w:val="en-GB" w:eastAsia="en-GB"/>
        </w:rPr>
        <w:tab/>
        <w:t>14.6.0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619" w:history="1">
        <w:r w:rsidR="00BA0B75" w:rsidRPr="00701E42">
          <w:rPr>
            <w:rStyle w:val="Hyperlink"/>
            <w:sz w:val="18"/>
            <w:szCs w:val="18"/>
            <w:lang w:val="en-GB" w:eastAsia="en-GB"/>
          </w:rPr>
          <w:t>https://www.atis.org/3gpp-documents/Rel99-14/</w:t>
        </w:r>
      </w:hyperlink>
    </w:p>
    <w:p w14:paraId="50D8530D" w14:textId="48C3F4BC"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CCSA.36.521-2V1460</w:t>
      </w:r>
      <w:r w:rsidRPr="00701E42">
        <w:rPr>
          <w:color w:val="000000"/>
          <w:sz w:val="18"/>
          <w:szCs w:val="18"/>
          <w:lang w:val="en-GB" w:eastAsia="en-GB"/>
        </w:rPr>
        <w:tab/>
        <w:t>14.6.0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/03/2018</w:t>
      </w:r>
      <w:r w:rsidRPr="00701E42">
        <w:rPr>
          <w:color w:val="000000"/>
          <w:sz w:val="18"/>
          <w:szCs w:val="18"/>
          <w:lang w:val="en-GB" w:eastAsia="en-GB"/>
        </w:rPr>
        <w:tab/>
      </w:r>
      <w:hyperlink r:id="rId3620" w:history="1">
        <w:r w:rsidR="00BA0B75" w:rsidRPr="00701E42">
          <w:rPr>
            <w:rStyle w:val="Hyperlink"/>
            <w:sz w:val="18"/>
            <w:szCs w:val="18"/>
            <w:lang w:val="en-GB" w:eastAsia="en-GB"/>
          </w:rPr>
          <w:t>https://www.ccsa.org.cn/api/portalsFile/downloadOldFile?type=19&amp;oldFileUrl=ITU-R/M.2012-6/CCSA.36.521-2V1460.doc</w:t>
        </w:r>
      </w:hyperlink>
    </w:p>
    <w:p w14:paraId="15F6EC4C" w14:textId="7596B33A"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pacing w:val="-4"/>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136 521-2</w:t>
      </w:r>
      <w:r w:rsidRPr="0034407F">
        <w:rPr>
          <w:color w:val="000000"/>
          <w:sz w:val="18"/>
          <w:szCs w:val="18"/>
          <w:lang w:val="fr-FR" w:eastAsia="en-GB"/>
        </w:rPr>
        <w:tab/>
        <w:t>14.6.0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10</w:t>
      </w:r>
      <w:r w:rsidR="00D63672" w:rsidRPr="0034407F">
        <w:rPr>
          <w:color w:val="000000"/>
          <w:sz w:val="18"/>
          <w:szCs w:val="18"/>
          <w:lang w:val="fr-FR" w:eastAsia="en-GB"/>
        </w:rPr>
        <w:t>/04/2018</w:t>
      </w:r>
      <w:r w:rsidRPr="0034407F">
        <w:rPr>
          <w:color w:val="000000"/>
          <w:sz w:val="18"/>
          <w:szCs w:val="18"/>
          <w:lang w:val="fr-FR" w:eastAsia="en-GB"/>
        </w:rPr>
        <w:tab/>
      </w:r>
      <w:hyperlink r:id="rId3621" w:history="1">
        <w:r w:rsidR="00BA0B75" w:rsidRPr="0034407F">
          <w:rPr>
            <w:rStyle w:val="Hyperlink"/>
            <w:spacing w:val="-4"/>
            <w:sz w:val="18"/>
            <w:szCs w:val="18"/>
            <w:lang w:val="fr-FR" w:eastAsia="en-GB"/>
          </w:rPr>
          <w:t>https://www.etsi.org/deliver/etsi_ts/136500_136599/13652102/14.06.00_60/ts_13652102v140600p.pdf</w:t>
        </w:r>
      </w:hyperlink>
    </w:p>
    <w:p w14:paraId="3CD3D988" w14:textId="7ECCDA9C"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36.521-2-14.6.0 V1.1.0</w:t>
      </w:r>
      <w:r w:rsidRPr="0034407F">
        <w:rPr>
          <w:color w:val="000000"/>
          <w:spacing w:val="-2"/>
          <w:sz w:val="18"/>
          <w:szCs w:val="18"/>
          <w:lang w:val="fr-FR" w:eastAsia="en-GB"/>
        </w:rPr>
        <w:tab/>
      </w:r>
      <w:r w:rsidRPr="0034407F">
        <w:rPr>
          <w:color w:val="000000"/>
          <w:sz w:val="18"/>
          <w:szCs w:val="18"/>
          <w:lang w:val="fr-FR" w:eastAsia="en-GB"/>
        </w:rPr>
        <w:t>14.6.0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622" w:history="1">
        <w:r w:rsidR="00BA0B75" w:rsidRPr="0034407F">
          <w:rPr>
            <w:rStyle w:val="Hyperlink"/>
            <w:sz w:val="18"/>
            <w:szCs w:val="18"/>
            <w:lang w:val="fr-FR" w:eastAsia="en-GB"/>
          </w:rPr>
          <w:t>https://members.tsdsi.in/index.php/s/2Xk99x7driH8gwJ</w:t>
        </w:r>
      </w:hyperlink>
    </w:p>
    <w:p w14:paraId="264CF98B" w14:textId="50A888FC"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TTAT.3G-36.521-2V14.6.0</w:t>
      </w:r>
      <w:r w:rsidRPr="0034407F">
        <w:rPr>
          <w:color w:val="000000"/>
          <w:sz w:val="18"/>
          <w:szCs w:val="18"/>
          <w:lang w:val="fr-FR" w:eastAsia="en-GB"/>
        </w:rPr>
        <w:tab/>
        <w:t>14.6.0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3623" w:history="1">
        <w:r w:rsidR="00BA0B75" w:rsidRPr="0034407F">
          <w:rPr>
            <w:rStyle w:val="Hyperlink"/>
            <w:sz w:val="18"/>
            <w:szCs w:val="18"/>
            <w:lang w:val="fr-FR" w:eastAsia="en-GB"/>
          </w:rPr>
          <w:t>http://committee.tta.or.kr/data/ttasDown.jsp?kind=ttastd&amp;pk_num=TTAT.3G-36.521-2V14.6.0</w:t>
        </w:r>
      </w:hyperlink>
    </w:p>
    <w:p w14:paraId="720E19BE" w14:textId="6B61F58E" w:rsidR="00846314" w:rsidRPr="00182533" w:rsidRDefault="006E0553" w:rsidP="004E1933">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846314" w:rsidRPr="00182533">
        <w:rPr>
          <w:b/>
          <w:bCs/>
          <w:color w:val="000000"/>
          <w:sz w:val="18"/>
          <w:szCs w:val="18"/>
          <w:lang w:eastAsia="en-GB"/>
        </w:rPr>
        <w:t xml:space="preserve"> 15</w:t>
      </w:r>
    </w:p>
    <w:p w14:paraId="21FE7C78" w14:textId="3FC6D553" w:rsidR="00846314" w:rsidRPr="00C34319"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STD-T120-36.521-2.V15.6.0</w:t>
      </w:r>
      <w:r w:rsidRPr="00C34319">
        <w:rPr>
          <w:color w:val="000000"/>
          <w:sz w:val="18"/>
          <w:szCs w:val="18"/>
          <w:lang w:val="en-GB" w:eastAsia="en-GB"/>
        </w:rPr>
        <w:tab/>
        <w:t>15.6.0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624" w:history="1">
        <w:r w:rsidR="00BA0B75" w:rsidRPr="00C34319">
          <w:rPr>
            <w:rStyle w:val="Hyperlink"/>
            <w:sz w:val="18"/>
            <w:szCs w:val="18"/>
            <w:lang w:val="en-GB" w:eastAsia="en-GB"/>
          </w:rPr>
          <w:t>https://www.arib.or.jp/english/html/overview/doc/T120_T23_SPECS/ARIB-STD-T120/Rel15/36/A36521-2-f60.pdf</w:t>
        </w:r>
      </w:hyperlink>
    </w:p>
    <w:p w14:paraId="3AF9D78B" w14:textId="6CAE76E3"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ATIS.3GPP.36.521-2V1560</w:t>
      </w:r>
      <w:r w:rsidRPr="00701E42">
        <w:rPr>
          <w:color w:val="000000"/>
          <w:sz w:val="18"/>
          <w:szCs w:val="18"/>
          <w:lang w:val="en-GB" w:eastAsia="en-GB"/>
        </w:rPr>
        <w:tab/>
        <w:t>15.6.0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625" w:history="1">
        <w:r w:rsidR="00BA0B75" w:rsidRPr="00701E42">
          <w:rPr>
            <w:rStyle w:val="Hyperlink"/>
            <w:sz w:val="18"/>
            <w:szCs w:val="18"/>
            <w:lang w:val="en-GB" w:eastAsia="en-GB"/>
          </w:rPr>
          <w:t>https://www.atis.org/3gpp-documents/Rel15/</w:t>
        </w:r>
      </w:hyperlink>
    </w:p>
    <w:p w14:paraId="1DCEC212" w14:textId="5B4D91CA"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CCSA.36.521-2V1560</w:t>
      </w:r>
      <w:r w:rsidRPr="00701E42">
        <w:rPr>
          <w:color w:val="000000"/>
          <w:sz w:val="18"/>
          <w:szCs w:val="18"/>
          <w:lang w:val="en-GB" w:eastAsia="en-GB"/>
        </w:rPr>
        <w:tab/>
        <w:t>15.6.0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/03/2020</w:t>
      </w:r>
      <w:r w:rsidRPr="00701E42">
        <w:rPr>
          <w:color w:val="000000"/>
          <w:sz w:val="18"/>
          <w:szCs w:val="18"/>
          <w:lang w:val="en-GB" w:eastAsia="en-GB"/>
        </w:rPr>
        <w:tab/>
      </w:r>
      <w:hyperlink r:id="rId3626" w:history="1">
        <w:r w:rsidR="00BA0B75" w:rsidRPr="00701E42">
          <w:rPr>
            <w:rStyle w:val="Hyperlink"/>
            <w:sz w:val="18"/>
            <w:szCs w:val="18"/>
            <w:lang w:val="en-GB" w:eastAsia="en-GB"/>
          </w:rPr>
          <w:t>https://www.ccsa.org.cn/api/portalsFile/downloadOldFile?type=19&amp;oldFileUrl=ITU-R/M.2012-6/CCSA.36.521-2V1560.doc</w:t>
        </w:r>
      </w:hyperlink>
    </w:p>
    <w:p w14:paraId="1FF7E676" w14:textId="731C0B7D"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pacing w:val="-4"/>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136 521-2</w:t>
      </w:r>
      <w:r w:rsidRPr="0034407F">
        <w:rPr>
          <w:color w:val="000000"/>
          <w:sz w:val="18"/>
          <w:szCs w:val="18"/>
          <w:lang w:val="fr-FR" w:eastAsia="en-GB"/>
        </w:rPr>
        <w:tab/>
        <w:t>15.6.0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/04/2020</w:t>
      </w:r>
      <w:r w:rsidRPr="0034407F">
        <w:rPr>
          <w:color w:val="000000"/>
          <w:spacing w:val="-4"/>
          <w:sz w:val="18"/>
          <w:szCs w:val="18"/>
          <w:lang w:val="fr-FR" w:eastAsia="en-GB"/>
        </w:rPr>
        <w:tab/>
      </w:r>
      <w:hyperlink r:id="rId3627" w:history="1">
        <w:r w:rsidR="00BA0B75" w:rsidRPr="0034407F">
          <w:rPr>
            <w:rStyle w:val="Hyperlink"/>
            <w:spacing w:val="-4"/>
            <w:sz w:val="18"/>
            <w:szCs w:val="18"/>
            <w:lang w:val="fr-FR" w:eastAsia="en-GB"/>
          </w:rPr>
          <w:t>https://www.etsi.org/deliver/etsi_ts/136500_136599/13652102/15.06.00_60/ts_13652102v150600p.pdf</w:t>
        </w:r>
      </w:hyperlink>
    </w:p>
    <w:p w14:paraId="04510002" w14:textId="20B1496B"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36.521-2-15.6.0 V1.0.0</w:t>
      </w:r>
      <w:r w:rsidRPr="0034407F">
        <w:rPr>
          <w:color w:val="000000"/>
          <w:spacing w:val="-2"/>
          <w:sz w:val="18"/>
          <w:szCs w:val="18"/>
          <w:lang w:val="fr-FR" w:eastAsia="en-GB"/>
        </w:rPr>
        <w:tab/>
      </w:r>
      <w:r w:rsidRPr="0034407F">
        <w:rPr>
          <w:color w:val="000000"/>
          <w:sz w:val="18"/>
          <w:szCs w:val="18"/>
          <w:lang w:val="fr-FR" w:eastAsia="en-GB"/>
        </w:rPr>
        <w:t>15.6.0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628" w:history="1">
        <w:r w:rsidR="00BA0B75" w:rsidRPr="0034407F">
          <w:rPr>
            <w:rStyle w:val="Hyperlink"/>
            <w:sz w:val="18"/>
            <w:szCs w:val="18"/>
            <w:lang w:val="fr-FR" w:eastAsia="en-GB"/>
          </w:rPr>
          <w:t>https://members.tsdsi.in/index.php/s/7tH53FMJMEnHB7x</w:t>
        </w:r>
      </w:hyperlink>
    </w:p>
    <w:p w14:paraId="3279F69D" w14:textId="17C72F72"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TTAT.3G-36.521-2V15.6.0</w:t>
      </w:r>
      <w:r w:rsidRPr="0034407F">
        <w:rPr>
          <w:color w:val="000000"/>
          <w:sz w:val="18"/>
          <w:szCs w:val="18"/>
          <w:lang w:val="fr-FR" w:eastAsia="en-GB"/>
        </w:rPr>
        <w:tab/>
        <w:t>15.6.0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3629" w:history="1">
        <w:r w:rsidR="00BA0B75" w:rsidRPr="0034407F">
          <w:rPr>
            <w:rStyle w:val="Hyperlink"/>
            <w:sz w:val="18"/>
            <w:szCs w:val="18"/>
            <w:lang w:val="fr-FR" w:eastAsia="en-GB"/>
          </w:rPr>
          <w:t>http://committee.tta.or.kr/data/ttasDown.jsp?kind=ttastd&amp;pk_num=TTAT.3G-36.521-2V15.6.0</w:t>
        </w:r>
      </w:hyperlink>
    </w:p>
    <w:p w14:paraId="0BF6AD1F" w14:textId="16AE5FB3" w:rsidR="00846314" w:rsidRPr="00182533" w:rsidRDefault="006E0553" w:rsidP="004E1933">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lastRenderedPageBreak/>
        <w:t>Versión</w:t>
      </w:r>
      <w:r w:rsidR="00846314" w:rsidRPr="00182533">
        <w:rPr>
          <w:b/>
          <w:bCs/>
          <w:color w:val="000000"/>
          <w:sz w:val="18"/>
          <w:szCs w:val="18"/>
          <w:lang w:eastAsia="en-GB"/>
        </w:rPr>
        <w:t xml:space="preserve"> 16</w:t>
      </w:r>
    </w:p>
    <w:p w14:paraId="115C27B3" w14:textId="11BC25A3" w:rsidR="00846314" w:rsidRPr="00C34319"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STD-T120-36.521-2.V16.15.0</w:t>
      </w:r>
      <w:r w:rsidRPr="00C34319">
        <w:rPr>
          <w:color w:val="000000"/>
          <w:sz w:val="18"/>
          <w:szCs w:val="18"/>
          <w:lang w:val="en-GB" w:eastAsia="en-GB"/>
        </w:rPr>
        <w:tab/>
        <w:t>16.15.0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630" w:history="1">
        <w:r w:rsidR="00BA0B75" w:rsidRPr="00C34319">
          <w:rPr>
            <w:rStyle w:val="Hyperlink"/>
            <w:sz w:val="18"/>
            <w:szCs w:val="18"/>
            <w:lang w:val="en-GB" w:eastAsia="en-GB"/>
          </w:rPr>
          <w:t>https://www.arib.or.jp/english/html/overview/doc/T120_T23_SPECS/ARIB-STD-T120/Rel16/36/A36521-2-gf0.pdf</w:t>
        </w:r>
      </w:hyperlink>
    </w:p>
    <w:p w14:paraId="176BC2AA" w14:textId="5E67D4EE"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ATIS.3GPP.36.521-2.V16.15.0</w:t>
      </w:r>
      <w:r w:rsidRPr="00701E42">
        <w:rPr>
          <w:color w:val="000000"/>
          <w:sz w:val="18"/>
          <w:szCs w:val="18"/>
          <w:lang w:val="en-GB" w:eastAsia="en-GB"/>
        </w:rPr>
        <w:tab/>
        <w:t>16.15.0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3631" w:history="1">
        <w:r w:rsidR="00BA0B75" w:rsidRPr="00701E42">
          <w:rPr>
            <w:rStyle w:val="Hyperlink"/>
            <w:sz w:val="18"/>
            <w:szCs w:val="18"/>
            <w:lang w:val="en-GB" w:eastAsia="en-GB"/>
          </w:rPr>
          <w:t>https://www.atis.org/3gpp-transpositions - Rel-16</w:t>
        </w:r>
      </w:hyperlink>
    </w:p>
    <w:p w14:paraId="1C17B5EC" w14:textId="49DAE9FA"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CCSA.36.521-2V16150</w:t>
      </w:r>
      <w:r w:rsidRPr="00701E42">
        <w:rPr>
          <w:color w:val="000000"/>
          <w:sz w:val="18"/>
          <w:szCs w:val="18"/>
          <w:lang w:val="en-GB" w:eastAsia="en-GB"/>
        </w:rPr>
        <w:tab/>
        <w:t>16.15.0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/12/2022</w:t>
      </w:r>
      <w:r w:rsidRPr="00701E42">
        <w:rPr>
          <w:color w:val="000000"/>
          <w:sz w:val="18"/>
          <w:szCs w:val="18"/>
          <w:lang w:val="en-GB" w:eastAsia="en-GB"/>
        </w:rPr>
        <w:tab/>
      </w:r>
      <w:hyperlink r:id="rId3632" w:history="1">
        <w:r w:rsidR="00BA0B75" w:rsidRPr="00701E42">
          <w:rPr>
            <w:rStyle w:val="Hyperlink"/>
            <w:sz w:val="18"/>
            <w:szCs w:val="18"/>
            <w:lang w:val="en-GB" w:eastAsia="en-GB"/>
          </w:rPr>
          <w:t>https://www.ccsa.org.cn/api/portalsFile/downloadOldFile?type=19&amp;oldFileUrl=ITU-R/M.2012-6/CCSA.36.521-2V16150.doc</w:t>
        </w:r>
      </w:hyperlink>
    </w:p>
    <w:p w14:paraId="54AAE11F" w14:textId="28220AC8"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pacing w:val="-4"/>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136 521-2</w:t>
      </w:r>
      <w:r w:rsidRPr="0034407F">
        <w:rPr>
          <w:color w:val="000000"/>
          <w:sz w:val="18"/>
          <w:szCs w:val="18"/>
          <w:lang w:val="fr-FR" w:eastAsia="en-GB"/>
        </w:rPr>
        <w:tab/>
        <w:t>16.15.0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20</w:t>
      </w:r>
      <w:r w:rsidR="00D63672" w:rsidRPr="0034407F">
        <w:rPr>
          <w:color w:val="000000"/>
          <w:sz w:val="18"/>
          <w:szCs w:val="18"/>
          <w:lang w:val="fr-FR" w:eastAsia="en-GB"/>
        </w:rPr>
        <w:t>/01/2023</w:t>
      </w:r>
      <w:r w:rsidRPr="0034407F">
        <w:rPr>
          <w:color w:val="000000"/>
          <w:spacing w:val="-4"/>
          <w:sz w:val="18"/>
          <w:szCs w:val="18"/>
          <w:lang w:val="fr-FR" w:eastAsia="en-GB"/>
        </w:rPr>
        <w:tab/>
      </w:r>
      <w:hyperlink r:id="rId3633" w:history="1">
        <w:r w:rsidR="00BA0B75" w:rsidRPr="0034407F">
          <w:rPr>
            <w:rStyle w:val="Hyperlink"/>
            <w:spacing w:val="-4"/>
            <w:sz w:val="18"/>
            <w:szCs w:val="18"/>
            <w:lang w:val="fr-FR" w:eastAsia="en-GB"/>
          </w:rPr>
          <w:t>https://www.etsi.org/deliver/etsi_ts/136500_136599/13652102/16.15.00_60/ts_13652102v161500p.pdf</w:t>
        </w:r>
      </w:hyperlink>
    </w:p>
    <w:p w14:paraId="3A8B398E" w14:textId="27076A15"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36.521-2 16.15.0 V1.3.0</w:t>
      </w:r>
      <w:r w:rsidRPr="0034407F">
        <w:rPr>
          <w:color w:val="000000"/>
          <w:sz w:val="18"/>
          <w:szCs w:val="18"/>
          <w:lang w:val="fr-FR" w:eastAsia="en-GB"/>
        </w:rPr>
        <w:tab/>
        <w:t>16.15.0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3634" w:history="1">
        <w:r w:rsidR="00BA0B75" w:rsidRPr="0034407F">
          <w:rPr>
            <w:rStyle w:val="Hyperlink"/>
            <w:sz w:val="18"/>
            <w:szCs w:val="18"/>
            <w:lang w:val="fr-FR" w:eastAsia="en-GB"/>
          </w:rPr>
          <w:t>https://members.tsdsi.in/s/8aBw9Xmmjf2HoNc</w:t>
        </w:r>
      </w:hyperlink>
    </w:p>
    <w:p w14:paraId="0A2BC785" w14:textId="0D7F2AC8"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TTAT.3G-36.521-2V16.15.0</w:t>
      </w:r>
      <w:r w:rsidRPr="0034407F">
        <w:rPr>
          <w:color w:val="000000"/>
          <w:sz w:val="18"/>
          <w:szCs w:val="18"/>
          <w:lang w:val="fr-FR" w:eastAsia="en-GB"/>
        </w:rPr>
        <w:tab/>
        <w:t>16.15.0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3635" w:history="1">
        <w:r w:rsidR="00BA0B75" w:rsidRPr="0034407F">
          <w:rPr>
            <w:rStyle w:val="Hyperlink"/>
            <w:sz w:val="18"/>
            <w:szCs w:val="18"/>
            <w:lang w:val="fr-FR" w:eastAsia="en-GB"/>
          </w:rPr>
          <w:t>http://committee.tta.or.kr/data/ttasDown.jsp?kind=ttastd&amp;pk_num=TTAT.3G-36.521-2V16.15.0</w:t>
        </w:r>
      </w:hyperlink>
    </w:p>
    <w:p w14:paraId="4C91DF01" w14:textId="7C751322" w:rsidR="00846314" w:rsidRPr="00182533" w:rsidRDefault="006E0553" w:rsidP="004E1933">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846314" w:rsidRPr="00182533">
        <w:rPr>
          <w:b/>
          <w:bCs/>
          <w:color w:val="000000"/>
          <w:sz w:val="18"/>
          <w:szCs w:val="18"/>
          <w:lang w:eastAsia="en-GB"/>
        </w:rPr>
        <w:t xml:space="preserve"> 17</w:t>
      </w:r>
    </w:p>
    <w:p w14:paraId="13251138" w14:textId="68EA3411" w:rsidR="00846314" w:rsidRPr="00C34319"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STD-T120-36.521-2.V17.1.0</w:t>
      </w:r>
      <w:r w:rsidRPr="00C34319">
        <w:rPr>
          <w:color w:val="000000"/>
          <w:sz w:val="18"/>
          <w:szCs w:val="18"/>
          <w:lang w:val="en-GB" w:eastAsia="en-GB"/>
        </w:rPr>
        <w:tab/>
        <w:t>17.1.0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636" w:history="1">
        <w:r w:rsidR="00BA0B75" w:rsidRPr="00C34319">
          <w:rPr>
            <w:rStyle w:val="Hyperlink"/>
            <w:sz w:val="18"/>
            <w:szCs w:val="18"/>
            <w:lang w:val="en-GB" w:eastAsia="en-GB"/>
          </w:rPr>
          <w:t>https://www.arib.or.jp/english/html/overview/doc/T120_T23_SPECS/ARIB-STD-T120/Rel17/36/A36521-2-h10.pdf</w:t>
        </w:r>
      </w:hyperlink>
    </w:p>
    <w:p w14:paraId="10123B62" w14:textId="69111770"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ATIS.3GPP.36.521-2.V17.1.0</w:t>
      </w:r>
      <w:r w:rsidRPr="00701E42">
        <w:rPr>
          <w:color w:val="000000"/>
          <w:sz w:val="18"/>
          <w:szCs w:val="18"/>
          <w:lang w:val="en-GB" w:eastAsia="en-GB"/>
        </w:rPr>
        <w:tab/>
        <w:t>17.1.0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3637" w:history="1">
        <w:r w:rsidR="00BA0B75" w:rsidRPr="00701E42">
          <w:rPr>
            <w:rStyle w:val="Hyperlink"/>
            <w:sz w:val="18"/>
            <w:szCs w:val="18"/>
            <w:lang w:val="en-GB" w:eastAsia="en-GB"/>
          </w:rPr>
          <w:t>https://www.atis.org/3gpp-transpositions - Rel-17</w:t>
        </w:r>
      </w:hyperlink>
    </w:p>
    <w:p w14:paraId="267CCE42" w14:textId="154DDA96"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CCSA.36.521-2V1710</w:t>
      </w:r>
      <w:r w:rsidRPr="00701E42">
        <w:rPr>
          <w:color w:val="000000"/>
          <w:sz w:val="18"/>
          <w:szCs w:val="18"/>
          <w:lang w:val="en-GB" w:eastAsia="en-GB"/>
        </w:rPr>
        <w:tab/>
        <w:t>17.1.0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/12/2022</w:t>
      </w:r>
      <w:r w:rsidRPr="00701E42">
        <w:rPr>
          <w:color w:val="000000"/>
          <w:sz w:val="18"/>
          <w:szCs w:val="18"/>
          <w:lang w:val="en-GB" w:eastAsia="en-GB"/>
        </w:rPr>
        <w:tab/>
      </w:r>
      <w:hyperlink r:id="rId3638" w:history="1">
        <w:r w:rsidR="00BA0B75" w:rsidRPr="00701E42">
          <w:rPr>
            <w:rStyle w:val="Hyperlink"/>
            <w:sz w:val="18"/>
            <w:szCs w:val="18"/>
            <w:lang w:val="en-GB" w:eastAsia="en-GB"/>
          </w:rPr>
          <w:t>https://www.ccsa.org.cn/api/portalsFile/downloadOldFile?type=19&amp;oldFileUrl=ITU-R/M.2012-6/CCSA.36.521-2V1710.doc</w:t>
        </w:r>
      </w:hyperlink>
    </w:p>
    <w:p w14:paraId="1D018189" w14:textId="5305B1C7"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pacing w:val="-4"/>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136 521-2</w:t>
      </w:r>
      <w:r w:rsidRPr="0034407F">
        <w:rPr>
          <w:color w:val="000000"/>
          <w:sz w:val="18"/>
          <w:szCs w:val="18"/>
          <w:lang w:val="fr-FR" w:eastAsia="en-GB"/>
        </w:rPr>
        <w:tab/>
        <w:t>17.1.0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24</w:t>
      </w:r>
      <w:r w:rsidR="00D63672" w:rsidRPr="0034407F">
        <w:rPr>
          <w:color w:val="000000"/>
          <w:sz w:val="18"/>
          <w:szCs w:val="18"/>
          <w:lang w:val="fr-FR" w:eastAsia="en-GB"/>
        </w:rPr>
        <w:t>/01/2023</w:t>
      </w:r>
      <w:r w:rsidRPr="0034407F">
        <w:rPr>
          <w:color w:val="000000"/>
          <w:spacing w:val="-4"/>
          <w:sz w:val="18"/>
          <w:szCs w:val="18"/>
          <w:lang w:val="fr-FR" w:eastAsia="en-GB"/>
        </w:rPr>
        <w:tab/>
      </w:r>
      <w:hyperlink r:id="rId3639" w:history="1">
        <w:r w:rsidR="00BA0B75" w:rsidRPr="0034407F">
          <w:rPr>
            <w:rStyle w:val="Hyperlink"/>
            <w:spacing w:val="-4"/>
            <w:sz w:val="18"/>
            <w:szCs w:val="18"/>
            <w:lang w:val="fr-FR" w:eastAsia="en-GB"/>
          </w:rPr>
          <w:t>https://www.etsi.org/deliver/etsi_ts/136500_136599/13652102/17.01.00_60/ts_13652102v170100p.pdf</w:t>
        </w:r>
      </w:hyperlink>
    </w:p>
    <w:p w14:paraId="5DD32A27" w14:textId="219C1562"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36.521-2 17.1.0 V1.1.0</w:t>
      </w:r>
      <w:r w:rsidRPr="0034407F">
        <w:rPr>
          <w:color w:val="000000"/>
          <w:sz w:val="18"/>
          <w:szCs w:val="18"/>
          <w:lang w:val="fr-FR" w:eastAsia="en-GB"/>
        </w:rPr>
        <w:tab/>
        <w:t>17.1.0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3640" w:history="1">
        <w:r w:rsidR="00BA0B75" w:rsidRPr="0034407F">
          <w:rPr>
            <w:rStyle w:val="Hyperlink"/>
            <w:sz w:val="18"/>
            <w:szCs w:val="18"/>
            <w:lang w:val="fr-FR" w:eastAsia="en-GB"/>
          </w:rPr>
          <w:t>https://members.tsdsi.in/s/SH7aXsM3LG58kTj</w:t>
        </w:r>
      </w:hyperlink>
    </w:p>
    <w:p w14:paraId="0904FBA7" w14:textId="461B6077"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TTAT.3G-36.521-2V17.1.0</w:t>
      </w:r>
      <w:r w:rsidRPr="0034407F">
        <w:rPr>
          <w:color w:val="000000"/>
          <w:sz w:val="18"/>
          <w:szCs w:val="18"/>
          <w:lang w:val="fr-FR" w:eastAsia="en-GB"/>
        </w:rPr>
        <w:tab/>
        <w:t>17.1.0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3641" w:history="1">
        <w:r w:rsidR="00BA0B75" w:rsidRPr="0034407F">
          <w:rPr>
            <w:rStyle w:val="Hyperlink"/>
            <w:sz w:val="18"/>
            <w:szCs w:val="18"/>
            <w:lang w:val="fr-FR" w:eastAsia="en-GB"/>
          </w:rPr>
          <w:t>http://committee.tta.or.kr/data/ttasDown.jsp?kind=ttastd&amp;pk_num=TTAT.3G-36.521-2V17.1.0</w:t>
        </w:r>
      </w:hyperlink>
    </w:p>
    <w:p w14:paraId="50FB8D76" w14:textId="77777777" w:rsidR="00C556AE" w:rsidRPr="00182533" w:rsidRDefault="00C556AE" w:rsidP="00C556AE">
      <w:pPr>
        <w:pStyle w:val="Heading4"/>
      </w:pPr>
      <w:r w:rsidRPr="00182533">
        <w:t>2.1.6.5</w:t>
      </w:r>
      <w:r w:rsidRPr="00182533">
        <w:tab/>
        <w:t>TS 36.521-3</w:t>
      </w:r>
    </w:p>
    <w:p w14:paraId="5D6EC60D" w14:textId="1E05D20B" w:rsidR="00C556AE" w:rsidRPr="00182533" w:rsidRDefault="00C556AE" w:rsidP="00A56E0E">
      <w:pPr>
        <w:pStyle w:val="Headingb"/>
      </w:pPr>
      <w:r w:rsidRPr="00182533">
        <w:t>Acceso radioeléctrico terrenal universal evolucionado (E-UTRA); especificaciones de conformidad de los UE; transmisión y recepción radioeléctricas; Parte 3: Pruebas de conformidad sobre la gestión de recursos radioeléctricos (RRM)</w:t>
      </w:r>
    </w:p>
    <w:p w14:paraId="7DB0C6EC" w14:textId="77777777" w:rsidR="00C556AE" w:rsidRPr="00182533" w:rsidRDefault="00C556AE" w:rsidP="00C556AE">
      <w:r w:rsidRPr="00182533">
        <w:t>En este documento se especifican los procedimientos de medición para las pruebas de conformidad de UE que contienen requisitos de apoyo a la gestión de recursos radioeléctricos (RRM) en el marco de la Evolución a largo plazo 3G (3G LTE).</w:t>
      </w:r>
    </w:p>
    <w:p w14:paraId="01CC42A6" w14:textId="77777777" w:rsidR="00C556AE" w:rsidRPr="00182533" w:rsidRDefault="00C556AE" w:rsidP="00C556AE">
      <w:r w:rsidRPr="00182533">
        <w:t>Los requisitos se enumeran en varias cláusulas únicamente en caso de desviación de los parámetros correspondientes. Por lo general, las pruebas sólo son aplicables a los sistemas móviles que está previsto que soporten la funcionalidad adecuada. Las circunstancias en las que son aplicables las pruebas se indican en la parte de «aplicabilidad» de las pruebas.</w:t>
      </w:r>
    </w:p>
    <w:p w14:paraId="142597F9" w14:textId="77777777" w:rsidR="00C556AE" w:rsidRPr="00182533" w:rsidRDefault="00C556AE" w:rsidP="00C556AE">
      <w:r w:rsidRPr="00182533">
        <w:t>Por ejemplo, a efectos de esta funcionalidad solamente se realizarán pruebas de los UE de versión 8 y superiores cuyo soporte LTE haya sido declarado. En el texto de la prueba se indica si para determinadas pruebas se aplican condiciones específicas para cada versión.</w:t>
      </w:r>
    </w:p>
    <w:p w14:paraId="7FC980BF" w14:textId="77777777" w:rsidR="009D7D16" w:rsidRPr="00182533" w:rsidRDefault="009D7D16" w:rsidP="009D7D16">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lastRenderedPageBreak/>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7B793523" w14:textId="550B0991" w:rsidR="00846314" w:rsidRPr="00182533" w:rsidRDefault="006E0553" w:rsidP="004E1933">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846314" w:rsidRPr="00182533">
        <w:rPr>
          <w:b/>
          <w:bCs/>
          <w:color w:val="000000"/>
          <w:sz w:val="18"/>
          <w:szCs w:val="18"/>
          <w:lang w:eastAsia="en-GB"/>
        </w:rPr>
        <w:t xml:space="preserve"> 10</w:t>
      </w:r>
    </w:p>
    <w:p w14:paraId="73F877E6" w14:textId="58095E36" w:rsidR="00846314" w:rsidRPr="00C34319" w:rsidRDefault="00846314" w:rsidP="00A56E0E">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STD-T120-36.521-3.V10.5.0</w:t>
      </w:r>
      <w:r w:rsidRPr="00C34319">
        <w:rPr>
          <w:color w:val="000000"/>
          <w:sz w:val="18"/>
          <w:szCs w:val="18"/>
          <w:lang w:val="en-GB" w:eastAsia="en-GB"/>
        </w:rPr>
        <w:tab/>
        <w:t>10.5.0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642" w:history="1">
        <w:r w:rsidR="00BA0B75" w:rsidRPr="00C34319">
          <w:rPr>
            <w:rStyle w:val="Hyperlink"/>
            <w:sz w:val="18"/>
            <w:szCs w:val="18"/>
            <w:lang w:val="en-GB" w:eastAsia="en-GB"/>
          </w:rPr>
          <w:t>https://www.arib.or.jp/english/html/overview/doc/T120_T23_SPECS/ARIB-STD-T120/Rel10/36/A36521-3-a50.pdf</w:t>
        </w:r>
      </w:hyperlink>
    </w:p>
    <w:p w14:paraId="1E1C99E2" w14:textId="381760B7" w:rsidR="00846314" w:rsidRPr="00701E42" w:rsidRDefault="00846314" w:rsidP="00A56E0E">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ATIS.3GPP.36.521-3V1050</w:t>
      </w:r>
      <w:r w:rsidRPr="00701E42">
        <w:rPr>
          <w:color w:val="000000"/>
          <w:sz w:val="18"/>
          <w:szCs w:val="18"/>
          <w:lang w:val="en-GB" w:eastAsia="en-GB"/>
        </w:rPr>
        <w:tab/>
        <w:t>10.5.0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643" w:history="1">
        <w:r w:rsidR="00BA0B75" w:rsidRPr="00701E42">
          <w:rPr>
            <w:rStyle w:val="Hyperlink"/>
            <w:sz w:val="18"/>
            <w:szCs w:val="18"/>
            <w:lang w:val="en-GB" w:eastAsia="en-GB"/>
          </w:rPr>
          <w:t>https://www.atis.org/3gpp-documents/Rel99-14/</w:t>
        </w:r>
      </w:hyperlink>
    </w:p>
    <w:p w14:paraId="4A483929" w14:textId="5C74E0A2" w:rsidR="00846314" w:rsidRPr="00701E42" w:rsidRDefault="00846314" w:rsidP="00A56E0E">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CCSA.36.521-3V1050</w:t>
      </w:r>
      <w:r w:rsidRPr="00701E42">
        <w:rPr>
          <w:color w:val="000000"/>
          <w:sz w:val="18"/>
          <w:szCs w:val="18"/>
          <w:lang w:val="en-GB" w:eastAsia="en-GB"/>
        </w:rPr>
        <w:tab/>
        <w:t>10.5.0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/09/2016</w:t>
      </w:r>
      <w:r w:rsidRPr="00701E42">
        <w:rPr>
          <w:color w:val="000000"/>
          <w:sz w:val="18"/>
          <w:szCs w:val="18"/>
          <w:lang w:val="en-GB" w:eastAsia="en-GB"/>
        </w:rPr>
        <w:tab/>
      </w:r>
      <w:hyperlink r:id="rId3644" w:history="1">
        <w:r w:rsidR="00BA0B75" w:rsidRPr="00701E42">
          <w:rPr>
            <w:rStyle w:val="Hyperlink"/>
            <w:sz w:val="18"/>
            <w:szCs w:val="18"/>
            <w:lang w:val="en-GB" w:eastAsia="en-GB"/>
          </w:rPr>
          <w:t>https://www.ccsa.org.cn/api/portalsFile/downloadOldFile?type=19&amp;oldFileUrl=ITU-R/M.2012-6/CCSA.36.521-3V1050.doc</w:t>
        </w:r>
      </w:hyperlink>
    </w:p>
    <w:p w14:paraId="4FC5AD5D" w14:textId="41F4F19D" w:rsidR="00846314" w:rsidRPr="0034407F" w:rsidRDefault="00846314" w:rsidP="00A56E0E">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pacing w:val="-4"/>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136 521-3</w:t>
      </w:r>
      <w:r w:rsidRPr="0034407F">
        <w:rPr>
          <w:color w:val="000000"/>
          <w:sz w:val="18"/>
          <w:szCs w:val="18"/>
          <w:lang w:val="fr-FR" w:eastAsia="en-GB"/>
        </w:rPr>
        <w:tab/>
        <w:t>10.5.0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14</w:t>
      </w:r>
      <w:r w:rsidR="00D63672" w:rsidRPr="0034407F">
        <w:rPr>
          <w:color w:val="000000"/>
          <w:sz w:val="18"/>
          <w:szCs w:val="18"/>
          <w:lang w:val="fr-FR" w:eastAsia="en-GB"/>
        </w:rPr>
        <w:t>/11/2016</w:t>
      </w:r>
      <w:r w:rsidRPr="0034407F">
        <w:rPr>
          <w:color w:val="000000"/>
          <w:spacing w:val="-4"/>
          <w:sz w:val="18"/>
          <w:szCs w:val="18"/>
          <w:lang w:val="fr-FR" w:eastAsia="en-GB"/>
        </w:rPr>
        <w:tab/>
      </w:r>
      <w:hyperlink r:id="rId3645" w:history="1">
        <w:r w:rsidR="00BA0B75" w:rsidRPr="0034407F">
          <w:rPr>
            <w:rStyle w:val="Hyperlink"/>
            <w:spacing w:val="-4"/>
            <w:sz w:val="18"/>
            <w:szCs w:val="18"/>
            <w:lang w:val="fr-FR" w:eastAsia="en-GB"/>
          </w:rPr>
          <w:t>https://www.etsi.org/deliver/etsi_ts/136500_136599/13652103/10.05.00_60/ts_13652103v100500p.pdf</w:t>
        </w:r>
      </w:hyperlink>
      <w:r w:rsidR="00BA0B75" w:rsidRPr="0034407F">
        <w:rPr>
          <w:color w:val="000000"/>
          <w:spacing w:val="-4"/>
          <w:sz w:val="18"/>
          <w:szCs w:val="18"/>
          <w:lang w:val="fr-FR" w:eastAsia="en-GB"/>
        </w:rPr>
        <w:t xml:space="preserve"> </w:t>
      </w:r>
    </w:p>
    <w:p w14:paraId="6D98AFF5" w14:textId="61B99323" w:rsidR="00846314" w:rsidRPr="0034407F" w:rsidRDefault="00846314" w:rsidP="00A56E0E">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36.521-3-10.5.0 V1.0.0</w:t>
      </w:r>
      <w:r w:rsidRPr="0034407F">
        <w:rPr>
          <w:color w:val="000000"/>
          <w:sz w:val="18"/>
          <w:szCs w:val="18"/>
          <w:lang w:val="fr-FR" w:eastAsia="en-GB"/>
        </w:rPr>
        <w:tab/>
        <w:t>10.5.0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646" w:history="1">
        <w:r w:rsidR="00BA0B75" w:rsidRPr="0034407F">
          <w:rPr>
            <w:rStyle w:val="Hyperlink"/>
            <w:sz w:val="18"/>
            <w:szCs w:val="18"/>
            <w:lang w:val="fr-FR" w:eastAsia="en-GB"/>
          </w:rPr>
          <w:t>https://members.tsdsi.in/index.php/s/Gb5gAqHqYqz46wk</w:t>
        </w:r>
      </w:hyperlink>
    </w:p>
    <w:p w14:paraId="15A34EC8" w14:textId="1F702642"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TTAT.3G-36.521-3V10.5.0</w:t>
      </w:r>
      <w:r w:rsidRPr="0034407F">
        <w:rPr>
          <w:color w:val="000000"/>
          <w:sz w:val="18"/>
          <w:szCs w:val="18"/>
          <w:lang w:val="fr-FR" w:eastAsia="en-GB"/>
        </w:rPr>
        <w:tab/>
        <w:t>10.5.0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3647" w:history="1">
        <w:r w:rsidR="00BA0B75" w:rsidRPr="0034407F">
          <w:rPr>
            <w:rStyle w:val="Hyperlink"/>
            <w:sz w:val="18"/>
            <w:szCs w:val="18"/>
            <w:lang w:val="fr-FR" w:eastAsia="en-GB"/>
          </w:rPr>
          <w:t>http://committee.tta.or.kr/data/ttasDown.jsp?kind=ttastd&amp;pk_num=TTAT.3G-36.521-3V10.5.0</w:t>
        </w:r>
      </w:hyperlink>
      <w:r w:rsidR="00BA0B75" w:rsidRPr="0034407F">
        <w:rPr>
          <w:color w:val="000000"/>
          <w:sz w:val="18"/>
          <w:szCs w:val="18"/>
          <w:lang w:val="fr-FR" w:eastAsia="en-GB"/>
        </w:rPr>
        <w:t xml:space="preserve"> </w:t>
      </w:r>
    </w:p>
    <w:p w14:paraId="3511FD0A" w14:textId="79657202" w:rsidR="00846314" w:rsidRPr="00182533" w:rsidRDefault="006E0553" w:rsidP="004E1933">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846314" w:rsidRPr="00182533">
        <w:rPr>
          <w:b/>
          <w:bCs/>
          <w:color w:val="000000"/>
          <w:sz w:val="18"/>
          <w:szCs w:val="18"/>
          <w:lang w:eastAsia="en-GB"/>
        </w:rPr>
        <w:t xml:space="preserve"> 11</w:t>
      </w:r>
    </w:p>
    <w:p w14:paraId="0E252CD2" w14:textId="22611CA8" w:rsidR="00846314" w:rsidRPr="00C34319"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STD-T120-36.521-3.V11.4.0</w:t>
      </w:r>
      <w:r w:rsidRPr="00C34319">
        <w:rPr>
          <w:color w:val="000000"/>
          <w:sz w:val="18"/>
          <w:szCs w:val="18"/>
          <w:lang w:val="en-GB" w:eastAsia="en-GB"/>
        </w:rPr>
        <w:tab/>
        <w:t>11.4.0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648" w:history="1">
        <w:r w:rsidR="00BA0B75" w:rsidRPr="00C34319">
          <w:rPr>
            <w:rStyle w:val="Hyperlink"/>
            <w:sz w:val="18"/>
            <w:szCs w:val="18"/>
            <w:lang w:val="en-GB" w:eastAsia="en-GB"/>
          </w:rPr>
          <w:t>https://www.arib.or.jp/english/html/overview/doc/T120_T23_SPECS/ARIB-STD-T120/Rel11/36/A36521-3-b40.pdf</w:t>
        </w:r>
      </w:hyperlink>
    </w:p>
    <w:p w14:paraId="43353301" w14:textId="6170807B"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ATIS.3GPP.36.521-3V1140</w:t>
      </w:r>
      <w:r w:rsidRPr="00701E42">
        <w:rPr>
          <w:color w:val="000000"/>
          <w:sz w:val="18"/>
          <w:szCs w:val="18"/>
          <w:lang w:val="en-GB" w:eastAsia="en-GB"/>
        </w:rPr>
        <w:tab/>
        <w:t>11.4.0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649" w:history="1">
        <w:r w:rsidR="00BA0B75" w:rsidRPr="00701E42">
          <w:rPr>
            <w:rStyle w:val="Hyperlink"/>
            <w:sz w:val="18"/>
            <w:szCs w:val="18"/>
            <w:lang w:val="en-GB" w:eastAsia="en-GB"/>
          </w:rPr>
          <w:t>https://www.atis.org/3gpp-documents/Rel99-14/</w:t>
        </w:r>
      </w:hyperlink>
    </w:p>
    <w:p w14:paraId="6AF28879" w14:textId="039F889E"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CCSA.36.521-3V1140</w:t>
      </w:r>
      <w:r w:rsidRPr="00701E42">
        <w:rPr>
          <w:color w:val="000000"/>
          <w:sz w:val="18"/>
          <w:szCs w:val="18"/>
          <w:lang w:val="en-GB" w:eastAsia="en-GB"/>
        </w:rPr>
        <w:tab/>
        <w:t>11.4.0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/03/2014</w:t>
      </w:r>
      <w:r w:rsidRPr="00701E42">
        <w:rPr>
          <w:color w:val="000000"/>
          <w:sz w:val="18"/>
          <w:szCs w:val="18"/>
          <w:lang w:val="en-GB" w:eastAsia="en-GB"/>
        </w:rPr>
        <w:tab/>
      </w:r>
      <w:hyperlink r:id="rId3650" w:history="1">
        <w:r w:rsidR="00BA0B75" w:rsidRPr="00701E42">
          <w:rPr>
            <w:rStyle w:val="Hyperlink"/>
            <w:sz w:val="18"/>
            <w:szCs w:val="18"/>
            <w:lang w:val="en-GB" w:eastAsia="en-GB"/>
          </w:rPr>
          <w:t>https://www.ccsa.org.cn/api/portalsFile/downloadOldFile?type=19&amp;oldFileUrl=ITU-R/M.2012-6/CCSA.36.521-3V1140.doc</w:t>
        </w:r>
      </w:hyperlink>
    </w:p>
    <w:p w14:paraId="756A855C" w14:textId="78D1869C"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136 521-3</w:t>
      </w:r>
      <w:r w:rsidRPr="0034407F">
        <w:rPr>
          <w:color w:val="000000"/>
          <w:sz w:val="18"/>
          <w:szCs w:val="18"/>
          <w:lang w:val="fr-FR" w:eastAsia="en-GB"/>
        </w:rPr>
        <w:tab/>
        <w:t>11.4.0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03</w:t>
      </w:r>
      <w:r w:rsidR="00D63672" w:rsidRPr="0034407F">
        <w:rPr>
          <w:color w:val="000000"/>
          <w:sz w:val="18"/>
          <w:szCs w:val="18"/>
          <w:lang w:val="fr-FR" w:eastAsia="en-GB"/>
        </w:rPr>
        <w:t>/04/2014</w:t>
      </w:r>
      <w:r w:rsidRPr="0034407F">
        <w:rPr>
          <w:color w:val="000000"/>
          <w:sz w:val="18"/>
          <w:szCs w:val="18"/>
          <w:lang w:val="fr-FR" w:eastAsia="en-GB"/>
        </w:rPr>
        <w:tab/>
      </w:r>
      <w:hyperlink r:id="rId3651" w:history="1">
        <w:r w:rsidR="00BA0B75" w:rsidRPr="0034407F">
          <w:rPr>
            <w:rStyle w:val="Hyperlink"/>
            <w:sz w:val="18"/>
            <w:szCs w:val="18"/>
            <w:lang w:val="fr-FR" w:eastAsia="en-GB"/>
          </w:rPr>
          <w:t>https://www.etsi.org/deliver/etsi_ts/136500_136599/13652103/11.04.00_60/ts_13652103 v110400p.pdf</w:t>
        </w:r>
      </w:hyperlink>
    </w:p>
    <w:p w14:paraId="128B20EC" w14:textId="07B50B4A"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36.521-3-11.4.0 V1.0.0</w:t>
      </w:r>
      <w:r w:rsidRPr="0034407F">
        <w:rPr>
          <w:color w:val="000000"/>
          <w:sz w:val="18"/>
          <w:szCs w:val="18"/>
          <w:lang w:val="fr-FR" w:eastAsia="en-GB"/>
        </w:rPr>
        <w:tab/>
        <w:t>11.4.0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652" w:history="1">
        <w:r w:rsidR="00BA0B75" w:rsidRPr="0034407F">
          <w:rPr>
            <w:rStyle w:val="Hyperlink"/>
            <w:sz w:val="18"/>
            <w:szCs w:val="18"/>
            <w:lang w:val="fr-FR" w:eastAsia="en-GB"/>
          </w:rPr>
          <w:t>https://members.tsdsi.in/index.php/s/gHkLjASN22wKkjA</w:t>
        </w:r>
      </w:hyperlink>
    </w:p>
    <w:p w14:paraId="7E7AB301" w14:textId="68439DB9"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TTAT.3G-36.521-3V11.4.0</w:t>
      </w:r>
      <w:r w:rsidRPr="0034407F">
        <w:rPr>
          <w:color w:val="000000"/>
          <w:sz w:val="18"/>
          <w:szCs w:val="18"/>
          <w:lang w:val="fr-FR" w:eastAsia="en-GB"/>
        </w:rPr>
        <w:tab/>
        <w:t>11.4.0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3653" w:history="1">
        <w:r w:rsidR="00BA0B75" w:rsidRPr="0034407F">
          <w:rPr>
            <w:rStyle w:val="Hyperlink"/>
            <w:sz w:val="18"/>
            <w:szCs w:val="18"/>
            <w:lang w:val="fr-FR" w:eastAsia="en-GB"/>
          </w:rPr>
          <w:t>http://committee.tta.or.kr/data/ttasDown.jsp?kind=ttastd&amp;pk_num=TTAT.3G-36.521-3V11.4.0</w:t>
        </w:r>
      </w:hyperlink>
    </w:p>
    <w:p w14:paraId="4432332F" w14:textId="789AF922" w:rsidR="00846314" w:rsidRPr="00182533" w:rsidRDefault="006E0553" w:rsidP="004E1933">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846314" w:rsidRPr="00182533">
        <w:rPr>
          <w:b/>
          <w:bCs/>
          <w:color w:val="000000"/>
          <w:sz w:val="18"/>
          <w:szCs w:val="18"/>
          <w:lang w:eastAsia="en-GB"/>
        </w:rPr>
        <w:t xml:space="preserve"> 12</w:t>
      </w:r>
    </w:p>
    <w:p w14:paraId="54E27BCC" w14:textId="23B93DAB" w:rsidR="00846314" w:rsidRPr="00C34319"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STD-T120-36.521-3.V12.12.0</w:t>
      </w:r>
      <w:r w:rsidRPr="00C34319">
        <w:rPr>
          <w:color w:val="000000"/>
          <w:sz w:val="18"/>
          <w:szCs w:val="18"/>
          <w:lang w:val="en-GB" w:eastAsia="en-GB"/>
        </w:rPr>
        <w:tab/>
        <w:t>12.12.0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654" w:history="1">
        <w:r w:rsidR="00BA0B75" w:rsidRPr="00C34319">
          <w:rPr>
            <w:rStyle w:val="Hyperlink"/>
            <w:sz w:val="18"/>
            <w:szCs w:val="18"/>
            <w:lang w:val="en-GB" w:eastAsia="en-GB"/>
          </w:rPr>
          <w:t>https://www.arib.or.jp/english/html/overview/doc/T120_T23_SPECS/ARIB-STD-T120/Rel12/36/A36521-3-cc0.pdf</w:t>
        </w:r>
      </w:hyperlink>
    </w:p>
    <w:p w14:paraId="0FB42644" w14:textId="1F1B2890"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ATIS.3GPP.36.521-3V12120</w:t>
      </w:r>
      <w:r w:rsidRPr="00701E42">
        <w:rPr>
          <w:color w:val="000000"/>
          <w:sz w:val="18"/>
          <w:szCs w:val="18"/>
          <w:lang w:val="en-GB" w:eastAsia="en-GB"/>
        </w:rPr>
        <w:tab/>
        <w:t>12.12.0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655" w:history="1">
        <w:r w:rsidR="00BA0B75" w:rsidRPr="00701E42">
          <w:rPr>
            <w:rStyle w:val="Hyperlink"/>
            <w:sz w:val="18"/>
            <w:szCs w:val="18"/>
            <w:lang w:val="en-GB" w:eastAsia="en-GB"/>
          </w:rPr>
          <w:t>https://www.atis.org/3gpp-documents/Rel99-14/</w:t>
        </w:r>
      </w:hyperlink>
    </w:p>
    <w:p w14:paraId="0D2CBA6D" w14:textId="041C4B0F"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CCSA.36.521-3V12120</w:t>
      </w:r>
      <w:r w:rsidRPr="00701E42">
        <w:rPr>
          <w:color w:val="000000"/>
          <w:sz w:val="18"/>
          <w:szCs w:val="18"/>
          <w:lang w:val="en-GB" w:eastAsia="en-GB"/>
        </w:rPr>
        <w:tab/>
        <w:t>12.12.0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/03/2017</w:t>
      </w:r>
      <w:r w:rsidRPr="00701E42">
        <w:rPr>
          <w:color w:val="000000"/>
          <w:sz w:val="18"/>
          <w:szCs w:val="18"/>
          <w:lang w:val="en-GB" w:eastAsia="en-GB"/>
        </w:rPr>
        <w:tab/>
      </w:r>
      <w:hyperlink r:id="rId3656" w:history="1">
        <w:r w:rsidR="00BA0B75" w:rsidRPr="00701E42">
          <w:rPr>
            <w:rStyle w:val="Hyperlink"/>
            <w:sz w:val="18"/>
            <w:szCs w:val="18"/>
            <w:lang w:val="en-GB" w:eastAsia="en-GB"/>
          </w:rPr>
          <w:t>https://www.ccsa.org.cn/api/portalsFile/downloadOldFile?type=19&amp;oldFileUrl=ITU-R/M.2012-6/CCSA.36.521-</w:t>
        </w:r>
      </w:hyperlink>
    </w:p>
    <w:p w14:paraId="07F89229" w14:textId="77777777"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701E42">
        <w:rPr>
          <w:color w:val="000000"/>
          <w:sz w:val="18"/>
          <w:szCs w:val="18"/>
          <w:lang w:val="en-GB" w:eastAsia="en-GB"/>
        </w:rPr>
        <w:tab/>
      </w:r>
      <w:hyperlink r:id="rId3657" w:history="1">
        <w:r w:rsidRPr="0034407F">
          <w:rPr>
            <w:color w:val="000000"/>
            <w:sz w:val="18"/>
            <w:szCs w:val="18"/>
            <w:lang w:val="fr-FR" w:eastAsia="en-GB"/>
          </w:rPr>
          <w:t>3V12120.doc</w:t>
        </w:r>
      </w:hyperlink>
    </w:p>
    <w:p w14:paraId="660BE8F6" w14:textId="28D4DAEA"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pacing w:val="-4"/>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136 521-3</w:t>
      </w:r>
      <w:r w:rsidRPr="0034407F">
        <w:rPr>
          <w:color w:val="000000"/>
          <w:sz w:val="18"/>
          <w:szCs w:val="18"/>
          <w:lang w:val="fr-FR" w:eastAsia="en-GB"/>
        </w:rPr>
        <w:tab/>
        <w:t>12.12.0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/04/2017</w:t>
      </w:r>
      <w:r w:rsidRPr="0034407F">
        <w:rPr>
          <w:color w:val="000000"/>
          <w:spacing w:val="-4"/>
          <w:sz w:val="18"/>
          <w:szCs w:val="18"/>
          <w:lang w:val="fr-FR" w:eastAsia="en-GB"/>
        </w:rPr>
        <w:tab/>
      </w:r>
      <w:hyperlink r:id="rId3658" w:history="1">
        <w:r w:rsidR="00BA0B75" w:rsidRPr="0034407F">
          <w:rPr>
            <w:rStyle w:val="Hyperlink"/>
            <w:spacing w:val="-4"/>
            <w:sz w:val="18"/>
            <w:szCs w:val="18"/>
            <w:lang w:val="fr-FR" w:eastAsia="en-GB"/>
          </w:rPr>
          <w:t>https://www.etsi.org/deliver/etsi_ts/136500_136599/13652103/12.12.00_60/ts_13652103v121200p.pdf</w:t>
        </w:r>
      </w:hyperlink>
    </w:p>
    <w:p w14:paraId="71F51CCD" w14:textId="75D8B543"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36.521-3-12.12.0</w:t>
      </w:r>
      <w:r w:rsidRPr="0034407F">
        <w:rPr>
          <w:color w:val="000000"/>
          <w:sz w:val="18"/>
          <w:szCs w:val="18"/>
          <w:lang w:val="fr-FR" w:eastAsia="en-GB"/>
        </w:rPr>
        <w:tab/>
        <w:t>12.12.0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659" w:history="1">
        <w:r w:rsidR="00BA0B75" w:rsidRPr="0034407F">
          <w:rPr>
            <w:rStyle w:val="Hyperlink"/>
            <w:sz w:val="18"/>
            <w:szCs w:val="18"/>
            <w:lang w:val="fr-FR" w:eastAsia="en-GB"/>
          </w:rPr>
          <w:t>https://members.tsdsi.in/index.php/s/8CTJ7Rt426prYJj</w:t>
        </w:r>
      </w:hyperlink>
    </w:p>
    <w:p w14:paraId="635ED2D7" w14:textId="7132ED7A"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TTAT.3G-36.521-3V12.12.0</w:t>
      </w:r>
      <w:r w:rsidRPr="0034407F">
        <w:rPr>
          <w:color w:val="000000"/>
          <w:sz w:val="18"/>
          <w:szCs w:val="18"/>
          <w:lang w:val="fr-FR" w:eastAsia="en-GB"/>
        </w:rPr>
        <w:tab/>
        <w:t>12.12.0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3660" w:history="1">
        <w:r w:rsidR="00BA0B75" w:rsidRPr="0034407F">
          <w:rPr>
            <w:rStyle w:val="Hyperlink"/>
            <w:sz w:val="18"/>
            <w:szCs w:val="18"/>
            <w:lang w:val="fr-FR" w:eastAsia="en-GB"/>
          </w:rPr>
          <w:t>http://committee.tta.or.kr/data/ttasDown.jsp?kind=ttastd&amp;pk_num=TTAT.3G-36.521-3V12.12.0</w:t>
        </w:r>
      </w:hyperlink>
    </w:p>
    <w:p w14:paraId="47CB7160" w14:textId="3E99D3A5" w:rsidR="00846314" w:rsidRPr="00182533" w:rsidRDefault="006E0553" w:rsidP="004E1933">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846314" w:rsidRPr="00182533">
        <w:rPr>
          <w:b/>
          <w:bCs/>
          <w:color w:val="000000"/>
          <w:sz w:val="18"/>
          <w:szCs w:val="18"/>
          <w:lang w:eastAsia="en-GB"/>
        </w:rPr>
        <w:t xml:space="preserve"> 13</w:t>
      </w:r>
    </w:p>
    <w:p w14:paraId="62C93F99" w14:textId="6AD5143C" w:rsidR="00846314" w:rsidRPr="00C34319"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STD-T120-36.521-3.V13.2.0</w:t>
      </w:r>
      <w:r w:rsidRPr="00C34319">
        <w:rPr>
          <w:color w:val="000000"/>
          <w:sz w:val="18"/>
          <w:szCs w:val="18"/>
          <w:lang w:val="en-GB" w:eastAsia="en-GB"/>
        </w:rPr>
        <w:tab/>
        <w:t>13.2.0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661" w:history="1">
        <w:r w:rsidR="00BA0B75" w:rsidRPr="00C34319">
          <w:rPr>
            <w:rStyle w:val="Hyperlink"/>
            <w:sz w:val="18"/>
            <w:szCs w:val="18"/>
            <w:lang w:val="en-GB" w:eastAsia="en-GB"/>
          </w:rPr>
          <w:t>https://www.arib.or.jp/english/html/overview/doc/T120_T23_SPECS/ARIB-STD-T120/Rel13/36/A36521-3-d20.pdf</w:t>
        </w:r>
      </w:hyperlink>
    </w:p>
    <w:p w14:paraId="5D99B49C" w14:textId="2A24E984"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ATIS.3GPP.36.521-3V1320</w:t>
      </w:r>
      <w:r w:rsidRPr="00701E42">
        <w:rPr>
          <w:color w:val="000000"/>
          <w:sz w:val="18"/>
          <w:szCs w:val="18"/>
          <w:lang w:val="en-GB" w:eastAsia="en-GB"/>
        </w:rPr>
        <w:tab/>
        <w:t>13.2.0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662" w:history="1">
        <w:r w:rsidR="00BA0B75" w:rsidRPr="00701E42">
          <w:rPr>
            <w:rStyle w:val="Hyperlink"/>
            <w:sz w:val="18"/>
            <w:szCs w:val="18"/>
            <w:lang w:val="en-GB" w:eastAsia="en-GB"/>
          </w:rPr>
          <w:t>https://www.atis.org/3gpp-documents/Rel99-14/</w:t>
        </w:r>
      </w:hyperlink>
    </w:p>
    <w:p w14:paraId="6CB2B151" w14:textId="38C65806"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CCSA.36.521-3V1320</w:t>
      </w:r>
      <w:r w:rsidRPr="00701E42">
        <w:rPr>
          <w:color w:val="000000"/>
          <w:sz w:val="18"/>
          <w:szCs w:val="18"/>
          <w:lang w:val="en-GB" w:eastAsia="en-GB"/>
        </w:rPr>
        <w:tab/>
        <w:t>13.2.0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/03/2017</w:t>
      </w:r>
      <w:r w:rsidRPr="00701E42">
        <w:rPr>
          <w:color w:val="000000"/>
          <w:sz w:val="18"/>
          <w:szCs w:val="18"/>
          <w:lang w:val="en-GB" w:eastAsia="en-GB"/>
        </w:rPr>
        <w:tab/>
      </w:r>
      <w:hyperlink r:id="rId3663" w:history="1">
        <w:r w:rsidR="00BA0B75" w:rsidRPr="00701E42">
          <w:rPr>
            <w:rStyle w:val="Hyperlink"/>
            <w:sz w:val="18"/>
            <w:szCs w:val="18"/>
            <w:lang w:val="en-GB" w:eastAsia="en-GB"/>
          </w:rPr>
          <w:t>https://www.ccsa.org.cn/api/portalsFile/downloadOldFile?type=19&amp;oldFileUrl=ITU-R/M.2012-6/CCSA.36.521-3V1320.doc</w:t>
        </w:r>
      </w:hyperlink>
    </w:p>
    <w:p w14:paraId="1E4958CE" w14:textId="7A6848CD"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pacing w:val="-4"/>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136 521-3</w:t>
      </w:r>
      <w:r w:rsidRPr="0034407F">
        <w:rPr>
          <w:color w:val="000000"/>
          <w:sz w:val="18"/>
          <w:szCs w:val="18"/>
          <w:lang w:val="fr-FR" w:eastAsia="en-GB"/>
        </w:rPr>
        <w:tab/>
        <w:t>13.2.0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/04/2017</w:t>
      </w:r>
      <w:r w:rsidRPr="0034407F">
        <w:rPr>
          <w:color w:val="000000"/>
          <w:spacing w:val="-4"/>
          <w:sz w:val="18"/>
          <w:szCs w:val="18"/>
          <w:lang w:val="fr-FR" w:eastAsia="en-GB"/>
        </w:rPr>
        <w:tab/>
      </w:r>
      <w:hyperlink r:id="rId3664" w:history="1">
        <w:r w:rsidR="00BA0B75" w:rsidRPr="0034407F">
          <w:rPr>
            <w:rStyle w:val="Hyperlink"/>
            <w:spacing w:val="-4"/>
            <w:sz w:val="18"/>
            <w:szCs w:val="18"/>
            <w:lang w:val="fr-FR" w:eastAsia="en-GB"/>
          </w:rPr>
          <w:t>https://www.etsi.org/deliver/etsi_ts/136500_136599/13652103/13.02.00_60/ts_13652103v130200p.pdf</w:t>
        </w:r>
      </w:hyperlink>
    </w:p>
    <w:p w14:paraId="7EE08B5B" w14:textId="1D0B6615"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36.521-3-13.2.0 V1.0.0</w:t>
      </w:r>
      <w:r w:rsidRPr="0034407F">
        <w:rPr>
          <w:color w:val="000000"/>
          <w:sz w:val="18"/>
          <w:szCs w:val="18"/>
          <w:lang w:val="fr-FR" w:eastAsia="en-GB"/>
        </w:rPr>
        <w:tab/>
        <w:t>13.2.0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665" w:history="1">
        <w:r w:rsidR="00BA0B75" w:rsidRPr="0034407F">
          <w:rPr>
            <w:rStyle w:val="Hyperlink"/>
            <w:sz w:val="18"/>
            <w:szCs w:val="18"/>
            <w:lang w:val="fr-FR" w:eastAsia="en-GB"/>
          </w:rPr>
          <w:t>https://members.tsdsi.in/index.php/s/sr6HcXZoFjG8Txn</w:t>
        </w:r>
      </w:hyperlink>
    </w:p>
    <w:p w14:paraId="074F2EED" w14:textId="12CE74C5"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TTAT.3G-36.521-3V13.2.0</w:t>
      </w:r>
      <w:r w:rsidRPr="0034407F">
        <w:rPr>
          <w:color w:val="000000"/>
          <w:sz w:val="18"/>
          <w:szCs w:val="18"/>
          <w:lang w:val="fr-FR" w:eastAsia="en-GB"/>
        </w:rPr>
        <w:tab/>
        <w:t>13.2.0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3666" w:history="1">
        <w:r w:rsidR="00BA0B75" w:rsidRPr="0034407F">
          <w:rPr>
            <w:rStyle w:val="Hyperlink"/>
            <w:sz w:val="18"/>
            <w:szCs w:val="18"/>
            <w:lang w:val="fr-FR" w:eastAsia="en-GB"/>
          </w:rPr>
          <w:t>http://committee.tta.or.kr/data/ttasDown.jsp?kind=ttastd&amp;pk_num=TTAT.3G-36.521-3V13.2.0</w:t>
        </w:r>
      </w:hyperlink>
    </w:p>
    <w:p w14:paraId="03C80029" w14:textId="50BFCAC7" w:rsidR="00846314" w:rsidRPr="00182533" w:rsidRDefault="006E0553" w:rsidP="004E1933">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lastRenderedPageBreak/>
        <w:t>Versión</w:t>
      </w:r>
      <w:r w:rsidR="00846314" w:rsidRPr="00182533">
        <w:rPr>
          <w:b/>
          <w:bCs/>
          <w:color w:val="000000"/>
          <w:sz w:val="18"/>
          <w:szCs w:val="18"/>
          <w:lang w:eastAsia="en-GB"/>
        </w:rPr>
        <w:t xml:space="preserve"> 14</w:t>
      </w:r>
    </w:p>
    <w:p w14:paraId="2ABAD201" w14:textId="32D27726" w:rsidR="00846314" w:rsidRPr="00C34319" w:rsidRDefault="00846314" w:rsidP="00A56E0E">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STD-T120-36.521-3.V14.5.0</w:t>
      </w:r>
      <w:r w:rsidRPr="00C34319">
        <w:rPr>
          <w:color w:val="000000"/>
          <w:sz w:val="18"/>
          <w:szCs w:val="18"/>
          <w:lang w:val="en-GB" w:eastAsia="en-GB"/>
        </w:rPr>
        <w:tab/>
        <w:t>14.5.0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667" w:history="1">
        <w:r w:rsidR="00BA0B75" w:rsidRPr="00C34319">
          <w:rPr>
            <w:rStyle w:val="Hyperlink"/>
            <w:sz w:val="18"/>
            <w:szCs w:val="18"/>
            <w:lang w:val="en-GB" w:eastAsia="en-GB"/>
          </w:rPr>
          <w:t>https://www.arib.or.jp/english/html/overview/doc/T120_T23_SPECS/ARIB-STD-T120/Rel14/36/A36521-3-e50.pdf</w:t>
        </w:r>
      </w:hyperlink>
    </w:p>
    <w:p w14:paraId="5C17312D" w14:textId="38FD2374" w:rsidR="00846314" w:rsidRPr="00701E42" w:rsidRDefault="00846314" w:rsidP="00A56E0E">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ATIS.3GPP.36.521-3V1450</w:t>
      </w:r>
      <w:r w:rsidRPr="00701E42">
        <w:rPr>
          <w:color w:val="000000"/>
          <w:sz w:val="18"/>
          <w:szCs w:val="18"/>
          <w:lang w:val="en-GB" w:eastAsia="en-GB"/>
        </w:rPr>
        <w:tab/>
        <w:t>14.5.0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668" w:history="1">
        <w:r w:rsidR="00BA0B75" w:rsidRPr="00701E42">
          <w:rPr>
            <w:rStyle w:val="Hyperlink"/>
            <w:sz w:val="18"/>
            <w:szCs w:val="18"/>
            <w:lang w:val="en-GB" w:eastAsia="en-GB"/>
          </w:rPr>
          <w:t>https://www.atis.org/3gpp-documents/Rel99-14/</w:t>
        </w:r>
      </w:hyperlink>
    </w:p>
    <w:p w14:paraId="00C669C3" w14:textId="7B55BD06" w:rsidR="00846314" w:rsidRPr="00701E42" w:rsidRDefault="00846314" w:rsidP="00A56E0E">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CCSA.36.521-3V1450</w:t>
      </w:r>
      <w:r w:rsidRPr="00701E42">
        <w:rPr>
          <w:color w:val="000000"/>
          <w:sz w:val="18"/>
          <w:szCs w:val="18"/>
          <w:lang w:val="en-GB" w:eastAsia="en-GB"/>
        </w:rPr>
        <w:tab/>
        <w:t>14.5.0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/09/2018</w:t>
      </w:r>
      <w:r w:rsidRPr="00701E42">
        <w:rPr>
          <w:color w:val="000000"/>
          <w:sz w:val="18"/>
          <w:szCs w:val="18"/>
          <w:lang w:val="en-GB" w:eastAsia="en-GB"/>
        </w:rPr>
        <w:tab/>
      </w:r>
      <w:hyperlink r:id="rId3669" w:history="1">
        <w:r w:rsidR="00BA0B75" w:rsidRPr="00701E42">
          <w:rPr>
            <w:rStyle w:val="Hyperlink"/>
            <w:sz w:val="18"/>
            <w:szCs w:val="18"/>
            <w:lang w:val="en-GB" w:eastAsia="en-GB"/>
          </w:rPr>
          <w:t>https://www.ccsa.org.cn/api/portalsFile/downloadOldFile?type=19&amp;oldFileUrl=ITU-R/M.2012-6/CCSA.36.521-3V1450.doc</w:t>
        </w:r>
      </w:hyperlink>
    </w:p>
    <w:p w14:paraId="56D40C38" w14:textId="55DC5325"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pacing w:val="-4"/>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136 521-3</w:t>
      </w:r>
      <w:r w:rsidRPr="0034407F">
        <w:rPr>
          <w:color w:val="000000"/>
          <w:sz w:val="18"/>
          <w:szCs w:val="18"/>
          <w:lang w:val="fr-FR" w:eastAsia="en-GB"/>
        </w:rPr>
        <w:tab/>
        <w:t>14.5.0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28</w:t>
      </w:r>
      <w:r w:rsidR="00D63672" w:rsidRPr="0034407F">
        <w:rPr>
          <w:color w:val="000000"/>
          <w:sz w:val="18"/>
          <w:szCs w:val="18"/>
          <w:lang w:val="fr-FR" w:eastAsia="en-GB"/>
        </w:rPr>
        <w:t>/09/2018</w:t>
      </w:r>
      <w:r w:rsidRPr="0034407F">
        <w:rPr>
          <w:color w:val="000000"/>
          <w:spacing w:val="-4"/>
          <w:sz w:val="18"/>
          <w:szCs w:val="18"/>
          <w:lang w:val="fr-FR" w:eastAsia="en-GB"/>
        </w:rPr>
        <w:tab/>
      </w:r>
      <w:hyperlink r:id="rId3670" w:history="1">
        <w:r w:rsidR="004E1933" w:rsidRPr="0034407F">
          <w:rPr>
            <w:rStyle w:val="Hyperlink"/>
            <w:spacing w:val="-4"/>
            <w:sz w:val="18"/>
            <w:szCs w:val="18"/>
            <w:lang w:val="fr-FR" w:eastAsia="en-GB"/>
          </w:rPr>
          <w:t>https://www.etsi.org/deliver/etsi_ts/136500_136599/13652103/14.05.00_60/ts_13652103v140500p.pdf</w:t>
        </w:r>
      </w:hyperlink>
    </w:p>
    <w:p w14:paraId="1FE5AAE5" w14:textId="1C64CBCE"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36.521-3-14.5.0 V1.1.0</w:t>
      </w:r>
      <w:r w:rsidRPr="0034407F">
        <w:rPr>
          <w:color w:val="000000"/>
          <w:sz w:val="18"/>
          <w:szCs w:val="18"/>
          <w:lang w:val="fr-FR" w:eastAsia="en-GB"/>
        </w:rPr>
        <w:tab/>
        <w:t>14.5.0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671" w:history="1">
        <w:r w:rsidR="004E1933" w:rsidRPr="0034407F">
          <w:rPr>
            <w:rStyle w:val="Hyperlink"/>
            <w:sz w:val="18"/>
            <w:szCs w:val="18"/>
            <w:lang w:val="fr-FR" w:eastAsia="en-GB"/>
          </w:rPr>
          <w:t>https://members.tsdsi.in/index.php/s/qA3mARPGWENcaRC</w:t>
        </w:r>
      </w:hyperlink>
    </w:p>
    <w:p w14:paraId="48D9DD5F" w14:textId="0DAA1099"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TTAT.3G-36.521-3V14.5.0</w:t>
      </w:r>
      <w:r w:rsidRPr="0034407F">
        <w:rPr>
          <w:color w:val="000000"/>
          <w:sz w:val="18"/>
          <w:szCs w:val="18"/>
          <w:lang w:val="fr-FR" w:eastAsia="en-GB"/>
        </w:rPr>
        <w:tab/>
        <w:t>14.5.0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3672" w:history="1">
        <w:r w:rsidR="004E1933" w:rsidRPr="0034407F">
          <w:rPr>
            <w:rStyle w:val="Hyperlink"/>
            <w:sz w:val="18"/>
            <w:szCs w:val="18"/>
            <w:lang w:val="fr-FR" w:eastAsia="en-GB"/>
          </w:rPr>
          <w:t>http://committee.tta.or.kr/data/ttasDown.jsp?kind=ttastd&amp;pk_num=TTAT.3G-36.521-3V14.5.0</w:t>
        </w:r>
      </w:hyperlink>
    </w:p>
    <w:p w14:paraId="690E589B" w14:textId="1BB3B380" w:rsidR="00846314" w:rsidRPr="00182533" w:rsidRDefault="006E0553" w:rsidP="004E1933">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846314" w:rsidRPr="00182533">
        <w:rPr>
          <w:b/>
          <w:bCs/>
          <w:color w:val="000000"/>
          <w:sz w:val="18"/>
          <w:szCs w:val="18"/>
          <w:lang w:eastAsia="en-GB"/>
        </w:rPr>
        <w:t xml:space="preserve"> 15</w:t>
      </w:r>
    </w:p>
    <w:p w14:paraId="666A1D01" w14:textId="17ABDEF6" w:rsidR="00846314" w:rsidRPr="00C34319" w:rsidRDefault="00846314" w:rsidP="00A56E0E">
      <w:pPr>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STD-T120-36.521-3.V15.6.0</w:t>
      </w:r>
      <w:r w:rsidRPr="00C34319">
        <w:rPr>
          <w:color w:val="000000"/>
          <w:sz w:val="18"/>
          <w:szCs w:val="18"/>
          <w:lang w:val="en-GB" w:eastAsia="en-GB"/>
        </w:rPr>
        <w:tab/>
        <w:t>15.6.0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673" w:history="1">
        <w:r w:rsidR="004E1933" w:rsidRPr="00C34319">
          <w:rPr>
            <w:rStyle w:val="Hyperlink"/>
            <w:sz w:val="18"/>
            <w:szCs w:val="18"/>
            <w:lang w:val="en-GB" w:eastAsia="en-GB"/>
          </w:rPr>
          <w:t>https://www.arib.or.jp/english/html/overview/doc/T120_T23_SPECS/ARIB-STD-T120/Rel15/36/A36521-3-f60.pdf</w:t>
        </w:r>
      </w:hyperlink>
    </w:p>
    <w:p w14:paraId="0FE7A262" w14:textId="337048B0" w:rsidR="00846314" w:rsidRPr="00701E42" w:rsidRDefault="00846314" w:rsidP="00A56E0E">
      <w:pPr>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ATIS.3GPP.36.521-3V1560</w:t>
      </w:r>
      <w:r w:rsidRPr="00701E42">
        <w:rPr>
          <w:color w:val="000000"/>
          <w:sz w:val="18"/>
          <w:szCs w:val="18"/>
          <w:lang w:val="en-GB" w:eastAsia="en-GB"/>
        </w:rPr>
        <w:tab/>
        <w:t>15.6.0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674" w:history="1">
        <w:r w:rsidR="004E1933" w:rsidRPr="00701E42">
          <w:rPr>
            <w:rStyle w:val="Hyperlink"/>
            <w:sz w:val="18"/>
            <w:szCs w:val="18"/>
            <w:lang w:val="en-GB" w:eastAsia="en-GB"/>
          </w:rPr>
          <w:t>https://www.atis.org/3gpp-documents/Rel15/</w:t>
        </w:r>
      </w:hyperlink>
    </w:p>
    <w:p w14:paraId="444D361C" w14:textId="34BDCCA1" w:rsidR="00846314" w:rsidRPr="00701E42" w:rsidRDefault="00846314" w:rsidP="00A56E0E">
      <w:pPr>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CCSA.36.521-3V1560</w:t>
      </w:r>
      <w:r w:rsidRPr="00701E42">
        <w:rPr>
          <w:color w:val="000000"/>
          <w:sz w:val="18"/>
          <w:szCs w:val="18"/>
          <w:lang w:val="en-GB" w:eastAsia="en-GB"/>
        </w:rPr>
        <w:tab/>
        <w:t>15.6.0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/03/2020</w:t>
      </w:r>
      <w:r w:rsidRPr="00701E42">
        <w:rPr>
          <w:color w:val="000000"/>
          <w:sz w:val="18"/>
          <w:szCs w:val="18"/>
          <w:lang w:val="en-GB" w:eastAsia="en-GB"/>
        </w:rPr>
        <w:tab/>
      </w:r>
      <w:hyperlink r:id="rId3675" w:history="1">
        <w:r w:rsidR="004E1933" w:rsidRPr="00701E42">
          <w:rPr>
            <w:rStyle w:val="Hyperlink"/>
            <w:sz w:val="18"/>
            <w:szCs w:val="18"/>
            <w:lang w:val="en-GB" w:eastAsia="en-GB"/>
          </w:rPr>
          <w:t>https://www.ccsa.org.cn/api/portalsFile/downloadOldFile?type=19&amp;oldFileUrl=ITU-R/M.2012-6/CCSA.36.521-3V1560.doc</w:t>
        </w:r>
      </w:hyperlink>
    </w:p>
    <w:p w14:paraId="6121A5F7" w14:textId="2A742871" w:rsidR="00846314" w:rsidRPr="0034407F" w:rsidRDefault="00846314" w:rsidP="00A56E0E">
      <w:pPr>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pacing w:val="-4"/>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136 521-3</w:t>
      </w:r>
      <w:r w:rsidRPr="0034407F">
        <w:rPr>
          <w:color w:val="000000"/>
          <w:sz w:val="18"/>
          <w:szCs w:val="18"/>
          <w:lang w:val="fr-FR" w:eastAsia="en-GB"/>
        </w:rPr>
        <w:tab/>
        <w:t>15.6.0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/04/2020</w:t>
      </w:r>
      <w:r w:rsidRPr="0034407F">
        <w:rPr>
          <w:color w:val="000000"/>
          <w:spacing w:val="-4"/>
          <w:sz w:val="18"/>
          <w:szCs w:val="18"/>
          <w:lang w:val="fr-FR" w:eastAsia="en-GB"/>
        </w:rPr>
        <w:tab/>
      </w:r>
      <w:hyperlink r:id="rId3676" w:history="1">
        <w:r w:rsidR="00BA0B75" w:rsidRPr="0034407F">
          <w:rPr>
            <w:rStyle w:val="Hyperlink"/>
            <w:spacing w:val="-4"/>
            <w:sz w:val="18"/>
            <w:szCs w:val="18"/>
            <w:lang w:val="fr-FR" w:eastAsia="en-GB"/>
          </w:rPr>
          <w:t>https://www.etsi.org/deliver/etsi_ts/136500_136599/13652103/15.06.00_60/ts_13652103v150600p.pdf</w:t>
        </w:r>
      </w:hyperlink>
    </w:p>
    <w:p w14:paraId="62E8CDBE" w14:textId="475CC60C"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36.521-3-15.6.0 V1.0.0</w:t>
      </w:r>
      <w:r w:rsidRPr="0034407F">
        <w:rPr>
          <w:color w:val="000000"/>
          <w:spacing w:val="-2"/>
          <w:sz w:val="18"/>
          <w:szCs w:val="18"/>
          <w:lang w:val="fr-FR" w:eastAsia="en-GB"/>
        </w:rPr>
        <w:tab/>
      </w:r>
      <w:r w:rsidRPr="0034407F">
        <w:rPr>
          <w:color w:val="000000"/>
          <w:sz w:val="18"/>
          <w:szCs w:val="18"/>
          <w:lang w:val="fr-FR" w:eastAsia="en-GB"/>
        </w:rPr>
        <w:t>15.6.0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677" w:history="1">
        <w:r w:rsidR="004E1933" w:rsidRPr="0034407F">
          <w:rPr>
            <w:rStyle w:val="Hyperlink"/>
            <w:sz w:val="18"/>
            <w:szCs w:val="18"/>
            <w:lang w:val="fr-FR" w:eastAsia="en-GB"/>
          </w:rPr>
          <w:t>https://members.tsdsi.in/index.php/s/n8tGAomSyqGcJg3</w:t>
        </w:r>
      </w:hyperlink>
      <w:r w:rsidR="004E1933" w:rsidRPr="0034407F">
        <w:rPr>
          <w:color w:val="000000"/>
          <w:sz w:val="18"/>
          <w:szCs w:val="18"/>
          <w:lang w:val="fr-FR" w:eastAsia="en-GB"/>
        </w:rPr>
        <w:t xml:space="preserve"> </w:t>
      </w:r>
    </w:p>
    <w:p w14:paraId="1829EA23" w14:textId="71DF7877"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TTAT.3G-36.521-3V15.6.0</w:t>
      </w:r>
      <w:r w:rsidRPr="0034407F">
        <w:rPr>
          <w:color w:val="000000"/>
          <w:sz w:val="18"/>
          <w:szCs w:val="18"/>
          <w:lang w:val="fr-FR" w:eastAsia="en-GB"/>
        </w:rPr>
        <w:tab/>
        <w:t>15.6.0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3678" w:history="1">
        <w:r w:rsidR="004E1933" w:rsidRPr="0034407F">
          <w:rPr>
            <w:rStyle w:val="Hyperlink"/>
            <w:sz w:val="18"/>
            <w:szCs w:val="18"/>
            <w:lang w:val="fr-FR" w:eastAsia="en-GB"/>
          </w:rPr>
          <w:t>http://committee.tta.or.kr/data/ttasDown.jsp?kind=ttastd&amp;pk_num=TTAT.3G-36.521-3V15.6.0</w:t>
        </w:r>
      </w:hyperlink>
      <w:r w:rsidR="004E1933" w:rsidRPr="0034407F">
        <w:rPr>
          <w:color w:val="000000"/>
          <w:sz w:val="18"/>
          <w:szCs w:val="18"/>
          <w:lang w:val="fr-FR" w:eastAsia="en-GB"/>
        </w:rPr>
        <w:t xml:space="preserve"> </w:t>
      </w:r>
    </w:p>
    <w:p w14:paraId="1B07FAB6" w14:textId="5C814FB0" w:rsidR="00846314" w:rsidRPr="00182533" w:rsidRDefault="006E0553" w:rsidP="004E1933">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846314" w:rsidRPr="00182533">
        <w:rPr>
          <w:b/>
          <w:bCs/>
          <w:color w:val="000000"/>
          <w:sz w:val="18"/>
          <w:szCs w:val="18"/>
          <w:lang w:eastAsia="en-GB"/>
        </w:rPr>
        <w:t xml:space="preserve"> 16</w:t>
      </w:r>
    </w:p>
    <w:p w14:paraId="1C29E239" w14:textId="76662607" w:rsidR="00846314" w:rsidRPr="00C34319"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STD-T120-36.521-3.V16.15.0</w:t>
      </w:r>
      <w:r w:rsidRPr="00C34319">
        <w:rPr>
          <w:color w:val="000000"/>
          <w:sz w:val="18"/>
          <w:szCs w:val="18"/>
          <w:lang w:val="en-GB" w:eastAsia="en-GB"/>
        </w:rPr>
        <w:tab/>
        <w:t>16.15.0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679" w:history="1">
        <w:r w:rsidR="004E1933" w:rsidRPr="00C34319">
          <w:rPr>
            <w:rStyle w:val="Hyperlink"/>
            <w:sz w:val="18"/>
            <w:szCs w:val="18"/>
            <w:lang w:val="en-GB" w:eastAsia="en-GB"/>
          </w:rPr>
          <w:t>https://www.arib.or.jp/english/html/overview/doc/T120_T23_SPECS/ARIB-STD-T120/Rel16/36/A36521-3-gf0.pdf</w:t>
        </w:r>
      </w:hyperlink>
    </w:p>
    <w:p w14:paraId="0DD870D6" w14:textId="73C0C962"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ATIS.3GPP.36.521-3.V16.15.0</w:t>
      </w:r>
      <w:r w:rsidRPr="00701E42">
        <w:rPr>
          <w:color w:val="000000"/>
          <w:sz w:val="18"/>
          <w:szCs w:val="18"/>
          <w:lang w:val="en-GB" w:eastAsia="en-GB"/>
        </w:rPr>
        <w:tab/>
        <w:t>16.15.0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3680" w:history="1">
        <w:r w:rsidR="004E1933" w:rsidRPr="00701E42">
          <w:rPr>
            <w:rStyle w:val="Hyperlink"/>
            <w:sz w:val="18"/>
            <w:szCs w:val="18"/>
            <w:lang w:val="en-GB" w:eastAsia="en-GB"/>
          </w:rPr>
          <w:t>https://www.atis.org/3gpp-transpositions - Rel-16</w:t>
        </w:r>
      </w:hyperlink>
    </w:p>
    <w:p w14:paraId="436D8A33" w14:textId="76658941"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CCSA.36.521-3V16150</w:t>
      </w:r>
      <w:r w:rsidRPr="00701E42">
        <w:rPr>
          <w:color w:val="000000"/>
          <w:sz w:val="18"/>
          <w:szCs w:val="18"/>
          <w:lang w:val="en-GB" w:eastAsia="en-GB"/>
        </w:rPr>
        <w:tab/>
        <w:t>16.15.0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/12/2022</w:t>
      </w:r>
      <w:r w:rsidRPr="00701E42">
        <w:rPr>
          <w:color w:val="000000"/>
          <w:sz w:val="18"/>
          <w:szCs w:val="18"/>
          <w:lang w:val="en-GB" w:eastAsia="en-GB"/>
        </w:rPr>
        <w:tab/>
      </w:r>
      <w:hyperlink r:id="rId3681" w:history="1">
        <w:r w:rsidR="004E1933" w:rsidRPr="00701E42">
          <w:rPr>
            <w:rStyle w:val="Hyperlink"/>
            <w:sz w:val="18"/>
            <w:szCs w:val="18"/>
            <w:lang w:val="en-GB" w:eastAsia="en-GB"/>
          </w:rPr>
          <w:t>https://www.ccsa.org.cn/api/portalsFile/downloadOldFile?type=19&amp;oldFileUrl=ITU-R/M.2012-6/CCSA.36.521-3V16150.doc</w:t>
        </w:r>
      </w:hyperlink>
    </w:p>
    <w:p w14:paraId="5C5B92CE" w14:textId="1B7E0D81"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136 521-3</w:t>
      </w:r>
      <w:r w:rsidRPr="0034407F">
        <w:rPr>
          <w:color w:val="000000"/>
          <w:sz w:val="18"/>
          <w:szCs w:val="18"/>
          <w:lang w:val="fr-FR" w:eastAsia="en-GB"/>
        </w:rPr>
        <w:tab/>
        <w:t>16.15.0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20</w:t>
      </w:r>
      <w:r w:rsidR="00D63672" w:rsidRPr="0034407F">
        <w:rPr>
          <w:color w:val="000000"/>
          <w:sz w:val="18"/>
          <w:szCs w:val="18"/>
          <w:lang w:val="fr-FR" w:eastAsia="en-GB"/>
        </w:rPr>
        <w:t>/01/2023</w:t>
      </w:r>
      <w:r w:rsidRPr="0034407F">
        <w:rPr>
          <w:color w:val="000000"/>
          <w:spacing w:val="-4"/>
          <w:sz w:val="18"/>
          <w:szCs w:val="18"/>
          <w:lang w:val="fr-FR" w:eastAsia="en-GB"/>
        </w:rPr>
        <w:tab/>
      </w:r>
      <w:hyperlink r:id="rId3682" w:history="1">
        <w:r w:rsidR="004E1933" w:rsidRPr="0034407F">
          <w:rPr>
            <w:rStyle w:val="Hyperlink"/>
            <w:spacing w:val="-4"/>
            <w:sz w:val="18"/>
            <w:szCs w:val="18"/>
            <w:lang w:val="fr-FR" w:eastAsia="en-GB"/>
          </w:rPr>
          <w:t>https://www.etsi.org/deliver/etsi_ts/136500_136599/13652103/16.15.00_60/ts_13652103v161500p.pdf</w:t>
        </w:r>
      </w:hyperlink>
    </w:p>
    <w:p w14:paraId="401BBF3B" w14:textId="09842AC8"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36.521-3 16.15.0 V1.3.0</w:t>
      </w:r>
      <w:r w:rsidRPr="0034407F">
        <w:rPr>
          <w:color w:val="000000"/>
          <w:sz w:val="18"/>
          <w:szCs w:val="18"/>
          <w:lang w:val="fr-FR" w:eastAsia="en-GB"/>
        </w:rPr>
        <w:tab/>
        <w:t>16.15.0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/12/2022</w:t>
      </w:r>
      <w:r w:rsidRPr="0034407F">
        <w:rPr>
          <w:color w:val="000000"/>
          <w:sz w:val="18"/>
          <w:szCs w:val="18"/>
          <w:lang w:val="fr-FR" w:eastAsia="en-GB"/>
        </w:rPr>
        <w:tab/>
      </w:r>
      <w:hyperlink r:id="rId3683" w:history="1">
        <w:r w:rsidR="004E1933" w:rsidRPr="0034407F">
          <w:rPr>
            <w:rStyle w:val="Hyperlink"/>
            <w:sz w:val="18"/>
            <w:szCs w:val="18"/>
            <w:lang w:val="fr-FR" w:eastAsia="en-GB"/>
          </w:rPr>
          <w:t>https://members.tsdsi.in/s/NfCPdbKTJYEAAkT</w:t>
        </w:r>
      </w:hyperlink>
    </w:p>
    <w:p w14:paraId="0383FE79" w14:textId="613E8BD4"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TTAT.3G-36.521-3V16.15.0</w:t>
      </w:r>
      <w:r w:rsidRPr="0034407F">
        <w:rPr>
          <w:color w:val="000000"/>
          <w:sz w:val="18"/>
          <w:szCs w:val="18"/>
          <w:lang w:val="fr-FR" w:eastAsia="en-GB"/>
        </w:rPr>
        <w:tab/>
        <w:t>16.15.0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3684" w:history="1">
        <w:r w:rsidR="004E1933" w:rsidRPr="0034407F">
          <w:rPr>
            <w:rStyle w:val="Hyperlink"/>
            <w:sz w:val="18"/>
            <w:szCs w:val="18"/>
            <w:lang w:val="fr-FR" w:eastAsia="en-GB"/>
          </w:rPr>
          <w:t>http://committee.tta.or.kr/data/ttasDown.jsp?kind=ttastd&amp;pk_num=TTAT.3G-36.521-3V16.15.0</w:t>
        </w:r>
      </w:hyperlink>
    </w:p>
    <w:p w14:paraId="79C618BB" w14:textId="759DFCCB" w:rsidR="00846314" w:rsidRPr="00182533" w:rsidRDefault="006E0553" w:rsidP="004E1933">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846314" w:rsidRPr="00182533">
        <w:rPr>
          <w:b/>
          <w:bCs/>
          <w:color w:val="000000"/>
          <w:sz w:val="18"/>
          <w:szCs w:val="18"/>
          <w:lang w:eastAsia="en-GB"/>
        </w:rPr>
        <w:t xml:space="preserve"> 17</w:t>
      </w:r>
    </w:p>
    <w:p w14:paraId="3FAFC7A7" w14:textId="604B5DCC" w:rsidR="00846314" w:rsidRPr="00C34319"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STD-T120-36.521-3.V17.1.0</w:t>
      </w:r>
      <w:r w:rsidRPr="00C34319">
        <w:rPr>
          <w:color w:val="000000"/>
          <w:sz w:val="18"/>
          <w:szCs w:val="18"/>
          <w:lang w:val="en-GB" w:eastAsia="en-GB"/>
        </w:rPr>
        <w:tab/>
        <w:t>17.1.0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685" w:history="1">
        <w:r w:rsidR="004E1933" w:rsidRPr="00C34319">
          <w:rPr>
            <w:rStyle w:val="Hyperlink"/>
            <w:sz w:val="18"/>
            <w:szCs w:val="18"/>
            <w:lang w:val="en-GB" w:eastAsia="en-GB"/>
          </w:rPr>
          <w:t>https://www.arib.or.jp/english/html/overview/doc/T120_T23_SPECS/ARIB-STD-T120/Rel17/36/A36521-3-h10.pdf</w:t>
        </w:r>
      </w:hyperlink>
    </w:p>
    <w:p w14:paraId="558B261C" w14:textId="26FCCC6F"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ATIS.3GPP.36.521-3.V17.1.0</w:t>
      </w:r>
      <w:r w:rsidRPr="00701E42">
        <w:rPr>
          <w:color w:val="000000"/>
          <w:sz w:val="18"/>
          <w:szCs w:val="18"/>
          <w:lang w:val="en-GB" w:eastAsia="en-GB"/>
        </w:rPr>
        <w:tab/>
        <w:t>17.1.0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3686" w:history="1">
        <w:r w:rsidR="004E1933" w:rsidRPr="00701E42">
          <w:rPr>
            <w:rStyle w:val="Hyperlink"/>
            <w:sz w:val="18"/>
            <w:szCs w:val="18"/>
            <w:lang w:val="en-GB" w:eastAsia="en-GB"/>
          </w:rPr>
          <w:t>https://www.atis.org/3gpp-transpositions - Rel-17</w:t>
        </w:r>
      </w:hyperlink>
    </w:p>
    <w:p w14:paraId="5641F535" w14:textId="2EF1CE34" w:rsidR="00846314" w:rsidRPr="00701E42"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CCSA.36.521-3V1710</w:t>
      </w:r>
      <w:r w:rsidRPr="00701E42">
        <w:rPr>
          <w:color w:val="000000"/>
          <w:sz w:val="18"/>
          <w:szCs w:val="18"/>
          <w:lang w:val="en-GB" w:eastAsia="en-GB"/>
        </w:rPr>
        <w:tab/>
        <w:t>17.1.0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/12/2022</w:t>
      </w:r>
      <w:r w:rsidRPr="00701E42">
        <w:rPr>
          <w:color w:val="000000"/>
          <w:sz w:val="18"/>
          <w:szCs w:val="18"/>
          <w:lang w:val="en-GB" w:eastAsia="en-GB"/>
        </w:rPr>
        <w:tab/>
      </w:r>
      <w:hyperlink r:id="rId3687" w:history="1">
        <w:r w:rsidR="004E1933" w:rsidRPr="00701E42">
          <w:rPr>
            <w:rStyle w:val="Hyperlink"/>
            <w:sz w:val="18"/>
            <w:szCs w:val="18"/>
            <w:lang w:val="en-GB" w:eastAsia="en-GB"/>
          </w:rPr>
          <w:t>https://www.ccsa.org.cn/api/portalsFile/downloadOldFile?type=19&amp;oldFileUrl=ITU-R/M.2012-6/CCSA.36.521-3V1710.rar</w:t>
        </w:r>
      </w:hyperlink>
    </w:p>
    <w:p w14:paraId="3B68E7D1" w14:textId="59A9FD98"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pacing w:val="-4"/>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136 521-3</w:t>
      </w:r>
      <w:r w:rsidRPr="0034407F">
        <w:rPr>
          <w:color w:val="000000"/>
          <w:sz w:val="18"/>
          <w:szCs w:val="18"/>
          <w:lang w:val="fr-FR" w:eastAsia="en-GB"/>
        </w:rPr>
        <w:tab/>
        <w:t>17.1.0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/02/2023</w:t>
      </w:r>
      <w:r w:rsidRPr="0034407F">
        <w:rPr>
          <w:color w:val="000000"/>
          <w:spacing w:val="-4"/>
          <w:sz w:val="18"/>
          <w:szCs w:val="18"/>
          <w:lang w:val="fr-FR" w:eastAsia="en-GB"/>
        </w:rPr>
        <w:tab/>
      </w:r>
      <w:hyperlink r:id="rId3688" w:history="1">
        <w:r w:rsidR="004E1933" w:rsidRPr="0034407F">
          <w:rPr>
            <w:rStyle w:val="Hyperlink"/>
            <w:spacing w:val="-4"/>
            <w:sz w:val="18"/>
            <w:szCs w:val="18"/>
            <w:lang w:val="fr-FR" w:eastAsia="en-GB"/>
          </w:rPr>
          <w:t>https://www.etsi.org/deliver/etsi_ts/136500_136599/13652103/17.01.00_60/ts_13652103v170100p.pdf</w:t>
        </w:r>
      </w:hyperlink>
    </w:p>
    <w:p w14:paraId="4292168A" w14:textId="4CBEEA7E"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36.521-3 17.1.0 V1.1.0</w:t>
      </w:r>
      <w:r w:rsidRPr="0034407F">
        <w:rPr>
          <w:color w:val="000000"/>
          <w:spacing w:val="-2"/>
          <w:sz w:val="18"/>
          <w:szCs w:val="18"/>
          <w:lang w:val="fr-FR" w:eastAsia="en-GB"/>
        </w:rPr>
        <w:tab/>
      </w:r>
      <w:r w:rsidRPr="0034407F">
        <w:rPr>
          <w:color w:val="000000"/>
          <w:sz w:val="18"/>
          <w:szCs w:val="18"/>
          <w:lang w:val="fr-FR" w:eastAsia="en-GB"/>
        </w:rPr>
        <w:t>17.1.0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3689" w:history="1">
        <w:r w:rsidR="004E1933" w:rsidRPr="0034407F">
          <w:rPr>
            <w:rStyle w:val="Hyperlink"/>
            <w:sz w:val="18"/>
            <w:szCs w:val="18"/>
            <w:lang w:val="fr-FR" w:eastAsia="en-GB"/>
          </w:rPr>
          <w:t>https://members.tsdsi.in/s/QtxFEWX9zysGTXp</w:t>
        </w:r>
      </w:hyperlink>
    </w:p>
    <w:p w14:paraId="79778F42" w14:textId="10AD6C52" w:rsidR="00846314" w:rsidRPr="0034407F" w:rsidRDefault="00846314" w:rsidP="00C3077C">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TTAT.3G-36.521-3V17.1.0</w:t>
      </w:r>
      <w:r w:rsidRPr="0034407F">
        <w:rPr>
          <w:color w:val="000000"/>
          <w:sz w:val="18"/>
          <w:szCs w:val="18"/>
          <w:lang w:val="fr-FR" w:eastAsia="en-GB"/>
        </w:rPr>
        <w:tab/>
        <w:t>17.1.0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3690" w:history="1">
        <w:r w:rsidR="004E1933" w:rsidRPr="0034407F">
          <w:rPr>
            <w:rStyle w:val="Hyperlink"/>
            <w:sz w:val="18"/>
            <w:szCs w:val="18"/>
            <w:lang w:val="fr-FR" w:eastAsia="en-GB"/>
          </w:rPr>
          <w:t>http://committee.tta.or.kr/data/ttasDown.jsp?kind=ttastd&amp;pk_num=TTAT.3G-36.521-3V17.1.0</w:t>
        </w:r>
      </w:hyperlink>
    </w:p>
    <w:p w14:paraId="5135D1C8" w14:textId="77777777" w:rsidR="00C556AE" w:rsidRPr="00182533" w:rsidRDefault="00C556AE" w:rsidP="00C556AE">
      <w:pPr>
        <w:pStyle w:val="Heading4"/>
      </w:pPr>
      <w:r w:rsidRPr="00182533">
        <w:lastRenderedPageBreak/>
        <w:t>2.1.6.6</w:t>
      </w:r>
      <w:r w:rsidRPr="00182533">
        <w:tab/>
        <w:t>TS 36.523-1</w:t>
      </w:r>
    </w:p>
    <w:p w14:paraId="18BDBC0D" w14:textId="77777777" w:rsidR="00C556AE" w:rsidRPr="00182533" w:rsidRDefault="00C556AE" w:rsidP="00C556AE">
      <w:pPr>
        <w:pStyle w:val="Headingb"/>
      </w:pPr>
      <w:r w:rsidRPr="00182533">
        <w:t>Acceso radioeléctrico terrenal universal evolucionado (E-UTRA) y Núcleo de paquetes evolucionado (EPC); especificaciones de conformidad de los UE; Parte 1: Especificaciones de conformidad de protocolos</w:t>
      </w:r>
    </w:p>
    <w:p w14:paraId="41E402C2" w14:textId="77777777" w:rsidR="00C556AE" w:rsidRPr="00182533" w:rsidRDefault="00C556AE" w:rsidP="00A56E0E">
      <w:pPr>
        <w:keepNext/>
        <w:keepLines/>
      </w:pPr>
      <w:r w:rsidRPr="00182533">
        <w:t>En este documento se especifican las pruebas de conformidad de protocolos para los UE E-UTRAN de 3ª generación.</w:t>
      </w:r>
    </w:p>
    <w:p w14:paraId="634AA39E" w14:textId="77777777" w:rsidR="00C556AE" w:rsidRPr="00182533" w:rsidRDefault="00C556AE" w:rsidP="00C556AE">
      <w:pPr>
        <w:keepNext/>
        <w:keepLines/>
      </w:pPr>
      <w:r w:rsidRPr="00182533">
        <w:t>Es la primera parte de una especificación de pruebas compuesta de varias partes. Esta parte contiene la siguiente información:</w:t>
      </w:r>
    </w:p>
    <w:p w14:paraId="4173C7C1" w14:textId="77777777" w:rsidR="00C556AE" w:rsidRPr="00182533" w:rsidRDefault="00C556AE" w:rsidP="00C556AE">
      <w:pPr>
        <w:pStyle w:val="enumlev1"/>
        <w:keepNext/>
        <w:keepLines/>
      </w:pPr>
      <w:r w:rsidRPr="00182533">
        <w:t>–</w:t>
      </w:r>
      <w:r w:rsidRPr="00182533">
        <w:tab/>
        <w:t>la estructura general de las pruebas;</w:t>
      </w:r>
    </w:p>
    <w:p w14:paraId="11C30B69" w14:textId="77777777" w:rsidR="00C556AE" w:rsidRPr="00182533" w:rsidRDefault="00C556AE" w:rsidP="00C556AE">
      <w:pPr>
        <w:pStyle w:val="enumlev1"/>
      </w:pPr>
      <w:r w:rsidRPr="00182533">
        <w:t>–</w:t>
      </w:r>
      <w:r w:rsidRPr="00182533">
        <w:tab/>
        <w:t>las configuraciones de las pruebas;</w:t>
      </w:r>
    </w:p>
    <w:p w14:paraId="02997BE3" w14:textId="77777777" w:rsidR="00C556AE" w:rsidRPr="00182533" w:rsidRDefault="00C556AE" w:rsidP="00C556AE">
      <w:pPr>
        <w:pStyle w:val="enumlev1"/>
      </w:pPr>
      <w:r w:rsidRPr="00182533">
        <w:t>–</w:t>
      </w:r>
      <w:r w:rsidRPr="00182533">
        <w:tab/>
        <w:t>el requisito de conformidad y la referencia a las especificaciones de base;</w:t>
      </w:r>
    </w:p>
    <w:p w14:paraId="5532648B" w14:textId="77777777" w:rsidR="00C556AE" w:rsidRPr="00182533" w:rsidRDefault="00C556AE" w:rsidP="00C556AE">
      <w:pPr>
        <w:pStyle w:val="enumlev1"/>
      </w:pPr>
      <w:r w:rsidRPr="00182533">
        <w:t>–</w:t>
      </w:r>
      <w:r w:rsidRPr="00182533">
        <w:tab/>
        <w:t>los objetivos de las pruebas; y</w:t>
      </w:r>
    </w:p>
    <w:p w14:paraId="0948015E" w14:textId="77777777" w:rsidR="00C556AE" w:rsidRPr="00182533" w:rsidRDefault="00C556AE" w:rsidP="00C556AE">
      <w:pPr>
        <w:pStyle w:val="enumlev1"/>
      </w:pPr>
      <w:r w:rsidRPr="00182533">
        <w:t>–</w:t>
      </w:r>
      <w:r w:rsidRPr="00182533">
        <w:tab/>
        <w:t>una breve descripción del procedimiento de las pruebas, los requisitos específicos de las pruebas y un cuadro de intercambio de mensajes breves.</w:t>
      </w:r>
    </w:p>
    <w:p w14:paraId="2A69279A" w14:textId="77777777" w:rsidR="00C556AE" w:rsidRPr="00182533" w:rsidRDefault="00C556AE" w:rsidP="00C556AE">
      <w:pPr>
        <w:keepNext/>
        <w:keepLines/>
      </w:pPr>
      <w:r w:rsidRPr="00182533">
        <w:t>En las especificaciones de acompañamiento siguientes figura la siguiente información:</w:t>
      </w:r>
    </w:p>
    <w:p w14:paraId="1F20F81E" w14:textId="77777777" w:rsidR="00C556AE" w:rsidRPr="00182533" w:rsidRDefault="00C556AE" w:rsidP="00C556AE">
      <w:pPr>
        <w:pStyle w:val="enumlev1"/>
      </w:pPr>
      <w:r w:rsidRPr="00182533">
        <w:t>–</w:t>
      </w:r>
      <w:r w:rsidRPr="00182533">
        <w:tab/>
        <w:t>los valores por defecto de los parámetros de las pruebas (TS 36.508);</w:t>
      </w:r>
    </w:p>
    <w:p w14:paraId="4EDB6114" w14:textId="77777777" w:rsidR="00C556AE" w:rsidRPr="00182533" w:rsidRDefault="00C556AE" w:rsidP="00C556AE">
      <w:pPr>
        <w:pStyle w:val="enumlev1"/>
      </w:pPr>
      <w:r w:rsidRPr="00182533">
        <w:t>–</w:t>
      </w:r>
      <w:r w:rsidRPr="00182533">
        <w:tab/>
        <w:t>la aplicabilidad de cada caso de pruebas (TS 36.523-2).</w:t>
      </w:r>
    </w:p>
    <w:p w14:paraId="51280F5C" w14:textId="77777777" w:rsidR="00C556AE" w:rsidRPr="00182533" w:rsidRDefault="00C556AE" w:rsidP="00C556AE">
      <w:r w:rsidRPr="00182533">
        <w:t>En la tercera parte de esta especificación de pruebas figura una descripción detallada de la secuencia de mensajes prevista.</w:t>
      </w:r>
    </w:p>
    <w:p w14:paraId="08E22720" w14:textId="77777777" w:rsidR="00C556AE" w:rsidRPr="00182533" w:rsidRDefault="00C556AE" w:rsidP="00C556AE">
      <w:r w:rsidRPr="00182533">
        <w:t>La declaración de conformidad de implementación proforma figura en la segunda parte de este documento.</w:t>
      </w:r>
    </w:p>
    <w:p w14:paraId="67039CE9" w14:textId="77777777" w:rsidR="00C556AE" w:rsidRPr="00182533" w:rsidRDefault="00C556AE" w:rsidP="00C556AE">
      <w:r w:rsidRPr="00182533">
        <w:t>Este documento es válido para los UE implementados de versión 3GPP 8 y superiores, incluida la versión indicada en la portada de este documento.</w:t>
      </w:r>
    </w:p>
    <w:p w14:paraId="035F0F64" w14:textId="77777777" w:rsidR="009D7D16" w:rsidRPr="00182533" w:rsidRDefault="009D7D16" w:rsidP="009D7D16">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7DCF9FD1" w14:textId="5F536CE4" w:rsidR="006C5644" w:rsidRPr="00182533" w:rsidRDefault="006E0553" w:rsidP="004E1933">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6C5644" w:rsidRPr="00182533">
        <w:rPr>
          <w:b/>
          <w:bCs/>
          <w:color w:val="000000"/>
          <w:sz w:val="18"/>
          <w:szCs w:val="18"/>
          <w:lang w:eastAsia="en-GB"/>
        </w:rPr>
        <w:t xml:space="preserve"> 10</w:t>
      </w:r>
    </w:p>
    <w:p w14:paraId="21331F05" w14:textId="46C91091" w:rsidR="006C5644" w:rsidRPr="00C34319"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STD-T120-36.523-1.V10.4.0</w:t>
      </w:r>
      <w:r w:rsidRPr="00C34319">
        <w:rPr>
          <w:color w:val="000000"/>
          <w:sz w:val="18"/>
          <w:szCs w:val="18"/>
          <w:lang w:val="en-GB" w:eastAsia="en-GB"/>
        </w:rPr>
        <w:tab/>
        <w:t>10.4.0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691" w:history="1">
        <w:r w:rsidR="006B0BF1" w:rsidRPr="00C34319">
          <w:rPr>
            <w:rStyle w:val="Hyperlink"/>
            <w:sz w:val="18"/>
            <w:szCs w:val="18"/>
            <w:lang w:val="en-GB" w:eastAsia="en-GB"/>
          </w:rPr>
          <w:t>https://www.arib.or.jp/english/html/overview/doc/T120_T23_SPECS/ARIB-STD-T120/Rel10/36/A36523-1-a40.pdf</w:t>
        </w:r>
      </w:hyperlink>
    </w:p>
    <w:p w14:paraId="4139D3AA" w14:textId="3BEF1CF1" w:rsidR="006C5644" w:rsidRPr="00701E42"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ATIS.3GPP.36.523-1V1040</w:t>
      </w:r>
      <w:r w:rsidRPr="00701E42">
        <w:rPr>
          <w:color w:val="000000"/>
          <w:sz w:val="18"/>
          <w:szCs w:val="18"/>
          <w:lang w:val="en-GB" w:eastAsia="en-GB"/>
        </w:rPr>
        <w:tab/>
        <w:t>10.4.0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692" w:history="1">
        <w:r w:rsidR="006B0BF1" w:rsidRPr="00701E42">
          <w:rPr>
            <w:rStyle w:val="Hyperlink"/>
            <w:sz w:val="18"/>
            <w:szCs w:val="18"/>
            <w:lang w:val="en-GB" w:eastAsia="en-GB"/>
          </w:rPr>
          <w:t>https://www.atis.org/3gpp-documents/Rel99-14/</w:t>
        </w:r>
      </w:hyperlink>
    </w:p>
    <w:p w14:paraId="6279FA38" w14:textId="33A245DA" w:rsidR="006C5644" w:rsidRPr="00701E42"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CCSA.36.523-1V1040</w:t>
      </w:r>
      <w:r w:rsidRPr="00701E42">
        <w:rPr>
          <w:color w:val="000000"/>
          <w:sz w:val="18"/>
          <w:szCs w:val="18"/>
          <w:lang w:val="en-GB" w:eastAsia="en-GB"/>
        </w:rPr>
        <w:tab/>
        <w:t>10.4.0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/06/2015</w:t>
      </w:r>
      <w:r w:rsidRPr="00701E42">
        <w:rPr>
          <w:color w:val="000000"/>
          <w:sz w:val="18"/>
          <w:szCs w:val="18"/>
          <w:lang w:val="en-GB" w:eastAsia="en-GB"/>
        </w:rPr>
        <w:tab/>
      </w:r>
      <w:hyperlink r:id="rId3693" w:history="1">
        <w:r w:rsidR="006B0BF1" w:rsidRPr="00701E42">
          <w:rPr>
            <w:rStyle w:val="Hyperlink"/>
            <w:sz w:val="18"/>
            <w:szCs w:val="18"/>
            <w:lang w:val="en-GB" w:eastAsia="en-GB"/>
          </w:rPr>
          <w:t>https://www.ccsa.org.cn/api/portalsFile/downloadOldFile?type=19&amp;oldFileUrl=ITU-R/M.2012-6/CCSA.36.523-1V1040.doc</w:t>
        </w:r>
      </w:hyperlink>
    </w:p>
    <w:p w14:paraId="7C8131E6" w14:textId="0F25BFE8" w:rsidR="006C5644" w:rsidRPr="0034407F"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136 523-1</w:t>
      </w:r>
      <w:r w:rsidRPr="0034407F">
        <w:rPr>
          <w:color w:val="000000"/>
          <w:sz w:val="18"/>
          <w:szCs w:val="18"/>
          <w:lang w:val="fr-FR" w:eastAsia="en-GB"/>
        </w:rPr>
        <w:tab/>
        <w:t>10.4.0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/07/2015</w:t>
      </w:r>
      <w:r w:rsidRPr="0034407F">
        <w:rPr>
          <w:color w:val="000000"/>
          <w:spacing w:val="-2"/>
          <w:sz w:val="18"/>
          <w:szCs w:val="18"/>
          <w:lang w:val="fr-FR" w:eastAsia="en-GB"/>
        </w:rPr>
        <w:tab/>
      </w:r>
      <w:hyperlink r:id="rId3694" w:history="1">
        <w:r w:rsidR="006B0BF1" w:rsidRPr="0034407F">
          <w:rPr>
            <w:rStyle w:val="Hyperlink"/>
            <w:spacing w:val="-2"/>
            <w:sz w:val="18"/>
            <w:szCs w:val="18"/>
            <w:lang w:val="fr-FR" w:eastAsia="en-GB"/>
          </w:rPr>
          <w:t>https://www.etsi.org/deliver/etsi_ts/136500_136599/13652301/10.04.00_60/ts_13652301v100400p.pdf</w:t>
        </w:r>
      </w:hyperlink>
    </w:p>
    <w:p w14:paraId="0364328E" w14:textId="6EFEA68E" w:rsidR="006C5644" w:rsidRPr="0034407F"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36.523-1-10.4.0 V1.0.0</w:t>
      </w:r>
      <w:r w:rsidRPr="0034407F">
        <w:rPr>
          <w:color w:val="000000"/>
          <w:sz w:val="18"/>
          <w:szCs w:val="18"/>
          <w:lang w:val="fr-FR" w:eastAsia="en-GB"/>
        </w:rPr>
        <w:tab/>
        <w:t>10.4.0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695" w:history="1">
        <w:r w:rsidR="006B0BF1" w:rsidRPr="0034407F">
          <w:rPr>
            <w:rStyle w:val="Hyperlink"/>
            <w:sz w:val="18"/>
            <w:szCs w:val="18"/>
            <w:lang w:val="fr-FR" w:eastAsia="en-GB"/>
          </w:rPr>
          <w:t>https://members.tsdsi.in/index.php/s/rAGmFQ32df6Sios</w:t>
        </w:r>
      </w:hyperlink>
    </w:p>
    <w:p w14:paraId="35F41793" w14:textId="624240D2" w:rsidR="006C5644" w:rsidRPr="0034407F"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TTAT.3G-36.523-1V10.4.0</w:t>
      </w:r>
      <w:r w:rsidRPr="0034407F">
        <w:rPr>
          <w:color w:val="000000"/>
          <w:sz w:val="18"/>
          <w:szCs w:val="18"/>
          <w:lang w:val="fr-FR" w:eastAsia="en-GB"/>
        </w:rPr>
        <w:tab/>
        <w:t>10.4.0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3696" w:history="1">
        <w:r w:rsidR="006B0BF1" w:rsidRPr="0034407F">
          <w:rPr>
            <w:rStyle w:val="Hyperlink"/>
            <w:sz w:val="18"/>
            <w:szCs w:val="18"/>
            <w:lang w:val="fr-FR" w:eastAsia="en-GB"/>
          </w:rPr>
          <w:t>http://committee.tta.or.kr/data/ttasDown.jsp?kind=ttastd&amp;pk_num=TTAT.3G-36.523-1V10.4.0</w:t>
        </w:r>
      </w:hyperlink>
    </w:p>
    <w:p w14:paraId="70393FC3" w14:textId="384C4BAE" w:rsidR="006C5644" w:rsidRPr="00182533" w:rsidRDefault="006E0553" w:rsidP="002438D0">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lastRenderedPageBreak/>
        <w:t>Versión</w:t>
      </w:r>
      <w:r w:rsidR="006C5644" w:rsidRPr="00182533">
        <w:rPr>
          <w:b/>
          <w:bCs/>
          <w:color w:val="000000"/>
          <w:sz w:val="18"/>
          <w:szCs w:val="18"/>
          <w:lang w:eastAsia="en-GB"/>
        </w:rPr>
        <w:t xml:space="preserve"> 11</w:t>
      </w:r>
    </w:p>
    <w:p w14:paraId="5F50021E" w14:textId="0EF1E7AE" w:rsidR="006C5644" w:rsidRPr="00C34319" w:rsidRDefault="006C5644" w:rsidP="00A56E0E">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STD-T120-36.523-1.V11.7.0</w:t>
      </w:r>
      <w:r w:rsidRPr="00C34319">
        <w:rPr>
          <w:color w:val="000000"/>
          <w:sz w:val="18"/>
          <w:szCs w:val="18"/>
          <w:lang w:val="en-GB" w:eastAsia="en-GB"/>
        </w:rPr>
        <w:tab/>
        <w:t>11.7.0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697" w:history="1">
        <w:r w:rsidR="006B0BF1" w:rsidRPr="00C34319">
          <w:rPr>
            <w:rStyle w:val="Hyperlink"/>
            <w:sz w:val="18"/>
            <w:szCs w:val="18"/>
            <w:lang w:val="en-GB" w:eastAsia="en-GB"/>
          </w:rPr>
          <w:t>https://www.arib.or.jp/english/html/overview/doc/T120_T23_SPECS/ARIB-STD-T120/Rel11/36/A36523-1-b70.pdf</w:t>
        </w:r>
      </w:hyperlink>
    </w:p>
    <w:p w14:paraId="1B6E107E" w14:textId="28246EAD" w:rsidR="006C5644" w:rsidRPr="00701E42" w:rsidRDefault="006C5644" w:rsidP="00A56E0E">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ATIS.3GPP.36.523-1V1170</w:t>
      </w:r>
      <w:r w:rsidRPr="00701E42">
        <w:rPr>
          <w:color w:val="000000"/>
          <w:sz w:val="18"/>
          <w:szCs w:val="18"/>
          <w:lang w:val="en-GB" w:eastAsia="en-GB"/>
        </w:rPr>
        <w:tab/>
        <w:t>11.7.0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698" w:history="1">
        <w:r w:rsidR="006B0BF1" w:rsidRPr="00701E42">
          <w:rPr>
            <w:rStyle w:val="Hyperlink"/>
            <w:sz w:val="18"/>
            <w:szCs w:val="18"/>
            <w:lang w:val="en-GB" w:eastAsia="en-GB"/>
          </w:rPr>
          <w:t>https://www.atis.org/3gpp-documents/Rel99-14/</w:t>
        </w:r>
      </w:hyperlink>
    </w:p>
    <w:p w14:paraId="687B7236" w14:textId="507B79FC" w:rsidR="006C5644" w:rsidRPr="00701E42" w:rsidRDefault="006C5644" w:rsidP="00A56E0E">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CCSA.36.523-1V1170</w:t>
      </w:r>
      <w:r w:rsidRPr="00701E42">
        <w:rPr>
          <w:color w:val="000000"/>
          <w:sz w:val="18"/>
          <w:szCs w:val="18"/>
          <w:lang w:val="en-GB" w:eastAsia="en-GB"/>
        </w:rPr>
        <w:tab/>
        <w:t>11.7.0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/06/2015</w:t>
      </w:r>
      <w:r w:rsidRPr="00701E42">
        <w:rPr>
          <w:color w:val="000000"/>
          <w:sz w:val="18"/>
          <w:szCs w:val="18"/>
          <w:lang w:val="en-GB" w:eastAsia="en-GB"/>
        </w:rPr>
        <w:tab/>
      </w:r>
      <w:hyperlink r:id="rId3699" w:history="1">
        <w:r w:rsidR="006B0BF1" w:rsidRPr="00701E42">
          <w:rPr>
            <w:rStyle w:val="Hyperlink"/>
            <w:sz w:val="18"/>
            <w:szCs w:val="18"/>
            <w:lang w:val="en-GB" w:eastAsia="en-GB"/>
          </w:rPr>
          <w:t>https://www.ccsa.org.cn/api/portalsFile/downloadOldFile?type=19&amp;oldFileUrl=ITU-R/M.2012-6/CCSA.36.523-1V1170.doc</w:t>
        </w:r>
      </w:hyperlink>
    </w:p>
    <w:p w14:paraId="62D9638C" w14:textId="50841AFC" w:rsidR="006C5644" w:rsidRPr="0034407F"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136 523-1</w:t>
      </w:r>
      <w:r w:rsidRPr="0034407F">
        <w:rPr>
          <w:color w:val="000000"/>
          <w:sz w:val="18"/>
          <w:szCs w:val="18"/>
          <w:lang w:val="fr-FR" w:eastAsia="en-GB"/>
        </w:rPr>
        <w:tab/>
        <w:t>11.7.0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29</w:t>
      </w:r>
      <w:r w:rsidR="00D63672" w:rsidRPr="0034407F">
        <w:rPr>
          <w:color w:val="000000"/>
          <w:sz w:val="18"/>
          <w:szCs w:val="18"/>
          <w:lang w:val="fr-FR" w:eastAsia="en-GB"/>
        </w:rPr>
        <w:t>/07/2015</w:t>
      </w:r>
      <w:r w:rsidRPr="0034407F">
        <w:rPr>
          <w:color w:val="000000"/>
          <w:sz w:val="18"/>
          <w:szCs w:val="18"/>
          <w:lang w:val="fr-FR" w:eastAsia="en-GB"/>
        </w:rPr>
        <w:tab/>
      </w:r>
      <w:hyperlink r:id="rId3700" w:history="1">
        <w:r w:rsidR="006B0BF1" w:rsidRPr="0034407F">
          <w:rPr>
            <w:rStyle w:val="Hyperlink"/>
            <w:spacing w:val="-2"/>
            <w:sz w:val="18"/>
            <w:szCs w:val="18"/>
            <w:lang w:val="fr-FR" w:eastAsia="en-GB"/>
          </w:rPr>
          <w:t>https://www.etsi.org/deliver/etsi_ts/136500_136599/13652301/11.07.00_60/ts_13652301v110700p.pdf</w:t>
        </w:r>
      </w:hyperlink>
      <w:r w:rsidR="006B0BF1" w:rsidRPr="0034407F">
        <w:rPr>
          <w:color w:val="000000"/>
          <w:spacing w:val="-2"/>
          <w:sz w:val="18"/>
          <w:szCs w:val="18"/>
          <w:lang w:val="fr-FR" w:eastAsia="en-GB"/>
        </w:rPr>
        <w:t xml:space="preserve"> </w:t>
      </w:r>
    </w:p>
    <w:p w14:paraId="48CCDB35" w14:textId="792D5F30" w:rsidR="006C5644" w:rsidRPr="0034407F"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36.523-1-11.7.0 V1.0.0</w:t>
      </w:r>
      <w:r w:rsidRPr="0034407F">
        <w:rPr>
          <w:color w:val="000000"/>
          <w:sz w:val="18"/>
          <w:szCs w:val="18"/>
          <w:lang w:val="fr-FR" w:eastAsia="en-GB"/>
        </w:rPr>
        <w:tab/>
        <w:t>11.7.0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701" w:history="1">
        <w:r w:rsidR="006B0BF1" w:rsidRPr="0034407F">
          <w:rPr>
            <w:rStyle w:val="Hyperlink"/>
            <w:sz w:val="18"/>
            <w:szCs w:val="18"/>
            <w:lang w:val="fr-FR" w:eastAsia="en-GB"/>
          </w:rPr>
          <w:t>https://members.tsdsi.in/index.php/s/G3j7x2mRtmD8d4A</w:t>
        </w:r>
      </w:hyperlink>
    </w:p>
    <w:p w14:paraId="760268ED" w14:textId="5E32E53C" w:rsidR="006C5644" w:rsidRPr="0034407F"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TTAT.3G-36.523-1V11.7.0</w:t>
      </w:r>
      <w:r w:rsidRPr="0034407F">
        <w:rPr>
          <w:color w:val="000000"/>
          <w:sz w:val="18"/>
          <w:szCs w:val="18"/>
          <w:lang w:val="fr-FR" w:eastAsia="en-GB"/>
        </w:rPr>
        <w:tab/>
        <w:t>11.7.0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3702" w:history="1">
        <w:r w:rsidR="006B0BF1" w:rsidRPr="0034407F">
          <w:rPr>
            <w:rStyle w:val="Hyperlink"/>
            <w:sz w:val="18"/>
            <w:szCs w:val="18"/>
            <w:lang w:val="fr-FR" w:eastAsia="en-GB"/>
          </w:rPr>
          <w:t>http://committee.tta.or.kr/data/ttasDown.jsp?kind=ttastd&amp;pk_num=TTAT.3G-36.523-1V11.7.0</w:t>
        </w:r>
      </w:hyperlink>
    </w:p>
    <w:p w14:paraId="558042C8" w14:textId="18153D5E" w:rsidR="006C5644" w:rsidRPr="00182533" w:rsidRDefault="006E0553" w:rsidP="002438D0">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6C5644" w:rsidRPr="00182533">
        <w:rPr>
          <w:b/>
          <w:bCs/>
          <w:color w:val="000000"/>
          <w:sz w:val="18"/>
          <w:szCs w:val="18"/>
          <w:lang w:eastAsia="en-GB"/>
        </w:rPr>
        <w:t xml:space="preserve"> 12</w:t>
      </w:r>
    </w:p>
    <w:p w14:paraId="348EE812" w14:textId="6B88E314" w:rsidR="006C5644" w:rsidRPr="00C34319"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STD-T120-36.523-1.V12.10.0</w:t>
      </w:r>
      <w:r w:rsidRPr="00C34319">
        <w:rPr>
          <w:color w:val="000000"/>
          <w:sz w:val="18"/>
          <w:szCs w:val="18"/>
          <w:lang w:val="en-GB" w:eastAsia="en-GB"/>
        </w:rPr>
        <w:tab/>
        <w:t>12.10.0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703" w:history="1">
        <w:r w:rsidR="006B0BF1" w:rsidRPr="00C34319">
          <w:rPr>
            <w:rStyle w:val="Hyperlink"/>
            <w:sz w:val="18"/>
            <w:szCs w:val="18"/>
            <w:lang w:val="en-GB" w:eastAsia="en-GB"/>
          </w:rPr>
          <w:t>https://www.arib.or.jp/english/html/overview/doc/T120_T23_SPECS/ARIB-STD-T120/Rel12/36/A36523-1-ca0.pdf</w:t>
        </w:r>
      </w:hyperlink>
    </w:p>
    <w:p w14:paraId="6969C637" w14:textId="7B63DFAB" w:rsidR="006C5644" w:rsidRPr="00701E42"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ATIS.3GPP.36.523-1V12100</w:t>
      </w:r>
      <w:r w:rsidRPr="00701E42">
        <w:rPr>
          <w:color w:val="000000"/>
          <w:sz w:val="18"/>
          <w:szCs w:val="18"/>
          <w:lang w:val="en-GB" w:eastAsia="en-GB"/>
        </w:rPr>
        <w:tab/>
        <w:t>12.10.0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704" w:history="1">
        <w:r w:rsidR="006B0BF1" w:rsidRPr="00701E42">
          <w:rPr>
            <w:rStyle w:val="Hyperlink"/>
            <w:sz w:val="18"/>
            <w:szCs w:val="18"/>
            <w:lang w:val="en-GB" w:eastAsia="en-GB"/>
          </w:rPr>
          <w:t>https://www.atis.org/3gpp-documents/Rel99-14/</w:t>
        </w:r>
      </w:hyperlink>
    </w:p>
    <w:p w14:paraId="19E6175B" w14:textId="79AE70AC" w:rsidR="006C5644" w:rsidRPr="00701E42"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CCSA.36.523-1V12100</w:t>
      </w:r>
      <w:r w:rsidRPr="00701E42">
        <w:rPr>
          <w:color w:val="000000"/>
          <w:sz w:val="18"/>
          <w:szCs w:val="18"/>
          <w:lang w:val="en-GB" w:eastAsia="en-GB"/>
        </w:rPr>
        <w:tab/>
        <w:t>12.10.0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/09/2016</w:t>
      </w:r>
      <w:r w:rsidRPr="00701E42">
        <w:rPr>
          <w:color w:val="000000"/>
          <w:sz w:val="18"/>
          <w:szCs w:val="18"/>
          <w:lang w:val="en-GB" w:eastAsia="en-GB"/>
        </w:rPr>
        <w:tab/>
      </w:r>
      <w:hyperlink r:id="rId3705" w:history="1">
        <w:r w:rsidR="006B0BF1" w:rsidRPr="00701E42">
          <w:rPr>
            <w:rStyle w:val="Hyperlink"/>
            <w:sz w:val="18"/>
            <w:szCs w:val="18"/>
            <w:lang w:val="en-GB" w:eastAsia="en-GB"/>
          </w:rPr>
          <w:t>https://www.ccsa.org.cn/api/portalsFile/downloadOldFile?type=19&amp;oldFileUrl=ITU-R/M.2012-6/CCSA.36.523-1V12100.doc</w:t>
        </w:r>
      </w:hyperlink>
    </w:p>
    <w:p w14:paraId="2B1ABCB3" w14:textId="6C10504F" w:rsidR="006C5644" w:rsidRPr="0034407F"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136 523-1</w:t>
      </w:r>
      <w:r w:rsidRPr="0034407F">
        <w:rPr>
          <w:color w:val="000000"/>
          <w:sz w:val="18"/>
          <w:szCs w:val="18"/>
          <w:lang w:val="fr-FR" w:eastAsia="en-GB"/>
        </w:rPr>
        <w:tab/>
        <w:t>12.10.0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07</w:t>
      </w:r>
      <w:r w:rsidR="00D63672" w:rsidRPr="0034407F">
        <w:rPr>
          <w:color w:val="000000"/>
          <w:sz w:val="18"/>
          <w:szCs w:val="18"/>
          <w:lang w:val="fr-FR" w:eastAsia="en-GB"/>
        </w:rPr>
        <w:t>/11/2016</w:t>
      </w:r>
      <w:r w:rsidRPr="0034407F">
        <w:rPr>
          <w:color w:val="000000"/>
          <w:sz w:val="18"/>
          <w:szCs w:val="18"/>
          <w:lang w:val="fr-FR" w:eastAsia="en-GB"/>
        </w:rPr>
        <w:tab/>
      </w:r>
      <w:hyperlink r:id="rId3706" w:history="1">
        <w:r w:rsidR="006B0BF1" w:rsidRPr="0034407F">
          <w:rPr>
            <w:rStyle w:val="Hyperlink"/>
            <w:spacing w:val="-2"/>
            <w:sz w:val="18"/>
            <w:szCs w:val="18"/>
            <w:lang w:val="fr-FR" w:eastAsia="en-GB"/>
          </w:rPr>
          <w:t>https://www.etsi.org/deliver/etsi_ts/136500_136599/13652301/12.10.00_60/ts_13652301v121000p.pdf</w:t>
        </w:r>
      </w:hyperlink>
    </w:p>
    <w:p w14:paraId="3BC5F32C" w14:textId="0FB7B0FB" w:rsidR="006C5644" w:rsidRPr="0034407F"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36.523-1-12.10.0</w:t>
      </w:r>
      <w:r w:rsidRPr="0034407F">
        <w:rPr>
          <w:color w:val="000000"/>
          <w:sz w:val="18"/>
          <w:szCs w:val="18"/>
          <w:lang w:val="fr-FR" w:eastAsia="en-GB"/>
        </w:rPr>
        <w:tab/>
        <w:t>12.10.0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707" w:history="1">
        <w:r w:rsidR="006B0BF1" w:rsidRPr="0034407F">
          <w:rPr>
            <w:rStyle w:val="Hyperlink"/>
            <w:sz w:val="18"/>
            <w:szCs w:val="18"/>
            <w:lang w:val="fr-FR" w:eastAsia="en-GB"/>
          </w:rPr>
          <w:t>https://members.tsdsi.in/index.php/s/AyaiyNt2Bapn8g9</w:t>
        </w:r>
      </w:hyperlink>
    </w:p>
    <w:p w14:paraId="340EB826" w14:textId="09FD03A6" w:rsidR="006C5644" w:rsidRPr="0034407F"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TTAT.3G-36.523-1V12.10.0</w:t>
      </w:r>
      <w:r w:rsidRPr="0034407F">
        <w:rPr>
          <w:color w:val="000000"/>
          <w:sz w:val="18"/>
          <w:szCs w:val="18"/>
          <w:lang w:val="fr-FR" w:eastAsia="en-GB"/>
        </w:rPr>
        <w:tab/>
        <w:t>12.10.0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3708" w:history="1">
        <w:r w:rsidR="006B0BF1" w:rsidRPr="0034407F">
          <w:rPr>
            <w:rStyle w:val="Hyperlink"/>
            <w:sz w:val="18"/>
            <w:szCs w:val="18"/>
            <w:lang w:val="fr-FR" w:eastAsia="en-GB"/>
          </w:rPr>
          <w:t>http://committee.tta.or.kr/data/ttasDown.jsp?kind=ttastd&amp;pk_num=TTAT.3G-36.523-1V12.10.0</w:t>
        </w:r>
      </w:hyperlink>
    </w:p>
    <w:p w14:paraId="33BB697D" w14:textId="0ACCB29E" w:rsidR="006C5644" w:rsidRPr="00182533" w:rsidRDefault="006E0553" w:rsidP="002438D0">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6C5644" w:rsidRPr="00182533">
        <w:rPr>
          <w:b/>
          <w:bCs/>
          <w:color w:val="000000"/>
          <w:sz w:val="18"/>
          <w:szCs w:val="18"/>
          <w:lang w:eastAsia="en-GB"/>
        </w:rPr>
        <w:t xml:space="preserve"> 13</w:t>
      </w:r>
    </w:p>
    <w:p w14:paraId="37CAB887" w14:textId="0467E250" w:rsidR="006C5644" w:rsidRPr="00C34319"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STD-T120-36.523-1.V13.5.0</w:t>
      </w:r>
      <w:r w:rsidRPr="00C34319">
        <w:rPr>
          <w:color w:val="000000"/>
          <w:sz w:val="18"/>
          <w:szCs w:val="18"/>
          <w:lang w:val="en-GB" w:eastAsia="en-GB"/>
        </w:rPr>
        <w:tab/>
        <w:t>13.5.0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709" w:history="1">
        <w:r w:rsidR="006B0BF1" w:rsidRPr="00C34319">
          <w:rPr>
            <w:rStyle w:val="Hyperlink"/>
            <w:sz w:val="18"/>
            <w:szCs w:val="18"/>
            <w:lang w:val="en-GB" w:eastAsia="en-GB"/>
          </w:rPr>
          <w:t>https://www.arib.or.jp/english/html/overview/doc/T120_T23_SPECS/ARIB-STD-T120/Rel13/36/A36523-1-d50.pdf</w:t>
        </w:r>
      </w:hyperlink>
    </w:p>
    <w:p w14:paraId="7715DDE5" w14:textId="7C97CFDE" w:rsidR="006C5644" w:rsidRPr="00701E42"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ATIS.3GPP.36.523-1V1350</w:t>
      </w:r>
      <w:r w:rsidRPr="00701E42">
        <w:rPr>
          <w:color w:val="000000"/>
          <w:sz w:val="18"/>
          <w:szCs w:val="18"/>
          <w:lang w:val="en-GB" w:eastAsia="en-GB"/>
        </w:rPr>
        <w:tab/>
        <w:t>13.5.0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710" w:history="1">
        <w:r w:rsidR="006B0BF1" w:rsidRPr="00701E42">
          <w:rPr>
            <w:rStyle w:val="Hyperlink"/>
            <w:sz w:val="18"/>
            <w:szCs w:val="18"/>
            <w:lang w:val="en-GB" w:eastAsia="en-GB"/>
          </w:rPr>
          <w:t>https://www.atis.org/3gpp-documents/Rel99-14/</w:t>
        </w:r>
      </w:hyperlink>
    </w:p>
    <w:p w14:paraId="1CEE85A4" w14:textId="787AA1AC" w:rsidR="006C5644" w:rsidRPr="00701E42"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CCSA.36.523-1V1350</w:t>
      </w:r>
      <w:r w:rsidRPr="00701E42">
        <w:rPr>
          <w:color w:val="000000"/>
          <w:sz w:val="18"/>
          <w:szCs w:val="18"/>
          <w:lang w:val="en-GB" w:eastAsia="en-GB"/>
        </w:rPr>
        <w:tab/>
        <w:t>13.5.0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/09/2017</w:t>
      </w:r>
      <w:r w:rsidRPr="00701E42">
        <w:rPr>
          <w:color w:val="000000"/>
          <w:sz w:val="18"/>
          <w:szCs w:val="18"/>
          <w:lang w:val="en-GB" w:eastAsia="en-GB"/>
        </w:rPr>
        <w:tab/>
      </w:r>
      <w:hyperlink r:id="rId3711" w:history="1">
        <w:r w:rsidR="006B0BF1" w:rsidRPr="00701E42">
          <w:rPr>
            <w:rStyle w:val="Hyperlink"/>
            <w:sz w:val="18"/>
            <w:szCs w:val="18"/>
            <w:lang w:val="en-GB" w:eastAsia="en-GB"/>
          </w:rPr>
          <w:t>https://www.ccsa.org.cn/api/portalsFile/downloadOldFile?type=19&amp;oldFileUrl=ITU-R/M.2012-6/CCSA.36.523-1V1350.doc</w:t>
        </w:r>
      </w:hyperlink>
    </w:p>
    <w:p w14:paraId="0589AA57" w14:textId="5114F356" w:rsidR="006C5644" w:rsidRPr="0034407F"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136 523-1</w:t>
      </w:r>
      <w:r w:rsidRPr="0034407F">
        <w:rPr>
          <w:color w:val="000000"/>
          <w:sz w:val="18"/>
          <w:szCs w:val="18"/>
          <w:lang w:val="fr-FR" w:eastAsia="en-GB"/>
        </w:rPr>
        <w:tab/>
        <w:t>13.5.0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19</w:t>
      </w:r>
      <w:r w:rsidR="00D63672" w:rsidRPr="0034407F">
        <w:rPr>
          <w:color w:val="000000"/>
          <w:sz w:val="18"/>
          <w:szCs w:val="18"/>
          <w:lang w:val="fr-FR" w:eastAsia="en-GB"/>
        </w:rPr>
        <w:t>/10/2017</w:t>
      </w:r>
      <w:r w:rsidRPr="0034407F">
        <w:rPr>
          <w:color w:val="000000"/>
          <w:sz w:val="18"/>
          <w:szCs w:val="18"/>
          <w:lang w:val="fr-FR" w:eastAsia="en-GB"/>
        </w:rPr>
        <w:tab/>
      </w:r>
      <w:hyperlink r:id="rId3712" w:history="1">
        <w:r w:rsidR="006B0BF1" w:rsidRPr="0034407F">
          <w:rPr>
            <w:rStyle w:val="Hyperlink"/>
            <w:spacing w:val="-2"/>
            <w:sz w:val="18"/>
            <w:szCs w:val="18"/>
            <w:lang w:val="fr-FR" w:eastAsia="en-GB"/>
          </w:rPr>
          <w:t>https://www.etsi.org/deliver/etsi_ts/136500_136599/13652301/13.05.00_60/ts_13652301v130500p.pdf</w:t>
        </w:r>
      </w:hyperlink>
    </w:p>
    <w:p w14:paraId="0D588335" w14:textId="71D7FA4F" w:rsidR="006C5644" w:rsidRPr="0034407F"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36.523-1-13.5.0 V1.0.0</w:t>
      </w:r>
      <w:r w:rsidRPr="0034407F">
        <w:rPr>
          <w:color w:val="000000"/>
          <w:sz w:val="18"/>
          <w:szCs w:val="18"/>
          <w:lang w:val="fr-FR" w:eastAsia="en-GB"/>
        </w:rPr>
        <w:tab/>
        <w:t>13.5.0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713" w:history="1">
        <w:r w:rsidR="006B0BF1" w:rsidRPr="0034407F">
          <w:rPr>
            <w:rStyle w:val="Hyperlink"/>
            <w:sz w:val="18"/>
            <w:szCs w:val="18"/>
            <w:lang w:val="fr-FR" w:eastAsia="en-GB"/>
          </w:rPr>
          <w:t>https://members.tsdsi.in/index.php/s/CmwenDgP47D8EEH</w:t>
        </w:r>
      </w:hyperlink>
    </w:p>
    <w:p w14:paraId="17AE3331" w14:textId="419070DE" w:rsidR="006C5644" w:rsidRPr="0034407F"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TTAT.3G-36.523-1V13.5.0</w:t>
      </w:r>
      <w:r w:rsidRPr="0034407F">
        <w:rPr>
          <w:color w:val="000000"/>
          <w:sz w:val="18"/>
          <w:szCs w:val="18"/>
          <w:lang w:val="fr-FR" w:eastAsia="en-GB"/>
        </w:rPr>
        <w:tab/>
        <w:t>13.5.0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3714" w:history="1">
        <w:r w:rsidR="006B0BF1" w:rsidRPr="0034407F">
          <w:rPr>
            <w:rStyle w:val="Hyperlink"/>
            <w:sz w:val="18"/>
            <w:szCs w:val="18"/>
            <w:lang w:val="fr-FR" w:eastAsia="en-GB"/>
          </w:rPr>
          <w:t>http://committee.tta.or.kr/data/ttasDown.jsp?kind=ttastd&amp;pk_num=TTAT.3G-36.523-1V13.5.0</w:t>
        </w:r>
      </w:hyperlink>
    </w:p>
    <w:p w14:paraId="10EE955A" w14:textId="0D41C671" w:rsidR="006C5644" w:rsidRPr="00182533" w:rsidRDefault="006E0553" w:rsidP="002438D0">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6C5644" w:rsidRPr="00182533">
        <w:rPr>
          <w:b/>
          <w:bCs/>
          <w:color w:val="000000"/>
          <w:sz w:val="18"/>
          <w:szCs w:val="18"/>
          <w:lang w:eastAsia="en-GB"/>
        </w:rPr>
        <w:t xml:space="preserve"> 14</w:t>
      </w:r>
    </w:p>
    <w:p w14:paraId="2BE45A2A" w14:textId="1E1E2C74" w:rsidR="006C5644" w:rsidRPr="00C34319"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STD-T120-36.523-1.V14.4.0</w:t>
      </w:r>
      <w:r w:rsidRPr="00C34319">
        <w:rPr>
          <w:color w:val="000000"/>
          <w:sz w:val="18"/>
          <w:szCs w:val="18"/>
          <w:lang w:val="en-GB" w:eastAsia="en-GB"/>
        </w:rPr>
        <w:tab/>
        <w:t>14.4.0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715" w:history="1">
        <w:r w:rsidR="006B0BF1" w:rsidRPr="00C34319">
          <w:rPr>
            <w:rStyle w:val="Hyperlink"/>
            <w:sz w:val="18"/>
            <w:szCs w:val="18"/>
            <w:lang w:val="en-GB" w:eastAsia="en-GB"/>
          </w:rPr>
          <w:t>https://www.arib.or.jp/english/html/overview/doc/T120_T23_SPECS/ARIB-STD-T120/Rel14/36/A36523-1-e40.pdf</w:t>
        </w:r>
      </w:hyperlink>
    </w:p>
    <w:p w14:paraId="7263C722" w14:textId="3729779F" w:rsidR="006C5644" w:rsidRPr="00701E42"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ATIS.3GPP.36.523-1V1440</w:t>
      </w:r>
      <w:r w:rsidRPr="00701E42">
        <w:rPr>
          <w:color w:val="000000"/>
          <w:sz w:val="18"/>
          <w:szCs w:val="18"/>
          <w:lang w:val="en-GB" w:eastAsia="en-GB"/>
        </w:rPr>
        <w:tab/>
        <w:t>14.4.0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716" w:history="1">
        <w:r w:rsidR="006B0BF1" w:rsidRPr="00701E42">
          <w:rPr>
            <w:rStyle w:val="Hyperlink"/>
            <w:sz w:val="18"/>
            <w:szCs w:val="18"/>
            <w:lang w:val="en-GB" w:eastAsia="en-GB"/>
          </w:rPr>
          <w:t>https://www.atis.org/3gpp-documents/Rel99-14/</w:t>
        </w:r>
      </w:hyperlink>
    </w:p>
    <w:p w14:paraId="78DB674C" w14:textId="4D3A08EE" w:rsidR="006C5644" w:rsidRPr="00701E42"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CCSA.36.523-1V1440</w:t>
      </w:r>
      <w:r w:rsidRPr="00701E42">
        <w:rPr>
          <w:color w:val="000000"/>
          <w:sz w:val="18"/>
          <w:szCs w:val="18"/>
          <w:lang w:val="en-GB" w:eastAsia="en-GB"/>
        </w:rPr>
        <w:tab/>
        <w:t>14.4.0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/03/2018</w:t>
      </w:r>
      <w:r w:rsidRPr="00701E42">
        <w:rPr>
          <w:color w:val="000000"/>
          <w:sz w:val="18"/>
          <w:szCs w:val="18"/>
          <w:lang w:val="en-GB" w:eastAsia="en-GB"/>
        </w:rPr>
        <w:tab/>
      </w:r>
      <w:hyperlink r:id="rId3717" w:history="1">
        <w:r w:rsidR="009B352E" w:rsidRPr="00701E42">
          <w:rPr>
            <w:rStyle w:val="Hyperlink"/>
            <w:sz w:val="18"/>
            <w:szCs w:val="18"/>
            <w:lang w:val="en-GB" w:eastAsia="en-GB"/>
          </w:rPr>
          <w:t>https://www.ccsa.org.cn/api/portalsFile/downloadOldFile?type=19&amp;oldFileUrl=ITU-R/M.2012-6/CCSA.36.523-1V1440.doc</w:t>
        </w:r>
      </w:hyperlink>
    </w:p>
    <w:p w14:paraId="1416C9DF" w14:textId="0B52F17A" w:rsidR="006C5644" w:rsidRPr="0034407F"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136 523-1</w:t>
      </w:r>
      <w:r w:rsidRPr="0034407F">
        <w:rPr>
          <w:color w:val="000000"/>
          <w:sz w:val="18"/>
          <w:szCs w:val="18"/>
          <w:lang w:val="fr-FR" w:eastAsia="en-GB"/>
        </w:rPr>
        <w:tab/>
        <w:t>14.4.0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/04/2018</w:t>
      </w:r>
      <w:r w:rsidRPr="0034407F">
        <w:rPr>
          <w:color w:val="000000"/>
          <w:sz w:val="18"/>
          <w:szCs w:val="18"/>
          <w:lang w:val="fr-FR" w:eastAsia="en-GB"/>
        </w:rPr>
        <w:tab/>
      </w:r>
      <w:hyperlink r:id="rId3718" w:history="1">
        <w:r w:rsidR="009B352E" w:rsidRPr="0034407F">
          <w:rPr>
            <w:rStyle w:val="Hyperlink"/>
            <w:spacing w:val="-2"/>
            <w:sz w:val="18"/>
            <w:szCs w:val="18"/>
            <w:lang w:val="fr-FR" w:eastAsia="en-GB"/>
          </w:rPr>
          <w:t>https://www.etsi.org/deliver/etsi_ts/136500_136599/13652301/14.04.00_60/ts_13652301v140400p.pdf</w:t>
        </w:r>
      </w:hyperlink>
    </w:p>
    <w:p w14:paraId="494B1BD8" w14:textId="46333FE3" w:rsidR="006C5644" w:rsidRPr="0034407F"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36.523-1-14.4.0 V1.1.0</w:t>
      </w:r>
      <w:r w:rsidRPr="0034407F">
        <w:rPr>
          <w:color w:val="000000"/>
          <w:sz w:val="18"/>
          <w:szCs w:val="18"/>
          <w:lang w:val="fr-FR" w:eastAsia="en-GB"/>
        </w:rPr>
        <w:tab/>
        <w:t>14.4.0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719" w:history="1">
        <w:r w:rsidR="009B352E" w:rsidRPr="0034407F">
          <w:rPr>
            <w:rStyle w:val="Hyperlink"/>
            <w:sz w:val="18"/>
            <w:szCs w:val="18"/>
            <w:lang w:val="fr-FR" w:eastAsia="en-GB"/>
          </w:rPr>
          <w:t>https://members.tsdsi.in/index.php/s/Qkss2J7CbpfQSTD</w:t>
        </w:r>
      </w:hyperlink>
    </w:p>
    <w:p w14:paraId="61781146" w14:textId="227CC509" w:rsidR="006C5644" w:rsidRPr="0034407F"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TTAT.3G-36.523-1V14.4.0</w:t>
      </w:r>
      <w:r w:rsidRPr="0034407F">
        <w:rPr>
          <w:color w:val="000000"/>
          <w:sz w:val="18"/>
          <w:szCs w:val="18"/>
          <w:lang w:val="fr-FR" w:eastAsia="en-GB"/>
        </w:rPr>
        <w:tab/>
        <w:t>14.4.0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3720" w:history="1">
        <w:r w:rsidR="009B352E" w:rsidRPr="0034407F">
          <w:rPr>
            <w:rStyle w:val="Hyperlink"/>
            <w:sz w:val="18"/>
            <w:szCs w:val="18"/>
            <w:lang w:val="fr-FR" w:eastAsia="en-GB"/>
          </w:rPr>
          <w:t>http://committee.tta.or.kr/data/ttasDown.jsp?kind=ttastd&amp;pk_num=TTAT.3G-36.523-1V14.4.0</w:t>
        </w:r>
      </w:hyperlink>
    </w:p>
    <w:p w14:paraId="563B822B" w14:textId="3B24C938" w:rsidR="006C5644" w:rsidRPr="00182533" w:rsidRDefault="006E0553" w:rsidP="002438D0">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6C5644" w:rsidRPr="00182533">
        <w:rPr>
          <w:b/>
          <w:bCs/>
          <w:color w:val="000000"/>
          <w:sz w:val="18"/>
          <w:szCs w:val="18"/>
          <w:lang w:eastAsia="en-GB"/>
        </w:rPr>
        <w:t xml:space="preserve"> 15</w:t>
      </w:r>
    </w:p>
    <w:p w14:paraId="43FDA05C" w14:textId="7FCB02E6" w:rsidR="006C5644" w:rsidRPr="00C34319"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STD-T120-36.523-1.V15.6.1</w:t>
      </w:r>
      <w:r w:rsidRPr="00C34319">
        <w:rPr>
          <w:color w:val="000000"/>
          <w:sz w:val="18"/>
          <w:szCs w:val="18"/>
          <w:lang w:val="en-GB" w:eastAsia="en-GB"/>
        </w:rPr>
        <w:tab/>
        <w:t>15.6.1</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721" w:history="1">
        <w:r w:rsidR="009B352E" w:rsidRPr="00C34319">
          <w:rPr>
            <w:rStyle w:val="Hyperlink"/>
            <w:sz w:val="18"/>
            <w:szCs w:val="18"/>
            <w:lang w:val="en-GB" w:eastAsia="en-GB"/>
          </w:rPr>
          <w:t>https://www.arib.or.jp/english/html/overview/doc/T120_T23_SPECS/ARIB-STD-T120/Rel15/36/A36523-1-f61.pdf</w:t>
        </w:r>
      </w:hyperlink>
    </w:p>
    <w:p w14:paraId="73FDC31C" w14:textId="5ABC08CC" w:rsidR="006C5644" w:rsidRPr="00701E42"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ATIS.3GPP.36.523-1V1561</w:t>
      </w:r>
      <w:r w:rsidRPr="00701E42">
        <w:rPr>
          <w:color w:val="000000"/>
          <w:sz w:val="18"/>
          <w:szCs w:val="18"/>
          <w:lang w:val="en-GB" w:eastAsia="en-GB"/>
        </w:rPr>
        <w:tab/>
        <w:t>15.6.1</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722" w:history="1">
        <w:r w:rsidR="009B352E" w:rsidRPr="00701E42">
          <w:rPr>
            <w:rStyle w:val="Hyperlink"/>
            <w:sz w:val="18"/>
            <w:szCs w:val="18"/>
            <w:lang w:val="en-GB" w:eastAsia="en-GB"/>
          </w:rPr>
          <w:t>https://www.atis.org/3gpp-documents/Rel15/</w:t>
        </w:r>
      </w:hyperlink>
    </w:p>
    <w:p w14:paraId="6932F345" w14:textId="238B9E8B" w:rsidR="006C5644" w:rsidRPr="00701E42"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CCSA.36.523-1V1561</w:t>
      </w:r>
      <w:r w:rsidRPr="00701E42">
        <w:rPr>
          <w:color w:val="000000"/>
          <w:sz w:val="18"/>
          <w:szCs w:val="18"/>
          <w:lang w:val="en-GB" w:eastAsia="en-GB"/>
        </w:rPr>
        <w:tab/>
        <w:t>15.6.1</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/03/2020</w:t>
      </w:r>
      <w:r w:rsidRPr="00701E42">
        <w:rPr>
          <w:color w:val="000000"/>
          <w:sz w:val="18"/>
          <w:szCs w:val="18"/>
          <w:lang w:val="en-GB" w:eastAsia="en-GB"/>
        </w:rPr>
        <w:tab/>
      </w:r>
      <w:hyperlink r:id="rId3723" w:history="1">
        <w:r w:rsidR="009B352E" w:rsidRPr="00701E42">
          <w:rPr>
            <w:rStyle w:val="Hyperlink"/>
            <w:sz w:val="18"/>
            <w:szCs w:val="18"/>
            <w:lang w:val="en-GB" w:eastAsia="en-GB"/>
          </w:rPr>
          <w:t>https://www.ccsa.org.cn/api/portalsFile/downloadOldFile?type=19&amp;oldFileUrl=ITU-R/M.2012-6/CCSA.36.523-1V1561.doc</w:t>
        </w:r>
      </w:hyperlink>
    </w:p>
    <w:p w14:paraId="62AB7FB2" w14:textId="1C25B49E" w:rsidR="006C5644" w:rsidRPr="0034407F"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136 523-1</w:t>
      </w:r>
      <w:r w:rsidRPr="0034407F">
        <w:rPr>
          <w:color w:val="000000"/>
          <w:sz w:val="18"/>
          <w:szCs w:val="18"/>
          <w:lang w:val="fr-FR" w:eastAsia="en-GB"/>
        </w:rPr>
        <w:tab/>
        <w:t>15.6.1</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/04/2020</w:t>
      </w:r>
      <w:r w:rsidRPr="0034407F">
        <w:rPr>
          <w:color w:val="000000"/>
          <w:sz w:val="18"/>
          <w:szCs w:val="18"/>
          <w:lang w:val="fr-FR" w:eastAsia="en-GB"/>
        </w:rPr>
        <w:tab/>
      </w:r>
      <w:hyperlink r:id="rId3724" w:history="1">
        <w:r w:rsidR="009B352E" w:rsidRPr="0034407F">
          <w:rPr>
            <w:rStyle w:val="Hyperlink"/>
            <w:spacing w:val="-2"/>
            <w:sz w:val="18"/>
            <w:szCs w:val="18"/>
            <w:lang w:val="fr-FR" w:eastAsia="en-GB"/>
          </w:rPr>
          <w:t>https://www.etsi.org/deliver/etsi_ts/136500_136599/13652301/15.06.01_60/ts_13652301v150601p.pdf</w:t>
        </w:r>
      </w:hyperlink>
    </w:p>
    <w:p w14:paraId="684EC380" w14:textId="5C006E46" w:rsidR="006C5644" w:rsidRPr="0034407F"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36.523-1-15.6.1 V1.0.0</w:t>
      </w:r>
      <w:r w:rsidRPr="0034407F">
        <w:rPr>
          <w:color w:val="000000"/>
          <w:sz w:val="18"/>
          <w:szCs w:val="18"/>
          <w:lang w:val="fr-FR" w:eastAsia="en-GB"/>
        </w:rPr>
        <w:tab/>
        <w:t>15.6.1</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725" w:history="1">
        <w:r w:rsidR="009B352E" w:rsidRPr="0034407F">
          <w:rPr>
            <w:rStyle w:val="Hyperlink"/>
            <w:sz w:val="18"/>
            <w:szCs w:val="18"/>
            <w:lang w:val="fr-FR" w:eastAsia="en-GB"/>
          </w:rPr>
          <w:t>https://members.tsdsi.in/index.php/s/mRQkSGFt3ybgyZH</w:t>
        </w:r>
      </w:hyperlink>
    </w:p>
    <w:p w14:paraId="30AEFEA9" w14:textId="77D0E8AD" w:rsidR="006C5644" w:rsidRPr="0034407F"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TTAT.3G-36.523-1V15.6.1</w:t>
      </w:r>
      <w:r w:rsidRPr="0034407F">
        <w:rPr>
          <w:color w:val="000000"/>
          <w:sz w:val="18"/>
          <w:szCs w:val="18"/>
          <w:lang w:val="fr-FR" w:eastAsia="en-GB"/>
        </w:rPr>
        <w:tab/>
        <w:t>15.6.1</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3726" w:history="1">
        <w:r w:rsidR="009B352E" w:rsidRPr="0034407F">
          <w:rPr>
            <w:rStyle w:val="Hyperlink"/>
            <w:sz w:val="18"/>
            <w:szCs w:val="18"/>
            <w:lang w:val="fr-FR" w:eastAsia="en-GB"/>
          </w:rPr>
          <w:t>http://committee.tta.or.kr/data/ttasDown.jsp?kind=ttastd&amp;pk_num=TTAT.3G-36.523-1V15.6.1</w:t>
        </w:r>
      </w:hyperlink>
      <w:r w:rsidR="009B352E" w:rsidRPr="0034407F">
        <w:rPr>
          <w:color w:val="000000"/>
          <w:sz w:val="18"/>
          <w:szCs w:val="18"/>
          <w:lang w:val="fr-FR" w:eastAsia="en-GB"/>
        </w:rPr>
        <w:t xml:space="preserve"> </w:t>
      </w:r>
    </w:p>
    <w:p w14:paraId="446C6838" w14:textId="40B62E65" w:rsidR="006C5644" w:rsidRPr="00182533" w:rsidRDefault="006E0553" w:rsidP="002438D0">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lastRenderedPageBreak/>
        <w:t>Versión</w:t>
      </w:r>
      <w:r w:rsidR="006C5644" w:rsidRPr="00182533">
        <w:rPr>
          <w:b/>
          <w:bCs/>
          <w:color w:val="000000"/>
          <w:sz w:val="18"/>
          <w:szCs w:val="18"/>
          <w:lang w:eastAsia="en-GB"/>
        </w:rPr>
        <w:t xml:space="preserve"> 16</w:t>
      </w:r>
    </w:p>
    <w:p w14:paraId="0DE7097C" w14:textId="72BAF8C5" w:rsidR="006C5644" w:rsidRPr="00C34319"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STD-T120-36.523-1.V16.12.0</w:t>
      </w:r>
      <w:r w:rsidRPr="00C34319">
        <w:rPr>
          <w:color w:val="000000"/>
          <w:sz w:val="18"/>
          <w:szCs w:val="18"/>
          <w:lang w:val="en-GB" w:eastAsia="en-GB"/>
        </w:rPr>
        <w:tab/>
        <w:t>16.12.0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727" w:history="1">
        <w:r w:rsidR="009B352E" w:rsidRPr="00C34319">
          <w:rPr>
            <w:rStyle w:val="Hyperlink"/>
            <w:sz w:val="18"/>
            <w:szCs w:val="18"/>
            <w:lang w:val="en-GB" w:eastAsia="en-GB"/>
          </w:rPr>
          <w:t>https://www.arib.or.jp/english/html/overview/doc/T120_T23_SPECS/ARIB-STD-T120/Rel16/36/A36523-1-gc0.pdf</w:t>
        </w:r>
      </w:hyperlink>
    </w:p>
    <w:p w14:paraId="7363850E" w14:textId="3CE81485" w:rsidR="006C5644" w:rsidRPr="00701E42"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ATIS.3GPP.36.523-1.V16.12.0</w:t>
      </w:r>
      <w:r w:rsidRPr="00701E42">
        <w:rPr>
          <w:color w:val="000000"/>
          <w:sz w:val="18"/>
          <w:szCs w:val="18"/>
          <w:lang w:val="en-GB" w:eastAsia="en-GB"/>
        </w:rPr>
        <w:tab/>
        <w:t>16.12.0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3728" w:history="1">
        <w:r w:rsidR="009B352E" w:rsidRPr="00701E42">
          <w:rPr>
            <w:rStyle w:val="Hyperlink"/>
            <w:sz w:val="18"/>
            <w:szCs w:val="18"/>
            <w:lang w:val="en-GB" w:eastAsia="en-GB"/>
          </w:rPr>
          <w:t>https://www.atis.org/3gpp-transpositions - Rel-16</w:t>
        </w:r>
      </w:hyperlink>
    </w:p>
    <w:p w14:paraId="4BF44DF7" w14:textId="23E20059" w:rsidR="006C5644" w:rsidRPr="00701E42"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CCSA.36.523-1V16120</w:t>
      </w:r>
      <w:r w:rsidRPr="00701E42">
        <w:rPr>
          <w:color w:val="000000"/>
          <w:sz w:val="18"/>
          <w:szCs w:val="18"/>
          <w:lang w:val="en-GB" w:eastAsia="en-GB"/>
        </w:rPr>
        <w:tab/>
        <w:t>16.12.0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/12/2022</w:t>
      </w:r>
      <w:r w:rsidRPr="00701E42">
        <w:rPr>
          <w:color w:val="000000"/>
          <w:sz w:val="18"/>
          <w:szCs w:val="18"/>
          <w:lang w:val="en-GB" w:eastAsia="en-GB"/>
        </w:rPr>
        <w:tab/>
      </w:r>
      <w:hyperlink r:id="rId3729" w:history="1">
        <w:r w:rsidR="009B352E" w:rsidRPr="00701E42">
          <w:rPr>
            <w:rStyle w:val="Hyperlink"/>
            <w:sz w:val="18"/>
            <w:szCs w:val="18"/>
            <w:lang w:val="en-GB" w:eastAsia="en-GB"/>
          </w:rPr>
          <w:t>https://www.ccsa.org.cn/api/portalsFile/downloadOldFile?type=19&amp;oldFileUrl=ITU-R/M.2012-6/CCSA.36.523-1V16120.doc</w:t>
        </w:r>
      </w:hyperlink>
    </w:p>
    <w:p w14:paraId="765FDB83" w14:textId="4D6CED49" w:rsidR="006C5644" w:rsidRPr="0034407F"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136 523-1</w:t>
      </w:r>
      <w:r w:rsidRPr="0034407F">
        <w:rPr>
          <w:color w:val="000000"/>
          <w:sz w:val="18"/>
          <w:szCs w:val="18"/>
          <w:lang w:val="fr-FR" w:eastAsia="en-GB"/>
        </w:rPr>
        <w:tab/>
        <w:t>16.12.0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20</w:t>
      </w:r>
      <w:r w:rsidR="00D63672" w:rsidRPr="0034407F">
        <w:rPr>
          <w:color w:val="000000"/>
          <w:sz w:val="18"/>
          <w:szCs w:val="18"/>
          <w:lang w:val="fr-FR" w:eastAsia="en-GB"/>
        </w:rPr>
        <w:t>/01/2023</w:t>
      </w:r>
      <w:r w:rsidRPr="0034407F">
        <w:rPr>
          <w:color w:val="000000"/>
          <w:sz w:val="18"/>
          <w:szCs w:val="18"/>
          <w:lang w:val="fr-FR" w:eastAsia="en-GB"/>
        </w:rPr>
        <w:tab/>
      </w:r>
      <w:hyperlink r:id="rId3730" w:history="1">
        <w:r w:rsidR="009B352E" w:rsidRPr="0034407F">
          <w:rPr>
            <w:rStyle w:val="Hyperlink"/>
            <w:spacing w:val="-2"/>
            <w:sz w:val="18"/>
            <w:szCs w:val="18"/>
            <w:lang w:val="fr-FR" w:eastAsia="en-GB"/>
          </w:rPr>
          <w:t>https://www.etsi.org/deliver/etsi_ts/136500_136599/13652301/16.12.00_60/ts_13652301v161200p.pdf</w:t>
        </w:r>
      </w:hyperlink>
    </w:p>
    <w:p w14:paraId="5675282D" w14:textId="1B649868" w:rsidR="006C5644" w:rsidRPr="0034407F"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36.523-1 16.12.0 V1.2.0</w:t>
      </w:r>
      <w:r w:rsidRPr="0034407F">
        <w:rPr>
          <w:color w:val="000000"/>
          <w:spacing w:val="-4"/>
          <w:sz w:val="18"/>
          <w:szCs w:val="18"/>
          <w:lang w:val="fr-FR" w:eastAsia="en-GB"/>
        </w:rPr>
        <w:tab/>
      </w:r>
      <w:r w:rsidRPr="0034407F">
        <w:rPr>
          <w:color w:val="000000"/>
          <w:sz w:val="18"/>
          <w:szCs w:val="18"/>
          <w:lang w:val="fr-FR" w:eastAsia="en-GB"/>
        </w:rPr>
        <w:t>16.12.0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3731" w:history="1">
        <w:r w:rsidR="009B352E" w:rsidRPr="0034407F">
          <w:rPr>
            <w:rStyle w:val="Hyperlink"/>
            <w:sz w:val="18"/>
            <w:szCs w:val="18"/>
            <w:lang w:val="fr-FR" w:eastAsia="en-GB"/>
          </w:rPr>
          <w:t>https://members.tsdsi.in/s/KNoxcbKsbs3aY7x</w:t>
        </w:r>
      </w:hyperlink>
    </w:p>
    <w:p w14:paraId="67931C4A" w14:textId="451386B9" w:rsidR="006C5644" w:rsidRPr="0034407F"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TTAT.3G-36.523-1V16.12.0</w:t>
      </w:r>
      <w:r w:rsidRPr="0034407F">
        <w:rPr>
          <w:color w:val="000000"/>
          <w:sz w:val="18"/>
          <w:szCs w:val="18"/>
          <w:lang w:val="fr-FR" w:eastAsia="en-GB"/>
        </w:rPr>
        <w:tab/>
        <w:t>16.12.0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3732" w:history="1">
        <w:r w:rsidR="009B352E" w:rsidRPr="0034407F">
          <w:rPr>
            <w:rStyle w:val="Hyperlink"/>
            <w:sz w:val="18"/>
            <w:szCs w:val="18"/>
            <w:lang w:val="fr-FR" w:eastAsia="en-GB"/>
          </w:rPr>
          <w:t>http://committee.tta.or.kr/data/ttasDown.jsp?kind=ttastd&amp;pk_num=TTAT.3G-36.523-1V16.12.0</w:t>
        </w:r>
      </w:hyperlink>
    </w:p>
    <w:p w14:paraId="11B129D6" w14:textId="0A0E3769" w:rsidR="006C5644" w:rsidRPr="00182533" w:rsidRDefault="006E0553" w:rsidP="002438D0">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6C5644" w:rsidRPr="00182533">
        <w:rPr>
          <w:b/>
          <w:bCs/>
          <w:color w:val="000000"/>
          <w:sz w:val="18"/>
          <w:szCs w:val="18"/>
          <w:lang w:eastAsia="en-GB"/>
        </w:rPr>
        <w:t xml:space="preserve"> 17</w:t>
      </w:r>
    </w:p>
    <w:p w14:paraId="549EC03F" w14:textId="69C5272E" w:rsidR="006C5644" w:rsidRPr="00C34319"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STD-T120-36.523-1.V17.4.0</w:t>
      </w:r>
      <w:r w:rsidRPr="00C34319">
        <w:rPr>
          <w:color w:val="000000"/>
          <w:sz w:val="18"/>
          <w:szCs w:val="18"/>
          <w:lang w:val="en-GB" w:eastAsia="en-GB"/>
        </w:rPr>
        <w:tab/>
        <w:t>17.4.0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733" w:history="1">
        <w:r w:rsidR="009B352E" w:rsidRPr="00C34319">
          <w:rPr>
            <w:rStyle w:val="Hyperlink"/>
            <w:sz w:val="18"/>
            <w:szCs w:val="18"/>
            <w:lang w:val="en-GB" w:eastAsia="en-GB"/>
          </w:rPr>
          <w:t>https://www.arib.or.jp/english/html/overview/doc/T120_T23_SPECS/ARIB-STD-T120/Rel17/36/A36523-1-h40.pdf</w:t>
        </w:r>
      </w:hyperlink>
    </w:p>
    <w:p w14:paraId="694211FE" w14:textId="359CC65A" w:rsidR="006C5644" w:rsidRPr="00701E42"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ATIS.3GPP.36.523-1.V17.4.0</w:t>
      </w:r>
      <w:r w:rsidRPr="00701E42">
        <w:rPr>
          <w:color w:val="000000"/>
          <w:sz w:val="18"/>
          <w:szCs w:val="18"/>
          <w:lang w:val="en-GB" w:eastAsia="en-GB"/>
        </w:rPr>
        <w:tab/>
        <w:t>17.4.0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3734" w:history="1">
        <w:r w:rsidR="009B352E" w:rsidRPr="00701E42">
          <w:rPr>
            <w:rStyle w:val="Hyperlink"/>
            <w:sz w:val="18"/>
            <w:szCs w:val="18"/>
            <w:lang w:val="en-GB" w:eastAsia="en-GB"/>
          </w:rPr>
          <w:t>https://www.atis.org/3gpp-transpositions - Rel-17</w:t>
        </w:r>
      </w:hyperlink>
    </w:p>
    <w:p w14:paraId="26B926B3" w14:textId="5836B09A" w:rsidR="006C5644" w:rsidRPr="00701E42"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CCSA.36.523-1V1740</w:t>
      </w:r>
      <w:r w:rsidRPr="00701E42">
        <w:rPr>
          <w:color w:val="000000"/>
          <w:sz w:val="18"/>
          <w:szCs w:val="18"/>
          <w:lang w:val="en-GB" w:eastAsia="en-GB"/>
        </w:rPr>
        <w:tab/>
        <w:t>17.4.0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/12/2022</w:t>
      </w:r>
      <w:r w:rsidRPr="00701E42">
        <w:rPr>
          <w:color w:val="000000"/>
          <w:sz w:val="18"/>
          <w:szCs w:val="18"/>
          <w:lang w:val="en-GB" w:eastAsia="en-GB"/>
        </w:rPr>
        <w:tab/>
      </w:r>
      <w:hyperlink r:id="rId3735" w:history="1">
        <w:r w:rsidR="009B352E" w:rsidRPr="00701E42">
          <w:rPr>
            <w:rStyle w:val="Hyperlink"/>
            <w:sz w:val="18"/>
            <w:szCs w:val="18"/>
            <w:lang w:val="en-GB" w:eastAsia="en-GB"/>
          </w:rPr>
          <w:t>https://www.ccsa.org.cn/api/portalsFile/downloadOldFile?type=19&amp;oldFileUrl=ITU-R/M.2012-6/CCSA.36.523-1V1740.rar</w:t>
        </w:r>
      </w:hyperlink>
    </w:p>
    <w:p w14:paraId="280E6A4F" w14:textId="71CCD145" w:rsidR="006C5644" w:rsidRPr="0034407F"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136 523-1</w:t>
      </w:r>
      <w:r w:rsidRPr="0034407F">
        <w:rPr>
          <w:color w:val="000000"/>
          <w:sz w:val="18"/>
          <w:szCs w:val="18"/>
          <w:lang w:val="fr-FR" w:eastAsia="en-GB"/>
        </w:rPr>
        <w:tab/>
        <w:t>17.4.0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07</w:t>
      </w:r>
      <w:r w:rsidR="00D63672" w:rsidRPr="0034407F">
        <w:rPr>
          <w:color w:val="000000"/>
          <w:sz w:val="18"/>
          <w:szCs w:val="18"/>
          <w:lang w:val="fr-FR" w:eastAsia="en-GB"/>
        </w:rPr>
        <w:t>/02/2023</w:t>
      </w:r>
      <w:r w:rsidRPr="0034407F">
        <w:rPr>
          <w:color w:val="000000"/>
          <w:sz w:val="18"/>
          <w:szCs w:val="18"/>
          <w:lang w:val="fr-FR" w:eastAsia="en-GB"/>
        </w:rPr>
        <w:tab/>
      </w:r>
      <w:hyperlink r:id="rId3736" w:history="1">
        <w:r w:rsidR="009B352E" w:rsidRPr="0034407F">
          <w:rPr>
            <w:rStyle w:val="Hyperlink"/>
            <w:spacing w:val="-2"/>
            <w:sz w:val="18"/>
            <w:szCs w:val="18"/>
            <w:lang w:val="fr-FR" w:eastAsia="en-GB"/>
          </w:rPr>
          <w:t>https://www.etsi.org/deliver/etsi_ts/136500_136599/13652301/17.04.00_60/ts_13652301v170400p.pdf</w:t>
        </w:r>
      </w:hyperlink>
    </w:p>
    <w:p w14:paraId="4C1124E7" w14:textId="39E2A400" w:rsidR="006C5644" w:rsidRPr="0034407F"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36.523-1 17.4.0 V1.3.0</w:t>
      </w:r>
      <w:r w:rsidRPr="0034407F">
        <w:rPr>
          <w:color w:val="000000"/>
          <w:spacing w:val="-4"/>
          <w:sz w:val="18"/>
          <w:szCs w:val="18"/>
          <w:lang w:val="fr-FR" w:eastAsia="en-GB"/>
        </w:rPr>
        <w:tab/>
      </w:r>
      <w:r w:rsidRPr="0034407F">
        <w:rPr>
          <w:color w:val="000000"/>
          <w:sz w:val="18"/>
          <w:szCs w:val="18"/>
          <w:lang w:val="fr-FR" w:eastAsia="en-GB"/>
        </w:rPr>
        <w:t>17.4.0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3737" w:history="1">
        <w:r w:rsidR="009B352E" w:rsidRPr="0034407F">
          <w:rPr>
            <w:rStyle w:val="Hyperlink"/>
            <w:sz w:val="18"/>
            <w:szCs w:val="18"/>
            <w:lang w:val="fr-FR" w:eastAsia="en-GB"/>
          </w:rPr>
          <w:t>https://members.tsdsi.in/s/j2fZ3f8kF64qwdR</w:t>
        </w:r>
      </w:hyperlink>
    </w:p>
    <w:p w14:paraId="48C18157" w14:textId="2E36298F" w:rsidR="006C5644" w:rsidRPr="0034407F"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TTAT.3G-36.523-1V17.4.0</w:t>
      </w:r>
      <w:r w:rsidRPr="0034407F">
        <w:rPr>
          <w:color w:val="000000"/>
          <w:sz w:val="18"/>
          <w:szCs w:val="18"/>
          <w:lang w:val="fr-FR" w:eastAsia="en-GB"/>
        </w:rPr>
        <w:tab/>
        <w:t>17.4.0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3738" w:history="1">
        <w:r w:rsidR="009B352E" w:rsidRPr="0034407F">
          <w:rPr>
            <w:rStyle w:val="Hyperlink"/>
            <w:sz w:val="18"/>
            <w:szCs w:val="18"/>
            <w:lang w:val="fr-FR" w:eastAsia="en-GB"/>
          </w:rPr>
          <w:t>http://committee.tta.or.kr/data/ttasDown.jsp?kind=ttastd&amp;pk_num=TTAT.3G-36.523-1V17.4.0</w:t>
        </w:r>
      </w:hyperlink>
    </w:p>
    <w:p w14:paraId="0CA64208" w14:textId="77777777" w:rsidR="00C556AE" w:rsidRPr="00182533" w:rsidRDefault="00C556AE" w:rsidP="00C556AE">
      <w:pPr>
        <w:pStyle w:val="Heading4"/>
      </w:pPr>
      <w:r w:rsidRPr="00182533">
        <w:t>2.1.6.7</w:t>
      </w:r>
      <w:r w:rsidRPr="00182533">
        <w:tab/>
        <w:t>TS 36.523-2</w:t>
      </w:r>
    </w:p>
    <w:p w14:paraId="613FE3D4" w14:textId="0C77E0DF" w:rsidR="00C556AE" w:rsidRPr="00182533" w:rsidRDefault="00C556AE" w:rsidP="00C556AE">
      <w:pPr>
        <w:pStyle w:val="Headingb"/>
      </w:pPr>
      <w:r w:rsidRPr="00182533">
        <w:t>Acceso radioeléctrico terrenal universal evolucionado (E-UTRA) y Núcleo de paquetes evolucionado (EPC); especificaciones de conformidad de los UE; Parte 2: Especificación proforma de la Declaración de conformidad de implementación (ICS)</w:t>
      </w:r>
    </w:p>
    <w:p w14:paraId="6B141B52" w14:textId="356CFA38" w:rsidR="00C556AE" w:rsidRPr="00182533" w:rsidRDefault="00C556AE" w:rsidP="00C556AE">
      <w:r w:rsidRPr="00182533">
        <w:t>En el presente documento se proporciona la ICS proforma para equipos de usuario (EU) de 3ª generación en consonancia con los requisitos EPS (E</w:t>
      </w:r>
      <w:r w:rsidRPr="00182533">
        <w:noBreakHyphen/>
        <w:t>UTRA/EPC) pertinentes y de conformidad con las orientaciones correspondientes proporcionadas en ISO/C</w:t>
      </w:r>
      <w:r w:rsidR="00B24DEB" w:rsidRPr="00182533">
        <w:t>EI</w:t>
      </w:r>
      <w:r w:rsidRPr="00182533">
        <w:t xml:space="preserve"> 9646-1 e ISO/C</w:t>
      </w:r>
      <w:r w:rsidR="00B24DEB" w:rsidRPr="00182533">
        <w:t>EI</w:t>
      </w:r>
      <w:r w:rsidRPr="00182533">
        <w:t xml:space="preserve"> 9646-7.</w:t>
      </w:r>
    </w:p>
    <w:p w14:paraId="7D691AC9" w14:textId="77777777" w:rsidR="00C556AE" w:rsidRPr="00182533" w:rsidRDefault="00C556AE" w:rsidP="00C556AE">
      <w:r w:rsidRPr="00182533">
        <w:t>En este documento también se especifica una declaración de aplicabilidad recomendada para los casos de pruebas incluidos en TS 36.523-1. Dichas declaraciones de aplicabilidad se basan en las funciones implementadas en el UE.</w:t>
      </w:r>
    </w:p>
    <w:p w14:paraId="443596EB" w14:textId="77777777" w:rsidR="00C556AE" w:rsidRPr="00182533" w:rsidRDefault="00C556AE" w:rsidP="00C556AE">
      <w:r w:rsidRPr="00182533">
        <w:t>En TS 36.509 figuran las funciones de pruebas de conformidad especiales y en 3GPP TS 36.508 los entornos de pruebas comunes.</w:t>
      </w:r>
    </w:p>
    <w:p w14:paraId="56EB7FA0" w14:textId="77777777" w:rsidR="00C556AE" w:rsidRPr="00182533" w:rsidRDefault="00C556AE" w:rsidP="00C556AE">
      <w:r w:rsidRPr="00182533">
        <w:t>El presente documento es válido para los UE conformes a EPS (E-UTRA/EPC) e implementados de conformidad con versiones 3GPP 8 o superiores, incluida la versión indicada en la portada del presente documento.</w:t>
      </w:r>
    </w:p>
    <w:p w14:paraId="58F89DC3" w14:textId="77777777" w:rsidR="009D7D16" w:rsidRPr="00182533" w:rsidRDefault="009D7D16" w:rsidP="009D7D16">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lastRenderedPageBreak/>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354977EA" w14:textId="365C439C" w:rsidR="006C5644" w:rsidRPr="00182533" w:rsidRDefault="006E0553" w:rsidP="002438D0">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6C5644" w:rsidRPr="00182533">
        <w:rPr>
          <w:b/>
          <w:bCs/>
          <w:color w:val="000000"/>
          <w:sz w:val="18"/>
          <w:szCs w:val="18"/>
          <w:lang w:eastAsia="en-GB"/>
        </w:rPr>
        <w:t xml:space="preserve"> 10</w:t>
      </w:r>
    </w:p>
    <w:p w14:paraId="5E8A20AD" w14:textId="304B1304" w:rsidR="006C5644" w:rsidRPr="00C34319" w:rsidRDefault="006C5644" w:rsidP="00A56E0E">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STD-T120-36.523-2.V10.3.0</w:t>
      </w:r>
      <w:r w:rsidRPr="00C34319">
        <w:rPr>
          <w:color w:val="000000"/>
          <w:sz w:val="18"/>
          <w:szCs w:val="18"/>
          <w:lang w:val="en-GB" w:eastAsia="en-GB"/>
        </w:rPr>
        <w:tab/>
        <w:t>10.3.0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739" w:history="1">
        <w:r w:rsidR="00285D08" w:rsidRPr="00C34319">
          <w:rPr>
            <w:rStyle w:val="Hyperlink"/>
            <w:sz w:val="18"/>
            <w:szCs w:val="18"/>
            <w:lang w:val="en-GB" w:eastAsia="en-GB"/>
          </w:rPr>
          <w:t>https://www.arib.or.jp/english/html/overview/doc/T120_T23_SPECS/ARIB-STD-T120/Rel10/36/A36523-2-a30.pdf</w:t>
        </w:r>
      </w:hyperlink>
    </w:p>
    <w:p w14:paraId="7414706D" w14:textId="2D2C57C2" w:rsidR="006C5644" w:rsidRPr="00701E42" w:rsidRDefault="006C5644" w:rsidP="00A56E0E">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ATIS.3GPP.36.523-2V1030</w:t>
      </w:r>
      <w:r w:rsidRPr="00701E42">
        <w:rPr>
          <w:color w:val="000000"/>
          <w:sz w:val="18"/>
          <w:szCs w:val="18"/>
          <w:lang w:val="en-GB" w:eastAsia="en-GB"/>
        </w:rPr>
        <w:tab/>
        <w:t>10.3.0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740" w:history="1">
        <w:r w:rsidR="00285D08" w:rsidRPr="00701E42">
          <w:rPr>
            <w:rStyle w:val="Hyperlink"/>
            <w:sz w:val="18"/>
            <w:szCs w:val="18"/>
            <w:lang w:val="en-GB" w:eastAsia="en-GB"/>
          </w:rPr>
          <w:t>https://www.atis.org/3gpp-documents/Rel99-14/</w:t>
        </w:r>
      </w:hyperlink>
    </w:p>
    <w:p w14:paraId="4F29EECC" w14:textId="761356D8" w:rsidR="006C5644" w:rsidRPr="00701E42" w:rsidRDefault="006C5644" w:rsidP="00A56E0E">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CCSA.36.523-2V1030</w:t>
      </w:r>
      <w:r w:rsidRPr="00701E42">
        <w:rPr>
          <w:color w:val="000000"/>
          <w:sz w:val="18"/>
          <w:szCs w:val="18"/>
          <w:lang w:val="en-GB" w:eastAsia="en-GB"/>
        </w:rPr>
        <w:tab/>
        <w:t>10.3.0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w:t>
      </w:r>
      <w:r w:rsidRPr="00701E42">
        <w:rPr>
          <w:color w:val="000000"/>
          <w:sz w:val="18"/>
          <w:szCs w:val="18"/>
          <w:lang w:val="en-GB" w:eastAsia="en-GB"/>
        </w:rPr>
        <w:t>12</w:t>
      </w:r>
      <w:r w:rsidR="00D63672" w:rsidRPr="00701E42">
        <w:rPr>
          <w:color w:val="000000"/>
          <w:sz w:val="18"/>
          <w:szCs w:val="18"/>
          <w:lang w:val="en-GB" w:eastAsia="en-GB"/>
        </w:rPr>
        <w:t>/</w:t>
      </w:r>
      <w:r w:rsidRPr="00701E42">
        <w:rPr>
          <w:color w:val="000000"/>
          <w:sz w:val="18"/>
          <w:szCs w:val="18"/>
          <w:lang w:val="en-GB" w:eastAsia="en-GB"/>
        </w:rPr>
        <w:t>2012</w:t>
      </w:r>
      <w:r w:rsidRPr="00701E42">
        <w:rPr>
          <w:color w:val="000000"/>
          <w:sz w:val="18"/>
          <w:szCs w:val="18"/>
          <w:lang w:val="en-GB" w:eastAsia="en-GB"/>
        </w:rPr>
        <w:tab/>
      </w:r>
      <w:hyperlink r:id="rId3741" w:history="1">
        <w:r w:rsidR="00285D08" w:rsidRPr="00701E42">
          <w:rPr>
            <w:rStyle w:val="Hyperlink"/>
            <w:sz w:val="18"/>
            <w:szCs w:val="18"/>
            <w:lang w:val="en-GB" w:eastAsia="en-GB"/>
          </w:rPr>
          <w:t>https://www.ccsa.org.cn/api/portalsFile/downloadOldFile?type=19&amp;oldFileUrl=ITU-R/M.2012-6/CCSA.36.523-2V1030.doc</w:t>
        </w:r>
      </w:hyperlink>
    </w:p>
    <w:p w14:paraId="16BAE2DA" w14:textId="50CEBE0D" w:rsidR="006C5644" w:rsidRPr="0034407F" w:rsidRDefault="006C5644" w:rsidP="00A56E0E">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136 523-2</w:t>
      </w:r>
      <w:r w:rsidRPr="0034407F">
        <w:rPr>
          <w:color w:val="000000"/>
          <w:sz w:val="18"/>
          <w:szCs w:val="18"/>
          <w:lang w:val="fr-FR" w:eastAsia="en-GB"/>
        </w:rPr>
        <w:tab/>
        <w:t>10.3.0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14</w:t>
      </w:r>
      <w:r w:rsidR="00D63672" w:rsidRPr="0034407F">
        <w:rPr>
          <w:color w:val="000000"/>
          <w:sz w:val="18"/>
          <w:szCs w:val="18"/>
          <w:lang w:val="fr-FR" w:eastAsia="en-GB"/>
        </w:rPr>
        <w:t>/01/2013</w:t>
      </w:r>
      <w:r w:rsidRPr="0034407F">
        <w:rPr>
          <w:color w:val="000000"/>
          <w:sz w:val="18"/>
          <w:szCs w:val="18"/>
          <w:lang w:val="fr-FR" w:eastAsia="en-GB"/>
        </w:rPr>
        <w:tab/>
      </w:r>
      <w:hyperlink r:id="rId3742" w:history="1">
        <w:r w:rsidR="00285D08" w:rsidRPr="0034407F">
          <w:rPr>
            <w:rStyle w:val="Hyperlink"/>
            <w:spacing w:val="-2"/>
            <w:sz w:val="18"/>
            <w:szCs w:val="18"/>
            <w:lang w:val="fr-FR" w:eastAsia="en-GB"/>
          </w:rPr>
          <w:t>https://www.etsi.org/deliver/etsi_ts/136500_136599/13652302/10.03.00_60/ts_13652302v100300p.pdf</w:t>
        </w:r>
      </w:hyperlink>
    </w:p>
    <w:p w14:paraId="1A9D7766" w14:textId="33C9E65A" w:rsidR="006C5644" w:rsidRPr="0034407F" w:rsidRDefault="006C5644" w:rsidP="00A56E0E">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36.523-2-10.3.0 V1.0.0</w:t>
      </w:r>
      <w:r w:rsidRPr="0034407F">
        <w:rPr>
          <w:color w:val="000000"/>
          <w:spacing w:val="-4"/>
          <w:sz w:val="18"/>
          <w:szCs w:val="18"/>
          <w:lang w:val="fr-FR" w:eastAsia="en-GB"/>
        </w:rPr>
        <w:tab/>
      </w:r>
      <w:r w:rsidRPr="0034407F">
        <w:rPr>
          <w:color w:val="000000"/>
          <w:sz w:val="18"/>
          <w:szCs w:val="18"/>
          <w:lang w:val="fr-FR" w:eastAsia="en-GB"/>
        </w:rPr>
        <w:t>10.3.0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743" w:history="1">
        <w:r w:rsidR="00285D08" w:rsidRPr="0034407F">
          <w:rPr>
            <w:rStyle w:val="Hyperlink"/>
            <w:sz w:val="18"/>
            <w:szCs w:val="18"/>
            <w:lang w:val="fr-FR" w:eastAsia="en-GB"/>
          </w:rPr>
          <w:t>https://members.tsdsi.in/index.php/s/JxpmArYtYaa2B6c</w:t>
        </w:r>
      </w:hyperlink>
    </w:p>
    <w:p w14:paraId="25FA525B" w14:textId="03AAC0DE" w:rsidR="006C5644" w:rsidRPr="0034407F"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TTAT.3G-36.523-2V10.3.0</w:t>
      </w:r>
      <w:r w:rsidRPr="0034407F">
        <w:rPr>
          <w:color w:val="000000"/>
          <w:sz w:val="18"/>
          <w:szCs w:val="18"/>
          <w:lang w:val="fr-FR" w:eastAsia="en-GB"/>
        </w:rPr>
        <w:tab/>
        <w:t>10.3.0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3744" w:history="1">
        <w:r w:rsidR="00285D08" w:rsidRPr="0034407F">
          <w:rPr>
            <w:rStyle w:val="Hyperlink"/>
            <w:sz w:val="18"/>
            <w:szCs w:val="18"/>
            <w:lang w:val="fr-FR" w:eastAsia="en-GB"/>
          </w:rPr>
          <w:t>http://committee.tta.or.kr/data/ttasDown.jsp?kind=ttastd&amp;pk_num=TTAT.3G-36.523-2V10.3.0</w:t>
        </w:r>
      </w:hyperlink>
    </w:p>
    <w:p w14:paraId="0F363FC8" w14:textId="0AD48D31" w:rsidR="006C5644" w:rsidRPr="00182533" w:rsidRDefault="006E0553" w:rsidP="002438D0">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6C5644" w:rsidRPr="00182533">
        <w:rPr>
          <w:b/>
          <w:bCs/>
          <w:color w:val="000000"/>
          <w:sz w:val="18"/>
          <w:szCs w:val="18"/>
          <w:lang w:eastAsia="en-GB"/>
        </w:rPr>
        <w:t xml:space="preserve"> 11</w:t>
      </w:r>
    </w:p>
    <w:p w14:paraId="2F39A384" w14:textId="47CD10A8" w:rsidR="006C5644" w:rsidRPr="00C34319"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STD-T120-36.523-2.V11.6.0</w:t>
      </w:r>
      <w:r w:rsidRPr="00C34319">
        <w:rPr>
          <w:color w:val="000000"/>
          <w:sz w:val="18"/>
          <w:szCs w:val="18"/>
          <w:lang w:val="en-GB" w:eastAsia="en-GB"/>
        </w:rPr>
        <w:tab/>
        <w:t>11.6.0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745" w:history="1">
        <w:r w:rsidR="00285D08" w:rsidRPr="00C34319">
          <w:rPr>
            <w:rStyle w:val="Hyperlink"/>
            <w:sz w:val="18"/>
            <w:szCs w:val="18"/>
            <w:lang w:val="en-GB" w:eastAsia="en-GB"/>
          </w:rPr>
          <w:t>https://www.arib.or.jp/english/html/overview/doc/T120_T23_SPECS/ARIB-STD-T120/Rel11/36/A36523-2-b60.pdf</w:t>
        </w:r>
      </w:hyperlink>
    </w:p>
    <w:p w14:paraId="5142B9D9" w14:textId="33AF9F96" w:rsidR="006C5644" w:rsidRPr="00701E42"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ATIS.3GPP.36.523-2V1160</w:t>
      </w:r>
      <w:r w:rsidRPr="00701E42">
        <w:rPr>
          <w:color w:val="000000"/>
          <w:sz w:val="18"/>
          <w:szCs w:val="18"/>
          <w:lang w:val="en-GB" w:eastAsia="en-GB"/>
        </w:rPr>
        <w:tab/>
        <w:t>11.6.0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746" w:history="1">
        <w:r w:rsidR="00285D08" w:rsidRPr="00701E42">
          <w:rPr>
            <w:rStyle w:val="Hyperlink"/>
            <w:sz w:val="18"/>
            <w:szCs w:val="18"/>
            <w:lang w:val="en-GB" w:eastAsia="en-GB"/>
          </w:rPr>
          <w:t>https://www.atis.org/3gpp-documents/Rel99-14/</w:t>
        </w:r>
      </w:hyperlink>
    </w:p>
    <w:p w14:paraId="07E08AD5" w14:textId="5142AB80" w:rsidR="006C5644" w:rsidRPr="00701E42"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CCSA.36.523-2V1160</w:t>
      </w:r>
      <w:r w:rsidRPr="00701E42">
        <w:rPr>
          <w:color w:val="000000"/>
          <w:sz w:val="18"/>
          <w:szCs w:val="18"/>
          <w:lang w:val="en-GB" w:eastAsia="en-GB"/>
        </w:rPr>
        <w:tab/>
        <w:t>11.6.0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/03/2014</w:t>
      </w:r>
      <w:r w:rsidRPr="00701E42">
        <w:rPr>
          <w:color w:val="000000"/>
          <w:sz w:val="18"/>
          <w:szCs w:val="18"/>
          <w:lang w:val="en-GB" w:eastAsia="en-GB"/>
        </w:rPr>
        <w:tab/>
      </w:r>
      <w:hyperlink r:id="rId3747" w:history="1">
        <w:r w:rsidR="00285D08" w:rsidRPr="00701E42">
          <w:rPr>
            <w:rStyle w:val="Hyperlink"/>
            <w:sz w:val="18"/>
            <w:szCs w:val="18"/>
            <w:lang w:val="en-GB" w:eastAsia="en-GB"/>
          </w:rPr>
          <w:t>https://www.ccsa.org.cn/api/portalsFile/downloadOldFile?type=19&amp;oldFileUrl=ITU-R/M.2012-6/CCSA.36.523-2V1160.doc</w:t>
        </w:r>
      </w:hyperlink>
    </w:p>
    <w:p w14:paraId="4C3ACE6B" w14:textId="7641B2EA" w:rsidR="006C5644" w:rsidRPr="0034407F"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136 523-2</w:t>
      </w:r>
      <w:r w:rsidRPr="0034407F">
        <w:rPr>
          <w:color w:val="000000"/>
          <w:sz w:val="18"/>
          <w:szCs w:val="18"/>
          <w:lang w:val="fr-FR" w:eastAsia="en-GB"/>
        </w:rPr>
        <w:tab/>
        <w:t>11.6.0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03</w:t>
      </w:r>
      <w:r w:rsidR="00D63672" w:rsidRPr="0034407F">
        <w:rPr>
          <w:color w:val="000000"/>
          <w:sz w:val="18"/>
          <w:szCs w:val="18"/>
          <w:lang w:val="fr-FR" w:eastAsia="en-GB"/>
        </w:rPr>
        <w:t>/04/2014</w:t>
      </w:r>
      <w:r w:rsidRPr="0034407F">
        <w:rPr>
          <w:color w:val="000000"/>
          <w:sz w:val="18"/>
          <w:szCs w:val="18"/>
          <w:lang w:val="fr-FR" w:eastAsia="en-GB"/>
        </w:rPr>
        <w:tab/>
      </w:r>
      <w:hyperlink r:id="rId3748" w:history="1">
        <w:r w:rsidR="00285D08" w:rsidRPr="0034407F">
          <w:rPr>
            <w:rStyle w:val="Hyperlink"/>
            <w:spacing w:val="-2"/>
            <w:sz w:val="18"/>
            <w:szCs w:val="18"/>
            <w:lang w:val="fr-FR" w:eastAsia="en-GB"/>
          </w:rPr>
          <w:t>https://www.etsi.org/deliver/etsi_ts/136500_136599/13652302/11.06.00_60/ts_13652302v110600p.pdf</w:t>
        </w:r>
      </w:hyperlink>
    </w:p>
    <w:p w14:paraId="070DABD4" w14:textId="71B3F117" w:rsidR="006C5644" w:rsidRPr="0034407F"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36.523-2-11.6.0 V1.0.0</w:t>
      </w:r>
      <w:r w:rsidRPr="0034407F">
        <w:rPr>
          <w:color w:val="000000"/>
          <w:spacing w:val="-4"/>
          <w:sz w:val="18"/>
          <w:szCs w:val="18"/>
          <w:lang w:val="fr-FR" w:eastAsia="en-GB"/>
        </w:rPr>
        <w:tab/>
      </w:r>
      <w:r w:rsidRPr="0034407F">
        <w:rPr>
          <w:color w:val="000000"/>
          <w:sz w:val="18"/>
          <w:szCs w:val="18"/>
          <w:lang w:val="fr-FR" w:eastAsia="en-GB"/>
        </w:rPr>
        <w:t>11.6.0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749" w:history="1">
        <w:r w:rsidR="00285D08" w:rsidRPr="0034407F">
          <w:rPr>
            <w:rStyle w:val="Hyperlink"/>
            <w:sz w:val="18"/>
            <w:szCs w:val="18"/>
            <w:lang w:val="fr-FR" w:eastAsia="en-GB"/>
          </w:rPr>
          <w:t>https://members.tsdsi.in/index.php/s/qzSaq2aXyY97oC5</w:t>
        </w:r>
      </w:hyperlink>
    </w:p>
    <w:p w14:paraId="32858609" w14:textId="668C3952" w:rsidR="006C5644" w:rsidRPr="0034407F"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TTAT.3G-36.523-2V11.6.0</w:t>
      </w:r>
      <w:r w:rsidRPr="0034407F">
        <w:rPr>
          <w:color w:val="000000"/>
          <w:sz w:val="18"/>
          <w:szCs w:val="18"/>
          <w:lang w:val="fr-FR" w:eastAsia="en-GB"/>
        </w:rPr>
        <w:tab/>
        <w:t>11.6.0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3750" w:history="1">
        <w:r w:rsidR="00285D08" w:rsidRPr="0034407F">
          <w:rPr>
            <w:rStyle w:val="Hyperlink"/>
            <w:sz w:val="18"/>
            <w:szCs w:val="18"/>
            <w:lang w:val="fr-FR" w:eastAsia="en-GB"/>
          </w:rPr>
          <w:t>http://committee.tta.or.kr/data/ttasDown.jsp?kind=ttastd&amp;pk_num=TTAT.3G-36.523-2V11.6.0</w:t>
        </w:r>
      </w:hyperlink>
    </w:p>
    <w:p w14:paraId="4773CC94" w14:textId="40A24B62" w:rsidR="006C5644" w:rsidRPr="00182533" w:rsidRDefault="006E0553" w:rsidP="002438D0">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6C5644" w:rsidRPr="00182533">
        <w:rPr>
          <w:b/>
          <w:bCs/>
          <w:color w:val="000000"/>
          <w:sz w:val="18"/>
          <w:szCs w:val="18"/>
          <w:lang w:eastAsia="en-GB"/>
        </w:rPr>
        <w:t xml:space="preserve"> 12</w:t>
      </w:r>
    </w:p>
    <w:p w14:paraId="407C2448" w14:textId="78B90056" w:rsidR="006C5644" w:rsidRPr="00C34319"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STD-T120-36.523-2.V12.10.0</w:t>
      </w:r>
      <w:r w:rsidRPr="00C34319">
        <w:rPr>
          <w:color w:val="000000"/>
          <w:sz w:val="18"/>
          <w:szCs w:val="18"/>
          <w:lang w:val="en-GB" w:eastAsia="en-GB"/>
        </w:rPr>
        <w:tab/>
        <w:t>12.10.0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751" w:history="1">
        <w:r w:rsidR="00285D08" w:rsidRPr="00C34319">
          <w:rPr>
            <w:rStyle w:val="Hyperlink"/>
            <w:sz w:val="18"/>
            <w:szCs w:val="18"/>
            <w:lang w:val="en-GB" w:eastAsia="en-GB"/>
          </w:rPr>
          <w:t>https://www.arib.or.jp/english/html/overview/doc/T120_T23_SPECS/ARIB-STD-T120/Rel12/36/A36523-2-ca0.pdf</w:t>
        </w:r>
      </w:hyperlink>
    </w:p>
    <w:p w14:paraId="7588A1D0" w14:textId="64715264" w:rsidR="006C5644" w:rsidRPr="00701E42"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ATIS.3GPP.36.523-2V12100</w:t>
      </w:r>
      <w:r w:rsidRPr="00701E42">
        <w:rPr>
          <w:color w:val="000000"/>
          <w:sz w:val="18"/>
          <w:szCs w:val="18"/>
          <w:lang w:val="en-GB" w:eastAsia="en-GB"/>
        </w:rPr>
        <w:tab/>
        <w:t>12.10.0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752" w:history="1">
        <w:r w:rsidR="00285D08" w:rsidRPr="00701E42">
          <w:rPr>
            <w:rStyle w:val="Hyperlink"/>
            <w:sz w:val="18"/>
            <w:szCs w:val="18"/>
            <w:lang w:val="en-GB" w:eastAsia="en-GB"/>
          </w:rPr>
          <w:t>https://www.atis.org/3gpp-documents/Rel99-14/</w:t>
        </w:r>
      </w:hyperlink>
    </w:p>
    <w:p w14:paraId="15B4A998" w14:textId="465676FC" w:rsidR="006C5644" w:rsidRPr="00701E42"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CCSA.36.523-2V12100</w:t>
      </w:r>
      <w:r w:rsidRPr="00701E42">
        <w:rPr>
          <w:color w:val="000000"/>
          <w:sz w:val="18"/>
          <w:szCs w:val="18"/>
          <w:lang w:val="en-GB" w:eastAsia="en-GB"/>
        </w:rPr>
        <w:tab/>
        <w:t>12.10.0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/09/2016</w:t>
      </w:r>
      <w:r w:rsidRPr="00701E42">
        <w:rPr>
          <w:color w:val="000000"/>
          <w:sz w:val="18"/>
          <w:szCs w:val="18"/>
          <w:lang w:val="en-GB" w:eastAsia="en-GB"/>
        </w:rPr>
        <w:tab/>
      </w:r>
      <w:hyperlink r:id="rId3753" w:history="1">
        <w:r w:rsidR="00285D08" w:rsidRPr="00701E42">
          <w:rPr>
            <w:rStyle w:val="Hyperlink"/>
            <w:sz w:val="18"/>
            <w:szCs w:val="18"/>
            <w:lang w:val="en-GB" w:eastAsia="en-GB"/>
          </w:rPr>
          <w:t>https://www.ccsa.org.cn/api/portalsFile/downloadOldFile?type=19&amp;oldFileUrl=ITU-R/M.2012-6/CCSA.36.523-2V12100.doc</w:t>
        </w:r>
      </w:hyperlink>
    </w:p>
    <w:p w14:paraId="4EDAD79A" w14:textId="25B3F8FC" w:rsidR="006C5644" w:rsidRPr="0034407F"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136 523-2</w:t>
      </w:r>
      <w:r w:rsidRPr="0034407F">
        <w:rPr>
          <w:color w:val="000000"/>
          <w:sz w:val="18"/>
          <w:szCs w:val="18"/>
          <w:lang w:val="fr-FR" w:eastAsia="en-GB"/>
        </w:rPr>
        <w:tab/>
        <w:t>12.10.0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/11/2016</w:t>
      </w:r>
      <w:r w:rsidRPr="0034407F">
        <w:rPr>
          <w:color w:val="000000"/>
          <w:sz w:val="18"/>
          <w:szCs w:val="18"/>
          <w:lang w:val="fr-FR" w:eastAsia="en-GB"/>
        </w:rPr>
        <w:tab/>
      </w:r>
      <w:hyperlink r:id="rId3754" w:history="1">
        <w:r w:rsidR="00285D08" w:rsidRPr="0034407F">
          <w:rPr>
            <w:rStyle w:val="Hyperlink"/>
            <w:spacing w:val="-2"/>
            <w:sz w:val="18"/>
            <w:szCs w:val="18"/>
            <w:lang w:val="fr-FR" w:eastAsia="en-GB"/>
          </w:rPr>
          <w:t>https://www.etsi.org/deliver/etsi_ts/136500_136599/13652302/12.10.00_60/ts_13652302v121000p.pdf</w:t>
        </w:r>
      </w:hyperlink>
    </w:p>
    <w:p w14:paraId="3C8E0F4E" w14:textId="3C7F70B4" w:rsidR="006C5644" w:rsidRPr="0034407F"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36.523-2-12.10.0</w:t>
      </w:r>
      <w:r w:rsidRPr="0034407F">
        <w:rPr>
          <w:color w:val="000000"/>
          <w:sz w:val="18"/>
          <w:szCs w:val="18"/>
          <w:lang w:val="fr-FR" w:eastAsia="en-GB"/>
        </w:rPr>
        <w:tab/>
        <w:t>12.10.0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755" w:history="1">
        <w:r w:rsidR="00285D08" w:rsidRPr="0034407F">
          <w:rPr>
            <w:rStyle w:val="Hyperlink"/>
            <w:sz w:val="18"/>
            <w:szCs w:val="18"/>
            <w:lang w:val="fr-FR" w:eastAsia="en-GB"/>
          </w:rPr>
          <w:t>https://members.tsdsi.in/index.php/s/WsW3QAR2Y733AXo</w:t>
        </w:r>
      </w:hyperlink>
    </w:p>
    <w:p w14:paraId="30EDED71" w14:textId="0EE00FD7" w:rsidR="006C5644" w:rsidRPr="0034407F"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TTAT.3G-36.523-2V12.10.0</w:t>
      </w:r>
      <w:r w:rsidRPr="0034407F">
        <w:rPr>
          <w:color w:val="000000"/>
          <w:sz w:val="18"/>
          <w:szCs w:val="18"/>
          <w:lang w:val="fr-FR" w:eastAsia="en-GB"/>
        </w:rPr>
        <w:tab/>
        <w:t>12.10.0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3756" w:history="1">
        <w:r w:rsidR="00285D08" w:rsidRPr="0034407F">
          <w:rPr>
            <w:rStyle w:val="Hyperlink"/>
            <w:sz w:val="18"/>
            <w:szCs w:val="18"/>
            <w:lang w:val="fr-FR" w:eastAsia="en-GB"/>
          </w:rPr>
          <w:t>http://committee.tta.or.kr/data/ttasDown.jsp?kind=ttastd&amp;pk_num=TTAT.3G-36.523-2V12.10.0</w:t>
        </w:r>
      </w:hyperlink>
    </w:p>
    <w:p w14:paraId="32BAD42E" w14:textId="21441176" w:rsidR="006C5644" w:rsidRPr="00182533" w:rsidRDefault="006E0553" w:rsidP="002438D0">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6C5644" w:rsidRPr="00182533">
        <w:rPr>
          <w:b/>
          <w:bCs/>
          <w:color w:val="000000"/>
          <w:sz w:val="18"/>
          <w:szCs w:val="18"/>
          <w:lang w:eastAsia="en-GB"/>
        </w:rPr>
        <w:t xml:space="preserve"> 13</w:t>
      </w:r>
    </w:p>
    <w:p w14:paraId="446AB12B" w14:textId="2D8CBB74" w:rsidR="006C5644" w:rsidRPr="00C34319"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STD-T120-36.523-2.V13.4.0</w:t>
      </w:r>
      <w:r w:rsidRPr="00C34319">
        <w:rPr>
          <w:color w:val="000000"/>
          <w:sz w:val="18"/>
          <w:szCs w:val="18"/>
          <w:lang w:val="en-GB" w:eastAsia="en-GB"/>
        </w:rPr>
        <w:tab/>
        <w:t>13.4.0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757" w:history="1">
        <w:r w:rsidR="00285D08" w:rsidRPr="00C34319">
          <w:rPr>
            <w:rStyle w:val="Hyperlink"/>
            <w:sz w:val="18"/>
            <w:szCs w:val="18"/>
            <w:lang w:val="en-GB" w:eastAsia="en-GB"/>
          </w:rPr>
          <w:t>https://www.arib.or.jp/english/html/overview/doc/T120_T23_SPECS/ARIB-STD-T120/Rel13/36/A36523-2-d40.pdf</w:t>
        </w:r>
      </w:hyperlink>
    </w:p>
    <w:p w14:paraId="4C1B8AE6" w14:textId="0597ED3C" w:rsidR="006C5644" w:rsidRPr="00701E42"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ATIS.3GPP.36.523-2V1340</w:t>
      </w:r>
      <w:r w:rsidRPr="00701E42">
        <w:rPr>
          <w:color w:val="000000"/>
          <w:sz w:val="18"/>
          <w:szCs w:val="18"/>
          <w:lang w:val="en-GB" w:eastAsia="en-GB"/>
        </w:rPr>
        <w:tab/>
        <w:t>13.4.0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758" w:history="1">
        <w:r w:rsidR="00285D08" w:rsidRPr="00701E42">
          <w:rPr>
            <w:rStyle w:val="Hyperlink"/>
            <w:sz w:val="18"/>
            <w:szCs w:val="18"/>
            <w:lang w:val="en-GB" w:eastAsia="en-GB"/>
          </w:rPr>
          <w:t>https://www.atis.org/3gpp-documents/Rel99-14/</w:t>
        </w:r>
      </w:hyperlink>
    </w:p>
    <w:p w14:paraId="57AC6FF2" w14:textId="57F32136" w:rsidR="006C5644" w:rsidRPr="00701E42"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CCSA.36.523-2V1340</w:t>
      </w:r>
      <w:r w:rsidRPr="00701E42">
        <w:rPr>
          <w:color w:val="000000"/>
          <w:sz w:val="18"/>
          <w:szCs w:val="18"/>
          <w:lang w:val="en-GB" w:eastAsia="en-GB"/>
        </w:rPr>
        <w:tab/>
        <w:t>13.4.0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/03/2017</w:t>
      </w:r>
      <w:r w:rsidRPr="00701E42">
        <w:rPr>
          <w:color w:val="000000"/>
          <w:sz w:val="18"/>
          <w:szCs w:val="18"/>
          <w:lang w:val="en-GB" w:eastAsia="en-GB"/>
        </w:rPr>
        <w:tab/>
      </w:r>
      <w:hyperlink r:id="rId3759" w:history="1">
        <w:r w:rsidR="00285D08" w:rsidRPr="00701E42">
          <w:rPr>
            <w:rStyle w:val="Hyperlink"/>
            <w:sz w:val="18"/>
            <w:szCs w:val="18"/>
            <w:lang w:val="en-GB" w:eastAsia="en-GB"/>
          </w:rPr>
          <w:t>https://www.ccsa.org.cn/api/portalsFile/downloadOldFile?type=19&amp;oldFileUrl=ITU-R/M.2012-6/CCSA.36.523-2V1340.doc</w:t>
        </w:r>
      </w:hyperlink>
    </w:p>
    <w:p w14:paraId="0D4F8151" w14:textId="405684C9" w:rsidR="006C5644" w:rsidRPr="0034407F"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136 523-2</w:t>
      </w:r>
      <w:r w:rsidRPr="0034407F">
        <w:rPr>
          <w:color w:val="000000"/>
          <w:sz w:val="18"/>
          <w:szCs w:val="18"/>
          <w:lang w:val="fr-FR" w:eastAsia="en-GB"/>
        </w:rPr>
        <w:tab/>
        <w:t>13.4.0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/04/2017</w:t>
      </w:r>
      <w:r w:rsidRPr="0034407F">
        <w:rPr>
          <w:color w:val="000000"/>
          <w:sz w:val="18"/>
          <w:szCs w:val="18"/>
          <w:lang w:val="fr-FR" w:eastAsia="en-GB"/>
        </w:rPr>
        <w:tab/>
      </w:r>
      <w:hyperlink r:id="rId3760" w:history="1">
        <w:r w:rsidR="002438D0" w:rsidRPr="0034407F">
          <w:rPr>
            <w:rStyle w:val="Hyperlink"/>
            <w:spacing w:val="-2"/>
            <w:sz w:val="18"/>
            <w:szCs w:val="18"/>
            <w:lang w:val="fr-FR" w:eastAsia="en-GB"/>
          </w:rPr>
          <w:t>https://www.etsi.org/deliver/etsi_ts/136500_136599/13652302/13.04.00_60/ts_13652302v130400p.pdf</w:t>
        </w:r>
      </w:hyperlink>
    </w:p>
    <w:p w14:paraId="3E20B134" w14:textId="00E2CC05" w:rsidR="006C5644" w:rsidRPr="0034407F"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36.523-2-13.4.0 V1.0.0</w:t>
      </w:r>
      <w:r w:rsidRPr="0034407F">
        <w:rPr>
          <w:color w:val="000000"/>
          <w:spacing w:val="-4"/>
          <w:sz w:val="18"/>
          <w:szCs w:val="18"/>
          <w:lang w:val="fr-FR" w:eastAsia="en-GB"/>
        </w:rPr>
        <w:tab/>
      </w:r>
      <w:r w:rsidRPr="0034407F">
        <w:rPr>
          <w:color w:val="000000"/>
          <w:sz w:val="18"/>
          <w:szCs w:val="18"/>
          <w:lang w:val="fr-FR" w:eastAsia="en-GB"/>
        </w:rPr>
        <w:t>13.4.0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761" w:history="1">
        <w:r w:rsidR="002438D0" w:rsidRPr="0034407F">
          <w:rPr>
            <w:rStyle w:val="Hyperlink"/>
            <w:sz w:val="18"/>
            <w:szCs w:val="18"/>
            <w:lang w:val="fr-FR" w:eastAsia="en-GB"/>
          </w:rPr>
          <w:t>https://members.tsdsi.in/index.php/s/6L3nAco3DDK8MFt</w:t>
        </w:r>
      </w:hyperlink>
    </w:p>
    <w:p w14:paraId="073AFB40" w14:textId="0FD8C248" w:rsidR="006C5644" w:rsidRPr="0034407F"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TTAT.3G-36.523-2V13.4.0</w:t>
      </w:r>
      <w:r w:rsidRPr="0034407F">
        <w:rPr>
          <w:color w:val="000000"/>
          <w:sz w:val="18"/>
          <w:szCs w:val="18"/>
          <w:lang w:val="fr-FR" w:eastAsia="en-GB"/>
        </w:rPr>
        <w:tab/>
        <w:t>13.4.0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3762" w:history="1">
        <w:r w:rsidR="002438D0" w:rsidRPr="0034407F">
          <w:rPr>
            <w:rStyle w:val="Hyperlink"/>
            <w:sz w:val="18"/>
            <w:szCs w:val="18"/>
            <w:lang w:val="fr-FR" w:eastAsia="en-GB"/>
          </w:rPr>
          <w:t>http://committee.tta.or.kr/data/ttasDown.jsp?kind=ttastd&amp;pk_num=TTAT.3G-36.523-2V13.4.0</w:t>
        </w:r>
      </w:hyperlink>
    </w:p>
    <w:p w14:paraId="7CC5742D" w14:textId="06FCAC6A" w:rsidR="006C5644" w:rsidRPr="00182533" w:rsidRDefault="006E0553" w:rsidP="002438D0">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lastRenderedPageBreak/>
        <w:t>Versión</w:t>
      </w:r>
      <w:r w:rsidR="006C5644" w:rsidRPr="00182533">
        <w:rPr>
          <w:b/>
          <w:bCs/>
          <w:color w:val="000000"/>
          <w:sz w:val="18"/>
          <w:szCs w:val="18"/>
          <w:lang w:eastAsia="en-GB"/>
        </w:rPr>
        <w:t xml:space="preserve"> 14</w:t>
      </w:r>
    </w:p>
    <w:p w14:paraId="3E06EFD0" w14:textId="3B6FB9C0" w:rsidR="006C5644" w:rsidRPr="00C34319" w:rsidRDefault="006C5644" w:rsidP="00A56E0E">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STD-T120-36.523-2.V14.5.0</w:t>
      </w:r>
      <w:r w:rsidRPr="00C34319">
        <w:rPr>
          <w:color w:val="000000"/>
          <w:sz w:val="18"/>
          <w:szCs w:val="18"/>
          <w:lang w:val="en-GB" w:eastAsia="en-GB"/>
        </w:rPr>
        <w:tab/>
        <w:t>14.5.0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763" w:history="1">
        <w:r w:rsidR="002438D0" w:rsidRPr="00C34319">
          <w:rPr>
            <w:rStyle w:val="Hyperlink"/>
            <w:sz w:val="18"/>
            <w:szCs w:val="18"/>
            <w:lang w:val="en-GB" w:eastAsia="en-GB"/>
          </w:rPr>
          <w:t>https://www.arib.or.jp/english/html/overview/doc/T120_T23_SPECS/ARIB-STD-T120/Rel14/36/A36523-2-e50.pdf</w:t>
        </w:r>
      </w:hyperlink>
    </w:p>
    <w:p w14:paraId="2B2AD601" w14:textId="4945C868" w:rsidR="006C5644" w:rsidRPr="00701E42" w:rsidRDefault="006C5644" w:rsidP="00A56E0E">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ATIS.3GPP.36.523-2V1450</w:t>
      </w:r>
      <w:r w:rsidRPr="00701E42">
        <w:rPr>
          <w:color w:val="000000"/>
          <w:sz w:val="18"/>
          <w:szCs w:val="18"/>
          <w:lang w:val="en-GB" w:eastAsia="en-GB"/>
        </w:rPr>
        <w:tab/>
        <w:t>14.5.0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764" w:history="1">
        <w:r w:rsidR="002438D0" w:rsidRPr="00701E42">
          <w:rPr>
            <w:rStyle w:val="Hyperlink"/>
            <w:sz w:val="18"/>
            <w:szCs w:val="18"/>
            <w:lang w:val="en-GB" w:eastAsia="en-GB"/>
          </w:rPr>
          <w:t>https://www.atis.org/3gpp-documents/Rel99-14/</w:t>
        </w:r>
      </w:hyperlink>
    </w:p>
    <w:p w14:paraId="2560BD3B" w14:textId="09FA26CB" w:rsidR="006C5644" w:rsidRPr="00701E42" w:rsidRDefault="006C5644" w:rsidP="00A56E0E">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CCSA.36.523-2V1450</w:t>
      </w:r>
      <w:r w:rsidRPr="00701E42">
        <w:rPr>
          <w:color w:val="000000"/>
          <w:sz w:val="18"/>
          <w:szCs w:val="18"/>
          <w:lang w:val="en-GB" w:eastAsia="en-GB"/>
        </w:rPr>
        <w:tab/>
        <w:t>14.5.0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/03/2018</w:t>
      </w:r>
      <w:r w:rsidRPr="00701E42">
        <w:rPr>
          <w:color w:val="000000"/>
          <w:sz w:val="18"/>
          <w:szCs w:val="18"/>
          <w:lang w:val="en-GB" w:eastAsia="en-GB"/>
        </w:rPr>
        <w:tab/>
      </w:r>
      <w:hyperlink r:id="rId3765" w:history="1">
        <w:r w:rsidR="002438D0" w:rsidRPr="00701E42">
          <w:rPr>
            <w:rStyle w:val="Hyperlink"/>
            <w:sz w:val="18"/>
            <w:szCs w:val="18"/>
            <w:lang w:val="en-GB" w:eastAsia="en-GB"/>
          </w:rPr>
          <w:t>https://www.ccsa.org.cn/api/portalsFile/downloadOldFile?type=19&amp;oldFileUrl=ITU-R/M.2012-6/CCSA.36.523-2V1450.doc</w:t>
        </w:r>
      </w:hyperlink>
    </w:p>
    <w:p w14:paraId="0B48443F" w14:textId="258708FA" w:rsidR="006C5644" w:rsidRPr="0034407F" w:rsidRDefault="006C5644" w:rsidP="00A56E0E">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136 523-2</w:t>
      </w:r>
      <w:r w:rsidRPr="0034407F">
        <w:rPr>
          <w:color w:val="000000"/>
          <w:sz w:val="18"/>
          <w:szCs w:val="18"/>
          <w:lang w:val="fr-FR" w:eastAsia="en-GB"/>
        </w:rPr>
        <w:tab/>
        <w:t>14.5.0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10</w:t>
      </w:r>
      <w:r w:rsidR="00D63672" w:rsidRPr="0034407F">
        <w:rPr>
          <w:color w:val="000000"/>
          <w:sz w:val="18"/>
          <w:szCs w:val="18"/>
          <w:lang w:val="fr-FR" w:eastAsia="en-GB"/>
        </w:rPr>
        <w:t>/04/2018</w:t>
      </w:r>
      <w:r w:rsidRPr="0034407F">
        <w:rPr>
          <w:color w:val="000000"/>
          <w:sz w:val="18"/>
          <w:szCs w:val="18"/>
          <w:lang w:val="fr-FR" w:eastAsia="en-GB"/>
        </w:rPr>
        <w:tab/>
      </w:r>
      <w:hyperlink r:id="rId3766" w:history="1">
        <w:r w:rsidR="002438D0" w:rsidRPr="0034407F">
          <w:rPr>
            <w:rStyle w:val="Hyperlink"/>
            <w:spacing w:val="-4"/>
            <w:sz w:val="18"/>
            <w:szCs w:val="18"/>
            <w:lang w:val="fr-FR" w:eastAsia="en-GB"/>
          </w:rPr>
          <w:t>https://www.etsi.org/deliver/etsi_ts/136500_136599/13652302/14.05.00_60/ts_13652302v140500p.pdf</w:t>
        </w:r>
      </w:hyperlink>
    </w:p>
    <w:p w14:paraId="6E6EE71F" w14:textId="4A4CF290" w:rsidR="006C5644" w:rsidRPr="0034407F"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36.523-2-14.5.0 V1.1.0</w:t>
      </w:r>
      <w:r w:rsidRPr="0034407F">
        <w:rPr>
          <w:color w:val="000000"/>
          <w:spacing w:val="-4"/>
          <w:sz w:val="18"/>
          <w:szCs w:val="18"/>
          <w:lang w:val="fr-FR" w:eastAsia="en-GB"/>
        </w:rPr>
        <w:tab/>
      </w:r>
      <w:r w:rsidRPr="0034407F">
        <w:rPr>
          <w:color w:val="000000"/>
          <w:sz w:val="18"/>
          <w:szCs w:val="18"/>
          <w:lang w:val="fr-FR" w:eastAsia="en-GB"/>
        </w:rPr>
        <w:t>14.5.0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767" w:history="1">
        <w:r w:rsidR="002438D0" w:rsidRPr="0034407F">
          <w:rPr>
            <w:rStyle w:val="Hyperlink"/>
            <w:sz w:val="18"/>
            <w:szCs w:val="18"/>
            <w:lang w:val="fr-FR" w:eastAsia="en-GB"/>
          </w:rPr>
          <w:t>https://members.tsdsi.in/index.php/s/dFXFqgkNBjLNL3j</w:t>
        </w:r>
      </w:hyperlink>
    </w:p>
    <w:p w14:paraId="2FA57FFB" w14:textId="01C78AFD" w:rsidR="006C5644" w:rsidRPr="0034407F"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TTAT.3G-36.523-2V14.5.0</w:t>
      </w:r>
      <w:r w:rsidRPr="0034407F">
        <w:rPr>
          <w:color w:val="000000"/>
          <w:sz w:val="18"/>
          <w:szCs w:val="18"/>
          <w:lang w:val="fr-FR" w:eastAsia="en-GB"/>
        </w:rPr>
        <w:tab/>
        <w:t>14.5.0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3768" w:history="1">
        <w:r w:rsidR="002438D0" w:rsidRPr="0034407F">
          <w:rPr>
            <w:rStyle w:val="Hyperlink"/>
            <w:sz w:val="18"/>
            <w:szCs w:val="18"/>
            <w:lang w:val="fr-FR" w:eastAsia="en-GB"/>
          </w:rPr>
          <w:t>http://committee.tta.or.kr/data/ttasDown.jsp?kind=ttastd&amp;pk_num=TTAT.3G-36.523-2V14.5.0</w:t>
        </w:r>
      </w:hyperlink>
    </w:p>
    <w:p w14:paraId="7B2B936D" w14:textId="7C9895E3" w:rsidR="006C5644" w:rsidRPr="00182533" w:rsidRDefault="006E0553" w:rsidP="002438D0">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6C5644" w:rsidRPr="00182533">
        <w:rPr>
          <w:b/>
          <w:bCs/>
          <w:color w:val="000000"/>
          <w:sz w:val="18"/>
          <w:szCs w:val="18"/>
          <w:lang w:eastAsia="en-GB"/>
        </w:rPr>
        <w:t xml:space="preserve"> 15</w:t>
      </w:r>
    </w:p>
    <w:p w14:paraId="51C3B53B" w14:textId="0001789B" w:rsidR="006C5644" w:rsidRPr="00C34319"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STD-T120-36.523-2.V15.6.0</w:t>
      </w:r>
      <w:r w:rsidRPr="00C34319">
        <w:rPr>
          <w:color w:val="000000"/>
          <w:sz w:val="18"/>
          <w:szCs w:val="18"/>
          <w:lang w:val="en-GB" w:eastAsia="en-GB"/>
        </w:rPr>
        <w:tab/>
        <w:t>15.6.0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769" w:history="1">
        <w:r w:rsidR="002438D0" w:rsidRPr="00C34319">
          <w:rPr>
            <w:rStyle w:val="Hyperlink"/>
            <w:sz w:val="18"/>
            <w:szCs w:val="18"/>
            <w:lang w:val="en-GB" w:eastAsia="en-GB"/>
          </w:rPr>
          <w:t>https://www.arib.or.jp/english/html/overview/doc/T120_T23_SPECS/ARIB-STD-T120/Rel15/36/A36523-2-f60.pdf</w:t>
        </w:r>
      </w:hyperlink>
    </w:p>
    <w:p w14:paraId="5C0C835B" w14:textId="31A1808C" w:rsidR="006C5644" w:rsidRPr="00701E42"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ATIS.3GPP.36.523-2V1560</w:t>
      </w:r>
      <w:r w:rsidRPr="00701E42">
        <w:rPr>
          <w:color w:val="000000"/>
          <w:sz w:val="18"/>
          <w:szCs w:val="18"/>
          <w:lang w:val="en-GB" w:eastAsia="en-GB"/>
        </w:rPr>
        <w:tab/>
        <w:t>15.6.0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770" w:history="1">
        <w:r w:rsidR="002438D0" w:rsidRPr="00701E42">
          <w:rPr>
            <w:rStyle w:val="Hyperlink"/>
            <w:sz w:val="18"/>
            <w:szCs w:val="18"/>
            <w:lang w:val="en-GB" w:eastAsia="en-GB"/>
          </w:rPr>
          <w:t>https://www.atis.org/3gpp-documents/Rel15/</w:t>
        </w:r>
      </w:hyperlink>
    </w:p>
    <w:p w14:paraId="67181B9D" w14:textId="2721A42D" w:rsidR="006C5644" w:rsidRPr="00701E42"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CCSA.36.523-2V1560</w:t>
      </w:r>
      <w:r w:rsidRPr="00701E42">
        <w:rPr>
          <w:color w:val="000000"/>
          <w:sz w:val="18"/>
          <w:szCs w:val="18"/>
          <w:lang w:val="en-GB" w:eastAsia="en-GB"/>
        </w:rPr>
        <w:tab/>
        <w:t>15.6.0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/03/2020</w:t>
      </w:r>
      <w:r w:rsidRPr="00701E42">
        <w:rPr>
          <w:color w:val="000000"/>
          <w:sz w:val="18"/>
          <w:szCs w:val="18"/>
          <w:lang w:val="en-GB" w:eastAsia="en-GB"/>
        </w:rPr>
        <w:tab/>
      </w:r>
      <w:hyperlink r:id="rId3771" w:history="1">
        <w:r w:rsidR="002438D0" w:rsidRPr="00701E42">
          <w:rPr>
            <w:rStyle w:val="Hyperlink"/>
            <w:sz w:val="18"/>
            <w:szCs w:val="18"/>
            <w:lang w:val="en-GB" w:eastAsia="en-GB"/>
          </w:rPr>
          <w:t>https://www.ccsa.org.cn/api/portalsFile/downloadOldFile?type=19&amp;oldFileUrl=ITU-R/M.2012-6/CCSA.36.523-2V1560.doc</w:t>
        </w:r>
      </w:hyperlink>
    </w:p>
    <w:p w14:paraId="22E842E8" w14:textId="741FF635" w:rsidR="006C5644" w:rsidRPr="0034407F"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136 523-2</w:t>
      </w:r>
      <w:r w:rsidRPr="0034407F">
        <w:rPr>
          <w:color w:val="000000"/>
          <w:sz w:val="18"/>
          <w:szCs w:val="18"/>
          <w:lang w:val="fr-FR" w:eastAsia="en-GB"/>
        </w:rPr>
        <w:tab/>
        <w:t>15.6.0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/04/2020</w:t>
      </w:r>
      <w:r w:rsidRPr="0034407F">
        <w:rPr>
          <w:color w:val="000000"/>
          <w:spacing w:val="-4"/>
          <w:sz w:val="18"/>
          <w:szCs w:val="18"/>
          <w:lang w:val="fr-FR" w:eastAsia="en-GB"/>
        </w:rPr>
        <w:tab/>
      </w:r>
      <w:hyperlink r:id="rId3772" w:history="1">
        <w:r w:rsidR="002438D0" w:rsidRPr="0034407F">
          <w:rPr>
            <w:rStyle w:val="Hyperlink"/>
            <w:spacing w:val="-4"/>
            <w:sz w:val="18"/>
            <w:szCs w:val="18"/>
            <w:lang w:val="fr-FR" w:eastAsia="en-GB"/>
          </w:rPr>
          <w:t>https://www.etsi.org/deliver/etsi_ts/136500_136599/13652302/15.06.00_60/ts_13652302v150600p.pdf</w:t>
        </w:r>
      </w:hyperlink>
    </w:p>
    <w:p w14:paraId="435B9533" w14:textId="62C87D7F" w:rsidR="006C5644" w:rsidRPr="0034407F"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36.523-2-15.6.0 V1.0.0</w:t>
      </w:r>
      <w:r w:rsidRPr="0034407F">
        <w:rPr>
          <w:color w:val="000000"/>
          <w:spacing w:val="-4"/>
          <w:sz w:val="18"/>
          <w:szCs w:val="18"/>
          <w:lang w:val="fr-FR" w:eastAsia="en-GB"/>
        </w:rPr>
        <w:tab/>
      </w:r>
      <w:r w:rsidRPr="0034407F">
        <w:rPr>
          <w:color w:val="000000"/>
          <w:sz w:val="18"/>
          <w:szCs w:val="18"/>
          <w:lang w:val="fr-FR" w:eastAsia="en-GB"/>
        </w:rPr>
        <w:t>15.6.0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773" w:history="1">
        <w:r w:rsidR="002438D0" w:rsidRPr="0034407F">
          <w:rPr>
            <w:rStyle w:val="Hyperlink"/>
            <w:sz w:val="18"/>
            <w:szCs w:val="18"/>
            <w:lang w:val="fr-FR" w:eastAsia="en-GB"/>
          </w:rPr>
          <w:t>https://members.tsdsi.in/index.php/s/wKe3kzjayBoPRRy</w:t>
        </w:r>
      </w:hyperlink>
    </w:p>
    <w:p w14:paraId="2B7793FB" w14:textId="01D188AF" w:rsidR="006C5644" w:rsidRPr="0034407F"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TTAT.3G-36.523-2V15.6.0</w:t>
      </w:r>
      <w:r w:rsidRPr="0034407F">
        <w:rPr>
          <w:color w:val="000000"/>
          <w:sz w:val="18"/>
          <w:szCs w:val="18"/>
          <w:lang w:val="fr-FR" w:eastAsia="en-GB"/>
        </w:rPr>
        <w:tab/>
        <w:t>15.6.0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3774" w:history="1">
        <w:r w:rsidR="002438D0" w:rsidRPr="0034407F">
          <w:rPr>
            <w:rStyle w:val="Hyperlink"/>
            <w:sz w:val="18"/>
            <w:szCs w:val="18"/>
            <w:lang w:val="fr-FR" w:eastAsia="en-GB"/>
          </w:rPr>
          <w:t>http://committee.tta.or.kr/data/ttasDown.jsp?kind=ttastd&amp;pk_num=TTAT.3G-36.523-2V15.6.0</w:t>
        </w:r>
      </w:hyperlink>
    </w:p>
    <w:p w14:paraId="2574BE7B" w14:textId="525274F7" w:rsidR="006C5644" w:rsidRPr="00182533" w:rsidRDefault="006E0553" w:rsidP="002438D0">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6C5644" w:rsidRPr="00182533">
        <w:rPr>
          <w:b/>
          <w:bCs/>
          <w:color w:val="000000"/>
          <w:sz w:val="18"/>
          <w:szCs w:val="18"/>
          <w:lang w:eastAsia="en-GB"/>
        </w:rPr>
        <w:t xml:space="preserve"> 16</w:t>
      </w:r>
    </w:p>
    <w:p w14:paraId="0ABC344D" w14:textId="4EFB4680" w:rsidR="006C5644" w:rsidRPr="00C34319"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STD-T120-36.523-2.V16.12.0</w:t>
      </w:r>
      <w:r w:rsidRPr="00C34319">
        <w:rPr>
          <w:color w:val="000000"/>
          <w:sz w:val="18"/>
          <w:szCs w:val="18"/>
          <w:lang w:val="en-GB" w:eastAsia="en-GB"/>
        </w:rPr>
        <w:tab/>
        <w:t>16.12.0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775" w:history="1">
        <w:r w:rsidR="002438D0" w:rsidRPr="00C34319">
          <w:rPr>
            <w:rStyle w:val="Hyperlink"/>
            <w:sz w:val="18"/>
            <w:szCs w:val="18"/>
            <w:lang w:val="en-GB" w:eastAsia="en-GB"/>
          </w:rPr>
          <w:t>https://www.arib.or.jp/english/html/overview/doc/T120_T23_SPECS/ARIB-STD-T120/Rel16/36/A36523-2-gc0.pdf</w:t>
        </w:r>
      </w:hyperlink>
    </w:p>
    <w:p w14:paraId="712F299D" w14:textId="5673E7CD" w:rsidR="006C5644" w:rsidRPr="00701E42"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ATIS.3GPP.36.523-2.V16.12.0</w:t>
      </w:r>
      <w:r w:rsidRPr="00701E42">
        <w:rPr>
          <w:color w:val="000000"/>
          <w:sz w:val="18"/>
          <w:szCs w:val="18"/>
          <w:lang w:val="en-GB" w:eastAsia="en-GB"/>
        </w:rPr>
        <w:tab/>
        <w:t>16.12.0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3776" w:history="1">
        <w:r w:rsidR="002438D0" w:rsidRPr="00701E42">
          <w:rPr>
            <w:rStyle w:val="Hyperlink"/>
            <w:sz w:val="18"/>
            <w:szCs w:val="18"/>
            <w:lang w:val="en-GB" w:eastAsia="en-GB"/>
          </w:rPr>
          <w:t>https://www.atis.org/3gpp-transpositions - Rel-16</w:t>
        </w:r>
      </w:hyperlink>
    </w:p>
    <w:p w14:paraId="395C5C5A" w14:textId="339714DE" w:rsidR="006C5644" w:rsidRPr="00701E42"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CCSA.36.523-2V16120</w:t>
      </w:r>
      <w:r w:rsidRPr="00701E42">
        <w:rPr>
          <w:color w:val="000000"/>
          <w:sz w:val="18"/>
          <w:szCs w:val="18"/>
          <w:lang w:val="en-GB" w:eastAsia="en-GB"/>
        </w:rPr>
        <w:tab/>
        <w:t>16.12.0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/12/2022</w:t>
      </w:r>
      <w:r w:rsidRPr="00701E42">
        <w:rPr>
          <w:color w:val="000000"/>
          <w:sz w:val="18"/>
          <w:szCs w:val="18"/>
          <w:lang w:val="en-GB" w:eastAsia="en-GB"/>
        </w:rPr>
        <w:tab/>
      </w:r>
      <w:hyperlink r:id="rId3777" w:history="1">
        <w:r w:rsidR="002438D0" w:rsidRPr="00701E42">
          <w:rPr>
            <w:rStyle w:val="Hyperlink"/>
            <w:sz w:val="18"/>
            <w:szCs w:val="18"/>
            <w:lang w:val="en-GB" w:eastAsia="en-GB"/>
          </w:rPr>
          <w:t>https://www.ccsa.org.cn/api/portalsFile/downloadOldFile?type=19&amp;oldFileUrl=ITU-R/M.2012-6/CCSA.36.523-2V16120.doc</w:t>
        </w:r>
      </w:hyperlink>
    </w:p>
    <w:p w14:paraId="274FCD53" w14:textId="22586016" w:rsidR="006C5644" w:rsidRPr="0034407F"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pacing w:val="-4"/>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136 523-2</w:t>
      </w:r>
      <w:r w:rsidRPr="0034407F">
        <w:rPr>
          <w:color w:val="000000"/>
          <w:sz w:val="18"/>
          <w:szCs w:val="18"/>
          <w:lang w:val="fr-FR" w:eastAsia="en-GB"/>
        </w:rPr>
        <w:tab/>
        <w:t>16.12.0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20</w:t>
      </w:r>
      <w:r w:rsidR="00D63672" w:rsidRPr="0034407F">
        <w:rPr>
          <w:color w:val="000000"/>
          <w:sz w:val="18"/>
          <w:szCs w:val="18"/>
          <w:lang w:val="fr-FR" w:eastAsia="en-GB"/>
        </w:rPr>
        <w:t>/01/2023</w:t>
      </w:r>
      <w:r w:rsidRPr="0034407F">
        <w:rPr>
          <w:color w:val="000000"/>
          <w:spacing w:val="-4"/>
          <w:sz w:val="18"/>
          <w:szCs w:val="18"/>
          <w:lang w:val="fr-FR" w:eastAsia="en-GB"/>
        </w:rPr>
        <w:tab/>
      </w:r>
      <w:hyperlink r:id="rId3778" w:history="1">
        <w:r w:rsidR="002438D0" w:rsidRPr="0034407F">
          <w:rPr>
            <w:rStyle w:val="Hyperlink"/>
            <w:spacing w:val="-4"/>
            <w:sz w:val="18"/>
            <w:szCs w:val="18"/>
            <w:lang w:val="fr-FR" w:eastAsia="en-GB"/>
          </w:rPr>
          <w:t>https://www.etsi.org/deliver/etsi_ts/136500_136599/13652302/16.12.00_60/ts_13652302v161200p.pdf</w:t>
        </w:r>
      </w:hyperlink>
    </w:p>
    <w:p w14:paraId="3B84C0D2" w14:textId="2935B251" w:rsidR="006C5644" w:rsidRPr="0034407F"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36.523-2 16.12.0 V1.2.0</w:t>
      </w:r>
      <w:r w:rsidRPr="0034407F">
        <w:rPr>
          <w:color w:val="000000"/>
          <w:spacing w:val="-4"/>
          <w:sz w:val="18"/>
          <w:szCs w:val="18"/>
          <w:lang w:val="fr-FR" w:eastAsia="en-GB"/>
        </w:rPr>
        <w:tab/>
      </w:r>
      <w:r w:rsidRPr="0034407F">
        <w:rPr>
          <w:color w:val="000000"/>
          <w:sz w:val="18"/>
          <w:szCs w:val="18"/>
          <w:lang w:val="fr-FR" w:eastAsia="en-GB"/>
        </w:rPr>
        <w:t>16.12.0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3779" w:history="1">
        <w:r w:rsidR="002438D0" w:rsidRPr="0034407F">
          <w:rPr>
            <w:rStyle w:val="Hyperlink"/>
            <w:sz w:val="18"/>
            <w:szCs w:val="18"/>
            <w:lang w:val="fr-FR" w:eastAsia="en-GB"/>
          </w:rPr>
          <w:t>https://members.tsdsi.in/s/F8g4yQrqK2cqsBk</w:t>
        </w:r>
      </w:hyperlink>
    </w:p>
    <w:p w14:paraId="6EE5FFB1" w14:textId="7BB8CA0D" w:rsidR="006C5644" w:rsidRPr="0034407F"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TTAT.3G-36.523-2V16.12.0</w:t>
      </w:r>
      <w:r w:rsidRPr="0034407F">
        <w:rPr>
          <w:color w:val="000000"/>
          <w:sz w:val="18"/>
          <w:szCs w:val="18"/>
          <w:lang w:val="fr-FR" w:eastAsia="en-GB"/>
        </w:rPr>
        <w:tab/>
        <w:t>16.12.0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3780" w:history="1">
        <w:r w:rsidR="002438D0" w:rsidRPr="0034407F">
          <w:rPr>
            <w:rStyle w:val="Hyperlink"/>
            <w:sz w:val="18"/>
            <w:szCs w:val="18"/>
            <w:lang w:val="fr-FR" w:eastAsia="en-GB"/>
          </w:rPr>
          <w:t>http://committee.tta.or.kr/data/ttasDown.jsp?kind=ttastd&amp;pk_num=TTAT.3G-36.523-2V16.12.0</w:t>
        </w:r>
      </w:hyperlink>
    </w:p>
    <w:p w14:paraId="088F2D7A" w14:textId="28069396" w:rsidR="006C5644" w:rsidRPr="00182533" w:rsidRDefault="006E0553" w:rsidP="002438D0">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6C5644" w:rsidRPr="00182533">
        <w:rPr>
          <w:b/>
          <w:bCs/>
          <w:color w:val="000000"/>
          <w:sz w:val="18"/>
          <w:szCs w:val="18"/>
          <w:lang w:eastAsia="en-GB"/>
        </w:rPr>
        <w:t xml:space="preserve"> 17</w:t>
      </w:r>
    </w:p>
    <w:p w14:paraId="77D064AE" w14:textId="6A64858D" w:rsidR="006C5644" w:rsidRPr="00C34319"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STD-T120-36.523-2.V17.4.0</w:t>
      </w:r>
      <w:r w:rsidRPr="00C34319">
        <w:rPr>
          <w:color w:val="000000"/>
          <w:sz w:val="18"/>
          <w:szCs w:val="18"/>
          <w:lang w:val="en-GB" w:eastAsia="en-GB"/>
        </w:rPr>
        <w:tab/>
        <w:t>17.4.0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781" w:history="1">
        <w:r w:rsidR="002438D0" w:rsidRPr="00C34319">
          <w:rPr>
            <w:rStyle w:val="Hyperlink"/>
            <w:sz w:val="18"/>
            <w:szCs w:val="18"/>
            <w:lang w:val="en-GB" w:eastAsia="en-GB"/>
          </w:rPr>
          <w:t>https://www.arib.or.jp/english/html/overview/doc/T120_T23_SPECS/ARIB-STD-T120/Rel17/36/A36523-2-h40.pdf</w:t>
        </w:r>
      </w:hyperlink>
    </w:p>
    <w:p w14:paraId="10B34C5E" w14:textId="02E97FA9" w:rsidR="006C5644" w:rsidRPr="00701E42"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ATIS.3GPP.36.523-2.V17.4.0</w:t>
      </w:r>
      <w:r w:rsidRPr="00701E42">
        <w:rPr>
          <w:color w:val="000000"/>
          <w:sz w:val="18"/>
          <w:szCs w:val="18"/>
          <w:lang w:val="en-GB" w:eastAsia="en-GB"/>
        </w:rPr>
        <w:tab/>
        <w:t>17.4.0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3782" w:history="1">
        <w:r w:rsidR="002438D0" w:rsidRPr="00701E42">
          <w:rPr>
            <w:rStyle w:val="Hyperlink"/>
            <w:sz w:val="18"/>
            <w:szCs w:val="18"/>
            <w:lang w:val="en-GB" w:eastAsia="en-GB"/>
          </w:rPr>
          <w:t>https://www.atis.org/3gpp-transpositions - Rel-17</w:t>
        </w:r>
      </w:hyperlink>
    </w:p>
    <w:p w14:paraId="49856E04" w14:textId="0CF31A2D" w:rsidR="006C5644" w:rsidRPr="00701E42"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CCSA.36.523-2V1740</w:t>
      </w:r>
      <w:r w:rsidRPr="00701E42">
        <w:rPr>
          <w:color w:val="000000"/>
          <w:sz w:val="18"/>
          <w:szCs w:val="18"/>
          <w:lang w:val="en-GB" w:eastAsia="en-GB"/>
        </w:rPr>
        <w:tab/>
        <w:t>17.4.0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/12/2022</w:t>
      </w:r>
      <w:r w:rsidRPr="00701E42">
        <w:rPr>
          <w:color w:val="000000"/>
          <w:sz w:val="18"/>
          <w:szCs w:val="18"/>
          <w:lang w:val="en-GB" w:eastAsia="en-GB"/>
        </w:rPr>
        <w:tab/>
      </w:r>
      <w:hyperlink r:id="rId3783" w:history="1">
        <w:r w:rsidR="002438D0" w:rsidRPr="00701E42">
          <w:rPr>
            <w:rStyle w:val="Hyperlink"/>
            <w:sz w:val="18"/>
            <w:szCs w:val="18"/>
            <w:lang w:val="en-GB" w:eastAsia="en-GB"/>
          </w:rPr>
          <w:t>https://www.ccsa.org.cn/api/portalsFile/downloadOldFile?type=19&amp;oldFileUrl=ITU-R/M.2012-6/CCSA.36.523-2V1740.doc</w:t>
        </w:r>
      </w:hyperlink>
    </w:p>
    <w:p w14:paraId="1EDA6E51" w14:textId="0B0ED0E9" w:rsidR="006C5644" w:rsidRPr="0034407F"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136 523-2</w:t>
      </w:r>
      <w:r w:rsidRPr="0034407F">
        <w:rPr>
          <w:color w:val="000000"/>
          <w:sz w:val="18"/>
          <w:szCs w:val="18"/>
          <w:lang w:val="fr-FR" w:eastAsia="en-GB"/>
        </w:rPr>
        <w:tab/>
        <w:t>17.4.0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24</w:t>
      </w:r>
      <w:r w:rsidR="00D63672" w:rsidRPr="0034407F">
        <w:rPr>
          <w:color w:val="000000"/>
          <w:sz w:val="18"/>
          <w:szCs w:val="18"/>
          <w:lang w:val="fr-FR" w:eastAsia="en-GB"/>
        </w:rPr>
        <w:t>/01/2023</w:t>
      </w:r>
      <w:r w:rsidRPr="0034407F">
        <w:rPr>
          <w:color w:val="000000"/>
          <w:spacing w:val="-4"/>
          <w:sz w:val="18"/>
          <w:szCs w:val="18"/>
          <w:lang w:val="fr-FR" w:eastAsia="en-GB"/>
        </w:rPr>
        <w:tab/>
      </w:r>
      <w:hyperlink r:id="rId3784" w:history="1">
        <w:r w:rsidR="002438D0" w:rsidRPr="0034407F">
          <w:rPr>
            <w:rStyle w:val="Hyperlink"/>
            <w:spacing w:val="-4"/>
            <w:sz w:val="18"/>
            <w:szCs w:val="18"/>
            <w:lang w:val="fr-FR" w:eastAsia="en-GB"/>
          </w:rPr>
          <w:t>https://www.etsi.org/deliver/etsi_ts/136500_136599/13652302/17.04.00_60/ts_13652302v170400p.pdf</w:t>
        </w:r>
      </w:hyperlink>
    </w:p>
    <w:p w14:paraId="3CC6CB41" w14:textId="2C79EAF8" w:rsidR="006C5644" w:rsidRPr="0034407F"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36.523-2 17.4.0 V1.2.0</w:t>
      </w:r>
      <w:r w:rsidRPr="0034407F">
        <w:rPr>
          <w:color w:val="000000"/>
          <w:spacing w:val="-4"/>
          <w:sz w:val="18"/>
          <w:szCs w:val="18"/>
          <w:lang w:val="fr-FR" w:eastAsia="en-GB"/>
        </w:rPr>
        <w:tab/>
      </w:r>
      <w:r w:rsidRPr="0034407F">
        <w:rPr>
          <w:color w:val="000000"/>
          <w:sz w:val="18"/>
          <w:szCs w:val="18"/>
          <w:lang w:val="fr-FR" w:eastAsia="en-GB"/>
        </w:rPr>
        <w:t>17.4.0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3785" w:history="1">
        <w:r w:rsidR="002438D0" w:rsidRPr="0034407F">
          <w:rPr>
            <w:rStyle w:val="Hyperlink"/>
            <w:sz w:val="18"/>
            <w:szCs w:val="18"/>
            <w:lang w:val="fr-FR" w:eastAsia="en-GB"/>
          </w:rPr>
          <w:t>https://members.tsdsi.in/s/ofpFP2Gt67jtLbc</w:t>
        </w:r>
      </w:hyperlink>
    </w:p>
    <w:p w14:paraId="31704E70" w14:textId="4FF3E094" w:rsidR="006C5644" w:rsidRPr="0034407F" w:rsidRDefault="006C5644" w:rsidP="002438D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TTAT.3G-36.523-2V17.4.0</w:t>
      </w:r>
      <w:r w:rsidRPr="0034407F">
        <w:rPr>
          <w:color w:val="000000"/>
          <w:sz w:val="18"/>
          <w:szCs w:val="18"/>
          <w:lang w:val="fr-FR" w:eastAsia="en-GB"/>
        </w:rPr>
        <w:tab/>
        <w:t>17.4.0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3786" w:history="1">
        <w:r w:rsidR="002438D0" w:rsidRPr="0034407F">
          <w:rPr>
            <w:rStyle w:val="Hyperlink"/>
            <w:sz w:val="18"/>
            <w:szCs w:val="18"/>
            <w:lang w:val="fr-FR" w:eastAsia="en-GB"/>
          </w:rPr>
          <w:t>http://committee.tta.or.kr/data/ttasDown.jsp?kind=ttastd&amp;pk_num=TTAT.3G-36.523-2V17.4.0</w:t>
        </w:r>
      </w:hyperlink>
    </w:p>
    <w:p w14:paraId="0A310672" w14:textId="77777777" w:rsidR="00C556AE" w:rsidRPr="00182533" w:rsidRDefault="00C556AE" w:rsidP="00C556AE">
      <w:pPr>
        <w:pStyle w:val="Heading4"/>
      </w:pPr>
      <w:r w:rsidRPr="00182533">
        <w:lastRenderedPageBreak/>
        <w:t>2.1.6.8</w:t>
      </w:r>
      <w:r w:rsidRPr="00182533">
        <w:tab/>
        <w:t>TS 36.523-3</w:t>
      </w:r>
    </w:p>
    <w:p w14:paraId="15D1025B" w14:textId="77777777" w:rsidR="00C556AE" w:rsidRPr="00182533" w:rsidRDefault="00C556AE" w:rsidP="00C556AE">
      <w:pPr>
        <w:pStyle w:val="Headingb"/>
      </w:pPr>
      <w:r w:rsidRPr="00182533">
        <w:t>Acceso radioeléctrico terrenal universal evolucionado (E-UTRA) y Núcleo de paquetes evolucionado (EPC); especificaciones de conformidad de los UE; Parte 3: Serie de pruebas</w:t>
      </w:r>
    </w:p>
    <w:p w14:paraId="0E5426B7" w14:textId="77777777" w:rsidR="00C556AE" w:rsidRPr="00182533" w:rsidRDefault="00C556AE" w:rsidP="00A56E0E">
      <w:pPr>
        <w:keepNext/>
        <w:keepLines/>
      </w:pPr>
      <w:r w:rsidRPr="00182533">
        <w:t>En el presente documento se especifican las pruebas de conformidad de protocolo y señalización en TTCN-3 para los 3GPP UE en la interfaz radioeléctrica UE</w:t>
      </w:r>
      <w:r w:rsidRPr="00182533">
        <w:noBreakHyphen/>
        <w:t xml:space="preserve">E-UTRAN. </w:t>
      </w:r>
    </w:p>
    <w:p w14:paraId="4D5E0329" w14:textId="77777777" w:rsidR="00C556AE" w:rsidRPr="00182533" w:rsidRDefault="00C556AE" w:rsidP="00C556AE">
      <w:pPr>
        <w:keepNext/>
        <w:keepLines/>
        <w:rPr>
          <w:rFonts w:ascii="Times" w:hAnsi="Times"/>
          <w:b/>
        </w:rPr>
      </w:pPr>
      <w:r w:rsidRPr="00182533">
        <w:t xml:space="preserve">En el presente documento se proporcionan las siguientes especificaciones de pruebas TTCN y observaciones sobre diseño: </w:t>
      </w:r>
    </w:p>
    <w:p w14:paraId="2AAC1D14" w14:textId="77777777" w:rsidR="00C556AE" w:rsidRPr="00182533" w:rsidRDefault="00C556AE" w:rsidP="00C556AE">
      <w:pPr>
        <w:pStyle w:val="enumlev1"/>
        <w:keepNext/>
        <w:keepLines/>
      </w:pPr>
      <w:r w:rsidRPr="00182533">
        <w:t>–</w:t>
      </w:r>
      <w:r w:rsidRPr="00182533">
        <w:tab/>
        <w:t>la arquitectura del sistema de pruebas;</w:t>
      </w:r>
    </w:p>
    <w:p w14:paraId="27E4524C" w14:textId="77777777" w:rsidR="00C556AE" w:rsidRPr="00182533" w:rsidRDefault="00C556AE" w:rsidP="00C556AE">
      <w:pPr>
        <w:pStyle w:val="enumlev1"/>
        <w:keepNext/>
        <w:keepLines/>
      </w:pPr>
      <w:r w:rsidRPr="00182533">
        <w:t>–</w:t>
      </w:r>
      <w:r w:rsidRPr="00182533">
        <w:tab/>
        <w:t>la estructura global de la serie de pruebas;</w:t>
      </w:r>
    </w:p>
    <w:p w14:paraId="7D35F2C4" w14:textId="77777777" w:rsidR="00C556AE" w:rsidRPr="00182533" w:rsidRDefault="00C556AE" w:rsidP="00C556AE">
      <w:pPr>
        <w:pStyle w:val="enumlev1"/>
        <w:keepNext/>
        <w:keepLines/>
      </w:pPr>
      <w:r w:rsidRPr="00182533">
        <w:t>–</w:t>
      </w:r>
      <w:r w:rsidRPr="00182533">
        <w:tab/>
        <w:t>los modelos de prueba y las definiciones ASP;</w:t>
      </w:r>
    </w:p>
    <w:p w14:paraId="19AF3C25" w14:textId="77777777" w:rsidR="00C556AE" w:rsidRPr="00182533" w:rsidRDefault="00C556AE" w:rsidP="00C556AE">
      <w:pPr>
        <w:pStyle w:val="enumlev1"/>
        <w:keepNext/>
        <w:keepLines/>
      </w:pPr>
      <w:r w:rsidRPr="00182533">
        <w:t>–</w:t>
      </w:r>
      <w:r w:rsidRPr="00182533">
        <w:tab/>
        <w:t>los métodos de pruebas y la utilización de las definiciones de los puertos de comunicaciones;</w:t>
      </w:r>
    </w:p>
    <w:p w14:paraId="72A3237E" w14:textId="77777777" w:rsidR="00C556AE" w:rsidRPr="00182533" w:rsidRDefault="00C556AE" w:rsidP="00C556AE">
      <w:pPr>
        <w:pStyle w:val="enumlev1"/>
        <w:keepNext/>
        <w:keepLines/>
      </w:pPr>
      <w:r w:rsidRPr="00182533">
        <w:t>–</w:t>
      </w:r>
      <w:r w:rsidRPr="00182533">
        <w:tab/>
        <w:t xml:space="preserve">las configuraciones de las pruebas; </w:t>
      </w:r>
    </w:p>
    <w:p w14:paraId="7795809F" w14:textId="77777777" w:rsidR="00C556AE" w:rsidRPr="00182533" w:rsidRDefault="00C556AE" w:rsidP="00C556AE">
      <w:pPr>
        <w:pStyle w:val="enumlev1"/>
        <w:keepNext/>
        <w:keepLines/>
      </w:pPr>
      <w:r w:rsidRPr="00182533">
        <w:t>–</w:t>
      </w:r>
      <w:r w:rsidRPr="00182533">
        <w:tab/>
        <w:t>los principios y las hipótesis de diseño;</w:t>
      </w:r>
    </w:p>
    <w:p w14:paraId="3D744AAC" w14:textId="77777777" w:rsidR="00C556AE" w:rsidRPr="00182533" w:rsidRDefault="00C556AE" w:rsidP="00C556AE">
      <w:pPr>
        <w:pStyle w:val="enumlev1"/>
        <w:keepNext/>
        <w:keepLines/>
      </w:pPr>
      <w:r w:rsidRPr="00182533">
        <w:t>–</w:t>
      </w:r>
      <w:r w:rsidRPr="00182533">
        <w:tab/>
        <w:t>los estilos y convenios TTCN;</w:t>
      </w:r>
    </w:p>
    <w:p w14:paraId="31618C84" w14:textId="77777777" w:rsidR="00C556AE" w:rsidRPr="00182533" w:rsidRDefault="00C556AE" w:rsidP="00C556AE">
      <w:pPr>
        <w:pStyle w:val="enumlev1"/>
        <w:keepNext/>
        <w:keepLines/>
      </w:pPr>
      <w:r w:rsidRPr="00182533">
        <w:t>–</w:t>
      </w:r>
      <w:r w:rsidRPr="00182533">
        <w:tab/>
        <w:t>la proforma de la ISRPP parcial;</w:t>
      </w:r>
    </w:p>
    <w:p w14:paraId="06586A3D" w14:textId="77777777" w:rsidR="00C556AE" w:rsidRPr="00182533" w:rsidRDefault="00C556AE" w:rsidP="00C556AE">
      <w:pPr>
        <w:pStyle w:val="enumlev1"/>
        <w:keepNext/>
        <w:keepLines/>
      </w:pPr>
      <w:r w:rsidRPr="00182533">
        <w:t>–</w:t>
      </w:r>
      <w:r w:rsidRPr="00182533">
        <w:tab/>
        <w:t>la serie de pruebas.</w:t>
      </w:r>
    </w:p>
    <w:p w14:paraId="08F0682D" w14:textId="77777777" w:rsidR="00C556AE" w:rsidRPr="00182533" w:rsidRDefault="00C556AE" w:rsidP="00C556AE">
      <w:r w:rsidRPr="00182533">
        <w:t>Las series de pruebas abstractas diseñadas en el documento se basan en los casos de pruebas especificados en el lenguaje común (3GPP TS 36.523</w:t>
      </w:r>
      <w:r w:rsidRPr="00182533">
        <w:noBreakHyphen/>
        <w:t>1). La aplicabilidad de cada caso de pruebas se detalla en la especificación ICS proforma sobre pruebas (3GPP TS 36.523</w:t>
      </w:r>
      <w:r w:rsidRPr="00182533">
        <w:noBreakHyphen/>
        <w:t xml:space="preserve">2). </w:t>
      </w:r>
    </w:p>
    <w:p w14:paraId="09D93ACD" w14:textId="77777777" w:rsidR="00C556AE" w:rsidRPr="00182533" w:rsidRDefault="00C556AE" w:rsidP="00C556AE">
      <w:r w:rsidRPr="00182533">
        <w:t>El presente documento es válido para los UE implementados conforme a las versiones 3GPP 9 o superiores.</w:t>
      </w:r>
    </w:p>
    <w:p w14:paraId="7EA8F767" w14:textId="77777777" w:rsidR="009D7D16" w:rsidRPr="00182533" w:rsidRDefault="009D7D16" w:rsidP="009D7D16">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633A8BD2" w14:textId="32F3C55A" w:rsidR="006C5644" w:rsidRPr="00182533" w:rsidRDefault="006E0553" w:rsidP="002438D0">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6C5644" w:rsidRPr="00182533">
        <w:rPr>
          <w:b/>
          <w:bCs/>
          <w:color w:val="000000"/>
          <w:sz w:val="18"/>
          <w:szCs w:val="18"/>
          <w:lang w:eastAsia="en-GB"/>
        </w:rPr>
        <w:t xml:space="preserve"> 10</w:t>
      </w:r>
    </w:p>
    <w:p w14:paraId="5812D04D" w14:textId="4F30A244" w:rsidR="006C5644" w:rsidRPr="00C34319" w:rsidRDefault="006C5644" w:rsidP="005147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STD-T120-36.523-3.V10.5.1</w:t>
      </w:r>
      <w:r w:rsidRPr="00C34319">
        <w:rPr>
          <w:color w:val="000000"/>
          <w:sz w:val="18"/>
          <w:szCs w:val="18"/>
          <w:lang w:val="en-GB" w:eastAsia="en-GB"/>
        </w:rPr>
        <w:tab/>
        <w:t>10.5.1</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787" w:history="1">
        <w:r w:rsidR="005147B0" w:rsidRPr="00C34319">
          <w:rPr>
            <w:rStyle w:val="Hyperlink"/>
            <w:sz w:val="18"/>
            <w:szCs w:val="18"/>
            <w:lang w:val="en-GB" w:eastAsia="en-GB"/>
          </w:rPr>
          <w:t>https://www.arib.or.jp/english/html/overview/doc/T120_T23_SPECS/ARIB-STD-T120/Rel10/36/A36523-3-a51.pdf</w:t>
        </w:r>
      </w:hyperlink>
    </w:p>
    <w:p w14:paraId="64CE1215" w14:textId="6BF55850" w:rsidR="006C5644" w:rsidRPr="00701E42" w:rsidRDefault="006C5644" w:rsidP="005147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ATIS.3GPP.36.523-3V1051</w:t>
      </w:r>
      <w:r w:rsidRPr="00701E42">
        <w:rPr>
          <w:color w:val="000000"/>
          <w:sz w:val="18"/>
          <w:szCs w:val="18"/>
          <w:lang w:val="en-GB" w:eastAsia="en-GB"/>
        </w:rPr>
        <w:tab/>
        <w:t>10.5.1</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788" w:history="1">
        <w:r w:rsidR="005147B0" w:rsidRPr="00701E42">
          <w:rPr>
            <w:rStyle w:val="Hyperlink"/>
            <w:sz w:val="18"/>
            <w:szCs w:val="18"/>
            <w:lang w:val="en-GB" w:eastAsia="en-GB"/>
          </w:rPr>
          <w:t>https://www.atis.org/3gpp-documents/Rel99-14/</w:t>
        </w:r>
      </w:hyperlink>
    </w:p>
    <w:p w14:paraId="50988FFC" w14:textId="189A2E90" w:rsidR="006C5644" w:rsidRPr="00701E42" w:rsidRDefault="006C5644" w:rsidP="005147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CCSA.36.523-3V1051</w:t>
      </w:r>
      <w:r w:rsidRPr="00701E42">
        <w:rPr>
          <w:color w:val="000000"/>
          <w:sz w:val="18"/>
          <w:szCs w:val="18"/>
          <w:lang w:val="en-GB" w:eastAsia="en-GB"/>
        </w:rPr>
        <w:tab/>
        <w:t>10.5.1</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/10/2013</w:t>
      </w:r>
      <w:r w:rsidRPr="00701E42">
        <w:rPr>
          <w:color w:val="000000"/>
          <w:sz w:val="18"/>
          <w:szCs w:val="18"/>
          <w:lang w:val="en-GB" w:eastAsia="en-GB"/>
        </w:rPr>
        <w:tab/>
      </w:r>
      <w:hyperlink r:id="rId3789" w:history="1">
        <w:r w:rsidR="005147B0" w:rsidRPr="00701E42">
          <w:rPr>
            <w:rStyle w:val="Hyperlink"/>
            <w:sz w:val="18"/>
            <w:szCs w:val="18"/>
            <w:lang w:val="en-GB" w:eastAsia="en-GB"/>
          </w:rPr>
          <w:t>https://www.ccsa.org.cn/api/portalsFile/downloadOldFile?type=19&amp;oldFileUrl=ITU-R/M.2012-6/CCSA.36.523-3V1051.doc</w:t>
        </w:r>
      </w:hyperlink>
    </w:p>
    <w:p w14:paraId="07D8A705" w14:textId="2C923D59" w:rsidR="006C5644" w:rsidRPr="0034407F" w:rsidRDefault="006C5644" w:rsidP="005147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136 523-3</w:t>
      </w:r>
      <w:r w:rsidRPr="0034407F">
        <w:rPr>
          <w:color w:val="000000"/>
          <w:sz w:val="18"/>
          <w:szCs w:val="18"/>
          <w:lang w:val="fr-FR" w:eastAsia="en-GB"/>
        </w:rPr>
        <w:tab/>
        <w:t>10.5.1</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15</w:t>
      </w:r>
      <w:r w:rsidR="00D63672" w:rsidRPr="0034407F">
        <w:rPr>
          <w:color w:val="000000"/>
          <w:sz w:val="18"/>
          <w:szCs w:val="18"/>
          <w:lang w:val="fr-FR" w:eastAsia="en-GB"/>
        </w:rPr>
        <w:t>/10/2013</w:t>
      </w:r>
      <w:r w:rsidRPr="0034407F">
        <w:rPr>
          <w:color w:val="000000"/>
          <w:sz w:val="18"/>
          <w:szCs w:val="18"/>
          <w:lang w:val="fr-FR" w:eastAsia="en-GB"/>
        </w:rPr>
        <w:tab/>
      </w:r>
      <w:hyperlink r:id="rId3790" w:history="1">
        <w:r w:rsidR="005147B0" w:rsidRPr="0034407F">
          <w:rPr>
            <w:rStyle w:val="Hyperlink"/>
            <w:spacing w:val="-2"/>
            <w:sz w:val="18"/>
            <w:szCs w:val="18"/>
            <w:lang w:val="fr-FR" w:eastAsia="en-GB"/>
          </w:rPr>
          <w:t>https://www.etsi.org/deliver/etsi_ts/136500_136599/13652303/10.05.01_60/ts_13652303v100501p.pdf</w:t>
        </w:r>
      </w:hyperlink>
    </w:p>
    <w:p w14:paraId="1D8C1095" w14:textId="2B89B2DB" w:rsidR="006C5644" w:rsidRPr="0034407F" w:rsidRDefault="006C5644" w:rsidP="005147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36.523-3-10.5.1 V1.0.0</w:t>
      </w:r>
      <w:r w:rsidRPr="0034407F">
        <w:rPr>
          <w:color w:val="000000"/>
          <w:spacing w:val="-4"/>
          <w:sz w:val="18"/>
          <w:szCs w:val="18"/>
          <w:lang w:val="fr-FR" w:eastAsia="en-GB"/>
        </w:rPr>
        <w:tab/>
      </w:r>
      <w:r w:rsidRPr="0034407F">
        <w:rPr>
          <w:color w:val="000000"/>
          <w:sz w:val="18"/>
          <w:szCs w:val="18"/>
          <w:lang w:val="fr-FR" w:eastAsia="en-GB"/>
        </w:rPr>
        <w:t>10.5.1</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791" w:history="1">
        <w:r w:rsidR="005147B0" w:rsidRPr="0034407F">
          <w:rPr>
            <w:rStyle w:val="Hyperlink"/>
            <w:sz w:val="18"/>
            <w:szCs w:val="18"/>
            <w:lang w:val="fr-FR" w:eastAsia="en-GB"/>
          </w:rPr>
          <w:t>https://members.tsdsi.in/index.php/s/nitCdPtqsgnrSGr</w:t>
        </w:r>
      </w:hyperlink>
    </w:p>
    <w:p w14:paraId="2164EC96" w14:textId="1367DFD2" w:rsidR="006C5644" w:rsidRPr="0034407F" w:rsidRDefault="006C5644" w:rsidP="005147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TTAT.3G-36.523-3V10.5.1</w:t>
      </w:r>
      <w:r w:rsidRPr="0034407F">
        <w:rPr>
          <w:color w:val="000000"/>
          <w:sz w:val="18"/>
          <w:szCs w:val="18"/>
          <w:lang w:val="fr-FR" w:eastAsia="en-GB"/>
        </w:rPr>
        <w:tab/>
        <w:t>10.5.1</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3792" w:history="1">
        <w:r w:rsidR="005147B0" w:rsidRPr="0034407F">
          <w:rPr>
            <w:rStyle w:val="Hyperlink"/>
            <w:sz w:val="18"/>
            <w:szCs w:val="18"/>
            <w:lang w:val="fr-FR" w:eastAsia="en-GB"/>
          </w:rPr>
          <w:t>http://committee.tta.or.kr/data/ttasDown.jsp?kind=ttastd&amp;pk_num=TTAT.3G-36.523-3V10.5.1</w:t>
        </w:r>
      </w:hyperlink>
    </w:p>
    <w:p w14:paraId="37D502C5" w14:textId="5F2EBF8B" w:rsidR="006C5644" w:rsidRPr="00182533" w:rsidRDefault="006E0553" w:rsidP="005147B0">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lastRenderedPageBreak/>
        <w:t>Versión</w:t>
      </w:r>
      <w:r w:rsidR="006C5644" w:rsidRPr="00182533">
        <w:rPr>
          <w:b/>
          <w:bCs/>
          <w:color w:val="000000"/>
          <w:sz w:val="18"/>
          <w:szCs w:val="18"/>
          <w:lang w:eastAsia="en-GB"/>
        </w:rPr>
        <w:t xml:space="preserve"> 11</w:t>
      </w:r>
    </w:p>
    <w:p w14:paraId="01D815F6" w14:textId="0EB55CB9" w:rsidR="006C5644" w:rsidRPr="00C34319" w:rsidRDefault="006C5644" w:rsidP="00A56E0E">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STD-T120-36.523-3.V11.7.0</w:t>
      </w:r>
      <w:r w:rsidRPr="00C34319">
        <w:rPr>
          <w:color w:val="000000"/>
          <w:sz w:val="18"/>
          <w:szCs w:val="18"/>
          <w:lang w:val="en-GB" w:eastAsia="en-GB"/>
        </w:rPr>
        <w:tab/>
        <w:t>11.7.0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793" w:history="1">
        <w:r w:rsidR="005147B0" w:rsidRPr="00C34319">
          <w:rPr>
            <w:rStyle w:val="Hyperlink"/>
            <w:sz w:val="18"/>
            <w:szCs w:val="18"/>
            <w:lang w:val="en-GB" w:eastAsia="en-GB"/>
          </w:rPr>
          <w:t>https://www.arib.or.jp/english/html/overview/doc/T120_T23_SPECS/ARIB-STD-T120/Rel11/36/A36523-3-b70.pdf</w:t>
        </w:r>
      </w:hyperlink>
    </w:p>
    <w:p w14:paraId="59CF4267" w14:textId="5A1EC148" w:rsidR="006C5644" w:rsidRPr="00701E42" w:rsidRDefault="006C5644" w:rsidP="00A56E0E">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ATIS.3GPP.36.523-3V1170</w:t>
      </w:r>
      <w:r w:rsidRPr="00701E42">
        <w:rPr>
          <w:color w:val="000000"/>
          <w:sz w:val="18"/>
          <w:szCs w:val="18"/>
          <w:lang w:val="en-GB" w:eastAsia="en-GB"/>
        </w:rPr>
        <w:tab/>
        <w:t>11.7.0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794" w:history="1">
        <w:r w:rsidR="005147B0" w:rsidRPr="00701E42">
          <w:rPr>
            <w:rStyle w:val="Hyperlink"/>
            <w:sz w:val="18"/>
            <w:szCs w:val="18"/>
            <w:lang w:val="en-GB" w:eastAsia="en-GB"/>
          </w:rPr>
          <w:t>https://www.atis.org/3gpp-documents/Rel99-14/</w:t>
        </w:r>
      </w:hyperlink>
    </w:p>
    <w:p w14:paraId="7F33408F" w14:textId="2F8CC693" w:rsidR="006C5644" w:rsidRPr="00701E42" w:rsidRDefault="006C5644" w:rsidP="005147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CCSA.36.523-3V1170</w:t>
      </w:r>
      <w:r w:rsidRPr="00701E42">
        <w:rPr>
          <w:color w:val="000000"/>
          <w:sz w:val="18"/>
          <w:szCs w:val="18"/>
          <w:lang w:val="en-GB" w:eastAsia="en-GB"/>
        </w:rPr>
        <w:tab/>
        <w:t>11.7.0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/12/2015</w:t>
      </w:r>
      <w:r w:rsidRPr="00701E42">
        <w:rPr>
          <w:color w:val="000000"/>
          <w:sz w:val="18"/>
          <w:szCs w:val="18"/>
          <w:lang w:val="en-GB" w:eastAsia="en-GB"/>
        </w:rPr>
        <w:tab/>
      </w:r>
      <w:hyperlink r:id="rId3795" w:history="1">
        <w:r w:rsidR="005147B0" w:rsidRPr="00701E42">
          <w:rPr>
            <w:rStyle w:val="Hyperlink"/>
            <w:sz w:val="18"/>
            <w:szCs w:val="18"/>
            <w:lang w:val="en-GB" w:eastAsia="en-GB"/>
          </w:rPr>
          <w:t>https://www.ccsa.org.cn/api/portalsFile/downloadOldFile?type=19&amp;oldFileUrl=ITU-R/M.2012-6/CCSA.36.523-3V1170.doc</w:t>
        </w:r>
      </w:hyperlink>
    </w:p>
    <w:p w14:paraId="6C40A84E" w14:textId="34B06C59" w:rsidR="006C5644" w:rsidRPr="0034407F" w:rsidRDefault="006C5644" w:rsidP="005147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136 523-3</w:t>
      </w:r>
      <w:r w:rsidRPr="0034407F">
        <w:rPr>
          <w:color w:val="000000"/>
          <w:sz w:val="18"/>
          <w:szCs w:val="18"/>
          <w:lang w:val="fr-FR" w:eastAsia="en-GB"/>
        </w:rPr>
        <w:tab/>
        <w:t>11.7.0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18</w:t>
      </w:r>
      <w:r w:rsidR="00D63672" w:rsidRPr="0034407F">
        <w:rPr>
          <w:color w:val="000000"/>
          <w:sz w:val="18"/>
          <w:szCs w:val="18"/>
          <w:lang w:val="fr-FR" w:eastAsia="en-GB"/>
        </w:rPr>
        <w:t>/01/2016</w:t>
      </w:r>
      <w:r w:rsidRPr="0034407F">
        <w:rPr>
          <w:color w:val="000000"/>
          <w:sz w:val="18"/>
          <w:szCs w:val="18"/>
          <w:lang w:val="fr-FR" w:eastAsia="en-GB"/>
        </w:rPr>
        <w:tab/>
      </w:r>
      <w:hyperlink r:id="rId3796" w:history="1">
        <w:r w:rsidR="005147B0" w:rsidRPr="0034407F">
          <w:rPr>
            <w:rStyle w:val="Hyperlink"/>
            <w:spacing w:val="-2"/>
            <w:sz w:val="18"/>
            <w:szCs w:val="18"/>
            <w:lang w:val="fr-FR" w:eastAsia="en-GB"/>
          </w:rPr>
          <w:t>https://www.etsi.org/deliver/etsi_ts/136500_136599/13652303/11.07.00_60/ts_13652303v110700p.pdf</w:t>
        </w:r>
      </w:hyperlink>
    </w:p>
    <w:p w14:paraId="0785AA02" w14:textId="1254A9AE" w:rsidR="006C5644" w:rsidRPr="0034407F" w:rsidRDefault="006C5644" w:rsidP="005147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36.523-3-11.7.0 V1.0.0</w:t>
      </w:r>
      <w:r w:rsidRPr="0034407F">
        <w:rPr>
          <w:color w:val="000000"/>
          <w:spacing w:val="-4"/>
          <w:sz w:val="18"/>
          <w:szCs w:val="18"/>
          <w:lang w:val="fr-FR" w:eastAsia="en-GB"/>
        </w:rPr>
        <w:tab/>
      </w:r>
      <w:r w:rsidRPr="0034407F">
        <w:rPr>
          <w:color w:val="000000"/>
          <w:sz w:val="18"/>
          <w:szCs w:val="18"/>
          <w:lang w:val="fr-FR" w:eastAsia="en-GB"/>
        </w:rPr>
        <w:t>11.7.0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797" w:history="1">
        <w:r w:rsidR="005147B0" w:rsidRPr="0034407F">
          <w:rPr>
            <w:rStyle w:val="Hyperlink"/>
            <w:sz w:val="18"/>
            <w:szCs w:val="18"/>
            <w:lang w:val="fr-FR" w:eastAsia="en-GB"/>
          </w:rPr>
          <w:t>https://members.tsdsi.in/index.php/s/j2X2fmHAftiifbW</w:t>
        </w:r>
      </w:hyperlink>
    </w:p>
    <w:p w14:paraId="2DD7B0F8" w14:textId="72DE5101" w:rsidR="006C5644" w:rsidRPr="0034407F" w:rsidRDefault="006C5644" w:rsidP="005147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TTAT.3G-36.523-3V11.7.0</w:t>
      </w:r>
      <w:r w:rsidRPr="0034407F">
        <w:rPr>
          <w:color w:val="000000"/>
          <w:sz w:val="18"/>
          <w:szCs w:val="18"/>
          <w:lang w:val="fr-FR" w:eastAsia="en-GB"/>
        </w:rPr>
        <w:tab/>
        <w:t>11.7.0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3798" w:history="1">
        <w:r w:rsidR="005147B0" w:rsidRPr="0034407F">
          <w:rPr>
            <w:rStyle w:val="Hyperlink"/>
            <w:sz w:val="18"/>
            <w:szCs w:val="18"/>
            <w:lang w:val="fr-FR" w:eastAsia="en-GB"/>
          </w:rPr>
          <w:t>http://committee.tta.or.kr/data/ttasDown.jsp?kind=ttastd&amp;pk_num=TTAT.3G-36.523-3V11.7.0</w:t>
        </w:r>
      </w:hyperlink>
    </w:p>
    <w:p w14:paraId="46ACF44F" w14:textId="0CE40657" w:rsidR="006C5644" w:rsidRPr="00182533" w:rsidRDefault="006E0553" w:rsidP="005147B0">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6C5644" w:rsidRPr="00182533">
        <w:rPr>
          <w:b/>
          <w:bCs/>
          <w:color w:val="000000"/>
          <w:sz w:val="18"/>
          <w:szCs w:val="18"/>
          <w:lang w:eastAsia="en-GB"/>
        </w:rPr>
        <w:t xml:space="preserve"> 12</w:t>
      </w:r>
    </w:p>
    <w:p w14:paraId="742548D9" w14:textId="22263390" w:rsidR="006C5644" w:rsidRPr="00C34319" w:rsidRDefault="006C5644" w:rsidP="005147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STD-T120-36.523-3.V12.8.0</w:t>
      </w:r>
      <w:r w:rsidRPr="00C34319">
        <w:rPr>
          <w:color w:val="000000"/>
          <w:sz w:val="18"/>
          <w:szCs w:val="18"/>
          <w:lang w:val="en-GB" w:eastAsia="en-GB"/>
        </w:rPr>
        <w:tab/>
        <w:t>12.8.0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799" w:history="1">
        <w:r w:rsidR="005147B0" w:rsidRPr="00C34319">
          <w:rPr>
            <w:rStyle w:val="Hyperlink"/>
            <w:sz w:val="18"/>
            <w:szCs w:val="18"/>
            <w:lang w:val="en-GB" w:eastAsia="en-GB"/>
          </w:rPr>
          <w:t>https://www.arib.or.jp/english/html/overview/doc/T120_T23_SPECS/ARIB-STD-T120/Rel12/36/A36523-3-c80.pdf</w:t>
        </w:r>
      </w:hyperlink>
    </w:p>
    <w:p w14:paraId="556897FB" w14:textId="797D9388" w:rsidR="006C5644" w:rsidRPr="00701E42" w:rsidRDefault="006C5644" w:rsidP="005147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ATIS.3GPP.36.523-3V1280</w:t>
      </w:r>
      <w:r w:rsidRPr="00701E42">
        <w:rPr>
          <w:color w:val="000000"/>
          <w:sz w:val="18"/>
          <w:szCs w:val="18"/>
          <w:lang w:val="en-GB" w:eastAsia="en-GB"/>
        </w:rPr>
        <w:tab/>
        <w:t>12.8.0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800" w:history="1">
        <w:r w:rsidR="005147B0" w:rsidRPr="00701E42">
          <w:rPr>
            <w:rStyle w:val="Hyperlink"/>
            <w:sz w:val="18"/>
            <w:szCs w:val="18"/>
            <w:lang w:val="en-GB" w:eastAsia="en-GB"/>
          </w:rPr>
          <w:t>https://www.atis.org/3gpp-documents/Rel99-14/</w:t>
        </w:r>
      </w:hyperlink>
    </w:p>
    <w:p w14:paraId="289B486F" w14:textId="3BAFAE3A" w:rsidR="006C5644" w:rsidRPr="00701E42" w:rsidRDefault="006C5644" w:rsidP="005147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CCSA.36.523-3V1280</w:t>
      </w:r>
      <w:r w:rsidRPr="00701E42">
        <w:rPr>
          <w:color w:val="000000"/>
          <w:sz w:val="18"/>
          <w:szCs w:val="18"/>
          <w:lang w:val="en-GB" w:eastAsia="en-GB"/>
        </w:rPr>
        <w:tab/>
        <w:t>12.8.0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/03/2017</w:t>
      </w:r>
      <w:r w:rsidRPr="00701E42">
        <w:rPr>
          <w:color w:val="000000"/>
          <w:sz w:val="18"/>
          <w:szCs w:val="18"/>
          <w:lang w:val="en-GB" w:eastAsia="en-GB"/>
        </w:rPr>
        <w:tab/>
      </w:r>
      <w:hyperlink r:id="rId3801" w:history="1">
        <w:r w:rsidR="005147B0" w:rsidRPr="00701E42">
          <w:rPr>
            <w:rStyle w:val="Hyperlink"/>
            <w:sz w:val="18"/>
            <w:szCs w:val="18"/>
            <w:lang w:val="en-GB" w:eastAsia="en-GB"/>
          </w:rPr>
          <w:t>https://www.ccsa.org.cn/api/portalsFile/downloadOldFile?type=19&amp;oldFileUrl=ITU-R/M.2012-6/CCSA.36.523-3V1280.doc</w:t>
        </w:r>
      </w:hyperlink>
    </w:p>
    <w:p w14:paraId="68369267" w14:textId="01CD8616" w:rsidR="006C5644" w:rsidRPr="0034407F" w:rsidRDefault="006C5644" w:rsidP="005147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136 523-3</w:t>
      </w:r>
      <w:r w:rsidRPr="0034407F">
        <w:rPr>
          <w:color w:val="000000"/>
          <w:sz w:val="18"/>
          <w:szCs w:val="18"/>
          <w:lang w:val="fr-FR" w:eastAsia="en-GB"/>
        </w:rPr>
        <w:tab/>
        <w:t>12.8.0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/04/2017</w:t>
      </w:r>
      <w:r w:rsidRPr="0034407F">
        <w:rPr>
          <w:color w:val="000000"/>
          <w:sz w:val="18"/>
          <w:szCs w:val="18"/>
          <w:lang w:val="fr-FR" w:eastAsia="en-GB"/>
        </w:rPr>
        <w:tab/>
      </w:r>
      <w:hyperlink r:id="rId3802" w:history="1">
        <w:r w:rsidR="005147B0" w:rsidRPr="0034407F">
          <w:rPr>
            <w:rStyle w:val="Hyperlink"/>
            <w:spacing w:val="-2"/>
            <w:sz w:val="18"/>
            <w:szCs w:val="18"/>
            <w:lang w:val="fr-FR" w:eastAsia="en-GB"/>
          </w:rPr>
          <w:t>https://www.etsi.org/deliver/etsi_ts/136500_136599/13652303/12.08.00_60/ts_13652303v120800p.pdf</w:t>
        </w:r>
      </w:hyperlink>
    </w:p>
    <w:p w14:paraId="109B6F95" w14:textId="1ABFDDA7" w:rsidR="006C5644" w:rsidRPr="0034407F" w:rsidRDefault="006C5644" w:rsidP="005147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36.523-3-12.8.0 V1.0.0</w:t>
      </w:r>
      <w:r w:rsidRPr="0034407F">
        <w:rPr>
          <w:color w:val="000000"/>
          <w:spacing w:val="-4"/>
          <w:sz w:val="18"/>
          <w:szCs w:val="18"/>
          <w:lang w:val="fr-FR" w:eastAsia="en-GB"/>
        </w:rPr>
        <w:tab/>
      </w:r>
      <w:r w:rsidRPr="0034407F">
        <w:rPr>
          <w:color w:val="000000"/>
          <w:sz w:val="18"/>
          <w:szCs w:val="18"/>
          <w:lang w:val="fr-FR" w:eastAsia="en-GB"/>
        </w:rPr>
        <w:t>12.8.0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803" w:history="1">
        <w:r w:rsidR="005147B0" w:rsidRPr="0034407F">
          <w:rPr>
            <w:rStyle w:val="Hyperlink"/>
            <w:sz w:val="18"/>
            <w:szCs w:val="18"/>
            <w:lang w:val="fr-FR" w:eastAsia="en-GB"/>
          </w:rPr>
          <w:t>https://members.tsdsi.in/index.php/s/aoyMf6eEcrg6yJA</w:t>
        </w:r>
      </w:hyperlink>
    </w:p>
    <w:p w14:paraId="36146BC4" w14:textId="5BA62DF0" w:rsidR="006C5644" w:rsidRPr="0034407F" w:rsidRDefault="006C5644" w:rsidP="005147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TTAT.3G-36.523-3V12.8.0</w:t>
      </w:r>
      <w:r w:rsidRPr="0034407F">
        <w:rPr>
          <w:color w:val="000000"/>
          <w:sz w:val="18"/>
          <w:szCs w:val="18"/>
          <w:lang w:val="fr-FR" w:eastAsia="en-GB"/>
        </w:rPr>
        <w:tab/>
        <w:t>12.8.0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3804" w:history="1">
        <w:r w:rsidR="005147B0" w:rsidRPr="0034407F">
          <w:rPr>
            <w:rStyle w:val="Hyperlink"/>
            <w:sz w:val="18"/>
            <w:szCs w:val="18"/>
            <w:lang w:val="fr-FR" w:eastAsia="en-GB"/>
          </w:rPr>
          <w:t>http://committee.tta.or.kr/data/ttasDown.jsp?kind=ttastd&amp;pk_num=TTAT.3G-36.523-3V12.8.0</w:t>
        </w:r>
      </w:hyperlink>
    </w:p>
    <w:p w14:paraId="4877005D" w14:textId="72461B2A" w:rsidR="006C5644" w:rsidRPr="00182533" w:rsidRDefault="006E0553" w:rsidP="005147B0">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6C5644" w:rsidRPr="00182533">
        <w:rPr>
          <w:b/>
          <w:bCs/>
          <w:color w:val="000000"/>
          <w:sz w:val="18"/>
          <w:szCs w:val="18"/>
          <w:lang w:eastAsia="en-GB"/>
        </w:rPr>
        <w:t xml:space="preserve"> 13</w:t>
      </w:r>
    </w:p>
    <w:p w14:paraId="1855D88A" w14:textId="0978B138" w:rsidR="006C5644" w:rsidRPr="00C34319" w:rsidRDefault="006C5644" w:rsidP="005147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STD-T120-36.523-3.V13.4.0</w:t>
      </w:r>
      <w:r w:rsidRPr="00C34319">
        <w:rPr>
          <w:color w:val="000000"/>
          <w:sz w:val="18"/>
          <w:szCs w:val="18"/>
          <w:lang w:val="en-GB" w:eastAsia="en-GB"/>
        </w:rPr>
        <w:tab/>
        <w:t>13.4.0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805" w:history="1">
        <w:r w:rsidR="005147B0" w:rsidRPr="00C34319">
          <w:rPr>
            <w:rStyle w:val="Hyperlink"/>
            <w:sz w:val="18"/>
            <w:szCs w:val="18"/>
            <w:lang w:val="en-GB" w:eastAsia="en-GB"/>
          </w:rPr>
          <w:t>https://www.arib.or.jp/english/html/overview/doc/T120_T23_SPECS/ARIB-STD-T120/Rel13/36/A36523-3-d40.pdf</w:t>
        </w:r>
      </w:hyperlink>
    </w:p>
    <w:p w14:paraId="3060D710" w14:textId="21E67199" w:rsidR="006C5644" w:rsidRPr="00701E42" w:rsidRDefault="006C5644" w:rsidP="005147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ATIS.3GPP.36.523-3V1340</w:t>
      </w:r>
      <w:r w:rsidRPr="00701E42">
        <w:rPr>
          <w:color w:val="000000"/>
          <w:sz w:val="18"/>
          <w:szCs w:val="18"/>
          <w:lang w:val="en-GB" w:eastAsia="en-GB"/>
        </w:rPr>
        <w:tab/>
        <w:t>13.4.0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806" w:history="1">
        <w:r w:rsidR="005147B0" w:rsidRPr="00701E42">
          <w:rPr>
            <w:rStyle w:val="Hyperlink"/>
            <w:sz w:val="18"/>
            <w:szCs w:val="18"/>
            <w:lang w:val="en-GB" w:eastAsia="en-GB"/>
          </w:rPr>
          <w:t>https://www.atis.org/3gpp-documents/Rel99-14/</w:t>
        </w:r>
      </w:hyperlink>
    </w:p>
    <w:p w14:paraId="0E274BBF" w14:textId="17C8D1E6" w:rsidR="006C5644" w:rsidRPr="00701E42" w:rsidRDefault="006C5644" w:rsidP="005147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CCSA.36.523-3V1340</w:t>
      </w:r>
      <w:r w:rsidRPr="00701E42">
        <w:rPr>
          <w:color w:val="000000"/>
          <w:sz w:val="18"/>
          <w:szCs w:val="18"/>
          <w:lang w:val="en-GB" w:eastAsia="en-GB"/>
        </w:rPr>
        <w:tab/>
        <w:t>13.4.0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/09/2017</w:t>
      </w:r>
      <w:r w:rsidRPr="00701E42">
        <w:rPr>
          <w:color w:val="000000"/>
          <w:sz w:val="18"/>
          <w:szCs w:val="18"/>
          <w:lang w:val="en-GB" w:eastAsia="en-GB"/>
        </w:rPr>
        <w:tab/>
      </w:r>
      <w:hyperlink r:id="rId3807" w:history="1">
        <w:r w:rsidR="005147B0" w:rsidRPr="00701E42">
          <w:rPr>
            <w:rStyle w:val="Hyperlink"/>
            <w:sz w:val="18"/>
            <w:szCs w:val="18"/>
            <w:lang w:val="en-GB" w:eastAsia="en-GB"/>
          </w:rPr>
          <w:t>https://www.ccsa.org.cn/api/portalsFile/downloadOldFile?type=19&amp;oldFileUrl=ITU-R/M.2012-6/CCSA.36.523-3V1340.doc</w:t>
        </w:r>
      </w:hyperlink>
    </w:p>
    <w:p w14:paraId="14918414" w14:textId="408B0749" w:rsidR="006C5644" w:rsidRPr="0034407F" w:rsidRDefault="006C5644" w:rsidP="005147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136 523-3</w:t>
      </w:r>
      <w:r w:rsidRPr="0034407F">
        <w:rPr>
          <w:color w:val="000000"/>
          <w:sz w:val="18"/>
          <w:szCs w:val="18"/>
          <w:lang w:val="fr-FR" w:eastAsia="en-GB"/>
        </w:rPr>
        <w:tab/>
        <w:t>13.4.0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/10/2017</w:t>
      </w:r>
      <w:r w:rsidRPr="0034407F">
        <w:rPr>
          <w:color w:val="000000"/>
          <w:sz w:val="18"/>
          <w:szCs w:val="18"/>
          <w:lang w:val="fr-FR" w:eastAsia="en-GB"/>
        </w:rPr>
        <w:tab/>
      </w:r>
      <w:hyperlink r:id="rId3808" w:history="1">
        <w:r w:rsidR="005147B0" w:rsidRPr="0034407F">
          <w:rPr>
            <w:rStyle w:val="Hyperlink"/>
            <w:spacing w:val="-2"/>
            <w:sz w:val="18"/>
            <w:szCs w:val="18"/>
            <w:lang w:val="fr-FR" w:eastAsia="en-GB"/>
          </w:rPr>
          <w:t>https://www.etsi.org/deliver/etsi_ts/136500_136599/13652303/13.04.00_60/ts_13652303v130400p.pdf</w:t>
        </w:r>
      </w:hyperlink>
    </w:p>
    <w:p w14:paraId="2D84B4C1" w14:textId="29198BE2" w:rsidR="006C5644" w:rsidRPr="0034407F" w:rsidRDefault="006C5644" w:rsidP="005147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36.523-3-13.4.0 V1.0.0</w:t>
      </w:r>
      <w:r w:rsidRPr="0034407F">
        <w:rPr>
          <w:color w:val="000000"/>
          <w:spacing w:val="-4"/>
          <w:sz w:val="18"/>
          <w:szCs w:val="18"/>
          <w:lang w:val="fr-FR" w:eastAsia="en-GB"/>
        </w:rPr>
        <w:tab/>
      </w:r>
      <w:r w:rsidRPr="0034407F">
        <w:rPr>
          <w:color w:val="000000"/>
          <w:sz w:val="18"/>
          <w:szCs w:val="18"/>
          <w:lang w:val="fr-FR" w:eastAsia="en-GB"/>
        </w:rPr>
        <w:t>13.4.0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809" w:history="1">
        <w:r w:rsidR="005147B0" w:rsidRPr="0034407F">
          <w:rPr>
            <w:rStyle w:val="Hyperlink"/>
            <w:sz w:val="18"/>
            <w:szCs w:val="18"/>
            <w:lang w:val="fr-FR" w:eastAsia="en-GB"/>
          </w:rPr>
          <w:t>https://members.tsdsi.in/index.php/s/RWBcYQQY8wRz2bH</w:t>
        </w:r>
      </w:hyperlink>
    </w:p>
    <w:p w14:paraId="57172083" w14:textId="5345B79A" w:rsidR="006C5644" w:rsidRPr="0034407F" w:rsidRDefault="006C5644" w:rsidP="005147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TTAT.3G-36.523-3V13.4.0</w:t>
      </w:r>
      <w:r w:rsidRPr="0034407F">
        <w:rPr>
          <w:color w:val="000000"/>
          <w:sz w:val="18"/>
          <w:szCs w:val="18"/>
          <w:lang w:val="fr-FR" w:eastAsia="en-GB"/>
        </w:rPr>
        <w:tab/>
        <w:t>13.4.0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3810" w:history="1">
        <w:r w:rsidR="005147B0" w:rsidRPr="0034407F">
          <w:rPr>
            <w:rStyle w:val="Hyperlink"/>
            <w:sz w:val="18"/>
            <w:szCs w:val="18"/>
            <w:lang w:val="fr-FR" w:eastAsia="en-GB"/>
          </w:rPr>
          <w:t>http://committee.tta.or.kr/data/ttasDown.jsp?kind=ttastd&amp;pk_num=TTAT.3G-36.523-3V13.4.0</w:t>
        </w:r>
      </w:hyperlink>
    </w:p>
    <w:p w14:paraId="2D47179C" w14:textId="01574638" w:rsidR="006C5644" w:rsidRPr="00182533" w:rsidRDefault="006E0553" w:rsidP="005147B0">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6C5644" w:rsidRPr="00182533">
        <w:rPr>
          <w:b/>
          <w:bCs/>
          <w:color w:val="000000"/>
          <w:sz w:val="18"/>
          <w:szCs w:val="18"/>
          <w:lang w:eastAsia="en-GB"/>
        </w:rPr>
        <w:t xml:space="preserve"> 14</w:t>
      </w:r>
    </w:p>
    <w:p w14:paraId="1B61833B" w14:textId="6D4EBA3F" w:rsidR="006C5644" w:rsidRPr="00C34319" w:rsidRDefault="006C5644" w:rsidP="005147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STD-T120-36.523-3.V14.5.0</w:t>
      </w:r>
      <w:r w:rsidRPr="00C34319">
        <w:rPr>
          <w:color w:val="000000"/>
          <w:sz w:val="18"/>
          <w:szCs w:val="18"/>
          <w:lang w:val="en-GB" w:eastAsia="en-GB"/>
        </w:rPr>
        <w:tab/>
        <w:t>14.5.0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811" w:history="1">
        <w:r w:rsidR="005147B0" w:rsidRPr="00C34319">
          <w:rPr>
            <w:rStyle w:val="Hyperlink"/>
            <w:sz w:val="18"/>
            <w:szCs w:val="18"/>
            <w:lang w:val="en-GB" w:eastAsia="en-GB"/>
          </w:rPr>
          <w:t>https://www.arib.or.jp/english/html/overview/doc/T120_T23_SPECS/ARIB-STD-T120/Rel14/36/A36523-3-e50.pdf</w:t>
        </w:r>
      </w:hyperlink>
    </w:p>
    <w:p w14:paraId="06F433D2" w14:textId="0ED19212" w:rsidR="006C5644" w:rsidRPr="00701E42" w:rsidRDefault="006C5644" w:rsidP="005147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ATIS.3GPP.36.523-3V1450</w:t>
      </w:r>
      <w:r w:rsidRPr="00701E42">
        <w:rPr>
          <w:color w:val="000000"/>
          <w:sz w:val="18"/>
          <w:szCs w:val="18"/>
          <w:lang w:val="en-GB" w:eastAsia="en-GB"/>
        </w:rPr>
        <w:tab/>
        <w:t>14.5.0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812" w:history="1">
        <w:r w:rsidR="005147B0" w:rsidRPr="00701E42">
          <w:rPr>
            <w:rStyle w:val="Hyperlink"/>
            <w:sz w:val="18"/>
            <w:szCs w:val="18"/>
            <w:lang w:val="en-GB" w:eastAsia="en-GB"/>
          </w:rPr>
          <w:t>https://www.atis.org/3gpp-documents/Rel99-14/</w:t>
        </w:r>
      </w:hyperlink>
    </w:p>
    <w:p w14:paraId="6174BA68" w14:textId="60072E6D" w:rsidR="006C5644" w:rsidRPr="00701E42" w:rsidRDefault="006C5644" w:rsidP="005147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CCSA.36.523-3V1450</w:t>
      </w:r>
      <w:r w:rsidRPr="00701E42">
        <w:rPr>
          <w:color w:val="000000"/>
          <w:sz w:val="18"/>
          <w:szCs w:val="18"/>
          <w:lang w:val="en-GB" w:eastAsia="en-GB"/>
        </w:rPr>
        <w:tab/>
        <w:t>14.5.0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/09/2018</w:t>
      </w:r>
      <w:r w:rsidRPr="00701E42">
        <w:rPr>
          <w:color w:val="000000"/>
          <w:sz w:val="18"/>
          <w:szCs w:val="18"/>
          <w:lang w:val="en-GB" w:eastAsia="en-GB"/>
        </w:rPr>
        <w:tab/>
      </w:r>
      <w:hyperlink r:id="rId3813" w:history="1">
        <w:r w:rsidR="005147B0" w:rsidRPr="00701E42">
          <w:rPr>
            <w:rStyle w:val="Hyperlink"/>
            <w:sz w:val="18"/>
            <w:szCs w:val="18"/>
            <w:lang w:val="en-GB" w:eastAsia="en-GB"/>
          </w:rPr>
          <w:t>https://www.ccsa.org.cn/api/portalsFile/downloadOldFile?type=19&amp;oldFileUrl=ITU-R/M.2012-6/CCSA.36.523-3V1450.doc</w:t>
        </w:r>
      </w:hyperlink>
    </w:p>
    <w:p w14:paraId="56200DAF" w14:textId="1D8963AE" w:rsidR="006C5644" w:rsidRPr="0034407F" w:rsidRDefault="006C5644" w:rsidP="005147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136 523-3</w:t>
      </w:r>
      <w:r w:rsidRPr="0034407F">
        <w:rPr>
          <w:color w:val="000000"/>
          <w:sz w:val="18"/>
          <w:szCs w:val="18"/>
          <w:lang w:val="fr-FR" w:eastAsia="en-GB"/>
        </w:rPr>
        <w:tab/>
        <w:t>14.5.0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/10/2018</w:t>
      </w:r>
      <w:r w:rsidRPr="0034407F">
        <w:rPr>
          <w:color w:val="000000"/>
          <w:sz w:val="18"/>
          <w:szCs w:val="18"/>
          <w:lang w:val="fr-FR" w:eastAsia="en-GB"/>
        </w:rPr>
        <w:tab/>
      </w:r>
      <w:hyperlink r:id="rId3814" w:history="1">
        <w:r w:rsidR="005147B0" w:rsidRPr="0034407F">
          <w:rPr>
            <w:rStyle w:val="Hyperlink"/>
            <w:spacing w:val="-2"/>
            <w:sz w:val="18"/>
            <w:szCs w:val="18"/>
            <w:lang w:val="fr-FR" w:eastAsia="en-GB"/>
          </w:rPr>
          <w:t>https://www.etsi.org/deliver/etsi_ts/136500_136599/13652303/14.05.00_60/ts_13652303v140500p.pdf</w:t>
        </w:r>
      </w:hyperlink>
    </w:p>
    <w:p w14:paraId="26B9CD9D" w14:textId="17B999FF" w:rsidR="006C5644" w:rsidRPr="0034407F" w:rsidRDefault="006C5644" w:rsidP="005147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36.523-3-14.5.0 V1.1.0</w:t>
      </w:r>
      <w:r w:rsidRPr="0034407F">
        <w:rPr>
          <w:color w:val="000000"/>
          <w:spacing w:val="-4"/>
          <w:sz w:val="18"/>
          <w:szCs w:val="18"/>
          <w:lang w:val="fr-FR" w:eastAsia="en-GB"/>
        </w:rPr>
        <w:tab/>
      </w:r>
      <w:r w:rsidRPr="0034407F">
        <w:rPr>
          <w:color w:val="000000"/>
          <w:sz w:val="18"/>
          <w:szCs w:val="18"/>
          <w:lang w:val="fr-FR" w:eastAsia="en-GB"/>
        </w:rPr>
        <w:t>14.5.0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815" w:history="1">
        <w:r w:rsidR="005147B0" w:rsidRPr="0034407F">
          <w:rPr>
            <w:rStyle w:val="Hyperlink"/>
            <w:sz w:val="18"/>
            <w:szCs w:val="18"/>
            <w:lang w:val="fr-FR" w:eastAsia="en-GB"/>
          </w:rPr>
          <w:t>https://members.tsdsi.in/index.php/s/yNEtd4DHDYo7X6Y</w:t>
        </w:r>
      </w:hyperlink>
    </w:p>
    <w:p w14:paraId="4111CE1C" w14:textId="4DCFBC90" w:rsidR="006C5644" w:rsidRPr="0034407F" w:rsidRDefault="006C5644" w:rsidP="005147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TTAT.3G-36.523-3V14.5.0</w:t>
      </w:r>
      <w:r w:rsidRPr="0034407F">
        <w:rPr>
          <w:color w:val="000000"/>
          <w:sz w:val="18"/>
          <w:szCs w:val="18"/>
          <w:lang w:val="fr-FR" w:eastAsia="en-GB"/>
        </w:rPr>
        <w:tab/>
        <w:t>14.5.0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3816" w:history="1">
        <w:r w:rsidR="005147B0" w:rsidRPr="0034407F">
          <w:rPr>
            <w:rStyle w:val="Hyperlink"/>
            <w:sz w:val="18"/>
            <w:szCs w:val="18"/>
            <w:lang w:val="fr-FR" w:eastAsia="en-GB"/>
          </w:rPr>
          <w:t>http://committee.tta.or.kr/data/ttasDown.jsp?kind=ttastd&amp;pk_num=TTAT.3G-36.523-3V14.5.0</w:t>
        </w:r>
      </w:hyperlink>
    </w:p>
    <w:p w14:paraId="631CEC59" w14:textId="1C0B328C" w:rsidR="006C5644" w:rsidRPr="00182533" w:rsidRDefault="006E0553" w:rsidP="005147B0">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6C5644" w:rsidRPr="00182533">
        <w:rPr>
          <w:b/>
          <w:bCs/>
          <w:color w:val="000000"/>
          <w:sz w:val="18"/>
          <w:szCs w:val="18"/>
          <w:lang w:eastAsia="en-GB"/>
        </w:rPr>
        <w:t xml:space="preserve"> 15</w:t>
      </w:r>
    </w:p>
    <w:p w14:paraId="67A40CEA" w14:textId="73F4E7FD" w:rsidR="006C5644" w:rsidRPr="00C34319" w:rsidRDefault="006C5644" w:rsidP="005147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STD-T120-36.523-3.V15.4.0</w:t>
      </w:r>
      <w:r w:rsidRPr="00C34319">
        <w:rPr>
          <w:color w:val="000000"/>
          <w:sz w:val="18"/>
          <w:szCs w:val="18"/>
          <w:lang w:val="en-GB" w:eastAsia="en-GB"/>
        </w:rPr>
        <w:tab/>
        <w:t>15.4.0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817" w:history="1">
        <w:r w:rsidR="005147B0" w:rsidRPr="00C34319">
          <w:rPr>
            <w:rStyle w:val="Hyperlink"/>
            <w:sz w:val="18"/>
            <w:szCs w:val="18"/>
            <w:lang w:val="en-GB" w:eastAsia="en-GB"/>
          </w:rPr>
          <w:t>https://www.arib.or.jp/english/html/overview/doc/T120_T23_SPECS/ARIB-STD-T120/Rel15/36/A36523-3-f40.pdf</w:t>
        </w:r>
      </w:hyperlink>
    </w:p>
    <w:p w14:paraId="1B904D25" w14:textId="0021B9E2" w:rsidR="006C5644" w:rsidRPr="00701E42" w:rsidRDefault="006C5644" w:rsidP="005147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ATIS.3GPP.36.523-3V1540</w:t>
      </w:r>
      <w:r w:rsidRPr="00701E42">
        <w:rPr>
          <w:color w:val="000000"/>
          <w:sz w:val="18"/>
          <w:szCs w:val="18"/>
          <w:lang w:val="en-GB" w:eastAsia="en-GB"/>
        </w:rPr>
        <w:tab/>
        <w:t>15.4.0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818" w:history="1">
        <w:r w:rsidR="005147B0" w:rsidRPr="00701E42">
          <w:rPr>
            <w:rStyle w:val="Hyperlink"/>
            <w:sz w:val="18"/>
            <w:szCs w:val="18"/>
            <w:lang w:val="en-GB" w:eastAsia="en-GB"/>
          </w:rPr>
          <w:t>https://www.atis.org/3gpp-documents/Rel15/</w:t>
        </w:r>
      </w:hyperlink>
    </w:p>
    <w:p w14:paraId="09EC39A5" w14:textId="4D2338D7" w:rsidR="006C5644" w:rsidRPr="00701E42" w:rsidRDefault="006C5644" w:rsidP="005147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CCSA.36.523-3V1540</w:t>
      </w:r>
      <w:r w:rsidRPr="00701E42">
        <w:rPr>
          <w:color w:val="000000"/>
          <w:sz w:val="18"/>
          <w:szCs w:val="18"/>
          <w:lang w:val="en-GB" w:eastAsia="en-GB"/>
        </w:rPr>
        <w:tab/>
        <w:t>15.4.0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/03/2020</w:t>
      </w:r>
      <w:r w:rsidRPr="00701E42">
        <w:rPr>
          <w:color w:val="000000"/>
          <w:sz w:val="18"/>
          <w:szCs w:val="18"/>
          <w:lang w:val="en-GB" w:eastAsia="en-GB"/>
        </w:rPr>
        <w:tab/>
      </w:r>
      <w:hyperlink r:id="rId3819" w:history="1">
        <w:r w:rsidR="008D334B" w:rsidRPr="00701E42">
          <w:rPr>
            <w:rStyle w:val="Hyperlink"/>
            <w:sz w:val="18"/>
            <w:szCs w:val="18"/>
            <w:lang w:val="en-GB" w:eastAsia="en-GB"/>
          </w:rPr>
          <w:t>https://www.ccsa.org.cn/api/portalsFile/downloadOldFile?type=19&amp;oldFileUrl=ITU-R/M.2012-6/CCSA.36.523-3V1540.doc</w:t>
        </w:r>
      </w:hyperlink>
    </w:p>
    <w:p w14:paraId="466C2112" w14:textId="412410E7" w:rsidR="006C5644" w:rsidRPr="0034407F" w:rsidRDefault="006C5644" w:rsidP="005147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136 523-3</w:t>
      </w:r>
      <w:r w:rsidRPr="0034407F">
        <w:rPr>
          <w:color w:val="000000"/>
          <w:sz w:val="18"/>
          <w:szCs w:val="18"/>
          <w:lang w:val="fr-FR" w:eastAsia="en-GB"/>
        </w:rPr>
        <w:tab/>
        <w:t>15.4.0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/04/2020</w:t>
      </w:r>
      <w:r w:rsidRPr="0034407F">
        <w:rPr>
          <w:color w:val="000000"/>
          <w:sz w:val="18"/>
          <w:szCs w:val="18"/>
          <w:lang w:val="fr-FR" w:eastAsia="en-GB"/>
        </w:rPr>
        <w:tab/>
      </w:r>
      <w:hyperlink r:id="rId3820" w:history="1">
        <w:r w:rsidR="008D334B" w:rsidRPr="0034407F">
          <w:rPr>
            <w:rStyle w:val="Hyperlink"/>
            <w:spacing w:val="-2"/>
            <w:sz w:val="18"/>
            <w:szCs w:val="18"/>
            <w:lang w:val="fr-FR" w:eastAsia="en-GB"/>
          </w:rPr>
          <w:t>https://www.etsi.org/deliver/etsi_ts/136500_136599/13652303/15.04.00_60/ts_13652303v150400p.pdf</w:t>
        </w:r>
      </w:hyperlink>
    </w:p>
    <w:p w14:paraId="3D3D76DF" w14:textId="7E5D4D18" w:rsidR="006C5644" w:rsidRPr="0034407F" w:rsidRDefault="006C5644" w:rsidP="005147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36.523-3-15.4.0 V1.0.0</w:t>
      </w:r>
      <w:r w:rsidRPr="0034407F">
        <w:rPr>
          <w:color w:val="000000"/>
          <w:spacing w:val="-4"/>
          <w:sz w:val="18"/>
          <w:szCs w:val="18"/>
          <w:lang w:val="fr-FR" w:eastAsia="en-GB"/>
        </w:rPr>
        <w:tab/>
      </w:r>
      <w:r w:rsidRPr="0034407F">
        <w:rPr>
          <w:color w:val="000000"/>
          <w:sz w:val="18"/>
          <w:szCs w:val="18"/>
          <w:lang w:val="fr-FR" w:eastAsia="en-GB"/>
        </w:rPr>
        <w:t>15.4.0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821" w:history="1">
        <w:r w:rsidR="008D334B" w:rsidRPr="0034407F">
          <w:rPr>
            <w:rStyle w:val="Hyperlink"/>
            <w:sz w:val="18"/>
            <w:szCs w:val="18"/>
            <w:lang w:val="fr-FR" w:eastAsia="en-GB"/>
          </w:rPr>
          <w:t>https://members.tsdsi.in/index.php/s/XDJGtZmTYEeYrbb</w:t>
        </w:r>
      </w:hyperlink>
    </w:p>
    <w:p w14:paraId="7A061FDA" w14:textId="10BCC1FD" w:rsidR="006C5644" w:rsidRPr="0034407F" w:rsidRDefault="006C5644" w:rsidP="005147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TTAT.3G-36.523-3V15.4.0</w:t>
      </w:r>
      <w:r w:rsidRPr="0034407F">
        <w:rPr>
          <w:color w:val="000000"/>
          <w:sz w:val="18"/>
          <w:szCs w:val="18"/>
          <w:lang w:val="fr-FR" w:eastAsia="en-GB"/>
        </w:rPr>
        <w:tab/>
        <w:t>15.4.0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3822" w:history="1">
        <w:r w:rsidR="008D334B" w:rsidRPr="0034407F">
          <w:rPr>
            <w:rStyle w:val="Hyperlink"/>
            <w:sz w:val="18"/>
            <w:szCs w:val="18"/>
            <w:lang w:val="fr-FR" w:eastAsia="en-GB"/>
          </w:rPr>
          <w:t>http://committee.tta.or.kr/data/ttasDown.jsp?kind=ttastd&amp;pk_num=TTAT.3G-36.523-3V15.4.0</w:t>
        </w:r>
      </w:hyperlink>
    </w:p>
    <w:p w14:paraId="5800DC0A" w14:textId="499F8015" w:rsidR="006C5644" w:rsidRPr="00182533" w:rsidRDefault="006E0553" w:rsidP="005147B0">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lastRenderedPageBreak/>
        <w:t>Versión</w:t>
      </w:r>
      <w:r w:rsidR="006C5644" w:rsidRPr="00182533">
        <w:rPr>
          <w:b/>
          <w:bCs/>
          <w:color w:val="000000"/>
          <w:sz w:val="18"/>
          <w:szCs w:val="18"/>
          <w:lang w:eastAsia="en-GB"/>
        </w:rPr>
        <w:t xml:space="preserve"> 16</w:t>
      </w:r>
    </w:p>
    <w:p w14:paraId="34065090" w14:textId="3009A889" w:rsidR="006C5644" w:rsidRPr="00C34319" w:rsidRDefault="006C5644" w:rsidP="005147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STD-T120-36.523-3.V16.11.0</w:t>
      </w:r>
      <w:r w:rsidRPr="00C34319">
        <w:rPr>
          <w:color w:val="000000"/>
          <w:sz w:val="18"/>
          <w:szCs w:val="18"/>
          <w:lang w:val="en-GB" w:eastAsia="en-GB"/>
        </w:rPr>
        <w:tab/>
        <w:t>16.11.0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823" w:history="1">
        <w:r w:rsidR="008D334B" w:rsidRPr="00C34319">
          <w:rPr>
            <w:rStyle w:val="Hyperlink"/>
            <w:sz w:val="18"/>
            <w:szCs w:val="18"/>
            <w:lang w:val="en-GB" w:eastAsia="en-GB"/>
          </w:rPr>
          <w:t>https://www.arib.or.jp/english/html/overview/doc/T120_T23_SPECS/ARIB-STD-T120/Rel16/36/A36523-3-gb0.pdf</w:t>
        </w:r>
      </w:hyperlink>
    </w:p>
    <w:p w14:paraId="714D717C" w14:textId="4103636F" w:rsidR="006C5644" w:rsidRPr="00701E42" w:rsidRDefault="006C5644" w:rsidP="005147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ATIS.3GPP.36.523-3.V16.11.0</w:t>
      </w:r>
      <w:r w:rsidRPr="00701E42">
        <w:rPr>
          <w:color w:val="000000"/>
          <w:sz w:val="18"/>
          <w:szCs w:val="18"/>
          <w:lang w:val="en-GB" w:eastAsia="en-GB"/>
        </w:rPr>
        <w:tab/>
        <w:t>16.11.0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3824" w:history="1">
        <w:r w:rsidR="008D334B" w:rsidRPr="00701E42">
          <w:rPr>
            <w:rStyle w:val="Hyperlink"/>
            <w:sz w:val="18"/>
            <w:szCs w:val="18"/>
            <w:lang w:val="en-GB" w:eastAsia="en-GB"/>
          </w:rPr>
          <w:t>https://www.atis.org/3gpp-transpositions - Rel-16</w:t>
        </w:r>
      </w:hyperlink>
    </w:p>
    <w:p w14:paraId="4307A5B2" w14:textId="49669975" w:rsidR="006C5644" w:rsidRPr="00701E42" w:rsidRDefault="006C5644" w:rsidP="005147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CCSA.36.523-3V16110</w:t>
      </w:r>
      <w:r w:rsidRPr="00701E42">
        <w:rPr>
          <w:color w:val="000000"/>
          <w:sz w:val="18"/>
          <w:szCs w:val="18"/>
          <w:lang w:val="en-GB" w:eastAsia="en-GB"/>
        </w:rPr>
        <w:tab/>
        <w:t>16.11.0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/12/2021</w:t>
      </w:r>
      <w:r w:rsidRPr="00701E42">
        <w:rPr>
          <w:color w:val="000000"/>
          <w:sz w:val="18"/>
          <w:szCs w:val="18"/>
          <w:lang w:val="en-GB" w:eastAsia="en-GB"/>
        </w:rPr>
        <w:tab/>
      </w:r>
      <w:hyperlink r:id="rId3825" w:history="1">
        <w:r w:rsidR="008D334B" w:rsidRPr="00701E42">
          <w:rPr>
            <w:rStyle w:val="Hyperlink"/>
            <w:sz w:val="18"/>
            <w:szCs w:val="18"/>
            <w:lang w:val="en-GB" w:eastAsia="en-GB"/>
          </w:rPr>
          <w:t>https://www.ccsa.org.cn/api/portalsFile/downloadOldFile?type=19&amp;oldFileUrl=ITU-R/M.2012-6/CCSA.36.523-3V16110.doc</w:t>
        </w:r>
      </w:hyperlink>
    </w:p>
    <w:p w14:paraId="176C7D0D" w14:textId="75818F82" w:rsidR="006C5644" w:rsidRPr="0034407F" w:rsidRDefault="006C5644" w:rsidP="005147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136 523-3</w:t>
      </w:r>
      <w:r w:rsidRPr="0034407F">
        <w:rPr>
          <w:color w:val="000000"/>
          <w:sz w:val="18"/>
          <w:szCs w:val="18"/>
          <w:lang w:val="fr-FR" w:eastAsia="en-GB"/>
        </w:rPr>
        <w:tab/>
        <w:t>16.11.0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26</w:t>
      </w:r>
      <w:r w:rsidR="00D63672" w:rsidRPr="0034407F">
        <w:rPr>
          <w:color w:val="000000"/>
          <w:sz w:val="18"/>
          <w:szCs w:val="18"/>
          <w:lang w:val="fr-FR" w:eastAsia="en-GB"/>
        </w:rPr>
        <w:t>/01/2022</w:t>
      </w:r>
      <w:r w:rsidRPr="0034407F">
        <w:rPr>
          <w:color w:val="000000"/>
          <w:sz w:val="18"/>
          <w:szCs w:val="18"/>
          <w:lang w:val="fr-FR" w:eastAsia="en-GB"/>
        </w:rPr>
        <w:tab/>
      </w:r>
      <w:hyperlink r:id="rId3826" w:history="1">
        <w:r w:rsidR="008D334B" w:rsidRPr="0034407F">
          <w:rPr>
            <w:rStyle w:val="Hyperlink"/>
            <w:spacing w:val="-2"/>
            <w:sz w:val="18"/>
            <w:szCs w:val="18"/>
            <w:lang w:val="fr-FR" w:eastAsia="en-GB"/>
          </w:rPr>
          <w:t>https://www.etsi.org/deliver/etsi_ts/136500_136599/13652303/16.11.00_60/ts_13652303v161100p.pdf</w:t>
        </w:r>
      </w:hyperlink>
    </w:p>
    <w:p w14:paraId="380617F7" w14:textId="28530FF4" w:rsidR="006C5644" w:rsidRPr="0034407F" w:rsidRDefault="006C5644" w:rsidP="005147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36.523-3-16.11.0</w:t>
      </w:r>
      <w:r w:rsidRPr="0034407F">
        <w:rPr>
          <w:color w:val="000000"/>
          <w:sz w:val="18"/>
          <w:szCs w:val="18"/>
          <w:lang w:val="fr-FR" w:eastAsia="en-GB"/>
        </w:rPr>
        <w:tab/>
        <w:t>16.11.0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/11/2022</w:t>
      </w:r>
      <w:r w:rsidRPr="0034407F">
        <w:rPr>
          <w:color w:val="000000"/>
          <w:sz w:val="18"/>
          <w:szCs w:val="18"/>
          <w:lang w:val="fr-FR" w:eastAsia="en-GB"/>
        </w:rPr>
        <w:tab/>
      </w:r>
      <w:hyperlink r:id="rId3827" w:history="1">
        <w:r w:rsidR="008D334B" w:rsidRPr="0034407F">
          <w:rPr>
            <w:rStyle w:val="Hyperlink"/>
            <w:sz w:val="18"/>
            <w:szCs w:val="18"/>
            <w:lang w:val="fr-FR" w:eastAsia="en-GB"/>
          </w:rPr>
          <w:t>https://members.tsdsi.in/s/KQBeo6prZ6MZ2Cg</w:t>
        </w:r>
      </w:hyperlink>
    </w:p>
    <w:p w14:paraId="5CD23A11" w14:textId="09C8B43C" w:rsidR="006C5644" w:rsidRPr="0034407F" w:rsidRDefault="006C5644" w:rsidP="005147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TTAT.3G-36.523-3V16.11.0</w:t>
      </w:r>
      <w:r w:rsidRPr="0034407F">
        <w:rPr>
          <w:color w:val="000000"/>
          <w:sz w:val="18"/>
          <w:szCs w:val="18"/>
          <w:lang w:val="fr-FR" w:eastAsia="en-GB"/>
        </w:rPr>
        <w:tab/>
        <w:t>16.11.0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14</w:t>
      </w:r>
      <w:r w:rsidR="00D63672" w:rsidRPr="0034407F">
        <w:rPr>
          <w:color w:val="000000"/>
          <w:sz w:val="18"/>
          <w:szCs w:val="18"/>
          <w:lang w:val="fr-FR" w:eastAsia="en-GB"/>
        </w:rPr>
        <w:t>/03/2022</w:t>
      </w:r>
      <w:r w:rsidRPr="0034407F">
        <w:rPr>
          <w:color w:val="000000"/>
          <w:sz w:val="18"/>
          <w:szCs w:val="18"/>
          <w:lang w:val="fr-FR" w:eastAsia="en-GB"/>
        </w:rPr>
        <w:tab/>
      </w:r>
      <w:hyperlink r:id="rId3828" w:history="1">
        <w:r w:rsidR="008D334B" w:rsidRPr="0034407F">
          <w:rPr>
            <w:rStyle w:val="Hyperlink"/>
            <w:sz w:val="18"/>
            <w:szCs w:val="18"/>
            <w:lang w:val="fr-FR" w:eastAsia="en-GB"/>
          </w:rPr>
          <w:t>http://committee.tta.or.kr/data/ttasDown.jsp?kind=ttastd&amp;pk_num=TTAT.3G-36.523-3V16.11.0</w:t>
        </w:r>
      </w:hyperlink>
    </w:p>
    <w:p w14:paraId="080A8821" w14:textId="41566847" w:rsidR="006C5644" w:rsidRPr="00182533" w:rsidRDefault="006E0553" w:rsidP="005147B0">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6C5644" w:rsidRPr="00182533">
        <w:rPr>
          <w:b/>
          <w:bCs/>
          <w:color w:val="000000"/>
          <w:sz w:val="18"/>
          <w:szCs w:val="18"/>
          <w:lang w:eastAsia="en-GB"/>
        </w:rPr>
        <w:t xml:space="preserve"> 17</w:t>
      </w:r>
    </w:p>
    <w:p w14:paraId="17150753" w14:textId="31C823FB" w:rsidR="006C5644" w:rsidRPr="00C34319" w:rsidRDefault="006C5644" w:rsidP="005147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STD-T120-36.523-3.V17.5.0</w:t>
      </w:r>
      <w:r w:rsidRPr="00C34319">
        <w:rPr>
          <w:color w:val="000000"/>
          <w:sz w:val="18"/>
          <w:szCs w:val="18"/>
          <w:lang w:val="en-GB" w:eastAsia="en-GB"/>
        </w:rPr>
        <w:tab/>
        <w:t>17.5.0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829" w:history="1">
        <w:r w:rsidR="008D334B" w:rsidRPr="00C34319">
          <w:rPr>
            <w:rStyle w:val="Hyperlink"/>
            <w:sz w:val="18"/>
            <w:szCs w:val="18"/>
            <w:lang w:val="en-GB" w:eastAsia="en-GB"/>
          </w:rPr>
          <w:t>https://www.arib.or.jp/english/html/overview/doc/T120_T23_SPECS/ARIB-STD-T120/Rel17/36/A36523-3-h50.pdf</w:t>
        </w:r>
      </w:hyperlink>
    </w:p>
    <w:p w14:paraId="1CC6AA82" w14:textId="224CE840" w:rsidR="006C5644" w:rsidRPr="00701E42" w:rsidRDefault="006C5644" w:rsidP="005147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ATIS.3GPP.36.523-3.V17.5.0</w:t>
      </w:r>
      <w:r w:rsidRPr="00701E42">
        <w:rPr>
          <w:color w:val="000000"/>
          <w:sz w:val="18"/>
          <w:szCs w:val="18"/>
          <w:lang w:val="en-GB" w:eastAsia="en-GB"/>
        </w:rPr>
        <w:tab/>
        <w:t>17.5.0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3830" w:history="1">
        <w:r w:rsidR="008D334B" w:rsidRPr="00701E42">
          <w:rPr>
            <w:rStyle w:val="Hyperlink"/>
            <w:sz w:val="18"/>
            <w:szCs w:val="18"/>
            <w:lang w:val="en-GB" w:eastAsia="en-GB"/>
          </w:rPr>
          <w:t>https://www.atis.org/3gpp-transpositions - Rel-17</w:t>
        </w:r>
      </w:hyperlink>
    </w:p>
    <w:p w14:paraId="0C880F47" w14:textId="2C32421D" w:rsidR="006C5644" w:rsidRPr="00701E42" w:rsidRDefault="006C5644" w:rsidP="005147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CCSA.36.523-3V1750</w:t>
      </w:r>
      <w:r w:rsidRPr="00701E42">
        <w:rPr>
          <w:color w:val="000000"/>
          <w:sz w:val="18"/>
          <w:szCs w:val="18"/>
          <w:lang w:val="en-GB" w:eastAsia="en-GB"/>
        </w:rPr>
        <w:tab/>
        <w:t>17.5.0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/12/2022</w:t>
      </w:r>
      <w:r w:rsidRPr="00701E42">
        <w:rPr>
          <w:color w:val="000000"/>
          <w:sz w:val="18"/>
          <w:szCs w:val="18"/>
          <w:lang w:val="en-GB" w:eastAsia="en-GB"/>
        </w:rPr>
        <w:tab/>
      </w:r>
      <w:hyperlink r:id="rId3831" w:history="1">
        <w:r w:rsidR="008D334B" w:rsidRPr="00701E42">
          <w:rPr>
            <w:rStyle w:val="Hyperlink"/>
            <w:sz w:val="18"/>
            <w:szCs w:val="18"/>
            <w:lang w:val="en-GB" w:eastAsia="en-GB"/>
          </w:rPr>
          <w:t>https://www.ccsa.org.cn/api/portalsFile/downloadOldFile?type=19&amp;oldFileUrl=ITU-R/M.2012-6/CCSA.36.523-3V1750.rar</w:t>
        </w:r>
      </w:hyperlink>
    </w:p>
    <w:p w14:paraId="5ABEC64C" w14:textId="7B79B726" w:rsidR="006C5644" w:rsidRPr="0034407F" w:rsidRDefault="006C5644" w:rsidP="005147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136 523-3</w:t>
      </w:r>
      <w:r w:rsidRPr="0034407F">
        <w:rPr>
          <w:color w:val="000000"/>
          <w:sz w:val="18"/>
          <w:szCs w:val="18"/>
          <w:lang w:val="fr-FR" w:eastAsia="en-GB"/>
        </w:rPr>
        <w:tab/>
        <w:t>17.5.0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/01/2023</w:t>
      </w:r>
      <w:r w:rsidRPr="0034407F">
        <w:rPr>
          <w:color w:val="000000"/>
          <w:sz w:val="18"/>
          <w:szCs w:val="18"/>
          <w:lang w:val="fr-FR" w:eastAsia="en-GB"/>
        </w:rPr>
        <w:tab/>
      </w:r>
      <w:hyperlink r:id="rId3832" w:history="1">
        <w:r w:rsidR="008D334B" w:rsidRPr="0034407F">
          <w:rPr>
            <w:rStyle w:val="Hyperlink"/>
            <w:spacing w:val="-2"/>
            <w:sz w:val="18"/>
            <w:szCs w:val="18"/>
            <w:lang w:val="fr-FR" w:eastAsia="en-GB"/>
          </w:rPr>
          <w:t>https://www.etsi.org/deliver/etsi_ts/136500_136599/13652303/17.05.00_60/ts_13652303v170500p.pdf</w:t>
        </w:r>
      </w:hyperlink>
    </w:p>
    <w:p w14:paraId="63CA3197" w14:textId="0B50A741" w:rsidR="006C5644" w:rsidRPr="0034407F" w:rsidRDefault="006C5644" w:rsidP="005147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36.523-3 17.5.0 V1.3.0</w:t>
      </w:r>
      <w:r w:rsidRPr="0034407F">
        <w:rPr>
          <w:color w:val="000000"/>
          <w:spacing w:val="-4"/>
          <w:sz w:val="18"/>
          <w:szCs w:val="18"/>
          <w:lang w:val="fr-FR" w:eastAsia="en-GB"/>
        </w:rPr>
        <w:tab/>
      </w:r>
      <w:r w:rsidRPr="0034407F">
        <w:rPr>
          <w:color w:val="000000"/>
          <w:sz w:val="18"/>
          <w:szCs w:val="18"/>
          <w:lang w:val="fr-FR" w:eastAsia="en-GB"/>
        </w:rPr>
        <w:t>17.5.0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3833" w:history="1">
        <w:r w:rsidR="008D334B" w:rsidRPr="0034407F">
          <w:rPr>
            <w:rStyle w:val="Hyperlink"/>
            <w:sz w:val="18"/>
            <w:szCs w:val="18"/>
            <w:lang w:val="fr-FR" w:eastAsia="en-GB"/>
          </w:rPr>
          <w:t>https://members.tsdsi.in/s/7bXd26e6zZAPcAB</w:t>
        </w:r>
      </w:hyperlink>
    </w:p>
    <w:p w14:paraId="5EDD61D8" w14:textId="0F8D14CA" w:rsidR="006C5644" w:rsidRPr="0034407F" w:rsidRDefault="006C5644" w:rsidP="005147B0">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TTAT.3G-36.523-3V17.5.0</w:t>
      </w:r>
      <w:r w:rsidRPr="0034407F">
        <w:rPr>
          <w:color w:val="000000"/>
          <w:sz w:val="18"/>
          <w:szCs w:val="18"/>
          <w:lang w:val="fr-FR" w:eastAsia="en-GB"/>
        </w:rPr>
        <w:tab/>
        <w:t>17.5.0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3834" w:history="1">
        <w:r w:rsidR="008D334B" w:rsidRPr="0034407F">
          <w:rPr>
            <w:rStyle w:val="Hyperlink"/>
            <w:sz w:val="18"/>
            <w:szCs w:val="18"/>
            <w:lang w:val="fr-FR" w:eastAsia="en-GB"/>
          </w:rPr>
          <w:t>http://committee.tta.or.kr/data/ttasDown.jsp?kind=ttastd&amp;pk_num=TTAT.3G-36.523-3V17.5.0</w:t>
        </w:r>
      </w:hyperlink>
    </w:p>
    <w:p w14:paraId="29EB37F3" w14:textId="77777777" w:rsidR="00C556AE" w:rsidRPr="00182533" w:rsidRDefault="00C556AE" w:rsidP="00C556AE">
      <w:pPr>
        <w:pStyle w:val="Heading4"/>
      </w:pPr>
      <w:r w:rsidRPr="00182533">
        <w:t>2.1.6.9</w:t>
      </w:r>
      <w:r w:rsidRPr="00182533">
        <w:tab/>
        <w:t>TS 36.579-1</w:t>
      </w:r>
    </w:p>
    <w:p w14:paraId="3FCE3BD2" w14:textId="2D4DF5ED" w:rsidR="00C556AE" w:rsidRPr="00182533" w:rsidRDefault="00C556AE" w:rsidP="00C556AE">
      <w:pPr>
        <w:pStyle w:val="Headingb"/>
      </w:pPr>
      <w:r w:rsidRPr="00182533">
        <w:t>Servicios en misiones críticas (MC) en LTE; Parte 1: Entorno de prueba común</w:t>
      </w:r>
    </w:p>
    <w:p w14:paraId="65D9B942" w14:textId="3F939F82" w:rsidR="00C556AE" w:rsidRPr="00182533" w:rsidRDefault="00C556AE" w:rsidP="00C556AE">
      <w:r w:rsidRPr="00182533">
        <w:t>En este documento se define el entorno de prueba común requerido para probar las implementaciones de Cliente y Servidor para el cumplimiento de los servicios en misiones críticas con los requisitos del protocolo LTE definidos por el 3GPP</w:t>
      </w:r>
      <w:r w:rsidR="00F22424" w:rsidRPr="00182533">
        <w:t>.</w:t>
      </w:r>
    </w:p>
    <w:p w14:paraId="6CA50E3D" w14:textId="77777777" w:rsidR="00C556AE" w:rsidRPr="00182533" w:rsidRDefault="00C556AE" w:rsidP="00C556AE">
      <w:r w:rsidRPr="00182533">
        <w:t>Contiene definiciones de las condiciones de referencia y las señales de prueba, mensajes por defecto y otros parámetros, procedimientos genéricos y requisitos comunes para el equipo de prueba, con el objetivo de facilitar las pruebas en general y la especificación de los procedimientos de prueba en particular. Se hace referencia a varias partes de su contenido en otras partes de la especificación de pruebas de conformidad con el protocolo LTE de los servicios en misiones críticas, por ejemplo, TS 36.579-2 y TS 36.579-3.</w:t>
      </w:r>
    </w:p>
    <w:p w14:paraId="13201E44" w14:textId="77777777" w:rsidR="00C556AE" w:rsidRPr="00182533" w:rsidRDefault="00C556AE" w:rsidP="00C556AE">
      <w:r w:rsidRPr="00182533">
        <w:t>En el presente documento no se define el entorno de prueba común necesario para ensayar la aplicación de los protocolos LTE subyacentes, es decir, las portadoras LTE utilizadas para el transporte de la señalización y los medios de los servicios en misiones críticas. Este se define en TS 36.508 y se hace referencia a él en este documento siempre que sea necesario.</w:t>
      </w:r>
    </w:p>
    <w:p w14:paraId="5235E3F4" w14:textId="429052B8" w:rsidR="00C556AE" w:rsidRPr="00182533" w:rsidRDefault="00C556AE" w:rsidP="00F22424">
      <w:r w:rsidRPr="00182533">
        <w:t>En lo que respecta al contenido de los mensajes por defecto u otros elementos de información, este documento se refiere a los contenidos definidos en las especificaciones de los requisitos especificados por el 3GPP u otras organizaciones. En el caso de los elementos de información del protocolo de inicio de sesión (SIP) y del protocolo de descripción de sesión (SDP), este documento se remite a los especificados en TS 34.229-1 y s</w:t>
      </w:r>
      <w:r w:rsidR="00953559">
        <w:t>ó</w:t>
      </w:r>
      <w:r w:rsidRPr="00182533">
        <w:t>lo especifica explícitamente los que son pertinentes a efectos de la prueba de conformidad de los servicios de misión crítica por protocolo LTE.</w:t>
      </w:r>
    </w:p>
    <w:p w14:paraId="7876EBE4" w14:textId="6E063D9C" w:rsidR="00C556AE" w:rsidRPr="00182533" w:rsidRDefault="00C556AE" w:rsidP="00C556AE">
      <w:r w:rsidRPr="00182533">
        <w:t>En esta versión de la especificación s</w:t>
      </w:r>
      <w:r w:rsidR="00953559">
        <w:t>ó</w:t>
      </w:r>
      <w:r w:rsidRPr="00182533">
        <w:t>lo se consideran los servicios Pulsar para hablar en misiones críticas (MCPTT). En futuras versiones podrían incluirse otros servicios de misión críticos.</w:t>
      </w:r>
    </w:p>
    <w:p w14:paraId="71E5BC50" w14:textId="77777777" w:rsidR="009D7D16" w:rsidRPr="00182533" w:rsidRDefault="009D7D16" w:rsidP="009D7D16">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lastRenderedPageBreak/>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308CBA4F" w14:textId="3BF16972" w:rsidR="006C5644" w:rsidRPr="00182533" w:rsidRDefault="006E0553" w:rsidP="005147B0">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6C5644" w:rsidRPr="00182533">
        <w:rPr>
          <w:b/>
          <w:bCs/>
          <w:color w:val="000000"/>
          <w:sz w:val="18"/>
          <w:szCs w:val="18"/>
          <w:lang w:eastAsia="en-GB"/>
        </w:rPr>
        <w:t xml:space="preserve"> 13</w:t>
      </w:r>
    </w:p>
    <w:p w14:paraId="21D4276B" w14:textId="1022C491" w:rsidR="006C5644" w:rsidRPr="00C34319" w:rsidRDefault="006C5644" w:rsidP="007372E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STD-T120-36.579-1.V13.3.0</w:t>
      </w:r>
      <w:r w:rsidRPr="00C34319">
        <w:rPr>
          <w:color w:val="000000"/>
          <w:sz w:val="18"/>
          <w:szCs w:val="18"/>
          <w:lang w:val="en-GB" w:eastAsia="en-GB"/>
        </w:rPr>
        <w:tab/>
        <w:t>13.3.0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835" w:history="1">
        <w:r w:rsidR="007372E7" w:rsidRPr="00C34319">
          <w:rPr>
            <w:rStyle w:val="Hyperlink"/>
            <w:sz w:val="18"/>
            <w:szCs w:val="18"/>
            <w:lang w:val="en-GB" w:eastAsia="en-GB"/>
          </w:rPr>
          <w:t>https://www.arib.or.jp/english/html/overview/doc/T120_T23_SPECS/ARIB-STD-T120/Rel13/36/A36579-1-d30.pdf</w:t>
        </w:r>
      </w:hyperlink>
    </w:p>
    <w:p w14:paraId="62F8E89E" w14:textId="67AF7E9E" w:rsidR="006C5644" w:rsidRPr="00701E42" w:rsidRDefault="006C5644" w:rsidP="007372E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ATIS.3GPP.36.579-1V1330</w:t>
      </w:r>
      <w:r w:rsidRPr="00701E42">
        <w:rPr>
          <w:color w:val="000000"/>
          <w:sz w:val="18"/>
          <w:szCs w:val="18"/>
          <w:lang w:val="en-GB" w:eastAsia="en-GB"/>
        </w:rPr>
        <w:tab/>
        <w:t>13.3.0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836" w:history="1">
        <w:r w:rsidR="007372E7" w:rsidRPr="00701E42">
          <w:rPr>
            <w:rStyle w:val="Hyperlink"/>
            <w:sz w:val="18"/>
            <w:szCs w:val="18"/>
            <w:lang w:val="en-GB" w:eastAsia="en-GB"/>
          </w:rPr>
          <w:t>https://www.atis.org/3gpp-documents/Rel99-14/</w:t>
        </w:r>
      </w:hyperlink>
    </w:p>
    <w:p w14:paraId="0200F0CF" w14:textId="5AE91459" w:rsidR="006C5644" w:rsidRPr="00701E42" w:rsidRDefault="006C5644" w:rsidP="007372E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CCSA.36.579-1V1330</w:t>
      </w:r>
      <w:r w:rsidRPr="00701E42">
        <w:rPr>
          <w:color w:val="000000"/>
          <w:sz w:val="18"/>
          <w:szCs w:val="18"/>
          <w:lang w:val="en-GB" w:eastAsia="en-GB"/>
        </w:rPr>
        <w:tab/>
        <w:t>13.3.0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/03/2020</w:t>
      </w:r>
      <w:r w:rsidRPr="00701E42">
        <w:rPr>
          <w:color w:val="000000"/>
          <w:sz w:val="18"/>
          <w:szCs w:val="18"/>
          <w:lang w:val="en-GB" w:eastAsia="en-GB"/>
        </w:rPr>
        <w:tab/>
      </w:r>
      <w:hyperlink r:id="rId3837" w:history="1">
        <w:r w:rsidR="007372E7" w:rsidRPr="00701E42">
          <w:rPr>
            <w:rStyle w:val="Hyperlink"/>
            <w:sz w:val="18"/>
            <w:szCs w:val="18"/>
            <w:lang w:val="en-GB" w:eastAsia="en-GB"/>
          </w:rPr>
          <w:t>https://www.ccsa.org.cn/api/portalsFile/downloadOldFile?type=19&amp;oldFileUrl=ITU-R/M.2012-6/CCSA.36.579-1V1330.doc</w:t>
        </w:r>
      </w:hyperlink>
    </w:p>
    <w:p w14:paraId="7922EEE4" w14:textId="57CFD53B" w:rsidR="006C5644" w:rsidRPr="0034407F" w:rsidRDefault="006C5644" w:rsidP="007372E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136 579-1</w:t>
      </w:r>
      <w:r w:rsidRPr="0034407F">
        <w:rPr>
          <w:color w:val="000000"/>
          <w:sz w:val="18"/>
          <w:szCs w:val="18"/>
          <w:lang w:val="fr-FR" w:eastAsia="en-GB"/>
        </w:rPr>
        <w:tab/>
        <w:t>13.3.0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/04/2020</w:t>
      </w:r>
      <w:r w:rsidRPr="0034407F">
        <w:rPr>
          <w:color w:val="000000"/>
          <w:sz w:val="18"/>
          <w:szCs w:val="18"/>
          <w:lang w:val="fr-FR" w:eastAsia="en-GB"/>
        </w:rPr>
        <w:tab/>
      </w:r>
      <w:hyperlink r:id="rId3838" w:history="1">
        <w:r w:rsidR="007372E7" w:rsidRPr="0034407F">
          <w:rPr>
            <w:rStyle w:val="Hyperlink"/>
            <w:spacing w:val="-2"/>
            <w:sz w:val="18"/>
            <w:szCs w:val="18"/>
            <w:lang w:val="fr-FR" w:eastAsia="en-GB"/>
          </w:rPr>
          <w:t>https://www.etsi.org/deliver/etsi_ts/136500_136599/13657901/13.03.00_60/ts_13657901v130300p.pdf</w:t>
        </w:r>
      </w:hyperlink>
    </w:p>
    <w:p w14:paraId="4C339BCA" w14:textId="7FECE806" w:rsidR="006C5644" w:rsidRPr="0034407F" w:rsidRDefault="006C5644" w:rsidP="007372E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36.579-1-13.3.0 V1.1.0</w:t>
      </w:r>
      <w:r w:rsidRPr="0034407F">
        <w:rPr>
          <w:color w:val="000000"/>
          <w:spacing w:val="-4"/>
          <w:sz w:val="18"/>
          <w:szCs w:val="18"/>
          <w:lang w:val="fr-FR" w:eastAsia="en-GB"/>
        </w:rPr>
        <w:tab/>
      </w:r>
      <w:r w:rsidRPr="0034407F">
        <w:rPr>
          <w:color w:val="000000"/>
          <w:sz w:val="18"/>
          <w:szCs w:val="18"/>
          <w:lang w:val="fr-FR" w:eastAsia="en-GB"/>
        </w:rPr>
        <w:t>13.3.0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839" w:history="1">
        <w:r w:rsidR="007372E7" w:rsidRPr="0034407F">
          <w:rPr>
            <w:rStyle w:val="Hyperlink"/>
            <w:sz w:val="18"/>
            <w:szCs w:val="18"/>
            <w:lang w:val="fr-FR" w:eastAsia="en-GB"/>
          </w:rPr>
          <w:t>https://members.tsdsi.in/index.php/s/mAwDMFjRARgeEqj</w:t>
        </w:r>
      </w:hyperlink>
    </w:p>
    <w:p w14:paraId="72EC61A2" w14:textId="74B0D42C" w:rsidR="006C5644" w:rsidRPr="0034407F" w:rsidRDefault="006C5644" w:rsidP="007372E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TTAT.3G-36.579-1V13.3.0</w:t>
      </w:r>
      <w:r w:rsidRPr="0034407F">
        <w:rPr>
          <w:color w:val="000000"/>
          <w:sz w:val="18"/>
          <w:szCs w:val="18"/>
          <w:lang w:val="fr-FR" w:eastAsia="en-GB"/>
        </w:rPr>
        <w:tab/>
        <w:t>13.3.0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3840" w:history="1">
        <w:r w:rsidR="007372E7" w:rsidRPr="0034407F">
          <w:rPr>
            <w:rStyle w:val="Hyperlink"/>
            <w:sz w:val="18"/>
            <w:szCs w:val="18"/>
            <w:lang w:val="fr-FR" w:eastAsia="en-GB"/>
          </w:rPr>
          <w:t>http://committee.tta.or.kr/data/ttasDown.jsp?kind=ttastd&amp;pk_num=TTAT.3G-36.579-1V13.3.0</w:t>
        </w:r>
      </w:hyperlink>
    </w:p>
    <w:p w14:paraId="716A681A" w14:textId="5CE90F04" w:rsidR="006C5644" w:rsidRPr="00182533" w:rsidRDefault="006E0553" w:rsidP="007372E7">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6C5644" w:rsidRPr="00182533">
        <w:rPr>
          <w:b/>
          <w:bCs/>
          <w:color w:val="000000"/>
          <w:sz w:val="18"/>
          <w:szCs w:val="18"/>
          <w:lang w:eastAsia="en-GB"/>
        </w:rPr>
        <w:t xml:space="preserve"> 14</w:t>
      </w:r>
    </w:p>
    <w:p w14:paraId="1A28AF26" w14:textId="0D1921F8" w:rsidR="006C5644" w:rsidRPr="00C34319" w:rsidRDefault="006C5644" w:rsidP="007372E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STD-T120-36.579-1.V14.10.0</w:t>
      </w:r>
      <w:r w:rsidRPr="00C34319">
        <w:rPr>
          <w:color w:val="000000"/>
          <w:sz w:val="18"/>
          <w:szCs w:val="18"/>
          <w:lang w:val="en-GB" w:eastAsia="en-GB"/>
        </w:rPr>
        <w:tab/>
        <w:t>14.10.0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841" w:history="1">
        <w:r w:rsidR="007372E7" w:rsidRPr="00C34319">
          <w:rPr>
            <w:rStyle w:val="Hyperlink"/>
            <w:sz w:val="18"/>
            <w:szCs w:val="18"/>
            <w:lang w:val="en-GB" w:eastAsia="en-GB"/>
          </w:rPr>
          <w:t>https://www.arib.or.jp/english/html/overview/doc/T120_T23_SPECS/ARIB-STD-T120/Rel14/36/A36579-1-ea0.pdf</w:t>
        </w:r>
      </w:hyperlink>
    </w:p>
    <w:p w14:paraId="25D40878" w14:textId="2A160100" w:rsidR="006C5644" w:rsidRPr="00701E42" w:rsidRDefault="006C5644" w:rsidP="007372E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ATIS.3GPP.36.579-1.V14.10.0</w:t>
      </w:r>
      <w:r w:rsidRPr="00701E42">
        <w:rPr>
          <w:color w:val="000000"/>
          <w:sz w:val="18"/>
          <w:szCs w:val="18"/>
          <w:lang w:val="en-GB" w:eastAsia="en-GB"/>
        </w:rPr>
        <w:tab/>
        <w:t>14.10.0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3842" w:history="1">
        <w:r w:rsidR="007372E7" w:rsidRPr="00701E42">
          <w:rPr>
            <w:rStyle w:val="Hyperlink"/>
            <w:sz w:val="18"/>
            <w:szCs w:val="18"/>
            <w:lang w:val="en-GB" w:eastAsia="en-GB"/>
          </w:rPr>
          <w:t>https://www.atis.org/3gpp-transpositions - Rel-14</w:t>
        </w:r>
      </w:hyperlink>
    </w:p>
    <w:p w14:paraId="525597E5" w14:textId="6CD19F05" w:rsidR="006C5644" w:rsidRPr="00701E42" w:rsidRDefault="006C5644" w:rsidP="007372E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CCSA.36.579-1V14100</w:t>
      </w:r>
      <w:r w:rsidRPr="00701E42">
        <w:rPr>
          <w:color w:val="000000"/>
          <w:sz w:val="18"/>
          <w:szCs w:val="18"/>
          <w:lang w:val="en-GB" w:eastAsia="en-GB"/>
        </w:rPr>
        <w:tab/>
        <w:t>14.10.0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/06/2021</w:t>
      </w:r>
      <w:r w:rsidRPr="00701E42">
        <w:rPr>
          <w:color w:val="000000"/>
          <w:sz w:val="18"/>
          <w:szCs w:val="18"/>
          <w:lang w:val="en-GB" w:eastAsia="en-GB"/>
        </w:rPr>
        <w:tab/>
      </w:r>
      <w:hyperlink r:id="rId3843" w:history="1">
        <w:r w:rsidR="007372E7" w:rsidRPr="00701E42">
          <w:rPr>
            <w:rStyle w:val="Hyperlink"/>
            <w:sz w:val="18"/>
            <w:szCs w:val="18"/>
            <w:lang w:val="en-GB" w:eastAsia="en-GB"/>
          </w:rPr>
          <w:t>https://www.ccsa.org.cn/api/portalsFile/downloadOldFile?type=19&amp;oldFileUrl=ITU-R/M.2012-6/CCSA.36.579-1V14100.doc</w:t>
        </w:r>
      </w:hyperlink>
    </w:p>
    <w:p w14:paraId="38B0FDCA" w14:textId="6E6550BC" w:rsidR="006C5644" w:rsidRPr="0034407F" w:rsidRDefault="006C5644" w:rsidP="007372E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136 579-1</w:t>
      </w:r>
      <w:r w:rsidRPr="0034407F">
        <w:rPr>
          <w:color w:val="000000"/>
          <w:sz w:val="18"/>
          <w:szCs w:val="18"/>
          <w:lang w:val="fr-FR" w:eastAsia="en-GB"/>
        </w:rPr>
        <w:tab/>
        <w:t>14.10.0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19</w:t>
      </w:r>
      <w:r w:rsidR="00D63672" w:rsidRPr="0034407F">
        <w:rPr>
          <w:color w:val="000000"/>
          <w:sz w:val="18"/>
          <w:szCs w:val="18"/>
          <w:lang w:val="fr-FR" w:eastAsia="en-GB"/>
        </w:rPr>
        <w:t>/08/2021</w:t>
      </w:r>
      <w:r w:rsidRPr="0034407F">
        <w:rPr>
          <w:color w:val="000000"/>
          <w:sz w:val="18"/>
          <w:szCs w:val="18"/>
          <w:lang w:val="fr-FR" w:eastAsia="en-GB"/>
        </w:rPr>
        <w:tab/>
      </w:r>
      <w:hyperlink r:id="rId3844" w:history="1">
        <w:r w:rsidR="007372E7" w:rsidRPr="0034407F">
          <w:rPr>
            <w:rStyle w:val="Hyperlink"/>
            <w:spacing w:val="-2"/>
            <w:sz w:val="18"/>
            <w:szCs w:val="18"/>
            <w:lang w:val="fr-FR" w:eastAsia="en-GB"/>
          </w:rPr>
          <w:t>https://www.etsi.org/deliver/etsi_ts/136500_136599/13657901/14.10.00_60/ts_13657901v141000p.pdf</w:t>
        </w:r>
      </w:hyperlink>
    </w:p>
    <w:p w14:paraId="790500CD" w14:textId="20A806FE" w:rsidR="006C5644" w:rsidRPr="0034407F" w:rsidRDefault="006C5644" w:rsidP="007372E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36.579-1-14.10.0</w:t>
      </w:r>
      <w:r w:rsidRPr="0034407F">
        <w:rPr>
          <w:color w:val="000000"/>
          <w:sz w:val="18"/>
          <w:szCs w:val="18"/>
          <w:lang w:val="fr-FR" w:eastAsia="en-GB"/>
        </w:rPr>
        <w:tab/>
        <w:t>14.10.0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/01/2023</w:t>
      </w:r>
      <w:r w:rsidRPr="0034407F">
        <w:rPr>
          <w:color w:val="000000"/>
          <w:sz w:val="18"/>
          <w:szCs w:val="18"/>
          <w:lang w:val="fr-FR" w:eastAsia="en-GB"/>
        </w:rPr>
        <w:tab/>
      </w:r>
      <w:hyperlink r:id="rId3845" w:history="1">
        <w:r w:rsidR="007372E7" w:rsidRPr="0034407F">
          <w:rPr>
            <w:rStyle w:val="Hyperlink"/>
            <w:sz w:val="18"/>
            <w:szCs w:val="18"/>
            <w:lang w:val="fr-FR" w:eastAsia="en-GB"/>
          </w:rPr>
          <w:t>https://members.tsdsi.in/s/xodb9tZkWKMw7Ly</w:t>
        </w:r>
      </w:hyperlink>
    </w:p>
    <w:p w14:paraId="4FFCB12E" w14:textId="3B78423B" w:rsidR="006C5644" w:rsidRPr="0034407F" w:rsidRDefault="006C5644" w:rsidP="007372E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TTAT.3G-36.579-1V14.10.0</w:t>
      </w:r>
      <w:r w:rsidRPr="0034407F">
        <w:rPr>
          <w:color w:val="000000"/>
          <w:sz w:val="18"/>
          <w:szCs w:val="18"/>
          <w:lang w:val="fr-FR" w:eastAsia="en-GB"/>
        </w:rPr>
        <w:tab/>
        <w:t>14.10.0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/09/2021</w:t>
      </w:r>
      <w:r w:rsidRPr="0034407F">
        <w:rPr>
          <w:color w:val="000000"/>
          <w:sz w:val="18"/>
          <w:szCs w:val="18"/>
          <w:lang w:val="fr-FR" w:eastAsia="en-GB"/>
        </w:rPr>
        <w:tab/>
      </w:r>
      <w:hyperlink r:id="rId3846" w:history="1">
        <w:r w:rsidR="007372E7" w:rsidRPr="0034407F">
          <w:rPr>
            <w:rStyle w:val="Hyperlink"/>
            <w:sz w:val="18"/>
            <w:szCs w:val="18"/>
            <w:lang w:val="fr-FR" w:eastAsia="en-GB"/>
          </w:rPr>
          <w:t>http://committee.tta.or.kr/data/ttasDown.jsp?kind=ttastd&amp;pk_num=TTAT.3G-36.579-1V14.10.0</w:t>
        </w:r>
      </w:hyperlink>
    </w:p>
    <w:p w14:paraId="2C262387" w14:textId="22CBBD8A" w:rsidR="006C5644" w:rsidRPr="00182533" w:rsidRDefault="006E0553" w:rsidP="007372E7">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6C5644" w:rsidRPr="00182533">
        <w:rPr>
          <w:b/>
          <w:bCs/>
          <w:color w:val="000000"/>
          <w:sz w:val="18"/>
          <w:szCs w:val="18"/>
          <w:lang w:eastAsia="en-GB"/>
        </w:rPr>
        <w:t xml:space="preserve"> 15</w:t>
      </w:r>
    </w:p>
    <w:p w14:paraId="4E2DC882" w14:textId="7015F580" w:rsidR="006C5644" w:rsidRPr="00C34319" w:rsidRDefault="006C5644" w:rsidP="007372E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STD-T120-36.579-1.V15.8.0</w:t>
      </w:r>
      <w:r w:rsidRPr="00C34319">
        <w:rPr>
          <w:color w:val="000000"/>
          <w:sz w:val="18"/>
          <w:szCs w:val="18"/>
          <w:lang w:val="en-GB" w:eastAsia="en-GB"/>
        </w:rPr>
        <w:tab/>
        <w:t>15.8.0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847" w:history="1">
        <w:r w:rsidR="007372E7" w:rsidRPr="00C34319">
          <w:rPr>
            <w:rStyle w:val="Hyperlink"/>
            <w:sz w:val="18"/>
            <w:szCs w:val="18"/>
            <w:lang w:val="en-GB" w:eastAsia="en-GB"/>
          </w:rPr>
          <w:t>https://www.arib.or.jp/english/html/overview/doc/T120_T23_SPECS/ARIB-STD-T120/Rel15/36/A36579-1-f80.pdf</w:t>
        </w:r>
      </w:hyperlink>
    </w:p>
    <w:p w14:paraId="4D721498" w14:textId="2CA15E9F" w:rsidR="006C5644" w:rsidRPr="00701E42" w:rsidRDefault="006C5644" w:rsidP="007372E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ATIS.3GPP.36.579-1.V15.8.0</w:t>
      </w:r>
      <w:r w:rsidRPr="00701E42">
        <w:rPr>
          <w:color w:val="000000"/>
          <w:sz w:val="18"/>
          <w:szCs w:val="18"/>
          <w:lang w:val="en-GB" w:eastAsia="en-GB"/>
        </w:rPr>
        <w:tab/>
        <w:t>15.8.0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3848" w:history="1">
        <w:r w:rsidR="007372E7" w:rsidRPr="00701E42">
          <w:rPr>
            <w:rStyle w:val="Hyperlink"/>
            <w:sz w:val="18"/>
            <w:szCs w:val="18"/>
            <w:lang w:val="en-GB" w:eastAsia="en-GB"/>
          </w:rPr>
          <w:t>https://www.atis.org/3gpp-transpositions - Rel-15</w:t>
        </w:r>
      </w:hyperlink>
    </w:p>
    <w:p w14:paraId="2C8CDE3E" w14:textId="344174B7" w:rsidR="006C5644" w:rsidRPr="00701E42" w:rsidRDefault="006C5644" w:rsidP="007372E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CCSA.36.579-1V1580</w:t>
      </w:r>
      <w:r w:rsidRPr="00701E42">
        <w:rPr>
          <w:color w:val="000000"/>
          <w:sz w:val="18"/>
          <w:szCs w:val="18"/>
          <w:lang w:val="en-GB" w:eastAsia="en-GB"/>
        </w:rPr>
        <w:tab/>
        <w:t>15.8.0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/12/2022</w:t>
      </w:r>
      <w:r w:rsidRPr="00701E42">
        <w:rPr>
          <w:color w:val="000000"/>
          <w:sz w:val="18"/>
          <w:szCs w:val="18"/>
          <w:lang w:val="en-GB" w:eastAsia="en-GB"/>
        </w:rPr>
        <w:tab/>
      </w:r>
      <w:hyperlink r:id="rId3849" w:history="1">
        <w:r w:rsidR="007372E7" w:rsidRPr="00701E42">
          <w:rPr>
            <w:rStyle w:val="Hyperlink"/>
            <w:sz w:val="18"/>
            <w:szCs w:val="18"/>
            <w:lang w:val="en-GB" w:eastAsia="en-GB"/>
          </w:rPr>
          <w:t>https://www.ccsa.org.cn/api/portalsFile/downloadOldFile?type=19&amp;oldFileUrl=ITU-R/M.2012-6/CCSA.36.579-1V1580.doc</w:t>
        </w:r>
      </w:hyperlink>
    </w:p>
    <w:p w14:paraId="3336ADE4" w14:textId="517EEE46" w:rsidR="006C5644" w:rsidRPr="0034407F" w:rsidRDefault="006C5644" w:rsidP="007372E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136 579-1</w:t>
      </w:r>
      <w:r w:rsidRPr="0034407F">
        <w:rPr>
          <w:color w:val="000000"/>
          <w:sz w:val="18"/>
          <w:szCs w:val="18"/>
          <w:lang w:val="fr-FR" w:eastAsia="en-GB"/>
        </w:rPr>
        <w:tab/>
        <w:t>15.8.0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24</w:t>
      </w:r>
      <w:r w:rsidR="00D63672" w:rsidRPr="0034407F">
        <w:rPr>
          <w:color w:val="000000"/>
          <w:sz w:val="18"/>
          <w:szCs w:val="18"/>
          <w:lang w:val="fr-FR" w:eastAsia="en-GB"/>
        </w:rPr>
        <w:t>/01/2023</w:t>
      </w:r>
      <w:r w:rsidRPr="0034407F">
        <w:rPr>
          <w:color w:val="000000"/>
          <w:sz w:val="18"/>
          <w:szCs w:val="18"/>
          <w:lang w:val="fr-FR" w:eastAsia="en-GB"/>
        </w:rPr>
        <w:tab/>
      </w:r>
      <w:hyperlink r:id="rId3850" w:history="1">
        <w:r w:rsidR="007372E7" w:rsidRPr="0034407F">
          <w:rPr>
            <w:rStyle w:val="Hyperlink"/>
            <w:spacing w:val="-2"/>
            <w:sz w:val="18"/>
            <w:szCs w:val="18"/>
            <w:lang w:val="fr-FR" w:eastAsia="en-GB"/>
          </w:rPr>
          <w:t>https://www.etsi.org/deliver/etsi_ts/136500_136599/13657901/15.08.00_60/ts_13657901v150800p.pdf</w:t>
        </w:r>
      </w:hyperlink>
    </w:p>
    <w:p w14:paraId="53B9D49A" w14:textId="7684B776" w:rsidR="006C5644" w:rsidRPr="0034407F" w:rsidRDefault="006C5644" w:rsidP="007372E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36.579-1 15.8.0 V1.3.0</w:t>
      </w:r>
      <w:r w:rsidRPr="0034407F">
        <w:rPr>
          <w:color w:val="000000"/>
          <w:spacing w:val="-4"/>
          <w:sz w:val="18"/>
          <w:szCs w:val="18"/>
          <w:lang w:val="fr-FR" w:eastAsia="en-GB"/>
        </w:rPr>
        <w:tab/>
      </w:r>
      <w:r w:rsidRPr="0034407F">
        <w:rPr>
          <w:color w:val="000000"/>
          <w:sz w:val="18"/>
          <w:szCs w:val="18"/>
          <w:lang w:val="fr-FR" w:eastAsia="en-GB"/>
        </w:rPr>
        <w:t>15.8.0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3851" w:history="1">
        <w:r w:rsidR="007372E7" w:rsidRPr="0034407F">
          <w:rPr>
            <w:rStyle w:val="Hyperlink"/>
            <w:sz w:val="18"/>
            <w:szCs w:val="18"/>
            <w:lang w:val="fr-FR" w:eastAsia="en-GB"/>
          </w:rPr>
          <w:t>https://members.tsdsi.in/s/weXkRmsGbHcLM8g</w:t>
        </w:r>
      </w:hyperlink>
    </w:p>
    <w:p w14:paraId="1B1DEA72" w14:textId="4ECACE3E" w:rsidR="006C5644" w:rsidRPr="0034407F" w:rsidRDefault="006C5644" w:rsidP="007372E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TTAT.3G-36.579-1V15.8.0</w:t>
      </w:r>
      <w:r w:rsidRPr="0034407F">
        <w:rPr>
          <w:color w:val="000000"/>
          <w:sz w:val="18"/>
          <w:szCs w:val="18"/>
          <w:lang w:val="fr-FR" w:eastAsia="en-GB"/>
        </w:rPr>
        <w:tab/>
        <w:t>15.8.0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3852" w:history="1">
        <w:r w:rsidR="007372E7" w:rsidRPr="0034407F">
          <w:rPr>
            <w:rStyle w:val="Hyperlink"/>
            <w:sz w:val="18"/>
            <w:szCs w:val="18"/>
            <w:lang w:val="fr-FR" w:eastAsia="en-GB"/>
          </w:rPr>
          <w:t>http://committee.tta.or.kr/data/ttasDown.jsp?kind=ttastd&amp;pk_num=TTAT.3G-36.579-1V15.8.0</w:t>
        </w:r>
      </w:hyperlink>
    </w:p>
    <w:p w14:paraId="176943F5" w14:textId="77777777" w:rsidR="00C556AE" w:rsidRPr="00182533" w:rsidRDefault="00C556AE" w:rsidP="00C556AE">
      <w:pPr>
        <w:pStyle w:val="Heading4"/>
      </w:pPr>
      <w:r w:rsidRPr="00182533">
        <w:t>2.1.6.10</w:t>
      </w:r>
      <w:r w:rsidRPr="00182533">
        <w:tab/>
        <w:t>TS 36.579-2</w:t>
      </w:r>
    </w:p>
    <w:p w14:paraId="3C60CB12" w14:textId="77777777" w:rsidR="00C556AE" w:rsidRPr="00182533" w:rsidRDefault="00C556AE" w:rsidP="00C556AE">
      <w:pPr>
        <w:pStyle w:val="Headingb"/>
      </w:pPr>
      <w:r w:rsidRPr="00182533">
        <w:t xml:space="preserve">Servicios en misiones críticas (MC) en LTE; Parte 2: especificación de conformidad del protocolo de equipo de usuario (UE) de Pulsar para hablar en misiones críticas (MCPTT) </w:t>
      </w:r>
    </w:p>
    <w:p w14:paraId="685B4CCD" w14:textId="77777777" w:rsidR="00C556AE" w:rsidRPr="00182533" w:rsidRDefault="00C556AE" w:rsidP="00C556AE">
      <w:r w:rsidRPr="00182533">
        <w:t>En este documento se especifica la prueba de conformidad del protocolo de prueba para la realización de pruebas de un cliente MCPTT respecto del cumplimiento de los requisitos de la prueba de conformidad de los servicios de misión crítica (MCPTT) por protocolo LTE definidos por 3GPP.</w:t>
      </w:r>
    </w:p>
    <w:p w14:paraId="119E3775" w14:textId="77777777" w:rsidR="00C556AE" w:rsidRPr="00182533" w:rsidRDefault="00C556AE" w:rsidP="00C556AE">
      <w:r w:rsidRPr="00182533">
        <w:t>Concretamente, este documento incluye:</w:t>
      </w:r>
    </w:p>
    <w:p w14:paraId="7DC234F4" w14:textId="77777777" w:rsidR="00C556AE" w:rsidRPr="00182533" w:rsidRDefault="00C556AE" w:rsidP="00F22424">
      <w:pPr>
        <w:pStyle w:val="enumlev1"/>
      </w:pPr>
      <w:r w:rsidRPr="00182533">
        <w:t>–</w:t>
      </w:r>
      <w:r w:rsidRPr="00182533">
        <w:tab/>
        <w:t>la estructura global de la prueba;</w:t>
      </w:r>
    </w:p>
    <w:p w14:paraId="1E76705A" w14:textId="77777777" w:rsidR="00C556AE" w:rsidRPr="00182533" w:rsidRDefault="00C556AE" w:rsidP="00C556AE">
      <w:pPr>
        <w:pStyle w:val="enumlev1"/>
      </w:pPr>
      <w:r w:rsidRPr="00182533">
        <w:t>–</w:t>
      </w:r>
      <w:r w:rsidRPr="00182533">
        <w:tab/>
        <w:t>las configuraciones de prueba;</w:t>
      </w:r>
    </w:p>
    <w:p w14:paraId="40C0DBFA" w14:textId="77777777" w:rsidR="00C556AE" w:rsidRPr="00182533" w:rsidRDefault="00C556AE" w:rsidP="00C556AE">
      <w:pPr>
        <w:pStyle w:val="enumlev1"/>
      </w:pPr>
      <w:r w:rsidRPr="00182533">
        <w:t>–</w:t>
      </w:r>
      <w:r w:rsidRPr="00182533">
        <w:tab/>
        <w:t>el requisito de conformidad y la referencia a las especificaciones básicas;</w:t>
      </w:r>
    </w:p>
    <w:p w14:paraId="41C3D0E6" w14:textId="77777777" w:rsidR="00C556AE" w:rsidRPr="00182533" w:rsidRDefault="00C556AE" w:rsidP="00C556AE">
      <w:pPr>
        <w:pStyle w:val="enumlev1"/>
      </w:pPr>
      <w:r w:rsidRPr="00182533">
        <w:lastRenderedPageBreak/>
        <w:t>–</w:t>
      </w:r>
      <w:r w:rsidRPr="00182533">
        <w:tab/>
        <w:t>las finalidades de la prueba; y</w:t>
      </w:r>
    </w:p>
    <w:p w14:paraId="1031E18C" w14:textId="77777777" w:rsidR="00C556AE" w:rsidRPr="00182533" w:rsidRDefault="00C556AE" w:rsidP="00C556AE">
      <w:pPr>
        <w:pStyle w:val="enumlev1"/>
      </w:pPr>
      <w:r w:rsidRPr="00182533">
        <w:t>–</w:t>
      </w:r>
      <w:r w:rsidRPr="00182533">
        <w:tab/>
        <w:t xml:space="preserve">una breve descripción del procedimiento de prueba, los requisitos específicos de la prueba y el cuadro de intercambio de mensajes cortos. </w:t>
      </w:r>
    </w:p>
    <w:p w14:paraId="64A6711A" w14:textId="0F80CA3D" w:rsidR="00C556AE" w:rsidRPr="00182533" w:rsidRDefault="00C556AE" w:rsidP="00C556AE">
      <w:r w:rsidRPr="00182533">
        <w:t>Este documento es válido para Clientes MCPTT implementados con arreglo a versiones de 3GPP a partir de la versión 13 hasta la versión que se indica en la cubierta del presente documento.</w:t>
      </w:r>
    </w:p>
    <w:p w14:paraId="604DE9F4" w14:textId="77777777" w:rsidR="00C556AE" w:rsidRPr="00182533" w:rsidRDefault="00C556AE" w:rsidP="00C556AE">
      <w:r w:rsidRPr="00182533">
        <w:t xml:space="preserve">En las especificaciones correspondientes puede encontrarse la siguiente información pertinente para la realización de pruebas: </w:t>
      </w:r>
    </w:p>
    <w:p w14:paraId="28152AFB" w14:textId="77777777" w:rsidR="00C556AE" w:rsidRPr="00182533" w:rsidRDefault="00C556AE" w:rsidP="00C556AE">
      <w:pPr>
        <w:pStyle w:val="enumlev1"/>
      </w:pPr>
      <w:r w:rsidRPr="00182533">
        <w:t>–</w:t>
      </w:r>
      <w:r w:rsidRPr="00182533">
        <w:tab/>
        <w:t>valores por defecto de los parámetros de las pruebas TS 36.579-1;</w:t>
      </w:r>
    </w:p>
    <w:p w14:paraId="4F1EA3E4" w14:textId="77777777" w:rsidR="00C556AE" w:rsidRPr="00182533" w:rsidRDefault="00C556AE" w:rsidP="00C556AE">
      <w:pPr>
        <w:pStyle w:val="enumlev1"/>
      </w:pPr>
      <w:r w:rsidRPr="00182533">
        <w:t>–</w:t>
      </w:r>
      <w:r w:rsidRPr="00182533">
        <w:tab/>
        <w:t>declaración de conformidad de implementación (ICS) TS 36.579-4 and Información suplementaria de implementación para la realización de pruebas (IXIT) TS 36.579-5;</w:t>
      </w:r>
    </w:p>
    <w:p w14:paraId="65825152" w14:textId="77777777" w:rsidR="00C556AE" w:rsidRPr="00182533" w:rsidRDefault="00C556AE" w:rsidP="00C556AE">
      <w:pPr>
        <w:pStyle w:val="enumlev1"/>
      </w:pPr>
      <w:r w:rsidRPr="00182533">
        <w:t>–</w:t>
      </w:r>
      <w:r w:rsidRPr="00182533">
        <w:tab/>
        <w:t>aplicabilidad de cada caso de pruebas TS 36.579-4.</w:t>
      </w:r>
    </w:p>
    <w:p w14:paraId="53769B6B" w14:textId="77777777" w:rsidR="00C556AE" w:rsidRPr="00182533" w:rsidRDefault="00C556AE" w:rsidP="00C556AE">
      <w:r w:rsidRPr="00182533">
        <w:t>Se espera que los casos de prueba se ejecuten a través de una interfaz radioeléctrica 3GPP. En este documento no se especifica la realización de pruebas de conformidad del protocolo para las portadoras EPS (LTE) que transportan los datos MCPTT enviados o recibidos por el Cliente MCPTT y para los que se requiere el soporte del UE en el que está instalado el Cliente MCPTT. Esto se define en TS 36.523-1.</w:t>
      </w:r>
    </w:p>
    <w:p w14:paraId="2D3690F4" w14:textId="77777777" w:rsidR="009D7D16" w:rsidRPr="00182533" w:rsidRDefault="009D7D16" w:rsidP="009D7D16">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35FC92CA" w14:textId="19DF76C4" w:rsidR="006C5644" w:rsidRPr="00182533" w:rsidRDefault="006E0553" w:rsidP="007372E7">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6C5644" w:rsidRPr="00182533">
        <w:rPr>
          <w:b/>
          <w:bCs/>
          <w:color w:val="000000"/>
          <w:sz w:val="18"/>
          <w:szCs w:val="18"/>
          <w:lang w:eastAsia="en-GB"/>
        </w:rPr>
        <w:t xml:space="preserve"> 13</w:t>
      </w:r>
    </w:p>
    <w:p w14:paraId="35981AC3" w14:textId="38229224" w:rsidR="006C5644" w:rsidRPr="00C34319" w:rsidRDefault="006C5644" w:rsidP="007372E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STD-T120-36.579-2.V13.3.0</w:t>
      </w:r>
      <w:r w:rsidRPr="00C34319">
        <w:rPr>
          <w:color w:val="000000"/>
          <w:sz w:val="18"/>
          <w:szCs w:val="18"/>
          <w:lang w:val="en-GB" w:eastAsia="en-GB"/>
        </w:rPr>
        <w:tab/>
        <w:t>13.3.0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853" w:history="1">
        <w:r w:rsidR="007372E7" w:rsidRPr="00C34319">
          <w:rPr>
            <w:rStyle w:val="Hyperlink"/>
            <w:sz w:val="18"/>
            <w:szCs w:val="18"/>
            <w:lang w:val="en-GB" w:eastAsia="en-GB"/>
          </w:rPr>
          <w:t>https://www.arib.or.jp/english/html/overview/doc/T120_T23_SPECS/ARIB-STD-T120/Rel13/36/A36579-2-d30.pdf</w:t>
        </w:r>
      </w:hyperlink>
    </w:p>
    <w:p w14:paraId="27477A57" w14:textId="574E522F" w:rsidR="006C5644" w:rsidRPr="00701E42" w:rsidRDefault="006C5644" w:rsidP="007372E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ATIS.3GPP.36.579-2V1330</w:t>
      </w:r>
      <w:r w:rsidRPr="00701E42">
        <w:rPr>
          <w:color w:val="000000"/>
          <w:sz w:val="18"/>
          <w:szCs w:val="18"/>
          <w:lang w:val="en-GB" w:eastAsia="en-GB"/>
        </w:rPr>
        <w:tab/>
        <w:t>13.3.0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854" w:history="1">
        <w:r w:rsidR="007372E7" w:rsidRPr="00701E42">
          <w:rPr>
            <w:rStyle w:val="Hyperlink"/>
            <w:sz w:val="18"/>
            <w:szCs w:val="18"/>
            <w:lang w:val="en-GB" w:eastAsia="en-GB"/>
          </w:rPr>
          <w:t>https://www.atis.org/3gpp-documents/Rel99-14/</w:t>
        </w:r>
      </w:hyperlink>
    </w:p>
    <w:p w14:paraId="7C2D2ABA" w14:textId="6424A4B2" w:rsidR="006C5644" w:rsidRPr="00701E42" w:rsidRDefault="006C5644" w:rsidP="007372E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CCSA.36.579-2V1330</w:t>
      </w:r>
      <w:r w:rsidRPr="00701E42">
        <w:rPr>
          <w:color w:val="000000"/>
          <w:sz w:val="18"/>
          <w:szCs w:val="18"/>
          <w:lang w:val="en-GB" w:eastAsia="en-GB"/>
        </w:rPr>
        <w:tab/>
        <w:t>13.3.0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/03/2020</w:t>
      </w:r>
      <w:r w:rsidRPr="00701E42">
        <w:rPr>
          <w:color w:val="000000"/>
          <w:sz w:val="18"/>
          <w:szCs w:val="18"/>
          <w:lang w:val="en-GB" w:eastAsia="en-GB"/>
        </w:rPr>
        <w:tab/>
      </w:r>
      <w:hyperlink r:id="rId3855" w:history="1">
        <w:r w:rsidR="007372E7" w:rsidRPr="00701E42">
          <w:rPr>
            <w:rStyle w:val="Hyperlink"/>
            <w:sz w:val="18"/>
            <w:szCs w:val="18"/>
            <w:lang w:val="en-GB" w:eastAsia="en-GB"/>
          </w:rPr>
          <w:t>https://www.ccsa.org.cn/api/portalsFile/downloadOldFile?type=19&amp;oldFileUrl=ITU-R/M.2012-6/CCSA.36.579-2V1330.doc</w:t>
        </w:r>
      </w:hyperlink>
    </w:p>
    <w:p w14:paraId="6BCD1A94" w14:textId="4B97D8D3" w:rsidR="006C5644" w:rsidRPr="0034407F" w:rsidRDefault="006C5644" w:rsidP="007372E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136 579-2</w:t>
      </w:r>
      <w:r w:rsidRPr="0034407F">
        <w:rPr>
          <w:color w:val="000000"/>
          <w:sz w:val="18"/>
          <w:szCs w:val="18"/>
          <w:lang w:val="fr-FR" w:eastAsia="en-GB"/>
        </w:rPr>
        <w:tab/>
        <w:t>13.3.0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/04/2020</w:t>
      </w:r>
      <w:r w:rsidRPr="0034407F">
        <w:rPr>
          <w:color w:val="000000"/>
          <w:sz w:val="18"/>
          <w:szCs w:val="18"/>
          <w:lang w:val="fr-FR" w:eastAsia="en-GB"/>
        </w:rPr>
        <w:tab/>
      </w:r>
      <w:hyperlink r:id="rId3856" w:history="1">
        <w:r w:rsidR="007372E7" w:rsidRPr="0034407F">
          <w:rPr>
            <w:rStyle w:val="Hyperlink"/>
            <w:spacing w:val="-2"/>
            <w:sz w:val="18"/>
            <w:szCs w:val="18"/>
            <w:lang w:val="fr-FR" w:eastAsia="en-GB"/>
          </w:rPr>
          <w:t>https://www.etsi.org/deliver/etsi_ts/136500_136599/13657902/13.03.00_60/ts_13657902v130300p.pdf</w:t>
        </w:r>
      </w:hyperlink>
    </w:p>
    <w:p w14:paraId="36818718" w14:textId="59B5FE33" w:rsidR="006C5644" w:rsidRPr="0034407F" w:rsidRDefault="006C5644" w:rsidP="007372E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36.579-2-13.3.0 V1.1.0</w:t>
      </w:r>
      <w:r w:rsidRPr="0034407F">
        <w:rPr>
          <w:color w:val="000000"/>
          <w:spacing w:val="-4"/>
          <w:sz w:val="18"/>
          <w:szCs w:val="18"/>
          <w:lang w:val="fr-FR" w:eastAsia="en-GB"/>
        </w:rPr>
        <w:tab/>
      </w:r>
      <w:r w:rsidRPr="0034407F">
        <w:rPr>
          <w:color w:val="000000"/>
          <w:sz w:val="18"/>
          <w:szCs w:val="18"/>
          <w:lang w:val="fr-FR" w:eastAsia="en-GB"/>
        </w:rPr>
        <w:t>13.3.0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857" w:history="1">
        <w:r w:rsidR="007372E7" w:rsidRPr="0034407F">
          <w:rPr>
            <w:rStyle w:val="Hyperlink"/>
            <w:sz w:val="18"/>
            <w:szCs w:val="18"/>
            <w:lang w:val="fr-FR" w:eastAsia="en-GB"/>
          </w:rPr>
          <w:t>https://members.tsdsi.in/index.php/s/KTtP8diTHxksCwz</w:t>
        </w:r>
      </w:hyperlink>
    </w:p>
    <w:p w14:paraId="222869C7" w14:textId="233C6578" w:rsidR="006C5644" w:rsidRPr="0034407F" w:rsidRDefault="006C5644" w:rsidP="007372E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TTAT.3G-36.579-2V13.3.0</w:t>
      </w:r>
      <w:r w:rsidRPr="0034407F">
        <w:rPr>
          <w:color w:val="000000"/>
          <w:sz w:val="18"/>
          <w:szCs w:val="18"/>
          <w:lang w:val="fr-FR" w:eastAsia="en-GB"/>
        </w:rPr>
        <w:tab/>
        <w:t>13.3.0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3858" w:history="1">
        <w:r w:rsidR="007372E7" w:rsidRPr="0034407F">
          <w:rPr>
            <w:rStyle w:val="Hyperlink"/>
            <w:sz w:val="18"/>
            <w:szCs w:val="18"/>
            <w:lang w:val="fr-FR" w:eastAsia="en-GB"/>
          </w:rPr>
          <w:t>http://committee.tta.or.kr/data/ttasDown.jsp?kind=ttastd&amp;pk_num=TTAT.3G-36.579-2V13.3.0</w:t>
        </w:r>
      </w:hyperlink>
    </w:p>
    <w:p w14:paraId="036ECAC4" w14:textId="0A5B955D" w:rsidR="006C5644" w:rsidRPr="00182533" w:rsidRDefault="006E0553" w:rsidP="007372E7">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6C5644" w:rsidRPr="00182533">
        <w:rPr>
          <w:b/>
          <w:bCs/>
          <w:color w:val="000000"/>
          <w:sz w:val="18"/>
          <w:szCs w:val="18"/>
          <w:lang w:eastAsia="en-GB"/>
        </w:rPr>
        <w:t xml:space="preserve"> 14</w:t>
      </w:r>
    </w:p>
    <w:p w14:paraId="4C658204" w14:textId="23526210" w:rsidR="006C5644" w:rsidRPr="00C34319" w:rsidRDefault="006C5644" w:rsidP="007372E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STD-T120-36.579-2.V14.12.0</w:t>
      </w:r>
      <w:r w:rsidRPr="00C34319">
        <w:rPr>
          <w:color w:val="000000"/>
          <w:sz w:val="18"/>
          <w:szCs w:val="18"/>
          <w:lang w:val="en-GB" w:eastAsia="en-GB"/>
        </w:rPr>
        <w:tab/>
        <w:t>14.12.0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859" w:history="1">
        <w:r w:rsidR="007372E7" w:rsidRPr="00C34319">
          <w:rPr>
            <w:rStyle w:val="Hyperlink"/>
            <w:sz w:val="18"/>
            <w:szCs w:val="18"/>
            <w:lang w:val="en-GB" w:eastAsia="en-GB"/>
          </w:rPr>
          <w:t>https://www.arib.or.jp/english/html/overview/doc/T120_T23_SPECS/ARIB-STD-T120/Rel14/36/A36579-2-ec0.pdf</w:t>
        </w:r>
      </w:hyperlink>
    </w:p>
    <w:p w14:paraId="6D39B1DC" w14:textId="6371A02A" w:rsidR="006C5644" w:rsidRPr="00701E42" w:rsidRDefault="006C5644" w:rsidP="007372E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ATIS.3GPP.36.579-2.V14.12.0</w:t>
      </w:r>
      <w:r w:rsidRPr="00701E42">
        <w:rPr>
          <w:color w:val="000000"/>
          <w:sz w:val="18"/>
          <w:szCs w:val="18"/>
          <w:lang w:val="en-GB" w:eastAsia="en-GB"/>
        </w:rPr>
        <w:tab/>
        <w:t>14.12.0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3860" w:history="1">
        <w:r w:rsidR="007372E7" w:rsidRPr="00701E42">
          <w:rPr>
            <w:rStyle w:val="Hyperlink"/>
            <w:sz w:val="18"/>
            <w:szCs w:val="18"/>
            <w:lang w:val="en-GB" w:eastAsia="en-GB"/>
          </w:rPr>
          <w:t>https://www.atis.org/3gpp-transpositions - Rel-14</w:t>
        </w:r>
      </w:hyperlink>
    </w:p>
    <w:p w14:paraId="59694007" w14:textId="172C9A73" w:rsidR="006C5644" w:rsidRPr="00701E42" w:rsidRDefault="006C5644" w:rsidP="007372E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CCSA.36.579-2V14120</w:t>
      </w:r>
      <w:r w:rsidRPr="00701E42">
        <w:rPr>
          <w:color w:val="000000"/>
          <w:sz w:val="18"/>
          <w:szCs w:val="18"/>
          <w:lang w:val="en-GB" w:eastAsia="en-GB"/>
        </w:rPr>
        <w:tab/>
        <w:t>14.12.0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/12/2022</w:t>
      </w:r>
      <w:r w:rsidRPr="00701E42">
        <w:rPr>
          <w:color w:val="000000"/>
          <w:sz w:val="18"/>
          <w:szCs w:val="18"/>
          <w:lang w:val="en-GB" w:eastAsia="en-GB"/>
        </w:rPr>
        <w:tab/>
      </w:r>
      <w:hyperlink r:id="rId3861" w:history="1">
        <w:r w:rsidR="007372E7" w:rsidRPr="00701E42">
          <w:rPr>
            <w:rStyle w:val="Hyperlink"/>
            <w:sz w:val="18"/>
            <w:szCs w:val="18"/>
            <w:lang w:val="en-GB" w:eastAsia="en-GB"/>
          </w:rPr>
          <w:t>https://www.ccsa.org.cn/api/portalsFile/downloadOldFile?type=19&amp;oldFileUrl=ITU-R/M.2012-6/CCSA.36.579-2V14120.doc</w:t>
        </w:r>
      </w:hyperlink>
    </w:p>
    <w:p w14:paraId="35CA372B" w14:textId="4AE94BC4" w:rsidR="006C5644" w:rsidRPr="0034407F" w:rsidRDefault="006C5644" w:rsidP="007372E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136 579-2</w:t>
      </w:r>
      <w:r w:rsidRPr="0034407F">
        <w:rPr>
          <w:color w:val="000000"/>
          <w:sz w:val="18"/>
          <w:szCs w:val="18"/>
          <w:lang w:val="fr-FR" w:eastAsia="en-GB"/>
        </w:rPr>
        <w:tab/>
        <w:t>14.12.0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24</w:t>
      </w:r>
      <w:r w:rsidR="00D63672" w:rsidRPr="0034407F">
        <w:rPr>
          <w:color w:val="000000"/>
          <w:sz w:val="18"/>
          <w:szCs w:val="18"/>
          <w:lang w:val="fr-FR" w:eastAsia="en-GB"/>
        </w:rPr>
        <w:t>/01/2023</w:t>
      </w:r>
      <w:r w:rsidRPr="0034407F">
        <w:rPr>
          <w:color w:val="000000"/>
          <w:sz w:val="18"/>
          <w:szCs w:val="18"/>
          <w:lang w:val="fr-FR" w:eastAsia="en-GB"/>
        </w:rPr>
        <w:tab/>
      </w:r>
      <w:hyperlink r:id="rId3862" w:history="1">
        <w:r w:rsidR="007372E7" w:rsidRPr="0034407F">
          <w:rPr>
            <w:rStyle w:val="Hyperlink"/>
            <w:spacing w:val="-2"/>
            <w:sz w:val="18"/>
            <w:szCs w:val="18"/>
            <w:lang w:val="fr-FR" w:eastAsia="en-GB"/>
          </w:rPr>
          <w:t>https://www.etsi.org/deliver/etsi_ts/136500_136599/13657902/14.12.00_60/ts_13657902v141200p.pdf</w:t>
        </w:r>
      </w:hyperlink>
    </w:p>
    <w:p w14:paraId="29B3324E" w14:textId="08964F75" w:rsidR="006C5644" w:rsidRPr="0034407F" w:rsidRDefault="006C5644" w:rsidP="007372E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36.579-2 14.12.0 V1.2.0</w:t>
      </w:r>
      <w:r w:rsidRPr="0034407F">
        <w:rPr>
          <w:color w:val="000000"/>
          <w:sz w:val="18"/>
          <w:szCs w:val="18"/>
          <w:lang w:val="fr-FR" w:eastAsia="en-GB"/>
        </w:rPr>
        <w:tab/>
        <w:t>14.12.0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3863" w:history="1">
        <w:r w:rsidR="007372E7" w:rsidRPr="0034407F">
          <w:rPr>
            <w:rStyle w:val="Hyperlink"/>
            <w:sz w:val="18"/>
            <w:szCs w:val="18"/>
            <w:lang w:val="fr-FR" w:eastAsia="en-GB"/>
          </w:rPr>
          <w:t>https://members.tsdsi.in/s/PcYFnKRksPqmqZZ</w:t>
        </w:r>
      </w:hyperlink>
    </w:p>
    <w:p w14:paraId="5A9DB154" w14:textId="6BBD3804" w:rsidR="006C5644" w:rsidRPr="0034407F" w:rsidRDefault="006C5644" w:rsidP="007372E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TTAT.3G-36.579-2V14.12.0</w:t>
      </w:r>
      <w:r w:rsidRPr="0034407F">
        <w:rPr>
          <w:color w:val="000000"/>
          <w:sz w:val="18"/>
          <w:szCs w:val="18"/>
          <w:lang w:val="fr-FR" w:eastAsia="en-GB"/>
        </w:rPr>
        <w:tab/>
        <w:t>14.12.0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3864" w:history="1">
        <w:r w:rsidR="007372E7" w:rsidRPr="0034407F">
          <w:rPr>
            <w:rStyle w:val="Hyperlink"/>
            <w:sz w:val="18"/>
            <w:szCs w:val="18"/>
            <w:lang w:val="fr-FR" w:eastAsia="en-GB"/>
          </w:rPr>
          <w:t>http://committee.tta.or.kr/data/ttasDown.jsp?kind=ttastd&amp;pk_num=TTAT.3G-36.579-2V14.12.0</w:t>
        </w:r>
      </w:hyperlink>
    </w:p>
    <w:p w14:paraId="6EA8B8EE" w14:textId="5A82E1DE" w:rsidR="006C5644" w:rsidRPr="00182533" w:rsidRDefault="006E0553" w:rsidP="007372E7">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lastRenderedPageBreak/>
        <w:t>Versión</w:t>
      </w:r>
      <w:r w:rsidR="006C5644" w:rsidRPr="00182533">
        <w:rPr>
          <w:b/>
          <w:bCs/>
          <w:color w:val="000000"/>
          <w:sz w:val="18"/>
          <w:szCs w:val="18"/>
          <w:lang w:eastAsia="en-GB"/>
        </w:rPr>
        <w:t xml:space="preserve"> 15</w:t>
      </w:r>
    </w:p>
    <w:p w14:paraId="59CB855C" w14:textId="6D1C180B" w:rsidR="006C5644" w:rsidRPr="00C34319" w:rsidRDefault="006C5644" w:rsidP="00A56E0E">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STD-T120-36.579-2.V15.6.0</w:t>
      </w:r>
      <w:r w:rsidRPr="00C34319">
        <w:rPr>
          <w:color w:val="000000"/>
          <w:sz w:val="18"/>
          <w:szCs w:val="18"/>
          <w:lang w:val="en-GB" w:eastAsia="en-GB"/>
        </w:rPr>
        <w:tab/>
        <w:t>15.6.0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865" w:history="1">
        <w:r w:rsidR="007372E7" w:rsidRPr="00C34319">
          <w:rPr>
            <w:rStyle w:val="Hyperlink"/>
            <w:sz w:val="18"/>
            <w:szCs w:val="18"/>
            <w:lang w:val="en-GB" w:eastAsia="en-GB"/>
          </w:rPr>
          <w:t>https://www.arib.or.jp/english/html/overview/doc/T120_T23_SPECS/ARIB-STD-T120/Rel15/36/A36579-2-f60.pdf</w:t>
        </w:r>
      </w:hyperlink>
    </w:p>
    <w:p w14:paraId="6FC800D9" w14:textId="626DC65E" w:rsidR="006C5644" w:rsidRPr="00701E42" w:rsidRDefault="006C5644" w:rsidP="00A56E0E">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ATIS.3GPP.36.579-2.V15.6.0</w:t>
      </w:r>
      <w:r w:rsidRPr="00701E42">
        <w:rPr>
          <w:color w:val="000000"/>
          <w:sz w:val="18"/>
          <w:szCs w:val="18"/>
          <w:lang w:val="en-GB" w:eastAsia="en-GB"/>
        </w:rPr>
        <w:tab/>
        <w:t>15.6.0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3866" w:history="1">
        <w:r w:rsidR="007372E7" w:rsidRPr="00701E42">
          <w:rPr>
            <w:rStyle w:val="Hyperlink"/>
            <w:sz w:val="18"/>
            <w:szCs w:val="18"/>
            <w:lang w:val="en-GB" w:eastAsia="en-GB"/>
          </w:rPr>
          <w:t>https://www.atis.org/3gpp-transpositions - Rel-15</w:t>
        </w:r>
      </w:hyperlink>
    </w:p>
    <w:p w14:paraId="66D56A48" w14:textId="0667CEC5" w:rsidR="006C5644" w:rsidRPr="00701E42" w:rsidRDefault="006C5644" w:rsidP="00A56E0E">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CCSA.36.579-2V1560</w:t>
      </w:r>
      <w:r w:rsidRPr="00701E42">
        <w:rPr>
          <w:color w:val="000000"/>
          <w:sz w:val="18"/>
          <w:szCs w:val="18"/>
          <w:lang w:val="en-GB" w:eastAsia="en-GB"/>
        </w:rPr>
        <w:tab/>
        <w:t>15.6.0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/12/2022</w:t>
      </w:r>
      <w:r w:rsidRPr="00701E42">
        <w:rPr>
          <w:color w:val="000000"/>
          <w:sz w:val="18"/>
          <w:szCs w:val="18"/>
          <w:lang w:val="en-GB" w:eastAsia="en-GB"/>
        </w:rPr>
        <w:tab/>
      </w:r>
      <w:hyperlink r:id="rId3867" w:history="1">
        <w:r w:rsidR="007372E7" w:rsidRPr="00701E42">
          <w:rPr>
            <w:rStyle w:val="Hyperlink"/>
            <w:sz w:val="18"/>
            <w:szCs w:val="18"/>
            <w:lang w:val="en-GB" w:eastAsia="en-GB"/>
          </w:rPr>
          <w:t>https://www.ccsa.org.cn/api/portalsFile/downloadOldFile?type=19&amp;oldFileUrl=ITU-R/M.2012-6/CCSA.36.579-2V1560.doc</w:t>
        </w:r>
      </w:hyperlink>
    </w:p>
    <w:p w14:paraId="245B4A43" w14:textId="273C6449" w:rsidR="006C5644" w:rsidRPr="0034407F" w:rsidRDefault="006C5644" w:rsidP="007372E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136 579-2</w:t>
      </w:r>
      <w:r w:rsidRPr="0034407F">
        <w:rPr>
          <w:color w:val="000000"/>
          <w:sz w:val="18"/>
          <w:szCs w:val="18"/>
          <w:lang w:val="fr-FR" w:eastAsia="en-GB"/>
        </w:rPr>
        <w:tab/>
        <w:t>15.6.0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24</w:t>
      </w:r>
      <w:r w:rsidR="00D63672" w:rsidRPr="0034407F">
        <w:rPr>
          <w:color w:val="000000"/>
          <w:sz w:val="18"/>
          <w:szCs w:val="18"/>
          <w:lang w:val="fr-FR" w:eastAsia="en-GB"/>
        </w:rPr>
        <w:t>/01/2023</w:t>
      </w:r>
      <w:r w:rsidRPr="0034407F">
        <w:rPr>
          <w:color w:val="000000"/>
          <w:sz w:val="18"/>
          <w:szCs w:val="18"/>
          <w:lang w:val="fr-FR" w:eastAsia="en-GB"/>
        </w:rPr>
        <w:tab/>
      </w:r>
      <w:hyperlink r:id="rId3868" w:history="1">
        <w:r w:rsidR="007372E7" w:rsidRPr="0034407F">
          <w:rPr>
            <w:rStyle w:val="Hyperlink"/>
            <w:spacing w:val="-2"/>
            <w:sz w:val="18"/>
            <w:szCs w:val="18"/>
            <w:lang w:val="fr-FR" w:eastAsia="en-GB"/>
          </w:rPr>
          <w:t>https://www.etsi.org/deliver/etsi_ts/136500_136599/13657902/15.06.00_60/ts_13657902v150600p.pdf</w:t>
        </w:r>
      </w:hyperlink>
    </w:p>
    <w:p w14:paraId="5D3CBAB7" w14:textId="5A06CCEC" w:rsidR="006C5644" w:rsidRPr="0034407F" w:rsidRDefault="006C5644" w:rsidP="007372E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36.579-2 15.6.0 V1.2.0</w:t>
      </w:r>
      <w:r w:rsidRPr="0034407F">
        <w:rPr>
          <w:color w:val="000000"/>
          <w:sz w:val="18"/>
          <w:szCs w:val="18"/>
          <w:lang w:val="fr-FR" w:eastAsia="en-GB"/>
        </w:rPr>
        <w:tab/>
        <w:t>15.6.0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3869" w:history="1">
        <w:r w:rsidR="007372E7" w:rsidRPr="0034407F">
          <w:rPr>
            <w:rStyle w:val="Hyperlink"/>
            <w:sz w:val="18"/>
            <w:szCs w:val="18"/>
            <w:lang w:val="fr-FR" w:eastAsia="en-GB"/>
          </w:rPr>
          <w:t>https://members.tsdsi.in/s/kALqkaXYqe4jJ8t</w:t>
        </w:r>
      </w:hyperlink>
    </w:p>
    <w:p w14:paraId="7DD3D82B" w14:textId="183D1BFA" w:rsidR="006C5644" w:rsidRPr="0034407F" w:rsidRDefault="006C5644" w:rsidP="007372E7">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TTAT.3G-36.579-2V15.6.0</w:t>
      </w:r>
      <w:r w:rsidRPr="0034407F">
        <w:rPr>
          <w:color w:val="000000"/>
          <w:sz w:val="18"/>
          <w:szCs w:val="18"/>
          <w:lang w:val="fr-FR" w:eastAsia="en-GB"/>
        </w:rPr>
        <w:tab/>
        <w:t>15.6.0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3870" w:history="1">
        <w:r w:rsidR="007372E7" w:rsidRPr="0034407F">
          <w:rPr>
            <w:rStyle w:val="Hyperlink"/>
            <w:sz w:val="18"/>
            <w:szCs w:val="18"/>
            <w:lang w:val="fr-FR" w:eastAsia="en-GB"/>
          </w:rPr>
          <w:t>http://committee.tta.or.kr/data/ttasDown.jsp?kind=ttastd&amp;pk_num=TTAT.3G-36.579-2V15.6.0</w:t>
        </w:r>
      </w:hyperlink>
    </w:p>
    <w:p w14:paraId="27FCE48B" w14:textId="77777777" w:rsidR="00C556AE" w:rsidRPr="00182533" w:rsidRDefault="00C556AE" w:rsidP="00C556AE">
      <w:pPr>
        <w:pStyle w:val="Heading4"/>
      </w:pPr>
      <w:r w:rsidRPr="00182533">
        <w:t>2.1.6.11</w:t>
      </w:r>
      <w:r w:rsidRPr="00182533">
        <w:tab/>
        <w:t>TS 36.579-3</w:t>
      </w:r>
    </w:p>
    <w:p w14:paraId="2BD862F1" w14:textId="77777777" w:rsidR="00C556AE" w:rsidRPr="00182533" w:rsidRDefault="00C556AE" w:rsidP="00C556AE">
      <w:pPr>
        <w:pStyle w:val="Headingb"/>
      </w:pPr>
      <w:r w:rsidRPr="00182533">
        <w:t xml:space="preserve">Servicios en misiones críticas (MC) en LTE; Parte 3: especificación de conformidad del protocolo de equipo de usuario (UE) de Pulsar para hablar en misiones críticas (MCPTT) </w:t>
      </w:r>
    </w:p>
    <w:p w14:paraId="2758851A" w14:textId="5D2B0674" w:rsidR="00C556AE" w:rsidRPr="00182533" w:rsidRDefault="00C556AE" w:rsidP="00C556AE">
      <w:r w:rsidRPr="00182533">
        <w:t>En este documento se especifica la prueba de conformidad del protocolo de prueba para la realización de pruebas sobre un cliente MCPTT respecto del cumplimiento de los requisitos de la prueba de conformidad de los servicios de misión crítica (MCPTT) por protocolo LTE definidos por 3GPP. En este documento s</w:t>
      </w:r>
      <w:r w:rsidR="00953559">
        <w:t>ó</w:t>
      </w:r>
      <w:r w:rsidRPr="00182533">
        <w:t>lo se abordan los escenarios servidor MCPTT-Cliente y servidor MCPTT-Comunicación de servidor. No se abarcan, por ejemplo, escenarios Servidor MCPTT-EPS, Servidor MCPTT-SIP Core, etc. que implican interfaces cuya implementación puede variar ampliamente.</w:t>
      </w:r>
    </w:p>
    <w:p w14:paraId="09F71037" w14:textId="77777777" w:rsidR="00C556AE" w:rsidRPr="00182533" w:rsidRDefault="00C556AE" w:rsidP="00C556AE">
      <w:r w:rsidRPr="00182533">
        <w:t>Concretamente, este documento incluye:</w:t>
      </w:r>
    </w:p>
    <w:p w14:paraId="6635B252" w14:textId="77777777" w:rsidR="00C556AE" w:rsidRPr="00182533" w:rsidRDefault="00C556AE" w:rsidP="00C556AE">
      <w:pPr>
        <w:pStyle w:val="enumlev1"/>
      </w:pPr>
      <w:r w:rsidRPr="00182533">
        <w:t>–</w:t>
      </w:r>
      <w:r w:rsidRPr="00182533">
        <w:tab/>
        <w:t>la estructura global de la prueba;</w:t>
      </w:r>
    </w:p>
    <w:p w14:paraId="3506D14D" w14:textId="77777777" w:rsidR="00C556AE" w:rsidRPr="00182533" w:rsidRDefault="00C556AE" w:rsidP="00C556AE">
      <w:pPr>
        <w:pStyle w:val="enumlev1"/>
      </w:pPr>
      <w:r w:rsidRPr="00182533">
        <w:t>–</w:t>
      </w:r>
      <w:r w:rsidRPr="00182533">
        <w:tab/>
        <w:t>las configuraciones de prueba;</w:t>
      </w:r>
    </w:p>
    <w:p w14:paraId="619844D2" w14:textId="77777777" w:rsidR="00C556AE" w:rsidRPr="00182533" w:rsidRDefault="00C556AE" w:rsidP="00C556AE">
      <w:pPr>
        <w:pStyle w:val="enumlev1"/>
      </w:pPr>
      <w:r w:rsidRPr="00182533">
        <w:t>–</w:t>
      </w:r>
      <w:r w:rsidRPr="00182533">
        <w:tab/>
        <w:t>el requisito de conformidad y la referencia a las especificaciones básicas;</w:t>
      </w:r>
    </w:p>
    <w:p w14:paraId="299521EE" w14:textId="77777777" w:rsidR="00C556AE" w:rsidRPr="00182533" w:rsidRDefault="00C556AE" w:rsidP="00C556AE">
      <w:pPr>
        <w:pStyle w:val="enumlev1"/>
      </w:pPr>
      <w:r w:rsidRPr="00182533">
        <w:t>–</w:t>
      </w:r>
      <w:r w:rsidRPr="00182533">
        <w:tab/>
        <w:t>las finalidades de la prueba; y</w:t>
      </w:r>
    </w:p>
    <w:p w14:paraId="594361AE" w14:textId="77777777" w:rsidR="00C556AE" w:rsidRPr="00182533" w:rsidRDefault="00C556AE" w:rsidP="00C556AE">
      <w:pPr>
        <w:pStyle w:val="enumlev1"/>
      </w:pPr>
      <w:r w:rsidRPr="00182533">
        <w:t>–</w:t>
      </w:r>
      <w:r w:rsidRPr="00182533">
        <w:tab/>
        <w:t xml:space="preserve">una breve descripción del procedimiento de prueba, los requisitos específicos de la prueba y el cuadro de intercambio de mensajes cortos. </w:t>
      </w:r>
    </w:p>
    <w:p w14:paraId="09072F39" w14:textId="75A0AF8F" w:rsidR="00C556AE" w:rsidRPr="00182533" w:rsidRDefault="00C556AE" w:rsidP="00C556AE">
      <w:r w:rsidRPr="00182533">
        <w:t>Este documento es válido para Clientes MCPTT implementados con arreglo a versiones de 3GPP a partir de la versión 13 hasta la versión que se indica en la cubierta del presente documento.</w:t>
      </w:r>
    </w:p>
    <w:p w14:paraId="73AB5D78" w14:textId="77777777" w:rsidR="00C556AE" w:rsidRPr="00182533" w:rsidRDefault="00C556AE" w:rsidP="00C556AE">
      <w:r w:rsidRPr="00182533">
        <w:t xml:space="preserve">En las especificaciones correspondientes puede encontrarse la siguiente información pertinente para la realización de pruebas: </w:t>
      </w:r>
    </w:p>
    <w:p w14:paraId="102DB48A" w14:textId="77777777" w:rsidR="00C556AE" w:rsidRPr="00182533" w:rsidRDefault="00C556AE" w:rsidP="00C556AE">
      <w:pPr>
        <w:pStyle w:val="enumlev1"/>
      </w:pPr>
      <w:r w:rsidRPr="00182533">
        <w:t>–</w:t>
      </w:r>
      <w:r w:rsidRPr="00182533">
        <w:tab/>
        <w:t>valores por defecto de los parámetros de las pruebas TS 36.579-1;</w:t>
      </w:r>
    </w:p>
    <w:p w14:paraId="4473D3FF" w14:textId="77777777" w:rsidR="00C556AE" w:rsidRPr="00182533" w:rsidRDefault="00C556AE" w:rsidP="00C556AE">
      <w:pPr>
        <w:pStyle w:val="enumlev1"/>
      </w:pPr>
      <w:r w:rsidRPr="00182533">
        <w:t>–</w:t>
      </w:r>
      <w:r w:rsidRPr="00182533">
        <w:tab/>
        <w:t>declaración de conformidad de implementación (ICS) TS 36.579-4 e información suplementaria de implementación para la realización de pruebas (IXIT) TS 36.579-5;</w:t>
      </w:r>
    </w:p>
    <w:p w14:paraId="2A98AA84" w14:textId="77777777" w:rsidR="00C556AE" w:rsidRPr="00182533" w:rsidRDefault="00C556AE" w:rsidP="00C556AE">
      <w:pPr>
        <w:pStyle w:val="enumlev1"/>
      </w:pPr>
      <w:r w:rsidRPr="00182533">
        <w:t>–</w:t>
      </w:r>
      <w:r w:rsidRPr="00182533">
        <w:tab/>
        <w:t>aplicabilidad de cada caso de pruebas TS 36.579-4.</w:t>
      </w:r>
    </w:p>
    <w:p w14:paraId="3DD24B5E" w14:textId="77777777" w:rsidR="00C556AE" w:rsidRPr="00182533" w:rsidRDefault="00C556AE" w:rsidP="00C556AE">
      <w:r w:rsidRPr="00182533">
        <w:t>En este documento no se especifica la realización de pruebas de conformidad del protocolo para las portadoras EPS (LTE) que transportan los datos MCPTT enviados o recibidos por el Cliente MCPTT. La especificación de dicha realización de pruebas queda fuera del alcance de RAN5.</w:t>
      </w:r>
    </w:p>
    <w:p w14:paraId="2AA956FC" w14:textId="77777777" w:rsidR="009D7D16" w:rsidRPr="00182533" w:rsidRDefault="009D7D16" w:rsidP="009D7D16">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lastRenderedPageBreak/>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6DED5C40" w14:textId="6799A1A8" w:rsidR="006C5644" w:rsidRPr="00182533" w:rsidRDefault="006E0553" w:rsidP="00752E4E">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6C5644" w:rsidRPr="00182533">
        <w:rPr>
          <w:b/>
          <w:bCs/>
          <w:color w:val="000000"/>
          <w:sz w:val="18"/>
          <w:szCs w:val="18"/>
          <w:lang w:eastAsia="en-GB"/>
        </w:rPr>
        <w:t xml:space="preserve"> 13</w:t>
      </w:r>
    </w:p>
    <w:p w14:paraId="45F8EE79" w14:textId="75DB94B2" w:rsidR="006C5644" w:rsidRPr="00C34319" w:rsidRDefault="006C5644" w:rsidP="00752E4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STD-T120-36.579-3.V13.2.0</w:t>
      </w:r>
      <w:r w:rsidRPr="00C34319">
        <w:rPr>
          <w:color w:val="000000"/>
          <w:sz w:val="18"/>
          <w:szCs w:val="18"/>
          <w:lang w:val="en-GB" w:eastAsia="en-GB"/>
        </w:rPr>
        <w:tab/>
        <w:t>13.2.0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871" w:history="1">
        <w:r w:rsidR="00752E4E" w:rsidRPr="00C34319">
          <w:rPr>
            <w:rStyle w:val="Hyperlink"/>
            <w:sz w:val="18"/>
            <w:szCs w:val="18"/>
            <w:lang w:val="en-GB" w:eastAsia="en-GB"/>
          </w:rPr>
          <w:t>https://www.arib.or.jp/english/html/overview/doc/T120_T23_SPECS/ARIB-STD-T120/Rel13/36/A36579-3-d20.pdf</w:t>
        </w:r>
      </w:hyperlink>
    </w:p>
    <w:p w14:paraId="79E16F18" w14:textId="0EAFE93E" w:rsidR="006C5644" w:rsidRPr="00701E42" w:rsidRDefault="006C5644" w:rsidP="00752E4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ATIS.3GPP.36.579-3.V13.2.0</w:t>
      </w:r>
      <w:r w:rsidRPr="00701E42">
        <w:rPr>
          <w:color w:val="000000"/>
          <w:sz w:val="18"/>
          <w:szCs w:val="18"/>
          <w:lang w:val="en-GB" w:eastAsia="en-GB"/>
        </w:rPr>
        <w:tab/>
        <w:t>13.2.0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3872" w:history="1">
        <w:r w:rsidR="00752E4E" w:rsidRPr="00701E42">
          <w:rPr>
            <w:rStyle w:val="Hyperlink"/>
            <w:sz w:val="18"/>
            <w:szCs w:val="18"/>
            <w:lang w:val="en-GB" w:eastAsia="en-GB"/>
          </w:rPr>
          <w:t>https://www.atis.org/3gpp-transpositions - Rel-13</w:t>
        </w:r>
      </w:hyperlink>
    </w:p>
    <w:p w14:paraId="586FF570" w14:textId="01C1AFEC" w:rsidR="006C5644" w:rsidRPr="00701E42" w:rsidRDefault="006C5644" w:rsidP="00752E4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CCSA.36.579-3V1320</w:t>
      </w:r>
      <w:r w:rsidRPr="00701E42">
        <w:rPr>
          <w:color w:val="000000"/>
          <w:sz w:val="18"/>
          <w:szCs w:val="18"/>
          <w:lang w:val="en-GB" w:eastAsia="en-GB"/>
        </w:rPr>
        <w:tab/>
        <w:t>13.2.0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/12/2021</w:t>
      </w:r>
      <w:r w:rsidRPr="00701E42">
        <w:rPr>
          <w:color w:val="000000"/>
          <w:sz w:val="18"/>
          <w:szCs w:val="18"/>
          <w:lang w:val="en-GB" w:eastAsia="en-GB"/>
        </w:rPr>
        <w:tab/>
      </w:r>
      <w:hyperlink r:id="rId3873" w:history="1">
        <w:r w:rsidR="00752E4E" w:rsidRPr="00701E42">
          <w:rPr>
            <w:rStyle w:val="Hyperlink"/>
            <w:sz w:val="18"/>
            <w:szCs w:val="18"/>
            <w:lang w:val="en-GB" w:eastAsia="en-GB"/>
          </w:rPr>
          <w:t>https://www.ccsa.org.cn/api/portalsFile/downloadOldFile?type=19&amp;oldFileUrl=ITU-R/M.2012-6/CCSA.36.579-3V1320.doc</w:t>
        </w:r>
      </w:hyperlink>
    </w:p>
    <w:p w14:paraId="5A279E21" w14:textId="209DAD79" w:rsidR="006C5644" w:rsidRPr="0034407F" w:rsidRDefault="006C5644" w:rsidP="00752E4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136 579-3</w:t>
      </w:r>
      <w:r w:rsidRPr="0034407F">
        <w:rPr>
          <w:color w:val="000000"/>
          <w:sz w:val="18"/>
          <w:szCs w:val="18"/>
          <w:lang w:val="fr-FR" w:eastAsia="en-GB"/>
        </w:rPr>
        <w:tab/>
        <w:t>13.2.0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26</w:t>
      </w:r>
      <w:r w:rsidR="00D63672" w:rsidRPr="0034407F">
        <w:rPr>
          <w:color w:val="000000"/>
          <w:sz w:val="18"/>
          <w:szCs w:val="18"/>
          <w:lang w:val="fr-FR" w:eastAsia="en-GB"/>
        </w:rPr>
        <w:t>/01/2022</w:t>
      </w:r>
      <w:r w:rsidRPr="0034407F">
        <w:rPr>
          <w:color w:val="000000"/>
          <w:sz w:val="18"/>
          <w:szCs w:val="18"/>
          <w:lang w:val="fr-FR" w:eastAsia="en-GB"/>
        </w:rPr>
        <w:tab/>
      </w:r>
      <w:hyperlink r:id="rId3874" w:history="1">
        <w:r w:rsidR="00752E4E" w:rsidRPr="0034407F">
          <w:rPr>
            <w:rStyle w:val="Hyperlink"/>
            <w:spacing w:val="-2"/>
            <w:sz w:val="18"/>
            <w:szCs w:val="18"/>
            <w:lang w:val="fr-FR" w:eastAsia="en-GB"/>
          </w:rPr>
          <w:t>https://www.etsi.org/deliver/etsi_ts/136500_136599/13657903/13.02.00_60/ts_13657903v130200p.pdf</w:t>
        </w:r>
      </w:hyperlink>
    </w:p>
    <w:p w14:paraId="3CEA4D07" w14:textId="00D7FCCA" w:rsidR="006C5644" w:rsidRPr="0034407F" w:rsidRDefault="006C5644" w:rsidP="00752E4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36.579-3-13.1.0 V1.1.0</w:t>
      </w:r>
      <w:r w:rsidRPr="0034407F">
        <w:rPr>
          <w:color w:val="000000"/>
          <w:spacing w:val="-4"/>
          <w:sz w:val="18"/>
          <w:szCs w:val="18"/>
          <w:lang w:val="fr-FR" w:eastAsia="en-GB"/>
        </w:rPr>
        <w:tab/>
      </w:r>
      <w:r w:rsidRPr="0034407F">
        <w:rPr>
          <w:color w:val="000000"/>
          <w:sz w:val="18"/>
          <w:szCs w:val="18"/>
          <w:lang w:val="fr-FR" w:eastAsia="en-GB"/>
        </w:rPr>
        <w:t>13.2.0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875" w:history="1">
        <w:r w:rsidR="00752E4E" w:rsidRPr="0034407F">
          <w:rPr>
            <w:rStyle w:val="Hyperlink"/>
            <w:sz w:val="18"/>
            <w:szCs w:val="18"/>
            <w:lang w:val="fr-FR" w:eastAsia="en-GB"/>
          </w:rPr>
          <w:t>https://members.tsdsi.in/index.php/s/YEFt3n93aBzgP2j</w:t>
        </w:r>
      </w:hyperlink>
    </w:p>
    <w:p w14:paraId="0399D4BF" w14:textId="51990AE6" w:rsidR="006C5644" w:rsidRPr="0034407F" w:rsidRDefault="006C5644" w:rsidP="00752E4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TTAT.3G-36.579-3V13.2.0</w:t>
      </w:r>
      <w:r w:rsidRPr="0034407F">
        <w:rPr>
          <w:color w:val="000000"/>
          <w:sz w:val="18"/>
          <w:szCs w:val="18"/>
          <w:lang w:val="fr-FR" w:eastAsia="en-GB"/>
        </w:rPr>
        <w:tab/>
        <w:t>13.2.0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14</w:t>
      </w:r>
      <w:r w:rsidR="00D63672" w:rsidRPr="0034407F">
        <w:rPr>
          <w:color w:val="000000"/>
          <w:sz w:val="18"/>
          <w:szCs w:val="18"/>
          <w:lang w:val="fr-FR" w:eastAsia="en-GB"/>
        </w:rPr>
        <w:t>/03/2022</w:t>
      </w:r>
      <w:r w:rsidRPr="0034407F">
        <w:rPr>
          <w:color w:val="000000"/>
          <w:sz w:val="18"/>
          <w:szCs w:val="18"/>
          <w:lang w:val="fr-FR" w:eastAsia="en-GB"/>
        </w:rPr>
        <w:tab/>
      </w:r>
      <w:hyperlink r:id="rId3876" w:history="1">
        <w:r w:rsidR="00752E4E" w:rsidRPr="0034407F">
          <w:rPr>
            <w:rStyle w:val="Hyperlink"/>
            <w:sz w:val="18"/>
            <w:szCs w:val="18"/>
            <w:lang w:val="fr-FR" w:eastAsia="en-GB"/>
          </w:rPr>
          <w:t>http://committee.tta.or.kr/data/ttasDown.jsp?kind=ttastd&amp;pk_num=TTAT.3G-36.579-3V13.2.0</w:t>
        </w:r>
      </w:hyperlink>
    </w:p>
    <w:p w14:paraId="7ACD0B2E" w14:textId="77777777" w:rsidR="00C556AE" w:rsidRPr="00182533" w:rsidRDefault="00C556AE" w:rsidP="00C556AE">
      <w:pPr>
        <w:pStyle w:val="Heading4"/>
      </w:pPr>
      <w:r w:rsidRPr="00182533">
        <w:t>2.1.6.12</w:t>
      </w:r>
      <w:r w:rsidRPr="00182533">
        <w:tab/>
        <w:t>TS 36.579-4</w:t>
      </w:r>
    </w:p>
    <w:p w14:paraId="2732D501" w14:textId="77777777" w:rsidR="00C556AE" w:rsidRPr="00182533" w:rsidRDefault="00C556AE" w:rsidP="00C556AE">
      <w:pPr>
        <w:pStyle w:val="Headingb"/>
      </w:pPr>
      <w:r w:rsidRPr="00182533">
        <w:t>Servicios en misiones críticas (MC) en LTE; Parte 4: aplicabilidad de la prueba y especificación proforma de la Declaración de conformidad de implementación (ICS)</w:t>
      </w:r>
    </w:p>
    <w:p w14:paraId="6422536A" w14:textId="544C6246" w:rsidR="00C556AE" w:rsidRPr="00182533" w:rsidRDefault="00C556AE" w:rsidP="00C556AE">
      <w:r w:rsidRPr="00182533">
        <w:t>Este documento facilita la especificación proforma de la Declaración de conformidad de implementación (ICS) para la realización de pruebas de implementaciones de cliente o de servidor para el cumplimiento de los servicios de misión crítica (MCPTT) por protocolo LTE definidos por 3GPP, y de acuerdo con la correspondiente orientación facilitada en ISO/C</w:t>
      </w:r>
      <w:r w:rsidR="00B24DEB" w:rsidRPr="00182533">
        <w:t>EI</w:t>
      </w:r>
      <w:r w:rsidRPr="00182533">
        <w:t xml:space="preserve"> 9646-1 e ISO/C</w:t>
      </w:r>
      <w:r w:rsidR="00B24DEB" w:rsidRPr="00182533">
        <w:t>EI</w:t>
      </w:r>
      <w:r w:rsidRPr="00182533">
        <w:t xml:space="preserve"> 9646-7.</w:t>
      </w:r>
    </w:p>
    <w:p w14:paraId="13E6F15D" w14:textId="77777777" w:rsidR="00C556AE" w:rsidRPr="00182533" w:rsidRDefault="00C556AE" w:rsidP="00C556AE">
      <w:r w:rsidRPr="00182533">
        <w:t>Este documento especifica la declaración de aplicabilidad recomendada para los casos de prueba incluidos en 3GPP TS 36.579-2 y 3GPP TS 36.579-3. Estas declaraciones de aplicabilidad se basan en las características implementadas en el Cliente o el Servidor respectivamente.</w:t>
      </w:r>
    </w:p>
    <w:p w14:paraId="1DC626D3" w14:textId="476E716E" w:rsidR="00C556AE" w:rsidRPr="00182533" w:rsidRDefault="00C556AE" w:rsidP="00C556AE">
      <w:r w:rsidRPr="00182533">
        <w:t>Este documento es válido para los servidores y clientes para servicios de misión crítica implementados con arreglo a las versiones de 3GPP a partir de la versión 13 hasta la versión indicada en la cubierta del presente documento.</w:t>
      </w:r>
    </w:p>
    <w:p w14:paraId="55CC1C4E" w14:textId="77777777" w:rsidR="00C556AE" w:rsidRPr="00182533" w:rsidRDefault="00C556AE" w:rsidP="00C556AE">
      <w:r w:rsidRPr="00182533">
        <w:t>En este documento no se especifica la aplicabilidad o la ICS para la realización de pruebas de conformidad del protocolo para las portadoras EPS (LTE) que transportan los datos de servicios de misión crítica enviados o recibidos por el cliente y/o el servidor. Estas se definen en TS 36.523-2.</w:t>
      </w:r>
    </w:p>
    <w:p w14:paraId="6E07BEC4" w14:textId="77777777" w:rsidR="009D7D16" w:rsidRPr="00182533" w:rsidRDefault="009D7D16" w:rsidP="009D7D16">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1EE11389" w14:textId="188E6CBA" w:rsidR="006C5644" w:rsidRPr="00182533" w:rsidRDefault="006E0553" w:rsidP="00752E4E">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6C5644" w:rsidRPr="00182533">
        <w:rPr>
          <w:b/>
          <w:bCs/>
          <w:color w:val="000000"/>
          <w:sz w:val="18"/>
          <w:szCs w:val="18"/>
          <w:lang w:eastAsia="en-GB"/>
        </w:rPr>
        <w:t xml:space="preserve"> 13</w:t>
      </w:r>
    </w:p>
    <w:p w14:paraId="3BB72A0A" w14:textId="5FAE27C0" w:rsidR="006C5644" w:rsidRPr="00C34319" w:rsidRDefault="006C5644" w:rsidP="00752E4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STD-T120-36.579-4.V13.2.0</w:t>
      </w:r>
      <w:r w:rsidRPr="00C34319">
        <w:rPr>
          <w:color w:val="000000"/>
          <w:sz w:val="18"/>
          <w:szCs w:val="18"/>
          <w:lang w:val="en-GB" w:eastAsia="en-GB"/>
        </w:rPr>
        <w:tab/>
        <w:t>13.2.0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877" w:history="1">
        <w:r w:rsidR="00752E4E" w:rsidRPr="00C34319">
          <w:rPr>
            <w:rStyle w:val="Hyperlink"/>
            <w:sz w:val="18"/>
            <w:szCs w:val="18"/>
            <w:lang w:val="en-GB" w:eastAsia="en-GB"/>
          </w:rPr>
          <w:t>https://www.arib.or.jp/english/html/overview/doc/T120_T23_SPECS/ARIB-STD-T120/Rel13/36/A36579-4-d20.pdf</w:t>
        </w:r>
      </w:hyperlink>
    </w:p>
    <w:p w14:paraId="7CD48F1B" w14:textId="52969802" w:rsidR="006C5644" w:rsidRPr="00701E42" w:rsidRDefault="006C5644" w:rsidP="00752E4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ATIS.3GPP.36.579-4V1320</w:t>
      </w:r>
      <w:r w:rsidRPr="00701E42">
        <w:rPr>
          <w:color w:val="000000"/>
          <w:sz w:val="18"/>
          <w:szCs w:val="18"/>
          <w:lang w:val="en-GB" w:eastAsia="en-GB"/>
        </w:rPr>
        <w:tab/>
        <w:t>13.2.0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878" w:history="1">
        <w:r w:rsidR="00752E4E" w:rsidRPr="00701E42">
          <w:rPr>
            <w:rStyle w:val="Hyperlink"/>
            <w:sz w:val="18"/>
            <w:szCs w:val="18"/>
            <w:lang w:val="en-GB" w:eastAsia="en-GB"/>
          </w:rPr>
          <w:t>https://www.atis.org/3gpp-documents/Rel99-14/</w:t>
        </w:r>
      </w:hyperlink>
    </w:p>
    <w:p w14:paraId="0182F7F9" w14:textId="4FD18644" w:rsidR="006C5644" w:rsidRPr="00701E42" w:rsidRDefault="006C5644" w:rsidP="00752E4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CCSA.36.579-4V1320</w:t>
      </w:r>
      <w:r w:rsidRPr="00701E42">
        <w:rPr>
          <w:color w:val="000000"/>
          <w:sz w:val="18"/>
          <w:szCs w:val="18"/>
          <w:lang w:val="en-GB" w:eastAsia="en-GB"/>
        </w:rPr>
        <w:tab/>
        <w:t>13.2.0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/03/2020</w:t>
      </w:r>
      <w:r w:rsidRPr="00701E42">
        <w:rPr>
          <w:color w:val="000000"/>
          <w:sz w:val="18"/>
          <w:szCs w:val="18"/>
          <w:lang w:val="en-GB" w:eastAsia="en-GB"/>
        </w:rPr>
        <w:tab/>
      </w:r>
      <w:hyperlink r:id="rId3879" w:history="1">
        <w:r w:rsidR="00752E4E" w:rsidRPr="00701E42">
          <w:rPr>
            <w:rStyle w:val="Hyperlink"/>
            <w:sz w:val="18"/>
            <w:szCs w:val="18"/>
            <w:lang w:val="en-GB" w:eastAsia="en-GB"/>
          </w:rPr>
          <w:t>https://www.ccsa.org.cn/api/portalsFile/downloadOldFile?type=19&amp;oldFileUrl=ITU-R/M.2012-6/CCSA.36.579-4V1320.doc</w:t>
        </w:r>
      </w:hyperlink>
    </w:p>
    <w:p w14:paraId="186FB3FF" w14:textId="76B1F8FB" w:rsidR="006C5644" w:rsidRPr="0034407F" w:rsidRDefault="006C5644" w:rsidP="00752E4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136 579-4</w:t>
      </w:r>
      <w:r w:rsidRPr="0034407F">
        <w:rPr>
          <w:color w:val="000000"/>
          <w:sz w:val="18"/>
          <w:szCs w:val="18"/>
          <w:lang w:val="fr-FR" w:eastAsia="en-GB"/>
        </w:rPr>
        <w:tab/>
        <w:t>13.2.0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/04/2020</w:t>
      </w:r>
      <w:r w:rsidRPr="0034407F">
        <w:rPr>
          <w:color w:val="000000"/>
          <w:sz w:val="18"/>
          <w:szCs w:val="18"/>
          <w:lang w:val="fr-FR" w:eastAsia="en-GB"/>
        </w:rPr>
        <w:tab/>
      </w:r>
      <w:hyperlink r:id="rId3880" w:history="1">
        <w:r w:rsidR="00752E4E" w:rsidRPr="0034407F">
          <w:rPr>
            <w:rStyle w:val="Hyperlink"/>
            <w:spacing w:val="-2"/>
            <w:sz w:val="18"/>
            <w:szCs w:val="18"/>
            <w:lang w:val="fr-FR" w:eastAsia="en-GB"/>
          </w:rPr>
          <w:t>https://www.etsi.org/deliver/etsi_ts/136500_136599/13657904/13.02.00_60/ts_13657904v130200p.pdf</w:t>
        </w:r>
      </w:hyperlink>
    </w:p>
    <w:p w14:paraId="1058FB62" w14:textId="3BC4E762" w:rsidR="006C5644" w:rsidRPr="0034407F" w:rsidRDefault="006C5644" w:rsidP="00752E4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36.579-4-13.2.0 V1.1.0</w:t>
      </w:r>
      <w:r w:rsidRPr="0034407F">
        <w:rPr>
          <w:color w:val="000000"/>
          <w:spacing w:val="-4"/>
          <w:sz w:val="18"/>
          <w:szCs w:val="18"/>
          <w:lang w:val="fr-FR" w:eastAsia="en-GB"/>
        </w:rPr>
        <w:tab/>
      </w:r>
      <w:r w:rsidRPr="0034407F">
        <w:rPr>
          <w:color w:val="000000"/>
          <w:sz w:val="18"/>
          <w:szCs w:val="18"/>
          <w:lang w:val="fr-FR" w:eastAsia="en-GB"/>
        </w:rPr>
        <w:t>13.2.0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881" w:history="1">
        <w:r w:rsidR="00752E4E" w:rsidRPr="0034407F">
          <w:rPr>
            <w:rStyle w:val="Hyperlink"/>
            <w:sz w:val="18"/>
            <w:szCs w:val="18"/>
            <w:lang w:val="fr-FR" w:eastAsia="en-GB"/>
          </w:rPr>
          <w:t>https://members.tsdsi.in/index.php/s/cqnfqkszysboFn7</w:t>
        </w:r>
      </w:hyperlink>
    </w:p>
    <w:p w14:paraId="40B090FE" w14:textId="78DD52CB" w:rsidR="006C5644" w:rsidRPr="0034407F" w:rsidRDefault="006C5644" w:rsidP="00752E4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TTAT.3G-36.579-4V13.2.0</w:t>
      </w:r>
      <w:r w:rsidRPr="0034407F">
        <w:rPr>
          <w:color w:val="000000"/>
          <w:sz w:val="18"/>
          <w:szCs w:val="18"/>
          <w:lang w:val="fr-FR" w:eastAsia="en-GB"/>
        </w:rPr>
        <w:tab/>
        <w:t>13.2.0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3882" w:history="1">
        <w:r w:rsidR="00752E4E" w:rsidRPr="0034407F">
          <w:rPr>
            <w:rStyle w:val="Hyperlink"/>
            <w:sz w:val="18"/>
            <w:szCs w:val="18"/>
            <w:lang w:val="fr-FR" w:eastAsia="en-GB"/>
          </w:rPr>
          <w:t>http://committee.tta.or.kr/data/ttasDown.jsp?kind=ttastd&amp;pk_num=TTAT.3G-36.579-4V13.2.0</w:t>
        </w:r>
      </w:hyperlink>
    </w:p>
    <w:p w14:paraId="50B72CD0" w14:textId="767B8A8A" w:rsidR="006C5644" w:rsidRPr="00182533" w:rsidRDefault="006E0553" w:rsidP="00752E4E">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lastRenderedPageBreak/>
        <w:t>Versión</w:t>
      </w:r>
      <w:r w:rsidR="006C5644" w:rsidRPr="00182533">
        <w:rPr>
          <w:b/>
          <w:bCs/>
          <w:color w:val="000000"/>
          <w:sz w:val="18"/>
          <w:szCs w:val="18"/>
          <w:lang w:eastAsia="en-GB"/>
        </w:rPr>
        <w:t xml:space="preserve"> 14</w:t>
      </w:r>
    </w:p>
    <w:p w14:paraId="1E3F0321" w14:textId="2C122977" w:rsidR="006C5644" w:rsidRPr="00C34319" w:rsidRDefault="006C5644" w:rsidP="00A56E0E">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STD-T120-36.579-4.V14.7.0</w:t>
      </w:r>
      <w:r w:rsidRPr="00C34319">
        <w:rPr>
          <w:color w:val="000000"/>
          <w:sz w:val="18"/>
          <w:szCs w:val="18"/>
          <w:lang w:val="en-GB" w:eastAsia="en-GB"/>
        </w:rPr>
        <w:tab/>
        <w:t>14.7.0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883" w:history="1">
        <w:r w:rsidR="00752E4E" w:rsidRPr="00C34319">
          <w:rPr>
            <w:rStyle w:val="Hyperlink"/>
            <w:sz w:val="18"/>
            <w:szCs w:val="18"/>
            <w:lang w:val="en-GB" w:eastAsia="en-GB"/>
          </w:rPr>
          <w:t>https://www.arib.or.jp/english/html/overview/doc/T120_T23_SPECS/ARIB-STD-T120/Rel14/36/A36579-4-e70.pdf</w:t>
        </w:r>
      </w:hyperlink>
    </w:p>
    <w:p w14:paraId="7267BB1D" w14:textId="23C3C8B6" w:rsidR="006C5644" w:rsidRPr="00701E42" w:rsidRDefault="006C5644" w:rsidP="00A56E0E">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ATIS.3GPP.36.579-4.V14.7.0</w:t>
      </w:r>
      <w:r w:rsidRPr="00701E42">
        <w:rPr>
          <w:color w:val="000000"/>
          <w:sz w:val="18"/>
          <w:szCs w:val="18"/>
          <w:lang w:val="en-GB" w:eastAsia="en-GB"/>
        </w:rPr>
        <w:tab/>
        <w:t>14.7.0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3884" w:history="1">
        <w:r w:rsidR="00752E4E" w:rsidRPr="00701E42">
          <w:rPr>
            <w:rStyle w:val="Hyperlink"/>
            <w:sz w:val="18"/>
            <w:szCs w:val="18"/>
            <w:lang w:val="en-GB" w:eastAsia="en-GB"/>
          </w:rPr>
          <w:t>https://www.atis.org/3gpp-transpositions - Rel-14</w:t>
        </w:r>
      </w:hyperlink>
    </w:p>
    <w:p w14:paraId="1082353C" w14:textId="686C3864" w:rsidR="006C5644" w:rsidRPr="00701E42" w:rsidRDefault="006C5644" w:rsidP="00752E4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CCSA.36.579-4V1470</w:t>
      </w:r>
      <w:r w:rsidRPr="00701E42">
        <w:rPr>
          <w:color w:val="000000"/>
          <w:sz w:val="18"/>
          <w:szCs w:val="18"/>
          <w:lang w:val="en-GB" w:eastAsia="en-GB"/>
        </w:rPr>
        <w:tab/>
        <w:t>14.7.0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/12/2021</w:t>
      </w:r>
      <w:r w:rsidRPr="00701E42">
        <w:rPr>
          <w:color w:val="000000"/>
          <w:sz w:val="18"/>
          <w:szCs w:val="18"/>
          <w:lang w:val="en-GB" w:eastAsia="en-GB"/>
        </w:rPr>
        <w:tab/>
      </w:r>
      <w:hyperlink r:id="rId3885" w:history="1">
        <w:r w:rsidR="00752E4E" w:rsidRPr="00701E42">
          <w:rPr>
            <w:rStyle w:val="Hyperlink"/>
            <w:sz w:val="18"/>
            <w:szCs w:val="18"/>
            <w:lang w:val="en-GB" w:eastAsia="en-GB"/>
          </w:rPr>
          <w:t>https://www.ccsa.org.cn/api/portalsFile/downloadOldFile?type=19&amp;oldFileUrl=ITU-R/M.2012-6/CCSA.36.579-4V1470.doc</w:t>
        </w:r>
      </w:hyperlink>
    </w:p>
    <w:p w14:paraId="6E40EF46" w14:textId="05F8DAA8" w:rsidR="006C5644" w:rsidRPr="0034407F" w:rsidRDefault="006C5644" w:rsidP="00752E4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136 579-4</w:t>
      </w:r>
      <w:r w:rsidRPr="0034407F">
        <w:rPr>
          <w:color w:val="000000"/>
          <w:sz w:val="18"/>
          <w:szCs w:val="18"/>
          <w:lang w:val="fr-FR" w:eastAsia="en-GB"/>
        </w:rPr>
        <w:tab/>
        <w:t>14.7.0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20</w:t>
      </w:r>
      <w:r w:rsidR="00D63672" w:rsidRPr="0034407F">
        <w:rPr>
          <w:color w:val="000000"/>
          <w:sz w:val="18"/>
          <w:szCs w:val="18"/>
          <w:lang w:val="fr-FR" w:eastAsia="en-GB"/>
        </w:rPr>
        <w:t>/01/2022</w:t>
      </w:r>
      <w:r w:rsidRPr="0034407F">
        <w:rPr>
          <w:color w:val="000000"/>
          <w:sz w:val="18"/>
          <w:szCs w:val="18"/>
          <w:lang w:val="fr-FR" w:eastAsia="en-GB"/>
        </w:rPr>
        <w:tab/>
      </w:r>
      <w:hyperlink r:id="rId3886" w:history="1">
        <w:r w:rsidR="00752E4E" w:rsidRPr="0034407F">
          <w:rPr>
            <w:rStyle w:val="Hyperlink"/>
            <w:spacing w:val="-2"/>
            <w:sz w:val="18"/>
            <w:szCs w:val="18"/>
            <w:lang w:val="fr-FR" w:eastAsia="en-GB"/>
          </w:rPr>
          <w:t>https://www.etsi.org/deliver/etsi_ts/136500_136599/13657904/14.07.00_60/ts_13657904v140700p.pdf</w:t>
        </w:r>
      </w:hyperlink>
    </w:p>
    <w:p w14:paraId="4C283E46" w14:textId="30667673" w:rsidR="006C5644" w:rsidRPr="0034407F" w:rsidRDefault="006C5644" w:rsidP="00752E4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36.579-4-14.7.0 V1.1.0</w:t>
      </w:r>
      <w:r w:rsidRPr="0034407F">
        <w:rPr>
          <w:color w:val="000000"/>
          <w:spacing w:val="-4"/>
          <w:sz w:val="18"/>
          <w:szCs w:val="18"/>
          <w:lang w:val="fr-FR" w:eastAsia="en-GB"/>
        </w:rPr>
        <w:tab/>
      </w:r>
      <w:r w:rsidRPr="0034407F">
        <w:rPr>
          <w:color w:val="000000"/>
          <w:sz w:val="18"/>
          <w:szCs w:val="18"/>
          <w:lang w:val="fr-FR" w:eastAsia="en-GB"/>
        </w:rPr>
        <w:t>14.7.0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/01/2023</w:t>
      </w:r>
      <w:r w:rsidRPr="0034407F">
        <w:rPr>
          <w:color w:val="000000"/>
          <w:sz w:val="18"/>
          <w:szCs w:val="18"/>
          <w:lang w:val="fr-FR" w:eastAsia="en-GB"/>
        </w:rPr>
        <w:tab/>
      </w:r>
      <w:hyperlink r:id="rId3887" w:history="1">
        <w:r w:rsidR="00752E4E" w:rsidRPr="0034407F">
          <w:rPr>
            <w:rStyle w:val="Hyperlink"/>
            <w:sz w:val="18"/>
            <w:szCs w:val="18"/>
            <w:lang w:val="fr-FR" w:eastAsia="en-GB"/>
          </w:rPr>
          <w:t>https://members.tsdsi.in/s/axkD423A2TaEB2b</w:t>
        </w:r>
      </w:hyperlink>
    </w:p>
    <w:p w14:paraId="3EE9E85C" w14:textId="461319B2" w:rsidR="006C5644" w:rsidRPr="0034407F" w:rsidRDefault="006C5644" w:rsidP="00752E4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TTAT.3G-36.579-4V14.7.0</w:t>
      </w:r>
      <w:r w:rsidRPr="0034407F">
        <w:rPr>
          <w:color w:val="000000"/>
          <w:sz w:val="18"/>
          <w:szCs w:val="18"/>
          <w:lang w:val="fr-FR" w:eastAsia="en-GB"/>
        </w:rPr>
        <w:tab/>
        <w:t>14.7.0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14</w:t>
      </w:r>
      <w:r w:rsidR="00D63672" w:rsidRPr="0034407F">
        <w:rPr>
          <w:color w:val="000000"/>
          <w:sz w:val="18"/>
          <w:szCs w:val="18"/>
          <w:lang w:val="fr-FR" w:eastAsia="en-GB"/>
        </w:rPr>
        <w:t>/03/2022</w:t>
      </w:r>
      <w:r w:rsidRPr="0034407F">
        <w:rPr>
          <w:color w:val="000000"/>
          <w:sz w:val="18"/>
          <w:szCs w:val="18"/>
          <w:lang w:val="fr-FR" w:eastAsia="en-GB"/>
        </w:rPr>
        <w:tab/>
      </w:r>
      <w:hyperlink r:id="rId3888" w:history="1">
        <w:r w:rsidR="00752E4E" w:rsidRPr="0034407F">
          <w:rPr>
            <w:rStyle w:val="Hyperlink"/>
            <w:sz w:val="18"/>
            <w:szCs w:val="18"/>
            <w:lang w:val="fr-FR" w:eastAsia="en-GB"/>
          </w:rPr>
          <w:t>http://committee.tta.or.kr/data/ttasDown.jsp?kind=ttastd&amp;pk_num=TTAT.3G-36.579-4V14.7.0</w:t>
        </w:r>
      </w:hyperlink>
    </w:p>
    <w:p w14:paraId="2E83DE99" w14:textId="5BC194CA" w:rsidR="006C5644" w:rsidRPr="00182533" w:rsidRDefault="006E0553" w:rsidP="00752E4E">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6C5644" w:rsidRPr="00182533">
        <w:rPr>
          <w:b/>
          <w:bCs/>
          <w:color w:val="000000"/>
          <w:sz w:val="18"/>
          <w:szCs w:val="18"/>
          <w:lang w:eastAsia="en-GB"/>
        </w:rPr>
        <w:t xml:space="preserve"> 15</w:t>
      </w:r>
    </w:p>
    <w:p w14:paraId="13FF70DF" w14:textId="303597B8" w:rsidR="006C5644" w:rsidRPr="00C34319" w:rsidRDefault="006C5644" w:rsidP="00752E4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STD-T120-36.579-4.V15.4.0</w:t>
      </w:r>
      <w:r w:rsidRPr="00C34319">
        <w:rPr>
          <w:color w:val="000000"/>
          <w:sz w:val="18"/>
          <w:szCs w:val="18"/>
          <w:lang w:val="en-GB" w:eastAsia="en-GB"/>
        </w:rPr>
        <w:tab/>
        <w:t>15.4.0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889" w:history="1">
        <w:r w:rsidR="00752E4E" w:rsidRPr="00C34319">
          <w:rPr>
            <w:rStyle w:val="Hyperlink"/>
            <w:sz w:val="18"/>
            <w:szCs w:val="18"/>
            <w:lang w:val="en-GB" w:eastAsia="en-GB"/>
          </w:rPr>
          <w:t>https://www.arib.or.jp/english/html/overview/doc/T120_T23_SPECS/ARIB-STD-T120/Rel15/36/A36579-4-f40.pdf</w:t>
        </w:r>
      </w:hyperlink>
    </w:p>
    <w:p w14:paraId="4999D3F5" w14:textId="3DB33547" w:rsidR="006C5644" w:rsidRPr="00701E42" w:rsidRDefault="006C5644" w:rsidP="00752E4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ATIS.3GPP.36.579-4.V15.4.0</w:t>
      </w:r>
      <w:r w:rsidRPr="00701E42">
        <w:rPr>
          <w:color w:val="000000"/>
          <w:sz w:val="18"/>
          <w:szCs w:val="18"/>
          <w:lang w:val="en-GB" w:eastAsia="en-GB"/>
        </w:rPr>
        <w:tab/>
        <w:t>15.4.0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3890" w:history="1">
        <w:r w:rsidR="00752E4E" w:rsidRPr="00701E42">
          <w:rPr>
            <w:rStyle w:val="Hyperlink"/>
            <w:sz w:val="18"/>
            <w:szCs w:val="18"/>
            <w:lang w:val="en-GB" w:eastAsia="en-GB"/>
          </w:rPr>
          <w:t>https://www.atis.org/3gpp-transpositions - Rel-15</w:t>
        </w:r>
      </w:hyperlink>
    </w:p>
    <w:p w14:paraId="2D6539A5" w14:textId="76FCAA6F" w:rsidR="006C5644" w:rsidRPr="00701E42" w:rsidRDefault="006C5644" w:rsidP="00752E4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CCSA.36.579-4V1540</w:t>
      </w:r>
      <w:r w:rsidRPr="00701E42">
        <w:rPr>
          <w:color w:val="000000"/>
          <w:sz w:val="18"/>
          <w:szCs w:val="18"/>
          <w:lang w:val="en-GB" w:eastAsia="en-GB"/>
        </w:rPr>
        <w:tab/>
        <w:t>15.4.0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/06/2022</w:t>
      </w:r>
      <w:r w:rsidRPr="00701E42">
        <w:rPr>
          <w:color w:val="000000"/>
          <w:sz w:val="18"/>
          <w:szCs w:val="18"/>
          <w:lang w:val="en-GB" w:eastAsia="en-GB"/>
        </w:rPr>
        <w:tab/>
      </w:r>
      <w:hyperlink r:id="rId3891" w:history="1">
        <w:r w:rsidR="00752E4E" w:rsidRPr="00701E42">
          <w:rPr>
            <w:rStyle w:val="Hyperlink"/>
            <w:sz w:val="18"/>
            <w:szCs w:val="18"/>
            <w:lang w:val="en-GB" w:eastAsia="en-GB"/>
          </w:rPr>
          <w:t>https://www.ccsa.org.cn/api/portalsFile/downloadOldFile?type=19&amp;oldFileUrl=ITU-R/M.2012-6/CCSA.36.579-4V1540.doc</w:t>
        </w:r>
      </w:hyperlink>
    </w:p>
    <w:p w14:paraId="1F61280A" w14:textId="71FD4AD1" w:rsidR="006C5644" w:rsidRPr="0034407F" w:rsidRDefault="006C5644" w:rsidP="00752E4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136 579-4</w:t>
      </w:r>
      <w:r w:rsidRPr="0034407F">
        <w:rPr>
          <w:color w:val="000000"/>
          <w:sz w:val="18"/>
          <w:szCs w:val="18"/>
          <w:lang w:val="fr-FR" w:eastAsia="en-GB"/>
        </w:rPr>
        <w:tab/>
        <w:t>15.4.0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/08/2022</w:t>
      </w:r>
      <w:r w:rsidRPr="0034407F">
        <w:rPr>
          <w:color w:val="000000"/>
          <w:sz w:val="18"/>
          <w:szCs w:val="18"/>
          <w:lang w:val="fr-FR" w:eastAsia="en-GB"/>
        </w:rPr>
        <w:tab/>
      </w:r>
      <w:hyperlink r:id="rId3892" w:history="1">
        <w:r w:rsidR="00752E4E" w:rsidRPr="0034407F">
          <w:rPr>
            <w:rStyle w:val="Hyperlink"/>
            <w:spacing w:val="-2"/>
            <w:sz w:val="18"/>
            <w:szCs w:val="18"/>
            <w:lang w:val="fr-FR" w:eastAsia="en-GB"/>
          </w:rPr>
          <w:t>https://www.etsi.org/deliver/etsi_ts/136500_136599/13657904/15.04.00_60/ts_13657904v150400p.pdf</w:t>
        </w:r>
      </w:hyperlink>
    </w:p>
    <w:p w14:paraId="6D49CAD7" w14:textId="0134EC3F" w:rsidR="006C5644" w:rsidRPr="0034407F" w:rsidRDefault="006C5644" w:rsidP="00752E4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36.579-4-15.4.0 V1.0.0</w:t>
      </w:r>
      <w:r w:rsidRPr="0034407F">
        <w:rPr>
          <w:color w:val="000000"/>
          <w:sz w:val="18"/>
          <w:szCs w:val="18"/>
          <w:lang w:val="fr-FR" w:eastAsia="en-GB"/>
        </w:rPr>
        <w:tab/>
        <w:t>15.4.0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/11/2022</w:t>
      </w:r>
      <w:r w:rsidRPr="0034407F">
        <w:rPr>
          <w:color w:val="000000"/>
          <w:sz w:val="18"/>
          <w:szCs w:val="18"/>
          <w:lang w:val="fr-FR" w:eastAsia="en-GB"/>
        </w:rPr>
        <w:tab/>
      </w:r>
      <w:hyperlink r:id="rId3893" w:history="1">
        <w:r w:rsidR="00752E4E" w:rsidRPr="0034407F">
          <w:rPr>
            <w:rStyle w:val="Hyperlink"/>
            <w:sz w:val="18"/>
            <w:szCs w:val="18"/>
            <w:lang w:val="fr-FR" w:eastAsia="en-GB"/>
          </w:rPr>
          <w:t>https://members.tsdsi.in/s/LfptMjRwEsiNSxQ</w:t>
        </w:r>
      </w:hyperlink>
    </w:p>
    <w:p w14:paraId="42F797AF" w14:textId="34C2D87F" w:rsidR="006C5644" w:rsidRPr="0034407F" w:rsidRDefault="006C5644" w:rsidP="00752E4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TTAT.3G-36.579-4V15.4.0</w:t>
      </w:r>
      <w:r w:rsidRPr="0034407F">
        <w:rPr>
          <w:color w:val="000000"/>
          <w:sz w:val="18"/>
          <w:szCs w:val="18"/>
          <w:lang w:val="fr-FR" w:eastAsia="en-GB"/>
        </w:rPr>
        <w:tab/>
        <w:t>15.4.0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/10/2022</w:t>
      </w:r>
      <w:r w:rsidRPr="0034407F">
        <w:rPr>
          <w:color w:val="000000"/>
          <w:sz w:val="18"/>
          <w:szCs w:val="18"/>
          <w:lang w:val="fr-FR" w:eastAsia="en-GB"/>
        </w:rPr>
        <w:tab/>
      </w:r>
      <w:hyperlink r:id="rId3894" w:history="1">
        <w:r w:rsidR="00752E4E" w:rsidRPr="0034407F">
          <w:rPr>
            <w:rStyle w:val="Hyperlink"/>
            <w:sz w:val="18"/>
            <w:szCs w:val="18"/>
            <w:lang w:val="fr-FR" w:eastAsia="en-GB"/>
          </w:rPr>
          <w:t>http://committee.tta.or.kr/data/ttasDown.jsp?kind=ttastd&amp;pk_num=TTAT.3G-36.579-4V15.4.0</w:t>
        </w:r>
      </w:hyperlink>
    </w:p>
    <w:p w14:paraId="0C62EB4E" w14:textId="77777777" w:rsidR="00C556AE" w:rsidRPr="00182533" w:rsidRDefault="00C556AE" w:rsidP="00C556AE">
      <w:pPr>
        <w:pStyle w:val="Heading4"/>
      </w:pPr>
      <w:r w:rsidRPr="00182533">
        <w:t>2.1.6.13</w:t>
      </w:r>
      <w:r w:rsidRPr="00182533">
        <w:tab/>
        <w:t>TS 36.579-5</w:t>
      </w:r>
    </w:p>
    <w:p w14:paraId="49E9CCA1" w14:textId="77777777" w:rsidR="00C556AE" w:rsidRPr="00182533" w:rsidRDefault="00C556AE" w:rsidP="00C556AE">
      <w:pPr>
        <w:pStyle w:val="Headingb"/>
      </w:pPr>
      <w:r w:rsidRPr="00182533">
        <w:t>Servicios en misiones críticas (MC) en LTE; Parte 5: Secuencia de pruebas abstractas (ATS)</w:t>
      </w:r>
    </w:p>
    <w:p w14:paraId="295C064B" w14:textId="77777777" w:rsidR="00C556AE" w:rsidRPr="00182533" w:rsidRDefault="00C556AE" w:rsidP="00C556AE">
      <w:r w:rsidRPr="00182533">
        <w:t>En este documento se especifica el protocolo y la realización de pruebas de conformidad de señalización en TTCN-3 para los servicios en misiones críticas en LTE definidos por 3GPP.</w:t>
      </w:r>
    </w:p>
    <w:p w14:paraId="4A6A41DD" w14:textId="77777777" w:rsidR="00C556AE" w:rsidRPr="00182533" w:rsidRDefault="00C556AE" w:rsidP="00F22424">
      <w:r w:rsidRPr="00182533">
        <w:t xml:space="preserve">En el presente documento se proporcionan las siguientes especificaciones de pruebas TTCN y observaciones sobre diseño: </w:t>
      </w:r>
    </w:p>
    <w:p w14:paraId="696D9439" w14:textId="77777777" w:rsidR="00C556AE" w:rsidRPr="00182533" w:rsidRDefault="00C556AE" w:rsidP="00F22424">
      <w:pPr>
        <w:pStyle w:val="enumlev1"/>
      </w:pPr>
      <w:r w:rsidRPr="00182533">
        <w:t>–</w:t>
      </w:r>
      <w:r w:rsidRPr="00182533">
        <w:tab/>
        <w:t>la arquitectura del sistema de pruebas;</w:t>
      </w:r>
    </w:p>
    <w:p w14:paraId="2BDC3FDA" w14:textId="77777777" w:rsidR="00C556AE" w:rsidRPr="00182533" w:rsidRDefault="00C556AE" w:rsidP="00C556AE">
      <w:pPr>
        <w:pStyle w:val="enumlev1"/>
      </w:pPr>
      <w:r w:rsidRPr="00182533">
        <w:t>–</w:t>
      </w:r>
      <w:r w:rsidRPr="00182533">
        <w:tab/>
        <w:t>la estructura global de la serie de pruebas;</w:t>
      </w:r>
    </w:p>
    <w:p w14:paraId="3B8A4C50" w14:textId="77777777" w:rsidR="00C556AE" w:rsidRPr="00182533" w:rsidRDefault="00C556AE" w:rsidP="00C556AE">
      <w:pPr>
        <w:pStyle w:val="enumlev1"/>
      </w:pPr>
      <w:r w:rsidRPr="00182533">
        <w:t>–</w:t>
      </w:r>
      <w:r w:rsidRPr="00182533">
        <w:tab/>
        <w:t>los modelos de prueba y las definiciones ASP;</w:t>
      </w:r>
    </w:p>
    <w:p w14:paraId="439E62CB" w14:textId="77777777" w:rsidR="00C556AE" w:rsidRPr="00182533" w:rsidRDefault="00C556AE" w:rsidP="00C556AE">
      <w:pPr>
        <w:pStyle w:val="enumlev1"/>
      </w:pPr>
      <w:r w:rsidRPr="00182533">
        <w:t>–</w:t>
      </w:r>
      <w:r w:rsidRPr="00182533">
        <w:tab/>
        <w:t>los métodos de pruebas y la utilización de las definiciones de los puertos de comunicaciones;</w:t>
      </w:r>
    </w:p>
    <w:p w14:paraId="2E40D565" w14:textId="77777777" w:rsidR="00C556AE" w:rsidRPr="00182533" w:rsidRDefault="00C556AE" w:rsidP="00C556AE">
      <w:pPr>
        <w:pStyle w:val="enumlev1"/>
      </w:pPr>
      <w:r w:rsidRPr="00182533">
        <w:t>–</w:t>
      </w:r>
      <w:r w:rsidRPr="00182533">
        <w:tab/>
        <w:t xml:space="preserve">las configuraciones de las pruebas; </w:t>
      </w:r>
    </w:p>
    <w:p w14:paraId="084760C2" w14:textId="77777777" w:rsidR="00C556AE" w:rsidRPr="00182533" w:rsidRDefault="00C556AE" w:rsidP="00C556AE">
      <w:pPr>
        <w:pStyle w:val="enumlev1"/>
      </w:pPr>
      <w:r w:rsidRPr="00182533">
        <w:t>–</w:t>
      </w:r>
      <w:r w:rsidRPr="00182533">
        <w:tab/>
        <w:t>los principios y las hipótesis de diseño;</w:t>
      </w:r>
    </w:p>
    <w:p w14:paraId="35579685" w14:textId="77777777" w:rsidR="00C556AE" w:rsidRPr="00182533" w:rsidRDefault="00C556AE" w:rsidP="00F22424">
      <w:pPr>
        <w:pStyle w:val="enumlev1"/>
      </w:pPr>
      <w:r w:rsidRPr="00182533">
        <w:t>–</w:t>
      </w:r>
      <w:r w:rsidRPr="00182533">
        <w:tab/>
        <w:t>los estilos y convenios TTCN;</w:t>
      </w:r>
    </w:p>
    <w:p w14:paraId="7C362DF3" w14:textId="77777777" w:rsidR="00C556AE" w:rsidRPr="00182533" w:rsidRDefault="00C556AE" w:rsidP="00C556AE">
      <w:pPr>
        <w:pStyle w:val="enumlev1"/>
      </w:pPr>
      <w:r w:rsidRPr="00182533">
        <w:t>–</w:t>
      </w:r>
      <w:r w:rsidRPr="00182533">
        <w:tab/>
        <w:t>la proforma de la Información suplementaria de implementación para la realización de pruebas (IXIT) parcial;</w:t>
      </w:r>
    </w:p>
    <w:p w14:paraId="458DC7FA" w14:textId="77777777" w:rsidR="00C556AE" w:rsidRPr="00182533" w:rsidRDefault="00C556AE" w:rsidP="00C556AE">
      <w:pPr>
        <w:pStyle w:val="enumlev1"/>
      </w:pPr>
      <w:r w:rsidRPr="00182533">
        <w:t>–</w:t>
      </w:r>
      <w:r w:rsidRPr="00182533">
        <w:tab/>
        <w:t>la serie de pruebas.</w:t>
      </w:r>
    </w:p>
    <w:p w14:paraId="6B3D8FAB" w14:textId="77777777" w:rsidR="00C556AE" w:rsidRPr="00182533" w:rsidRDefault="00C556AE" w:rsidP="00C556AE">
      <w:r w:rsidRPr="00182533">
        <w:lastRenderedPageBreak/>
        <w:t xml:space="preserve">Las series de pruebas abstractas diseñadas en el documento se basan en los casos de pruebas especificados en 3GPP TS 36.579-2. Los casos de prueba especificados en 3GPP TS 36.579-3 quedan fuera del alcance de este documento. </w:t>
      </w:r>
    </w:p>
    <w:p w14:paraId="33BD88C2" w14:textId="51C59018" w:rsidR="00C556AE" w:rsidRPr="00182533" w:rsidRDefault="00C556AE" w:rsidP="00C556AE">
      <w:r w:rsidRPr="00182533">
        <w:t>La aplicabilidad de los casos de prueba individuales se especifica en la especificación proforma de pruebas ICS en 3GPP TS 36.579-4. Cuando corresponda, las series de pruebas abstractas pertenecientes a esta especificación pueden remitirse a otras series de pruebas abstractas, por ejemplo</w:t>
      </w:r>
      <w:r w:rsidR="00953559">
        <w:t>,</w:t>
      </w:r>
      <w:r w:rsidRPr="00182533">
        <w:t xml:space="preserve"> 3GPP TS 36.523-3 para los requisitos de prueba relacionados con portadoras EPS (LTE) que transportan datos de servicios de misión crítica. </w:t>
      </w:r>
    </w:p>
    <w:p w14:paraId="09345B36" w14:textId="1AC59CFF" w:rsidR="00C556AE" w:rsidRPr="00182533" w:rsidRDefault="00C556AE" w:rsidP="00C556AE">
      <w:r w:rsidRPr="00182533">
        <w:t>Este documento es válido para el desarrollo TTCN para pruebas de conformidad de clientes de servicios de misión crítica con arreglo a versiones de 3GPP a partir de la versión 13 hasta la versión indicada en la cubierta del presente documento.</w:t>
      </w:r>
    </w:p>
    <w:p w14:paraId="367989E2" w14:textId="77777777" w:rsidR="009D7D16" w:rsidRPr="00182533" w:rsidRDefault="009D7D16" w:rsidP="009D7D16">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bookmarkStart w:id="29" w:name="_Toc56152490"/>
      <w:bookmarkStart w:id="30" w:name="_Toc56153870"/>
      <w:bookmarkStart w:id="31" w:name="_Hlk44003469"/>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397FECB2" w14:textId="3F3600B5" w:rsidR="00104D9B" w:rsidRPr="00182533" w:rsidRDefault="006E0553" w:rsidP="00752E4E">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104D9B" w:rsidRPr="00182533">
        <w:rPr>
          <w:b/>
          <w:bCs/>
          <w:color w:val="000000"/>
          <w:sz w:val="18"/>
          <w:szCs w:val="18"/>
          <w:lang w:eastAsia="en-GB"/>
        </w:rPr>
        <w:t xml:space="preserve"> 13</w:t>
      </w:r>
    </w:p>
    <w:p w14:paraId="7BA83F94" w14:textId="18F96463" w:rsidR="00104D9B" w:rsidRPr="00C34319" w:rsidRDefault="00104D9B" w:rsidP="00752E4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STD-T120-36.579-5.V13.8.0</w:t>
      </w:r>
      <w:r w:rsidRPr="00C34319">
        <w:rPr>
          <w:color w:val="000000"/>
          <w:sz w:val="18"/>
          <w:szCs w:val="18"/>
          <w:lang w:val="en-GB" w:eastAsia="en-GB"/>
        </w:rPr>
        <w:tab/>
        <w:t>13.8.0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895" w:history="1">
        <w:r w:rsidR="00C405B7" w:rsidRPr="00C34319">
          <w:rPr>
            <w:rStyle w:val="Hyperlink"/>
            <w:sz w:val="18"/>
            <w:szCs w:val="18"/>
            <w:lang w:val="en-GB" w:eastAsia="en-GB"/>
          </w:rPr>
          <w:t>https://www.arib.or.jp/english/html/overview/doc/T120_T23_SPECS/ARIB-STD-T120/Rel13/36/A36579-5-d80.pdf</w:t>
        </w:r>
      </w:hyperlink>
    </w:p>
    <w:p w14:paraId="009C0595" w14:textId="556A7620" w:rsidR="00104D9B" w:rsidRPr="00701E42" w:rsidRDefault="00104D9B" w:rsidP="00752E4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ATIS.3GPP.36.579-5.V13.8.0</w:t>
      </w:r>
      <w:r w:rsidRPr="00701E42">
        <w:rPr>
          <w:color w:val="000000"/>
          <w:sz w:val="18"/>
          <w:szCs w:val="18"/>
          <w:lang w:val="en-GB" w:eastAsia="en-GB"/>
        </w:rPr>
        <w:tab/>
        <w:t>13.8.0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3896" w:history="1">
        <w:r w:rsidR="00C405B7" w:rsidRPr="00701E42">
          <w:rPr>
            <w:rStyle w:val="Hyperlink"/>
            <w:sz w:val="18"/>
            <w:szCs w:val="18"/>
            <w:lang w:val="en-GB" w:eastAsia="en-GB"/>
          </w:rPr>
          <w:t>https://www.atis.org/3gpp-transpositions - Rel-13</w:t>
        </w:r>
      </w:hyperlink>
    </w:p>
    <w:p w14:paraId="7C8EDF7F" w14:textId="3D16982A" w:rsidR="00104D9B" w:rsidRPr="00701E42" w:rsidRDefault="00104D9B" w:rsidP="00752E4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CCSA.36.579-5V1380</w:t>
      </w:r>
      <w:r w:rsidRPr="00701E42">
        <w:rPr>
          <w:color w:val="000000"/>
          <w:sz w:val="18"/>
          <w:szCs w:val="18"/>
          <w:lang w:val="en-GB" w:eastAsia="en-GB"/>
        </w:rPr>
        <w:tab/>
        <w:t>13.8.0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/06/2021</w:t>
      </w:r>
      <w:r w:rsidRPr="00701E42">
        <w:rPr>
          <w:color w:val="000000"/>
          <w:sz w:val="18"/>
          <w:szCs w:val="18"/>
          <w:lang w:val="en-GB" w:eastAsia="en-GB"/>
        </w:rPr>
        <w:tab/>
      </w:r>
      <w:hyperlink r:id="rId3897" w:history="1">
        <w:r w:rsidR="00C405B7" w:rsidRPr="00701E42">
          <w:rPr>
            <w:rStyle w:val="Hyperlink"/>
            <w:sz w:val="18"/>
            <w:szCs w:val="18"/>
            <w:lang w:val="en-GB" w:eastAsia="en-GB"/>
          </w:rPr>
          <w:t>https://www.ccsa.org.cn/api/portalsFile/downloadOldFile?type=19&amp;oldFileUrl=ITU-R/M.2012-6/CCSA.36.579-5V1380.doc</w:t>
        </w:r>
      </w:hyperlink>
    </w:p>
    <w:p w14:paraId="1020F816" w14:textId="0ED0CC8B" w:rsidR="00104D9B" w:rsidRPr="0034407F" w:rsidRDefault="00104D9B" w:rsidP="00752E4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136 579-5</w:t>
      </w:r>
      <w:r w:rsidRPr="0034407F">
        <w:rPr>
          <w:color w:val="000000"/>
          <w:sz w:val="18"/>
          <w:szCs w:val="18"/>
          <w:lang w:val="fr-FR" w:eastAsia="en-GB"/>
        </w:rPr>
        <w:tab/>
        <w:t>13.8.0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19</w:t>
      </w:r>
      <w:r w:rsidR="00D63672" w:rsidRPr="0034407F">
        <w:rPr>
          <w:color w:val="000000"/>
          <w:sz w:val="18"/>
          <w:szCs w:val="18"/>
          <w:lang w:val="fr-FR" w:eastAsia="en-GB"/>
        </w:rPr>
        <w:t>/08/2021</w:t>
      </w:r>
      <w:r w:rsidRPr="0034407F">
        <w:rPr>
          <w:color w:val="000000"/>
          <w:sz w:val="18"/>
          <w:szCs w:val="18"/>
          <w:lang w:val="fr-FR" w:eastAsia="en-GB"/>
        </w:rPr>
        <w:tab/>
      </w:r>
      <w:hyperlink r:id="rId3898" w:history="1">
        <w:r w:rsidR="00C405B7" w:rsidRPr="0034407F">
          <w:rPr>
            <w:rStyle w:val="Hyperlink"/>
            <w:spacing w:val="-2"/>
            <w:sz w:val="18"/>
            <w:szCs w:val="18"/>
            <w:lang w:val="fr-FR" w:eastAsia="en-GB"/>
          </w:rPr>
          <w:t>https://www.etsi.org/deliver/etsi_ts/136500_136599/13657905/13.08.00_60/ts_13657905v130800p.pdf</w:t>
        </w:r>
      </w:hyperlink>
    </w:p>
    <w:p w14:paraId="5BDA270D" w14:textId="248904DA" w:rsidR="00104D9B" w:rsidRPr="0034407F" w:rsidRDefault="00104D9B" w:rsidP="00752E4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36.579-5-13.8.0 V1.1.0</w:t>
      </w:r>
      <w:r w:rsidRPr="0034407F">
        <w:rPr>
          <w:color w:val="000000"/>
          <w:sz w:val="18"/>
          <w:szCs w:val="18"/>
          <w:lang w:val="fr-FR" w:eastAsia="en-GB"/>
        </w:rPr>
        <w:tab/>
        <w:t>13.8.0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/01/2023</w:t>
      </w:r>
      <w:r w:rsidRPr="0034407F">
        <w:rPr>
          <w:color w:val="000000"/>
          <w:sz w:val="18"/>
          <w:szCs w:val="18"/>
          <w:lang w:val="fr-FR" w:eastAsia="en-GB"/>
        </w:rPr>
        <w:tab/>
      </w:r>
      <w:hyperlink r:id="rId3899" w:history="1">
        <w:r w:rsidR="00C405B7" w:rsidRPr="0034407F">
          <w:rPr>
            <w:rStyle w:val="Hyperlink"/>
            <w:sz w:val="18"/>
            <w:szCs w:val="18"/>
            <w:lang w:val="fr-FR" w:eastAsia="en-GB"/>
          </w:rPr>
          <w:t>https://members.tsdsi.in/s/PZsssMwDKdx82SB</w:t>
        </w:r>
      </w:hyperlink>
    </w:p>
    <w:p w14:paraId="5B190D5D" w14:textId="57E8FB61" w:rsidR="00104D9B" w:rsidRPr="0034407F" w:rsidRDefault="00104D9B" w:rsidP="00752E4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TTAT.3G-36.579-5V13.8.0</w:t>
      </w:r>
      <w:r w:rsidRPr="0034407F">
        <w:rPr>
          <w:color w:val="000000"/>
          <w:sz w:val="18"/>
          <w:szCs w:val="18"/>
          <w:lang w:val="fr-FR" w:eastAsia="en-GB"/>
        </w:rPr>
        <w:tab/>
        <w:t>13.8.0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/09/2021</w:t>
      </w:r>
      <w:r w:rsidRPr="0034407F">
        <w:rPr>
          <w:color w:val="000000"/>
          <w:sz w:val="18"/>
          <w:szCs w:val="18"/>
          <w:lang w:val="fr-FR" w:eastAsia="en-GB"/>
        </w:rPr>
        <w:tab/>
      </w:r>
      <w:hyperlink r:id="rId3900" w:history="1">
        <w:r w:rsidR="00C405B7" w:rsidRPr="0034407F">
          <w:rPr>
            <w:rStyle w:val="Hyperlink"/>
            <w:sz w:val="18"/>
            <w:szCs w:val="18"/>
            <w:lang w:val="fr-FR" w:eastAsia="en-GB"/>
          </w:rPr>
          <w:t>http://committee.tta.or.kr/data/ttasDown.jsp?kind=ttastd&amp;pk_num=TTAT.3G-36.579-5V13.8.0</w:t>
        </w:r>
      </w:hyperlink>
    </w:p>
    <w:p w14:paraId="6B229B59" w14:textId="02EFEF0A" w:rsidR="00104D9B" w:rsidRPr="00182533" w:rsidRDefault="006E0553" w:rsidP="00752E4E">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104D9B" w:rsidRPr="00182533">
        <w:rPr>
          <w:b/>
          <w:bCs/>
          <w:color w:val="000000"/>
          <w:sz w:val="18"/>
          <w:szCs w:val="18"/>
          <w:lang w:eastAsia="en-GB"/>
        </w:rPr>
        <w:t xml:space="preserve"> 14</w:t>
      </w:r>
    </w:p>
    <w:p w14:paraId="29AE9B1F" w14:textId="49066104" w:rsidR="00104D9B" w:rsidRPr="00C34319" w:rsidRDefault="00104D9B" w:rsidP="00752E4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STD-T120-36.579-5.V14.9.0</w:t>
      </w:r>
      <w:r w:rsidRPr="00C34319">
        <w:rPr>
          <w:color w:val="000000"/>
          <w:sz w:val="18"/>
          <w:szCs w:val="18"/>
          <w:lang w:val="en-GB" w:eastAsia="en-GB"/>
        </w:rPr>
        <w:tab/>
        <w:t>14.9.0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901" w:history="1">
        <w:r w:rsidR="00C405B7" w:rsidRPr="00C34319">
          <w:rPr>
            <w:rStyle w:val="Hyperlink"/>
            <w:sz w:val="18"/>
            <w:szCs w:val="18"/>
            <w:lang w:val="en-GB" w:eastAsia="en-GB"/>
          </w:rPr>
          <w:t>https://www.arib.or.jp/english/html/overview/doc/T120_T23_SPECS/ARIB-STD-T120/Rel14/36/A36579-5-e90.pdf</w:t>
        </w:r>
      </w:hyperlink>
    </w:p>
    <w:p w14:paraId="2A81BC6B" w14:textId="0939C668" w:rsidR="00104D9B" w:rsidRPr="00701E42" w:rsidRDefault="00104D9B" w:rsidP="00752E4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ATIS.3GPP.36.579-5.V14.9.0</w:t>
      </w:r>
      <w:r w:rsidRPr="00701E42">
        <w:rPr>
          <w:color w:val="000000"/>
          <w:sz w:val="18"/>
          <w:szCs w:val="18"/>
          <w:lang w:val="en-GB" w:eastAsia="en-GB"/>
        </w:rPr>
        <w:tab/>
        <w:t>14.9.0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3902" w:history="1">
        <w:r w:rsidR="00C405B7" w:rsidRPr="00701E42">
          <w:rPr>
            <w:rStyle w:val="Hyperlink"/>
            <w:sz w:val="18"/>
            <w:szCs w:val="18"/>
            <w:lang w:val="en-GB" w:eastAsia="en-GB"/>
          </w:rPr>
          <w:t>https://www.atis.org/3gpp-transpositions - Rel-14</w:t>
        </w:r>
      </w:hyperlink>
    </w:p>
    <w:p w14:paraId="4E262BA3" w14:textId="28BD2333" w:rsidR="00104D9B" w:rsidRPr="00701E42" w:rsidRDefault="00104D9B" w:rsidP="00752E4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CCSA.36.579-5V1490</w:t>
      </w:r>
      <w:r w:rsidRPr="00701E42">
        <w:rPr>
          <w:color w:val="000000"/>
          <w:sz w:val="18"/>
          <w:szCs w:val="18"/>
          <w:lang w:val="en-GB" w:eastAsia="en-GB"/>
        </w:rPr>
        <w:tab/>
        <w:t>14.9.0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/12/2022</w:t>
      </w:r>
      <w:r w:rsidRPr="00701E42">
        <w:rPr>
          <w:color w:val="000000"/>
          <w:sz w:val="18"/>
          <w:szCs w:val="18"/>
          <w:lang w:val="en-GB" w:eastAsia="en-GB"/>
        </w:rPr>
        <w:tab/>
      </w:r>
      <w:hyperlink r:id="rId3903" w:history="1">
        <w:r w:rsidR="00C405B7" w:rsidRPr="00701E42">
          <w:rPr>
            <w:rStyle w:val="Hyperlink"/>
            <w:sz w:val="18"/>
            <w:szCs w:val="18"/>
            <w:lang w:val="en-GB" w:eastAsia="en-GB"/>
          </w:rPr>
          <w:t>https://www.ccsa.org.cn/api/portalsFile/downloadOldFile?type=19&amp;oldFileUrl=ITU-R/M.2012-6/CCSA.36.579-5V1490.doc</w:t>
        </w:r>
      </w:hyperlink>
    </w:p>
    <w:p w14:paraId="2964F318" w14:textId="6940B632" w:rsidR="00104D9B" w:rsidRPr="0034407F" w:rsidRDefault="00104D9B" w:rsidP="00752E4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136 579-5</w:t>
      </w:r>
      <w:r w:rsidRPr="0034407F">
        <w:rPr>
          <w:color w:val="000000"/>
          <w:sz w:val="18"/>
          <w:szCs w:val="18"/>
          <w:lang w:val="fr-FR" w:eastAsia="en-GB"/>
        </w:rPr>
        <w:tab/>
        <w:t>14.9.0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24</w:t>
      </w:r>
      <w:r w:rsidR="00D63672" w:rsidRPr="0034407F">
        <w:rPr>
          <w:color w:val="000000"/>
          <w:sz w:val="18"/>
          <w:szCs w:val="18"/>
          <w:lang w:val="fr-FR" w:eastAsia="en-GB"/>
        </w:rPr>
        <w:t>/01/2023</w:t>
      </w:r>
      <w:r w:rsidRPr="0034407F">
        <w:rPr>
          <w:color w:val="000000"/>
          <w:sz w:val="18"/>
          <w:szCs w:val="18"/>
          <w:lang w:val="fr-FR" w:eastAsia="en-GB"/>
        </w:rPr>
        <w:tab/>
      </w:r>
      <w:hyperlink r:id="rId3904" w:history="1">
        <w:r w:rsidR="00C405B7" w:rsidRPr="0034407F">
          <w:rPr>
            <w:rStyle w:val="Hyperlink"/>
            <w:spacing w:val="-2"/>
            <w:sz w:val="18"/>
            <w:szCs w:val="18"/>
            <w:lang w:val="fr-FR" w:eastAsia="en-GB"/>
          </w:rPr>
          <w:t>https://www.etsi.org/deliver/etsi_ts/136500_136599/13657905/14.09.00_60/ts_13657905v140900p.pdf</w:t>
        </w:r>
      </w:hyperlink>
    </w:p>
    <w:p w14:paraId="20CEA242" w14:textId="3AE6E9C2" w:rsidR="00104D9B" w:rsidRPr="0034407F" w:rsidRDefault="00104D9B" w:rsidP="00752E4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36.579-5 14.9.0 V1.2.0</w:t>
      </w:r>
      <w:r w:rsidRPr="0034407F">
        <w:rPr>
          <w:color w:val="000000"/>
          <w:sz w:val="18"/>
          <w:szCs w:val="18"/>
          <w:lang w:val="fr-FR" w:eastAsia="en-GB"/>
        </w:rPr>
        <w:tab/>
        <w:t>14.9.0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3905" w:history="1">
        <w:r w:rsidR="00C405B7" w:rsidRPr="0034407F">
          <w:rPr>
            <w:rStyle w:val="Hyperlink"/>
            <w:sz w:val="18"/>
            <w:szCs w:val="18"/>
            <w:lang w:val="fr-FR" w:eastAsia="en-GB"/>
          </w:rPr>
          <w:t>https://members.tsdsi.in/s/Xa9yCKqzMgsDfoe</w:t>
        </w:r>
      </w:hyperlink>
    </w:p>
    <w:p w14:paraId="32337CD8" w14:textId="73D46A6B" w:rsidR="00104D9B" w:rsidRPr="0034407F" w:rsidRDefault="00104D9B" w:rsidP="00752E4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TTAT.3G-36.579-5V14.9.0</w:t>
      </w:r>
      <w:r w:rsidRPr="0034407F">
        <w:rPr>
          <w:color w:val="000000"/>
          <w:sz w:val="18"/>
          <w:szCs w:val="18"/>
          <w:lang w:val="fr-FR" w:eastAsia="en-GB"/>
        </w:rPr>
        <w:tab/>
        <w:t>14.9.0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3906" w:history="1">
        <w:r w:rsidR="00C405B7" w:rsidRPr="0034407F">
          <w:rPr>
            <w:rStyle w:val="Hyperlink"/>
            <w:sz w:val="18"/>
            <w:szCs w:val="18"/>
            <w:lang w:val="fr-FR" w:eastAsia="en-GB"/>
          </w:rPr>
          <w:t>http://committee.tta.or.kr/data/ttasDown.jsp?kind=ttastd&amp;pk_num=TTAT.3G-36.579-5V14.9.0</w:t>
        </w:r>
      </w:hyperlink>
    </w:p>
    <w:p w14:paraId="7C492D27" w14:textId="0886DFCB" w:rsidR="00104D9B" w:rsidRPr="00182533" w:rsidRDefault="006E0553" w:rsidP="00752E4E">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104D9B" w:rsidRPr="00182533">
        <w:rPr>
          <w:b/>
          <w:bCs/>
          <w:color w:val="000000"/>
          <w:sz w:val="18"/>
          <w:szCs w:val="18"/>
          <w:lang w:eastAsia="en-GB"/>
        </w:rPr>
        <w:t xml:space="preserve"> 15</w:t>
      </w:r>
    </w:p>
    <w:p w14:paraId="1E562456" w14:textId="03633DEA" w:rsidR="00104D9B" w:rsidRPr="00C34319" w:rsidRDefault="00104D9B" w:rsidP="00752E4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STD-T120-36.579-5.V15.1.0</w:t>
      </w:r>
      <w:r w:rsidRPr="00C34319">
        <w:rPr>
          <w:color w:val="000000"/>
          <w:sz w:val="18"/>
          <w:szCs w:val="18"/>
          <w:lang w:val="en-GB" w:eastAsia="en-GB"/>
        </w:rPr>
        <w:tab/>
        <w:t>15.1.0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907" w:history="1">
        <w:r w:rsidR="00C405B7" w:rsidRPr="00C34319">
          <w:rPr>
            <w:rStyle w:val="Hyperlink"/>
            <w:sz w:val="18"/>
            <w:szCs w:val="18"/>
            <w:lang w:val="en-GB" w:eastAsia="en-GB"/>
          </w:rPr>
          <w:t>https://www.arib.or.jp/english/html/overview/doc/T120_T23_SPECS/ARIB-STD-T120/Rel15/36/A36579-5-f10.pdf</w:t>
        </w:r>
      </w:hyperlink>
    </w:p>
    <w:p w14:paraId="69BCB1C2" w14:textId="60423DC4" w:rsidR="00104D9B" w:rsidRPr="00701E42" w:rsidRDefault="00104D9B" w:rsidP="00752E4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ATIS.3GPP.36.579-5.V15.1.0</w:t>
      </w:r>
      <w:r w:rsidRPr="00701E42">
        <w:rPr>
          <w:color w:val="000000"/>
          <w:sz w:val="18"/>
          <w:szCs w:val="18"/>
          <w:lang w:val="en-GB" w:eastAsia="en-GB"/>
        </w:rPr>
        <w:tab/>
        <w:t>15.1.0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3908" w:history="1">
        <w:r w:rsidR="00C405B7" w:rsidRPr="00701E42">
          <w:rPr>
            <w:rStyle w:val="Hyperlink"/>
            <w:sz w:val="18"/>
            <w:szCs w:val="18"/>
            <w:lang w:val="en-GB" w:eastAsia="en-GB"/>
          </w:rPr>
          <w:t>https://www.atis.org/3gpp-transpositions - Rel-15</w:t>
        </w:r>
      </w:hyperlink>
    </w:p>
    <w:p w14:paraId="06FC5A5D" w14:textId="4FB3A753" w:rsidR="00104D9B" w:rsidRPr="00701E42" w:rsidRDefault="00104D9B" w:rsidP="00752E4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CCSA.36.579-5V1510</w:t>
      </w:r>
      <w:r w:rsidRPr="00701E42">
        <w:rPr>
          <w:color w:val="000000"/>
          <w:sz w:val="18"/>
          <w:szCs w:val="18"/>
          <w:lang w:val="en-GB" w:eastAsia="en-GB"/>
        </w:rPr>
        <w:tab/>
        <w:t>15.1.0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/12/2022</w:t>
      </w:r>
      <w:r w:rsidRPr="00701E42">
        <w:rPr>
          <w:color w:val="000000"/>
          <w:sz w:val="18"/>
          <w:szCs w:val="18"/>
          <w:lang w:val="en-GB" w:eastAsia="en-GB"/>
        </w:rPr>
        <w:tab/>
      </w:r>
      <w:hyperlink r:id="rId3909" w:history="1">
        <w:r w:rsidR="00C405B7" w:rsidRPr="00701E42">
          <w:rPr>
            <w:rStyle w:val="Hyperlink"/>
            <w:sz w:val="18"/>
            <w:szCs w:val="18"/>
            <w:lang w:val="en-GB" w:eastAsia="en-GB"/>
          </w:rPr>
          <w:t>https://www.ccsa.org.cn/api/portalsFile/downloadOldFile?type=19&amp;oldFileUrl=ITU-R/M.2012-6/CCSA.36.579-5V1510.doc</w:t>
        </w:r>
      </w:hyperlink>
    </w:p>
    <w:p w14:paraId="1A235111" w14:textId="091569AC" w:rsidR="00104D9B" w:rsidRPr="0034407F" w:rsidRDefault="00104D9B" w:rsidP="00752E4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136 579-5</w:t>
      </w:r>
      <w:r w:rsidRPr="0034407F">
        <w:rPr>
          <w:color w:val="000000"/>
          <w:sz w:val="18"/>
          <w:szCs w:val="18"/>
          <w:lang w:val="fr-FR" w:eastAsia="en-GB"/>
        </w:rPr>
        <w:tab/>
        <w:t>15.1.0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24</w:t>
      </w:r>
      <w:r w:rsidR="00D63672" w:rsidRPr="0034407F">
        <w:rPr>
          <w:color w:val="000000"/>
          <w:sz w:val="18"/>
          <w:szCs w:val="18"/>
          <w:lang w:val="fr-FR" w:eastAsia="en-GB"/>
        </w:rPr>
        <w:t>/01/2023</w:t>
      </w:r>
      <w:r w:rsidRPr="0034407F">
        <w:rPr>
          <w:color w:val="000000"/>
          <w:sz w:val="18"/>
          <w:szCs w:val="18"/>
          <w:lang w:val="fr-FR" w:eastAsia="en-GB"/>
        </w:rPr>
        <w:tab/>
      </w:r>
      <w:hyperlink r:id="rId3910" w:history="1">
        <w:r w:rsidR="00C405B7" w:rsidRPr="0034407F">
          <w:rPr>
            <w:rStyle w:val="Hyperlink"/>
            <w:spacing w:val="-2"/>
            <w:sz w:val="18"/>
            <w:szCs w:val="18"/>
            <w:lang w:val="fr-FR" w:eastAsia="en-GB"/>
          </w:rPr>
          <w:t>https://www.etsi.org/deliver/etsi_ts/136500_136599/13657905/15.01.00_60/ts_13657905v150100p.pdf</w:t>
        </w:r>
      </w:hyperlink>
    </w:p>
    <w:p w14:paraId="57E9C441" w14:textId="567DC95C" w:rsidR="00104D9B" w:rsidRPr="0034407F" w:rsidRDefault="00104D9B" w:rsidP="00752E4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36.579-5-15.1.0 V1.1.0</w:t>
      </w:r>
      <w:r w:rsidRPr="0034407F">
        <w:rPr>
          <w:color w:val="000000"/>
          <w:sz w:val="18"/>
          <w:szCs w:val="18"/>
          <w:lang w:val="fr-FR" w:eastAsia="en-GB"/>
        </w:rPr>
        <w:tab/>
        <w:t>15.1.0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3911" w:history="1">
        <w:r w:rsidR="00C405B7" w:rsidRPr="0034407F">
          <w:rPr>
            <w:rStyle w:val="Hyperlink"/>
            <w:sz w:val="18"/>
            <w:szCs w:val="18"/>
            <w:lang w:val="fr-FR" w:eastAsia="en-GB"/>
          </w:rPr>
          <w:t>https://members.tsdsi.in/s/j9DrLe96XbaRmtr</w:t>
        </w:r>
      </w:hyperlink>
    </w:p>
    <w:p w14:paraId="3E1ACB9A" w14:textId="1E99E3E3" w:rsidR="00104D9B" w:rsidRPr="0034407F" w:rsidRDefault="00104D9B" w:rsidP="00752E4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TTAT.3G-36.579-5V15.1.0</w:t>
      </w:r>
      <w:r w:rsidRPr="0034407F">
        <w:rPr>
          <w:color w:val="000000"/>
          <w:sz w:val="18"/>
          <w:szCs w:val="18"/>
          <w:lang w:val="fr-FR" w:eastAsia="en-GB"/>
        </w:rPr>
        <w:tab/>
        <w:t>15.1.0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3912" w:history="1">
        <w:r w:rsidR="00C405B7" w:rsidRPr="0034407F">
          <w:rPr>
            <w:rStyle w:val="Hyperlink"/>
            <w:sz w:val="18"/>
            <w:szCs w:val="18"/>
            <w:lang w:val="fr-FR" w:eastAsia="en-GB"/>
          </w:rPr>
          <w:t>http://committee.tta.or.kr/data/ttasDown.jsp?kind=ttastd&amp;pk_num=TTAT.3G-36.579-5V15.1.0</w:t>
        </w:r>
      </w:hyperlink>
    </w:p>
    <w:p w14:paraId="2501B28E" w14:textId="386D690E" w:rsidR="00104D9B" w:rsidRPr="00182533" w:rsidRDefault="006E0553" w:rsidP="00752E4E">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lastRenderedPageBreak/>
        <w:t>Versión</w:t>
      </w:r>
      <w:r w:rsidR="00104D9B" w:rsidRPr="00182533">
        <w:rPr>
          <w:b/>
          <w:bCs/>
          <w:color w:val="000000"/>
          <w:sz w:val="18"/>
          <w:szCs w:val="18"/>
          <w:lang w:eastAsia="en-GB"/>
        </w:rPr>
        <w:t xml:space="preserve"> 16</w:t>
      </w:r>
    </w:p>
    <w:p w14:paraId="4D2BC2BC" w14:textId="05C613DB" w:rsidR="00104D9B" w:rsidRPr="00C34319" w:rsidRDefault="00104D9B" w:rsidP="00A56E0E">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STD-T120-36.579-5.V16.0.0</w:t>
      </w:r>
      <w:r w:rsidRPr="00C34319">
        <w:rPr>
          <w:color w:val="000000"/>
          <w:sz w:val="18"/>
          <w:szCs w:val="18"/>
          <w:lang w:val="en-GB" w:eastAsia="en-GB"/>
        </w:rPr>
        <w:tab/>
        <w:t>16.0.0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913" w:history="1">
        <w:r w:rsidR="00C405B7" w:rsidRPr="00C34319">
          <w:rPr>
            <w:rStyle w:val="Hyperlink"/>
            <w:sz w:val="18"/>
            <w:szCs w:val="18"/>
            <w:lang w:val="en-GB" w:eastAsia="en-GB"/>
          </w:rPr>
          <w:t>https://www.arib.or.jp/english/html/overview/doc/T120_T23_SPECS/ARIB-STD-T120/Rel16/36/A36579-5-g00.pdf</w:t>
        </w:r>
      </w:hyperlink>
    </w:p>
    <w:p w14:paraId="22DA7546" w14:textId="6071F81D" w:rsidR="00104D9B" w:rsidRPr="00701E42" w:rsidRDefault="00104D9B" w:rsidP="00A56E0E">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ATIS.3GPP.36.579-5.V16.0.0</w:t>
      </w:r>
      <w:r w:rsidRPr="00701E42">
        <w:rPr>
          <w:color w:val="000000"/>
          <w:sz w:val="18"/>
          <w:szCs w:val="18"/>
          <w:lang w:val="en-GB" w:eastAsia="en-GB"/>
        </w:rPr>
        <w:tab/>
        <w:t>16.0.0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3914" w:history="1">
        <w:r w:rsidR="00C405B7" w:rsidRPr="00701E42">
          <w:rPr>
            <w:rStyle w:val="Hyperlink"/>
            <w:sz w:val="18"/>
            <w:szCs w:val="18"/>
            <w:lang w:val="en-GB" w:eastAsia="en-GB"/>
          </w:rPr>
          <w:t>https://www.atis.org/3gpp-transpositions - Rel-16</w:t>
        </w:r>
      </w:hyperlink>
    </w:p>
    <w:p w14:paraId="31D1C324" w14:textId="07A47514" w:rsidR="00104D9B" w:rsidRPr="00701E42" w:rsidRDefault="00104D9B" w:rsidP="00A56E0E">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CCSA.36.579-5V1600</w:t>
      </w:r>
      <w:r w:rsidRPr="00701E42">
        <w:rPr>
          <w:color w:val="000000"/>
          <w:sz w:val="18"/>
          <w:szCs w:val="18"/>
          <w:lang w:val="en-GB" w:eastAsia="en-GB"/>
        </w:rPr>
        <w:tab/>
        <w:t>16.0.0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/12/2022</w:t>
      </w:r>
      <w:r w:rsidRPr="00701E42">
        <w:rPr>
          <w:color w:val="000000"/>
          <w:sz w:val="18"/>
          <w:szCs w:val="18"/>
          <w:lang w:val="en-GB" w:eastAsia="en-GB"/>
        </w:rPr>
        <w:tab/>
      </w:r>
      <w:hyperlink r:id="rId3915" w:history="1">
        <w:r w:rsidR="00C405B7" w:rsidRPr="00701E42">
          <w:rPr>
            <w:rStyle w:val="Hyperlink"/>
            <w:sz w:val="18"/>
            <w:szCs w:val="18"/>
            <w:lang w:val="en-GB" w:eastAsia="en-GB"/>
          </w:rPr>
          <w:t>https://www.ccsa.org.cn/api/portalsFile/downloadOldFile?type=19&amp;oldFileUrl=ITU-R/M.2012-6/CCSA.36.579-5V1600.doc</w:t>
        </w:r>
      </w:hyperlink>
    </w:p>
    <w:p w14:paraId="57380535" w14:textId="538EBD5F" w:rsidR="00104D9B" w:rsidRPr="0034407F" w:rsidRDefault="00104D9B" w:rsidP="00752E4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136 579-5</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24</w:t>
      </w:r>
      <w:r w:rsidR="00D63672" w:rsidRPr="0034407F">
        <w:rPr>
          <w:color w:val="000000"/>
          <w:sz w:val="18"/>
          <w:szCs w:val="18"/>
          <w:lang w:val="fr-FR" w:eastAsia="en-GB"/>
        </w:rPr>
        <w:t>/01/2023</w:t>
      </w:r>
      <w:r w:rsidRPr="0034407F">
        <w:rPr>
          <w:color w:val="000000"/>
          <w:sz w:val="18"/>
          <w:szCs w:val="18"/>
          <w:lang w:val="fr-FR" w:eastAsia="en-GB"/>
        </w:rPr>
        <w:tab/>
      </w:r>
      <w:hyperlink r:id="rId3916" w:history="1">
        <w:r w:rsidR="00C405B7" w:rsidRPr="0034407F">
          <w:rPr>
            <w:rStyle w:val="Hyperlink"/>
            <w:spacing w:val="-2"/>
            <w:sz w:val="18"/>
            <w:szCs w:val="18"/>
            <w:lang w:val="fr-FR" w:eastAsia="en-GB"/>
          </w:rPr>
          <w:t>https://www.etsi.org/deliver/etsi_ts/136500_136599/13657905/16.00.00_60/ts_13657905v160000p.pdf</w:t>
        </w:r>
      </w:hyperlink>
    </w:p>
    <w:p w14:paraId="1B2CA6E3" w14:textId="671ACF18" w:rsidR="00104D9B" w:rsidRPr="0034407F" w:rsidRDefault="00104D9B" w:rsidP="00752E4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36.579-5-16.0.0 V1.0.0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3917" w:history="1">
        <w:r w:rsidR="00C405B7" w:rsidRPr="0034407F">
          <w:rPr>
            <w:rStyle w:val="Hyperlink"/>
            <w:sz w:val="18"/>
            <w:szCs w:val="18"/>
            <w:lang w:val="fr-FR" w:eastAsia="en-GB"/>
          </w:rPr>
          <w:t>https://members.tsdsi.in/s/q7cALPjpRLZNfAb</w:t>
        </w:r>
      </w:hyperlink>
    </w:p>
    <w:p w14:paraId="1B0B03C5" w14:textId="627FCF7B" w:rsidR="00104D9B" w:rsidRPr="0034407F" w:rsidRDefault="00104D9B" w:rsidP="00752E4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TTAT.3G-36.579-5V16.0.0</w:t>
      </w:r>
      <w:r w:rsidRPr="0034407F">
        <w:rPr>
          <w:color w:val="000000"/>
          <w:sz w:val="18"/>
          <w:szCs w:val="18"/>
          <w:lang w:val="fr-FR" w:eastAsia="en-GB"/>
        </w:rPr>
        <w:tab/>
        <w:t>16.0.0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3918" w:history="1">
        <w:r w:rsidR="00C405B7" w:rsidRPr="0034407F">
          <w:rPr>
            <w:rStyle w:val="Hyperlink"/>
            <w:sz w:val="18"/>
            <w:szCs w:val="18"/>
            <w:lang w:val="fr-FR" w:eastAsia="en-GB"/>
          </w:rPr>
          <w:t>http://committee.tta.or.kr/data/ttasDown.jsp?kind=ttastd&amp;pk_num=TTAT.3G-36.579-5V16.0.0</w:t>
        </w:r>
      </w:hyperlink>
    </w:p>
    <w:p w14:paraId="109C63FA" w14:textId="11B19EC2" w:rsidR="00104D9B" w:rsidRPr="00182533" w:rsidRDefault="006E0553" w:rsidP="00752E4E">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104D9B" w:rsidRPr="00182533">
        <w:rPr>
          <w:b/>
          <w:bCs/>
          <w:color w:val="000000"/>
          <w:sz w:val="18"/>
          <w:szCs w:val="18"/>
          <w:lang w:eastAsia="en-GB"/>
        </w:rPr>
        <w:t xml:space="preserve"> 17</w:t>
      </w:r>
    </w:p>
    <w:p w14:paraId="5AB42544" w14:textId="74962AC1" w:rsidR="00104D9B" w:rsidRPr="00C34319" w:rsidRDefault="00104D9B" w:rsidP="00752E4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STD-T120-36.579-5.V17.0.0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919" w:history="1">
        <w:r w:rsidR="00C405B7" w:rsidRPr="00C34319">
          <w:rPr>
            <w:rStyle w:val="Hyperlink"/>
            <w:sz w:val="18"/>
            <w:szCs w:val="18"/>
            <w:lang w:val="en-GB" w:eastAsia="en-GB"/>
          </w:rPr>
          <w:t>https://www.arib.or.jp/english/html/overview/doc/T120_T23_SPECS/ARIB-STD-T120/Rel17/36/A36579-5-h00.pdf</w:t>
        </w:r>
      </w:hyperlink>
    </w:p>
    <w:p w14:paraId="4C068B6D" w14:textId="14F46B20" w:rsidR="00104D9B" w:rsidRPr="00701E42" w:rsidRDefault="00104D9B" w:rsidP="00752E4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ATIS.3GPP.36.579-5.V17.0.0</w:t>
      </w:r>
      <w:r w:rsidRPr="00701E42">
        <w:rPr>
          <w:color w:val="000000"/>
          <w:sz w:val="18"/>
          <w:szCs w:val="18"/>
          <w:lang w:val="en-GB" w:eastAsia="en-GB"/>
        </w:rPr>
        <w:tab/>
        <w:t>17.0.0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3920" w:history="1">
        <w:r w:rsidR="00C405B7" w:rsidRPr="00701E42">
          <w:rPr>
            <w:rStyle w:val="Hyperlink"/>
            <w:sz w:val="18"/>
            <w:szCs w:val="18"/>
            <w:lang w:val="en-GB" w:eastAsia="en-GB"/>
          </w:rPr>
          <w:t>https://www.atis.org/3gpp-transpositions - Rel-17</w:t>
        </w:r>
      </w:hyperlink>
    </w:p>
    <w:p w14:paraId="321FB9C1" w14:textId="31E213E3" w:rsidR="00104D9B" w:rsidRPr="00701E42" w:rsidRDefault="00104D9B" w:rsidP="00752E4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CCSA.36.579-5V1700</w:t>
      </w:r>
      <w:r w:rsidRPr="00701E42">
        <w:rPr>
          <w:color w:val="000000"/>
          <w:sz w:val="18"/>
          <w:szCs w:val="18"/>
          <w:lang w:val="en-GB" w:eastAsia="en-GB"/>
        </w:rPr>
        <w:tab/>
        <w:t>17.0.0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/12/2022</w:t>
      </w:r>
      <w:r w:rsidRPr="00701E42">
        <w:rPr>
          <w:color w:val="000000"/>
          <w:sz w:val="18"/>
          <w:szCs w:val="18"/>
          <w:lang w:val="en-GB" w:eastAsia="en-GB"/>
        </w:rPr>
        <w:tab/>
      </w:r>
      <w:hyperlink r:id="rId3921" w:history="1">
        <w:r w:rsidR="00C405B7" w:rsidRPr="00701E42">
          <w:rPr>
            <w:rStyle w:val="Hyperlink"/>
            <w:sz w:val="18"/>
            <w:szCs w:val="18"/>
            <w:lang w:val="en-GB" w:eastAsia="en-GB"/>
          </w:rPr>
          <w:t>https://www.ccsa.org.cn/api/portalsFile/downloadOldFile?type=19&amp;oldFileUrl=ITU-R/M.2012-6/CCSA.36.579-5V1700.doc</w:t>
        </w:r>
      </w:hyperlink>
    </w:p>
    <w:p w14:paraId="0625DCD6" w14:textId="42D9B910" w:rsidR="00104D9B" w:rsidRPr="0034407F" w:rsidRDefault="00104D9B" w:rsidP="00752E4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136 579-5</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24</w:t>
      </w:r>
      <w:r w:rsidR="00D63672" w:rsidRPr="0034407F">
        <w:rPr>
          <w:color w:val="000000"/>
          <w:sz w:val="18"/>
          <w:szCs w:val="18"/>
          <w:lang w:val="fr-FR" w:eastAsia="en-GB"/>
        </w:rPr>
        <w:t>/01/2023</w:t>
      </w:r>
      <w:r w:rsidRPr="0034407F">
        <w:rPr>
          <w:color w:val="000000"/>
          <w:sz w:val="18"/>
          <w:szCs w:val="18"/>
          <w:lang w:val="fr-FR" w:eastAsia="en-GB"/>
        </w:rPr>
        <w:tab/>
      </w:r>
      <w:hyperlink r:id="rId3922" w:history="1">
        <w:r w:rsidR="00C405B7" w:rsidRPr="0034407F">
          <w:rPr>
            <w:rStyle w:val="Hyperlink"/>
            <w:spacing w:val="-2"/>
            <w:sz w:val="18"/>
            <w:szCs w:val="18"/>
            <w:lang w:val="fr-FR" w:eastAsia="en-GB"/>
          </w:rPr>
          <w:t>https://www.etsi.org/deliver/etsi_ts/136500_136599/13657905/17.00.00_60/ts_13657905v170000p.pdf</w:t>
        </w:r>
      </w:hyperlink>
    </w:p>
    <w:p w14:paraId="7595A84C" w14:textId="6EE984B7" w:rsidR="00104D9B" w:rsidRPr="0034407F" w:rsidRDefault="00104D9B" w:rsidP="00752E4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2"/>
          <w:sz w:val="18"/>
          <w:szCs w:val="18"/>
          <w:lang w:val="fr-FR" w:eastAsia="en-GB"/>
        </w:rPr>
        <w:t>TSDSI STD T1.3GPP 36.579-5 17.0.0 V1.0.0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3923" w:history="1">
        <w:r w:rsidR="00C405B7" w:rsidRPr="0034407F">
          <w:rPr>
            <w:rStyle w:val="Hyperlink"/>
            <w:sz w:val="18"/>
            <w:szCs w:val="18"/>
            <w:lang w:val="fr-FR" w:eastAsia="en-GB"/>
          </w:rPr>
          <w:t>https://members.tsdsi.in/s/B9EaEYQ2pYPWKGS</w:t>
        </w:r>
      </w:hyperlink>
    </w:p>
    <w:p w14:paraId="09667269" w14:textId="7A4EA064" w:rsidR="00104D9B" w:rsidRPr="0034407F" w:rsidRDefault="00104D9B" w:rsidP="00752E4E">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TTAT.3G-36.579-5V17.0.0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3924" w:history="1">
        <w:r w:rsidR="00C405B7" w:rsidRPr="0034407F">
          <w:rPr>
            <w:rStyle w:val="Hyperlink"/>
            <w:sz w:val="18"/>
            <w:szCs w:val="18"/>
            <w:lang w:val="fr-FR" w:eastAsia="en-GB"/>
          </w:rPr>
          <w:t>http://committee.tta.or.kr/data/ttasDown.jsp?kind=ttastd&amp;pk_num=TTAT.3G-36.579-5V17.0.0</w:t>
        </w:r>
      </w:hyperlink>
    </w:p>
    <w:p w14:paraId="751B504E" w14:textId="77777777" w:rsidR="00C556AE" w:rsidRPr="00182533" w:rsidRDefault="00C556AE" w:rsidP="00C556AE">
      <w:pPr>
        <w:pStyle w:val="Heading4"/>
      </w:pPr>
      <w:r w:rsidRPr="00182533">
        <w:t>2.1.6.14</w:t>
      </w:r>
      <w:r w:rsidRPr="00182533">
        <w:tab/>
        <w:t>TS 36.579-6</w:t>
      </w:r>
    </w:p>
    <w:p w14:paraId="33E4C675" w14:textId="77777777" w:rsidR="00C556AE" w:rsidRPr="00182533" w:rsidRDefault="00C556AE" w:rsidP="00C556AE">
      <w:pPr>
        <w:pStyle w:val="Headingb"/>
      </w:pPr>
      <w:r w:rsidRPr="00182533">
        <w:t>Servicios en misiones críticas (MC) en LTE; Parte 6: especificación de conformidad del protocolo de equipo de usuario (UE) de vídeo de misión crítica (MCVideo)</w:t>
      </w:r>
      <w:bookmarkEnd w:id="29"/>
      <w:bookmarkEnd w:id="30"/>
    </w:p>
    <w:p w14:paraId="6A9E55BC" w14:textId="77777777" w:rsidR="00C556AE" w:rsidRPr="00182533" w:rsidRDefault="00C556AE" w:rsidP="00C556AE">
      <w:r w:rsidRPr="00182533">
        <w:t>En este documento se especifica la prueba de conformidad del protocolo de prueba para la realización de pruebas de un cliente MCVideo respecto del cumplimiento de los requisitos de la prueba de conformidad de los servicios de vídeo de misión crítica (MCVideo) por protocolo LTE definidos por 3GPP.</w:t>
      </w:r>
    </w:p>
    <w:p w14:paraId="574C0854" w14:textId="77777777" w:rsidR="00C556AE" w:rsidRPr="00182533" w:rsidRDefault="00C556AE" w:rsidP="00C556AE">
      <w:r w:rsidRPr="00182533">
        <w:t>Concretamente, este documento incluye:</w:t>
      </w:r>
    </w:p>
    <w:p w14:paraId="1AE86219" w14:textId="77777777" w:rsidR="00C556AE" w:rsidRPr="00182533" w:rsidRDefault="00C556AE" w:rsidP="00C556AE">
      <w:pPr>
        <w:pStyle w:val="enumlev1"/>
      </w:pPr>
      <w:r w:rsidRPr="00182533">
        <w:t>–</w:t>
      </w:r>
      <w:r w:rsidRPr="00182533">
        <w:tab/>
        <w:t>la estructura general de las pruebas;</w:t>
      </w:r>
    </w:p>
    <w:p w14:paraId="60081BEB" w14:textId="77777777" w:rsidR="00C556AE" w:rsidRPr="00182533" w:rsidRDefault="00C556AE" w:rsidP="00C556AE">
      <w:pPr>
        <w:pStyle w:val="enumlev1"/>
      </w:pPr>
      <w:r w:rsidRPr="00182533">
        <w:t>–</w:t>
      </w:r>
      <w:r w:rsidRPr="00182533">
        <w:tab/>
        <w:t>las configuraciones de las pruebas;</w:t>
      </w:r>
    </w:p>
    <w:p w14:paraId="3223E11C" w14:textId="77777777" w:rsidR="00C556AE" w:rsidRPr="00182533" w:rsidRDefault="00C556AE" w:rsidP="00C556AE">
      <w:pPr>
        <w:pStyle w:val="enumlev1"/>
      </w:pPr>
      <w:r w:rsidRPr="00182533">
        <w:t>–</w:t>
      </w:r>
      <w:r w:rsidRPr="00182533">
        <w:tab/>
        <w:t>el requisito de conformidad y la referencia a las especificaciones de base;</w:t>
      </w:r>
    </w:p>
    <w:p w14:paraId="257FC7BD" w14:textId="77777777" w:rsidR="00C556AE" w:rsidRPr="00182533" w:rsidRDefault="00C556AE" w:rsidP="00C556AE">
      <w:pPr>
        <w:pStyle w:val="enumlev1"/>
      </w:pPr>
      <w:r w:rsidRPr="00182533">
        <w:t>–</w:t>
      </w:r>
      <w:r w:rsidRPr="00182533">
        <w:tab/>
        <w:t>los objetivos de las pruebas; y</w:t>
      </w:r>
    </w:p>
    <w:p w14:paraId="321E6BF6" w14:textId="77777777" w:rsidR="00C556AE" w:rsidRPr="00182533" w:rsidRDefault="00C556AE" w:rsidP="00C556AE">
      <w:pPr>
        <w:pStyle w:val="enumlev1"/>
      </w:pPr>
      <w:r w:rsidRPr="00182533">
        <w:t>–</w:t>
      </w:r>
      <w:r w:rsidRPr="00182533">
        <w:tab/>
        <w:t>una breve descripción del procedimiento de las pruebas, los requisitos específicos de las pruebas y un cuadro de intercambio de mensajes breves.</w:t>
      </w:r>
    </w:p>
    <w:p w14:paraId="54208F16" w14:textId="77777777" w:rsidR="00C556AE" w:rsidRPr="00182533" w:rsidRDefault="00C556AE" w:rsidP="00C556AE">
      <w:r w:rsidRPr="00182533">
        <w:t>Este documento es válido para clientes MCVideo implementados con arreglo a versiones de 3GPP a partir de la versión 13 hasta la versión que se indica en la cubierta del presente documento.</w:t>
      </w:r>
    </w:p>
    <w:p w14:paraId="001E2D37" w14:textId="77777777" w:rsidR="00C556AE" w:rsidRPr="00182533" w:rsidRDefault="00C556AE" w:rsidP="00A56E0E">
      <w:pPr>
        <w:keepNext/>
        <w:keepLines/>
      </w:pPr>
      <w:r w:rsidRPr="00182533">
        <w:lastRenderedPageBreak/>
        <w:t>En las especificaciones correspondientes puede encontrarse la siguiente información pertinente para la realización de pruebas:</w:t>
      </w:r>
    </w:p>
    <w:p w14:paraId="20B951E0" w14:textId="77777777" w:rsidR="00C556AE" w:rsidRPr="00182533" w:rsidRDefault="00C556AE" w:rsidP="00C556AE">
      <w:pPr>
        <w:pStyle w:val="enumlev1"/>
      </w:pPr>
      <w:r w:rsidRPr="00182533">
        <w:t>–</w:t>
      </w:r>
      <w:r w:rsidRPr="00182533">
        <w:tab/>
        <w:t>valores por defecto de los parámetros de las pruebas TS 36.579-1;</w:t>
      </w:r>
    </w:p>
    <w:p w14:paraId="0086CF61" w14:textId="77777777" w:rsidR="00C556AE" w:rsidRPr="00182533" w:rsidRDefault="00C556AE" w:rsidP="00C556AE">
      <w:pPr>
        <w:pStyle w:val="enumlev1"/>
        <w:rPr>
          <w:rStyle w:val="enumlev1Char"/>
        </w:rPr>
      </w:pPr>
      <w:r w:rsidRPr="00182533">
        <w:t>–</w:t>
      </w:r>
      <w:r w:rsidRPr="00182533">
        <w:tab/>
        <w:t xml:space="preserve">declaración de conformidad de implementación (ICS) TS 36.579-4 e </w:t>
      </w:r>
      <w:r w:rsidRPr="00182533">
        <w:rPr>
          <w:rStyle w:val="enumlev1Char"/>
        </w:rPr>
        <w:t>información suplementaria de implementación para la realización de pruebas (IXIT) TS 36.579-5;</w:t>
      </w:r>
    </w:p>
    <w:p w14:paraId="4ECE654C" w14:textId="77777777" w:rsidR="00C556AE" w:rsidRPr="00182533" w:rsidRDefault="00C556AE" w:rsidP="00C556AE">
      <w:pPr>
        <w:pStyle w:val="enumlev1"/>
      </w:pPr>
      <w:r w:rsidRPr="00182533">
        <w:t>–</w:t>
      </w:r>
      <w:r w:rsidRPr="00182533">
        <w:tab/>
        <w:t>aplicabilidad de cada caso de pruebas TS 36.579-4.</w:t>
      </w:r>
    </w:p>
    <w:p w14:paraId="5F110321" w14:textId="77777777" w:rsidR="00C556AE" w:rsidRPr="00182533" w:rsidRDefault="00C556AE" w:rsidP="00C556AE">
      <w:r w:rsidRPr="00182533">
        <w:t>Se espera que los casos de prueba se ejecuten a través de una interfaz radioeléctrica 3GPP. En este documento no se especifica la realización de pruebas de conformidad del protocolo para las portadoras EPS (LTE) que transportan los datos MCVideo enviados o recibidos por el cliente MCVideo y para los que se requiere el soporte del UE en el que está instalado el cliente MCVideo. Esto se define en TS 36.523</w:t>
      </w:r>
      <w:r w:rsidRPr="00182533">
        <w:noBreakHyphen/>
        <w:t>1.</w:t>
      </w:r>
    </w:p>
    <w:bookmarkEnd w:id="31"/>
    <w:p w14:paraId="6D256768" w14:textId="77777777" w:rsidR="009D7D16" w:rsidRPr="00182533" w:rsidRDefault="009D7D16" w:rsidP="009D7D16">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4E62D31C" w14:textId="6BB5342E" w:rsidR="00104D9B" w:rsidRPr="00182533" w:rsidRDefault="006E0553" w:rsidP="00752E4E">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104D9B" w:rsidRPr="00182533">
        <w:rPr>
          <w:b/>
          <w:bCs/>
          <w:color w:val="000000"/>
          <w:sz w:val="18"/>
          <w:szCs w:val="18"/>
          <w:lang w:eastAsia="en-GB"/>
        </w:rPr>
        <w:t xml:space="preserve"> 14</w:t>
      </w:r>
    </w:p>
    <w:p w14:paraId="4049B4F6" w14:textId="0304B977" w:rsidR="00104D9B" w:rsidRPr="00C34319" w:rsidRDefault="00104D9B" w:rsidP="00035A3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STD-T120-36.579-6.V14.3.0</w:t>
      </w:r>
      <w:r w:rsidRPr="00C34319">
        <w:rPr>
          <w:color w:val="000000"/>
          <w:sz w:val="18"/>
          <w:szCs w:val="18"/>
          <w:lang w:val="en-GB" w:eastAsia="en-GB"/>
        </w:rPr>
        <w:tab/>
        <w:t>14.3.0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925" w:history="1">
        <w:r w:rsidR="00035A3B" w:rsidRPr="00C34319">
          <w:rPr>
            <w:rStyle w:val="Hyperlink"/>
            <w:sz w:val="18"/>
            <w:szCs w:val="18"/>
            <w:lang w:val="en-GB" w:eastAsia="en-GB"/>
          </w:rPr>
          <w:t>https://www.arib.or.jp/english/html/overview/doc/T120_T23_SPECS/ARIB-STD-T120/Rel14/36/A36579-6-e30.pdf</w:t>
        </w:r>
      </w:hyperlink>
    </w:p>
    <w:p w14:paraId="66B00866" w14:textId="53342E50" w:rsidR="00104D9B" w:rsidRPr="00701E42" w:rsidRDefault="00104D9B" w:rsidP="00035A3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ATIS.3GPP.36.579-6.V14.3.0</w:t>
      </w:r>
      <w:r w:rsidRPr="00701E42">
        <w:rPr>
          <w:color w:val="000000"/>
          <w:sz w:val="18"/>
          <w:szCs w:val="18"/>
          <w:lang w:val="en-GB" w:eastAsia="en-GB"/>
        </w:rPr>
        <w:tab/>
        <w:t>14.3.0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3926" w:history="1">
        <w:r w:rsidR="00035A3B" w:rsidRPr="00701E42">
          <w:rPr>
            <w:rStyle w:val="Hyperlink"/>
            <w:sz w:val="18"/>
            <w:szCs w:val="18"/>
            <w:lang w:val="en-GB" w:eastAsia="en-GB"/>
          </w:rPr>
          <w:t>https://www.atis.org/3gpp-transpositions - Rel-14</w:t>
        </w:r>
      </w:hyperlink>
    </w:p>
    <w:p w14:paraId="0A3F1264" w14:textId="7EC4AC59" w:rsidR="00104D9B" w:rsidRPr="00701E42" w:rsidRDefault="00104D9B" w:rsidP="00035A3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CCSA.36.579-6V1430</w:t>
      </w:r>
      <w:r w:rsidRPr="00701E42">
        <w:rPr>
          <w:color w:val="000000"/>
          <w:sz w:val="18"/>
          <w:szCs w:val="18"/>
          <w:lang w:val="en-GB" w:eastAsia="en-GB"/>
        </w:rPr>
        <w:tab/>
        <w:t>14.3.0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/12/2021</w:t>
      </w:r>
      <w:r w:rsidRPr="00701E42">
        <w:rPr>
          <w:color w:val="000000"/>
          <w:sz w:val="18"/>
          <w:szCs w:val="18"/>
          <w:lang w:val="en-GB" w:eastAsia="en-GB"/>
        </w:rPr>
        <w:tab/>
      </w:r>
      <w:hyperlink r:id="rId3927" w:history="1">
        <w:r w:rsidR="00035A3B" w:rsidRPr="00701E42">
          <w:rPr>
            <w:rStyle w:val="Hyperlink"/>
            <w:sz w:val="18"/>
            <w:szCs w:val="18"/>
            <w:lang w:val="en-GB" w:eastAsia="en-GB"/>
          </w:rPr>
          <w:t>https://www.ccsa.org.cn/api/portalsFile/downloadOldFile?type=19&amp;oldFileUrl=ITU-R/M.2012-6/CCSA.36.579-6V1430.doc</w:t>
        </w:r>
      </w:hyperlink>
    </w:p>
    <w:p w14:paraId="30B137EF" w14:textId="1AB4C915" w:rsidR="00104D9B" w:rsidRPr="0034407F" w:rsidRDefault="00104D9B" w:rsidP="00035A3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136 579-6</w:t>
      </w:r>
      <w:r w:rsidRPr="0034407F">
        <w:rPr>
          <w:color w:val="000000"/>
          <w:sz w:val="18"/>
          <w:szCs w:val="18"/>
          <w:lang w:val="fr-FR" w:eastAsia="en-GB"/>
        </w:rPr>
        <w:tab/>
        <w:t>14.3.0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20</w:t>
      </w:r>
      <w:r w:rsidR="00D63672" w:rsidRPr="0034407F">
        <w:rPr>
          <w:color w:val="000000"/>
          <w:sz w:val="18"/>
          <w:szCs w:val="18"/>
          <w:lang w:val="fr-FR" w:eastAsia="en-GB"/>
        </w:rPr>
        <w:t>/01/2022</w:t>
      </w:r>
      <w:r w:rsidRPr="0034407F">
        <w:rPr>
          <w:color w:val="000000"/>
          <w:sz w:val="18"/>
          <w:szCs w:val="18"/>
          <w:lang w:val="fr-FR" w:eastAsia="en-GB"/>
        </w:rPr>
        <w:tab/>
      </w:r>
      <w:hyperlink r:id="rId3928" w:history="1">
        <w:r w:rsidR="00035A3B" w:rsidRPr="0034407F">
          <w:rPr>
            <w:rStyle w:val="Hyperlink"/>
            <w:spacing w:val="-2"/>
            <w:sz w:val="18"/>
            <w:szCs w:val="18"/>
            <w:lang w:val="fr-FR" w:eastAsia="en-GB"/>
          </w:rPr>
          <w:t>https://www.etsi.org/deliver/etsi_ts/136500_136599/13657906/14.03.00_60/ts_13657906v140300p.pdf</w:t>
        </w:r>
      </w:hyperlink>
    </w:p>
    <w:p w14:paraId="19BB88BE" w14:textId="4531B886" w:rsidR="00104D9B" w:rsidRPr="0034407F" w:rsidRDefault="00104D9B" w:rsidP="00035A3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36.579-6-14.3.0 V1.1.0</w:t>
      </w:r>
      <w:r w:rsidRPr="0034407F">
        <w:rPr>
          <w:color w:val="000000"/>
          <w:spacing w:val="-4"/>
          <w:sz w:val="18"/>
          <w:szCs w:val="18"/>
          <w:lang w:val="fr-FR" w:eastAsia="en-GB"/>
        </w:rPr>
        <w:tab/>
      </w:r>
      <w:r w:rsidRPr="0034407F">
        <w:rPr>
          <w:color w:val="000000"/>
          <w:sz w:val="18"/>
          <w:szCs w:val="18"/>
          <w:lang w:val="fr-FR" w:eastAsia="en-GB"/>
        </w:rPr>
        <w:t>14.3.0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/01/2023</w:t>
      </w:r>
      <w:r w:rsidRPr="0034407F">
        <w:rPr>
          <w:color w:val="000000"/>
          <w:sz w:val="18"/>
          <w:szCs w:val="18"/>
          <w:lang w:val="fr-FR" w:eastAsia="en-GB"/>
        </w:rPr>
        <w:tab/>
      </w:r>
      <w:hyperlink r:id="rId3929" w:history="1">
        <w:r w:rsidR="00035A3B" w:rsidRPr="0034407F">
          <w:rPr>
            <w:rStyle w:val="Hyperlink"/>
            <w:sz w:val="18"/>
            <w:szCs w:val="18"/>
            <w:lang w:val="fr-FR" w:eastAsia="en-GB"/>
          </w:rPr>
          <w:t>https://members.tsdsi.in/s/9YxCY5c3FsyBMKW</w:t>
        </w:r>
      </w:hyperlink>
    </w:p>
    <w:p w14:paraId="4A79AE59" w14:textId="78EDB18C" w:rsidR="00104D9B" w:rsidRPr="0034407F" w:rsidRDefault="00104D9B" w:rsidP="00035A3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TTAT.3G-36.579-6V14.3.0</w:t>
      </w:r>
      <w:r w:rsidRPr="0034407F">
        <w:rPr>
          <w:color w:val="000000"/>
          <w:sz w:val="18"/>
          <w:szCs w:val="18"/>
          <w:lang w:val="fr-FR" w:eastAsia="en-GB"/>
        </w:rPr>
        <w:tab/>
        <w:t>14.3.0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14</w:t>
      </w:r>
      <w:r w:rsidR="00D63672" w:rsidRPr="0034407F">
        <w:rPr>
          <w:color w:val="000000"/>
          <w:sz w:val="18"/>
          <w:szCs w:val="18"/>
          <w:lang w:val="fr-FR" w:eastAsia="en-GB"/>
        </w:rPr>
        <w:t>/03/2022</w:t>
      </w:r>
      <w:r w:rsidRPr="0034407F">
        <w:rPr>
          <w:color w:val="000000"/>
          <w:sz w:val="18"/>
          <w:szCs w:val="18"/>
          <w:lang w:val="fr-FR" w:eastAsia="en-GB"/>
        </w:rPr>
        <w:tab/>
      </w:r>
      <w:hyperlink r:id="rId3930" w:history="1">
        <w:r w:rsidR="00035A3B" w:rsidRPr="0034407F">
          <w:rPr>
            <w:rStyle w:val="Hyperlink"/>
            <w:sz w:val="18"/>
            <w:szCs w:val="18"/>
            <w:lang w:val="fr-FR" w:eastAsia="en-GB"/>
          </w:rPr>
          <w:t>http://committee.tta.or.kr/data/ttasDown.jsp?kind=ttastd&amp;pk_num=TTAT.3G-36.579-6V14.3.0</w:t>
        </w:r>
      </w:hyperlink>
    </w:p>
    <w:p w14:paraId="3922778E" w14:textId="5D729F49" w:rsidR="00104D9B" w:rsidRPr="00182533" w:rsidRDefault="006E0553" w:rsidP="00752E4E">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104D9B" w:rsidRPr="00182533">
        <w:rPr>
          <w:b/>
          <w:bCs/>
          <w:color w:val="000000"/>
          <w:sz w:val="18"/>
          <w:szCs w:val="18"/>
          <w:lang w:eastAsia="en-GB"/>
        </w:rPr>
        <w:t xml:space="preserve"> 15</w:t>
      </w:r>
    </w:p>
    <w:p w14:paraId="7A5159A6" w14:textId="25EC63FD" w:rsidR="00104D9B" w:rsidRPr="00C34319" w:rsidRDefault="00104D9B" w:rsidP="00035A3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STD-T120-36.579-6.V15.5.0</w:t>
      </w:r>
      <w:r w:rsidRPr="00C34319">
        <w:rPr>
          <w:color w:val="000000"/>
          <w:sz w:val="18"/>
          <w:szCs w:val="18"/>
          <w:lang w:val="en-GB" w:eastAsia="en-GB"/>
        </w:rPr>
        <w:tab/>
        <w:t>15.5.0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931" w:history="1">
        <w:r w:rsidR="00035A3B" w:rsidRPr="00C34319">
          <w:rPr>
            <w:rStyle w:val="Hyperlink"/>
            <w:sz w:val="18"/>
            <w:szCs w:val="18"/>
            <w:lang w:val="en-GB" w:eastAsia="en-GB"/>
          </w:rPr>
          <w:t>https://www.arib.or.jp/english/html/overview/doc/T120_T23_SPECS/ARIB-STD-T120/Rel15/36/A36579-6-f50.pdf</w:t>
        </w:r>
      </w:hyperlink>
    </w:p>
    <w:p w14:paraId="1DE9380F" w14:textId="597AD855" w:rsidR="00104D9B" w:rsidRPr="00701E42" w:rsidRDefault="00104D9B" w:rsidP="00035A3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ATIS.3GPP.36.579-6.V15.5.0</w:t>
      </w:r>
      <w:r w:rsidRPr="00701E42">
        <w:rPr>
          <w:color w:val="000000"/>
          <w:sz w:val="18"/>
          <w:szCs w:val="18"/>
          <w:lang w:val="en-GB" w:eastAsia="en-GB"/>
        </w:rPr>
        <w:tab/>
        <w:t>15.5.0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3932" w:history="1">
        <w:r w:rsidR="00035A3B" w:rsidRPr="00701E42">
          <w:rPr>
            <w:rStyle w:val="Hyperlink"/>
            <w:sz w:val="18"/>
            <w:szCs w:val="18"/>
            <w:lang w:val="en-GB" w:eastAsia="en-GB"/>
          </w:rPr>
          <w:t>https://www.atis.org/3gpp-transpositions - Rel-15</w:t>
        </w:r>
      </w:hyperlink>
    </w:p>
    <w:p w14:paraId="17184994" w14:textId="63E0A777" w:rsidR="00104D9B" w:rsidRPr="00701E42" w:rsidRDefault="00104D9B" w:rsidP="00035A3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CCSA.36.579-6V1550</w:t>
      </w:r>
      <w:r w:rsidRPr="00701E42">
        <w:rPr>
          <w:color w:val="000000"/>
          <w:sz w:val="18"/>
          <w:szCs w:val="18"/>
          <w:lang w:val="en-GB" w:eastAsia="en-GB"/>
        </w:rPr>
        <w:tab/>
        <w:t>15.5.0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/12/2022</w:t>
      </w:r>
      <w:r w:rsidRPr="00701E42">
        <w:rPr>
          <w:color w:val="000000"/>
          <w:sz w:val="18"/>
          <w:szCs w:val="18"/>
          <w:lang w:val="en-GB" w:eastAsia="en-GB"/>
        </w:rPr>
        <w:tab/>
      </w:r>
      <w:hyperlink r:id="rId3933" w:history="1">
        <w:r w:rsidR="00035A3B" w:rsidRPr="00701E42">
          <w:rPr>
            <w:rStyle w:val="Hyperlink"/>
            <w:sz w:val="18"/>
            <w:szCs w:val="18"/>
            <w:lang w:val="en-GB" w:eastAsia="en-GB"/>
          </w:rPr>
          <w:t>https://www.ccsa.org.cn/api/portalsFile/downloadOldFile?type=19&amp;oldFileUrl=ITU-R/M.2012-6/CCSA.36.579-6V1550.doc</w:t>
        </w:r>
      </w:hyperlink>
      <w:r w:rsidR="00035A3B" w:rsidRPr="00701E42">
        <w:rPr>
          <w:color w:val="000000"/>
          <w:sz w:val="18"/>
          <w:szCs w:val="18"/>
          <w:lang w:val="en-GB" w:eastAsia="en-GB"/>
        </w:rPr>
        <w:t xml:space="preserve"> </w:t>
      </w:r>
    </w:p>
    <w:p w14:paraId="19CB7A1A" w14:textId="79D6DB02" w:rsidR="00104D9B" w:rsidRPr="0034407F" w:rsidRDefault="00104D9B" w:rsidP="00035A3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136 579-6</w:t>
      </w:r>
      <w:r w:rsidRPr="0034407F">
        <w:rPr>
          <w:color w:val="000000"/>
          <w:sz w:val="18"/>
          <w:szCs w:val="18"/>
          <w:lang w:val="fr-FR" w:eastAsia="en-GB"/>
        </w:rPr>
        <w:tab/>
        <w:t>15.5.0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24</w:t>
      </w:r>
      <w:r w:rsidR="00D63672" w:rsidRPr="0034407F">
        <w:rPr>
          <w:color w:val="000000"/>
          <w:sz w:val="18"/>
          <w:szCs w:val="18"/>
          <w:lang w:val="fr-FR" w:eastAsia="en-GB"/>
        </w:rPr>
        <w:t>/01/2023</w:t>
      </w:r>
      <w:r w:rsidRPr="0034407F">
        <w:rPr>
          <w:color w:val="000000"/>
          <w:sz w:val="18"/>
          <w:szCs w:val="18"/>
          <w:lang w:val="fr-FR" w:eastAsia="en-GB"/>
        </w:rPr>
        <w:tab/>
      </w:r>
      <w:hyperlink r:id="rId3934" w:history="1">
        <w:r w:rsidR="00035A3B" w:rsidRPr="0034407F">
          <w:rPr>
            <w:rStyle w:val="Hyperlink"/>
            <w:spacing w:val="-2"/>
            <w:sz w:val="18"/>
            <w:szCs w:val="18"/>
            <w:lang w:val="fr-FR" w:eastAsia="en-GB"/>
          </w:rPr>
          <w:t>https://www.etsi.org/deliver/etsi_ts/136500_136599/13657906/15.05.00_60/ts_13657906v150500p.pdf</w:t>
        </w:r>
      </w:hyperlink>
    </w:p>
    <w:p w14:paraId="2E17E7ED" w14:textId="05F239F2" w:rsidR="00104D9B" w:rsidRPr="0034407F" w:rsidRDefault="00104D9B" w:rsidP="00035A3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36.579-6-15.5.0 V1.2.0</w:t>
      </w:r>
      <w:r w:rsidRPr="0034407F">
        <w:rPr>
          <w:color w:val="000000"/>
          <w:sz w:val="18"/>
          <w:szCs w:val="18"/>
          <w:lang w:val="fr-FR" w:eastAsia="en-GB"/>
        </w:rPr>
        <w:tab/>
        <w:t>15.5.0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3935" w:history="1">
        <w:r w:rsidR="00035A3B" w:rsidRPr="0034407F">
          <w:rPr>
            <w:rStyle w:val="Hyperlink"/>
            <w:sz w:val="18"/>
            <w:szCs w:val="18"/>
            <w:lang w:val="fr-FR" w:eastAsia="en-GB"/>
          </w:rPr>
          <w:t>https://members.tsdsi.in/s/bg7sKfPrdDH7a8W</w:t>
        </w:r>
      </w:hyperlink>
    </w:p>
    <w:p w14:paraId="66293694" w14:textId="2B031BB8" w:rsidR="00104D9B" w:rsidRPr="0034407F" w:rsidRDefault="00104D9B" w:rsidP="00035A3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TTAT.3G-36.579-6V15.5.0</w:t>
      </w:r>
      <w:r w:rsidRPr="0034407F">
        <w:rPr>
          <w:color w:val="000000"/>
          <w:sz w:val="18"/>
          <w:szCs w:val="18"/>
          <w:lang w:val="fr-FR" w:eastAsia="en-GB"/>
        </w:rPr>
        <w:tab/>
        <w:t>15.5.0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3936" w:history="1">
        <w:r w:rsidR="00035A3B" w:rsidRPr="0034407F">
          <w:rPr>
            <w:rStyle w:val="Hyperlink"/>
            <w:sz w:val="18"/>
            <w:szCs w:val="18"/>
            <w:lang w:val="fr-FR" w:eastAsia="en-GB"/>
          </w:rPr>
          <w:t>http://committee.tta.or.kr/data/ttasDown.jsp?kind=ttastd&amp;pk_num=TTAT.3G-36.579-6V15.5.0</w:t>
        </w:r>
      </w:hyperlink>
    </w:p>
    <w:p w14:paraId="12F22551" w14:textId="77777777" w:rsidR="00C556AE" w:rsidRPr="00182533" w:rsidRDefault="00C556AE" w:rsidP="00C556AE">
      <w:pPr>
        <w:pStyle w:val="Heading4"/>
      </w:pPr>
      <w:r w:rsidRPr="00182533">
        <w:lastRenderedPageBreak/>
        <w:t>2.1.6.15</w:t>
      </w:r>
      <w:r w:rsidRPr="00182533">
        <w:tab/>
        <w:t>TS 36.579-7</w:t>
      </w:r>
    </w:p>
    <w:p w14:paraId="6E8E4E45" w14:textId="77777777" w:rsidR="00C556AE" w:rsidRPr="00182533" w:rsidRDefault="00C556AE" w:rsidP="00C556AE">
      <w:pPr>
        <w:pStyle w:val="Headingb"/>
      </w:pPr>
      <w:bookmarkStart w:id="32" w:name="_Toc56152491"/>
      <w:bookmarkStart w:id="33" w:name="_Toc56153871"/>
      <w:r w:rsidRPr="00182533">
        <w:t>Servicios en misiones críticas (MC) en LTE; Parte 7: especificación de conformidad del protocolo de equipo de usuario (UE) de datos de misión crítica (MCData)</w:t>
      </w:r>
      <w:bookmarkEnd w:id="32"/>
      <w:bookmarkEnd w:id="33"/>
    </w:p>
    <w:p w14:paraId="645D8F98" w14:textId="77777777" w:rsidR="00C556AE" w:rsidRPr="00182533" w:rsidRDefault="00C556AE" w:rsidP="00A56E0E">
      <w:pPr>
        <w:keepNext/>
        <w:keepLines/>
      </w:pPr>
      <w:r w:rsidRPr="00182533">
        <w:t>En este documento se especifica la prueba de conformidad del protocolo de prueba para la realización de pruebas de un cliente MCData respecto del cumplimiento de los requisitos de la prueba de conformidad de los datos de misión crítica (MCData) por protocolo LTE definidos por 3GPP.</w:t>
      </w:r>
    </w:p>
    <w:p w14:paraId="745AB506" w14:textId="77777777" w:rsidR="00C556AE" w:rsidRPr="00182533" w:rsidRDefault="00C556AE" w:rsidP="00C556AE">
      <w:pPr>
        <w:keepNext/>
        <w:keepLines/>
      </w:pPr>
      <w:r w:rsidRPr="00182533">
        <w:t>Concretamente, este documento incluye:</w:t>
      </w:r>
    </w:p>
    <w:p w14:paraId="56DF9C37" w14:textId="77777777" w:rsidR="00C556AE" w:rsidRPr="00182533" w:rsidRDefault="00C556AE" w:rsidP="00A56E0E">
      <w:pPr>
        <w:pStyle w:val="enumlev1"/>
        <w:keepNext/>
        <w:keepLines/>
      </w:pPr>
      <w:r w:rsidRPr="00182533">
        <w:t>–</w:t>
      </w:r>
      <w:r w:rsidRPr="00182533">
        <w:tab/>
        <w:t>la estructura general de las pruebas;</w:t>
      </w:r>
    </w:p>
    <w:p w14:paraId="5B78DFB1" w14:textId="77777777" w:rsidR="00C556AE" w:rsidRPr="00182533" w:rsidRDefault="00C556AE" w:rsidP="00C556AE">
      <w:pPr>
        <w:pStyle w:val="enumlev1"/>
      </w:pPr>
      <w:r w:rsidRPr="00182533">
        <w:t>–</w:t>
      </w:r>
      <w:r w:rsidRPr="00182533">
        <w:tab/>
        <w:t>las configuraciones de las pruebas;</w:t>
      </w:r>
    </w:p>
    <w:p w14:paraId="472A70DA" w14:textId="77777777" w:rsidR="00C556AE" w:rsidRPr="00182533" w:rsidRDefault="00C556AE" w:rsidP="00C556AE">
      <w:pPr>
        <w:pStyle w:val="enumlev1"/>
      </w:pPr>
      <w:r w:rsidRPr="00182533">
        <w:t>–</w:t>
      </w:r>
      <w:r w:rsidRPr="00182533">
        <w:tab/>
        <w:t>el requisito de conformidad y la referencia a las especificaciones de base;</w:t>
      </w:r>
    </w:p>
    <w:p w14:paraId="42383615" w14:textId="77777777" w:rsidR="00C556AE" w:rsidRPr="00182533" w:rsidRDefault="00C556AE" w:rsidP="00C556AE">
      <w:pPr>
        <w:pStyle w:val="enumlev1"/>
      </w:pPr>
      <w:r w:rsidRPr="00182533">
        <w:t>–</w:t>
      </w:r>
      <w:r w:rsidRPr="00182533">
        <w:tab/>
        <w:t>los objetivos de las pruebas; y</w:t>
      </w:r>
    </w:p>
    <w:p w14:paraId="017FAA23" w14:textId="77777777" w:rsidR="00C556AE" w:rsidRPr="00182533" w:rsidRDefault="00C556AE" w:rsidP="00C556AE">
      <w:pPr>
        <w:pStyle w:val="enumlev1"/>
      </w:pPr>
      <w:r w:rsidRPr="00182533">
        <w:t>–</w:t>
      </w:r>
      <w:r w:rsidRPr="00182533">
        <w:tab/>
        <w:t>una breve descripción del procedimiento de las pruebas, los requisitos específicos de las pruebas y un cuadro de intercambio de mensajes breves.</w:t>
      </w:r>
    </w:p>
    <w:p w14:paraId="19AEA06A" w14:textId="700AB8A8" w:rsidR="00C556AE" w:rsidRPr="00182533" w:rsidRDefault="00C556AE" w:rsidP="00C556AE">
      <w:r w:rsidRPr="00182533">
        <w:t>Este documento es válido para clientes</w:t>
      </w:r>
      <w:r w:rsidR="009A6501" w:rsidRPr="00182533">
        <w:t xml:space="preserve"> </w:t>
      </w:r>
      <w:r w:rsidRPr="00182533">
        <w:t>MCData implementados con arreglo a versiones de 3GPP a partir de la versión 13 hasta la versión que se indica en la cubierta del presente documento.</w:t>
      </w:r>
    </w:p>
    <w:p w14:paraId="5B4CAF9D" w14:textId="77777777" w:rsidR="00C556AE" w:rsidRPr="00182533" w:rsidRDefault="00C556AE" w:rsidP="00C556AE">
      <w:r w:rsidRPr="00182533">
        <w:t>En las especificaciones correspondientes puede encontrarse la siguiente información pertinente para la realización de pruebas:</w:t>
      </w:r>
    </w:p>
    <w:p w14:paraId="27FA0CB7" w14:textId="77777777" w:rsidR="00C556AE" w:rsidRPr="00182533" w:rsidRDefault="00C556AE" w:rsidP="00C556AE">
      <w:pPr>
        <w:pStyle w:val="enumlev1"/>
      </w:pPr>
      <w:r w:rsidRPr="00182533">
        <w:t>–</w:t>
      </w:r>
      <w:r w:rsidRPr="00182533">
        <w:tab/>
        <w:t>valores por defecto de los parámetros de las pruebas TS 36.579-1;</w:t>
      </w:r>
    </w:p>
    <w:p w14:paraId="3EC68F37" w14:textId="77777777" w:rsidR="00C556AE" w:rsidRPr="00182533" w:rsidRDefault="00C556AE" w:rsidP="00C556AE">
      <w:pPr>
        <w:pStyle w:val="enumlev1"/>
      </w:pPr>
      <w:r w:rsidRPr="00182533">
        <w:t>–</w:t>
      </w:r>
      <w:r w:rsidRPr="00182533">
        <w:tab/>
        <w:t>declaración de conformidad de implementación (ICS) TS 36.579-4 e información suplementaria de implementación para la realización de pruebas (IXIT) TS 36.579-5;</w:t>
      </w:r>
    </w:p>
    <w:p w14:paraId="6270F670" w14:textId="77777777" w:rsidR="00C556AE" w:rsidRPr="00182533" w:rsidRDefault="00C556AE" w:rsidP="00C556AE">
      <w:pPr>
        <w:pStyle w:val="enumlev1"/>
      </w:pPr>
      <w:r w:rsidRPr="00182533">
        <w:t>–</w:t>
      </w:r>
      <w:r w:rsidRPr="00182533">
        <w:tab/>
        <w:t>aplicabilidad de cada caso de pruebas TS 36.579-4.</w:t>
      </w:r>
    </w:p>
    <w:p w14:paraId="22AB0F24" w14:textId="77777777" w:rsidR="00C556AE" w:rsidRPr="00182533" w:rsidRDefault="00C556AE" w:rsidP="00C556AE">
      <w:r w:rsidRPr="00182533">
        <w:t>Se espera que los casos de prueba se ejecuten a través de una interfaz radioeléctrica 3GPP. En este documento no se especifica la realización de pruebas de conformidad del protocolo para las portadoras EPS (LTE) que transportan los datos MCData enviados o recibidos por el cliente MCData y para los que se requiere el soporte del UE en el que está instalado el cliente MCData. Esto se define en TS 36.523-1.</w:t>
      </w:r>
    </w:p>
    <w:p w14:paraId="17709380" w14:textId="77777777" w:rsidR="00C556AE" w:rsidRPr="00182533" w:rsidRDefault="00C556AE" w:rsidP="00C556AE">
      <w:r w:rsidRPr="00182533">
        <w:t>De acuerdo con las normas de redacción del 3GPP, la cláusula de referencias sólo debe enumerar los documentos que se mencionan explícitamente en el producto final. Esta referencia no se utiliza en el documento y, por lo tanto, debe eliminarse de la cláusula de referencias.</w:t>
      </w:r>
    </w:p>
    <w:p w14:paraId="3233A6F4" w14:textId="77777777" w:rsidR="009D7D16" w:rsidRPr="00182533" w:rsidRDefault="009D7D16" w:rsidP="009D7D16">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lastRenderedPageBreak/>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55727284" w14:textId="33CC3365" w:rsidR="00104D9B" w:rsidRPr="00182533" w:rsidRDefault="006E0553" w:rsidP="00035A3B">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104D9B" w:rsidRPr="00182533">
        <w:rPr>
          <w:b/>
          <w:bCs/>
          <w:color w:val="000000"/>
          <w:sz w:val="18"/>
          <w:szCs w:val="18"/>
          <w:lang w:eastAsia="en-GB"/>
        </w:rPr>
        <w:t xml:space="preserve"> 14</w:t>
      </w:r>
    </w:p>
    <w:p w14:paraId="22A02079" w14:textId="312C1BFC" w:rsidR="00104D9B" w:rsidRPr="00C34319" w:rsidRDefault="00104D9B" w:rsidP="00A56E0E">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STD-T120-36.579-7.V14.3.0</w:t>
      </w:r>
      <w:r w:rsidRPr="00C34319">
        <w:rPr>
          <w:color w:val="000000"/>
          <w:sz w:val="18"/>
          <w:szCs w:val="18"/>
          <w:lang w:val="en-GB" w:eastAsia="en-GB"/>
        </w:rPr>
        <w:tab/>
        <w:t>14.3.0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937" w:history="1">
        <w:r w:rsidR="00140902" w:rsidRPr="00C34319">
          <w:rPr>
            <w:rStyle w:val="Hyperlink"/>
            <w:sz w:val="18"/>
            <w:szCs w:val="18"/>
            <w:lang w:val="en-GB" w:eastAsia="en-GB"/>
          </w:rPr>
          <w:t>https://www.arib.or.jp/english/html/overview/doc/T120_T23_SPECS/ARIB-STD-T120/Rel14/36/A36579-7-e30.pdf</w:t>
        </w:r>
      </w:hyperlink>
    </w:p>
    <w:p w14:paraId="740A98B9" w14:textId="5695726C" w:rsidR="00104D9B" w:rsidRPr="00701E42" w:rsidRDefault="00104D9B" w:rsidP="00A56E0E">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ATIS.3GPP.36.579-7.V14.3.0</w:t>
      </w:r>
      <w:r w:rsidRPr="00701E42">
        <w:rPr>
          <w:color w:val="000000"/>
          <w:sz w:val="18"/>
          <w:szCs w:val="18"/>
          <w:lang w:val="en-GB" w:eastAsia="en-GB"/>
        </w:rPr>
        <w:tab/>
        <w:t>14.3.0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3938" w:history="1">
        <w:r w:rsidR="00140902" w:rsidRPr="00701E42">
          <w:rPr>
            <w:rStyle w:val="Hyperlink"/>
            <w:sz w:val="18"/>
            <w:szCs w:val="18"/>
            <w:lang w:val="en-GB" w:eastAsia="en-GB"/>
          </w:rPr>
          <w:t>https://www.atis.org/3gpp-transpositions - Rel-14</w:t>
        </w:r>
      </w:hyperlink>
    </w:p>
    <w:p w14:paraId="5591D815" w14:textId="365DE47F" w:rsidR="00104D9B" w:rsidRPr="00701E42" w:rsidRDefault="00104D9B" w:rsidP="00035A3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CCSA.36.579-7V1430</w:t>
      </w:r>
      <w:r w:rsidRPr="00701E42">
        <w:rPr>
          <w:color w:val="000000"/>
          <w:sz w:val="18"/>
          <w:szCs w:val="18"/>
          <w:lang w:val="en-GB" w:eastAsia="en-GB"/>
        </w:rPr>
        <w:tab/>
        <w:t>14.3.0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/09/2021</w:t>
      </w:r>
      <w:r w:rsidRPr="00701E42">
        <w:rPr>
          <w:color w:val="000000"/>
          <w:sz w:val="18"/>
          <w:szCs w:val="18"/>
          <w:lang w:val="en-GB" w:eastAsia="en-GB"/>
        </w:rPr>
        <w:tab/>
      </w:r>
      <w:hyperlink r:id="rId3939" w:history="1">
        <w:r w:rsidR="00140902" w:rsidRPr="00701E42">
          <w:rPr>
            <w:rStyle w:val="Hyperlink"/>
            <w:sz w:val="18"/>
            <w:szCs w:val="18"/>
            <w:lang w:val="en-GB" w:eastAsia="en-GB"/>
          </w:rPr>
          <w:t>https://www.ccsa.org.cn/api/portalsFile/downloadOldFile?type=19&amp;oldFileUrl=ITU-R/M.2012-6/CCSA.36.579-7V1430.doc</w:t>
        </w:r>
      </w:hyperlink>
    </w:p>
    <w:p w14:paraId="571B869A" w14:textId="4CCF86A2" w:rsidR="00104D9B" w:rsidRPr="0034407F" w:rsidRDefault="00104D9B" w:rsidP="00035A3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136 579-7</w:t>
      </w:r>
      <w:r w:rsidRPr="0034407F">
        <w:rPr>
          <w:color w:val="000000"/>
          <w:sz w:val="18"/>
          <w:szCs w:val="18"/>
          <w:lang w:val="fr-FR" w:eastAsia="en-GB"/>
        </w:rPr>
        <w:tab/>
        <w:t>14.3.0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13</w:t>
      </w:r>
      <w:r w:rsidR="00D63672" w:rsidRPr="0034407F">
        <w:rPr>
          <w:color w:val="000000"/>
          <w:sz w:val="18"/>
          <w:szCs w:val="18"/>
          <w:lang w:val="fr-FR" w:eastAsia="en-GB"/>
        </w:rPr>
        <w:t>/10/2021</w:t>
      </w:r>
      <w:r w:rsidRPr="0034407F">
        <w:rPr>
          <w:color w:val="000000"/>
          <w:sz w:val="18"/>
          <w:szCs w:val="18"/>
          <w:lang w:val="fr-FR" w:eastAsia="en-GB"/>
        </w:rPr>
        <w:tab/>
      </w:r>
      <w:hyperlink r:id="rId3940" w:history="1">
        <w:r w:rsidR="00140902" w:rsidRPr="0034407F">
          <w:rPr>
            <w:rStyle w:val="Hyperlink"/>
            <w:spacing w:val="-2"/>
            <w:sz w:val="18"/>
            <w:szCs w:val="18"/>
            <w:lang w:val="fr-FR" w:eastAsia="en-GB"/>
          </w:rPr>
          <w:t>https://www.etsi.org/deliver/etsi_ts/136500_136599/13657907/14.03.00_60/ts_13657907v140300p.pdf</w:t>
        </w:r>
      </w:hyperlink>
    </w:p>
    <w:p w14:paraId="5607AE24" w14:textId="1E32DA45" w:rsidR="00104D9B" w:rsidRPr="0034407F" w:rsidRDefault="00104D9B" w:rsidP="00035A3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36.579-7-14.3.0 V1.1.0</w:t>
      </w:r>
      <w:r w:rsidRPr="0034407F">
        <w:rPr>
          <w:color w:val="000000"/>
          <w:sz w:val="18"/>
          <w:szCs w:val="18"/>
          <w:lang w:val="fr-FR" w:eastAsia="en-GB"/>
        </w:rPr>
        <w:tab/>
        <w:t>14.3.0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/01/2023</w:t>
      </w:r>
      <w:r w:rsidRPr="0034407F">
        <w:rPr>
          <w:color w:val="000000"/>
          <w:sz w:val="18"/>
          <w:szCs w:val="18"/>
          <w:lang w:val="fr-FR" w:eastAsia="en-GB"/>
        </w:rPr>
        <w:tab/>
      </w:r>
      <w:hyperlink r:id="rId3941" w:history="1">
        <w:r w:rsidR="00140902" w:rsidRPr="0034407F">
          <w:rPr>
            <w:rStyle w:val="Hyperlink"/>
            <w:sz w:val="18"/>
            <w:szCs w:val="18"/>
            <w:lang w:val="fr-FR" w:eastAsia="en-GB"/>
          </w:rPr>
          <w:t>https://members.tsdsi.in/s/DiZtGNwXoxYfiXY</w:t>
        </w:r>
      </w:hyperlink>
    </w:p>
    <w:p w14:paraId="7FB08001" w14:textId="1FDB8543" w:rsidR="00104D9B" w:rsidRPr="0034407F" w:rsidRDefault="00104D9B" w:rsidP="00035A3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TTAT.3G-36.579-7V14.3.0</w:t>
      </w:r>
      <w:r w:rsidRPr="0034407F">
        <w:rPr>
          <w:color w:val="000000"/>
          <w:sz w:val="18"/>
          <w:szCs w:val="18"/>
          <w:lang w:val="fr-FR" w:eastAsia="en-GB"/>
        </w:rPr>
        <w:tab/>
        <w:t>14.3.0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27</w:t>
      </w:r>
      <w:r w:rsidR="00D63672" w:rsidRPr="0034407F">
        <w:rPr>
          <w:color w:val="000000"/>
          <w:sz w:val="18"/>
          <w:szCs w:val="18"/>
          <w:lang w:val="fr-FR" w:eastAsia="en-GB"/>
        </w:rPr>
        <w:t>/01/2022</w:t>
      </w:r>
      <w:r w:rsidRPr="0034407F">
        <w:rPr>
          <w:color w:val="000000"/>
          <w:sz w:val="18"/>
          <w:szCs w:val="18"/>
          <w:lang w:val="fr-FR" w:eastAsia="en-GB"/>
        </w:rPr>
        <w:tab/>
      </w:r>
      <w:hyperlink r:id="rId3942" w:history="1">
        <w:r w:rsidR="00140902" w:rsidRPr="0034407F">
          <w:rPr>
            <w:rStyle w:val="Hyperlink"/>
            <w:sz w:val="18"/>
            <w:szCs w:val="18"/>
            <w:lang w:val="fr-FR" w:eastAsia="en-GB"/>
          </w:rPr>
          <w:t>http://committee.tta.or.kr/data/ttasDown.jsp?kind=ttastd&amp;pk_num=TTAT.3G-36.579-7V14.3.0</w:t>
        </w:r>
      </w:hyperlink>
    </w:p>
    <w:p w14:paraId="312B99E7" w14:textId="55F8699B" w:rsidR="00104D9B" w:rsidRPr="00182533" w:rsidRDefault="006E0553" w:rsidP="00035A3B">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104D9B" w:rsidRPr="00182533">
        <w:rPr>
          <w:b/>
          <w:bCs/>
          <w:color w:val="000000"/>
          <w:sz w:val="18"/>
          <w:szCs w:val="18"/>
          <w:lang w:eastAsia="en-GB"/>
        </w:rPr>
        <w:t xml:space="preserve"> 15</w:t>
      </w:r>
    </w:p>
    <w:p w14:paraId="70BC105A" w14:textId="5A7FFD41" w:rsidR="00104D9B" w:rsidRPr="00C34319" w:rsidRDefault="00104D9B" w:rsidP="00035A3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STD-T120-36.579-7.V15.4.0</w:t>
      </w:r>
      <w:r w:rsidRPr="00C34319">
        <w:rPr>
          <w:color w:val="000000"/>
          <w:sz w:val="18"/>
          <w:szCs w:val="18"/>
          <w:lang w:val="en-GB" w:eastAsia="en-GB"/>
        </w:rPr>
        <w:tab/>
        <w:t>15.4.0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943" w:history="1">
        <w:r w:rsidR="00140902" w:rsidRPr="00C34319">
          <w:rPr>
            <w:rStyle w:val="Hyperlink"/>
            <w:sz w:val="18"/>
            <w:szCs w:val="18"/>
            <w:lang w:val="en-GB" w:eastAsia="en-GB"/>
          </w:rPr>
          <w:t>https://www.arib.or.jp/english/html/overview/doc/T120_T23_SPECS/ARIB-STD-T120/Rel15/36/A36579-7-f40.pdf</w:t>
        </w:r>
      </w:hyperlink>
    </w:p>
    <w:p w14:paraId="79CC39F0" w14:textId="1BBE2A2E" w:rsidR="00104D9B" w:rsidRPr="00C34319" w:rsidRDefault="00104D9B" w:rsidP="00035A3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ATIS.3GPP.36.579-7.V15.4.0</w:t>
      </w:r>
      <w:r w:rsidRPr="00C34319">
        <w:rPr>
          <w:color w:val="000000"/>
          <w:sz w:val="18"/>
          <w:szCs w:val="18"/>
          <w:lang w:val="en-GB" w:eastAsia="en-GB"/>
        </w:rPr>
        <w:tab/>
        <w:t>15.4.0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3944" w:history="1">
        <w:r w:rsidR="00140902" w:rsidRPr="00C34319">
          <w:rPr>
            <w:rStyle w:val="Hyperlink"/>
            <w:sz w:val="18"/>
            <w:szCs w:val="18"/>
            <w:lang w:val="en-GB" w:eastAsia="en-GB"/>
          </w:rPr>
          <w:t>https://www.atis.org/3gpp-transpositions - Rel-15</w:t>
        </w:r>
      </w:hyperlink>
    </w:p>
    <w:p w14:paraId="2AD7A619" w14:textId="21DEC751" w:rsidR="00104D9B" w:rsidRPr="00C34319" w:rsidRDefault="00104D9B" w:rsidP="00035A3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CCSA.36.579-7V1540</w:t>
      </w:r>
      <w:r w:rsidRPr="00C34319">
        <w:rPr>
          <w:color w:val="000000"/>
          <w:sz w:val="18"/>
          <w:szCs w:val="18"/>
          <w:lang w:val="en-GB" w:eastAsia="en-GB"/>
        </w:rPr>
        <w:tab/>
        <w:t>15.4.0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/12/2022</w:t>
      </w:r>
      <w:r w:rsidRPr="00C34319">
        <w:rPr>
          <w:color w:val="000000"/>
          <w:sz w:val="18"/>
          <w:szCs w:val="18"/>
          <w:lang w:val="en-GB" w:eastAsia="en-GB"/>
        </w:rPr>
        <w:tab/>
      </w:r>
      <w:hyperlink r:id="rId3945" w:history="1">
        <w:r w:rsidR="00140902" w:rsidRPr="00C34319">
          <w:rPr>
            <w:rStyle w:val="Hyperlink"/>
            <w:sz w:val="18"/>
            <w:szCs w:val="18"/>
            <w:lang w:val="en-GB" w:eastAsia="en-GB"/>
          </w:rPr>
          <w:t>https://www.ccsa.org.cn/api/portalsFile/downloadOldFile?type=19&amp;oldFileUrl=ITU-R/M.2012-6/CCSA.36.579-7V1540.doc</w:t>
        </w:r>
      </w:hyperlink>
    </w:p>
    <w:p w14:paraId="2E0BD4F1" w14:textId="5B1B1CB9" w:rsidR="00104D9B" w:rsidRPr="0034407F" w:rsidRDefault="00104D9B" w:rsidP="00035A3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136 579-7</w:t>
      </w:r>
      <w:r w:rsidRPr="0034407F">
        <w:rPr>
          <w:color w:val="000000"/>
          <w:sz w:val="18"/>
          <w:szCs w:val="18"/>
          <w:lang w:val="fr-FR" w:eastAsia="en-GB"/>
        </w:rPr>
        <w:tab/>
        <w:t>15.4.0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24</w:t>
      </w:r>
      <w:r w:rsidR="00D63672" w:rsidRPr="0034407F">
        <w:rPr>
          <w:color w:val="000000"/>
          <w:sz w:val="18"/>
          <w:szCs w:val="18"/>
          <w:lang w:val="fr-FR" w:eastAsia="en-GB"/>
        </w:rPr>
        <w:t>/01/2023</w:t>
      </w:r>
      <w:r w:rsidRPr="0034407F">
        <w:rPr>
          <w:color w:val="000000"/>
          <w:sz w:val="18"/>
          <w:szCs w:val="18"/>
          <w:lang w:val="fr-FR" w:eastAsia="en-GB"/>
        </w:rPr>
        <w:tab/>
      </w:r>
      <w:hyperlink r:id="rId3946" w:history="1">
        <w:r w:rsidR="00140902" w:rsidRPr="0034407F">
          <w:rPr>
            <w:rStyle w:val="Hyperlink"/>
            <w:spacing w:val="-2"/>
            <w:sz w:val="18"/>
            <w:szCs w:val="18"/>
            <w:lang w:val="fr-FR" w:eastAsia="en-GB"/>
          </w:rPr>
          <w:t>https://www.etsi.org/deliver/etsi_ts/136500_136599/13657907/15.04.00_60/ts_13657907v150400p.pdf</w:t>
        </w:r>
      </w:hyperlink>
    </w:p>
    <w:p w14:paraId="16F4DC72" w14:textId="4D88F9B7" w:rsidR="00104D9B" w:rsidRPr="0034407F" w:rsidRDefault="00104D9B" w:rsidP="00035A3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36.579-7-15.4.0 V1.1.0</w:t>
      </w:r>
      <w:r w:rsidRPr="0034407F">
        <w:rPr>
          <w:color w:val="000000"/>
          <w:sz w:val="18"/>
          <w:szCs w:val="18"/>
          <w:lang w:val="fr-FR" w:eastAsia="en-GB"/>
        </w:rPr>
        <w:tab/>
        <w:t>15.4.0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3947" w:history="1">
        <w:r w:rsidR="00140902" w:rsidRPr="0034407F">
          <w:rPr>
            <w:rStyle w:val="Hyperlink"/>
            <w:sz w:val="18"/>
            <w:szCs w:val="18"/>
            <w:lang w:val="fr-FR" w:eastAsia="en-GB"/>
          </w:rPr>
          <w:t>https://members.tsdsi.in/s/TqxFE48et2GxGEi</w:t>
        </w:r>
      </w:hyperlink>
    </w:p>
    <w:p w14:paraId="4AB9D269" w14:textId="2F8D372C" w:rsidR="00104D9B" w:rsidRPr="0034407F" w:rsidRDefault="00104D9B" w:rsidP="00035A3B">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TTAT.3G-36.579-7V15.4.0</w:t>
      </w:r>
      <w:r w:rsidRPr="0034407F">
        <w:rPr>
          <w:color w:val="000000"/>
          <w:sz w:val="18"/>
          <w:szCs w:val="18"/>
          <w:lang w:val="fr-FR" w:eastAsia="en-GB"/>
        </w:rPr>
        <w:tab/>
        <w:t>15.4.0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3948" w:history="1">
        <w:r w:rsidR="00140902" w:rsidRPr="0034407F">
          <w:rPr>
            <w:rStyle w:val="Hyperlink"/>
            <w:sz w:val="18"/>
            <w:szCs w:val="18"/>
            <w:lang w:val="fr-FR" w:eastAsia="en-GB"/>
          </w:rPr>
          <w:t>http://committee.tta.or.kr/data/ttasDown.jsp?kind=ttastd&amp;pk_num=TTAT.3G-36.579-7V15.4.0</w:t>
        </w:r>
      </w:hyperlink>
    </w:p>
    <w:p w14:paraId="138B7369" w14:textId="77777777" w:rsidR="00C556AE" w:rsidRPr="00182533" w:rsidRDefault="00C556AE" w:rsidP="00C556AE">
      <w:pPr>
        <w:pStyle w:val="Heading4"/>
      </w:pPr>
      <w:r w:rsidRPr="00182533">
        <w:t>2.1.6.16</w:t>
      </w:r>
      <w:r w:rsidRPr="00182533">
        <w:tab/>
        <w:t>TS 37.544</w:t>
      </w:r>
    </w:p>
    <w:p w14:paraId="67D72CBA" w14:textId="5D187964" w:rsidR="00C556AE" w:rsidRPr="00182533" w:rsidRDefault="00C556AE" w:rsidP="00C556AE">
      <w:pPr>
        <w:pStyle w:val="Headingb"/>
      </w:pPr>
      <w:r w:rsidRPr="00182533">
        <w:t>Acceso radioeléctrico terrenal universal (UTRA) y UTRA evolucionado (E-UTRA); calidad de funcionamiento por el aire (OTA) del equipo de usuario (UE); realización de pruebas de conformidad</w:t>
      </w:r>
    </w:p>
    <w:p w14:paraId="44DBD481" w14:textId="77777777" w:rsidR="00C556AE" w:rsidRPr="00182533" w:rsidRDefault="00C556AE" w:rsidP="00C556AE">
      <w:r w:rsidRPr="00182533">
        <w:t>En este documento se describe el procedimiento de prueba para las mediciones de calidades de funcionamiento radiadas del equipo de usuario (UE).</w:t>
      </w:r>
    </w:p>
    <w:p w14:paraId="40743925" w14:textId="77777777" w:rsidR="00C556AE" w:rsidRPr="00182533" w:rsidRDefault="00C556AE" w:rsidP="00C556AE">
      <w:r w:rsidRPr="00182533">
        <w:t xml:space="preserve">Los procedimientos de medición de UE portátil que se explican en este documento se definen por bandas de itinerancia para la posición de modo vocal (al lado de la cabeza y entre la cabeza y la mano) y la posición en modo de búsqueda fantasma manual. Los procedimientos de medición de los </w:t>
      </w:r>
      <w:bookmarkStart w:id="34" w:name="_Hlk38297390"/>
      <w:r w:rsidRPr="00182533">
        <w:t>equipos montados en computadoras portátiles</w:t>
      </w:r>
      <w:bookmarkEnd w:id="34"/>
      <w:r w:rsidRPr="00182533">
        <w:t xml:space="preserve"> (</w:t>
      </w:r>
      <w:r w:rsidRPr="00182533">
        <w:rPr>
          <w:i/>
          <w:iCs/>
        </w:rPr>
        <w:t>Laptop mounted equipment</w:t>
      </w:r>
      <w:r w:rsidRPr="00182533">
        <w:t xml:space="preserve"> – LME) se definen para las bandas de itinerancia para la posición de transferencia de datos (fantasma de plano de tierra del ordenador portátil). Los procedimientos de medición de los equipos integrados en computadoras portátiles (</w:t>
      </w:r>
      <w:r w:rsidRPr="00182533">
        <w:rPr>
          <w:i/>
          <w:iCs/>
        </w:rPr>
        <w:t>Laptop embedded equipment</w:t>
      </w:r>
      <w:r w:rsidRPr="00182533">
        <w:t xml:space="preserve"> – LEE) se definen para las bandas de itinerancia para la posición de transferencia de datos (espacio libre). </w:t>
      </w:r>
    </w:p>
    <w:p w14:paraId="45C129F1" w14:textId="2E58FC15" w:rsidR="00C556AE" w:rsidRPr="00182533" w:rsidRDefault="00C556AE" w:rsidP="00C556AE">
      <w:r w:rsidRPr="00182533">
        <w:t>La posición del modo de búsqueda explicada en este documento se aplica cuando el UE se mantiene en la mano, pero no presionado contra la oreja (como, por ejemplo, la búsqueda y navegación en la web).</w:t>
      </w:r>
    </w:p>
    <w:p w14:paraId="1E72D2CD" w14:textId="77777777" w:rsidR="00C556AE" w:rsidRPr="00182533" w:rsidRDefault="00C556AE" w:rsidP="00C556AE">
      <w:r w:rsidRPr="00182533">
        <w:t>La posición de transferencia del modo de datos (espacio libre) que se explica en este documento se aplica cuando el UE se utiliza apartado de la cabeza del usuario. Son aplicables las mediciones de espacio libre a los dispositivos utilizados en la posición de transferencia del modo de datos que consisten en UE enchufables montados en computadoras portátiles (LME) y UE de equipos integrados en ordenadores portátiles (LEE).</w:t>
      </w:r>
    </w:p>
    <w:p w14:paraId="360DCA8E" w14:textId="77777777" w:rsidR="00C556AE" w:rsidRPr="00182533" w:rsidRDefault="00C556AE" w:rsidP="00C556AE">
      <w:r w:rsidRPr="00182533">
        <w:t xml:space="preserve">Todas las bandas son bandas de itinerancia potenciales, y se cumplirán los requisitos para las bandas de itinerancia para todas las bandas soportadas por un UE. </w:t>
      </w:r>
    </w:p>
    <w:p w14:paraId="4A207962" w14:textId="77777777" w:rsidR="00C556AE" w:rsidRPr="00182533" w:rsidRDefault="00C556AE" w:rsidP="00C556AE">
      <w:r w:rsidRPr="00182533">
        <w:lastRenderedPageBreak/>
        <w:t>Las características de radiación de los receptores de antenas múltiples para los UE portátiles se definen para las bandas de itinerancia en configuración de espacio libre.</w:t>
      </w:r>
    </w:p>
    <w:p w14:paraId="5ADD8F99" w14:textId="64BDC7DD" w:rsidR="00C556AE" w:rsidRPr="00182533" w:rsidRDefault="00C556AE" w:rsidP="00C556AE">
      <w:r w:rsidRPr="00182533">
        <w:t>Los valores recomendados de calidad para las bandas de funcionamiento (Anexo</w:t>
      </w:r>
      <w:r w:rsidR="00F619F6" w:rsidRPr="00182533">
        <w:t> </w:t>
      </w:r>
      <w:r w:rsidRPr="00182533">
        <w:t>I) se incluyen no obstante en esta especificación para información. Hay que reconocer que la capacidad de cumplir los valores de calidad recomendados depende del número de bandas de frecuencias soportados por el</w:t>
      </w:r>
      <w:r w:rsidR="00F22424" w:rsidRPr="00182533">
        <w:t> </w:t>
      </w:r>
      <w:r w:rsidRPr="00182533">
        <w:t>UE.</w:t>
      </w:r>
    </w:p>
    <w:p w14:paraId="00DAC91C" w14:textId="77777777" w:rsidR="00C556AE" w:rsidRPr="00182533" w:rsidRDefault="00C556AE" w:rsidP="00C556AE">
      <w:r w:rsidRPr="00182533">
        <w:t xml:space="preserve">Las pruebas de radiación que se consideran aquí son: </w:t>
      </w:r>
    </w:p>
    <w:p w14:paraId="6461F98E" w14:textId="77777777" w:rsidR="00C556AE" w:rsidRPr="00182533" w:rsidRDefault="00C556AE" w:rsidP="00F22424">
      <w:pPr>
        <w:pStyle w:val="enumlev1"/>
      </w:pPr>
      <w:r w:rsidRPr="00182533">
        <w:t>1)</w:t>
      </w:r>
      <w:r w:rsidRPr="00182533">
        <w:tab/>
        <w:t>Medición de la potencia radiada total (PRT).</w:t>
      </w:r>
    </w:p>
    <w:p w14:paraId="1DAFBA3F" w14:textId="77777777" w:rsidR="00C556AE" w:rsidRPr="00182533" w:rsidRDefault="00C556AE" w:rsidP="00C556AE">
      <w:pPr>
        <w:pStyle w:val="enumlev1"/>
      </w:pPr>
      <w:r w:rsidRPr="00182533">
        <w:t>2)</w:t>
      </w:r>
      <w:r w:rsidRPr="00182533">
        <w:tab/>
        <w:t>Medición de la sensitividad radiada total (SRT).</w:t>
      </w:r>
    </w:p>
    <w:p w14:paraId="7988B2EA" w14:textId="77777777" w:rsidR="00C556AE" w:rsidRPr="00182533" w:rsidRDefault="00C556AE" w:rsidP="00C556AE">
      <w:pPr>
        <w:pStyle w:val="enumlev1"/>
      </w:pPr>
      <w:r w:rsidRPr="00182533">
        <w:t>3)</w:t>
      </w:r>
      <w:r w:rsidRPr="00182533">
        <w:tab/>
        <w:t>Medición de la sensitividad multiantenas radiada total (SMRT).</w:t>
      </w:r>
    </w:p>
    <w:p w14:paraId="0C44A569" w14:textId="6D9EC0EC" w:rsidR="00C556AE" w:rsidRPr="00182533" w:rsidRDefault="00C556AE" w:rsidP="00C556AE">
      <w:r w:rsidRPr="00182533">
        <w:t>El procedimiento de prueba descrito en este documento mide la calidad de funcionamiento del transmisor y del receptor, incluida la antena y también los efectos del usuario.</w:t>
      </w:r>
    </w:p>
    <w:p w14:paraId="13789FB8" w14:textId="77777777" w:rsidR="009D7D16" w:rsidRPr="00182533" w:rsidRDefault="009D7D16" w:rsidP="009D7D16">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6EEC1ADD" w14:textId="58E0364B" w:rsidR="00104D9B" w:rsidRPr="00182533" w:rsidRDefault="006E0553" w:rsidP="001577BF">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104D9B" w:rsidRPr="00182533">
        <w:rPr>
          <w:b/>
          <w:bCs/>
          <w:color w:val="000000"/>
          <w:sz w:val="18"/>
          <w:szCs w:val="18"/>
          <w:lang w:eastAsia="en-GB"/>
        </w:rPr>
        <w:t xml:space="preserve"> 14</w:t>
      </w:r>
    </w:p>
    <w:p w14:paraId="72CF786F" w14:textId="5C4D3431" w:rsidR="00104D9B" w:rsidRPr="00C34319" w:rsidRDefault="00104D9B" w:rsidP="001577B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STD-T120-37.544.V14.7.0</w:t>
      </w:r>
      <w:r w:rsidRPr="00C34319">
        <w:rPr>
          <w:color w:val="000000"/>
          <w:sz w:val="18"/>
          <w:szCs w:val="18"/>
          <w:lang w:val="en-GB" w:eastAsia="en-GB"/>
        </w:rPr>
        <w:tab/>
        <w:t>14.7.0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949" w:history="1">
        <w:r w:rsidR="001577BF" w:rsidRPr="00C34319">
          <w:rPr>
            <w:rStyle w:val="Hyperlink"/>
            <w:sz w:val="18"/>
            <w:szCs w:val="18"/>
            <w:lang w:val="en-GB" w:eastAsia="en-GB"/>
          </w:rPr>
          <w:t>https://www.arib.or.jp/english/html/overview/doc/T120_T23_SPECS/ARIB-STD-T120/Rel14/37/A37544-e70.pdf</w:t>
        </w:r>
      </w:hyperlink>
    </w:p>
    <w:p w14:paraId="1C4C26BF" w14:textId="7F5C9FC1" w:rsidR="00104D9B" w:rsidRPr="00701E42" w:rsidRDefault="00104D9B" w:rsidP="001577B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ATIS.3GPP.37.544V1470</w:t>
      </w:r>
      <w:r w:rsidRPr="00701E42">
        <w:rPr>
          <w:color w:val="000000"/>
          <w:sz w:val="18"/>
          <w:szCs w:val="18"/>
          <w:lang w:val="en-GB" w:eastAsia="en-GB"/>
        </w:rPr>
        <w:tab/>
        <w:t>14.7.0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950" w:history="1">
        <w:r w:rsidR="001577BF" w:rsidRPr="00701E42">
          <w:rPr>
            <w:rStyle w:val="Hyperlink"/>
            <w:sz w:val="18"/>
            <w:szCs w:val="18"/>
            <w:lang w:val="en-GB" w:eastAsia="en-GB"/>
          </w:rPr>
          <w:t>https://www.atis.org/3gpp-documents/Rel99-14/</w:t>
        </w:r>
      </w:hyperlink>
    </w:p>
    <w:p w14:paraId="307740EF" w14:textId="2C55E473" w:rsidR="00104D9B" w:rsidRPr="00701E42" w:rsidRDefault="00104D9B" w:rsidP="001577B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CCSA.37.544V1470</w:t>
      </w:r>
      <w:r w:rsidRPr="00701E42">
        <w:rPr>
          <w:color w:val="000000"/>
          <w:sz w:val="18"/>
          <w:szCs w:val="18"/>
          <w:lang w:val="en-GB" w:eastAsia="en-GB"/>
        </w:rPr>
        <w:tab/>
        <w:t>14.7.0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/12/2018</w:t>
      </w:r>
      <w:r w:rsidRPr="00701E42">
        <w:rPr>
          <w:color w:val="000000"/>
          <w:sz w:val="18"/>
          <w:szCs w:val="18"/>
          <w:lang w:val="en-GB" w:eastAsia="en-GB"/>
        </w:rPr>
        <w:tab/>
      </w:r>
      <w:hyperlink r:id="rId3951" w:history="1">
        <w:r w:rsidR="001577BF" w:rsidRPr="00701E42">
          <w:rPr>
            <w:rStyle w:val="Hyperlink"/>
            <w:sz w:val="18"/>
            <w:szCs w:val="18"/>
            <w:lang w:val="en-GB" w:eastAsia="en-GB"/>
          </w:rPr>
          <w:t>https://www.ccsa.org.cn/api/portalsFile/downloadOldFile?type=19&amp;oldFileUrl=ITU-R/M.2012-6/CCSA.37.544V1470.doc</w:t>
        </w:r>
      </w:hyperlink>
    </w:p>
    <w:p w14:paraId="6A02D89A" w14:textId="7352B429" w:rsidR="00104D9B" w:rsidRPr="0034407F" w:rsidRDefault="00104D9B" w:rsidP="001577B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137 544</w:t>
      </w:r>
      <w:r w:rsidRPr="0034407F">
        <w:rPr>
          <w:color w:val="000000"/>
          <w:sz w:val="18"/>
          <w:szCs w:val="18"/>
          <w:lang w:val="fr-FR" w:eastAsia="en-GB"/>
        </w:rPr>
        <w:tab/>
        <w:t>14.7.0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21</w:t>
      </w:r>
      <w:r w:rsidR="00D63672" w:rsidRPr="0034407F">
        <w:rPr>
          <w:color w:val="000000"/>
          <w:sz w:val="18"/>
          <w:szCs w:val="18"/>
          <w:lang w:val="fr-FR" w:eastAsia="en-GB"/>
        </w:rPr>
        <w:t>/12/2018</w:t>
      </w:r>
      <w:r w:rsidRPr="0034407F">
        <w:rPr>
          <w:color w:val="000000"/>
          <w:sz w:val="18"/>
          <w:szCs w:val="18"/>
          <w:lang w:val="fr-FR" w:eastAsia="en-GB"/>
        </w:rPr>
        <w:tab/>
      </w:r>
      <w:hyperlink r:id="rId3952" w:history="1">
        <w:r w:rsidR="001577BF" w:rsidRPr="0034407F">
          <w:rPr>
            <w:rStyle w:val="Hyperlink"/>
            <w:sz w:val="18"/>
            <w:szCs w:val="18"/>
            <w:lang w:val="fr-FR" w:eastAsia="en-GB"/>
          </w:rPr>
          <w:t>https://www.etsi.org/deliver/etsi_ts/137500_137599/137544/14.07.00_60/ts_137544v140700p.pdf</w:t>
        </w:r>
      </w:hyperlink>
    </w:p>
    <w:p w14:paraId="0A3C8C9A" w14:textId="7CDF4FB4" w:rsidR="00104D9B" w:rsidRPr="0034407F" w:rsidRDefault="00104D9B" w:rsidP="001577B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37.544-14.7.0 V1.1.0</w:t>
      </w:r>
      <w:r w:rsidRPr="0034407F">
        <w:rPr>
          <w:color w:val="000000"/>
          <w:sz w:val="18"/>
          <w:szCs w:val="18"/>
          <w:lang w:val="fr-FR" w:eastAsia="en-GB"/>
        </w:rPr>
        <w:tab/>
        <w:t>14.7.0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953" w:history="1">
        <w:r w:rsidR="001577BF" w:rsidRPr="0034407F">
          <w:rPr>
            <w:rStyle w:val="Hyperlink"/>
            <w:sz w:val="18"/>
            <w:szCs w:val="18"/>
            <w:lang w:val="fr-FR" w:eastAsia="en-GB"/>
          </w:rPr>
          <w:t>https://members.tsdsi.in/index.php/s/6cc8e3xytwnE8Hs</w:t>
        </w:r>
      </w:hyperlink>
    </w:p>
    <w:p w14:paraId="4FEA9EB3" w14:textId="516A84C4" w:rsidR="00104D9B" w:rsidRPr="0034407F" w:rsidRDefault="00104D9B" w:rsidP="001577B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TTAT.3G-37.544V14.7.0</w:t>
      </w:r>
      <w:r w:rsidRPr="0034407F">
        <w:rPr>
          <w:color w:val="000000"/>
          <w:sz w:val="18"/>
          <w:szCs w:val="18"/>
          <w:lang w:val="fr-FR" w:eastAsia="en-GB"/>
        </w:rPr>
        <w:tab/>
        <w:t>14.7.0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3954" w:history="1">
        <w:r w:rsidR="001577BF" w:rsidRPr="0034407F">
          <w:rPr>
            <w:rStyle w:val="Hyperlink"/>
            <w:sz w:val="18"/>
            <w:szCs w:val="18"/>
            <w:lang w:val="fr-FR" w:eastAsia="en-GB"/>
          </w:rPr>
          <w:t>http://committee.tta.or.kr/data/ttasDown.jsp?kind=ttastd&amp;pk_num=TTAT.3G-37.544V14.7.0</w:t>
        </w:r>
      </w:hyperlink>
    </w:p>
    <w:p w14:paraId="76D7200D" w14:textId="30464B56" w:rsidR="00104D9B" w:rsidRPr="00182533" w:rsidRDefault="006E0553" w:rsidP="001577BF">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104D9B" w:rsidRPr="00182533">
        <w:rPr>
          <w:b/>
          <w:bCs/>
          <w:color w:val="000000"/>
          <w:sz w:val="18"/>
          <w:szCs w:val="18"/>
          <w:lang w:eastAsia="en-GB"/>
        </w:rPr>
        <w:t xml:space="preserve"> 15</w:t>
      </w:r>
    </w:p>
    <w:p w14:paraId="35F5898F" w14:textId="071B561B" w:rsidR="00104D9B" w:rsidRPr="00C34319" w:rsidRDefault="00104D9B" w:rsidP="001577B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STD-T120-37.544.V15.0.0</w:t>
      </w:r>
      <w:r w:rsidRPr="00C34319">
        <w:rPr>
          <w:color w:val="000000"/>
          <w:sz w:val="18"/>
          <w:szCs w:val="18"/>
          <w:lang w:val="en-GB" w:eastAsia="en-GB"/>
        </w:rPr>
        <w:tab/>
        <w:t>15.0.0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955" w:history="1">
        <w:r w:rsidR="001577BF" w:rsidRPr="00C34319">
          <w:rPr>
            <w:rStyle w:val="Hyperlink"/>
            <w:sz w:val="18"/>
            <w:szCs w:val="18"/>
            <w:lang w:val="en-GB" w:eastAsia="en-GB"/>
          </w:rPr>
          <w:t>https://www.arib.or.jp/english/html/overview/doc/T120_T23_SPECS/ARIB-STD-T120/Rel15/37/A37544-f00.pdf</w:t>
        </w:r>
      </w:hyperlink>
    </w:p>
    <w:p w14:paraId="27AB1016" w14:textId="64E1F31F" w:rsidR="00104D9B" w:rsidRPr="00701E42" w:rsidRDefault="00104D9B" w:rsidP="001577B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ATIS.3GPP.37.544V1500</w:t>
      </w:r>
      <w:r w:rsidRPr="00701E42">
        <w:rPr>
          <w:color w:val="000000"/>
          <w:sz w:val="18"/>
          <w:szCs w:val="18"/>
          <w:lang w:val="en-GB" w:eastAsia="en-GB"/>
        </w:rPr>
        <w:tab/>
        <w:t>15.0.0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956" w:history="1">
        <w:r w:rsidR="001577BF" w:rsidRPr="00701E42">
          <w:rPr>
            <w:rStyle w:val="Hyperlink"/>
            <w:sz w:val="18"/>
            <w:szCs w:val="18"/>
            <w:lang w:val="en-GB" w:eastAsia="en-GB"/>
          </w:rPr>
          <w:t>https://www.atis.org/3gpp-documents/Rel15/</w:t>
        </w:r>
      </w:hyperlink>
    </w:p>
    <w:p w14:paraId="6894ED5D" w14:textId="128DEAF2" w:rsidR="00104D9B" w:rsidRPr="00701E42" w:rsidRDefault="00104D9B" w:rsidP="001577B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CCSA.37.544V1500</w:t>
      </w:r>
      <w:r w:rsidRPr="00701E42">
        <w:rPr>
          <w:color w:val="000000"/>
          <w:sz w:val="18"/>
          <w:szCs w:val="18"/>
          <w:lang w:val="en-GB" w:eastAsia="en-GB"/>
        </w:rPr>
        <w:tab/>
        <w:t>15.0.0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/06/2019</w:t>
      </w:r>
      <w:r w:rsidRPr="00701E42">
        <w:rPr>
          <w:color w:val="000000"/>
          <w:sz w:val="18"/>
          <w:szCs w:val="18"/>
          <w:lang w:val="en-GB" w:eastAsia="en-GB"/>
        </w:rPr>
        <w:tab/>
      </w:r>
      <w:hyperlink r:id="rId3957" w:history="1">
        <w:r w:rsidR="001577BF" w:rsidRPr="00701E42">
          <w:rPr>
            <w:rStyle w:val="Hyperlink"/>
            <w:sz w:val="18"/>
            <w:szCs w:val="18"/>
            <w:lang w:val="en-GB" w:eastAsia="en-GB"/>
          </w:rPr>
          <w:t>https://www.ccsa.org.cn/api/portalsFile/downloadOldFile?type=19&amp;oldFileUrl=ITU-R/M.2012-6/CCSA.37.544V1500.doc</w:t>
        </w:r>
      </w:hyperlink>
    </w:p>
    <w:p w14:paraId="3462ECAA" w14:textId="4654D9F6" w:rsidR="00104D9B" w:rsidRPr="0034407F" w:rsidRDefault="00104D9B" w:rsidP="001577B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137 544</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/09/2020</w:t>
      </w:r>
      <w:r w:rsidRPr="0034407F">
        <w:rPr>
          <w:color w:val="000000"/>
          <w:sz w:val="18"/>
          <w:szCs w:val="18"/>
          <w:lang w:val="fr-FR" w:eastAsia="en-GB"/>
        </w:rPr>
        <w:tab/>
      </w:r>
      <w:hyperlink r:id="rId3958" w:history="1">
        <w:r w:rsidR="001577BF" w:rsidRPr="0034407F">
          <w:rPr>
            <w:rStyle w:val="Hyperlink"/>
            <w:sz w:val="18"/>
            <w:szCs w:val="18"/>
            <w:lang w:val="fr-FR" w:eastAsia="en-GB"/>
          </w:rPr>
          <w:t>https://www.etsi.org/deliver/etsi_ts/137500_137599/137544/15.00.00_60/ts_137544v150000p.pdf</w:t>
        </w:r>
      </w:hyperlink>
    </w:p>
    <w:p w14:paraId="521E1477" w14:textId="41C35B79" w:rsidR="00104D9B" w:rsidRPr="0034407F" w:rsidRDefault="00104D9B" w:rsidP="001577B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37.544-15.0.0 V1.0.0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959" w:history="1">
        <w:r w:rsidR="001577BF" w:rsidRPr="0034407F">
          <w:rPr>
            <w:rStyle w:val="Hyperlink"/>
            <w:sz w:val="18"/>
            <w:szCs w:val="18"/>
            <w:lang w:val="fr-FR" w:eastAsia="en-GB"/>
          </w:rPr>
          <w:t>https://members.tsdsi.in/index.php/s/RKw3SewHzjybmrZ</w:t>
        </w:r>
      </w:hyperlink>
    </w:p>
    <w:p w14:paraId="670409D8" w14:textId="036BC93A" w:rsidR="00104D9B" w:rsidRPr="0034407F" w:rsidRDefault="00104D9B" w:rsidP="001577B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TTAT.3G-37.544V15.0.0</w:t>
      </w:r>
      <w:r w:rsidRPr="0034407F">
        <w:rPr>
          <w:color w:val="000000"/>
          <w:sz w:val="18"/>
          <w:szCs w:val="18"/>
          <w:lang w:val="fr-FR" w:eastAsia="en-GB"/>
        </w:rPr>
        <w:tab/>
        <w:t>15.0.0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10</w:t>
      </w:r>
      <w:r w:rsidR="00D63672" w:rsidRPr="0034407F">
        <w:rPr>
          <w:color w:val="000000"/>
          <w:sz w:val="18"/>
          <w:szCs w:val="18"/>
          <w:lang w:val="fr-FR" w:eastAsia="en-GB"/>
        </w:rPr>
        <w:t>/06/2021</w:t>
      </w:r>
      <w:r w:rsidRPr="0034407F">
        <w:rPr>
          <w:color w:val="000000"/>
          <w:sz w:val="18"/>
          <w:szCs w:val="18"/>
          <w:lang w:val="fr-FR" w:eastAsia="en-GB"/>
        </w:rPr>
        <w:tab/>
      </w:r>
      <w:hyperlink r:id="rId3960" w:history="1">
        <w:r w:rsidR="001577BF" w:rsidRPr="0034407F">
          <w:rPr>
            <w:rStyle w:val="Hyperlink"/>
            <w:sz w:val="18"/>
            <w:szCs w:val="18"/>
            <w:lang w:val="fr-FR" w:eastAsia="en-GB"/>
          </w:rPr>
          <w:t>http://committee.tta.or.kr/data/ttasDown.jsp?kind=ttastd&amp;pk_num=TTAT.3G-37.544V15.0.0</w:t>
        </w:r>
      </w:hyperlink>
    </w:p>
    <w:p w14:paraId="20FAA3E6" w14:textId="706358EE" w:rsidR="00104D9B" w:rsidRPr="00182533" w:rsidRDefault="006E0553" w:rsidP="001577BF">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lastRenderedPageBreak/>
        <w:t>Versión</w:t>
      </w:r>
      <w:r w:rsidR="00104D9B" w:rsidRPr="00182533">
        <w:rPr>
          <w:b/>
          <w:bCs/>
          <w:color w:val="000000"/>
          <w:sz w:val="18"/>
          <w:szCs w:val="18"/>
          <w:lang w:eastAsia="en-GB"/>
        </w:rPr>
        <w:t xml:space="preserve"> 16</w:t>
      </w:r>
    </w:p>
    <w:p w14:paraId="4A6E6EC5" w14:textId="50DE36DE" w:rsidR="00104D9B" w:rsidRPr="00C34319" w:rsidRDefault="00104D9B" w:rsidP="00A56E0E">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STD-T120-37.544.V16.2.0</w:t>
      </w:r>
      <w:r w:rsidRPr="00C34319">
        <w:rPr>
          <w:color w:val="000000"/>
          <w:sz w:val="18"/>
          <w:szCs w:val="18"/>
          <w:lang w:val="en-GB" w:eastAsia="en-GB"/>
        </w:rPr>
        <w:tab/>
        <w:t>16.2.0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961" w:history="1">
        <w:r w:rsidR="001577BF" w:rsidRPr="00C34319">
          <w:rPr>
            <w:rStyle w:val="Hyperlink"/>
            <w:sz w:val="18"/>
            <w:szCs w:val="18"/>
            <w:lang w:val="en-GB" w:eastAsia="en-GB"/>
          </w:rPr>
          <w:t>https://www.arib.or.jp/english/html/overview/doc/T120_T23_SPECS/ARIB-STD-T120/Rel16/37/A37544-g20.pdf</w:t>
        </w:r>
      </w:hyperlink>
    </w:p>
    <w:p w14:paraId="099C4899" w14:textId="45F075B9" w:rsidR="00104D9B" w:rsidRPr="00701E42" w:rsidRDefault="00104D9B" w:rsidP="00A56E0E">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ATIS.3GPP.37.544.V16.2.0</w:t>
      </w:r>
      <w:r w:rsidRPr="00701E42">
        <w:rPr>
          <w:color w:val="000000"/>
          <w:sz w:val="18"/>
          <w:szCs w:val="18"/>
          <w:lang w:val="en-GB" w:eastAsia="en-GB"/>
        </w:rPr>
        <w:tab/>
        <w:t>16.2.0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3962" w:history="1">
        <w:r w:rsidR="001577BF" w:rsidRPr="00701E42">
          <w:rPr>
            <w:rStyle w:val="Hyperlink"/>
            <w:sz w:val="18"/>
            <w:szCs w:val="18"/>
            <w:lang w:val="en-GB" w:eastAsia="en-GB"/>
          </w:rPr>
          <w:t>https://www.atis.org/3gpp-transpositions - Rel-16</w:t>
        </w:r>
      </w:hyperlink>
    </w:p>
    <w:p w14:paraId="4B99BE91" w14:textId="1FC4A426" w:rsidR="00104D9B" w:rsidRPr="00701E42" w:rsidRDefault="00104D9B" w:rsidP="00A56E0E">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CCSA.37.544V1620</w:t>
      </w:r>
      <w:r w:rsidRPr="00701E42">
        <w:rPr>
          <w:color w:val="000000"/>
          <w:sz w:val="18"/>
          <w:szCs w:val="18"/>
          <w:lang w:val="en-GB" w:eastAsia="en-GB"/>
        </w:rPr>
        <w:tab/>
        <w:t>16.2.0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/09/2021</w:t>
      </w:r>
      <w:r w:rsidRPr="00701E42">
        <w:rPr>
          <w:color w:val="000000"/>
          <w:sz w:val="18"/>
          <w:szCs w:val="18"/>
          <w:lang w:val="en-GB" w:eastAsia="en-GB"/>
        </w:rPr>
        <w:tab/>
      </w:r>
      <w:hyperlink r:id="rId3963" w:history="1">
        <w:r w:rsidR="001577BF" w:rsidRPr="00701E42">
          <w:rPr>
            <w:rStyle w:val="Hyperlink"/>
            <w:sz w:val="18"/>
            <w:szCs w:val="18"/>
            <w:lang w:val="en-GB" w:eastAsia="en-GB"/>
          </w:rPr>
          <w:t>https://www.ccsa.org.cn/api/portalsFile/downloadOldFile?type=19&amp;oldFileUrl=ITU-R/M.2012-6/CCSA.37.544V1620.doc</w:t>
        </w:r>
      </w:hyperlink>
    </w:p>
    <w:p w14:paraId="6430A83A" w14:textId="6670156C" w:rsidR="00104D9B" w:rsidRPr="0034407F" w:rsidRDefault="00104D9B" w:rsidP="00A56E0E">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137 544</w:t>
      </w:r>
      <w:r w:rsidRPr="0034407F">
        <w:rPr>
          <w:color w:val="000000"/>
          <w:sz w:val="18"/>
          <w:szCs w:val="18"/>
          <w:lang w:val="fr-FR" w:eastAsia="en-GB"/>
        </w:rPr>
        <w:tab/>
        <w:t>16.2.0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13</w:t>
      </w:r>
      <w:r w:rsidR="00D63672" w:rsidRPr="0034407F">
        <w:rPr>
          <w:color w:val="000000"/>
          <w:sz w:val="18"/>
          <w:szCs w:val="18"/>
          <w:lang w:val="fr-FR" w:eastAsia="en-GB"/>
        </w:rPr>
        <w:t>/10/2021</w:t>
      </w:r>
      <w:r w:rsidRPr="0034407F">
        <w:rPr>
          <w:color w:val="000000"/>
          <w:sz w:val="18"/>
          <w:szCs w:val="18"/>
          <w:lang w:val="fr-FR" w:eastAsia="en-GB"/>
        </w:rPr>
        <w:tab/>
      </w:r>
      <w:hyperlink r:id="rId3964" w:history="1">
        <w:r w:rsidR="001577BF" w:rsidRPr="0034407F">
          <w:rPr>
            <w:rStyle w:val="Hyperlink"/>
            <w:sz w:val="18"/>
            <w:szCs w:val="18"/>
            <w:lang w:val="fr-FR" w:eastAsia="en-GB"/>
          </w:rPr>
          <w:t>https://www.etsi.org/deliver/etsi_ts/137500_137599/137544/16.02.00_60/ts_137544v160200p.pdf</w:t>
        </w:r>
      </w:hyperlink>
    </w:p>
    <w:p w14:paraId="39B293F6" w14:textId="67CFCF23" w:rsidR="00104D9B" w:rsidRPr="0034407F" w:rsidRDefault="00104D9B" w:rsidP="001577B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37.544-16.2.0 V1.1.0</w:t>
      </w:r>
      <w:r w:rsidRPr="0034407F">
        <w:rPr>
          <w:color w:val="000000"/>
          <w:sz w:val="18"/>
          <w:szCs w:val="18"/>
          <w:lang w:val="fr-FR" w:eastAsia="en-GB"/>
        </w:rPr>
        <w:tab/>
        <w:t>16.2.0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01</w:t>
      </w:r>
      <w:r w:rsidR="00D63672" w:rsidRPr="0034407F">
        <w:rPr>
          <w:color w:val="000000"/>
          <w:sz w:val="18"/>
          <w:szCs w:val="18"/>
          <w:lang w:val="fr-FR" w:eastAsia="en-GB"/>
        </w:rPr>
        <w:t>/11/2022</w:t>
      </w:r>
      <w:r w:rsidRPr="0034407F">
        <w:rPr>
          <w:color w:val="000000"/>
          <w:sz w:val="18"/>
          <w:szCs w:val="18"/>
          <w:lang w:val="fr-FR" w:eastAsia="en-GB"/>
        </w:rPr>
        <w:tab/>
      </w:r>
      <w:hyperlink r:id="rId3965" w:history="1">
        <w:r w:rsidR="001577BF" w:rsidRPr="0034407F">
          <w:rPr>
            <w:rStyle w:val="Hyperlink"/>
            <w:sz w:val="18"/>
            <w:szCs w:val="18"/>
            <w:lang w:val="fr-FR" w:eastAsia="en-GB"/>
          </w:rPr>
          <w:t>https://members.tsdsi.in/s/dLWrZkoGSPbQSgH</w:t>
        </w:r>
      </w:hyperlink>
    </w:p>
    <w:p w14:paraId="12E30482" w14:textId="3368EF7D" w:rsidR="00104D9B" w:rsidRPr="0034407F" w:rsidRDefault="00104D9B" w:rsidP="001577B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TTAT.3G-37.544V16.2.0</w:t>
      </w:r>
      <w:r w:rsidRPr="0034407F">
        <w:rPr>
          <w:color w:val="000000"/>
          <w:sz w:val="18"/>
          <w:szCs w:val="18"/>
          <w:lang w:val="fr-FR" w:eastAsia="en-GB"/>
        </w:rPr>
        <w:tab/>
        <w:t>16.2.0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27</w:t>
      </w:r>
      <w:r w:rsidR="00D63672" w:rsidRPr="0034407F">
        <w:rPr>
          <w:color w:val="000000"/>
          <w:sz w:val="18"/>
          <w:szCs w:val="18"/>
          <w:lang w:val="fr-FR" w:eastAsia="en-GB"/>
        </w:rPr>
        <w:t>/01/2022</w:t>
      </w:r>
      <w:r w:rsidRPr="0034407F">
        <w:rPr>
          <w:color w:val="000000"/>
          <w:sz w:val="18"/>
          <w:szCs w:val="18"/>
          <w:lang w:val="fr-FR" w:eastAsia="en-GB"/>
        </w:rPr>
        <w:tab/>
      </w:r>
      <w:hyperlink r:id="rId3966" w:history="1">
        <w:r w:rsidR="001577BF" w:rsidRPr="0034407F">
          <w:rPr>
            <w:rStyle w:val="Hyperlink"/>
            <w:sz w:val="18"/>
            <w:szCs w:val="18"/>
            <w:lang w:val="fr-FR" w:eastAsia="en-GB"/>
          </w:rPr>
          <w:t>http://committee.tta.or.kr/data/ttasDown.jsp?kind=ttastd&amp;pk_num=TTAT.3G-37.544V16.2.0</w:t>
        </w:r>
      </w:hyperlink>
    </w:p>
    <w:p w14:paraId="3388BCA2" w14:textId="77777777" w:rsidR="00C556AE" w:rsidRPr="00182533" w:rsidRDefault="00C556AE" w:rsidP="00C556AE">
      <w:pPr>
        <w:pStyle w:val="Heading4"/>
      </w:pPr>
      <w:r w:rsidRPr="00182533">
        <w:rPr>
          <w:rFonts w:eastAsia="MS Mincho"/>
          <w:bCs/>
        </w:rPr>
        <w:t>2.1.6.</w:t>
      </w:r>
      <w:r w:rsidRPr="00182533">
        <w:rPr>
          <w:rFonts w:eastAsia="MS Mincho"/>
          <w:bCs/>
          <w:lang w:eastAsia="ja-JP"/>
        </w:rPr>
        <w:t>17</w:t>
      </w:r>
      <w:r w:rsidRPr="00182533">
        <w:rPr>
          <w:rFonts w:eastAsia="MS Mincho"/>
          <w:bCs/>
        </w:rPr>
        <w:tab/>
      </w:r>
      <w:r w:rsidRPr="00182533">
        <w:t>TS 37.571-1</w:t>
      </w:r>
    </w:p>
    <w:p w14:paraId="1FB9595D" w14:textId="77777777" w:rsidR="00C556AE" w:rsidRPr="00182533" w:rsidRDefault="00C556AE" w:rsidP="00C556AE">
      <w:pPr>
        <w:pStyle w:val="Headingb"/>
      </w:pPr>
      <w:r w:rsidRPr="00182533">
        <w:t xml:space="preserve">Acceso radioeléctrico terrenal universal (UTRA), UTRA evolucionado (E-UTRA) y Núcleo de paquetes evolucionado (EPC); especificaciones de conformidad de UE para el posicionamiento de UE; Parte 1: Especificaciones sobre pruebas de conformidad </w:t>
      </w:r>
    </w:p>
    <w:p w14:paraId="24A5F557" w14:textId="77777777" w:rsidR="00C556AE" w:rsidRPr="00182533" w:rsidRDefault="00C556AE" w:rsidP="00C556AE">
      <w:pPr>
        <w:keepNext/>
        <w:keepLines/>
      </w:pPr>
      <w:r w:rsidRPr="00182533">
        <w:t>En el presente documento se especifican los procedimientos para las pruebas de conformidad de los requisitos de las mediciones para UTRA en modo FDD y E-UTRA en modos FDD o TDD de UE que soporta al menos uno de los métodos de posicionamiento definidos. Para el UTRA, esos métodos de posicionamiento son el Sistema Mundial de Determinación de la Posición Asistido (A-GPS) y el Sistema mundial de navegación por satélite asistido (A-GNSS), y para el E-UTRA, el Sistema mundial de navegación por satélite asistido (A-GNSS), el registro de la diferencia de tiempo en la llegada (OTDOA) y el Identificador de célula mejorado (ECID).</w:t>
      </w:r>
    </w:p>
    <w:p w14:paraId="0DC1D90F" w14:textId="767C8F38" w:rsidR="00C556AE" w:rsidRPr="00182533" w:rsidRDefault="00C556AE" w:rsidP="00C556AE">
      <w:r w:rsidRPr="00182533">
        <w:t>Las pruebas solamente son aplicables a aquellos sistemas móviles que soportan la funcionalidad adecuada. En la parte «aplicabilidad de las pruebas» se indican las circunstancias en las que las pruebas son aplicables.</w:t>
      </w:r>
    </w:p>
    <w:p w14:paraId="60B0CEBE" w14:textId="77777777" w:rsidR="00C556AE" w:rsidRPr="00182533" w:rsidRDefault="00C556AE" w:rsidP="00C556AE">
      <w:r w:rsidRPr="00182533">
        <w:t>En la 3ª parte de este documento se incluye la Declaración de conformidad de implementación (ICS) proforma.</w:t>
      </w:r>
    </w:p>
    <w:p w14:paraId="5361D66B" w14:textId="77777777" w:rsidR="009D7D16" w:rsidRPr="00182533" w:rsidRDefault="009D7D16" w:rsidP="009D7D16">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11726084" w14:textId="6995BE89" w:rsidR="00104D9B" w:rsidRPr="00182533" w:rsidRDefault="006E0553" w:rsidP="001577BF">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104D9B" w:rsidRPr="00182533">
        <w:rPr>
          <w:b/>
          <w:bCs/>
          <w:color w:val="000000"/>
          <w:sz w:val="18"/>
          <w:szCs w:val="18"/>
          <w:lang w:eastAsia="en-GB"/>
        </w:rPr>
        <w:t xml:space="preserve"> 10</w:t>
      </w:r>
    </w:p>
    <w:p w14:paraId="6BED5D73" w14:textId="53A38144" w:rsidR="00104D9B" w:rsidRPr="00C34319" w:rsidRDefault="00104D9B" w:rsidP="001577B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STD-T120-37.571-1.V10.8.0</w:t>
      </w:r>
      <w:r w:rsidRPr="00C34319">
        <w:rPr>
          <w:color w:val="000000"/>
          <w:sz w:val="18"/>
          <w:szCs w:val="18"/>
          <w:lang w:val="en-GB" w:eastAsia="en-GB"/>
        </w:rPr>
        <w:tab/>
        <w:t>10.8.0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967" w:history="1">
        <w:r w:rsidR="001577BF" w:rsidRPr="00C34319">
          <w:rPr>
            <w:rStyle w:val="Hyperlink"/>
            <w:sz w:val="18"/>
            <w:szCs w:val="18"/>
            <w:lang w:val="en-GB" w:eastAsia="en-GB"/>
          </w:rPr>
          <w:t>https://www.arib.or.jp/english/html/overview/doc/T120_T23_SPECS/ARIB-STD-T120/Rel10/37/A37571-1-a80.pdf</w:t>
        </w:r>
      </w:hyperlink>
    </w:p>
    <w:p w14:paraId="0C26F925" w14:textId="0BE22693" w:rsidR="00104D9B" w:rsidRPr="00701E42" w:rsidRDefault="00104D9B" w:rsidP="001577B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ATIS.3GPP.37.571-1V1080</w:t>
      </w:r>
      <w:r w:rsidRPr="00701E42">
        <w:rPr>
          <w:color w:val="000000"/>
          <w:sz w:val="18"/>
          <w:szCs w:val="18"/>
          <w:lang w:val="en-GB" w:eastAsia="en-GB"/>
        </w:rPr>
        <w:tab/>
        <w:t>10.8.0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968" w:history="1">
        <w:r w:rsidR="001577BF" w:rsidRPr="00701E42">
          <w:rPr>
            <w:rStyle w:val="Hyperlink"/>
            <w:sz w:val="18"/>
            <w:szCs w:val="18"/>
            <w:lang w:val="en-GB" w:eastAsia="en-GB"/>
          </w:rPr>
          <w:t>https://www.atis.org/3gpp-documents/Rel99-14/</w:t>
        </w:r>
      </w:hyperlink>
    </w:p>
    <w:p w14:paraId="4E30B75D" w14:textId="51FF2031" w:rsidR="00104D9B" w:rsidRPr="00701E42" w:rsidRDefault="00104D9B" w:rsidP="001577B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CCSA.37.571-1V1080</w:t>
      </w:r>
      <w:r w:rsidRPr="00701E42">
        <w:rPr>
          <w:color w:val="000000"/>
          <w:sz w:val="18"/>
          <w:szCs w:val="18"/>
          <w:lang w:val="en-GB" w:eastAsia="en-GB"/>
        </w:rPr>
        <w:tab/>
        <w:t>10.8.0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/12/2015</w:t>
      </w:r>
      <w:r w:rsidRPr="00701E42">
        <w:rPr>
          <w:color w:val="000000"/>
          <w:sz w:val="18"/>
          <w:szCs w:val="18"/>
          <w:lang w:val="en-GB" w:eastAsia="en-GB"/>
        </w:rPr>
        <w:tab/>
      </w:r>
      <w:hyperlink r:id="rId3969" w:history="1">
        <w:r w:rsidR="001577BF" w:rsidRPr="00701E42">
          <w:rPr>
            <w:rStyle w:val="Hyperlink"/>
            <w:sz w:val="18"/>
            <w:szCs w:val="18"/>
            <w:lang w:val="en-GB" w:eastAsia="en-GB"/>
          </w:rPr>
          <w:t>https://www.ccsa.org.cn/api/portalsFile/downloadOldFile?type=19&amp;oldFileUrl=ITU-R/M.2012-6/CCSA.37.571-1V1080.doc</w:t>
        </w:r>
      </w:hyperlink>
    </w:p>
    <w:p w14:paraId="3DF74A18" w14:textId="30CF11E1" w:rsidR="00104D9B" w:rsidRPr="0034407F" w:rsidRDefault="00104D9B" w:rsidP="001577B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137 571-1</w:t>
      </w:r>
      <w:r w:rsidRPr="0034407F">
        <w:rPr>
          <w:color w:val="000000"/>
          <w:sz w:val="18"/>
          <w:szCs w:val="18"/>
          <w:lang w:val="fr-FR" w:eastAsia="en-GB"/>
        </w:rPr>
        <w:tab/>
        <w:t>10.8.0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15</w:t>
      </w:r>
      <w:r w:rsidR="00D63672" w:rsidRPr="0034407F">
        <w:rPr>
          <w:color w:val="000000"/>
          <w:sz w:val="18"/>
          <w:szCs w:val="18"/>
          <w:lang w:val="fr-FR" w:eastAsia="en-GB"/>
        </w:rPr>
        <w:t>/01/2016</w:t>
      </w:r>
      <w:r w:rsidRPr="0034407F">
        <w:rPr>
          <w:color w:val="000000"/>
          <w:sz w:val="18"/>
          <w:szCs w:val="18"/>
          <w:lang w:val="fr-FR" w:eastAsia="en-GB"/>
        </w:rPr>
        <w:tab/>
      </w:r>
      <w:hyperlink r:id="rId3970" w:history="1">
        <w:r w:rsidR="001577BF" w:rsidRPr="0034407F">
          <w:rPr>
            <w:rStyle w:val="Hyperlink"/>
            <w:spacing w:val="-2"/>
            <w:sz w:val="18"/>
            <w:szCs w:val="18"/>
            <w:lang w:val="fr-FR" w:eastAsia="en-GB"/>
          </w:rPr>
          <w:t>https://www.etsi.org/deliver/etsi_ts/137500_137599/13757101/10.08.00_60/ts_13757101v100800p.pdf</w:t>
        </w:r>
      </w:hyperlink>
    </w:p>
    <w:p w14:paraId="52E2565B" w14:textId="3ED1C234" w:rsidR="00104D9B" w:rsidRPr="0034407F" w:rsidRDefault="00104D9B" w:rsidP="001577B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37.571-1-10.8.0 V1.0.0</w:t>
      </w:r>
      <w:r w:rsidRPr="0034407F">
        <w:rPr>
          <w:color w:val="000000"/>
          <w:sz w:val="18"/>
          <w:szCs w:val="18"/>
          <w:lang w:val="fr-FR" w:eastAsia="en-GB"/>
        </w:rPr>
        <w:tab/>
        <w:t>10.8.0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971" w:history="1">
        <w:r w:rsidR="001577BF" w:rsidRPr="0034407F">
          <w:rPr>
            <w:rStyle w:val="Hyperlink"/>
            <w:sz w:val="18"/>
            <w:szCs w:val="18"/>
            <w:lang w:val="fr-FR" w:eastAsia="en-GB"/>
          </w:rPr>
          <w:t>https://members.tsdsi.in/index.php/s/66PirScocYmJySf</w:t>
        </w:r>
      </w:hyperlink>
    </w:p>
    <w:p w14:paraId="5017C084" w14:textId="5B342B45" w:rsidR="00104D9B" w:rsidRPr="0034407F" w:rsidRDefault="00104D9B" w:rsidP="001577B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TTAT.3G-37.571-1V10.8.0</w:t>
      </w:r>
      <w:r w:rsidRPr="0034407F">
        <w:rPr>
          <w:color w:val="000000"/>
          <w:sz w:val="18"/>
          <w:szCs w:val="18"/>
          <w:lang w:val="fr-FR" w:eastAsia="en-GB"/>
        </w:rPr>
        <w:tab/>
        <w:t>10.8.0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3972" w:history="1">
        <w:r w:rsidR="001577BF" w:rsidRPr="0034407F">
          <w:rPr>
            <w:rStyle w:val="Hyperlink"/>
            <w:sz w:val="18"/>
            <w:szCs w:val="18"/>
            <w:lang w:val="fr-FR" w:eastAsia="en-GB"/>
          </w:rPr>
          <w:t>http://committee.tta.or.kr/data/ttasDown.jsp?kind=ttastd&amp;pk_num=TTAT.3G-37.571-1V10.8.0</w:t>
        </w:r>
      </w:hyperlink>
    </w:p>
    <w:p w14:paraId="3A417187" w14:textId="1A49D3F0" w:rsidR="00104D9B" w:rsidRPr="00182533" w:rsidRDefault="006E0553" w:rsidP="001577BF">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lastRenderedPageBreak/>
        <w:t>Versión</w:t>
      </w:r>
      <w:r w:rsidR="00104D9B" w:rsidRPr="00182533">
        <w:rPr>
          <w:b/>
          <w:bCs/>
          <w:color w:val="000000"/>
          <w:sz w:val="18"/>
          <w:szCs w:val="18"/>
          <w:lang w:eastAsia="en-GB"/>
        </w:rPr>
        <w:t xml:space="preserve"> 11</w:t>
      </w:r>
    </w:p>
    <w:p w14:paraId="7BAD1F42" w14:textId="5773E2F0" w:rsidR="00104D9B" w:rsidRPr="00C34319" w:rsidRDefault="00104D9B" w:rsidP="00A56E0E">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STD-T120-37.571-1.V11.3.0</w:t>
      </w:r>
      <w:r w:rsidRPr="00C34319">
        <w:rPr>
          <w:color w:val="000000"/>
          <w:sz w:val="18"/>
          <w:szCs w:val="18"/>
          <w:lang w:val="en-GB" w:eastAsia="en-GB"/>
        </w:rPr>
        <w:tab/>
        <w:t>11.3.0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973" w:history="1">
        <w:r w:rsidR="001577BF" w:rsidRPr="00C34319">
          <w:rPr>
            <w:rStyle w:val="Hyperlink"/>
            <w:sz w:val="18"/>
            <w:szCs w:val="18"/>
            <w:lang w:val="en-GB" w:eastAsia="en-GB"/>
          </w:rPr>
          <w:t>https://www.arib.or.jp/english/html/overview/doc/T120_T23_SPECS/ARIB-STD-T120/Rel11/37/A37571-1-b30.pdf</w:t>
        </w:r>
      </w:hyperlink>
    </w:p>
    <w:p w14:paraId="3B95114D" w14:textId="76138886" w:rsidR="00104D9B" w:rsidRPr="00701E42" w:rsidRDefault="00104D9B" w:rsidP="00A56E0E">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ATIS.3GPP.37.571-1V1130</w:t>
      </w:r>
      <w:r w:rsidRPr="00701E42">
        <w:rPr>
          <w:color w:val="000000"/>
          <w:sz w:val="18"/>
          <w:szCs w:val="18"/>
          <w:lang w:val="en-GB" w:eastAsia="en-GB"/>
        </w:rPr>
        <w:tab/>
        <w:t>11.3.0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974" w:history="1">
        <w:r w:rsidR="001577BF" w:rsidRPr="00701E42">
          <w:rPr>
            <w:rStyle w:val="Hyperlink"/>
            <w:sz w:val="18"/>
            <w:szCs w:val="18"/>
            <w:lang w:val="en-GB" w:eastAsia="en-GB"/>
          </w:rPr>
          <w:t>https://www.atis.org/3gpp-documents/Rel99-14/</w:t>
        </w:r>
      </w:hyperlink>
    </w:p>
    <w:p w14:paraId="60C58738" w14:textId="4BA75290" w:rsidR="00104D9B" w:rsidRPr="00701E42" w:rsidRDefault="00104D9B" w:rsidP="00A56E0E">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CCSA.37.571-1V1130</w:t>
      </w:r>
      <w:r w:rsidRPr="00701E42">
        <w:rPr>
          <w:color w:val="000000"/>
          <w:sz w:val="18"/>
          <w:szCs w:val="18"/>
          <w:lang w:val="en-GB" w:eastAsia="en-GB"/>
        </w:rPr>
        <w:tab/>
        <w:t>11.3.0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/12/2015</w:t>
      </w:r>
      <w:r w:rsidRPr="00701E42">
        <w:rPr>
          <w:color w:val="000000"/>
          <w:sz w:val="18"/>
          <w:szCs w:val="18"/>
          <w:lang w:val="en-GB" w:eastAsia="en-GB"/>
        </w:rPr>
        <w:tab/>
      </w:r>
      <w:hyperlink r:id="rId3975" w:history="1">
        <w:r w:rsidR="001577BF" w:rsidRPr="00701E42">
          <w:rPr>
            <w:rStyle w:val="Hyperlink"/>
            <w:sz w:val="18"/>
            <w:szCs w:val="18"/>
            <w:lang w:val="en-GB" w:eastAsia="en-GB"/>
          </w:rPr>
          <w:t>https://www.ccsa.org.cn/api/portalsFile/downloadOldFile?type=19&amp;oldFileUrl=ITU-R/M.2012-6/CCSA.37.571-1V1130.doc</w:t>
        </w:r>
      </w:hyperlink>
    </w:p>
    <w:p w14:paraId="14E15DCA" w14:textId="46807C6A" w:rsidR="00104D9B" w:rsidRPr="0034407F" w:rsidRDefault="00104D9B" w:rsidP="00A56E0E">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137 571-1</w:t>
      </w:r>
      <w:r w:rsidRPr="0034407F">
        <w:rPr>
          <w:color w:val="000000"/>
          <w:sz w:val="18"/>
          <w:szCs w:val="18"/>
          <w:lang w:val="fr-FR" w:eastAsia="en-GB"/>
        </w:rPr>
        <w:tab/>
        <w:t>11.3.0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15</w:t>
      </w:r>
      <w:r w:rsidR="00D63672" w:rsidRPr="0034407F">
        <w:rPr>
          <w:color w:val="000000"/>
          <w:sz w:val="18"/>
          <w:szCs w:val="18"/>
          <w:lang w:val="fr-FR" w:eastAsia="en-GB"/>
        </w:rPr>
        <w:t>/01/2016</w:t>
      </w:r>
      <w:r w:rsidRPr="0034407F">
        <w:rPr>
          <w:color w:val="000000"/>
          <w:sz w:val="18"/>
          <w:szCs w:val="18"/>
          <w:lang w:val="fr-FR" w:eastAsia="en-GB"/>
        </w:rPr>
        <w:tab/>
      </w:r>
      <w:hyperlink r:id="rId3976" w:history="1">
        <w:r w:rsidR="001577BF" w:rsidRPr="0034407F">
          <w:rPr>
            <w:rStyle w:val="Hyperlink"/>
            <w:spacing w:val="-2"/>
            <w:sz w:val="18"/>
            <w:szCs w:val="18"/>
            <w:lang w:val="fr-FR" w:eastAsia="en-GB"/>
          </w:rPr>
          <w:t>https://www.etsi.org/deliver/etsi_ts/137500_137599/13757101/11.03.00_60/ts_13757101v110300p.pdf</w:t>
        </w:r>
      </w:hyperlink>
    </w:p>
    <w:p w14:paraId="24D7DE2F" w14:textId="2D0DBB47" w:rsidR="00104D9B" w:rsidRPr="0034407F" w:rsidRDefault="00104D9B" w:rsidP="001577B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37.571-1-11.3.0 V1.0.0</w:t>
      </w:r>
      <w:r w:rsidRPr="0034407F">
        <w:rPr>
          <w:color w:val="000000"/>
          <w:sz w:val="18"/>
          <w:szCs w:val="18"/>
          <w:lang w:val="fr-FR" w:eastAsia="en-GB"/>
        </w:rPr>
        <w:tab/>
        <w:t>11.3.0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977" w:history="1">
        <w:r w:rsidR="001577BF" w:rsidRPr="0034407F">
          <w:rPr>
            <w:rStyle w:val="Hyperlink"/>
            <w:sz w:val="18"/>
            <w:szCs w:val="18"/>
            <w:lang w:val="fr-FR" w:eastAsia="en-GB"/>
          </w:rPr>
          <w:t>https://members.tsdsi.in/index.php/s/DEbKBrx9Zq3DSjF</w:t>
        </w:r>
      </w:hyperlink>
    </w:p>
    <w:p w14:paraId="087375B6" w14:textId="660CE599" w:rsidR="00104D9B" w:rsidRPr="0034407F" w:rsidRDefault="00104D9B" w:rsidP="001577B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TTAT.3G-37.571-1V11.3.0</w:t>
      </w:r>
      <w:r w:rsidRPr="0034407F">
        <w:rPr>
          <w:color w:val="000000"/>
          <w:sz w:val="18"/>
          <w:szCs w:val="18"/>
          <w:lang w:val="fr-FR" w:eastAsia="en-GB"/>
        </w:rPr>
        <w:tab/>
        <w:t>11.3.0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3978" w:history="1">
        <w:r w:rsidR="001577BF" w:rsidRPr="0034407F">
          <w:rPr>
            <w:rStyle w:val="Hyperlink"/>
            <w:sz w:val="18"/>
            <w:szCs w:val="18"/>
            <w:lang w:val="fr-FR" w:eastAsia="en-GB"/>
          </w:rPr>
          <w:t>http://committee.tta.or.kr/data/ttasDown.jsp?kind=ttastd&amp;pk_num=TTAT.3G-37.571-1V11.3.0</w:t>
        </w:r>
      </w:hyperlink>
    </w:p>
    <w:p w14:paraId="50778947" w14:textId="2F785622" w:rsidR="00104D9B" w:rsidRPr="00182533" w:rsidRDefault="006E0553" w:rsidP="001577BF">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104D9B" w:rsidRPr="00182533">
        <w:rPr>
          <w:b/>
          <w:bCs/>
          <w:color w:val="000000"/>
          <w:sz w:val="18"/>
          <w:szCs w:val="18"/>
          <w:lang w:eastAsia="en-GB"/>
        </w:rPr>
        <w:t xml:space="preserve"> 12</w:t>
      </w:r>
    </w:p>
    <w:p w14:paraId="14DA518C" w14:textId="32A134FB" w:rsidR="00104D9B" w:rsidRPr="00C34319" w:rsidRDefault="00104D9B" w:rsidP="001577B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STD-T120-37.571-1.V12.8.0</w:t>
      </w:r>
      <w:r w:rsidRPr="00C34319">
        <w:rPr>
          <w:color w:val="000000"/>
          <w:sz w:val="18"/>
          <w:szCs w:val="18"/>
          <w:lang w:val="en-GB" w:eastAsia="en-GB"/>
        </w:rPr>
        <w:tab/>
        <w:t>12.8.0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979" w:history="1">
        <w:r w:rsidR="001577BF" w:rsidRPr="00C34319">
          <w:rPr>
            <w:rStyle w:val="Hyperlink"/>
            <w:sz w:val="18"/>
            <w:szCs w:val="18"/>
            <w:lang w:val="en-GB" w:eastAsia="en-GB"/>
          </w:rPr>
          <w:t>https://www.arib.or.jp/english/html/overview/doc/T120_T23_SPECS/ARIB-STD-T120/Rel12/37/A37571-1-c80.pdf</w:t>
        </w:r>
      </w:hyperlink>
    </w:p>
    <w:p w14:paraId="167718CA" w14:textId="39C51C0D" w:rsidR="00104D9B" w:rsidRPr="00701E42" w:rsidRDefault="00104D9B" w:rsidP="001577B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ATIS.3GPP.37.571-1V1280</w:t>
      </w:r>
      <w:r w:rsidRPr="00701E42">
        <w:rPr>
          <w:color w:val="000000"/>
          <w:sz w:val="18"/>
          <w:szCs w:val="18"/>
          <w:lang w:val="en-GB" w:eastAsia="en-GB"/>
        </w:rPr>
        <w:tab/>
        <w:t>12.8.0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980" w:history="1">
        <w:r w:rsidR="001577BF" w:rsidRPr="00701E42">
          <w:rPr>
            <w:rStyle w:val="Hyperlink"/>
            <w:sz w:val="18"/>
            <w:szCs w:val="18"/>
            <w:lang w:val="en-GB" w:eastAsia="en-GB"/>
          </w:rPr>
          <w:t>https://www.atis.org/3gpp-documents/Rel99-14/</w:t>
        </w:r>
      </w:hyperlink>
    </w:p>
    <w:p w14:paraId="71FEC84F" w14:textId="060FCEC7" w:rsidR="00104D9B" w:rsidRPr="00701E42" w:rsidRDefault="00104D9B" w:rsidP="001577B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CCSA.37.571-1V1280</w:t>
      </w:r>
      <w:r w:rsidRPr="00701E42">
        <w:rPr>
          <w:color w:val="000000"/>
          <w:sz w:val="18"/>
          <w:szCs w:val="18"/>
          <w:lang w:val="en-GB" w:eastAsia="en-GB"/>
        </w:rPr>
        <w:tab/>
        <w:t>12.8.0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/09/2016</w:t>
      </w:r>
      <w:r w:rsidRPr="00701E42">
        <w:rPr>
          <w:color w:val="000000"/>
          <w:sz w:val="18"/>
          <w:szCs w:val="18"/>
          <w:lang w:val="en-GB" w:eastAsia="en-GB"/>
        </w:rPr>
        <w:tab/>
      </w:r>
      <w:hyperlink r:id="rId3981" w:history="1">
        <w:r w:rsidR="001577BF" w:rsidRPr="00701E42">
          <w:rPr>
            <w:rStyle w:val="Hyperlink"/>
            <w:sz w:val="18"/>
            <w:szCs w:val="18"/>
            <w:lang w:val="en-GB" w:eastAsia="en-GB"/>
          </w:rPr>
          <w:t>https://www.ccsa.org.cn/api/portalsFile/downloadOldFile?type=19&amp;oldFileUrl=ITU-R/M.2012-6/CCSA.37.571-1V1280.doc</w:t>
        </w:r>
      </w:hyperlink>
    </w:p>
    <w:p w14:paraId="5657711D" w14:textId="7657FD32" w:rsidR="00104D9B" w:rsidRPr="0034407F" w:rsidRDefault="00104D9B" w:rsidP="001577B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137 571-1</w:t>
      </w:r>
      <w:r w:rsidRPr="0034407F">
        <w:rPr>
          <w:color w:val="000000"/>
          <w:sz w:val="18"/>
          <w:szCs w:val="18"/>
          <w:lang w:val="fr-FR" w:eastAsia="en-GB"/>
        </w:rPr>
        <w:tab/>
        <w:t>12.8.0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03</w:t>
      </w:r>
      <w:r w:rsidR="00D63672" w:rsidRPr="0034407F">
        <w:rPr>
          <w:color w:val="000000"/>
          <w:sz w:val="18"/>
          <w:szCs w:val="18"/>
          <w:lang w:val="fr-FR" w:eastAsia="en-GB"/>
        </w:rPr>
        <w:t>/11/2016</w:t>
      </w:r>
      <w:r w:rsidRPr="0034407F">
        <w:rPr>
          <w:color w:val="000000"/>
          <w:sz w:val="18"/>
          <w:szCs w:val="18"/>
          <w:lang w:val="fr-FR" w:eastAsia="en-GB"/>
        </w:rPr>
        <w:tab/>
      </w:r>
      <w:hyperlink r:id="rId3982" w:history="1">
        <w:r w:rsidR="001577BF" w:rsidRPr="0034407F">
          <w:rPr>
            <w:rStyle w:val="Hyperlink"/>
            <w:spacing w:val="-2"/>
            <w:sz w:val="18"/>
            <w:szCs w:val="18"/>
            <w:lang w:val="fr-FR" w:eastAsia="en-GB"/>
          </w:rPr>
          <w:t>https://www.etsi.org/deliver/etsi_ts/137500_137599/13757101/12.08.00_60/ts_13757101v120800p.pdf</w:t>
        </w:r>
      </w:hyperlink>
    </w:p>
    <w:p w14:paraId="739B4D75" w14:textId="2DB6869F" w:rsidR="00104D9B" w:rsidRPr="0034407F" w:rsidRDefault="00104D9B" w:rsidP="001577B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37.571-1-12.8.0 V1.0.0</w:t>
      </w:r>
      <w:r w:rsidRPr="0034407F">
        <w:rPr>
          <w:color w:val="000000"/>
          <w:sz w:val="18"/>
          <w:szCs w:val="18"/>
          <w:lang w:val="fr-FR" w:eastAsia="en-GB"/>
        </w:rPr>
        <w:tab/>
        <w:t>12.8.0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983" w:history="1">
        <w:r w:rsidR="001577BF" w:rsidRPr="0034407F">
          <w:rPr>
            <w:rStyle w:val="Hyperlink"/>
            <w:sz w:val="18"/>
            <w:szCs w:val="18"/>
            <w:lang w:val="fr-FR" w:eastAsia="en-GB"/>
          </w:rPr>
          <w:t>https://members.tsdsi.in/index.php/s/59zY8gjMsSnzBji</w:t>
        </w:r>
      </w:hyperlink>
    </w:p>
    <w:p w14:paraId="27F77F3C" w14:textId="29EC6AF4" w:rsidR="00104D9B" w:rsidRPr="0034407F" w:rsidRDefault="00104D9B" w:rsidP="001577B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TTAT.3G-37.571-1V12.8.0</w:t>
      </w:r>
      <w:r w:rsidRPr="0034407F">
        <w:rPr>
          <w:color w:val="000000"/>
          <w:sz w:val="18"/>
          <w:szCs w:val="18"/>
          <w:lang w:val="fr-FR" w:eastAsia="en-GB"/>
        </w:rPr>
        <w:tab/>
        <w:t>12.8.0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3984" w:history="1">
        <w:r w:rsidR="001577BF" w:rsidRPr="0034407F">
          <w:rPr>
            <w:rStyle w:val="Hyperlink"/>
            <w:sz w:val="18"/>
            <w:szCs w:val="18"/>
            <w:lang w:val="fr-FR" w:eastAsia="en-GB"/>
          </w:rPr>
          <w:t>http://committee.tta.or.kr/data/ttasDown.jsp?kind=ttastd&amp;pk_num=TTAT.3G-37.571-1V12.8.0</w:t>
        </w:r>
      </w:hyperlink>
    </w:p>
    <w:p w14:paraId="5CD8F2D8" w14:textId="65E46794" w:rsidR="00104D9B" w:rsidRPr="00182533" w:rsidRDefault="006E0553" w:rsidP="001577BF">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104D9B" w:rsidRPr="00182533">
        <w:rPr>
          <w:b/>
          <w:bCs/>
          <w:color w:val="000000"/>
          <w:sz w:val="18"/>
          <w:szCs w:val="18"/>
          <w:lang w:eastAsia="en-GB"/>
        </w:rPr>
        <w:t xml:space="preserve"> 13</w:t>
      </w:r>
    </w:p>
    <w:p w14:paraId="09E91E57" w14:textId="70518D0F" w:rsidR="00104D9B" w:rsidRPr="00C34319" w:rsidRDefault="00104D9B" w:rsidP="001577B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STD-T120-37.571-1.V13.3.0</w:t>
      </w:r>
      <w:r w:rsidRPr="00C34319">
        <w:rPr>
          <w:color w:val="000000"/>
          <w:sz w:val="18"/>
          <w:szCs w:val="18"/>
          <w:lang w:val="en-GB" w:eastAsia="en-GB"/>
        </w:rPr>
        <w:tab/>
        <w:t>13.3.0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985" w:history="1">
        <w:r w:rsidR="001577BF" w:rsidRPr="00C34319">
          <w:rPr>
            <w:rStyle w:val="Hyperlink"/>
            <w:sz w:val="18"/>
            <w:szCs w:val="18"/>
            <w:lang w:val="en-GB" w:eastAsia="en-GB"/>
          </w:rPr>
          <w:t>https://www.arib.or.jp/english/html/overview/doc/T120_T23_SPECS/ARIB-STD-T120/Rel13/37/A37571-1-d30.pdf</w:t>
        </w:r>
      </w:hyperlink>
    </w:p>
    <w:p w14:paraId="4F3DA93A" w14:textId="3D70BC59" w:rsidR="00104D9B" w:rsidRPr="00701E42" w:rsidRDefault="00104D9B" w:rsidP="001577B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ATIS.3GPP.37.571-1V1330</w:t>
      </w:r>
      <w:r w:rsidRPr="00701E42">
        <w:rPr>
          <w:color w:val="000000"/>
          <w:sz w:val="18"/>
          <w:szCs w:val="18"/>
          <w:lang w:val="en-GB" w:eastAsia="en-GB"/>
        </w:rPr>
        <w:tab/>
        <w:t>13.3.0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986" w:history="1">
        <w:r w:rsidR="001577BF" w:rsidRPr="00701E42">
          <w:rPr>
            <w:rStyle w:val="Hyperlink"/>
            <w:sz w:val="18"/>
            <w:szCs w:val="18"/>
            <w:lang w:val="en-GB" w:eastAsia="en-GB"/>
          </w:rPr>
          <w:t>https://www.atis.org/3gpp-documents/Rel99-14/</w:t>
        </w:r>
      </w:hyperlink>
    </w:p>
    <w:p w14:paraId="0B91E3B3" w14:textId="02369D9B" w:rsidR="00104D9B" w:rsidRPr="00701E42" w:rsidRDefault="00104D9B" w:rsidP="001577B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CCSA.37.571-1V1330</w:t>
      </w:r>
      <w:r w:rsidRPr="00701E42">
        <w:rPr>
          <w:color w:val="000000"/>
          <w:sz w:val="18"/>
          <w:szCs w:val="18"/>
          <w:lang w:val="en-GB" w:eastAsia="en-GB"/>
        </w:rPr>
        <w:tab/>
        <w:t>13.3.0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/03/2017</w:t>
      </w:r>
      <w:r w:rsidRPr="00701E42">
        <w:rPr>
          <w:color w:val="000000"/>
          <w:sz w:val="18"/>
          <w:szCs w:val="18"/>
          <w:lang w:val="en-GB" w:eastAsia="en-GB"/>
        </w:rPr>
        <w:tab/>
      </w:r>
      <w:hyperlink r:id="rId3987" w:history="1">
        <w:r w:rsidR="001577BF" w:rsidRPr="00701E42">
          <w:rPr>
            <w:rStyle w:val="Hyperlink"/>
            <w:sz w:val="18"/>
            <w:szCs w:val="18"/>
            <w:lang w:val="en-GB" w:eastAsia="en-GB"/>
          </w:rPr>
          <w:t>https://www.ccsa.org.cn/api/portalsFile/downloadOldFile?type=19&amp;oldFileUrl=ITU-R/M.2012-6/CCSA.37.571-1V1330.doc</w:t>
        </w:r>
      </w:hyperlink>
    </w:p>
    <w:p w14:paraId="76D90465" w14:textId="4E6F84C1" w:rsidR="00104D9B" w:rsidRPr="0034407F" w:rsidRDefault="00104D9B" w:rsidP="001577B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137 571-1</w:t>
      </w:r>
      <w:r w:rsidRPr="0034407F">
        <w:rPr>
          <w:color w:val="000000"/>
          <w:sz w:val="18"/>
          <w:szCs w:val="18"/>
          <w:lang w:val="fr-FR" w:eastAsia="en-GB"/>
        </w:rPr>
        <w:tab/>
        <w:t>13.3.0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10</w:t>
      </w:r>
      <w:r w:rsidR="00D63672" w:rsidRPr="0034407F">
        <w:rPr>
          <w:color w:val="000000"/>
          <w:sz w:val="18"/>
          <w:szCs w:val="18"/>
          <w:lang w:val="fr-FR" w:eastAsia="en-GB"/>
        </w:rPr>
        <w:t>/04/2017</w:t>
      </w:r>
      <w:r w:rsidRPr="0034407F">
        <w:rPr>
          <w:color w:val="000000"/>
          <w:sz w:val="18"/>
          <w:szCs w:val="18"/>
          <w:lang w:val="fr-FR" w:eastAsia="en-GB"/>
        </w:rPr>
        <w:tab/>
      </w:r>
      <w:hyperlink r:id="rId3988" w:history="1">
        <w:r w:rsidR="001577BF" w:rsidRPr="0034407F">
          <w:rPr>
            <w:rStyle w:val="Hyperlink"/>
            <w:spacing w:val="-2"/>
            <w:sz w:val="18"/>
            <w:szCs w:val="18"/>
            <w:lang w:val="fr-FR" w:eastAsia="en-GB"/>
          </w:rPr>
          <w:t>https://www.etsi.org/deliver/etsi_ts/137500_137599/13757101/13.03.00_60/ts_13757101v130300p.pdf</w:t>
        </w:r>
      </w:hyperlink>
    </w:p>
    <w:p w14:paraId="7E8A83A2" w14:textId="1A0696FE" w:rsidR="00104D9B" w:rsidRPr="0034407F" w:rsidRDefault="00104D9B" w:rsidP="001577B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37.571-1-13.3.0 V1.0.0</w:t>
      </w:r>
      <w:r w:rsidRPr="0034407F">
        <w:rPr>
          <w:color w:val="000000"/>
          <w:sz w:val="18"/>
          <w:szCs w:val="18"/>
          <w:lang w:val="fr-FR" w:eastAsia="en-GB"/>
        </w:rPr>
        <w:tab/>
        <w:t>13.3.0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989" w:history="1">
        <w:r w:rsidR="001577BF" w:rsidRPr="0034407F">
          <w:rPr>
            <w:rStyle w:val="Hyperlink"/>
            <w:sz w:val="18"/>
            <w:szCs w:val="18"/>
            <w:lang w:val="fr-FR" w:eastAsia="en-GB"/>
          </w:rPr>
          <w:t>https://members.tsdsi.in/index.php/s/EZNXTCE4BDctjeX</w:t>
        </w:r>
      </w:hyperlink>
    </w:p>
    <w:p w14:paraId="22E8E241" w14:textId="69CEA7ED" w:rsidR="00104D9B" w:rsidRPr="0034407F" w:rsidRDefault="00104D9B" w:rsidP="001577B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TTAT.3G-37.571-1V13.3.0</w:t>
      </w:r>
      <w:r w:rsidRPr="0034407F">
        <w:rPr>
          <w:color w:val="000000"/>
          <w:sz w:val="18"/>
          <w:szCs w:val="18"/>
          <w:lang w:val="fr-FR" w:eastAsia="en-GB"/>
        </w:rPr>
        <w:tab/>
        <w:t>13.3.0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3990" w:history="1">
        <w:r w:rsidR="001577BF" w:rsidRPr="0034407F">
          <w:rPr>
            <w:rStyle w:val="Hyperlink"/>
            <w:sz w:val="18"/>
            <w:szCs w:val="18"/>
            <w:lang w:val="fr-FR" w:eastAsia="en-GB"/>
          </w:rPr>
          <w:t>http://committee.tta.or.kr/data/ttasDown.jsp?kind=ttastd&amp;pk_num=TTAT.3G-37.571-1V13.3.0</w:t>
        </w:r>
      </w:hyperlink>
    </w:p>
    <w:p w14:paraId="5B3C8997" w14:textId="4E93D62D" w:rsidR="00104D9B" w:rsidRPr="00182533" w:rsidRDefault="006E0553" w:rsidP="001577BF">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104D9B" w:rsidRPr="00182533">
        <w:rPr>
          <w:b/>
          <w:bCs/>
          <w:color w:val="000000"/>
          <w:sz w:val="18"/>
          <w:szCs w:val="18"/>
          <w:lang w:eastAsia="en-GB"/>
        </w:rPr>
        <w:t xml:space="preserve"> 14</w:t>
      </w:r>
    </w:p>
    <w:p w14:paraId="3C77459D" w14:textId="62F582C7" w:rsidR="00104D9B" w:rsidRPr="00C34319" w:rsidRDefault="00104D9B" w:rsidP="001577B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STD-T120-37.571-1.V14.5.0</w:t>
      </w:r>
      <w:r w:rsidRPr="00C34319">
        <w:rPr>
          <w:color w:val="000000"/>
          <w:sz w:val="18"/>
          <w:szCs w:val="18"/>
          <w:lang w:val="en-GB" w:eastAsia="en-GB"/>
        </w:rPr>
        <w:tab/>
        <w:t>14.5.0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991" w:history="1">
        <w:r w:rsidR="001577BF" w:rsidRPr="00C34319">
          <w:rPr>
            <w:rStyle w:val="Hyperlink"/>
            <w:sz w:val="18"/>
            <w:szCs w:val="18"/>
            <w:lang w:val="en-GB" w:eastAsia="en-GB"/>
          </w:rPr>
          <w:t>https://www.arib.or.jp/english/html/overview/doc/T120_T23_SPECS/ARIB-STD-T120/Rel14/37/A37571-1-e50.pdf</w:t>
        </w:r>
      </w:hyperlink>
    </w:p>
    <w:p w14:paraId="46B6771E" w14:textId="5400DC2C" w:rsidR="00104D9B" w:rsidRPr="00701E42" w:rsidRDefault="00104D9B" w:rsidP="001577B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ATIS.3GPP.37.571-1V1450</w:t>
      </w:r>
      <w:r w:rsidRPr="00701E42">
        <w:rPr>
          <w:color w:val="000000"/>
          <w:sz w:val="18"/>
          <w:szCs w:val="18"/>
          <w:lang w:val="en-GB" w:eastAsia="en-GB"/>
        </w:rPr>
        <w:tab/>
        <w:t>14.5.0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992" w:history="1">
        <w:r w:rsidR="001577BF" w:rsidRPr="00701E42">
          <w:rPr>
            <w:rStyle w:val="Hyperlink"/>
            <w:sz w:val="18"/>
            <w:szCs w:val="18"/>
            <w:lang w:val="en-GB" w:eastAsia="en-GB"/>
          </w:rPr>
          <w:t>https://www.atis.org/3gpp-documents/Rel99-14/</w:t>
        </w:r>
      </w:hyperlink>
    </w:p>
    <w:p w14:paraId="6104A6FE" w14:textId="09420943" w:rsidR="00104D9B" w:rsidRPr="00701E42" w:rsidRDefault="00104D9B" w:rsidP="001577B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CCSA.37.571-1V1450</w:t>
      </w:r>
      <w:r w:rsidRPr="00701E42">
        <w:rPr>
          <w:color w:val="000000"/>
          <w:sz w:val="18"/>
          <w:szCs w:val="18"/>
          <w:lang w:val="en-GB" w:eastAsia="en-GB"/>
        </w:rPr>
        <w:tab/>
        <w:t>14.5.0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/03/2018</w:t>
      </w:r>
      <w:r w:rsidRPr="00701E42">
        <w:rPr>
          <w:color w:val="000000"/>
          <w:sz w:val="18"/>
          <w:szCs w:val="18"/>
          <w:lang w:val="en-GB" w:eastAsia="en-GB"/>
        </w:rPr>
        <w:tab/>
      </w:r>
      <w:hyperlink r:id="rId3993" w:history="1">
        <w:r w:rsidR="001577BF" w:rsidRPr="00701E42">
          <w:rPr>
            <w:rStyle w:val="Hyperlink"/>
            <w:sz w:val="18"/>
            <w:szCs w:val="18"/>
            <w:lang w:val="en-GB" w:eastAsia="en-GB"/>
          </w:rPr>
          <w:t>https://www.ccsa.org.cn/api/portalsFile/downloadOldFile?type=19&amp;oldFileUrl=ITU-R/M.2012-6/CCSA.37.571-1V1450.doc</w:t>
        </w:r>
      </w:hyperlink>
    </w:p>
    <w:p w14:paraId="0A874A19" w14:textId="15C019BE" w:rsidR="00104D9B" w:rsidRPr="0034407F" w:rsidRDefault="00104D9B" w:rsidP="001577B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137 571-1</w:t>
      </w:r>
      <w:r w:rsidRPr="0034407F">
        <w:rPr>
          <w:color w:val="000000"/>
          <w:sz w:val="18"/>
          <w:szCs w:val="18"/>
          <w:lang w:val="fr-FR" w:eastAsia="en-GB"/>
        </w:rPr>
        <w:tab/>
        <w:t>14.5.0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10</w:t>
      </w:r>
      <w:r w:rsidR="00D63672" w:rsidRPr="0034407F">
        <w:rPr>
          <w:color w:val="000000"/>
          <w:sz w:val="18"/>
          <w:szCs w:val="18"/>
          <w:lang w:val="fr-FR" w:eastAsia="en-GB"/>
        </w:rPr>
        <w:t>/04/2018</w:t>
      </w:r>
      <w:r w:rsidRPr="0034407F">
        <w:rPr>
          <w:color w:val="000000"/>
          <w:sz w:val="18"/>
          <w:szCs w:val="18"/>
          <w:lang w:val="fr-FR" w:eastAsia="en-GB"/>
        </w:rPr>
        <w:tab/>
      </w:r>
      <w:hyperlink r:id="rId3994" w:history="1">
        <w:r w:rsidR="001577BF" w:rsidRPr="0034407F">
          <w:rPr>
            <w:rStyle w:val="Hyperlink"/>
            <w:spacing w:val="-2"/>
            <w:sz w:val="18"/>
            <w:szCs w:val="18"/>
            <w:lang w:val="fr-FR" w:eastAsia="en-GB"/>
          </w:rPr>
          <w:t>https://www.etsi.org/deliver/etsi_ts/137500_137599/13757101/14.05.00_60/ts_13757101v140500p.pdf</w:t>
        </w:r>
      </w:hyperlink>
    </w:p>
    <w:p w14:paraId="0332632C" w14:textId="44C729B6" w:rsidR="00104D9B" w:rsidRPr="0034407F" w:rsidRDefault="00104D9B" w:rsidP="001577B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37.571-1-14.5.0 V1.1.0</w:t>
      </w:r>
      <w:r w:rsidRPr="0034407F">
        <w:rPr>
          <w:color w:val="000000"/>
          <w:sz w:val="18"/>
          <w:szCs w:val="18"/>
          <w:lang w:val="fr-FR" w:eastAsia="en-GB"/>
        </w:rPr>
        <w:tab/>
        <w:t>14.5.0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3995" w:history="1">
        <w:r w:rsidR="001577BF" w:rsidRPr="0034407F">
          <w:rPr>
            <w:rStyle w:val="Hyperlink"/>
            <w:sz w:val="18"/>
            <w:szCs w:val="18"/>
            <w:lang w:val="fr-FR" w:eastAsia="en-GB"/>
          </w:rPr>
          <w:t>https://members.tsdsi.in/index.php/s/cL35DJ4S5MXjsB8</w:t>
        </w:r>
      </w:hyperlink>
    </w:p>
    <w:p w14:paraId="3F134A67" w14:textId="5BA65C18" w:rsidR="00104D9B" w:rsidRPr="0034407F" w:rsidRDefault="00104D9B" w:rsidP="001577B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TTAT.3G-37.571-1V14.5.0</w:t>
      </w:r>
      <w:r w:rsidRPr="0034407F">
        <w:rPr>
          <w:color w:val="000000"/>
          <w:sz w:val="18"/>
          <w:szCs w:val="18"/>
          <w:lang w:val="fr-FR" w:eastAsia="en-GB"/>
        </w:rPr>
        <w:tab/>
        <w:t>14.5.0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3996" w:history="1">
        <w:r w:rsidR="001577BF" w:rsidRPr="0034407F">
          <w:rPr>
            <w:rStyle w:val="Hyperlink"/>
            <w:sz w:val="18"/>
            <w:szCs w:val="18"/>
            <w:lang w:val="fr-FR" w:eastAsia="en-GB"/>
          </w:rPr>
          <w:t>http://committee.tta.or.kr/data/ttasDown.jsp?kind=ttastd&amp;pk_num=TTAT.3G-37.571-1V14.5.0</w:t>
        </w:r>
      </w:hyperlink>
    </w:p>
    <w:p w14:paraId="621A2CD5" w14:textId="77ED9E5E" w:rsidR="00104D9B" w:rsidRPr="00182533" w:rsidRDefault="006E0553" w:rsidP="001577BF">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104D9B" w:rsidRPr="00182533">
        <w:rPr>
          <w:b/>
          <w:bCs/>
          <w:color w:val="000000"/>
          <w:sz w:val="18"/>
          <w:szCs w:val="18"/>
          <w:lang w:eastAsia="en-GB"/>
        </w:rPr>
        <w:t xml:space="preserve"> 15</w:t>
      </w:r>
    </w:p>
    <w:p w14:paraId="2136C8F0" w14:textId="19788598" w:rsidR="00104D9B" w:rsidRPr="00C34319" w:rsidRDefault="00104D9B" w:rsidP="001577B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STD-T120-37.571-1.V15.6.0</w:t>
      </w:r>
      <w:r w:rsidRPr="00C34319">
        <w:rPr>
          <w:color w:val="000000"/>
          <w:sz w:val="18"/>
          <w:szCs w:val="18"/>
          <w:lang w:val="en-GB" w:eastAsia="en-GB"/>
        </w:rPr>
        <w:tab/>
        <w:t>15.6.0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3997" w:history="1">
        <w:r w:rsidR="001577BF" w:rsidRPr="00C34319">
          <w:rPr>
            <w:rStyle w:val="Hyperlink"/>
            <w:sz w:val="18"/>
            <w:szCs w:val="18"/>
            <w:lang w:val="en-GB" w:eastAsia="en-GB"/>
          </w:rPr>
          <w:t>https://www.arib.or.jp/english/html/overview/doc/T120_T23_SPECS/ARIB-STD-T120/Rel15/37/A37571-1-f60.pdf</w:t>
        </w:r>
      </w:hyperlink>
    </w:p>
    <w:p w14:paraId="4DC765B2" w14:textId="51C42872" w:rsidR="00104D9B" w:rsidRPr="00701E42" w:rsidRDefault="00104D9B" w:rsidP="001577B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ATIS.3GPP.37.571-1V1560</w:t>
      </w:r>
      <w:r w:rsidRPr="00701E42">
        <w:rPr>
          <w:color w:val="000000"/>
          <w:sz w:val="18"/>
          <w:szCs w:val="18"/>
          <w:lang w:val="en-GB" w:eastAsia="en-GB"/>
        </w:rPr>
        <w:tab/>
        <w:t>15.6.0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3998" w:history="1">
        <w:r w:rsidR="001577BF" w:rsidRPr="00701E42">
          <w:rPr>
            <w:rStyle w:val="Hyperlink"/>
            <w:sz w:val="18"/>
            <w:szCs w:val="18"/>
            <w:lang w:val="en-GB" w:eastAsia="en-GB"/>
          </w:rPr>
          <w:t>https://www.atis.org/3gpp-documents/Rel15/</w:t>
        </w:r>
      </w:hyperlink>
    </w:p>
    <w:p w14:paraId="75953494" w14:textId="0736F20D" w:rsidR="00104D9B" w:rsidRPr="00701E42" w:rsidRDefault="00104D9B" w:rsidP="001577B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CCSA.37.571-1V1560</w:t>
      </w:r>
      <w:r w:rsidRPr="00701E42">
        <w:rPr>
          <w:color w:val="000000"/>
          <w:sz w:val="18"/>
          <w:szCs w:val="18"/>
          <w:lang w:val="en-GB" w:eastAsia="en-GB"/>
        </w:rPr>
        <w:tab/>
        <w:t>15.6.0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/03/2020</w:t>
      </w:r>
      <w:r w:rsidRPr="00701E42">
        <w:rPr>
          <w:color w:val="000000"/>
          <w:sz w:val="18"/>
          <w:szCs w:val="18"/>
          <w:lang w:val="en-GB" w:eastAsia="en-GB"/>
        </w:rPr>
        <w:tab/>
      </w:r>
      <w:hyperlink r:id="rId3999" w:history="1">
        <w:r w:rsidR="001577BF" w:rsidRPr="00701E42">
          <w:rPr>
            <w:rStyle w:val="Hyperlink"/>
            <w:sz w:val="18"/>
            <w:szCs w:val="18"/>
            <w:lang w:val="en-GB" w:eastAsia="en-GB"/>
          </w:rPr>
          <w:t>https://www.ccsa.org.cn/api/portalsFile/downloadOldFile?type=19&amp;oldFileUrl=ITU-R/M.2012-6/CCSA.37.571-1V1560.doc</w:t>
        </w:r>
      </w:hyperlink>
    </w:p>
    <w:p w14:paraId="780F0693" w14:textId="65B9C878" w:rsidR="00104D9B" w:rsidRPr="0034407F" w:rsidRDefault="00104D9B" w:rsidP="001577B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137 571-1</w:t>
      </w:r>
      <w:r w:rsidRPr="0034407F">
        <w:rPr>
          <w:color w:val="000000"/>
          <w:sz w:val="18"/>
          <w:szCs w:val="18"/>
          <w:lang w:val="fr-FR" w:eastAsia="en-GB"/>
        </w:rPr>
        <w:tab/>
        <w:t>15.6.0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03</w:t>
      </w:r>
      <w:r w:rsidR="00D63672" w:rsidRPr="0034407F">
        <w:rPr>
          <w:color w:val="000000"/>
          <w:sz w:val="18"/>
          <w:szCs w:val="18"/>
          <w:lang w:val="fr-FR" w:eastAsia="en-GB"/>
        </w:rPr>
        <w:t>/04/2020</w:t>
      </w:r>
      <w:r w:rsidRPr="0034407F">
        <w:rPr>
          <w:color w:val="000000"/>
          <w:spacing w:val="-2"/>
          <w:sz w:val="18"/>
          <w:szCs w:val="18"/>
          <w:lang w:val="fr-FR" w:eastAsia="en-GB"/>
        </w:rPr>
        <w:tab/>
      </w:r>
      <w:hyperlink r:id="rId4000" w:history="1">
        <w:r w:rsidR="001577BF" w:rsidRPr="0034407F">
          <w:rPr>
            <w:rStyle w:val="Hyperlink"/>
            <w:spacing w:val="-2"/>
            <w:sz w:val="18"/>
            <w:szCs w:val="18"/>
            <w:lang w:val="fr-FR" w:eastAsia="en-GB"/>
          </w:rPr>
          <w:t>https://www.etsi.org/deliver/etsi_ts/137500_137599/13757101/15.06.00_60/ts_13757101v150600p.pdf</w:t>
        </w:r>
      </w:hyperlink>
    </w:p>
    <w:p w14:paraId="737C3C7F" w14:textId="1DCC61B0" w:rsidR="00104D9B" w:rsidRPr="0034407F" w:rsidRDefault="00104D9B" w:rsidP="001577B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37.571-1-15.6.0 V1.0.0</w:t>
      </w:r>
      <w:r w:rsidRPr="0034407F">
        <w:rPr>
          <w:color w:val="000000"/>
          <w:sz w:val="18"/>
          <w:szCs w:val="18"/>
          <w:lang w:val="fr-FR" w:eastAsia="en-GB"/>
        </w:rPr>
        <w:tab/>
        <w:t>15.6.0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4001" w:history="1">
        <w:r w:rsidR="001577BF" w:rsidRPr="0034407F">
          <w:rPr>
            <w:rStyle w:val="Hyperlink"/>
            <w:sz w:val="18"/>
            <w:szCs w:val="18"/>
            <w:lang w:val="fr-FR" w:eastAsia="en-GB"/>
          </w:rPr>
          <w:t>https://members.tsdsi.in/index.php/s/oP6HXcHwP4TXQF2</w:t>
        </w:r>
      </w:hyperlink>
    </w:p>
    <w:p w14:paraId="0029C129" w14:textId="148FB6F1" w:rsidR="00104D9B" w:rsidRPr="0034407F" w:rsidRDefault="00104D9B" w:rsidP="001577B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TTAT.3G-37.571-1V15.6.0</w:t>
      </w:r>
      <w:r w:rsidRPr="0034407F">
        <w:rPr>
          <w:color w:val="000000"/>
          <w:sz w:val="18"/>
          <w:szCs w:val="18"/>
          <w:lang w:val="fr-FR" w:eastAsia="en-GB"/>
        </w:rPr>
        <w:tab/>
        <w:t>15.6.0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4002" w:history="1">
        <w:r w:rsidR="001577BF" w:rsidRPr="0034407F">
          <w:rPr>
            <w:rStyle w:val="Hyperlink"/>
            <w:sz w:val="18"/>
            <w:szCs w:val="18"/>
            <w:lang w:val="fr-FR" w:eastAsia="en-GB"/>
          </w:rPr>
          <w:t>http://committee.tta.or.kr/data/ttasDown.jsp?kind=ttastd&amp;pk_num=TTAT.3G-37.571-1V15.6.0</w:t>
        </w:r>
      </w:hyperlink>
    </w:p>
    <w:p w14:paraId="5CE40075" w14:textId="16908F0E" w:rsidR="00104D9B" w:rsidRPr="00182533" w:rsidRDefault="006E0553" w:rsidP="001577BF">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lastRenderedPageBreak/>
        <w:t>Versión</w:t>
      </w:r>
      <w:r w:rsidR="00104D9B" w:rsidRPr="00182533">
        <w:rPr>
          <w:b/>
          <w:bCs/>
          <w:color w:val="000000"/>
          <w:sz w:val="18"/>
          <w:szCs w:val="18"/>
          <w:lang w:eastAsia="en-GB"/>
        </w:rPr>
        <w:t xml:space="preserve"> 16</w:t>
      </w:r>
    </w:p>
    <w:p w14:paraId="31F27C0C" w14:textId="7B490AB4" w:rsidR="00104D9B" w:rsidRPr="00C34319" w:rsidRDefault="00104D9B" w:rsidP="001577B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STD-T120-37.571-1.V16.15.0</w:t>
      </w:r>
      <w:r w:rsidRPr="00C34319">
        <w:rPr>
          <w:color w:val="000000"/>
          <w:sz w:val="18"/>
          <w:szCs w:val="18"/>
          <w:lang w:val="en-GB" w:eastAsia="en-GB"/>
        </w:rPr>
        <w:tab/>
        <w:t>16.15.0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4003" w:history="1">
        <w:r w:rsidR="001577BF" w:rsidRPr="00C34319">
          <w:rPr>
            <w:rStyle w:val="Hyperlink"/>
            <w:sz w:val="18"/>
            <w:szCs w:val="18"/>
            <w:lang w:val="en-GB" w:eastAsia="en-GB"/>
          </w:rPr>
          <w:t>https://www.arib.or.jp/english/html/overview/doc/T120_T23_SPECS/ARIB-STD-T120/Rel16/37/A37571-1-gf0.pdf</w:t>
        </w:r>
      </w:hyperlink>
    </w:p>
    <w:p w14:paraId="3E8D9DAB" w14:textId="0B053151" w:rsidR="00104D9B" w:rsidRPr="00701E42" w:rsidRDefault="00104D9B" w:rsidP="001577B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ATIS.3GPP.37.571-1.V16.15.0</w:t>
      </w:r>
      <w:r w:rsidRPr="00701E42">
        <w:rPr>
          <w:color w:val="000000"/>
          <w:sz w:val="18"/>
          <w:szCs w:val="18"/>
          <w:lang w:val="en-GB" w:eastAsia="en-GB"/>
        </w:rPr>
        <w:tab/>
        <w:t>16.15.0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4004" w:history="1">
        <w:r w:rsidR="001577BF" w:rsidRPr="00701E42">
          <w:rPr>
            <w:rStyle w:val="Hyperlink"/>
            <w:sz w:val="18"/>
            <w:szCs w:val="18"/>
            <w:lang w:val="en-GB" w:eastAsia="en-GB"/>
          </w:rPr>
          <w:t>https://www.atis.org/3gpp-transpositions - Rel-16</w:t>
        </w:r>
      </w:hyperlink>
    </w:p>
    <w:p w14:paraId="59E683A2" w14:textId="75B818B6" w:rsidR="00104D9B" w:rsidRPr="00701E42" w:rsidRDefault="00104D9B" w:rsidP="001577B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CCSA.37.571-1V16150</w:t>
      </w:r>
      <w:r w:rsidRPr="00701E42">
        <w:rPr>
          <w:color w:val="000000"/>
          <w:sz w:val="18"/>
          <w:szCs w:val="18"/>
          <w:lang w:val="en-GB" w:eastAsia="en-GB"/>
        </w:rPr>
        <w:tab/>
        <w:t>16.15.0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/12/2022</w:t>
      </w:r>
      <w:r w:rsidRPr="00701E42">
        <w:rPr>
          <w:color w:val="000000"/>
          <w:sz w:val="18"/>
          <w:szCs w:val="18"/>
          <w:lang w:val="en-GB" w:eastAsia="en-GB"/>
        </w:rPr>
        <w:tab/>
      </w:r>
      <w:hyperlink r:id="rId4005" w:history="1">
        <w:r w:rsidR="001577BF" w:rsidRPr="00701E42">
          <w:rPr>
            <w:rStyle w:val="Hyperlink"/>
            <w:sz w:val="18"/>
            <w:szCs w:val="18"/>
            <w:lang w:val="en-GB" w:eastAsia="en-GB"/>
          </w:rPr>
          <w:t>https://www.ccsa.org.cn/api/portalsFile/downloadOldFile?type=19&amp;oldFileUrl=ITU-R/M.2012-6/CCSA.37.571-1V16150.rar</w:t>
        </w:r>
      </w:hyperlink>
    </w:p>
    <w:p w14:paraId="7B54C7DF" w14:textId="18D80D34" w:rsidR="00104D9B" w:rsidRPr="0034407F" w:rsidRDefault="00104D9B" w:rsidP="001577B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137 571-1</w:t>
      </w:r>
      <w:r w:rsidRPr="0034407F">
        <w:rPr>
          <w:color w:val="000000"/>
          <w:sz w:val="18"/>
          <w:szCs w:val="18"/>
          <w:lang w:val="fr-FR" w:eastAsia="en-GB"/>
        </w:rPr>
        <w:tab/>
        <w:t>16.15.0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31</w:t>
      </w:r>
      <w:r w:rsidR="00D63672" w:rsidRPr="0034407F">
        <w:rPr>
          <w:color w:val="000000"/>
          <w:sz w:val="18"/>
          <w:szCs w:val="18"/>
          <w:lang w:val="fr-FR" w:eastAsia="en-GB"/>
        </w:rPr>
        <w:t>/01/2023</w:t>
      </w:r>
      <w:r w:rsidRPr="0034407F">
        <w:rPr>
          <w:color w:val="000000"/>
          <w:spacing w:val="-2"/>
          <w:sz w:val="18"/>
          <w:szCs w:val="18"/>
          <w:lang w:val="fr-FR" w:eastAsia="en-GB"/>
        </w:rPr>
        <w:tab/>
      </w:r>
      <w:hyperlink r:id="rId4006" w:history="1">
        <w:r w:rsidR="001577BF" w:rsidRPr="0034407F">
          <w:rPr>
            <w:rStyle w:val="Hyperlink"/>
            <w:spacing w:val="-2"/>
            <w:sz w:val="18"/>
            <w:szCs w:val="18"/>
            <w:lang w:val="fr-FR" w:eastAsia="en-GB"/>
          </w:rPr>
          <w:t>https://www.etsi.org/deliver/etsi_ts/137500_137599/13757101/16.15.00_60/ts_13757101v161500p.pdf</w:t>
        </w:r>
      </w:hyperlink>
      <w:r w:rsidR="001577BF" w:rsidRPr="0034407F">
        <w:rPr>
          <w:color w:val="000000"/>
          <w:spacing w:val="-2"/>
          <w:sz w:val="18"/>
          <w:szCs w:val="18"/>
          <w:lang w:val="fr-FR" w:eastAsia="en-GB"/>
        </w:rPr>
        <w:t xml:space="preserve"> </w:t>
      </w:r>
    </w:p>
    <w:p w14:paraId="7E84B709" w14:textId="32E594CE" w:rsidR="00104D9B" w:rsidRPr="0034407F" w:rsidRDefault="00104D9B" w:rsidP="001577B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37.571-1 16.15.0 V1.3.0</w:t>
      </w:r>
      <w:r w:rsidRPr="0034407F">
        <w:rPr>
          <w:color w:val="000000"/>
          <w:sz w:val="18"/>
          <w:szCs w:val="18"/>
          <w:lang w:val="fr-FR" w:eastAsia="en-GB"/>
        </w:rPr>
        <w:tab/>
        <w:t>16.15.0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4007" w:history="1">
        <w:r w:rsidR="001577BF" w:rsidRPr="0034407F">
          <w:rPr>
            <w:rStyle w:val="Hyperlink"/>
            <w:sz w:val="18"/>
            <w:szCs w:val="18"/>
            <w:lang w:val="fr-FR" w:eastAsia="en-GB"/>
          </w:rPr>
          <w:t>https://members.tsdsi.in/s/cgypFoFdJTp9pkH</w:t>
        </w:r>
      </w:hyperlink>
    </w:p>
    <w:p w14:paraId="446ECC61" w14:textId="3483F1F4" w:rsidR="00104D9B" w:rsidRPr="0034407F" w:rsidRDefault="00104D9B" w:rsidP="001577BF">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TTAT.3G-37.571-1V16.15.0</w:t>
      </w:r>
      <w:r w:rsidRPr="0034407F">
        <w:rPr>
          <w:color w:val="000000"/>
          <w:sz w:val="18"/>
          <w:szCs w:val="18"/>
          <w:lang w:val="fr-FR" w:eastAsia="en-GB"/>
        </w:rPr>
        <w:tab/>
        <w:t>16.15.0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4008" w:history="1">
        <w:r w:rsidR="001577BF" w:rsidRPr="0034407F">
          <w:rPr>
            <w:rStyle w:val="Hyperlink"/>
            <w:sz w:val="18"/>
            <w:szCs w:val="18"/>
            <w:lang w:val="fr-FR" w:eastAsia="en-GB"/>
          </w:rPr>
          <w:t>http://committee.tta.or.kr/data/ttasDown.jsp?kind=ttastd&amp;pk_num=TTAT.3G-37.571-1V16.15.0</w:t>
        </w:r>
      </w:hyperlink>
    </w:p>
    <w:p w14:paraId="1600A792" w14:textId="77777777" w:rsidR="00C556AE" w:rsidRPr="009803F2" w:rsidRDefault="00C556AE" w:rsidP="00C556AE">
      <w:pPr>
        <w:pStyle w:val="Heading4"/>
      </w:pPr>
      <w:r w:rsidRPr="009803F2">
        <w:t>2.1.6.18</w:t>
      </w:r>
      <w:r w:rsidRPr="009803F2">
        <w:tab/>
      </w:r>
      <w:r w:rsidRPr="009803F2">
        <w:tab/>
        <w:t>TS 37.571-2</w:t>
      </w:r>
    </w:p>
    <w:p w14:paraId="32293F24" w14:textId="77777777" w:rsidR="00C556AE" w:rsidRPr="009803F2" w:rsidRDefault="00C556AE" w:rsidP="00C556AE">
      <w:pPr>
        <w:pStyle w:val="Headingb"/>
      </w:pPr>
      <w:r w:rsidRPr="009803F2">
        <w:t>Acceso radioeléctrico terrenal universal (UTRA), UTRA evolucionado (E-UTRA) y Núcleo de paquetes evolucionado (EPC); especificaciones de conformidad de UE para el posicionamiento de UE; Parte 2: Conformidad de protocolos</w:t>
      </w:r>
    </w:p>
    <w:p w14:paraId="73681D45" w14:textId="77777777" w:rsidR="00C556AE" w:rsidRPr="00182533" w:rsidRDefault="00C556AE" w:rsidP="00C556AE">
      <w:pPr>
        <w:keepNext/>
        <w:keepLines/>
      </w:pPr>
      <w:r w:rsidRPr="00182533">
        <w:t>En este documento se especifican las pruebas de conformidad de protocolos para equipos de usuario (UE) UTRAN y E-UTRAN de 3ª generación que soportan posicionamiento de UE.</w:t>
      </w:r>
    </w:p>
    <w:p w14:paraId="7C37CE0F" w14:textId="77777777" w:rsidR="00C556AE" w:rsidRPr="00182533" w:rsidRDefault="00C556AE" w:rsidP="00C556AE">
      <w:pPr>
        <w:keepNext/>
        <w:keepLines/>
      </w:pPr>
      <w:r w:rsidRPr="00182533">
        <w:t>Esta es la segunda parte de una especificación de pruebas compuesta de varias partes. Esta parte contiene la siguiente información:</w:t>
      </w:r>
    </w:p>
    <w:p w14:paraId="03E9082B" w14:textId="77777777" w:rsidR="00C556AE" w:rsidRPr="00182533" w:rsidRDefault="00C556AE" w:rsidP="00C556AE">
      <w:pPr>
        <w:pStyle w:val="enumlev1"/>
      </w:pPr>
      <w:r w:rsidRPr="00182533">
        <w:t>–</w:t>
      </w:r>
      <w:r w:rsidRPr="00182533">
        <w:tab/>
        <w:t>la estructura general de las pruebas de conformidad de protocolos;</w:t>
      </w:r>
    </w:p>
    <w:p w14:paraId="1DEB10B2" w14:textId="77777777" w:rsidR="00C556AE" w:rsidRPr="00182533" w:rsidRDefault="00C556AE" w:rsidP="00C556AE">
      <w:pPr>
        <w:pStyle w:val="enumlev1"/>
      </w:pPr>
      <w:r w:rsidRPr="00182533">
        <w:t>–</w:t>
      </w:r>
      <w:r w:rsidRPr="00182533">
        <w:tab/>
        <w:t>las configuraciones de pruebas de conformidad de protocolos;</w:t>
      </w:r>
    </w:p>
    <w:p w14:paraId="5DEC438B" w14:textId="77777777" w:rsidR="00C556AE" w:rsidRPr="00182533" w:rsidRDefault="00C556AE" w:rsidP="00C556AE">
      <w:pPr>
        <w:pStyle w:val="enumlev1"/>
      </w:pPr>
      <w:r w:rsidRPr="00182533">
        <w:t>–</w:t>
      </w:r>
      <w:r w:rsidRPr="00182533">
        <w:tab/>
        <w:t>el requisito de conformidad y la referencia a las especiaciones de base;</w:t>
      </w:r>
    </w:p>
    <w:p w14:paraId="4BE82541" w14:textId="77777777" w:rsidR="00C556AE" w:rsidRPr="00182533" w:rsidRDefault="00C556AE" w:rsidP="00C556AE">
      <w:pPr>
        <w:pStyle w:val="enumlev1"/>
      </w:pPr>
      <w:r w:rsidRPr="00182533">
        <w:t>–</w:t>
      </w:r>
      <w:r w:rsidRPr="00182533">
        <w:tab/>
        <w:t>los objetivos de las pruebas; y</w:t>
      </w:r>
    </w:p>
    <w:p w14:paraId="23EA0ED3" w14:textId="77777777" w:rsidR="00C556AE" w:rsidRPr="00182533" w:rsidRDefault="00C556AE" w:rsidP="00C556AE">
      <w:pPr>
        <w:pStyle w:val="enumlev1"/>
      </w:pPr>
      <w:r w:rsidRPr="00182533">
        <w:t>–</w:t>
      </w:r>
      <w:r w:rsidRPr="00182533">
        <w:tab/>
        <w:t>una breve descripción del procedimiento de las pruebas, los requisitos específicos de las pruebas y un cuadro de intercambio de mensajes cortos.</w:t>
      </w:r>
    </w:p>
    <w:p w14:paraId="654770D1" w14:textId="77777777" w:rsidR="00C556AE" w:rsidRPr="00182533" w:rsidRDefault="00C556AE" w:rsidP="00C556AE">
      <w:r w:rsidRPr="00182533">
        <w:t>En la 3ª parte de este documento se incluye la Declaración de conformidad de implementación (ICS) proforma.</w:t>
      </w:r>
    </w:p>
    <w:p w14:paraId="00BFFCAA" w14:textId="77777777" w:rsidR="00C556AE" w:rsidRPr="00182533" w:rsidRDefault="00C556AE" w:rsidP="00C556AE">
      <w:r w:rsidRPr="00182533">
        <w:t>Este documento es válido para los UE que soportan el posicionamiento de UE implementados conforme a la versión 3GPP 99 y superiores, incluida la versión indicada en la portada de este documento.</w:t>
      </w:r>
    </w:p>
    <w:p w14:paraId="5FD4BB8A" w14:textId="77777777" w:rsidR="009D7D16" w:rsidRPr="00182533" w:rsidRDefault="009D7D16" w:rsidP="009D7D16">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07B1FA75" w14:textId="615C0637" w:rsidR="002E0D89" w:rsidRPr="00182533" w:rsidRDefault="006E0553" w:rsidP="001577BF">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2E0D89" w:rsidRPr="00182533">
        <w:rPr>
          <w:b/>
          <w:bCs/>
          <w:color w:val="000000"/>
          <w:sz w:val="18"/>
          <w:szCs w:val="18"/>
          <w:lang w:eastAsia="en-GB"/>
        </w:rPr>
        <w:t xml:space="preserve"> 10</w:t>
      </w:r>
    </w:p>
    <w:p w14:paraId="51E215C5" w14:textId="102BC550" w:rsidR="002E0D89" w:rsidRPr="00C34319" w:rsidRDefault="002E0D89" w:rsidP="00A62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STD-T120-37.571-2.V10.10.0</w:t>
      </w:r>
      <w:r w:rsidRPr="00C34319">
        <w:rPr>
          <w:color w:val="000000"/>
          <w:sz w:val="18"/>
          <w:szCs w:val="18"/>
          <w:lang w:val="en-GB" w:eastAsia="en-GB"/>
        </w:rPr>
        <w:tab/>
        <w:t>10.10.0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4009" w:history="1">
        <w:r w:rsidR="00A62892" w:rsidRPr="00C34319">
          <w:rPr>
            <w:rStyle w:val="Hyperlink"/>
            <w:sz w:val="18"/>
            <w:szCs w:val="18"/>
            <w:lang w:val="en-GB" w:eastAsia="en-GB"/>
          </w:rPr>
          <w:t>https://www.arib.or.jp/english/html/overview/doc/T120_T23_SPECS/ARIB-STD-T120/Rel10/37/A37571-2-aa0.pdf</w:t>
        </w:r>
      </w:hyperlink>
    </w:p>
    <w:p w14:paraId="696A1A67" w14:textId="05CB9FA9" w:rsidR="002E0D89" w:rsidRPr="00701E42" w:rsidRDefault="002E0D89" w:rsidP="00A62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ATIS.3GPP.37.571-2V10100</w:t>
      </w:r>
      <w:r w:rsidRPr="00701E42">
        <w:rPr>
          <w:color w:val="000000"/>
          <w:sz w:val="18"/>
          <w:szCs w:val="18"/>
          <w:lang w:val="en-GB" w:eastAsia="en-GB"/>
        </w:rPr>
        <w:tab/>
        <w:t>10.10.0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4010" w:history="1">
        <w:r w:rsidR="00A62892" w:rsidRPr="00701E42">
          <w:rPr>
            <w:rStyle w:val="Hyperlink"/>
            <w:sz w:val="18"/>
            <w:szCs w:val="18"/>
            <w:lang w:val="en-GB" w:eastAsia="en-GB"/>
          </w:rPr>
          <w:t>https://www.atis.org/3gpp-documents/Rel99-14/</w:t>
        </w:r>
      </w:hyperlink>
    </w:p>
    <w:p w14:paraId="2683DA94" w14:textId="41B87BA0" w:rsidR="002E0D89" w:rsidRPr="00701E42" w:rsidRDefault="002E0D89" w:rsidP="00A62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CCSA.37.571-2V10100</w:t>
      </w:r>
      <w:r w:rsidRPr="00701E42">
        <w:rPr>
          <w:color w:val="000000"/>
          <w:sz w:val="18"/>
          <w:szCs w:val="18"/>
          <w:lang w:val="en-GB" w:eastAsia="en-GB"/>
        </w:rPr>
        <w:tab/>
        <w:t>10.10.0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/12/2015</w:t>
      </w:r>
      <w:r w:rsidRPr="00701E42">
        <w:rPr>
          <w:color w:val="000000"/>
          <w:sz w:val="18"/>
          <w:szCs w:val="18"/>
          <w:lang w:val="en-GB" w:eastAsia="en-GB"/>
        </w:rPr>
        <w:tab/>
      </w:r>
      <w:hyperlink r:id="rId4011" w:history="1">
        <w:r w:rsidR="00A62892" w:rsidRPr="00701E42">
          <w:rPr>
            <w:rStyle w:val="Hyperlink"/>
            <w:sz w:val="18"/>
            <w:szCs w:val="18"/>
            <w:lang w:val="en-GB" w:eastAsia="en-GB"/>
          </w:rPr>
          <w:t>https://www.ccsa.org.cn/api/portalsFile/downloadOldFile?type=19&amp;oldFileUrl=ITU-R/M.2012-6/CCSA.37.571-2V10100.doc</w:t>
        </w:r>
      </w:hyperlink>
    </w:p>
    <w:p w14:paraId="2B652E97" w14:textId="5170807A" w:rsidR="002E0D89" w:rsidRPr="0034407F" w:rsidRDefault="002E0D89" w:rsidP="00A62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137 571-2</w:t>
      </w:r>
      <w:r w:rsidRPr="0034407F">
        <w:rPr>
          <w:color w:val="000000"/>
          <w:sz w:val="18"/>
          <w:szCs w:val="18"/>
          <w:lang w:val="fr-FR" w:eastAsia="en-GB"/>
        </w:rPr>
        <w:tab/>
        <w:t>10.10.0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15</w:t>
      </w:r>
      <w:r w:rsidR="00D63672" w:rsidRPr="0034407F">
        <w:rPr>
          <w:color w:val="000000"/>
          <w:sz w:val="18"/>
          <w:szCs w:val="18"/>
          <w:lang w:val="fr-FR" w:eastAsia="en-GB"/>
        </w:rPr>
        <w:t>/01/2016</w:t>
      </w:r>
      <w:r w:rsidRPr="0034407F">
        <w:rPr>
          <w:color w:val="000000"/>
          <w:spacing w:val="-2"/>
          <w:sz w:val="18"/>
          <w:szCs w:val="18"/>
          <w:lang w:val="fr-FR" w:eastAsia="en-GB"/>
        </w:rPr>
        <w:tab/>
      </w:r>
      <w:hyperlink r:id="rId4012" w:history="1">
        <w:r w:rsidR="00A62892" w:rsidRPr="0034407F">
          <w:rPr>
            <w:rStyle w:val="Hyperlink"/>
            <w:spacing w:val="-2"/>
            <w:sz w:val="18"/>
            <w:szCs w:val="18"/>
            <w:lang w:val="fr-FR" w:eastAsia="en-GB"/>
          </w:rPr>
          <w:t>https://www.etsi.org/deliver/etsi_ts/137500_137599/13757102/10.10.00_60/ts_13757102v101000p.pdf</w:t>
        </w:r>
      </w:hyperlink>
    </w:p>
    <w:p w14:paraId="63B933FD" w14:textId="4895A661" w:rsidR="002E0D89" w:rsidRPr="0034407F" w:rsidRDefault="002E0D89" w:rsidP="00A62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37.571-2-10.10.0</w:t>
      </w:r>
      <w:r w:rsidRPr="0034407F">
        <w:rPr>
          <w:color w:val="000000"/>
          <w:sz w:val="18"/>
          <w:szCs w:val="18"/>
          <w:lang w:val="fr-FR" w:eastAsia="en-GB"/>
        </w:rPr>
        <w:tab/>
        <w:t>10.10.0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4013" w:history="1">
        <w:r w:rsidR="00A62892" w:rsidRPr="0034407F">
          <w:rPr>
            <w:rStyle w:val="Hyperlink"/>
            <w:sz w:val="18"/>
            <w:szCs w:val="18"/>
            <w:lang w:val="fr-FR" w:eastAsia="en-GB"/>
          </w:rPr>
          <w:t>https://members.tsdsi.in/index.php/s/BQXFsMWW4PaFFYx</w:t>
        </w:r>
      </w:hyperlink>
    </w:p>
    <w:p w14:paraId="530C68A5" w14:textId="07E4C81A" w:rsidR="002E0D89" w:rsidRPr="0034407F" w:rsidRDefault="002E0D89" w:rsidP="00A62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TTAT.3G-37.571-2V10.10.0</w:t>
      </w:r>
      <w:r w:rsidRPr="0034407F">
        <w:rPr>
          <w:color w:val="000000"/>
          <w:sz w:val="18"/>
          <w:szCs w:val="18"/>
          <w:lang w:val="fr-FR" w:eastAsia="en-GB"/>
        </w:rPr>
        <w:tab/>
        <w:t>10.10.0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4014" w:history="1">
        <w:r w:rsidR="00A62892" w:rsidRPr="0034407F">
          <w:rPr>
            <w:rStyle w:val="Hyperlink"/>
            <w:sz w:val="18"/>
            <w:szCs w:val="18"/>
            <w:lang w:val="fr-FR" w:eastAsia="en-GB"/>
          </w:rPr>
          <w:t>http://committee.tta.or.kr/data/ttasDown.jsp?kind=ttastd&amp;pk_num=TTAT.3G-37.571-2V10.10.0</w:t>
        </w:r>
      </w:hyperlink>
    </w:p>
    <w:p w14:paraId="1E1765D3" w14:textId="0C2F27EA" w:rsidR="002E0D89" w:rsidRPr="00182533" w:rsidRDefault="006E0553" w:rsidP="00A62892">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lastRenderedPageBreak/>
        <w:t>Versión</w:t>
      </w:r>
      <w:r w:rsidR="002E0D89" w:rsidRPr="00182533">
        <w:rPr>
          <w:b/>
          <w:bCs/>
          <w:color w:val="000000"/>
          <w:sz w:val="18"/>
          <w:szCs w:val="18"/>
          <w:lang w:eastAsia="en-GB"/>
        </w:rPr>
        <w:t xml:space="preserve"> 11</w:t>
      </w:r>
    </w:p>
    <w:p w14:paraId="02AA0801" w14:textId="5C85815C" w:rsidR="002E0D89" w:rsidRPr="00C34319" w:rsidRDefault="002E0D89" w:rsidP="00A62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STD-T120-37.571-2.V11.1.0</w:t>
      </w:r>
      <w:r w:rsidRPr="00C34319">
        <w:rPr>
          <w:color w:val="000000"/>
          <w:sz w:val="18"/>
          <w:szCs w:val="18"/>
          <w:lang w:val="en-GB" w:eastAsia="en-GB"/>
        </w:rPr>
        <w:tab/>
        <w:t>11.1.0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4015" w:history="1">
        <w:r w:rsidR="00A62892" w:rsidRPr="00C34319">
          <w:rPr>
            <w:rStyle w:val="Hyperlink"/>
            <w:sz w:val="18"/>
            <w:szCs w:val="18"/>
            <w:lang w:val="en-GB" w:eastAsia="en-GB"/>
          </w:rPr>
          <w:t>https://www.arib.or.jp/english/html/overview/doc/T120_T23_SPECS/ARIB-STD-T120/Rel11/37/A37571-2-b10.pdf</w:t>
        </w:r>
      </w:hyperlink>
    </w:p>
    <w:p w14:paraId="5001B241" w14:textId="6B717E2E" w:rsidR="002E0D89" w:rsidRPr="00701E42" w:rsidRDefault="002E0D89" w:rsidP="00A62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ATIS.3GPP.37.571-2V1110</w:t>
      </w:r>
      <w:r w:rsidRPr="00701E42">
        <w:rPr>
          <w:color w:val="000000"/>
          <w:sz w:val="18"/>
          <w:szCs w:val="18"/>
          <w:lang w:val="en-GB" w:eastAsia="en-GB"/>
        </w:rPr>
        <w:tab/>
        <w:t>11.1.0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4016" w:history="1">
        <w:r w:rsidR="00A62892" w:rsidRPr="00701E42">
          <w:rPr>
            <w:rStyle w:val="Hyperlink"/>
            <w:sz w:val="18"/>
            <w:szCs w:val="18"/>
            <w:lang w:val="en-GB" w:eastAsia="en-GB"/>
          </w:rPr>
          <w:t>https://www.atis.org/3gpp-documents/Rel99-14/</w:t>
        </w:r>
      </w:hyperlink>
    </w:p>
    <w:p w14:paraId="6C2041AD" w14:textId="6CA9FEDC" w:rsidR="002E0D89" w:rsidRPr="00701E42" w:rsidRDefault="002E0D89" w:rsidP="00A62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CCSA.37.571-2V1110</w:t>
      </w:r>
      <w:r w:rsidRPr="00701E42">
        <w:rPr>
          <w:color w:val="000000"/>
          <w:sz w:val="18"/>
          <w:szCs w:val="18"/>
          <w:lang w:val="en-GB" w:eastAsia="en-GB"/>
        </w:rPr>
        <w:tab/>
        <w:t>11.1.0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/12/2015</w:t>
      </w:r>
      <w:r w:rsidRPr="00701E42">
        <w:rPr>
          <w:color w:val="000000"/>
          <w:sz w:val="18"/>
          <w:szCs w:val="18"/>
          <w:lang w:val="en-GB" w:eastAsia="en-GB"/>
        </w:rPr>
        <w:tab/>
      </w:r>
      <w:hyperlink r:id="rId4017" w:history="1">
        <w:r w:rsidR="00A62892" w:rsidRPr="00701E42">
          <w:rPr>
            <w:rStyle w:val="Hyperlink"/>
            <w:sz w:val="18"/>
            <w:szCs w:val="18"/>
            <w:lang w:val="en-GB" w:eastAsia="en-GB"/>
          </w:rPr>
          <w:t>https://www.ccsa.org.cn/api/portalsFile/downloadOldFile?type=19&amp;oldFileUrl=ITU-R/M.2012-6/CCSA.37.571-2V1110.doc</w:t>
        </w:r>
      </w:hyperlink>
    </w:p>
    <w:p w14:paraId="2C84876E" w14:textId="79AD8D3B" w:rsidR="002E0D89" w:rsidRPr="0034407F" w:rsidRDefault="002E0D89" w:rsidP="00A62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137 571-2</w:t>
      </w:r>
      <w:r w:rsidRPr="0034407F">
        <w:rPr>
          <w:color w:val="000000"/>
          <w:sz w:val="18"/>
          <w:szCs w:val="18"/>
          <w:lang w:val="fr-FR" w:eastAsia="en-GB"/>
        </w:rPr>
        <w:tab/>
        <w:t>11.1.0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15</w:t>
      </w:r>
      <w:r w:rsidR="00D63672" w:rsidRPr="0034407F">
        <w:rPr>
          <w:color w:val="000000"/>
          <w:sz w:val="18"/>
          <w:szCs w:val="18"/>
          <w:lang w:val="fr-FR" w:eastAsia="en-GB"/>
        </w:rPr>
        <w:t>/01/2016</w:t>
      </w:r>
      <w:r w:rsidRPr="0034407F">
        <w:rPr>
          <w:color w:val="000000"/>
          <w:spacing w:val="-2"/>
          <w:sz w:val="18"/>
          <w:szCs w:val="18"/>
          <w:lang w:val="fr-FR" w:eastAsia="en-GB"/>
        </w:rPr>
        <w:tab/>
      </w:r>
      <w:hyperlink r:id="rId4018" w:history="1">
        <w:r w:rsidR="00A62892" w:rsidRPr="0034407F">
          <w:rPr>
            <w:rStyle w:val="Hyperlink"/>
            <w:spacing w:val="-2"/>
            <w:sz w:val="18"/>
            <w:szCs w:val="18"/>
            <w:lang w:val="fr-FR" w:eastAsia="en-GB"/>
          </w:rPr>
          <w:t>https://www.etsi.org/deliver/etsi_ts/137500_137599/13757102/11.01.00_60/ts_13757102v110100p.pdf</w:t>
        </w:r>
      </w:hyperlink>
    </w:p>
    <w:p w14:paraId="734C4AEB" w14:textId="35873D99" w:rsidR="002E0D89" w:rsidRPr="0034407F" w:rsidRDefault="002E0D89" w:rsidP="00A62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37.571-2-11.1.0 V1.0.0</w:t>
      </w:r>
      <w:r w:rsidRPr="0034407F">
        <w:rPr>
          <w:color w:val="000000"/>
          <w:sz w:val="18"/>
          <w:szCs w:val="18"/>
          <w:lang w:val="fr-FR" w:eastAsia="en-GB"/>
        </w:rPr>
        <w:tab/>
        <w:t>11.1.0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4019" w:history="1">
        <w:r w:rsidR="00A62892" w:rsidRPr="0034407F">
          <w:rPr>
            <w:rStyle w:val="Hyperlink"/>
            <w:sz w:val="18"/>
            <w:szCs w:val="18"/>
            <w:lang w:val="fr-FR" w:eastAsia="en-GB"/>
          </w:rPr>
          <w:t>https://members.tsdsi.in/index.php/s/cPPERyXyMtZyTLC</w:t>
        </w:r>
      </w:hyperlink>
    </w:p>
    <w:p w14:paraId="50E30FE8" w14:textId="52490E06" w:rsidR="002E0D89" w:rsidRPr="0034407F" w:rsidRDefault="002E0D89" w:rsidP="00A62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TTAT.3G-37.571-2V11.1.0</w:t>
      </w:r>
      <w:r w:rsidRPr="0034407F">
        <w:rPr>
          <w:color w:val="000000"/>
          <w:sz w:val="18"/>
          <w:szCs w:val="18"/>
          <w:lang w:val="fr-FR" w:eastAsia="en-GB"/>
        </w:rPr>
        <w:tab/>
        <w:t>11.1.0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4020" w:history="1">
        <w:r w:rsidR="00A62892" w:rsidRPr="0034407F">
          <w:rPr>
            <w:rStyle w:val="Hyperlink"/>
            <w:sz w:val="18"/>
            <w:szCs w:val="18"/>
            <w:lang w:val="fr-FR" w:eastAsia="en-GB"/>
          </w:rPr>
          <w:t>http://committee.tta.or.kr/data/ttasDown.jsp?kind=ttastd&amp;pk_num=TTAT.3G-37.571-2V11.1.0</w:t>
        </w:r>
      </w:hyperlink>
    </w:p>
    <w:p w14:paraId="31E61EE9" w14:textId="138C5EDE" w:rsidR="002E0D89" w:rsidRPr="00182533" w:rsidRDefault="006E0553" w:rsidP="00A62892">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2E0D89" w:rsidRPr="00182533">
        <w:rPr>
          <w:b/>
          <w:bCs/>
          <w:color w:val="000000"/>
          <w:sz w:val="18"/>
          <w:szCs w:val="18"/>
          <w:lang w:eastAsia="en-GB"/>
        </w:rPr>
        <w:t xml:space="preserve"> 12</w:t>
      </w:r>
    </w:p>
    <w:p w14:paraId="643C8C23" w14:textId="4197B922" w:rsidR="002E0D89" w:rsidRPr="00C34319" w:rsidRDefault="002E0D89" w:rsidP="00A62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STD-T120-37.571-2.V12.7.0</w:t>
      </w:r>
      <w:r w:rsidRPr="00C34319">
        <w:rPr>
          <w:color w:val="000000"/>
          <w:sz w:val="18"/>
          <w:szCs w:val="18"/>
          <w:lang w:val="en-GB" w:eastAsia="en-GB"/>
        </w:rPr>
        <w:tab/>
        <w:t>12.7.0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4021" w:history="1">
        <w:r w:rsidR="00A62892" w:rsidRPr="00C34319">
          <w:rPr>
            <w:rStyle w:val="Hyperlink"/>
            <w:sz w:val="18"/>
            <w:szCs w:val="18"/>
            <w:lang w:val="en-GB" w:eastAsia="en-GB"/>
          </w:rPr>
          <w:t>https://www.arib.or.jp/english/html/overview/doc/T120_T23_SPECS/ARIB-STD-T120/Rel12/37/A37571-2-c70.pdf</w:t>
        </w:r>
      </w:hyperlink>
    </w:p>
    <w:p w14:paraId="01D8FD1A" w14:textId="2DEFE362" w:rsidR="002E0D89" w:rsidRPr="00701E42" w:rsidRDefault="002E0D89" w:rsidP="00A62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ATIS.3GPP.37.571-2V1270</w:t>
      </w:r>
      <w:r w:rsidRPr="00701E42">
        <w:rPr>
          <w:color w:val="000000"/>
          <w:sz w:val="18"/>
          <w:szCs w:val="18"/>
          <w:lang w:val="en-GB" w:eastAsia="en-GB"/>
        </w:rPr>
        <w:tab/>
        <w:t>12.7.0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4022" w:history="1">
        <w:r w:rsidR="00A62892" w:rsidRPr="00701E42">
          <w:rPr>
            <w:rStyle w:val="Hyperlink"/>
            <w:sz w:val="18"/>
            <w:szCs w:val="18"/>
            <w:lang w:val="en-GB" w:eastAsia="en-GB"/>
          </w:rPr>
          <w:t>https://www.atis.org/3gpp-documents/Rel99-14/</w:t>
        </w:r>
      </w:hyperlink>
    </w:p>
    <w:p w14:paraId="7C726E83" w14:textId="3E9661B5" w:rsidR="002E0D89" w:rsidRPr="00701E42" w:rsidRDefault="002E0D89" w:rsidP="00A62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CCSA.37.571-2V1270</w:t>
      </w:r>
      <w:r w:rsidRPr="00701E42">
        <w:rPr>
          <w:color w:val="000000"/>
          <w:sz w:val="18"/>
          <w:szCs w:val="18"/>
          <w:lang w:val="en-GB" w:eastAsia="en-GB"/>
        </w:rPr>
        <w:tab/>
        <w:t>12.7.0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/03/2017</w:t>
      </w:r>
      <w:r w:rsidRPr="00701E42">
        <w:rPr>
          <w:color w:val="000000"/>
          <w:sz w:val="18"/>
          <w:szCs w:val="18"/>
          <w:lang w:val="en-GB" w:eastAsia="en-GB"/>
        </w:rPr>
        <w:tab/>
      </w:r>
      <w:hyperlink r:id="rId4023" w:history="1">
        <w:r w:rsidR="00A62892" w:rsidRPr="00701E42">
          <w:rPr>
            <w:rStyle w:val="Hyperlink"/>
            <w:sz w:val="18"/>
            <w:szCs w:val="18"/>
            <w:lang w:val="en-GB" w:eastAsia="en-GB"/>
          </w:rPr>
          <w:t>https://www.ccsa.org.cn/api/portalsFile/downloadOldFile?type=19&amp;oldFileUrl=ITU-R/M.2012-6/CCSA.37.571-2V1270.doc</w:t>
        </w:r>
      </w:hyperlink>
    </w:p>
    <w:p w14:paraId="4D068DE7" w14:textId="78AC3A83" w:rsidR="002E0D89" w:rsidRPr="0034407F" w:rsidRDefault="002E0D89" w:rsidP="00A62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137 571-2</w:t>
      </w:r>
      <w:r w:rsidRPr="0034407F">
        <w:rPr>
          <w:color w:val="000000"/>
          <w:sz w:val="18"/>
          <w:szCs w:val="18"/>
          <w:lang w:val="fr-FR" w:eastAsia="en-GB"/>
        </w:rPr>
        <w:tab/>
        <w:t>12.7.0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10</w:t>
      </w:r>
      <w:r w:rsidR="00D63672" w:rsidRPr="0034407F">
        <w:rPr>
          <w:color w:val="000000"/>
          <w:sz w:val="18"/>
          <w:szCs w:val="18"/>
          <w:lang w:val="fr-FR" w:eastAsia="en-GB"/>
        </w:rPr>
        <w:t>/04/2017</w:t>
      </w:r>
      <w:r w:rsidRPr="0034407F">
        <w:rPr>
          <w:color w:val="000000"/>
          <w:spacing w:val="-2"/>
          <w:sz w:val="18"/>
          <w:szCs w:val="18"/>
          <w:lang w:val="fr-FR" w:eastAsia="en-GB"/>
        </w:rPr>
        <w:tab/>
      </w:r>
      <w:hyperlink r:id="rId4024" w:history="1">
        <w:r w:rsidR="00A62892" w:rsidRPr="0034407F">
          <w:rPr>
            <w:rStyle w:val="Hyperlink"/>
            <w:spacing w:val="-2"/>
            <w:sz w:val="18"/>
            <w:szCs w:val="18"/>
            <w:lang w:val="fr-FR" w:eastAsia="en-GB"/>
          </w:rPr>
          <w:t>https://www.etsi.org/deliver/etsi_ts/137500_137599/13757102/12.07.00_60/ts_13757102v120700p.pdf</w:t>
        </w:r>
      </w:hyperlink>
    </w:p>
    <w:p w14:paraId="0F7EC07F" w14:textId="6F9ED0B9" w:rsidR="002E0D89" w:rsidRPr="0034407F" w:rsidRDefault="002E0D89" w:rsidP="00A62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37.571-2-12.7.0 V1.0.0</w:t>
      </w:r>
      <w:r w:rsidRPr="0034407F">
        <w:rPr>
          <w:color w:val="000000"/>
          <w:sz w:val="18"/>
          <w:szCs w:val="18"/>
          <w:lang w:val="fr-FR" w:eastAsia="en-GB"/>
        </w:rPr>
        <w:tab/>
        <w:t>12.7.0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4025" w:history="1">
        <w:r w:rsidR="00A62892" w:rsidRPr="0034407F">
          <w:rPr>
            <w:rStyle w:val="Hyperlink"/>
            <w:sz w:val="18"/>
            <w:szCs w:val="18"/>
            <w:lang w:val="fr-FR" w:eastAsia="en-GB"/>
          </w:rPr>
          <w:t>https://members.tsdsi.in/index.php/s/cMfFDi9qjJsbZBP</w:t>
        </w:r>
      </w:hyperlink>
    </w:p>
    <w:p w14:paraId="0CAB78FE" w14:textId="37BDF3D2" w:rsidR="002E0D89" w:rsidRPr="0034407F" w:rsidRDefault="002E0D89" w:rsidP="00A62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TTAT.3G-37.571-2V12.7.0</w:t>
      </w:r>
      <w:r w:rsidRPr="0034407F">
        <w:rPr>
          <w:color w:val="000000"/>
          <w:sz w:val="18"/>
          <w:szCs w:val="18"/>
          <w:lang w:val="fr-FR" w:eastAsia="en-GB"/>
        </w:rPr>
        <w:tab/>
        <w:t>12.7.0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4026" w:history="1">
        <w:r w:rsidR="00A62892" w:rsidRPr="0034407F">
          <w:rPr>
            <w:rStyle w:val="Hyperlink"/>
            <w:sz w:val="18"/>
            <w:szCs w:val="18"/>
            <w:lang w:val="fr-FR" w:eastAsia="en-GB"/>
          </w:rPr>
          <w:t>http://committee.tta.or.kr/data/ttasDown.jsp?kind=ttastd&amp;pk_num=TTAT.3G-37.571-2V12.7.0</w:t>
        </w:r>
      </w:hyperlink>
    </w:p>
    <w:p w14:paraId="294D6C3C" w14:textId="1B26F380" w:rsidR="002E0D89" w:rsidRPr="00182533" w:rsidRDefault="006E0553" w:rsidP="00A62892">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2E0D89" w:rsidRPr="00182533">
        <w:rPr>
          <w:b/>
          <w:bCs/>
          <w:color w:val="000000"/>
          <w:sz w:val="18"/>
          <w:szCs w:val="18"/>
          <w:lang w:eastAsia="en-GB"/>
        </w:rPr>
        <w:t xml:space="preserve"> 13</w:t>
      </w:r>
    </w:p>
    <w:p w14:paraId="1A3E09F9" w14:textId="3E9121A6" w:rsidR="002E0D89" w:rsidRPr="00C34319" w:rsidRDefault="002E0D89" w:rsidP="00A62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STD-T120-37.571-2.V13.3.0</w:t>
      </w:r>
      <w:r w:rsidRPr="00C34319">
        <w:rPr>
          <w:color w:val="000000"/>
          <w:sz w:val="18"/>
          <w:szCs w:val="18"/>
          <w:lang w:val="en-GB" w:eastAsia="en-GB"/>
        </w:rPr>
        <w:tab/>
        <w:t>13.3.0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4027" w:history="1">
        <w:r w:rsidR="00A62892" w:rsidRPr="00C34319">
          <w:rPr>
            <w:rStyle w:val="Hyperlink"/>
            <w:sz w:val="18"/>
            <w:szCs w:val="18"/>
            <w:lang w:val="en-GB" w:eastAsia="en-GB"/>
          </w:rPr>
          <w:t>https://www.arib.or.jp/english/html/overview/doc/T120_T23_SPECS/ARIB-STD-T120/Rel13/37/A37571-2-d30.pdf</w:t>
        </w:r>
      </w:hyperlink>
    </w:p>
    <w:p w14:paraId="59115692" w14:textId="1CBCDF83" w:rsidR="002E0D89" w:rsidRPr="00701E42" w:rsidRDefault="002E0D89" w:rsidP="00A62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ATIS.3GPP.37.571-2V1330</w:t>
      </w:r>
      <w:r w:rsidRPr="00701E42">
        <w:rPr>
          <w:color w:val="000000"/>
          <w:sz w:val="18"/>
          <w:szCs w:val="18"/>
          <w:lang w:val="en-GB" w:eastAsia="en-GB"/>
        </w:rPr>
        <w:tab/>
        <w:t>13.3.0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4028" w:history="1">
        <w:r w:rsidR="00A62892" w:rsidRPr="00701E42">
          <w:rPr>
            <w:rStyle w:val="Hyperlink"/>
            <w:sz w:val="18"/>
            <w:szCs w:val="18"/>
            <w:lang w:val="en-GB" w:eastAsia="en-GB"/>
          </w:rPr>
          <w:t>https://www.atis.org/3gpp-documents/Rel99-14/</w:t>
        </w:r>
      </w:hyperlink>
    </w:p>
    <w:p w14:paraId="0932F2F6" w14:textId="0AEBF00C" w:rsidR="002E0D89" w:rsidRPr="00701E42" w:rsidRDefault="002E0D89" w:rsidP="00A62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CCSA.37.571-2V1330</w:t>
      </w:r>
      <w:r w:rsidRPr="00701E42">
        <w:rPr>
          <w:color w:val="000000"/>
          <w:sz w:val="18"/>
          <w:szCs w:val="18"/>
          <w:lang w:val="en-GB" w:eastAsia="en-GB"/>
        </w:rPr>
        <w:tab/>
        <w:t>13.3.0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/09/2017</w:t>
      </w:r>
      <w:r w:rsidRPr="00701E42">
        <w:rPr>
          <w:color w:val="000000"/>
          <w:sz w:val="18"/>
          <w:szCs w:val="18"/>
          <w:lang w:val="en-GB" w:eastAsia="en-GB"/>
        </w:rPr>
        <w:tab/>
      </w:r>
      <w:hyperlink r:id="rId4029" w:history="1">
        <w:r w:rsidR="00A62892" w:rsidRPr="00701E42">
          <w:rPr>
            <w:rStyle w:val="Hyperlink"/>
            <w:sz w:val="18"/>
            <w:szCs w:val="18"/>
            <w:lang w:val="en-GB" w:eastAsia="en-GB"/>
          </w:rPr>
          <w:t>https://www.ccsa.org.cn/api/portalsFile/downloadOldFile?type=19&amp;oldFileUrl=ITU-R/M.2012-6/CCSA.37.571-2V1330.doc</w:t>
        </w:r>
      </w:hyperlink>
    </w:p>
    <w:p w14:paraId="029F8BA2" w14:textId="7891EF96" w:rsidR="002E0D89" w:rsidRPr="0034407F" w:rsidRDefault="002E0D89" w:rsidP="00A62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137 571-2</w:t>
      </w:r>
      <w:r w:rsidRPr="0034407F">
        <w:rPr>
          <w:color w:val="000000"/>
          <w:sz w:val="18"/>
          <w:szCs w:val="18"/>
          <w:lang w:val="fr-FR" w:eastAsia="en-GB"/>
        </w:rPr>
        <w:tab/>
        <w:t>13.3.0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/10/2017</w:t>
      </w:r>
      <w:r w:rsidRPr="0034407F">
        <w:rPr>
          <w:color w:val="000000"/>
          <w:spacing w:val="-2"/>
          <w:sz w:val="18"/>
          <w:szCs w:val="18"/>
          <w:lang w:val="fr-FR" w:eastAsia="en-GB"/>
        </w:rPr>
        <w:tab/>
      </w:r>
      <w:hyperlink r:id="rId4030" w:history="1">
        <w:r w:rsidR="00A62892" w:rsidRPr="0034407F">
          <w:rPr>
            <w:rStyle w:val="Hyperlink"/>
            <w:spacing w:val="-2"/>
            <w:sz w:val="18"/>
            <w:szCs w:val="18"/>
            <w:lang w:val="fr-FR" w:eastAsia="en-GB"/>
          </w:rPr>
          <w:t>https://www.etsi.org/deliver/etsi_ts/137500_137599/13757102/13.03.00_60/ts_13757102v130300p.pdf</w:t>
        </w:r>
      </w:hyperlink>
    </w:p>
    <w:p w14:paraId="3DBC652C" w14:textId="6EA260E8" w:rsidR="002E0D89" w:rsidRPr="0034407F" w:rsidRDefault="002E0D89" w:rsidP="00A62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37.571-2-13.3.0 V1.0.0</w:t>
      </w:r>
      <w:r w:rsidRPr="0034407F">
        <w:rPr>
          <w:color w:val="000000"/>
          <w:sz w:val="18"/>
          <w:szCs w:val="18"/>
          <w:lang w:val="fr-FR" w:eastAsia="en-GB"/>
        </w:rPr>
        <w:tab/>
        <w:t>13.3.0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4031" w:history="1">
        <w:r w:rsidR="00A62892" w:rsidRPr="0034407F">
          <w:rPr>
            <w:rStyle w:val="Hyperlink"/>
            <w:sz w:val="18"/>
            <w:szCs w:val="18"/>
            <w:lang w:val="fr-FR" w:eastAsia="en-GB"/>
          </w:rPr>
          <w:t>https://members.tsdsi.in/index.php/s/wkcd34oKwbwfg6s</w:t>
        </w:r>
      </w:hyperlink>
    </w:p>
    <w:p w14:paraId="7F821FFA" w14:textId="15A1AC21" w:rsidR="002E0D89" w:rsidRPr="0034407F" w:rsidRDefault="002E0D89" w:rsidP="00A62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TTAT.3G-37.571-2V13.3.0</w:t>
      </w:r>
      <w:r w:rsidRPr="0034407F">
        <w:rPr>
          <w:color w:val="000000"/>
          <w:sz w:val="18"/>
          <w:szCs w:val="18"/>
          <w:lang w:val="fr-FR" w:eastAsia="en-GB"/>
        </w:rPr>
        <w:tab/>
        <w:t>13.3.0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4032" w:history="1">
        <w:r w:rsidR="00A62892" w:rsidRPr="0034407F">
          <w:rPr>
            <w:rStyle w:val="Hyperlink"/>
            <w:sz w:val="18"/>
            <w:szCs w:val="18"/>
            <w:lang w:val="fr-FR" w:eastAsia="en-GB"/>
          </w:rPr>
          <w:t>http://committee.tta.or.kr/data/ttasDown.jsp?kind=ttastd&amp;pk_num=TTAT.3G-37.571-2V13.3.0</w:t>
        </w:r>
      </w:hyperlink>
    </w:p>
    <w:p w14:paraId="3E11A63E" w14:textId="3BB321D3" w:rsidR="002E0D89" w:rsidRPr="00182533" w:rsidRDefault="006E0553" w:rsidP="00A62892">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2E0D89" w:rsidRPr="00182533">
        <w:rPr>
          <w:b/>
          <w:bCs/>
          <w:color w:val="000000"/>
          <w:sz w:val="18"/>
          <w:szCs w:val="18"/>
          <w:lang w:eastAsia="en-GB"/>
        </w:rPr>
        <w:t xml:space="preserve"> 14</w:t>
      </w:r>
    </w:p>
    <w:p w14:paraId="46236C12" w14:textId="5955FCA6" w:rsidR="002E0D89" w:rsidRPr="00C34319" w:rsidRDefault="002E0D89" w:rsidP="00A62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STD-T120-37.571-2.V14.4.0</w:t>
      </w:r>
      <w:r w:rsidRPr="00C34319">
        <w:rPr>
          <w:color w:val="000000"/>
          <w:sz w:val="18"/>
          <w:szCs w:val="18"/>
          <w:lang w:val="en-GB" w:eastAsia="en-GB"/>
        </w:rPr>
        <w:tab/>
        <w:t>14.4.0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4033" w:history="1">
        <w:r w:rsidR="00A62892" w:rsidRPr="00C34319">
          <w:rPr>
            <w:rStyle w:val="Hyperlink"/>
            <w:sz w:val="18"/>
            <w:szCs w:val="18"/>
            <w:lang w:val="en-GB" w:eastAsia="en-GB"/>
          </w:rPr>
          <w:t>https://www.arib.or.jp/english/html/overview/doc/T120_T23_SPECS/ARIB-STD-T120/Rel14/37/A37571-2-e40.pdf</w:t>
        </w:r>
      </w:hyperlink>
    </w:p>
    <w:p w14:paraId="57F5B652" w14:textId="39BC9777" w:rsidR="002E0D89" w:rsidRPr="00701E42" w:rsidRDefault="002E0D89" w:rsidP="00A62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ATIS.3GPP.37.571-2V1440</w:t>
      </w:r>
      <w:r w:rsidRPr="00701E42">
        <w:rPr>
          <w:color w:val="000000"/>
          <w:sz w:val="18"/>
          <w:szCs w:val="18"/>
          <w:lang w:val="en-GB" w:eastAsia="en-GB"/>
        </w:rPr>
        <w:tab/>
        <w:t>14.4.0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4034" w:history="1">
        <w:r w:rsidR="00A62892" w:rsidRPr="00701E42">
          <w:rPr>
            <w:rStyle w:val="Hyperlink"/>
            <w:sz w:val="18"/>
            <w:szCs w:val="18"/>
            <w:lang w:val="en-GB" w:eastAsia="en-GB"/>
          </w:rPr>
          <w:t>https://www.atis.org/3gpp-documents/Rel99-14/</w:t>
        </w:r>
      </w:hyperlink>
    </w:p>
    <w:p w14:paraId="08604215" w14:textId="57CF8818" w:rsidR="002E0D89" w:rsidRPr="00701E42" w:rsidRDefault="002E0D89" w:rsidP="00A62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CCSA.37.571-2V1440</w:t>
      </w:r>
      <w:r w:rsidRPr="00701E42">
        <w:rPr>
          <w:color w:val="000000"/>
          <w:sz w:val="18"/>
          <w:szCs w:val="18"/>
          <w:lang w:val="en-GB" w:eastAsia="en-GB"/>
        </w:rPr>
        <w:tab/>
        <w:t>14.4.0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/03/2018</w:t>
      </w:r>
      <w:r w:rsidRPr="00701E42">
        <w:rPr>
          <w:color w:val="000000"/>
          <w:sz w:val="18"/>
          <w:szCs w:val="18"/>
          <w:lang w:val="en-GB" w:eastAsia="en-GB"/>
        </w:rPr>
        <w:tab/>
      </w:r>
      <w:hyperlink r:id="rId4035" w:history="1">
        <w:r w:rsidR="00A62892" w:rsidRPr="00701E42">
          <w:rPr>
            <w:rStyle w:val="Hyperlink"/>
            <w:sz w:val="18"/>
            <w:szCs w:val="18"/>
            <w:lang w:val="en-GB" w:eastAsia="en-GB"/>
          </w:rPr>
          <w:t>https://www.ccsa.org.cn/api/portalsFile/downloadOldFile?type=19&amp;oldFileUrl=ITU-R/M.2012-6/CCSA.37.571-2V1440.doc</w:t>
        </w:r>
      </w:hyperlink>
    </w:p>
    <w:p w14:paraId="6FD3CE62" w14:textId="0D1522CF" w:rsidR="002E0D89" w:rsidRPr="0034407F" w:rsidRDefault="002E0D89" w:rsidP="00A62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137 571-2</w:t>
      </w:r>
      <w:r w:rsidRPr="0034407F">
        <w:rPr>
          <w:color w:val="000000"/>
          <w:sz w:val="18"/>
          <w:szCs w:val="18"/>
          <w:lang w:val="fr-FR" w:eastAsia="en-GB"/>
        </w:rPr>
        <w:tab/>
        <w:t>14.4.0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10</w:t>
      </w:r>
      <w:r w:rsidR="00D63672" w:rsidRPr="0034407F">
        <w:rPr>
          <w:color w:val="000000"/>
          <w:sz w:val="18"/>
          <w:szCs w:val="18"/>
          <w:lang w:val="fr-FR" w:eastAsia="en-GB"/>
        </w:rPr>
        <w:t>/04/2018</w:t>
      </w:r>
      <w:r w:rsidRPr="0034407F">
        <w:rPr>
          <w:color w:val="000000"/>
          <w:spacing w:val="-2"/>
          <w:sz w:val="18"/>
          <w:szCs w:val="18"/>
          <w:lang w:val="fr-FR" w:eastAsia="en-GB"/>
        </w:rPr>
        <w:tab/>
      </w:r>
      <w:hyperlink r:id="rId4036" w:history="1">
        <w:r w:rsidR="00A62892" w:rsidRPr="0034407F">
          <w:rPr>
            <w:rStyle w:val="Hyperlink"/>
            <w:spacing w:val="-2"/>
            <w:sz w:val="18"/>
            <w:szCs w:val="18"/>
            <w:lang w:val="fr-FR" w:eastAsia="en-GB"/>
          </w:rPr>
          <w:t>https://www.etsi.org/deliver/etsi_ts/137500_137599/13757102/14.04.00_60/ts_13757102v140400p.pdf</w:t>
        </w:r>
      </w:hyperlink>
    </w:p>
    <w:p w14:paraId="2BA16CA1" w14:textId="140F38E7" w:rsidR="002E0D89" w:rsidRPr="0034407F" w:rsidRDefault="002E0D89" w:rsidP="00A62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37.571-2-14.4.0 V1.1.0</w:t>
      </w:r>
      <w:r w:rsidRPr="0034407F">
        <w:rPr>
          <w:color w:val="000000"/>
          <w:sz w:val="18"/>
          <w:szCs w:val="18"/>
          <w:lang w:val="fr-FR" w:eastAsia="en-GB"/>
        </w:rPr>
        <w:tab/>
        <w:t>14.4.0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4037" w:history="1">
        <w:r w:rsidR="00A62892" w:rsidRPr="0034407F">
          <w:rPr>
            <w:rStyle w:val="Hyperlink"/>
            <w:sz w:val="18"/>
            <w:szCs w:val="18"/>
            <w:lang w:val="fr-FR" w:eastAsia="en-GB"/>
          </w:rPr>
          <w:t>https://members.tsdsi.in/index.php/s/DRaQZkyt6Xkowta</w:t>
        </w:r>
      </w:hyperlink>
    </w:p>
    <w:p w14:paraId="6AD12D09" w14:textId="141E21DB" w:rsidR="002E0D89" w:rsidRPr="0034407F" w:rsidRDefault="002E0D89" w:rsidP="00A62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TTAT.3G-37.571-2V14.4.0</w:t>
      </w:r>
      <w:r w:rsidRPr="0034407F">
        <w:rPr>
          <w:color w:val="000000"/>
          <w:sz w:val="18"/>
          <w:szCs w:val="18"/>
          <w:lang w:val="fr-FR" w:eastAsia="en-GB"/>
        </w:rPr>
        <w:tab/>
        <w:t>14.4.0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4038" w:history="1">
        <w:r w:rsidR="00A62892" w:rsidRPr="0034407F">
          <w:rPr>
            <w:rStyle w:val="Hyperlink"/>
            <w:sz w:val="18"/>
            <w:szCs w:val="18"/>
            <w:lang w:val="fr-FR" w:eastAsia="en-GB"/>
          </w:rPr>
          <w:t>http://committee.tta.or.kr/data/ttasDown.jsp?kind=ttastd&amp;pk_num=TTAT.3G-37.571-2V14.4.0</w:t>
        </w:r>
      </w:hyperlink>
    </w:p>
    <w:p w14:paraId="75B99639" w14:textId="016B7A59" w:rsidR="002E0D89" w:rsidRPr="00182533" w:rsidRDefault="006E0553" w:rsidP="00A62892">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2E0D89" w:rsidRPr="00182533">
        <w:rPr>
          <w:b/>
          <w:bCs/>
          <w:color w:val="000000"/>
          <w:sz w:val="18"/>
          <w:szCs w:val="18"/>
          <w:lang w:eastAsia="en-GB"/>
        </w:rPr>
        <w:t xml:space="preserve"> 15</w:t>
      </w:r>
    </w:p>
    <w:p w14:paraId="6BC4EE88" w14:textId="03D02F01" w:rsidR="002E0D89" w:rsidRPr="00C34319" w:rsidRDefault="002E0D89" w:rsidP="00A62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STD-T120-37.571-2.V15.6.0</w:t>
      </w:r>
      <w:r w:rsidRPr="00C34319">
        <w:rPr>
          <w:color w:val="000000"/>
          <w:sz w:val="18"/>
          <w:szCs w:val="18"/>
          <w:lang w:val="en-GB" w:eastAsia="en-GB"/>
        </w:rPr>
        <w:tab/>
        <w:t>15.6.0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4039" w:history="1">
        <w:r w:rsidR="00A62892" w:rsidRPr="00C34319">
          <w:rPr>
            <w:rStyle w:val="Hyperlink"/>
            <w:sz w:val="18"/>
            <w:szCs w:val="18"/>
            <w:lang w:val="en-GB" w:eastAsia="en-GB"/>
          </w:rPr>
          <w:t>https://www.arib.or.jp/english/html/overview/doc/T120_T23_SPECS/ARIB-STD-T120/Rel15/37/A37571-2-f60.pdf</w:t>
        </w:r>
      </w:hyperlink>
    </w:p>
    <w:p w14:paraId="7CFFD1E9" w14:textId="66AE8C15" w:rsidR="002E0D89" w:rsidRPr="00701E42" w:rsidRDefault="002E0D89" w:rsidP="00A62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ATIS.3GPP.37.571-2V1560</w:t>
      </w:r>
      <w:r w:rsidRPr="00701E42">
        <w:rPr>
          <w:color w:val="000000"/>
          <w:sz w:val="18"/>
          <w:szCs w:val="18"/>
          <w:lang w:val="en-GB" w:eastAsia="en-GB"/>
        </w:rPr>
        <w:tab/>
        <w:t>15.6.0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4040" w:history="1">
        <w:r w:rsidR="00A62892" w:rsidRPr="00701E42">
          <w:rPr>
            <w:rStyle w:val="Hyperlink"/>
            <w:sz w:val="18"/>
            <w:szCs w:val="18"/>
            <w:lang w:val="en-GB" w:eastAsia="en-GB"/>
          </w:rPr>
          <w:t>https://www.atis.org/3gpp-documents/Rel15/</w:t>
        </w:r>
      </w:hyperlink>
    </w:p>
    <w:p w14:paraId="7D24D73E" w14:textId="7A60F372" w:rsidR="002E0D89" w:rsidRPr="00701E42" w:rsidRDefault="002E0D89" w:rsidP="00A62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CCSA.37.571-2V1560</w:t>
      </w:r>
      <w:r w:rsidRPr="00701E42">
        <w:rPr>
          <w:color w:val="000000"/>
          <w:sz w:val="18"/>
          <w:szCs w:val="18"/>
          <w:lang w:val="en-GB" w:eastAsia="en-GB"/>
        </w:rPr>
        <w:tab/>
        <w:t>15.6.0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/03/2020</w:t>
      </w:r>
      <w:r w:rsidRPr="00701E42">
        <w:rPr>
          <w:color w:val="000000"/>
          <w:sz w:val="18"/>
          <w:szCs w:val="18"/>
          <w:lang w:val="en-GB" w:eastAsia="en-GB"/>
        </w:rPr>
        <w:tab/>
      </w:r>
      <w:hyperlink r:id="rId4041" w:history="1">
        <w:r w:rsidR="00A62892" w:rsidRPr="00701E42">
          <w:rPr>
            <w:rStyle w:val="Hyperlink"/>
            <w:sz w:val="18"/>
            <w:szCs w:val="18"/>
            <w:lang w:val="en-GB" w:eastAsia="en-GB"/>
          </w:rPr>
          <w:t>https://www.ccsa.org.cn/api/portalsFile/downloadOldFile?type=19&amp;oldFileUrl=ITU-R/M.2012-6/CCSA.37.571-2V1560.doc</w:t>
        </w:r>
      </w:hyperlink>
    </w:p>
    <w:p w14:paraId="0962729E" w14:textId="567E9C17" w:rsidR="002E0D89" w:rsidRPr="0034407F" w:rsidRDefault="002E0D89" w:rsidP="00A62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137 571-2</w:t>
      </w:r>
      <w:r w:rsidRPr="0034407F">
        <w:rPr>
          <w:color w:val="000000"/>
          <w:sz w:val="18"/>
          <w:szCs w:val="18"/>
          <w:lang w:val="fr-FR" w:eastAsia="en-GB"/>
        </w:rPr>
        <w:tab/>
        <w:t>15.6.0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03</w:t>
      </w:r>
      <w:r w:rsidR="00D63672" w:rsidRPr="0034407F">
        <w:rPr>
          <w:color w:val="000000"/>
          <w:sz w:val="18"/>
          <w:szCs w:val="18"/>
          <w:lang w:val="fr-FR" w:eastAsia="en-GB"/>
        </w:rPr>
        <w:t>/04/2020</w:t>
      </w:r>
      <w:r w:rsidRPr="0034407F">
        <w:rPr>
          <w:color w:val="000000"/>
          <w:spacing w:val="-2"/>
          <w:sz w:val="18"/>
          <w:szCs w:val="18"/>
          <w:lang w:val="fr-FR" w:eastAsia="en-GB"/>
        </w:rPr>
        <w:tab/>
      </w:r>
      <w:hyperlink r:id="rId4042" w:history="1">
        <w:r w:rsidR="00A62892" w:rsidRPr="0034407F">
          <w:rPr>
            <w:rStyle w:val="Hyperlink"/>
            <w:spacing w:val="-2"/>
            <w:sz w:val="18"/>
            <w:szCs w:val="18"/>
            <w:lang w:val="fr-FR" w:eastAsia="en-GB"/>
          </w:rPr>
          <w:t>https://www.etsi.org/deliver/etsi_ts/137500_137599/13757102/15.06.00_60/ts_13757102v150600p.pdf</w:t>
        </w:r>
      </w:hyperlink>
    </w:p>
    <w:p w14:paraId="20D3CC13" w14:textId="4CB09776" w:rsidR="002E0D89" w:rsidRPr="0034407F" w:rsidRDefault="002E0D89" w:rsidP="00A62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37.571-2-15.6.0 V1.0.0</w:t>
      </w:r>
      <w:r w:rsidRPr="0034407F">
        <w:rPr>
          <w:color w:val="000000"/>
          <w:sz w:val="18"/>
          <w:szCs w:val="18"/>
          <w:lang w:val="fr-FR" w:eastAsia="en-GB"/>
        </w:rPr>
        <w:tab/>
        <w:t>15.6.0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4043" w:history="1">
        <w:r w:rsidR="00A62892" w:rsidRPr="0034407F">
          <w:rPr>
            <w:rStyle w:val="Hyperlink"/>
            <w:sz w:val="18"/>
            <w:szCs w:val="18"/>
            <w:lang w:val="fr-FR" w:eastAsia="en-GB"/>
          </w:rPr>
          <w:t>https://members.tsdsi.in/index.php/s/PJDJoNBmFfyq2P7</w:t>
        </w:r>
      </w:hyperlink>
    </w:p>
    <w:p w14:paraId="7848C2F9" w14:textId="50A9161E" w:rsidR="002E0D89" w:rsidRPr="0034407F" w:rsidRDefault="002E0D89" w:rsidP="00A62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TTAT.3G-37.571-2V15.6.0</w:t>
      </w:r>
      <w:r w:rsidRPr="0034407F">
        <w:rPr>
          <w:color w:val="000000"/>
          <w:sz w:val="18"/>
          <w:szCs w:val="18"/>
          <w:lang w:val="fr-FR" w:eastAsia="en-GB"/>
        </w:rPr>
        <w:tab/>
        <w:t>15.6.0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4044" w:history="1">
        <w:r w:rsidR="00A62892" w:rsidRPr="0034407F">
          <w:rPr>
            <w:rStyle w:val="Hyperlink"/>
            <w:sz w:val="18"/>
            <w:szCs w:val="18"/>
            <w:lang w:val="fr-FR" w:eastAsia="en-GB"/>
          </w:rPr>
          <w:t>http://committee.tta.or.kr/data/ttasDown.jsp?kind=ttastd&amp;pk_num=TTAT.3G-37.571-2V15.6.0</w:t>
        </w:r>
      </w:hyperlink>
    </w:p>
    <w:p w14:paraId="1A6CD501" w14:textId="61DFC9FD" w:rsidR="002E0D89" w:rsidRPr="00182533" w:rsidRDefault="006E0553" w:rsidP="00A62892">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lastRenderedPageBreak/>
        <w:t>Versión</w:t>
      </w:r>
      <w:r w:rsidR="002E0D89" w:rsidRPr="00182533">
        <w:rPr>
          <w:b/>
          <w:bCs/>
          <w:color w:val="000000"/>
          <w:sz w:val="18"/>
          <w:szCs w:val="18"/>
          <w:lang w:eastAsia="en-GB"/>
        </w:rPr>
        <w:t xml:space="preserve"> 16</w:t>
      </w:r>
    </w:p>
    <w:p w14:paraId="5C34354B" w14:textId="49252435" w:rsidR="002E0D89" w:rsidRPr="00C34319" w:rsidRDefault="002E0D89" w:rsidP="00A62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STD-T120-37.571-2.V16.14.0</w:t>
      </w:r>
      <w:r w:rsidRPr="00C34319">
        <w:rPr>
          <w:color w:val="000000"/>
          <w:sz w:val="18"/>
          <w:szCs w:val="18"/>
          <w:lang w:val="en-GB" w:eastAsia="en-GB"/>
        </w:rPr>
        <w:tab/>
        <w:t>16.14.0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4045" w:history="1">
        <w:r w:rsidR="00A62892" w:rsidRPr="00C34319">
          <w:rPr>
            <w:rStyle w:val="Hyperlink"/>
            <w:sz w:val="18"/>
            <w:szCs w:val="18"/>
            <w:lang w:val="en-GB" w:eastAsia="en-GB"/>
          </w:rPr>
          <w:t>https://www.arib.or.jp/english/html/overview/doc/T120_T23_SPECS/ARIB-STD-T120/Rel16/37/A37571-2-ge0.pdf</w:t>
        </w:r>
      </w:hyperlink>
    </w:p>
    <w:p w14:paraId="59ED6559" w14:textId="0AB1F526" w:rsidR="002E0D89" w:rsidRPr="00701E42" w:rsidRDefault="002E0D89" w:rsidP="00A62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ATIS.3GPP.37.571-2.V16.14.0</w:t>
      </w:r>
      <w:r w:rsidRPr="00701E42">
        <w:rPr>
          <w:color w:val="000000"/>
          <w:sz w:val="18"/>
          <w:szCs w:val="18"/>
          <w:lang w:val="en-GB" w:eastAsia="en-GB"/>
        </w:rPr>
        <w:tab/>
        <w:t>16.14.0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4046" w:history="1">
        <w:r w:rsidR="00A62892" w:rsidRPr="00701E42">
          <w:rPr>
            <w:rStyle w:val="Hyperlink"/>
            <w:sz w:val="18"/>
            <w:szCs w:val="18"/>
            <w:lang w:val="en-GB" w:eastAsia="en-GB"/>
          </w:rPr>
          <w:t>https://www.atis.org/3gpp-transpositions - Rel-16</w:t>
        </w:r>
      </w:hyperlink>
    </w:p>
    <w:p w14:paraId="0355DEC7" w14:textId="779B0FFA" w:rsidR="002E0D89" w:rsidRPr="00701E42" w:rsidRDefault="002E0D89" w:rsidP="00A62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CCSA.37.571-2V16140</w:t>
      </w:r>
      <w:r w:rsidRPr="00701E42">
        <w:rPr>
          <w:color w:val="000000"/>
          <w:sz w:val="18"/>
          <w:szCs w:val="18"/>
          <w:lang w:val="en-GB" w:eastAsia="en-GB"/>
        </w:rPr>
        <w:tab/>
        <w:t>16.14.0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/12/2022</w:t>
      </w:r>
      <w:r w:rsidRPr="00701E42">
        <w:rPr>
          <w:color w:val="000000"/>
          <w:sz w:val="18"/>
          <w:szCs w:val="18"/>
          <w:lang w:val="en-GB" w:eastAsia="en-GB"/>
        </w:rPr>
        <w:tab/>
      </w:r>
      <w:hyperlink r:id="rId4047" w:history="1">
        <w:r w:rsidR="00A62892" w:rsidRPr="00701E42">
          <w:rPr>
            <w:rStyle w:val="Hyperlink"/>
            <w:sz w:val="18"/>
            <w:szCs w:val="18"/>
            <w:lang w:val="en-GB" w:eastAsia="en-GB"/>
          </w:rPr>
          <w:t>https://www.ccsa.org.cn/api/portalsFile/downloadOldFile?type=19&amp;oldFileUrl=ITU-R/M.2012-6/CCSA.37.571-2V16140.doc</w:t>
        </w:r>
      </w:hyperlink>
    </w:p>
    <w:p w14:paraId="10502ACC" w14:textId="7D6D9241" w:rsidR="002E0D89" w:rsidRPr="0034407F" w:rsidRDefault="002E0D89" w:rsidP="00A62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137 571-2</w:t>
      </w:r>
      <w:r w:rsidRPr="0034407F">
        <w:rPr>
          <w:color w:val="000000"/>
          <w:sz w:val="18"/>
          <w:szCs w:val="18"/>
          <w:lang w:val="fr-FR" w:eastAsia="en-GB"/>
        </w:rPr>
        <w:tab/>
        <w:t>16.14.0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24</w:t>
      </w:r>
      <w:r w:rsidR="00D63672" w:rsidRPr="0034407F">
        <w:rPr>
          <w:color w:val="000000"/>
          <w:sz w:val="18"/>
          <w:szCs w:val="18"/>
          <w:lang w:val="fr-FR" w:eastAsia="en-GB"/>
        </w:rPr>
        <w:t>/01/2023</w:t>
      </w:r>
      <w:r w:rsidRPr="0034407F">
        <w:rPr>
          <w:color w:val="000000"/>
          <w:spacing w:val="-2"/>
          <w:sz w:val="18"/>
          <w:szCs w:val="18"/>
          <w:lang w:val="fr-FR" w:eastAsia="en-GB"/>
        </w:rPr>
        <w:tab/>
      </w:r>
      <w:hyperlink r:id="rId4048" w:history="1">
        <w:r w:rsidR="00A62892" w:rsidRPr="0034407F">
          <w:rPr>
            <w:rStyle w:val="Hyperlink"/>
            <w:spacing w:val="-2"/>
            <w:sz w:val="18"/>
            <w:szCs w:val="18"/>
            <w:lang w:val="fr-FR" w:eastAsia="en-GB"/>
          </w:rPr>
          <w:t>https://www.etsi.org/deliver/etsi_ts/137500_137599/13757102/16.14.00_60/ts_13757102v161400p.pdf</w:t>
        </w:r>
      </w:hyperlink>
    </w:p>
    <w:p w14:paraId="6E8697EB" w14:textId="3E5A42FE" w:rsidR="002E0D89" w:rsidRPr="0034407F" w:rsidRDefault="002E0D89" w:rsidP="00A62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37.571-2 16.14.0 V1.3.0</w:t>
      </w:r>
      <w:r w:rsidRPr="0034407F">
        <w:rPr>
          <w:color w:val="000000"/>
          <w:sz w:val="18"/>
          <w:szCs w:val="18"/>
          <w:lang w:val="fr-FR" w:eastAsia="en-GB"/>
        </w:rPr>
        <w:tab/>
        <w:t>16.14.0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4049" w:history="1">
        <w:r w:rsidR="00A62892" w:rsidRPr="0034407F">
          <w:rPr>
            <w:rStyle w:val="Hyperlink"/>
            <w:sz w:val="18"/>
            <w:szCs w:val="18"/>
            <w:lang w:val="fr-FR" w:eastAsia="en-GB"/>
          </w:rPr>
          <w:t>https://members.tsdsi.in/s/iRDiSssAbdk9tDG</w:t>
        </w:r>
      </w:hyperlink>
      <w:r w:rsidR="00A62892" w:rsidRPr="0034407F">
        <w:rPr>
          <w:color w:val="000000"/>
          <w:sz w:val="18"/>
          <w:szCs w:val="18"/>
          <w:lang w:val="fr-FR" w:eastAsia="en-GB"/>
        </w:rPr>
        <w:t xml:space="preserve"> </w:t>
      </w:r>
    </w:p>
    <w:p w14:paraId="3C7EFAF9" w14:textId="621F4191" w:rsidR="002E0D89" w:rsidRPr="0034407F" w:rsidRDefault="002E0D89" w:rsidP="00A62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TTAT.3G-37.571-2V16.14.0</w:t>
      </w:r>
      <w:r w:rsidRPr="0034407F">
        <w:rPr>
          <w:color w:val="000000"/>
          <w:sz w:val="18"/>
          <w:szCs w:val="18"/>
          <w:lang w:val="fr-FR" w:eastAsia="en-GB"/>
        </w:rPr>
        <w:tab/>
        <w:t>16.14.0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4050" w:history="1">
        <w:r w:rsidR="00A62892" w:rsidRPr="0034407F">
          <w:rPr>
            <w:rStyle w:val="Hyperlink"/>
            <w:sz w:val="18"/>
            <w:szCs w:val="18"/>
            <w:lang w:val="fr-FR" w:eastAsia="en-GB"/>
          </w:rPr>
          <w:t>http://committee.tta.or.kr/data/ttasDown.jsp?kind=ttastd&amp;pk_num=TTAT.3G-37.571-2V16.14.0</w:t>
        </w:r>
      </w:hyperlink>
    </w:p>
    <w:p w14:paraId="779FE264" w14:textId="77777777" w:rsidR="00C556AE" w:rsidRPr="00182533" w:rsidRDefault="00C556AE" w:rsidP="00C556AE">
      <w:pPr>
        <w:pStyle w:val="Heading4"/>
      </w:pPr>
      <w:r w:rsidRPr="00182533">
        <w:t>2.1.6.19</w:t>
      </w:r>
      <w:r w:rsidRPr="00182533">
        <w:tab/>
        <w:t>TS 37.571-3</w:t>
      </w:r>
    </w:p>
    <w:p w14:paraId="4BBD01ED" w14:textId="77777777" w:rsidR="00C556AE" w:rsidRPr="00182533" w:rsidRDefault="00C556AE" w:rsidP="00C556AE">
      <w:pPr>
        <w:pStyle w:val="Headingb"/>
      </w:pPr>
      <w:r w:rsidRPr="00182533">
        <w:t>Acceso radioeléctrico terrenal universal (UTRA), UTRA evolucionado (E-UTRA) y Núcleo de paquetes evolucionado (EPC); especificaciones de conformidad de UE para el posicionamiento de UE; Parte 3: Declaración de conformidad de implementación (ICS)</w:t>
      </w:r>
    </w:p>
    <w:p w14:paraId="2CFFB4A5" w14:textId="6C1CD337" w:rsidR="00C556AE" w:rsidRPr="00182533" w:rsidRDefault="00C556AE" w:rsidP="00C556AE">
      <w:r w:rsidRPr="00182533">
        <w:t>En el presente documento se proporciona la ICS proforma para equipos de usuario (EU) UTRAN y E-UTRAN de 3ª generación que soportan el posicionamiento de UE en consonancia con los requisitos pertinentes y de conformidad con las orientaciones correspondientes proporcionadas en ISO/C</w:t>
      </w:r>
      <w:r w:rsidR="00B24DEB" w:rsidRPr="00182533">
        <w:t>EI</w:t>
      </w:r>
      <w:r w:rsidRPr="00182533">
        <w:t xml:space="preserve"> 9646-1 e ISO/C</w:t>
      </w:r>
      <w:r w:rsidR="00B24DEB" w:rsidRPr="00182533">
        <w:t>EI</w:t>
      </w:r>
      <w:r w:rsidRPr="00182533">
        <w:t xml:space="preserve"> 9646-7.</w:t>
      </w:r>
    </w:p>
    <w:p w14:paraId="68C1E5B8" w14:textId="77777777" w:rsidR="00C556AE" w:rsidRPr="00182533" w:rsidRDefault="00C556AE" w:rsidP="00C556AE">
      <w:r w:rsidRPr="00182533">
        <w:t>En este documento también se especifica una declaración de aplicabilidad recomendada para los casos de pruebas incluidos en 3GPP TS 37.571</w:t>
      </w:r>
      <w:r w:rsidRPr="00182533">
        <w:noBreakHyphen/>
        <w:t>1 y 3GPP TS 37.571-2. Dichas declaraciones de aplicabilidad se basan en las funciones implementadas en el UE.</w:t>
      </w:r>
    </w:p>
    <w:p w14:paraId="7196C47E" w14:textId="77777777" w:rsidR="00C556AE" w:rsidRPr="00182533" w:rsidRDefault="00C556AE" w:rsidP="00C556AE">
      <w:r w:rsidRPr="00182533">
        <w:t xml:space="preserve">Las funciones de pruebas de conformidad especiales figuran en 3GPP TS 34.109 para el UTRA y en 3GPP TS 36.509 para el E-UTRA. Los entornos de pruebas comunes figuran en 3GPP TS 34.108 para el UTRA y en 3GPP TS 36.508 para el E-UTRA. </w:t>
      </w:r>
    </w:p>
    <w:p w14:paraId="3FFD1141" w14:textId="77777777" w:rsidR="00C556AE" w:rsidRPr="00182533" w:rsidRDefault="00C556AE" w:rsidP="00C556AE">
      <w:r w:rsidRPr="00182533">
        <w:t>El presente documento es válido para los UE que soportan el posicionamiento de UE implementados de conformidad con versiones 3GPP 99 o superiores, incluida la versión indicada en la portada del presente documento.</w:t>
      </w:r>
    </w:p>
    <w:p w14:paraId="622211AB" w14:textId="77777777" w:rsidR="009D7D16" w:rsidRPr="00182533" w:rsidRDefault="009D7D16" w:rsidP="009D7D16">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03F3219F" w14:textId="6EB3F178" w:rsidR="002E0D89" w:rsidRPr="00182533" w:rsidRDefault="006E0553" w:rsidP="00C219C4">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2E0D89" w:rsidRPr="00182533">
        <w:rPr>
          <w:b/>
          <w:bCs/>
          <w:color w:val="000000"/>
          <w:sz w:val="18"/>
          <w:szCs w:val="18"/>
          <w:lang w:eastAsia="en-GB"/>
        </w:rPr>
        <w:t xml:space="preserve"> 10</w:t>
      </w:r>
    </w:p>
    <w:p w14:paraId="215D7D59" w14:textId="5B5BC65D" w:rsidR="002E0D89" w:rsidRPr="00C34319"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STD-T120-37.571-3.V10.8.0</w:t>
      </w:r>
      <w:r w:rsidRPr="00C34319">
        <w:rPr>
          <w:color w:val="000000"/>
          <w:sz w:val="18"/>
          <w:szCs w:val="18"/>
          <w:lang w:val="en-GB" w:eastAsia="en-GB"/>
        </w:rPr>
        <w:tab/>
        <w:t>10.8.0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4051" w:history="1">
        <w:r w:rsidR="00C219C4" w:rsidRPr="00C34319">
          <w:rPr>
            <w:rStyle w:val="Hyperlink"/>
            <w:sz w:val="18"/>
            <w:szCs w:val="18"/>
            <w:lang w:val="en-GB" w:eastAsia="en-GB"/>
          </w:rPr>
          <w:t>https://www.arib.or.jp/english/html/overview/doc/T120_T23_SPECS/ARIB-STD-T120/Rel10/37/A37571-3-a80.pdf</w:t>
        </w:r>
      </w:hyperlink>
    </w:p>
    <w:p w14:paraId="1A9E75BC" w14:textId="391A4BEB" w:rsidR="002E0D89" w:rsidRPr="00701E42"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ATIS.3GPP.37.571-3V1080</w:t>
      </w:r>
      <w:r w:rsidRPr="00701E42">
        <w:rPr>
          <w:color w:val="000000"/>
          <w:sz w:val="18"/>
          <w:szCs w:val="18"/>
          <w:lang w:val="en-GB" w:eastAsia="en-GB"/>
        </w:rPr>
        <w:tab/>
        <w:t>10.8.0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4052" w:history="1">
        <w:r w:rsidR="00C219C4" w:rsidRPr="00701E42">
          <w:rPr>
            <w:rStyle w:val="Hyperlink"/>
            <w:sz w:val="18"/>
            <w:szCs w:val="18"/>
            <w:lang w:val="en-GB" w:eastAsia="en-GB"/>
          </w:rPr>
          <w:t>https://www.atis.org/3gpp-documents/Rel99-14/</w:t>
        </w:r>
      </w:hyperlink>
    </w:p>
    <w:p w14:paraId="4C175BD4" w14:textId="3FBC9924" w:rsidR="002E0D89" w:rsidRPr="00701E42"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CCSA.37.571-3V1080</w:t>
      </w:r>
      <w:r w:rsidRPr="00701E42">
        <w:rPr>
          <w:color w:val="000000"/>
          <w:sz w:val="18"/>
          <w:szCs w:val="18"/>
          <w:lang w:val="en-GB" w:eastAsia="en-GB"/>
        </w:rPr>
        <w:tab/>
        <w:t>10.8.0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/12/2015</w:t>
      </w:r>
      <w:r w:rsidRPr="00701E42">
        <w:rPr>
          <w:color w:val="000000"/>
          <w:sz w:val="18"/>
          <w:szCs w:val="18"/>
          <w:lang w:val="en-GB" w:eastAsia="en-GB"/>
        </w:rPr>
        <w:tab/>
      </w:r>
      <w:hyperlink r:id="rId4053" w:history="1">
        <w:r w:rsidR="00C219C4" w:rsidRPr="00701E42">
          <w:rPr>
            <w:rStyle w:val="Hyperlink"/>
            <w:sz w:val="18"/>
            <w:szCs w:val="18"/>
            <w:lang w:val="en-GB" w:eastAsia="en-GB"/>
          </w:rPr>
          <w:t>https://www.ccsa.org.cn/api/portalsFile/downloadOldFile?type=19&amp;oldFileUrl=ITU-R/M.2012-6/CCSA.37.571-3V1080.doc</w:t>
        </w:r>
      </w:hyperlink>
    </w:p>
    <w:p w14:paraId="372AA623" w14:textId="648503CA" w:rsidR="002E0D89" w:rsidRPr="0034407F"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137 571-3</w:t>
      </w:r>
      <w:r w:rsidRPr="0034407F">
        <w:rPr>
          <w:color w:val="000000"/>
          <w:sz w:val="18"/>
          <w:szCs w:val="18"/>
          <w:lang w:val="fr-FR" w:eastAsia="en-GB"/>
        </w:rPr>
        <w:tab/>
        <w:t>10.8.0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15</w:t>
      </w:r>
      <w:r w:rsidR="00D63672" w:rsidRPr="0034407F">
        <w:rPr>
          <w:color w:val="000000"/>
          <w:sz w:val="18"/>
          <w:szCs w:val="18"/>
          <w:lang w:val="fr-FR" w:eastAsia="en-GB"/>
        </w:rPr>
        <w:t>/01/2016</w:t>
      </w:r>
      <w:r w:rsidRPr="0034407F">
        <w:rPr>
          <w:color w:val="000000"/>
          <w:spacing w:val="-2"/>
          <w:sz w:val="18"/>
          <w:szCs w:val="18"/>
          <w:lang w:val="fr-FR" w:eastAsia="en-GB"/>
        </w:rPr>
        <w:tab/>
      </w:r>
      <w:hyperlink r:id="rId4054" w:history="1">
        <w:r w:rsidR="00C219C4" w:rsidRPr="0034407F">
          <w:rPr>
            <w:rStyle w:val="Hyperlink"/>
            <w:spacing w:val="-2"/>
            <w:sz w:val="18"/>
            <w:szCs w:val="18"/>
            <w:lang w:val="fr-FR" w:eastAsia="en-GB"/>
          </w:rPr>
          <w:t>https://www.etsi.org/deliver/etsi_ts/137500_137599/13757103/10.08.00_60/ts_13757103v100800p.pdf</w:t>
        </w:r>
      </w:hyperlink>
      <w:r w:rsidR="00C219C4" w:rsidRPr="0034407F">
        <w:rPr>
          <w:color w:val="000000"/>
          <w:spacing w:val="-2"/>
          <w:sz w:val="18"/>
          <w:szCs w:val="18"/>
          <w:lang w:val="fr-FR" w:eastAsia="en-GB"/>
        </w:rPr>
        <w:t xml:space="preserve"> </w:t>
      </w:r>
    </w:p>
    <w:p w14:paraId="7A34698C" w14:textId="44DD32D5" w:rsidR="002E0D89" w:rsidRPr="0034407F"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37.571-3-10.8.0 V1.0.0</w:t>
      </w:r>
      <w:r w:rsidRPr="0034407F">
        <w:rPr>
          <w:color w:val="000000"/>
          <w:sz w:val="18"/>
          <w:szCs w:val="18"/>
          <w:lang w:val="fr-FR" w:eastAsia="en-GB"/>
        </w:rPr>
        <w:tab/>
        <w:t>10.8.0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4055" w:history="1">
        <w:r w:rsidR="00C219C4" w:rsidRPr="0034407F">
          <w:rPr>
            <w:rStyle w:val="Hyperlink"/>
            <w:sz w:val="18"/>
            <w:szCs w:val="18"/>
            <w:lang w:val="fr-FR" w:eastAsia="en-GB"/>
          </w:rPr>
          <w:t>https://members.tsdsi.in/index.php/s/BdoFYCBQm3WmyNR</w:t>
        </w:r>
      </w:hyperlink>
    </w:p>
    <w:p w14:paraId="47C22216" w14:textId="75FD49BC" w:rsidR="002E0D89" w:rsidRPr="0034407F"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TTAT.3G-37.571-3V10.8.0</w:t>
      </w:r>
      <w:r w:rsidRPr="0034407F">
        <w:rPr>
          <w:color w:val="000000"/>
          <w:sz w:val="18"/>
          <w:szCs w:val="18"/>
          <w:lang w:val="fr-FR" w:eastAsia="en-GB"/>
        </w:rPr>
        <w:tab/>
        <w:t>10.8.0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4056" w:history="1">
        <w:r w:rsidR="00C219C4" w:rsidRPr="0034407F">
          <w:rPr>
            <w:rStyle w:val="Hyperlink"/>
            <w:sz w:val="18"/>
            <w:szCs w:val="18"/>
            <w:lang w:val="fr-FR" w:eastAsia="en-GB"/>
          </w:rPr>
          <w:t>http://committee.tta.or.kr/data/ttasDown.jsp?kind=ttastd&amp;pk_num=TTAT.3G-37.571-3V10.8.0</w:t>
        </w:r>
      </w:hyperlink>
    </w:p>
    <w:p w14:paraId="7DA27424" w14:textId="4D6F56B6" w:rsidR="002E0D89" w:rsidRPr="00182533" w:rsidRDefault="006E0553" w:rsidP="00A56E0E">
      <w:pPr>
        <w:keepNext/>
        <w:keepLines/>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lastRenderedPageBreak/>
        <w:t>Versión</w:t>
      </w:r>
      <w:r w:rsidR="002E0D89" w:rsidRPr="00182533">
        <w:rPr>
          <w:b/>
          <w:bCs/>
          <w:color w:val="000000"/>
          <w:sz w:val="18"/>
          <w:szCs w:val="18"/>
          <w:lang w:eastAsia="en-GB"/>
        </w:rPr>
        <w:t xml:space="preserve"> 11</w:t>
      </w:r>
    </w:p>
    <w:p w14:paraId="5C4E7439" w14:textId="4D5989FE" w:rsidR="002E0D89" w:rsidRPr="00C34319" w:rsidRDefault="002E0D89" w:rsidP="00A56E0E">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STD-T120-37.571-3.V11.1.0</w:t>
      </w:r>
      <w:r w:rsidRPr="00C34319">
        <w:rPr>
          <w:color w:val="000000"/>
          <w:sz w:val="18"/>
          <w:szCs w:val="18"/>
          <w:lang w:val="en-GB" w:eastAsia="en-GB"/>
        </w:rPr>
        <w:tab/>
        <w:t>11.1.0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4057" w:history="1">
        <w:r w:rsidR="00C219C4" w:rsidRPr="00C34319">
          <w:rPr>
            <w:rStyle w:val="Hyperlink"/>
            <w:sz w:val="18"/>
            <w:szCs w:val="18"/>
            <w:lang w:val="en-GB" w:eastAsia="en-GB"/>
          </w:rPr>
          <w:t>https://www.arib.or.jp/english/html/overview/doc/T120_T23_SPECS/ARIB-STD-T120/Rel11/37/A37571-3-b10.pdf</w:t>
        </w:r>
      </w:hyperlink>
    </w:p>
    <w:p w14:paraId="48CDA551" w14:textId="7B144661" w:rsidR="002E0D89" w:rsidRPr="00701E42" w:rsidRDefault="002E0D89" w:rsidP="00A56E0E">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ATIS.3GPP.37.571-3V1110</w:t>
      </w:r>
      <w:r w:rsidRPr="00701E42">
        <w:rPr>
          <w:color w:val="000000"/>
          <w:sz w:val="18"/>
          <w:szCs w:val="18"/>
          <w:lang w:val="en-GB" w:eastAsia="en-GB"/>
        </w:rPr>
        <w:tab/>
        <w:t>11.1.0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4058" w:history="1">
        <w:r w:rsidR="00C219C4" w:rsidRPr="00701E42">
          <w:rPr>
            <w:rStyle w:val="Hyperlink"/>
            <w:sz w:val="18"/>
            <w:szCs w:val="18"/>
            <w:lang w:val="en-GB" w:eastAsia="en-GB"/>
          </w:rPr>
          <w:t>https://www.atis.org/3gpp-documents/Rel99-14/</w:t>
        </w:r>
      </w:hyperlink>
    </w:p>
    <w:p w14:paraId="144C02E0" w14:textId="04D04DB9" w:rsidR="002E0D89" w:rsidRPr="00701E42" w:rsidRDefault="002E0D89" w:rsidP="00A56E0E">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CCSA.37.571-3V1110</w:t>
      </w:r>
      <w:r w:rsidRPr="00701E42">
        <w:rPr>
          <w:color w:val="000000"/>
          <w:sz w:val="18"/>
          <w:szCs w:val="18"/>
          <w:lang w:val="en-GB" w:eastAsia="en-GB"/>
        </w:rPr>
        <w:tab/>
        <w:t>11.1.0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/12/2015</w:t>
      </w:r>
      <w:r w:rsidRPr="00701E42">
        <w:rPr>
          <w:color w:val="000000"/>
          <w:sz w:val="18"/>
          <w:szCs w:val="18"/>
          <w:lang w:val="en-GB" w:eastAsia="en-GB"/>
        </w:rPr>
        <w:tab/>
      </w:r>
      <w:hyperlink r:id="rId4059" w:history="1">
        <w:r w:rsidR="00C219C4" w:rsidRPr="00701E42">
          <w:rPr>
            <w:rStyle w:val="Hyperlink"/>
            <w:sz w:val="18"/>
            <w:szCs w:val="18"/>
            <w:lang w:val="en-GB" w:eastAsia="en-GB"/>
          </w:rPr>
          <w:t>https://www.ccsa.org.cn/api/portalsFile/downloadOldFile?type=19&amp;oldFileUrl=ITU-R/M.2012-6/CCSA.37.571-3V1110.doc</w:t>
        </w:r>
      </w:hyperlink>
    </w:p>
    <w:p w14:paraId="4316F4CF" w14:textId="1BF2B475" w:rsidR="002E0D89" w:rsidRPr="0034407F"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137 571-3</w:t>
      </w:r>
      <w:r w:rsidRPr="0034407F">
        <w:rPr>
          <w:color w:val="000000"/>
          <w:sz w:val="18"/>
          <w:szCs w:val="18"/>
          <w:lang w:val="fr-FR" w:eastAsia="en-GB"/>
        </w:rPr>
        <w:tab/>
        <w:t>11.1.0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15</w:t>
      </w:r>
      <w:r w:rsidR="00D63672" w:rsidRPr="0034407F">
        <w:rPr>
          <w:color w:val="000000"/>
          <w:sz w:val="18"/>
          <w:szCs w:val="18"/>
          <w:lang w:val="fr-FR" w:eastAsia="en-GB"/>
        </w:rPr>
        <w:t>/01/2016</w:t>
      </w:r>
      <w:r w:rsidRPr="0034407F">
        <w:rPr>
          <w:color w:val="000000"/>
          <w:spacing w:val="-2"/>
          <w:sz w:val="18"/>
          <w:szCs w:val="18"/>
          <w:lang w:val="fr-FR" w:eastAsia="en-GB"/>
        </w:rPr>
        <w:tab/>
      </w:r>
      <w:hyperlink r:id="rId4060" w:history="1">
        <w:r w:rsidR="00C219C4" w:rsidRPr="0034407F">
          <w:rPr>
            <w:rStyle w:val="Hyperlink"/>
            <w:spacing w:val="-2"/>
            <w:sz w:val="18"/>
            <w:szCs w:val="18"/>
            <w:lang w:val="fr-FR" w:eastAsia="en-GB"/>
          </w:rPr>
          <w:t>https://www.etsi.org/deliver/etsi_ts/137500_137599/13757103/11.01.00_60/ts_13757103v110100p.pdf</w:t>
        </w:r>
      </w:hyperlink>
    </w:p>
    <w:p w14:paraId="62BA9432" w14:textId="5F98800E" w:rsidR="002E0D89" w:rsidRPr="0034407F"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37.571-3-11.1.0 V1.0.0</w:t>
      </w:r>
      <w:r w:rsidRPr="0034407F">
        <w:rPr>
          <w:color w:val="000000"/>
          <w:sz w:val="18"/>
          <w:szCs w:val="18"/>
          <w:lang w:val="fr-FR" w:eastAsia="en-GB"/>
        </w:rPr>
        <w:tab/>
        <w:t>11.1.0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4061" w:history="1">
        <w:r w:rsidR="00C219C4" w:rsidRPr="0034407F">
          <w:rPr>
            <w:rStyle w:val="Hyperlink"/>
            <w:sz w:val="18"/>
            <w:szCs w:val="18"/>
            <w:lang w:val="fr-FR" w:eastAsia="en-GB"/>
          </w:rPr>
          <w:t>https://members.tsdsi.in/index.php/s/L3nHCnJqaJg92cQ</w:t>
        </w:r>
      </w:hyperlink>
    </w:p>
    <w:p w14:paraId="2AD42AB1" w14:textId="683849D2" w:rsidR="002E0D89" w:rsidRPr="0034407F"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TTAT.3G-37.571-3V11.1.0</w:t>
      </w:r>
      <w:r w:rsidRPr="0034407F">
        <w:rPr>
          <w:color w:val="000000"/>
          <w:sz w:val="18"/>
          <w:szCs w:val="18"/>
          <w:lang w:val="fr-FR" w:eastAsia="en-GB"/>
        </w:rPr>
        <w:tab/>
        <w:t>11.1.0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4062" w:history="1">
        <w:r w:rsidR="00C219C4" w:rsidRPr="0034407F">
          <w:rPr>
            <w:rStyle w:val="Hyperlink"/>
            <w:sz w:val="18"/>
            <w:szCs w:val="18"/>
            <w:lang w:val="fr-FR" w:eastAsia="en-GB"/>
          </w:rPr>
          <w:t>http://committee.tta.or.kr/data/ttasDown.jsp?kind=ttastd&amp;pk_num=TTAT.3G-37.571-3V11.1.0</w:t>
        </w:r>
      </w:hyperlink>
    </w:p>
    <w:p w14:paraId="28768AB0" w14:textId="37B0F072" w:rsidR="002E0D89" w:rsidRPr="00182533" w:rsidRDefault="006E0553" w:rsidP="00C219C4">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2E0D89" w:rsidRPr="00182533">
        <w:rPr>
          <w:b/>
          <w:bCs/>
          <w:color w:val="000000"/>
          <w:sz w:val="18"/>
          <w:szCs w:val="18"/>
          <w:lang w:eastAsia="en-GB"/>
        </w:rPr>
        <w:t xml:space="preserve"> 12</w:t>
      </w:r>
    </w:p>
    <w:p w14:paraId="66B3593A" w14:textId="683F3ABD" w:rsidR="002E0D89" w:rsidRPr="00C34319"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STD-T120-37.571-3.V12.9.0</w:t>
      </w:r>
      <w:r w:rsidRPr="00C34319">
        <w:rPr>
          <w:color w:val="000000"/>
          <w:sz w:val="18"/>
          <w:szCs w:val="18"/>
          <w:lang w:val="en-GB" w:eastAsia="en-GB"/>
        </w:rPr>
        <w:tab/>
        <w:t>12.9.0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4063" w:history="1">
        <w:r w:rsidR="00C219C4" w:rsidRPr="00C34319">
          <w:rPr>
            <w:rStyle w:val="Hyperlink"/>
            <w:sz w:val="18"/>
            <w:szCs w:val="18"/>
            <w:lang w:val="en-GB" w:eastAsia="en-GB"/>
          </w:rPr>
          <w:t>https://www.arib.or.jp/english/html/overview/doc/T120_T23_SPECS/ARIB-STD-T120/Rel12/37/A37571-3-c90.pdf</w:t>
        </w:r>
      </w:hyperlink>
    </w:p>
    <w:p w14:paraId="0972F75E" w14:textId="60B50DD0" w:rsidR="002E0D89" w:rsidRPr="00701E42"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ATIS.3GPP.37.571-3V1290</w:t>
      </w:r>
      <w:r w:rsidRPr="00701E42">
        <w:rPr>
          <w:color w:val="000000"/>
          <w:sz w:val="18"/>
          <w:szCs w:val="18"/>
          <w:lang w:val="en-GB" w:eastAsia="en-GB"/>
        </w:rPr>
        <w:tab/>
        <w:t>12.9.0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4064" w:history="1">
        <w:r w:rsidR="00C219C4" w:rsidRPr="00701E42">
          <w:rPr>
            <w:rStyle w:val="Hyperlink"/>
            <w:sz w:val="18"/>
            <w:szCs w:val="18"/>
            <w:lang w:val="en-GB" w:eastAsia="en-GB"/>
          </w:rPr>
          <w:t>https://www.atis.org/3gpp-documents/Rel99-14/</w:t>
        </w:r>
      </w:hyperlink>
    </w:p>
    <w:p w14:paraId="1A8876D7" w14:textId="333881CF" w:rsidR="002E0D89" w:rsidRPr="00701E42"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CCSA.37.571-3V1290</w:t>
      </w:r>
      <w:r w:rsidRPr="00701E42">
        <w:rPr>
          <w:color w:val="000000"/>
          <w:sz w:val="18"/>
          <w:szCs w:val="18"/>
          <w:lang w:val="en-GB" w:eastAsia="en-GB"/>
        </w:rPr>
        <w:tab/>
        <w:t>12.9.0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/03/2017</w:t>
      </w:r>
      <w:r w:rsidRPr="00701E42">
        <w:rPr>
          <w:color w:val="000000"/>
          <w:sz w:val="18"/>
          <w:szCs w:val="18"/>
          <w:lang w:val="en-GB" w:eastAsia="en-GB"/>
        </w:rPr>
        <w:tab/>
      </w:r>
      <w:hyperlink r:id="rId4065" w:history="1">
        <w:r w:rsidR="00C219C4" w:rsidRPr="00701E42">
          <w:rPr>
            <w:rStyle w:val="Hyperlink"/>
            <w:sz w:val="18"/>
            <w:szCs w:val="18"/>
            <w:lang w:val="en-GB" w:eastAsia="en-GB"/>
          </w:rPr>
          <w:t>https://www.ccsa.org.cn/api/portalsFile/downloadOldFile?type=19&amp;oldFileUrl=ITU-R/M.2012-6/CCSA.37.571-3V1290.doc</w:t>
        </w:r>
      </w:hyperlink>
    </w:p>
    <w:p w14:paraId="0043D799" w14:textId="615E0711" w:rsidR="002E0D89" w:rsidRPr="0034407F"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137 571-3</w:t>
      </w:r>
      <w:r w:rsidRPr="0034407F">
        <w:rPr>
          <w:color w:val="000000"/>
          <w:sz w:val="18"/>
          <w:szCs w:val="18"/>
          <w:lang w:val="fr-FR" w:eastAsia="en-GB"/>
        </w:rPr>
        <w:tab/>
        <w:t>12.9.0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10</w:t>
      </w:r>
      <w:r w:rsidR="00D63672" w:rsidRPr="0034407F">
        <w:rPr>
          <w:color w:val="000000"/>
          <w:sz w:val="18"/>
          <w:szCs w:val="18"/>
          <w:lang w:val="fr-FR" w:eastAsia="en-GB"/>
        </w:rPr>
        <w:t>/04/2017</w:t>
      </w:r>
      <w:r w:rsidRPr="0034407F">
        <w:rPr>
          <w:color w:val="000000"/>
          <w:spacing w:val="-2"/>
          <w:sz w:val="18"/>
          <w:szCs w:val="18"/>
          <w:lang w:val="fr-FR" w:eastAsia="en-GB"/>
        </w:rPr>
        <w:tab/>
      </w:r>
      <w:hyperlink r:id="rId4066" w:history="1">
        <w:r w:rsidR="00C219C4" w:rsidRPr="0034407F">
          <w:rPr>
            <w:rStyle w:val="Hyperlink"/>
            <w:spacing w:val="-2"/>
            <w:sz w:val="18"/>
            <w:szCs w:val="18"/>
            <w:lang w:val="fr-FR" w:eastAsia="en-GB"/>
          </w:rPr>
          <w:t>https://www.etsi.org/deliver/etsi_ts/137500_137599/13757103/12.09.00_60/ts_13757103v120900p.pdf</w:t>
        </w:r>
      </w:hyperlink>
    </w:p>
    <w:p w14:paraId="45B2B29E" w14:textId="138AE6BD" w:rsidR="002E0D89" w:rsidRPr="0034407F"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37.571-3-12.9.0 V1.0.0</w:t>
      </w:r>
      <w:r w:rsidRPr="0034407F">
        <w:rPr>
          <w:color w:val="000000"/>
          <w:sz w:val="18"/>
          <w:szCs w:val="18"/>
          <w:lang w:val="fr-FR" w:eastAsia="en-GB"/>
        </w:rPr>
        <w:tab/>
        <w:t>12.9.0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4067" w:history="1">
        <w:r w:rsidR="00C219C4" w:rsidRPr="0034407F">
          <w:rPr>
            <w:rStyle w:val="Hyperlink"/>
            <w:sz w:val="18"/>
            <w:szCs w:val="18"/>
            <w:lang w:val="fr-FR" w:eastAsia="en-GB"/>
          </w:rPr>
          <w:t>https://members.tsdsi.in/index.php/s/GFMwWLCBGpRWQCM</w:t>
        </w:r>
      </w:hyperlink>
    </w:p>
    <w:p w14:paraId="737B2D6A" w14:textId="1AFEC5ED" w:rsidR="002E0D89" w:rsidRPr="0034407F"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TTAT.3G-37.571-3V12.9.0</w:t>
      </w:r>
      <w:r w:rsidRPr="0034407F">
        <w:rPr>
          <w:color w:val="000000"/>
          <w:sz w:val="18"/>
          <w:szCs w:val="18"/>
          <w:lang w:val="fr-FR" w:eastAsia="en-GB"/>
        </w:rPr>
        <w:tab/>
        <w:t>12.9.0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4068" w:history="1">
        <w:r w:rsidR="00C219C4" w:rsidRPr="0034407F">
          <w:rPr>
            <w:rStyle w:val="Hyperlink"/>
            <w:sz w:val="18"/>
            <w:szCs w:val="18"/>
            <w:lang w:val="fr-FR" w:eastAsia="en-GB"/>
          </w:rPr>
          <w:t>http://committee.tta.or.kr/data/ttasDown.jsp?kind=ttastd&amp;pk_num=TTAT.3G-37.571-3V12.9.0</w:t>
        </w:r>
      </w:hyperlink>
    </w:p>
    <w:p w14:paraId="578A37D0" w14:textId="26A467F7" w:rsidR="002E0D89" w:rsidRPr="00182533" w:rsidRDefault="006E0553" w:rsidP="00C219C4">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2E0D89" w:rsidRPr="00182533">
        <w:rPr>
          <w:b/>
          <w:bCs/>
          <w:color w:val="000000"/>
          <w:sz w:val="18"/>
          <w:szCs w:val="18"/>
          <w:lang w:eastAsia="en-GB"/>
        </w:rPr>
        <w:t xml:space="preserve"> 13</w:t>
      </w:r>
    </w:p>
    <w:p w14:paraId="6C8C0D96" w14:textId="43A9B47C" w:rsidR="002E0D89" w:rsidRPr="00C34319"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STD-T120-37.571-3.V13.3.0</w:t>
      </w:r>
      <w:r w:rsidRPr="00C34319">
        <w:rPr>
          <w:color w:val="000000"/>
          <w:sz w:val="18"/>
          <w:szCs w:val="18"/>
          <w:lang w:val="en-GB" w:eastAsia="en-GB"/>
        </w:rPr>
        <w:tab/>
        <w:t>13.3.0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4069" w:history="1">
        <w:r w:rsidR="00C219C4" w:rsidRPr="00C34319">
          <w:rPr>
            <w:rStyle w:val="Hyperlink"/>
            <w:sz w:val="18"/>
            <w:szCs w:val="18"/>
            <w:lang w:val="en-GB" w:eastAsia="en-GB"/>
          </w:rPr>
          <w:t>https://www.arib.or.jp/english/html/overview/doc/T120_T23_SPECS/ARIB-STD-T120/Rel13/37/A37571-3-d30.pdf</w:t>
        </w:r>
      </w:hyperlink>
    </w:p>
    <w:p w14:paraId="53F22A54" w14:textId="267F42F8" w:rsidR="002E0D89" w:rsidRPr="00701E42"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ATIS.3GPP.37.571-3V1330</w:t>
      </w:r>
      <w:r w:rsidRPr="00701E42">
        <w:rPr>
          <w:color w:val="000000"/>
          <w:sz w:val="18"/>
          <w:szCs w:val="18"/>
          <w:lang w:val="en-GB" w:eastAsia="en-GB"/>
        </w:rPr>
        <w:tab/>
        <w:t>13.3.0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4070" w:history="1">
        <w:r w:rsidR="00C219C4" w:rsidRPr="00701E42">
          <w:rPr>
            <w:rStyle w:val="Hyperlink"/>
            <w:sz w:val="18"/>
            <w:szCs w:val="18"/>
            <w:lang w:val="en-GB" w:eastAsia="en-GB"/>
          </w:rPr>
          <w:t>https://www.atis.org/3gpp-documents/Rel99-14/</w:t>
        </w:r>
      </w:hyperlink>
    </w:p>
    <w:p w14:paraId="0C4EB5A8" w14:textId="614B9A00" w:rsidR="002E0D89" w:rsidRPr="00701E42"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CCSA.37.571-3V1330</w:t>
      </w:r>
      <w:r w:rsidRPr="00701E42">
        <w:rPr>
          <w:color w:val="000000"/>
          <w:sz w:val="18"/>
          <w:szCs w:val="18"/>
          <w:lang w:val="en-GB" w:eastAsia="en-GB"/>
        </w:rPr>
        <w:tab/>
        <w:t>13.3.0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/09/2017</w:t>
      </w:r>
      <w:r w:rsidRPr="00701E42">
        <w:rPr>
          <w:color w:val="000000"/>
          <w:sz w:val="18"/>
          <w:szCs w:val="18"/>
          <w:lang w:val="en-GB" w:eastAsia="en-GB"/>
        </w:rPr>
        <w:tab/>
      </w:r>
      <w:hyperlink r:id="rId4071" w:history="1">
        <w:r w:rsidR="00C219C4" w:rsidRPr="00701E42">
          <w:rPr>
            <w:rStyle w:val="Hyperlink"/>
            <w:sz w:val="18"/>
            <w:szCs w:val="18"/>
            <w:lang w:val="en-GB" w:eastAsia="en-GB"/>
          </w:rPr>
          <w:t>https://www.ccsa.org.cn/api/portalsFile/downloadOldFile?type=19&amp;oldFileUrl=ITU-R/M.2012-6/CCSA.37.571-3V1330.doc</w:t>
        </w:r>
      </w:hyperlink>
    </w:p>
    <w:p w14:paraId="429B990A" w14:textId="755C37B0" w:rsidR="002E0D89" w:rsidRPr="0034407F"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137 571-3</w:t>
      </w:r>
      <w:r w:rsidRPr="0034407F">
        <w:rPr>
          <w:color w:val="000000"/>
          <w:sz w:val="18"/>
          <w:szCs w:val="18"/>
          <w:lang w:val="fr-FR" w:eastAsia="en-GB"/>
        </w:rPr>
        <w:tab/>
        <w:t>13.3.0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/10/2017</w:t>
      </w:r>
      <w:r w:rsidRPr="0034407F">
        <w:rPr>
          <w:color w:val="000000"/>
          <w:spacing w:val="-2"/>
          <w:sz w:val="18"/>
          <w:szCs w:val="18"/>
          <w:lang w:val="fr-FR" w:eastAsia="en-GB"/>
        </w:rPr>
        <w:tab/>
      </w:r>
      <w:hyperlink r:id="rId4072" w:history="1">
        <w:r w:rsidR="00C219C4" w:rsidRPr="0034407F">
          <w:rPr>
            <w:rStyle w:val="Hyperlink"/>
            <w:spacing w:val="-2"/>
            <w:sz w:val="18"/>
            <w:szCs w:val="18"/>
            <w:lang w:val="fr-FR" w:eastAsia="en-GB"/>
          </w:rPr>
          <w:t>https://www.etsi.org/deliver/etsi_ts/137500_137599/13757103/13.03.00_60/ts_13757103v130300p.pdf</w:t>
        </w:r>
      </w:hyperlink>
    </w:p>
    <w:p w14:paraId="664AF883" w14:textId="307EB858" w:rsidR="002E0D89" w:rsidRPr="0034407F"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37.571-3-13.3.0 V1.0.0</w:t>
      </w:r>
      <w:r w:rsidRPr="0034407F">
        <w:rPr>
          <w:color w:val="000000"/>
          <w:sz w:val="18"/>
          <w:szCs w:val="18"/>
          <w:lang w:val="fr-FR" w:eastAsia="en-GB"/>
        </w:rPr>
        <w:tab/>
        <w:t>13.3.0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4073" w:history="1">
        <w:r w:rsidR="00C219C4" w:rsidRPr="0034407F">
          <w:rPr>
            <w:rStyle w:val="Hyperlink"/>
            <w:sz w:val="18"/>
            <w:szCs w:val="18"/>
            <w:lang w:val="fr-FR" w:eastAsia="en-GB"/>
          </w:rPr>
          <w:t>https://members.tsdsi.in/index.php/s/JPFYBWgra7wKpYM</w:t>
        </w:r>
      </w:hyperlink>
    </w:p>
    <w:p w14:paraId="652C984C" w14:textId="46CE8080" w:rsidR="002E0D89" w:rsidRPr="0034407F"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TTAT.3G-37.571-3V13.3.0</w:t>
      </w:r>
      <w:r w:rsidRPr="0034407F">
        <w:rPr>
          <w:color w:val="000000"/>
          <w:sz w:val="18"/>
          <w:szCs w:val="18"/>
          <w:lang w:val="fr-FR" w:eastAsia="en-GB"/>
        </w:rPr>
        <w:tab/>
        <w:t>13.3.0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4074" w:history="1">
        <w:r w:rsidR="00C219C4" w:rsidRPr="0034407F">
          <w:rPr>
            <w:rStyle w:val="Hyperlink"/>
            <w:sz w:val="18"/>
            <w:szCs w:val="18"/>
            <w:lang w:val="fr-FR" w:eastAsia="en-GB"/>
          </w:rPr>
          <w:t>http://committee.tta.or.kr/data/ttasDown.jsp?kind=ttastd&amp;pk_num=TTAT.3G-37.571-3V13.3.0</w:t>
        </w:r>
      </w:hyperlink>
    </w:p>
    <w:p w14:paraId="7ADB8C39" w14:textId="14C8DCA8" w:rsidR="002E0D89" w:rsidRPr="00182533" w:rsidRDefault="006E0553" w:rsidP="00C219C4">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2E0D89" w:rsidRPr="00182533">
        <w:rPr>
          <w:b/>
          <w:bCs/>
          <w:color w:val="000000"/>
          <w:sz w:val="18"/>
          <w:szCs w:val="18"/>
          <w:lang w:eastAsia="en-GB"/>
        </w:rPr>
        <w:t xml:space="preserve"> 14</w:t>
      </w:r>
    </w:p>
    <w:p w14:paraId="539F6722" w14:textId="008795F1" w:rsidR="002E0D89" w:rsidRPr="00C34319"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STD-T120-37.571-3.V14.4.0</w:t>
      </w:r>
      <w:r w:rsidRPr="00C34319">
        <w:rPr>
          <w:color w:val="000000"/>
          <w:sz w:val="18"/>
          <w:szCs w:val="18"/>
          <w:lang w:val="en-GB" w:eastAsia="en-GB"/>
        </w:rPr>
        <w:tab/>
        <w:t>14.4.0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4075" w:history="1">
        <w:r w:rsidR="00C219C4" w:rsidRPr="00C34319">
          <w:rPr>
            <w:rStyle w:val="Hyperlink"/>
            <w:sz w:val="18"/>
            <w:szCs w:val="18"/>
            <w:lang w:val="en-GB" w:eastAsia="en-GB"/>
          </w:rPr>
          <w:t>https://www.arib.or.jp/english/html/overview/doc/T120_T23_SPECS/ARIB-STD-T120/Rel14/37/A37571-3-e40.pdf</w:t>
        </w:r>
      </w:hyperlink>
    </w:p>
    <w:p w14:paraId="25446A15" w14:textId="25988926" w:rsidR="002E0D89" w:rsidRPr="00701E42"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ATIS.3GPP.37.571-3V1440</w:t>
      </w:r>
      <w:r w:rsidRPr="00701E42">
        <w:rPr>
          <w:color w:val="000000"/>
          <w:sz w:val="18"/>
          <w:szCs w:val="18"/>
          <w:lang w:val="en-GB" w:eastAsia="en-GB"/>
        </w:rPr>
        <w:tab/>
        <w:t>14.4.0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4076" w:history="1">
        <w:r w:rsidR="00C219C4" w:rsidRPr="00701E42">
          <w:rPr>
            <w:rStyle w:val="Hyperlink"/>
            <w:sz w:val="18"/>
            <w:szCs w:val="18"/>
            <w:lang w:val="en-GB" w:eastAsia="en-GB"/>
          </w:rPr>
          <w:t>https://www.atis.org/3gpp-documents/Rel99-14/</w:t>
        </w:r>
      </w:hyperlink>
    </w:p>
    <w:p w14:paraId="4CA65C3A" w14:textId="77F916C9" w:rsidR="002E0D89" w:rsidRPr="00701E42"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CCSA.37.571-3V1440</w:t>
      </w:r>
      <w:r w:rsidRPr="00701E42">
        <w:rPr>
          <w:color w:val="000000"/>
          <w:sz w:val="18"/>
          <w:szCs w:val="18"/>
          <w:lang w:val="en-GB" w:eastAsia="en-GB"/>
        </w:rPr>
        <w:tab/>
        <w:t>14.4.0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/03/2018</w:t>
      </w:r>
      <w:r w:rsidRPr="00701E42">
        <w:rPr>
          <w:color w:val="000000"/>
          <w:sz w:val="18"/>
          <w:szCs w:val="18"/>
          <w:lang w:val="en-GB" w:eastAsia="en-GB"/>
        </w:rPr>
        <w:tab/>
      </w:r>
      <w:hyperlink r:id="rId4077" w:history="1">
        <w:r w:rsidR="00C219C4" w:rsidRPr="00701E42">
          <w:rPr>
            <w:rStyle w:val="Hyperlink"/>
            <w:sz w:val="18"/>
            <w:szCs w:val="18"/>
            <w:lang w:val="en-GB" w:eastAsia="en-GB"/>
          </w:rPr>
          <w:t>https://www.ccsa.org.cn/api/portalsFile/downloadOldFile?type=19&amp;oldFileUrl=ITU-R/M.2012-6/CCSA.37.571-3V1440.doc</w:t>
        </w:r>
      </w:hyperlink>
    </w:p>
    <w:p w14:paraId="252D0A8B" w14:textId="394B4CD8" w:rsidR="002E0D89" w:rsidRPr="0034407F"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137 571-3</w:t>
      </w:r>
      <w:r w:rsidRPr="0034407F">
        <w:rPr>
          <w:color w:val="000000"/>
          <w:sz w:val="18"/>
          <w:szCs w:val="18"/>
          <w:lang w:val="fr-FR" w:eastAsia="en-GB"/>
        </w:rPr>
        <w:tab/>
        <w:t>14.4.0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10</w:t>
      </w:r>
      <w:r w:rsidR="00D63672" w:rsidRPr="0034407F">
        <w:rPr>
          <w:color w:val="000000"/>
          <w:sz w:val="18"/>
          <w:szCs w:val="18"/>
          <w:lang w:val="fr-FR" w:eastAsia="en-GB"/>
        </w:rPr>
        <w:t>/04/2018</w:t>
      </w:r>
      <w:r w:rsidRPr="0034407F">
        <w:rPr>
          <w:color w:val="000000"/>
          <w:spacing w:val="-2"/>
          <w:sz w:val="18"/>
          <w:szCs w:val="18"/>
          <w:lang w:val="fr-FR" w:eastAsia="en-GB"/>
        </w:rPr>
        <w:tab/>
      </w:r>
      <w:hyperlink r:id="rId4078" w:history="1">
        <w:r w:rsidR="00C219C4" w:rsidRPr="0034407F">
          <w:rPr>
            <w:rStyle w:val="Hyperlink"/>
            <w:spacing w:val="-2"/>
            <w:sz w:val="18"/>
            <w:szCs w:val="18"/>
            <w:lang w:val="fr-FR" w:eastAsia="en-GB"/>
          </w:rPr>
          <w:t>https://www.etsi.org/deliver/etsi_ts/137500_137599/13757103/14.04.00_60/ts_13757103v140400p.pdf</w:t>
        </w:r>
      </w:hyperlink>
    </w:p>
    <w:p w14:paraId="4BFA386F" w14:textId="7AE31698" w:rsidR="002E0D89" w:rsidRPr="0034407F"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37.571-3-14.4.0 V1.1.0</w:t>
      </w:r>
      <w:r w:rsidRPr="0034407F">
        <w:rPr>
          <w:color w:val="000000"/>
          <w:sz w:val="18"/>
          <w:szCs w:val="18"/>
          <w:lang w:val="fr-FR" w:eastAsia="en-GB"/>
        </w:rPr>
        <w:tab/>
        <w:t>14.4.0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4079" w:history="1">
        <w:r w:rsidR="00C219C4" w:rsidRPr="0034407F">
          <w:rPr>
            <w:rStyle w:val="Hyperlink"/>
            <w:sz w:val="18"/>
            <w:szCs w:val="18"/>
            <w:lang w:val="fr-FR" w:eastAsia="en-GB"/>
          </w:rPr>
          <w:t>https://members.tsdsi.in/index.php/s/4L39X7WwtaqZ5GY</w:t>
        </w:r>
      </w:hyperlink>
    </w:p>
    <w:p w14:paraId="5953CE2B" w14:textId="2ACD1E7D" w:rsidR="002E0D89" w:rsidRPr="0034407F"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TTAT.3G-37.571-3V14.4.0</w:t>
      </w:r>
      <w:r w:rsidRPr="0034407F">
        <w:rPr>
          <w:color w:val="000000"/>
          <w:sz w:val="18"/>
          <w:szCs w:val="18"/>
          <w:lang w:val="fr-FR" w:eastAsia="en-GB"/>
        </w:rPr>
        <w:tab/>
        <w:t>14.4.0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/08/2021</w:t>
      </w:r>
      <w:r w:rsidRPr="0034407F">
        <w:rPr>
          <w:color w:val="000000"/>
          <w:sz w:val="18"/>
          <w:szCs w:val="18"/>
          <w:lang w:val="fr-FR" w:eastAsia="en-GB"/>
        </w:rPr>
        <w:tab/>
      </w:r>
      <w:hyperlink r:id="rId4080" w:history="1">
        <w:r w:rsidR="00C219C4" w:rsidRPr="0034407F">
          <w:rPr>
            <w:rStyle w:val="Hyperlink"/>
            <w:sz w:val="18"/>
            <w:szCs w:val="18"/>
            <w:lang w:val="fr-FR" w:eastAsia="en-GB"/>
          </w:rPr>
          <w:t>http://committee.tta.or.kr/data/ttasDown.jsp?kind=ttastd&amp;pk_num=TTAT.3G-37.571-3V14.4.0</w:t>
        </w:r>
      </w:hyperlink>
    </w:p>
    <w:p w14:paraId="7F192B46" w14:textId="5828F08E" w:rsidR="002E0D89" w:rsidRPr="00182533" w:rsidRDefault="006E0553" w:rsidP="00C219C4">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2E0D89" w:rsidRPr="00182533">
        <w:rPr>
          <w:b/>
          <w:bCs/>
          <w:color w:val="000000"/>
          <w:sz w:val="18"/>
          <w:szCs w:val="18"/>
          <w:lang w:eastAsia="en-GB"/>
        </w:rPr>
        <w:t xml:space="preserve"> 15</w:t>
      </w:r>
    </w:p>
    <w:p w14:paraId="039E0C9A" w14:textId="3777B95C" w:rsidR="002E0D89" w:rsidRPr="00C34319"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STD-T120-37.571-3.V15.6.0</w:t>
      </w:r>
      <w:r w:rsidRPr="00C34319">
        <w:rPr>
          <w:color w:val="000000"/>
          <w:sz w:val="18"/>
          <w:szCs w:val="18"/>
          <w:lang w:val="en-GB" w:eastAsia="en-GB"/>
        </w:rPr>
        <w:tab/>
        <w:t>15.6.0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4081" w:history="1">
        <w:r w:rsidR="00C219C4" w:rsidRPr="00C34319">
          <w:rPr>
            <w:rStyle w:val="Hyperlink"/>
            <w:sz w:val="18"/>
            <w:szCs w:val="18"/>
            <w:lang w:val="en-GB" w:eastAsia="en-GB"/>
          </w:rPr>
          <w:t>https://www.arib.or.jp/english/html/overview/doc/T120_T23_SPECS/ARIB-STD-T120/Rel15/37/A37571-3-f60.pdf</w:t>
        </w:r>
      </w:hyperlink>
    </w:p>
    <w:p w14:paraId="61562046" w14:textId="5B8DA86B" w:rsidR="002E0D89" w:rsidRPr="00701E42"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ATIS.3GPP.37.571-3V1560</w:t>
      </w:r>
      <w:r w:rsidRPr="00701E42">
        <w:rPr>
          <w:color w:val="000000"/>
          <w:sz w:val="18"/>
          <w:szCs w:val="18"/>
          <w:lang w:val="en-GB" w:eastAsia="en-GB"/>
        </w:rPr>
        <w:tab/>
        <w:t>15.6.0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4082" w:history="1">
        <w:r w:rsidR="00C219C4" w:rsidRPr="00701E42">
          <w:rPr>
            <w:rStyle w:val="Hyperlink"/>
            <w:sz w:val="18"/>
            <w:szCs w:val="18"/>
            <w:lang w:val="en-GB" w:eastAsia="en-GB"/>
          </w:rPr>
          <w:t>https://www.atis.org/3gpp-documents/Rel15/</w:t>
        </w:r>
      </w:hyperlink>
    </w:p>
    <w:p w14:paraId="4020FD57" w14:textId="349902AE" w:rsidR="002E0D89" w:rsidRPr="00701E42"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CCSA.37.571-3V1560</w:t>
      </w:r>
      <w:r w:rsidRPr="00701E42">
        <w:rPr>
          <w:color w:val="000000"/>
          <w:sz w:val="18"/>
          <w:szCs w:val="18"/>
          <w:lang w:val="en-GB" w:eastAsia="en-GB"/>
        </w:rPr>
        <w:tab/>
        <w:t>15.6.0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/03/2020</w:t>
      </w:r>
      <w:r w:rsidRPr="00701E42">
        <w:rPr>
          <w:color w:val="000000"/>
          <w:sz w:val="18"/>
          <w:szCs w:val="18"/>
          <w:lang w:val="en-GB" w:eastAsia="en-GB"/>
        </w:rPr>
        <w:tab/>
      </w:r>
      <w:hyperlink r:id="rId4083" w:history="1">
        <w:r w:rsidR="00C219C4" w:rsidRPr="00701E42">
          <w:rPr>
            <w:rStyle w:val="Hyperlink"/>
            <w:sz w:val="18"/>
            <w:szCs w:val="18"/>
            <w:lang w:val="en-GB" w:eastAsia="en-GB"/>
          </w:rPr>
          <w:t>https://www.ccsa.org.cn/api/portalsFile/downloadOldFile?type=19&amp;oldFileUrl=ITU-R/M.2012-6/CCSA.37.571-3V1560.doc</w:t>
        </w:r>
      </w:hyperlink>
    </w:p>
    <w:p w14:paraId="4CA3B943" w14:textId="58282618" w:rsidR="002E0D89" w:rsidRPr="0034407F"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137 571-3</w:t>
      </w:r>
      <w:r w:rsidRPr="0034407F">
        <w:rPr>
          <w:color w:val="000000"/>
          <w:sz w:val="18"/>
          <w:szCs w:val="18"/>
          <w:lang w:val="fr-FR" w:eastAsia="en-GB"/>
        </w:rPr>
        <w:tab/>
        <w:t>15.6.0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03</w:t>
      </w:r>
      <w:r w:rsidR="00D63672" w:rsidRPr="0034407F">
        <w:rPr>
          <w:color w:val="000000"/>
          <w:sz w:val="18"/>
          <w:szCs w:val="18"/>
          <w:lang w:val="fr-FR" w:eastAsia="en-GB"/>
        </w:rPr>
        <w:t>/04/2020</w:t>
      </w:r>
      <w:r w:rsidRPr="0034407F">
        <w:rPr>
          <w:color w:val="000000"/>
          <w:spacing w:val="-2"/>
          <w:sz w:val="18"/>
          <w:szCs w:val="18"/>
          <w:lang w:val="fr-FR" w:eastAsia="en-GB"/>
        </w:rPr>
        <w:tab/>
      </w:r>
      <w:hyperlink r:id="rId4084" w:history="1">
        <w:r w:rsidR="00C219C4" w:rsidRPr="0034407F">
          <w:rPr>
            <w:rStyle w:val="Hyperlink"/>
            <w:spacing w:val="-2"/>
            <w:sz w:val="18"/>
            <w:szCs w:val="18"/>
            <w:lang w:val="fr-FR" w:eastAsia="en-GB"/>
          </w:rPr>
          <w:t>https://www.etsi.org/deliver/etsi_ts/137500_137599/13757103/15.06.00_60/ts_13757103v150600p.pdf</w:t>
        </w:r>
      </w:hyperlink>
    </w:p>
    <w:p w14:paraId="40072432" w14:textId="605E1609" w:rsidR="002E0D89" w:rsidRPr="0034407F"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37.571-3-15.6.0 V1.0.0</w:t>
      </w:r>
      <w:r w:rsidRPr="0034407F">
        <w:rPr>
          <w:color w:val="000000"/>
          <w:sz w:val="18"/>
          <w:szCs w:val="18"/>
          <w:lang w:val="fr-FR" w:eastAsia="en-GB"/>
        </w:rPr>
        <w:tab/>
        <w:t>15.6.0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4085" w:history="1">
        <w:r w:rsidR="00C219C4" w:rsidRPr="0034407F">
          <w:rPr>
            <w:rStyle w:val="Hyperlink"/>
            <w:sz w:val="18"/>
            <w:szCs w:val="18"/>
            <w:lang w:val="fr-FR" w:eastAsia="en-GB"/>
          </w:rPr>
          <w:t>https://members.tsdsi.in/index.php/s/Wy9YEkjZkrrrmss</w:t>
        </w:r>
      </w:hyperlink>
    </w:p>
    <w:p w14:paraId="6D04585F" w14:textId="0D7E8A4A" w:rsidR="002E0D89" w:rsidRPr="0034407F"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TTAT.3G-37.571-3V15.6.0</w:t>
      </w:r>
      <w:r w:rsidRPr="0034407F">
        <w:rPr>
          <w:color w:val="000000"/>
          <w:sz w:val="18"/>
          <w:szCs w:val="18"/>
          <w:lang w:val="fr-FR" w:eastAsia="en-GB"/>
        </w:rPr>
        <w:tab/>
        <w:t>15.6.0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4086" w:history="1">
        <w:r w:rsidR="00C219C4" w:rsidRPr="0034407F">
          <w:rPr>
            <w:rStyle w:val="Hyperlink"/>
            <w:sz w:val="18"/>
            <w:szCs w:val="18"/>
            <w:lang w:val="fr-FR" w:eastAsia="en-GB"/>
          </w:rPr>
          <w:t>http://committee.tta.or.kr/data/ttasDown.jsp?kind=ttastd&amp;pk_num=TTAT.3G-37.571-3V15.6.0</w:t>
        </w:r>
      </w:hyperlink>
    </w:p>
    <w:p w14:paraId="5ABF15EB" w14:textId="2E3BE8F6" w:rsidR="002E0D89" w:rsidRPr="00182533" w:rsidRDefault="006E0553" w:rsidP="00C219C4">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lastRenderedPageBreak/>
        <w:t>Versión</w:t>
      </w:r>
      <w:r w:rsidR="002E0D89" w:rsidRPr="00182533">
        <w:rPr>
          <w:b/>
          <w:bCs/>
          <w:color w:val="000000"/>
          <w:sz w:val="18"/>
          <w:szCs w:val="18"/>
          <w:lang w:eastAsia="en-GB"/>
        </w:rPr>
        <w:t xml:space="preserve"> 16</w:t>
      </w:r>
    </w:p>
    <w:p w14:paraId="6FB8B74D" w14:textId="52762BF0" w:rsidR="002E0D89" w:rsidRPr="00C34319"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STD-T120-37.571-3.V16.14.0</w:t>
      </w:r>
      <w:r w:rsidRPr="00C34319">
        <w:rPr>
          <w:color w:val="000000"/>
          <w:sz w:val="18"/>
          <w:szCs w:val="18"/>
          <w:lang w:val="en-GB" w:eastAsia="en-GB"/>
        </w:rPr>
        <w:tab/>
        <w:t>16.14.0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4087" w:history="1">
        <w:r w:rsidR="00C219C4" w:rsidRPr="00C34319">
          <w:rPr>
            <w:rStyle w:val="Hyperlink"/>
            <w:sz w:val="18"/>
            <w:szCs w:val="18"/>
            <w:lang w:val="en-GB" w:eastAsia="en-GB"/>
          </w:rPr>
          <w:t>https://www.arib.or.jp/english/html/overview/doc/T120_T23_SPECS/ARIB-STD-T120/Rel16/37/A37571-3-ge0.pdf</w:t>
        </w:r>
      </w:hyperlink>
    </w:p>
    <w:p w14:paraId="1C5D0A7F" w14:textId="7B58AE5A" w:rsidR="002E0D89" w:rsidRPr="00701E42"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ATIS.3GPP.37.571-3.V16.14.0</w:t>
      </w:r>
      <w:r w:rsidRPr="00701E42">
        <w:rPr>
          <w:color w:val="000000"/>
          <w:sz w:val="18"/>
          <w:szCs w:val="18"/>
          <w:lang w:val="en-GB" w:eastAsia="en-GB"/>
        </w:rPr>
        <w:tab/>
        <w:t>16.14.0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4088" w:history="1">
        <w:r w:rsidR="00C219C4" w:rsidRPr="00701E42">
          <w:rPr>
            <w:rStyle w:val="Hyperlink"/>
            <w:sz w:val="18"/>
            <w:szCs w:val="18"/>
            <w:lang w:val="en-GB" w:eastAsia="en-GB"/>
          </w:rPr>
          <w:t>https://www.atis.org/3gpp-transpositions - Rel-16</w:t>
        </w:r>
      </w:hyperlink>
    </w:p>
    <w:p w14:paraId="386877FD" w14:textId="70B2C9F3" w:rsidR="002E0D89" w:rsidRPr="00701E42"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CCSA.37.571-3V16140</w:t>
      </w:r>
      <w:r w:rsidRPr="00701E42">
        <w:rPr>
          <w:color w:val="000000"/>
          <w:sz w:val="18"/>
          <w:szCs w:val="18"/>
          <w:lang w:val="en-GB" w:eastAsia="en-GB"/>
        </w:rPr>
        <w:tab/>
        <w:t>16.14.0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/12/2022</w:t>
      </w:r>
      <w:r w:rsidRPr="00701E42">
        <w:rPr>
          <w:color w:val="000000"/>
          <w:sz w:val="18"/>
          <w:szCs w:val="18"/>
          <w:lang w:val="en-GB" w:eastAsia="en-GB"/>
        </w:rPr>
        <w:tab/>
      </w:r>
      <w:hyperlink r:id="rId4089" w:history="1">
        <w:r w:rsidR="00C219C4" w:rsidRPr="00701E42">
          <w:rPr>
            <w:rStyle w:val="Hyperlink"/>
            <w:sz w:val="18"/>
            <w:szCs w:val="18"/>
            <w:lang w:val="en-GB" w:eastAsia="en-GB"/>
          </w:rPr>
          <w:t>https://www.ccsa.org.cn/api/portalsFile/downloadOldFile?type=19&amp;oldFileUrl=ITU-R/M.2012-6/CCSA.37.571-3V16140.doc</w:t>
        </w:r>
      </w:hyperlink>
    </w:p>
    <w:p w14:paraId="1ACFF430" w14:textId="03488014" w:rsidR="002E0D89" w:rsidRPr="0034407F"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137 571-3</w:t>
      </w:r>
      <w:r w:rsidRPr="0034407F">
        <w:rPr>
          <w:color w:val="000000"/>
          <w:sz w:val="18"/>
          <w:szCs w:val="18"/>
          <w:lang w:val="fr-FR" w:eastAsia="en-GB"/>
        </w:rPr>
        <w:tab/>
        <w:t>16.14.0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24</w:t>
      </w:r>
      <w:r w:rsidR="00D63672" w:rsidRPr="0034407F">
        <w:rPr>
          <w:color w:val="000000"/>
          <w:sz w:val="18"/>
          <w:szCs w:val="18"/>
          <w:lang w:val="fr-FR" w:eastAsia="en-GB"/>
        </w:rPr>
        <w:t>/01/2023</w:t>
      </w:r>
      <w:r w:rsidRPr="0034407F">
        <w:rPr>
          <w:color w:val="000000"/>
          <w:spacing w:val="-2"/>
          <w:sz w:val="18"/>
          <w:szCs w:val="18"/>
          <w:lang w:val="fr-FR" w:eastAsia="en-GB"/>
        </w:rPr>
        <w:tab/>
      </w:r>
      <w:hyperlink r:id="rId4090" w:history="1">
        <w:r w:rsidR="00C219C4" w:rsidRPr="0034407F">
          <w:rPr>
            <w:rStyle w:val="Hyperlink"/>
            <w:spacing w:val="-2"/>
            <w:sz w:val="18"/>
            <w:szCs w:val="18"/>
            <w:lang w:val="fr-FR" w:eastAsia="en-GB"/>
          </w:rPr>
          <w:t>https://www.etsi.org/deliver/etsi_ts/137500_137599/13757103/16.14.00_60/ts_13757103v161400p.pdf</w:t>
        </w:r>
      </w:hyperlink>
    </w:p>
    <w:p w14:paraId="36D78FA8" w14:textId="0DE3CD5D" w:rsidR="002E0D89" w:rsidRPr="0034407F"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37.571-3 16.14.0 V1.3.0</w:t>
      </w:r>
      <w:r w:rsidRPr="0034407F">
        <w:rPr>
          <w:color w:val="000000"/>
          <w:sz w:val="18"/>
          <w:szCs w:val="18"/>
          <w:lang w:val="fr-FR" w:eastAsia="en-GB"/>
        </w:rPr>
        <w:tab/>
        <w:t>16.14.0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4091" w:history="1">
        <w:r w:rsidR="00C219C4" w:rsidRPr="0034407F">
          <w:rPr>
            <w:rStyle w:val="Hyperlink"/>
            <w:sz w:val="18"/>
            <w:szCs w:val="18"/>
            <w:lang w:val="fr-FR" w:eastAsia="en-GB"/>
          </w:rPr>
          <w:t>https://members.tsdsi.in/s/9eerwaRaAySYoDJ</w:t>
        </w:r>
      </w:hyperlink>
    </w:p>
    <w:p w14:paraId="06AEFF0B" w14:textId="01FB3799" w:rsidR="002E0D89" w:rsidRPr="0034407F"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TTAT.3G-37.571-3V16.14.0</w:t>
      </w:r>
      <w:r w:rsidRPr="0034407F">
        <w:rPr>
          <w:color w:val="000000"/>
          <w:sz w:val="18"/>
          <w:szCs w:val="18"/>
          <w:lang w:val="fr-FR" w:eastAsia="en-GB"/>
        </w:rPr>
        <w:tab/>
        <w:t>16.14.0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4092" w:history="1">
        <w:r w:rsidR="00C219C4" w:rsidRPr="0034407F">
          <w:rPr>
            <w:rStyle w:val="Hyperlink"/>
            <w:sz w:val="18"/>
            <w:szCs w:val="18"/>
            <w:lang w:val="fr-FR" w:eastAsia="en-GB"/>
          </w:rPr>
          <w:t>http://committee.tta.or.kr/data/ttasDown.jsp?kind=ttastd&amp;pk_num=TTAT.3G-37.571-3V16.14.0</w:t>
        </w:r>
      </w:hyperlink>
    </w:p>
    <w:p w14:paraId="6D6524B6" w14:textId="77777777" w:rsidR="00C556AE" w:rsidRPr="00182533" w:rsidRDefault="00C556AE" w:rsidP="00C556AE">
      <w:pPr>
        <w:pStyle w:val="Heading4"/>
      </w:pPr>
      <w:r w:rsidRPr="00182533">
        <w:t>2.1.6.20</w:t>
      </w:r>
      <w:r w:rsidRPr="00182533">
        <w:tab/>
        <w:t>TS 37.571-4</w:t>
      </w:r>
    </w:p>
    <w:p w14:paraId="5C3E4723" w14:textId="77777777" w:rsidR="00C556AE" w:rsidRPr="00182533" w:rsidRDefault="00C556AE" w:rsidP="00C556AE">
      <w:pPr>
        <w:pStyle w:val="Headingb"/>
      </w:pPr>
      <w:r w:rsidRPr="00182533">
        <w:t>Acceso radioeléctrico terrenal universal (UTRA), UTRA evolucionado (E-UTRA) y Núcleo de paquetes evolucionado (EPC); especificaciones de conformidad de UE para el posicionamiento de UE; Parte 4: Serie de pruebas</w:t>
      </w:r>
    </w:p>
    <w:p w14:paraId="5C3BEEA4" w14:textId="77777777" w:rsidR="00C556AE" w:rsidRPr="00182533" w:rsidRDefault="00C556AE" w:rsidP="002B2FEF">
      <w:r w:rsidRPr="00182533">
        <w:t>En este documento se especifican las pruebas de conformidad de protocolos y señalización en TTCN</w:t>
      </w:r>
      <w:r w:rsidRPr="00182533">
        <w:rPr>
          <w:b/>
        </w:rPr>
        <w:t xml:space="preserve"> </w:t>
      </w:r>
      <w:r w:rsidRPr="00182533">
        <w:t>para los UE:</w:t>
      </w:r>
    </w:p>
    <w:p w14:paraId="023EFD1F" w14:textId="77777777" w:rsidR="00C556AE" w:rsidRPr="00182533" w:rsidRDefault="00C556AE" w:rsidP="00C556AE">
      <w:pPr>
        <w:pStyle w:val="enumlev1"/>
        <w:keepNext/>
        <w:keepLines/>
      </w:pPr>
      <w:r w:rsidRPr="00182533">
        <w:t>–</w:t>
      </w:r>
      <w:r w:rsidRPr="00182533">
        <w:tab/>
        <w:t>A-GPS en la interfaz UTRA Uu;</w:t>
      </w:r>
    </w:p>
    <w:p w14:paraId="4581452F" w14:textId="77777777" w:rsidR="00C556AE" w:rsidRPr="00182533" w:rsidRDefault="00C556AE" w:rsidP="00C556AE">
      <w:pPr>
        <w:pStyle w:val="enumlev1"/>
        <w:keepNext/>
        <w:keepLines/>
      </w:pPr>
      <w:r w:rsidRPr="00182533">
        <w:t>–</w:t>
      </w:r>
      <w:r w:rsidRPr="00182533">
        <w:tab/>
        <w:t>posicionamiento de la LTE en la interfaz LTE-Uu;</w:t>
      </w:r>
    </w:p>
    <w:p w14:paraId="0B47FB64" w14:textId="77777777" w:rsidR="00C556AE" w:rsidRPr="00182533" w:rsidRDefault="00C556AE" w:rsidP="00C556AE">
      <w:pPr>
        <w:pStyle w:val="enumlev1"/>
      </w:pPr>
      <w:r w:rsidRPr="00182533">
        <w:t>–</w:t>
      </w:r>
      <w:r w:rsidRPr="00182533">
        <w:tab/>
        <w:t>A-GNSS en la interfaz UTRA Uu.</w:t>
      </w:r>
    </w:p>
    <w:p w14:paraId="6383D13D" w14:textId="77777777" w:rsidR="00C556AE" w:rsidRPr="00182533" w:rsidRDefault="00C556AE" w:rsidP="00C556AE">
      <w:r w:rsidRPr="00182533">
        <w:t>En el presente documento se proporcionan las siguientes especificaciones de pruebas TTCN y observaciones sobre diseño:</w:t>
      </w:r>
    </w:p>
    <w:p w14:paraId="52FF0DEA" w14:textId="77777777" w:rsidR="00C556AE" w:rsidRPr="00182533" w:rsidRDefault="00C556AE" w:rsidP="00C556AE">
      <w:pPr>
        <w:pStyle w:val="enumlev1"/>
      </w:pPr>
      <w:r w:rsidRPr="00182533">
        <w:t>–</w:t>
      </w:r>
      <w:r w:rsidRPr="00182533">
        <w:tab/>
        <w:t>la arquitectura del sistema de pruebas;</w:t>
      </w:r>
    </w:p>
    <w:p w14:paraId="1DC5B469" w14:textId="77777777" w:rsidR="00C556AE" w:rsidRPr="00182533" w:rsidRDefault="00C556AE" w:rsidP="00C556AE">
      <w:pPr>
        <w:pStyle w:val="enumlev1"/>
      </w:pPr>
      <w:r w:rsidRPr="00182533">
        <w:t>–</w:t>
      </w:r>
      <w:r w:rsidRPr="00182533">
        <w:tab/>
        <w:t>los modelos de prueba y las definiciones ASP;</w:t>
      </w:r>
    </w:p>
    <w:p w14:paraId="44A6D0EC" w14:textId="77777777" w:rsidR="00C556AE" w:rsidRPr="00182533" w:rsidRDefault="00C556AE" w:rsidP="00C556AE">
      <w:pPr>
        <w:pStyle w:val="enumlev1"/>
      </w:pPr>
      <w:r w:rsidRPr="00182533">
        <w:t>–</w:t>
      </w:r>
      <w:r w:rsidRPr="00182533">
        <w:tab/>
        <w:t>los métodos de pruebas y la utilización de las definiciones de los puertos de comunicaciones;</w:t>
      </w:r>
    </w:p>
    <w:p w14:paraId="4EA9D117" w14:textId="77777777" w:rsidR="00C556AE" w:rsidRPr="00182533" w:rsidRDefault="00C556AE" w:rsidP="00C556AE">
      <w:pPr>
        <w:pStyle w:val="enumlev1"/>
      </w:pPr>
      <w:r w:rsidRPr="00182533">
        <w:t>–</w:t>
      </w:r>
      <w:r w:rsidRPr="00182533">
        <w:tab/>
        <w:t>las configuraciones de las pruebas;</w:t>
      </w:r>
    </w:p>
    <w:p w14:paraId="63C733A6" w14:textId="77777777" w:rsidR="00C556AE" w:rsidRPr="00182533" w:rsidRDefault="00C556AE" w:rsidP="00C556AE">
      <w:pPr>
        <w:pStyle w:val="enumlev1"/>
      </w:pPr>
      <w:r w:rsidRPr="00182533">
        <w:t>–</w:t>
      </w:r>
      <w:r w:rsidRPr="00182533">
        <w:tab/>
        <w:t>los principios y las hipótesis de diseño;</w:t>
      </w:r>
    </w:p>
    <w:p w14:paraId="6C154E67" w14:textId="77777777" w:rsidR="00C556AE" w:rsidRPr="00182533" w:rsidRDefault="00C556AE" w:rsidP="00C556AE">
      <w:pPr>
        <w:pStyle w:val="enumlev1"/>
      </w:pPr>
      <w:r w:rsidRPr="00182533">
        <w:t>–</w:t>
      </w:r>
      <w:r w:rsidRPr="00182533">
        <w:tab/>
        <w:t>los estilos y convenios TTCN;</w:t>
      </w:r>
    </w:p>
    <w:p w14:paraId="086DC33A" w14:textId="77777777" w:rsidR="00C556AE" w:rsidRPr="00182533" w:rsidRDefault="00C556AE" w:rsidP="00A56E0E">
      <w:pPr>
        <w:pStyle w:val="enumlev1"/>
      </w:pPr>
      <w:r w:rsidRPr="00182533">
        <w:t>–</w:t>
      </w:r>
      <w:r w:rsidRPr="00182533">
        <w:tab/>
        <w:t>la proforma de la ISRPP parcial;</w:t>
      </w:r>
    </w:p>
    <w:p w14:paraId="75E73AA5" w14:textId="77777777" w:rsidR="00C556AE" w:rsidRPr="00182533" w:rsidRDefault="00C556AE" w:rsidP="00A56E0E">
      <w:pPr>
        <w:pStyle w:val="enumlev1"/>
      </w:pPr>
      <w:r w:rsidRPr="00182533">
        <w:t>–</w:t>
      </w:r>
      <w:r w:rsidRPr="00182533">
        <w:tab/>
        <w:t>las series de pruebas en TTCN-2 y TTCN-3;</w:t>
      </w:r>
    </w:p>
    <w:p w14:paraId="42C1BD15" w14:textId="77777777" w:rsidR="00C556AE" w:rsidRPr="00182533" w:rsidRDefault="00C556AE" w:rsidP="00C556AE">
      <w:pPr>
        <w:pStyle w:val="enumlev1"/>
      </w:pPr>
      <w:r w:rsidRPr="00182533">
        <w:t>–</w:t>
      </w:r>
      <w:r w:rsidRPr="00182533">
        <w:tab/>
        <w:t>las series de pruebas diseñadas e implementadas en este documento se basan en las especificaciones de pruebas del lenguaje común en 3GPP TS 37.571-2;</w:t>
      </w:r>
    </w:p>
    <w:p w14:paraId="1D7FB343" w14:textId="77777777" w:rsidR="00C556AE" w:rsidRPr="00182533" w:rsidRDefault="00C556AE" w:rsidP="00C556AE">
      <w:pPr>
        <w:pStyle w:val="enumlev1"/>
      </w:pPr>
      <w:r w:rsidRPr="00182533">
        <w:t>–</w:t>
      </w:r>
      <w:r w:rsidRPr="00182533">
        <w:tab/>
        <w:t>la aplicabilidad de cada caso de pruebas se detalla en la especificación ICS proforma sobre pruebas en 3GPP TS 37.571-3.</w:t>
      </w:r>
    </w:p>
    <w:p w14:paraId="0D8678BB" w14:textId="77777777" w:rsidR="009D7D16" w:rsidRPr="00182533" w:rsidRDefault="009D7D16" w:rsidP="009D7D16">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lastRenderedPageBreak/>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1A579AFF" w14:textId="5AC099D6" w:rsidR="002E0D89" w:rsidRPr="00182533" w:rsidRDefault="006E0553" w:rsidP="00C219C4">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2E0D89" w:rsidRPr="00182533">
        <w:rPr>
          <w:b/>
          <w:bCs/>
          <w:color w:val="000000"/>
          <w:sz w:val="18"/>
          <w:szCs w:val="18"/>
          <w:lang w:eastAsia="en-GB"/>
        </w:rPr>
        <w:t xml:space="preserve"> 10</w:t>
      </w:r>
    </w:p>
    <w:p w14:paraId="2DE1EA46" w14:textId="6E4071B3" w:rsidR="002E0D89" w:rsidRPr="00C34319"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STD-T120-37.571-4.V10.10.0</w:t>
      </w:r>
      <w:r w:rsidRPr="00C34319">
        <w:rPr>
          <w:color w:val="000000"/>
          <w:sz w:val="18"/>
          <w:szCs w:val="18"/>
          <w:lang w:val="en-GB" w:eastAsia="en-GB"/>
        </w:rPr>
        <w:tab/>
        <w:t>10.10.0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4093" w:history="1">
        <w:r w:rsidR="00C219C4" w:rsidRPr="00C34319">
          <w:rPr>
            <w:rStyle w:val="Hyperlink"/>
            <w:sz w:val="18"/>
            <w:szCs w:val="18"/>
            <w:lang w:val="en-GB" w:eastAsia="en-GB"/>
          </w:rPr>
          <w:t>https://www.arib.or.jp/english/html/overview/doc/T120_T23_SPECS/ARIB-STD-T120/Rel10/37/A37571-4-aa0.pdf</w:t>
        </w:r>
      </w:hyperlink>
    </w:p>
    <w:p w14:paraId="4EE55DC4" w14:textId="1A03C074" w:rsidR="002E0D89" w:rsidRPr="00701E42"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ATIS.3GPP.37.571-4V10100</w:t>
      </w:r>
      <w:r w:rsidRPr="00701E42">
        <w:rPr>
          <w:color w:val="000000"/>
          <w:sz w:val="18"/>
          <w:szCs w:val="18"/>
          <w:lang w:val="en-GB" w:eastAsia="en-GB"/>
        </w:rPr>
        <w:tab/>
        <w:t>10.10.0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4094" w:history="1">
        <w:r w:rsidR="00C219C4" w:rsidRPr="00701E42">
          <w:rPr>
            <w:rStyle w:val="Hyperlink"/>
            <w:sz w:val="18"/>
            <w:szCs w:val="18"/>
            <w:lang w:val="en-GB" w:eastAsia="en-GB"/>
          </w:rPr>
          <w:t>https://www.atis.org/3gpp-documents/Rel99-14/</w:t>
        </w:r>
      </w:hyperlink>
    </w:p>
    <w:p w14:paraId="504AF5FA" w14:textId="6371597C" w:rsidR="002E0D89" w:rsidRPr="00701E42"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CCSA.37.571-4V10100</w:t>
      </w:r>
      <w:r w:rsidRPr="00701E42">
        <w:rPr>
          <w:color w:val="000000"/>
          <w:sz w:val="18"/>
          <w:szCs w:val="18"/>
          <w:lang w:val="en-GB" w:eastAsia="en-GB"/>
        </w:rPr>
        <w:tab/>
        <w:t>10.10.0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/12/2015</w:t>
      </w:r>
      <w:r w:rsidRPr="00701E42">
        <w:rPr>
          <w:color w:val="000000"/>
          <w:sz w:val="18"/>
          <w:szCs w:val="18"/>
          <w:lang w:val="en-GB" w:eastAsia="en-GB"/>
        </w:rPr>
        <w:tab/>
      </w:r>
      <w:hyperlink r:id="rId4095" w:history="1">
        <w:r w:rsidR="00C219C4" w:rsidRPr="00701E42">
          <w:rPr>
            <w:rStyle w:val="Hyperlink"/>
            <w:sz w:val="18"/>
            <w:szCs w:val="18"/>
            <w:lang w:val="en-GB" w:eastAsia="en-GB"/>
          </w:rPr>
          <w:t>https://www.ccsa.org.cn/api/portalsFile/downloadOldFile?type=19&amp;oldFileUrl=ITU-R/M.2012-6/CCSA.37.571-4V10100.doc</w:t>
        </w:r>
      </w:hyperlink>
    </w:p>
    <w:p w14:paraId="66CB667D" w14:textId="7D36E109" w:rsidR="002E0D89" w:rsidRPr="0034407F"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137 571-4</w:t>
      </w:r>
      <w:r w:rsidRPr="0034407F">
        <w:rPr>
          <w:color w:val="000000"/>
          <w:sz w:val="18"/>
          <w:szCs w:val="18"/>
          <w:lang w:val="fr-FR" w:eastAsia="en-GB"/>
        </w:rPr>
        <w:tab/>
        <w:t>10.10.0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15</w:t>
      </w:r>
      <w:r w:rsidR="00D63672" w:rsidRPr="0034407F">
        <w:rPr>
          <w:color w:val="000000"/>
          <w:sz w:val="18"/>
          <w:szCs w:val="18"/>
          <w:lang w:val="fr-FR" w:eastAsia="en-GB"/>
        </w:rPr>
        <w:t>/01/2016</w:t>
      </w:r>
      <w:r w:rsidRPr="0034407F">
        <w:rPr>
          <w:color w:val="000000"/>
          <w:spacing w:val="-2"/>
          <w:sz w:val="18"/>
          <w:szCs w:val="18"/>
          <w:lang w:val="fr-FR" w:eastAsia="en-GB"/>
        </w:rPr>
        <w:tab/>
      </w:r>
      <w:hyperlink r:id="rId4096" w:history="1">
        <w:r w:rsidR="00C219C4" w:rsidRPr="0034407F">
          <w:rPr>
            <w:rStyle w:val="Hyperlink"/>
            <w:spacing w:val="-2"/>
            <w:sz w:val="18"/>
            <w:szCs w:val="18"/>
            <w:lang w:val="fr-FR" w:eastAsia="en-GB"/>
          </w:rPr>
          <w:t>https://www.etsi.org/deliver/etsi_ts/137500_137599/13757104/10.10.00_60/ts_13757104v101000p.pdf</w:t>
        </w:r>
      </w:hyperlink>
    </w:p>
    <w:p w14:paraId="2427AE1E" w14:textId="4526FAD8" w:rsidR="002E0D89" w:rsidRPr="0034407F"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37.571-4-10.10.0</w:t>
      </w:r>
      <w:r w:rsidRPr="0034407F">
        <w:rPr>
          <w:color w:val="000000"/>
          <w:sz w:val="18"/>
          <w:szCs w:val="18"/>
          <w:lang w:val="fr-FR" w:eastAsia="en-GB"/>
        </w:rPr>
        <w:t xml:space="preserve"> </w:t>
      </w:r>
      <w:r w:rsidRPr="0034407F">
        <w:rPr>
          <w:color w:val="000000"/>
          <w:sz w:val="18"/>
          <w:szCs w:val="18"/>
          <w:lang w:val="fr-FR" w:eastAsia="en-GB"/>
        </w:rPr>
        <w:tab/>
        <w:t>10.10.0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4097" w:history="1">
        <w:r w:rsidR="00C219C4" w:rsidRPr="0034407F">
          <w:rPr>
            <w:rStyle w:val="Hyperlink"/>
            <w:sz w:val="18"/>
            <w:szCs w:val="18"/>
            <w:lang w:val="fr-FR" w:eastAsia="en-GB"/>
          </w:rPr>
          <w:t>https://members.tsdsi.in/index.php/s/xojNjmDibeiAPwD</w:t>
        </w:r>
      </w:hyperlink>
    </w:p>
    <w:p w14:paraId="214F6D2C" w14:textId="14D38AEA" w:rsidR="002E0D89" w:rsidRPr="0034407F"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TTAT.3G-37.571-4V10.10.0</w:t>
      </w:r>
      <w:r w:rsidRPr="0034407F">
        <w:rPr>
          <w:color w:val="000000"/>
          <w:sz w:val="18"/>
          <w:szCs w:val="18"/>
          <w:lang w:val="fr-FR" w:eastAsia="en-GB"/>
        </w:rPr>
        <w:tab/>
        <w:t>10.10.0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4098" w:history="1">
        <w:r w:rsidR="00C219C4" w:rsidRPr="0034407F">
          <w:rPr>
            <w:rStyle w:val="Hyperlink"/>
            <w:sz w:val="18"/>
            <w:szCs w:val="18"/>
            <w:lang w:val="fr-FR" w:eastAsia="en-GB"/>
          </w:rPr>
          <w:t>http://committee.tta.or.kr/data/ttasDown.jsp?kind=ttastd&amp;pk_num=TTAT.3G-37.571-4V10.10.0</w:t>
        </w:r>
      </w:hyperlink>
    </w:p>
    <w:p w14:paraId="7F1BF444" w14:textId="37873451" w:rsidR="002E0D89" w:rsidRPr="00182533" w:rsidRDefault="006E0553" w:rsidP="00C219C4">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2E0D89" w:rsidRPr="00182533">
        <w:rPr>
          <w:b/>
          <w:bCs/>
          <w:color w:val="000000"/>
          <w:sz w:val="18"/>
          <w:szCs w:val="18"/>
          <w:lang w:eastAsia="en-GB"/>
        </w:rPr>
        <w:t xml:space="preserve"> 11</w:t>
      </w:r>
    </w:p>
    <w:p w14:paraId="6E76D940" w14:textId="334E093A" w:rsidR="002E0D89" w:rsidRPr="00C34319"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STD-T120-37.571-4.V11.1.0</w:t>
      </w:r>
      <w:r w:rsidRPr="00C34319">
        <w:rPr>
          <w:color w:val="000000"/>
          <w:sz w:val="18"/>
          <w:szCs w:val="18"/>
          <w:lang w:val="en-GB" w:eastAsia="en-GB"/>
        </w:rPr>
        <w:tab/>
        <w:t>11.1.0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4099" w:history="1">
        <w:r w:rsidR="00C219C4" w:rsidRPr="00C34319">
          <w:rPr>
            <w:rStyle w:val="Hyperlink"/>
            <w:sz w:val="18"/>
            <w:szCs w:val="18"/>
            <w:lang w:val="en-GB" w:eastAsia="en-GB"/>
          </w:rPr>
          <w:t>https://www.arib.or.jp/english/html/overview/doc/T120_T23_SPECS/ARIB-STD-T120/Rel11/37/A37571-4-b10.pdf</w:t>
        </w:r>
      </w:hyperlink>
    </w:p>
    <w:p w14:paraId="60795287" w14:textId="254BE7CB" w:rsidR="002E0D89" w:rsidRPr="00701E42"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ATIS.3GPP.37.571-4V1110</w:t>
      </w:r>
      <w:r w:rsidRPr="00701E42">
        <w:rPr>
          <w:color w:val="000000"/>
          <w:sz w:val="18"/>
          <w:szCs w:val="18"/>
          <w:lang w:val="en-GB" w:eastAsia="en-GB"/>
        </w:rPr>
        <w:tab/>
        <w:t>11.1.0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4100" w:history="1">
        <w:r w:rsidR="00C219C4" w:rsidRPr="00701E42">
          <w:rPr>
            <w:rStyle w:val="Hyperlink"/>
            <w:sz w:val="18"/>
            <w:szCs w:val="18"/>
            <w:lang w:val="en-GB" w:eastAsia="en-GB"/>
          </w:rPr>
          <w:t>https://www.atis.org/3gpp-documents/Rel99-14/</w:t>
        </w:r>
      </w:hyperlink>
    </w:p>
    <w:p w14:paraId="295FDCA3" w14:textId="1C6C7D2E" w:rsidR="002E0D89" w:rsidRPr="00701E42"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CCSA.37.571-4V1110</w:t>
      </w:r>
      <w:r w:rsidRPr="00701E42">
        <w:rPr>
          <w:color w:val="000000"/>
          <w:sz w:val="18"/>
          <w:szCs w:val="18"/>
          <w:lang w:val="en-GB" w:eastAsia="en-GB"/>
        </w:rPr>
        <w:tab/>
        <w:t>11.1.0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/12/2015</w:t>
      </w:r>
      <w:r w:rsidRPr="00701E42">
        <w:rPr>
          <w:color w:val="000000"/>
          <w:sz w:val="18"/>
          <w:szCs w:val="18"/>
          <w:lang w:val="en-GB" w:eastAsia="en-GB"/>
        </w:rPr>
        <w:tab/>
      </w:r>
      <w:hyperlink r:id="rId4101" w:history="1">
        <w:r w:rsidR="00C219C4" w:rsidRPr="00701E42">
          <w:rPr>
            <w:rStyle w:val="Hyperlink"/>
            <w:sz w:val="18"/>
            <w:szCs w:val="18"/>
            <w:lang w:val="en-GB" w:eastAsia="en-GB"/>
          </w:rPr>
          <w:t>https://www.ccsa.org.cn/api/portalsFile/downloadOldFile?type=19&amp;oldFileUrl=ITU-R/M.2012-6/CCSA.37.571-4V1110.doc</w:t>
        </w:r>
      </w:hyperlink>
    </w:p>
    <w:p w14:paraId="5DA019A7" w14:textId="2FEA0810" w:rsidR="002E0D89" w:rsidRPr="0034407F"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137 571-4</w:t>
      </w:r>
      <w:r w:rsidRPr="0034407F">
        <w:rPr>
          <w:color w:val="000000"/>
          <w:sz w:val="18"/>
          <w:szCs w:val="18"/>
          <w:lang w:val="fr-FR" w:eastAsia="en-GB"/>
        </w:rPr>
        <w:tab/>
        <w:t>11.1.0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15</w:t>
      </w:r>
      <w:r w:rsidR="00D63672" w:rsidRPr="0034407F">
        <w:rPr>
          <w:color w:val="000000"/>
          <w:sz w:val="18"/>
          <w:szCs w:val="18"/>
          <w:lang w:val="fr-FR" w:eastAsia="en-GB"/>
        </w:rPr>
        <w:t>/01/2016</w:t>
      </w:r>
      <w:r w:rsidRPr="0034407F">
        <w:rPr>
          <w:color w:val="000000"/>
          <w:spacing w:val="-2"/>
          <w:sz w:val="18"/>
          <w:szCs w:val="18"/>
          <w:lang w:val="fr-FR" w:eastAsia="en-GB"/>
        </w:rPr>
        <w:tab/>
      </w:r>
      <w:hyperlink r:id="rId4102" w:history="1">
        <w:r w:rsidR="00C219C4" w:rsidRPr="0034407F">
          <w:rPr>
            <w:rStyle w:val="Hyperlink"/>
            <w:spacing w:val="-2"/>
            <w:sz w:val="18"/>
            <w:szCs w:val="18"/>
            <w:lang w:val="fr-FR" w:eastAsia="en-GB"/>
          </w:rPr>
          <w:t>https://www.etsi.org/deliver/etsi_ts/137500_137599/13757104/11.01.00_60/ts_13757104v110100p.pdf</w:t>
        </w:r>
      </w:hyperlink>
    </w:p>
    <w:p w14:paraId="6204FD99" w14:textId="442C3152" w:rsidR="002E0D89" w:rsidRPr="0034407F"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37.571-4-11.1.0 V1.0.0</w:t>
      </w:r>
      <w:r w:rsidRPr="0034407F">
        <w:rPr>
          <w:color w:val="000000"/>
          <w:sz w:val="18"/>
          <w:szCs w:val="18"/>
          <w:lang w:val="fr-FR" w:eastAsia="en-GB"/>
        </w:rPr>
        <w:tab/>
        <w:t>11.1.0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4103" w:history="1">
        <w:r w:rsidR="00C219C4" w:rsidRPr="0034407F">
          <w:rPr>
            <w:rStyle w:val="Hyperlink"/>
            <w:sz w:val="18"/>
            <w:szCs w:val="18"/>
            <w:lang w:val="fr-FR" w:eastAsia="en-GB"/>
          </w:rPr>
          <w:t>https://members.tsdsi.in/index.php/s/6YixRnkgcyH5Cxn</w:t>
        </w:r>
      </w:hyperlink>
    </w:p>
    <w:p w14:paraId="7481BFEE" w14:textId="7B0AC34A" w:rsidR="002E0D89" w:rsidRPr="0034407F"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TTAT.3G-37.571-4V11.1.0</w:t>
      </w:r>
      <w:r w:rsidRPr="0034407F">
        <w:rPr>
          <w:color w:val="000000"/>
          <w:sz w:val="18"/>
          <w:szCs w:val="18"/>
          <w:lang w:val="fr-FR" w:eastAsia="en-GB"/>
        </w:rPr>
        <w:tab/>
        <w:t>11.1.0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4104" w:history="1">
        <w:r w:rsidR="00C219C4" w:rsidRPr="0034407F">
          <w:rPr>
            <w:rStyle w:val="Hyperlink"/>
            <w:sz w:val="18"/>
            <w:szCs w:val="18"/>
            <w:lang w:val="fr-FR" w:eastAsia="en-GB"/>
          </w:rPr>
          <w:t>http://committee.tta.or.kr/data/ttasDown.jsp?kind=ttastd&amp;pk_num=TTAT.3G-37.571-4V11.1.0</w:t>
        </w:r>
      </w:hyperlink>
    </w:p>
    <w:p w14:paraId="30ACF623" w14:textId="780B0052" w:rsidR="002E0D89" w:rsidRPr="00182533" w:rsidRDefault="006E0553" w:rsidP="00C219C4">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2E0D89" w:rsidRPr="00182533">
        <w:rPr>
          <w:b/>
          <w:bCs/>
          <w:color w:val="000000"/>
          <w:sz w:val="18"/>
          <w:szCs w:val="18"/>
          <w:lang w:eastAsia="en-GB"/>
        </w:rPr>
        <w:t xml:space="preserve"> 12</w:t>
      </w:r>
    </w:p>
    <w:p w14:paraId="766B6D1C" w14:textId="40A05936" w:rsidR="002E0D89" w:rsidRPr="00C34319"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STD-T120-37.571-4.V12.6.0</w:t>
      </w:r>
      <w:r w:rsidRPr="00C34319">
        <w:rPr>
          <w:color w:val="000000"/>
          <w:sz w:val="18"/>
          <w:szCs w:val="18"/>
          <w:lang w:val="en-GB" w:eastAsia="en-GB"/>
        </w:rPr>
        <w:tab/>
        <w:t>12.6.0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4105" w:history="1">
        <w:r w:rsidR="00C219C4" w:rsidRPr="00C34319">
          <w:rPr>
            <w:rStyle w:val="Hyperlink"/>
            <w:sz w:val="18"/>
            <w:szCs w:val="18"/>
            <w:lang w:val="en-GB" w:eastAsia="en-GB"/>
          </w:rPr>
          <w:t>https://www.arib.or.jp/english/html/overview/doc/T120_T23_SPECS/ARIB-STD-T120/Rel12/37/A37571-4-c60.pdf</w:t>
        </w:r>
      </w:hyperlink>
    </w:p>
    <w:p w14:paraId="1245C78E" w14:textId="666FD888" w:rsidR="002E0D89" w:rsidRPr="00701E42"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ATIS.3GPP.37.571-4V1260</w:t>
      </w:r>
      <w:r w:rsidRPr="00701E42">
        <w:rPr>
          <w:color w:val="000000"/>
          <w:sz w:val="18"/>
          <w:szCs w:val="18"/>
          <w:lang w:val="en-GB" w:eastAsia="en-GB"/>
        </w:rPr>
        <w:tab/>
        <w:t>12.6.0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4106" w:history="1">
        <w:r w:rsidR="00C219C4" w:rsidRPr="00701E42">
          <w:rPr>
            <w:rStyle w:val="Hyperlink"/>
            <w:sz w:val="18"/>
            <w:szCs w:val="18"/>
            <w:lang w:val="en-GB" w:eastAsia="en-GB"/>
          </w:rPr>
          <w:t>https://www.atis.org/3gpp-documents/Rel99-14/</w:t>
        </w:r>
      </w:hyperlink>
    </w:p>
    <w:p w14:paraId="1A055A25" w14:textId="4A077293" w:rsidR="002E0D89" w:rsidRPr="00701E42"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CCSA.37.571-4V1260</w:t>
      </w:r>
      <w:r w:rsidRPr="00701E42">
        <w:rPr>
          <w:color w:val="000000"/>
          <w:sz w:val="18"/>
          <w:szCs w:val="18"/>
          <w:lang w:val="en-GB" w:eastAsia="en-GB"/>
        </w:rPr>
        <w:tab/>
        <w:t>12.6.0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/03/2016</w:t>
      </w:r>
      <w:r w:rsidRPr="00701E42">
        <w:rPr>
          <w:color w:val="000000"/>
          <w:sz w:val="18"/>
          <w:szCs w:val="18"/>
          <w:lang w:val="en-GB" w:eastAsia="en-GB"/>
        </w:rPr>
        <w:tab/>
      </w:r>
      <w:hyperlink r:id="rId4107" w:history="1">
        <w:r w:rsidR="00C219C4" w:rsidRPr="00701E42">
          <w:rPr>
            <w:rStyle w:val="Hyperlink"/>
            <w:sz w:val="18"/>
            <w:szCs w:val="18"/>
            <w:lang w:val="en-GB" w:eastAsia="en-GB"/>
          </w:rPr>
          <w:t>https://www.ccsa.org.cn/api/portalsFile/downloadOldFile?type=19&amp;oldFileUrl=ITU-R/M.2012-6/CCSA.37.571-4V1260.doc</w:t>
        </w:r>
      </w:hyperlink>
    </w:p>
    <w:p w14:paraId="5A6002D3" w14:textId="57506223" w:rsidR="002E0D89" w:rsidRPr="0034407F"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137 571-4</w:t>
      </w:r>
      <w:r w:rsidRPr="0034407F">
        <w:rPr>
          <w:color w:val="000000"/>
          <w:sz w:val="18"/>
          <w:szCs w:val="18"/>
          <w:lang w:val="fr-FR" w:eastAsia="en-GB"/>
        </w:rPr>
        <w:tab/>
        <w:t>12.6.0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10</w:t>
      </w:r>
      <w:r w:rsidR="00D63672" w:rsidRPr="0034407F">
        <w:rPr>
          <w:color w:val="000000"/>
          <w:sz w:val="18"/>
          <w:szCs w:val="18"/>
          <w:lang w:val="fr-FR" w:eastAsia="en-GB"/>
        </w:rPr>
        <w:t>/04/2017</w:t>
      </w:r>
      <w:r w:rsidRPr="0034407F">
        <w:rPr>
          <w:color w:val="000000"/>
          <w:spacing w:val="-2"/>
          <w:sz w:val="18"/>
          <w:szCs w:val="18"/>
          <w:lang w:val="fr-FR" w:eastAsia="en-GB"/>
        </w:rPr>
        <w:tab/>
      </w:r>
      <w:hyperlink r:id="rId4108" w:history="1">
        <w:r w:rsidR="00C219C4" w:rsidRPr="0034407F">
          <w:rPr>
            <w:rStyle w:val="Hyperlink"/>
            <w:spacing w:val="-2"/>
            <w:sz w:val="18"/>
            <w:szCs w:val="18"/>
            <w:lang w:val="fr-FR" w:eastAsia="en-GB"/>
          </w:rPr>
          <w:t>https://www.etsi.org/deliver/etsi_ts/137500_137599/13757104/12.06.00_60/ts_13757104v120600p.pdf</w:t>
        </w:r>
      </w:hyperlink>
    </w:p>
    <w:p w14:paraId="30593A23" w14:textId="73E7EA3C" w:rsidR="002E0D89" w:rsidRPr="0034407F"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37.571-4-12.6.0 V1.0.0</w:t>
      </w:r>
      <w:r w:rsidRPr="0034407F">
        <w:rPr>
          <w:color w:val="000000"/>
          <w:spacing w:val="-4"/>
          <w:sz w:val="18"/>
          <w:szCs w:val="18"/>
          <w:lang w:val="fr-FR" w:eastAsia="en-GB"/>
        </w:rPr>
        <w:tab/>
      </w:r>
      <w:r w:rsidRPr="0034407F">
        <w:rPr>
          <w:color w:val="000000"/>
          <w:sz w:val="18"/>
          <w:szCs w:val="18"/>
          <w:lang w:val="fr-FR" w:eastAsia="en-GB"/>
        </w:rPr>
        <w:t>12.6.0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4109" w:history="1">
        <w:r w:rsidR="00C219C4" w:rsidRPr="0034407F">
          <w:rPr>
            <w:rStyle w:val="Hyperlink"/>
            <w:sz w:val="18"/>
            <w:szCs w:val="18"/>
            <w:lang w:val="fr-FR" w:eastAsia="en-GB"/>
          </w:rPr>
          <w:t>https://members.tsdsi.in/index.php/s/4dQct5Nbotmy7Ar</w:t>
        </w:r>
      </w:hyperlink>
    </w:p>
    <w:p w14:paraId="6A181040" w14:textId="3F3899C1" w:rsidR="002E0D89" w:rsidRPr="0034407F"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TTAT.3G-37.571-4V12.6.0</w:t>
      </w:r>
      <w:r w:rsidRPr="0034407F">
        <w:rPr>
          <w:color w:val="000000"/>
          <w:sz w:val="18"/>
          <w:szCs w:val="18"/>
          <w:lang w:val="fr-FR" w:eastAsia="en-GB"/>
        </w:rPr>
        <w:tab/>
        <w:t>12.6.0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4110" w:history="1">
        <w:r w:rsidR="00C219C4" w:rsidRPr="0034407F">
          <w:rPr>
            <w:rStyle w:val="Hyperlink"/>
            <w:sz w:val="18"/>
            <w:szCs w:val="18"/>
            <w:lang w:val="fr-FR" w:eastAsia="en-GB"/>
          </w:rPr>
          <w:t>http://committee.tta.or.kr/data/ttasDown.jsp?kind=ttastd&amp;pk_num=TTAT.3G-37.571-4V12.6.0</w:t>
        </w:r>
      </w:hyperlink>
    </w:p>
    <w:p w14:paraId="383468A7" w14:textId="0AC14CB1" w:rsidR="002E0D89" w:rsidRPr="00182533" w:rsidRDefault="006E0553" w:rsidP="00C219C4">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2E0D89" w:rsidRPr="00182533">
        <w:rPr>
          <w:b/>
          <w:bCs/>
          <w:color w:val="000000"/>
          <w:sz w:val="18"/>
          <w:szCs w:val="18"/>
          <w:lang w:eastAsia="en-GB"/>
        </w:rPr>
        <w:t xml:space="preserve"> 13</w:t>
      </w:r>
    </w:p>
    <w:p w14:paraId="4D9F9CBE" w14:textId="6EDB2230" w:rsidR="002E0D89" w:rsidRPr="00C34319"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STD-T120-37.571-4.V13.5.0</w:t>
      </w:r>
      <w:r w:rsidRPr="00C34319">
        <w:rPr>
          <w:color w:val="000000"/>
          <w:sz w:val="18"/>
          <w:szCs w:val="18"/>
          <w:lang w:val="en-GB" w:eastAsia="en-GB"/>
        </w:rPr>
        <w:tab/>
        <w:t>13.5.0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4111" w:history="1">
        <w:r w:rsidR="00C219C4" w:rsidRPr="00C34319">
          <w:rPr>
            <w:rStyle w:val="Hyperlink"/>
            <w:sz w:val="18"/>
            <w:szCs w:val="18"/>
            <w:lang w:val="en-GB" w:eastAsia="en-GB"/>
          </w:rPr>
          <w:t>https://www.arib.or.jp/english/html/overview/doc/T120_T23_SPECS/ARIB-STD-T120/Rel13/37/A37571-4-d50.pdf</w:t>
        </w:r>
      </w:hyperlink>
    </w:p>
    <w:p w14:paraId="7F4D0933" w14:textId="03A3BE97" w:rsidR="002E0D89" w:rsidRPr="00701E42"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ATIS.3GPP.37.571-4V1350</w:t>
      </w:r>
      <w:r w:rsidRPr="00701E42">
        <w:rPr>
          <w:color w:val="000000"/>
          <w:sz w:val="18"/>
          <w:szCs w:val="18"/>
          <w:lang w:val="en-GB" w:eastAsia="en-GB"/>
        </w:rPr>
        <w:tab/>
        <w:t>13.5.0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4112" w:history="1">
        <w:r w:rsidR="00C219C4" w:rsidRPr="00701E42">
          <w:rPr>
            <w:rStyle w:val="Hyperlink"/>
            <w:sz w:val="18"/>
            <w:szCs w:val="18"/>
            <w:lang w:val="en-GB" w:eastAsia="en-GB"/>
          </w:rPr>
          <w:t>https://www.atis.org/3gpp-documents/Rel99-14/</w:t>
        </w:r>
      </w:hyperlink>
    </w:p>
    <w:p w14:paraId="4966E41C" w14:textId="5A9B6CF4" w:rsidR="002E0D89" w:rsidRPr="00701E42"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CCSA.37.571-4V1350</w:t>
      </w:r>
      <w:r w:rsidRPr="00701E42">
        <w:rPr>
          <w:color w:val="000000"/>
          <w:sz w:val="18"/>
          <w:szCs w:val="18"/>
          <w:lang w:val="en-GB" w:eastAsia="en-GB"/>
        </w:rPr>
        <w:tab/>
        <w:t>13.5.0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/03/2018</w:t>
      </w:r>
      <w:r w:rsidRPr="00701E42">
        <w:rPr>
          <w:color w:val="000000"/>
          <w:sz w:val="18"/>
          <w:szCs w:val="18"/>
          <w:lang w:val="en-GB" w:eastAsia="en-GB"/>
        </w:rPr>
        <w:tab/>
      </w:r>
      <w:hyperlink r:id="rId4113" w:history="1">
        <w:r w:rsidR="00C219C4" w:rsidRPr="00701E42">
          <w:rPr>
            <w:rStyle w:val="Hyperlink"/>
            <w:sz w:val="18"/>
            <w:szCs w:val="18"/>
            <w:lang w:val="en-GB" w:eastAsia="en-GB"/>
          </w:rPr>
          <w:t>https://www.ccsa.org.cn/api/portalsFile/downloadOldFile?type=19&amp;oldFileUrl=ITU-R/M.2012-6/CCSA.37.571-4V1350.doc</w:t>
        </w:r>
      </w:hyperlink>
    </w:p>
    <w:p w14:paraId="0B49E64F" w14:textId="171B9A62" w:rsidR="002E0D89" w:rsidRPr="0034407F"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137 571-4</w:t>
      </w:r>
      <w:r w:rsidRPr="0034407F">
        <w:rPr>
          <w:color w:val="000000"/>
          <w:sz w:val="18"/>
          <w:szCs w:val="18"/>
          <w:lang w:val="fr-FR" w:eastAsia="en-GB"/>
        </w:rPr>
        <w:tab/>
        <w:t>13.5.0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10</w:t>
      </w:r>
      <w:r w:rsidR="00D63672" w:rsidRPr="0034407F">
        <w:rPr>
          <w:color w:val="000000"/>
          <w:sz w:val="18"/>
          <w:szCs w:val="18"/>
          <w:lang w:val="fr-FR" w:eastAsia="en-GB"/>
        </w:rPr>
        <w:t>/04/2018</w:t>
      </w:r>
      <w:r w:rsidRPr="0034407F">
        <w:rPr>
          <w:color w:val="000000"/>
          <w:spacing w:val="-2"/>
          <w:sz w:val="18"/>
          <w:szCs w:val="18"/>
          <w:lang w:val="fr-FR" w:eastAsia="en-GB"/>
        </w:rPr>
        <w:tab/>
      </w:r>
      <w:hyperlink r:id="rId4114" w:history="1">
        <w:r w:rsidR="00C219C4" w:rsidRPr="0034407F">
          <w:rPr>
            <w:rStyle w:val="Hyperlink"/>
            <w:spacing w:val="-2"/>
            <w:sz w:val="18"/>
            <w:szCs w:val="18"/>
            <w:lang w:val="fr-FR" w:eastAsia="en-GB"/>
          </w:rPr>
          <w:t>https://www.etsi.org/deliver/etsi_ts/137500_137599/13757104/13.05.00_60/ts_13757104v130500p.pdf</w:t>
        </w:r>
      </w:hyperlink>
    </w:p>
    <w:p w14:paraId="2D1519E6" w14:textId="04C68D58" w:rsidR="002E0D89" w:rsidRPr="0034407F"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37.571-4-13.5.0 V1.1.0</w:t>
      </w:r>
      <w:r w:rsidRPr="0034407F">
        <w:rPr>
          <w:color w:val="000000"/>
          <w:sz w:val="18"/>
          <w:szCs w:val="18"/>
          <w:lang w:val="fr-FR" w:eastAsia="en-GB"/>
        </w:rPr>
        <w:tab/>
        <w:t>13.5.0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4115" w:history="1">
        <w:r w:rsidR="00C219C4" w:rsidRPr="0034407F">
          <w:rPr>
            <w:rStyle w:val="Hyperlink"/>
            <w:sz w:val="18"/>
            <w:szCs w:val="18"/>
            <w:lang w:val="fr-FR" w:eastAsia="en-GB"/>
          </w:rPr>
          <w:t>https://members.tsdsi.in/index.php/s/GdZ9BgBME6P8JZY</w:t>
        </w:r>
      </w:hyperlink>
    </w:p>
    <w:p w14:paraId="1D8F650C" w14:textId="40DA5B90" w:rsidR="002E0D89" w:rsidRPr="0034407F"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TTAT.3G-37.571-4V13.5.0</w:t>
      </w:r>
      <w:r w:rsidRPr="0034407F">
        <w:rPr>
          <w:color w:val="000000"/>
          <w:sz w:val="18"/>
          <w:szCs w:val="18"/>
          <w:lang w:val="fr-FR" w:eastAsia="en-GB"/>
        </w:rPr>
        <w:tab/>
        <w:t>13.5.0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4116" w:history="1">
        <w:r w:rsidR="00C219C4" w:rsidRPr="0034407F">
          <w:rPr>
            <w:rStyle w:val="Hyperlink"/>
            <w:sz w:val="18"/>
            <w:szCs w:val="18"/>
            <w:lang w:val="fr-FR" w:eastAsia="en-GB"/>
          </w:rPr>
          <w:t>http://committee.tta.or.kr/data/ttasDown.jsp?kind=ttastd&amp;pk_num=TTAT.3G-37.571-4V13.5.0</w:t>
        </w:r>
      </w:hyperlink>
    </w:p>
    <w:p w14:paraId="212444B1" w14:textId="40DDA29D" w:rsidR="002E0D89" w:rsidRPr="00182533" w:rsidRDefault="006E0553" w:rsidP="00C219C4">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lastRenderedPageBreak/>
        <w:t>Versión</w:t>
      </w:r>
      <w:r w:rsidR="002E0D89" w:rsidRPr="00182533">
        <w:rPr>
          <w:b/>
          <w:bCs/>
          <w:color w:val="000000"/>
          <w:sz w:val="18"/>
          <w:szCs w:val="18"/>
          <w:lang w:eastAsia="en-GB"/>
        </w:rPr>
        <w:t xml:space="preserve"> 14</w:t>
      </w:r>
    </w:p>
    <w:p w14:paraId="076C1125" w14:textId="0B6E36D6" w:rsidR="002E0D89" w:rsidRPr="00C34319" w:rsidRDefault="002E0D89" w:rsidP="00A56E0E">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STD-T120-37.571-4.V14.5.0</w:t>
      </w:r>
      <w:r w:rsidRPr="00C34319">
        <w:rPr>
          <w:color w:val="000000"/>
          <w:sz w:val="18"/>
          <w:szCs w:val="18"/>
          <w:lang w:val="en-GB" w:eastAsia="en-GB"/>
        </w:rPr>
        <w:tab/>
        <w:t>14.5.0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4117" w:history="1">
        <w:r w:rsidR="00C219C4" w:rsidRPr="00C34319">
          <w:rPr>
            <w:rStyle w:val="Hyperlink"/>
            <w:sz w:val="18"/>
            <w:szCs w:val="18"/>
            <w:lang w:val="en-GB" w:eastAsia="en-GB"/>
          </w:rPr>
          <w:t>https://www.arib.or.jp/english/html/overview/doc/T120_T23_SPECS/ARIB-STD-T120/Rel14/37/A37571-4-e50.pdf</w:t>
        </w:r>
      </w:hyperlink>
    </w:p>
    <w:p w14:paraId="57DA7FEC" w14:textId="12BE04D8" w:rsidR="002E0D89" w:rsidRPr="00701E42" w:rsidRDefault="002E0D89" w:rsidP="00A56E0E">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ATIS.3GPP.37.571-4V1450</w:t>
      </w:r>
      <w:r w:rsidRPr="00701E42">
        <w:rPr>
          <w:color w:val="000000"/>
          <w:sz w:val="18"/>
          <w:szCs w:val="18"/>
          <w:lang w:val="en-GB" w:eastAsia="en-GB"/>
        </w:rPr>
        <w:tab/>
        <w:t>14.5.0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4118" w:history="1">
        <w:r w:rsidR="00C219C4" w:rsidRPr="00701E42">
          <w:rPr>
            <w:rStyle w:val="Hyperlink"/>
            <w:sz w:val="18"/>
            <w:szCs w:val="18"/>
            <w:lang w:val="en-GB" w:eastAsia="en-GB"/>
          </w:rPr>
          <w:t>https://www.atis.org/3gpp-documents/Rel99-14/</w:t>
        </w:r>
      </w:hyperlink>
    </w:p>
    <w:p w14:paraId="746A6583" w14:textId="1143883C" w:rsidR="002E0D89" w:rsidRPr="00701E42" w:rsidRDefault="002E0D89" w:rsidP="00A56E0E">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CCSA.37.571-4V1450</w:t>
      </w:r>
      <w:r w:rsidRPr="00701E42">
        <w:rPr>
          <w:color w:val="000000"/>
          <w:sz w:val="18"/>
          <w:szCs w:val="18"/>
          <w:lang w:val="en-GB" w:eastAsia="en-GB"/>
        </w:rPr>
        <w:tab/>
        <w:t>14.5.0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/03/2020</w:t>
      </w:r>
      <w:r w:rsidRPr="00701E42">
        <w:rPr>
          <w:color w:val="000000"/>
          <w:sz w:val="18"/>
          <w:szCs w:val="18"/>
          <w:lang w:val="en-GB" w:eastAsia="en-GB"/>
        </w:rPr>
        <w:tab/>
      </w:r>
      <w:hyperlink r:id="rId4119" w:history="1">
        <w:r w:rsidR="00C219C4" w:rsidRPr="00701E42">
          <w:rPr>
            <w:rStyle w:val="Hyperlink"/>
            <w:sz w:val="18"/>
            <w:szCs w:val="18"/>
            <w:lang w:val="en-GB" w:eastAsia="en-GB"/>
          </w:rPr>
          <w:t>https://www.ccsa.org.cn/api/portalsFile/downloadOldFile?type=19&amp;oldFileUrl=ITU-R/M.2012-6/CCSA.37.571-4V1450.doc</w:t>
        </w:r>
      </w:hyperlink>
    </w:p>
    <w:p w14:paraId="30C53832" w14:textId="26583864" w:rsidR="002E0D89" w:rsidRPr="0034407F" w:rsidRDefault="002E0D89" w:rsidP="00A56E0E">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137 571-4</w:t>
      </w:r>
      <w:r w:rsidRPr="0034407F">
        <w:rPr>
          <w:color w:val="000000"/>
          <w:sz w:val="18"/>
          <w:szCs w:val="18"/>
          <w:lang w:val="fr-FR" w:eastAsia="en-GB"/>
        </w:rPr>
        <w:tab/>
        <w:t>14.5.0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17</w:t>
      </w:r>
      <w:r w:rsidR="00D63672" w:rsidRPr="0034407F">
        <w:rPr>
          <w:color w:val="000000"/>
          <w:sz w:val="18"/>
          <w:szCs w:val="18"/>
          <w:lang w:val="fr-FR" w:eastAsia="en-GB"/>
        </w:rPr>
        <w:t>/04/2020</w:t>
      </w:r>
      <w:r w:rsidRPr="0034407F">
        <w:rPr>
          <w:color w:val="000000"/>
          <w:spacing w:val="-2"/>
          <w:sz w:val="18"/>
          <w:szCs w:val="18"/>
          <w:lang w:val="fr-FR" w:eastAsia="en-GB"/>
        </w:rPr>
        <w:tab/>
      </w:r>
      <w:hyperlink r:id="rId4120" w:history="1">
        <w:r w:rsidR="00C219C4" w:rsidRPr="0034407F">
          <w:rPr>
            <w:rStyle w:val="Hyperlink"/>
            <w:spacing w:val="-2"/>
            <w:sz w:val="18"/>
            <w:szCs w:val="18"/>
            <w:lang w:val="fr-FR" w:eastAsia="en-GB"/>
          </w:rPr>
          <w:t>https://www.etsi.org/deliver/etsi_ts/137500_137599/13757104/14.05.00_60/ts_13757104v140500p.pdf</w:t>
        </w:r>
      </w:hyperlink>
    </w:p>
    <w:p w14:paraId="19099555" w14:textId="1B40345B" w:rsidR="002E0D89" w:rsidRPr="0034407F"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37.571-4-14.5.0 V1.1.0</w:t>
      </w:r>
      <w:r w:rsidRPr="0034407F">
        <w:rPr>
          <w:color w:val="000000"/>
          <w:sz w:val="18"/>
          <w:szCs w:val="18"/>
          <w:lang w:val="fr-FR" w:eastAsia="en-GB"/>
        </w:rPr>
        <w:tab/>
        <w:t>14.5.0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4121" w:history="1">
        <w:r w:rsidR="00C219C4" w:rsidRPr="0034407F">
          <w:rPr>
            <w:rStyle w:val="Hyperlink"/>
            <w:sz w:val="18"/>
            <w:szCs w:val="18"/>
            <w:lang w:val="fr-FR" w:eastAsia="en-GB"/>
          </w:rPr>
          <w:t>https://members.tsdsi.in/index.php/s/73RoEPrKz2jXdTr</w:t>
        </w:r>
      </w:hyperlink>
    </w:p>
    <w:p w14:paraId="1FB29614" w14:textId="38C5E3D6" w:rsidR="002E0D89" w:rsidRPr="0034407F"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TTAT.3G-37.571-4V14.5.0</w:t>
      </w:r>
      <w:r w:rsidRPr="0034407F">
        <w:rPr>
          <w:color w:val="000000"/>
          <w:sz w:val="18"/>
          <w:szCs w:val="18"/>
          <w:lang w:val="fr-FR" w:eastAsia="en-GB"/>
        </w:rPr>
        <w:tab/>
        <w:t>14.5.0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4122" w:history="1">
        <w:r w:rsidR="00C219C4" w:rsidRPr="0034407F">
          <w:rPr>
            <w:rStyle w:val="Hyperlink"/>
            <w:sz w:val="18"/>
            <w:szCs w:val="18"/>
            <w:lang w:val="fr-FR" w:eastAsia="en-GB"/>
          </w:rPr>
          <w:t>http://committee.tta.or.kr/data/ttasDown.jsp?kind=ttastd&amp;pk_num=TTAT.3G-37.571-4V14.5.0</w:t>
        </w:r>
      </w:hyperlink>
    </w:p>
    <w:p w14:paraId="21343996" w14:textId="5705A6DC" w:rsidR="002E0D89" w:rsidRPr="00182533" w:rsidRDefault="006E0553" w:rsidP="00C219C4">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2E0D89" w:rsidRPr="00182533">
        <w:rPr>
          <w:b/>
          <w:bCs/>
          <w:color w:val="000000"/>
          <w:sz w:val="18"/>
          <w:szCs w:val="18"/>
          <w:lang w:eastAsia="en-GB"/>
        </w:rPr>
        <w:t xml:space="preserve"> 15</w:t>
      </w:r>
    </w:p>
    <w:p w14:paraId="6B91EB6F" w14:textId="30D6BB76" w:rsidR="002E0D89" w:rsidRPr="00C34319"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STD-T120-37.571-4.V15.7.0</w:t>
      </w:r>
      <w:r w:rsidRPr="00C34319">
        <w:rPr>
          <w:color w:val="000000"/>
          <w:sz w:val="18"/>
          <w:szCs w:val="18"/>
          <w:lang w:val="en-GB" w:eastAsia="en-GB"/>
        </w:rPr>
        <w:tab/>
        <w:t>15.7.0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4123" w:history="1">
        <w:r w:rsidR="00C219C4" w:rsidRPr="00C34319">
          <w:rPr>
            <w:rStyle w:val="Hyperlink"/>
            <w:sz w:val="18"/>
            <w:szCs w:val="18"/>
            <w:lang w:val="en-GB" w:eastAsia="en-GB"/>
          </w:rPr>
          <w:t>https://www.arib.or.jp/english/html/overview/doc/T120_T23_SPECS/ARIB-STD-T120/Rel15/37/A37571-4-f70.pdf</w:t>
        </w:r>
      </w:hyperlink>
    </w:p>
    <w:p w14:paraId="5801E727" w14:textId="43A00B60" w:rsidR="002E0D89" w:rsidRPr="00701E42"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ATIS.3GPP.37.571-4.V15.7.0</w:t>
      </w:r>
      <w:r w:rsidRPr="00701E42">
        <w:rPr>
          <w:color w:val="000000"/>
          <w:sz w:val="18"/>
          <w:szCs w:val="18"/>
          <w:lang w:val="en-GB" w:eastAsia="en-GB"/>
        </w:rPr>
        <w:tab/>
        <w:t>15.7.0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4124" w:history="1">
        <w:r w:rsidR="00C219C4" w:rsidRPr="00701E42">
          <w:rPr>
            <w:rStyle w:val="Hyperlink"/>
            <w:sz w:val="18"/>
            <w:szCs w:val="18"/>
            <w:lang w:val="en-GB" w:eastAsia="en-GB"/>
          </w:rPr>
          <w:t>https://www.atis.org/3gpp-transpositions - Rel-15</w:t>
        </w:r>
      </w:hyperlink>
    </w:p>
    <w:p w14:paraId="5C0D9750" w14:textId="58EF208A" w:rsidR="002E0D89" w:rsidRPr="00701E42"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CCSA.37.571-4V1570</w:t>
      </w:r>
      <w:r w:rsidRPr="00701E42">
        <w:rPr>
          <w:color w:val="000000"/>
          <w:sz w:val="18"/>
          <w:szCs w:val="18"/>
          <w:lang w:val="en-GB" w:eastAsia="en-GB"/>
        </w:rPr>
        <w:tab/>
        <w:t>15.7.0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/06/2021</w:t>
      </w:r>
      <w:r w:rsidRPr="00701E42">
        <w:rPr>
          <w:color w:val="000000"/>
          <w:sz w:val="18"/>
          <w:szCs w:val="18"/>
          <w:lang w:val="en-GB" w:eastAsia="en-GB"/>
        </w:rPr>
        <w:tab/>
      </w:r>
      <w:hyperlink r:id="rId4125" w:history="1">
        <w:r w:rsidR="00C219C4" w:rsidRPr="00701E42">
          <w:rPr>
            <w:rStyle w:val="Hyperlink"/>
            <w:sz w:val="18"/>
            <w:szCs w:val="18"/>
            <w:lang w:val="en-GB" w:eastAsia="en-GB"/>
          </w:rPr>
          <w:t>https://www.ccsa.org.cn/api/portalsFile/downloadOldFile?type=19&amp;oldFileUrl=ITU-R/M.2012-6/CCSA.37.571-4V1570.doc</w:t>
        </w:r>
      </w:hyperlink>
    </w:p>
    <w:p w14:paraId="1072B13B" w14:textId="5114A30D" w:rsidR="002E0D89" w:rsidRPr="0034407F"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137 571-4</w:t>
      </w:r>
      <w:r w:rsidRPr="0034407F">
        <w:rPr>
          <w:color w:val="000000"/>
          <w:sz w:val="18"/>
          <w:szCs w:val="18"/>
          <w:lang w:val="fr-FR" w:eastAsia="en-GB"/>
        </w:rPr>
        <w:tab/>
        <w:t>15.7.0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19</w:t>
      </w:r>
      <w:r w:rsidR="00D63672" w:rsidRPr="0034407F">
        <w:rPr>
          <w:color w:val="000000"/>
          <w:sz w:val="18"/>
          <w:szCs w:val="18"/>
          <w:lang w:val="fr-FR" w:eastAsia="en-GB"/>
        </w:rPr>
        <w:t>/08/2021</w:t>
      </w:r>
      <w:r w:rsidRPr="0034407F">
        <w:rPr>
          <w:color w:val="000000"/>
          <w:spacing w:val="-2"/>
          <w:sz w:val="18"/>
          <w:szCs w:val="18"/>
          <w:lang w:val="fr-FR" w:eastAsia="en-GB"/>
        </w:rPr>
        <w:tab/>
      </w:r>
      <w:hyperlink r:id="rId4126" w:history="1">
        <w:r w:rsidR="00C219C4" w:rsidRPr="0034407F">
          <w:rPr>
            <w:rStyle w:val="Hyperlink"/>
            <w:spacing w:val="-2"/>
            <w:sz w:val="18"/>
            <w:szCs w:val="18"/>
            <w:lang w:val="fr-FR" w:eastAsia="en-GB"/>
          </w:rPr>
          <w:t>https://www.etsi.org/deliver/etsi_ts/137500_137599/13757104/15.07.00_60/ts_13757104v150700p.pdf</w:t>
        </w:r>
      </w:hyperlink>
    </w:p>
    <w:p w14:paraId="1B05DDC2" w14:textId="5D616683" w:rsidR="002E0D89" w:rsidRPr="0034407F"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37.571-4-15.5.0 V1.0.0</w:t>
      </w:r>
      <w:r w:rsidRPr="0034407F">
        <w:rPr>
          <w:color w:val="000000"/>
          <w:sz w:val="18"/>
          <w:szCs w:val="18"/>
          <w:lang w:val="fr-FR" w:eastAsia="en-GB"/>
        </w:rPr>
        <w:tab/>
        <w:t>15.7.0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4127" w:history="1">
        <w:r w:rsidR="00C219C4" w:rsidRPr="0034407F">
          <w:rPr>
            <w:rStyle w:val="Hyperlink"/>
            <w:sz w:val="18"/>
            <w:szCs w:val="18"/>
            <w:lang w:val="fr-FR" w:eastAsia="en-GB"/>
          </w:rPr>
          <w:t>https://members.tsdsi.in/index.php/s/8zZyXoTRfTMLCi2</w:t>
        </w:r>
      </w:hyperlink>
    </w:p>
    <w:p w14:paraId="4B190D3B" w14:textId="1AF7E1F8" w:rsidR="002E0D89" w:rsidRPr="0034407F"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TTAT.3G-37.571-4V15.7.0</w:t>
      </w:r>
      <w:r w:rsidRPr="0034407F">
        <w:rPr>
          <w:color w:val="000000"/>
          <w:sz w:val="18"/>
          <w:szCs w:val="18"/>
          <w:lang w:val="fr-FR" w:eastAsia="en-GB"/>
        </w:rPr>
        <w:tab/>
        <w:t>15.7.0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/09/2021</w:t>
      </w:r>
      <w:r w:rsidRPr="0034407F">
        <w:rPr>
          <w:color w:val="000000"/>
          <w:sz w:val="18"/>
          <w:szCs w:val="18"/>
          <w:lang w:val="fr-FR" w:eastAsia="en-GB"/>
        </w:rPr>
        <w:tab/>
      </w:r>
      <w:hyperlink r:id="rId4128" w:history="1">
        <w:r w:rsidR="00C219C4" w:rsidRPr="0034407F">
          <w:rPr>
            <w:rStyle w:val="Hyperlink"/>
            <w:sz w:val="18"/>
            <w:szCs w:val="18"/>
            <w:lang w:val="fr-FR" w:eastAsia="en-GB"/>
          </w:rPr>
          <w:t>http://committee.tta.or.kr/data/ttasDown.jsp?kind=ttastd&amp;pk_num=TTAT.3G-37.571-4V15.7.0</w:t>
        </w:r>
      </w:hyperlink>
    </w:p>
    <w:p w14:paraId="1B1D5B4A" w14:textId="727F050F" w:rsidR="002E0D89" w:rsidRPr="00182533" w:rsidRDefault="006E0553" w:rsidP="00C219C4">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2E0D89" w:rsidRPr="00182533">
        <w:rPr>
          <w:b/>
          <w:bCs/>
          <w:color w:val="000000"/>
          <w:sz w:val="18"/>
          <w:szCs w:val="18"/>
          <w:lang w:eastAsia="en-GB"/>
        </w:rPr>
        <w:t xml:space="preserve"> 16</w:t>
      </w:r>
    </w:p>
    <w:p w14:paraId="5043EAF7" w14:textId="4A2EA64D" w:rsidR="002E0D89" w:rsidRPr="00C34319"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STD-T120-37.571-4.V16.8.0</w:t>
      </w:r>
      <w:r w:rsidRPr="00C34319">
        <w:rPr>
          <w:color w:val="000000"/>
          <w:sz w:val="18"/>
          <w:szCs w:val="18"/>
          <w:lang w:val="en-GB" w:eastAsia="en-GB"/>
        </w:rPr>
        <w:tab/>
        <w:t>16.8.0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4129" w:history="1">
        <w:r w:rsidR="00C219C4" w:rsidRPr="00C34319">
          <w:rPr>
            <w:rStyle w:val="Hyperlink"/>
            <w:sz w:val="18"/>
            <w:szCs w:val="18"/>
            <w:lang w:val="en-GB" w:eastAsia="en-GB"/>
          </w:rPr>
          <w:t>https://www.arib.or.jp/english/html/overview/doc/T120_T23_SPECS/ARIB-STD-T120/Rel16/37/A37571-4-g80.pdf</w:t>
        </w:r>
      </w:hyperlink>
    </w:p>
    <w:p w14:paraId="5899F1B3" w14:textId="15E18900" w:rsidR="002E0D89" w:rsidRPr="00701E42"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ATIS.3GPP.37.571-4.V16.8.0</w:t>
      </w:r>
      <w:r w:rsidRPr="00701E42">
        <w:rPr>
          <w:color w:val="000000"/>
          <w:sz w:val="18"/>
          <w:szCs w:val="18"/>
          <w:lang w:val="en-GB" w:eastAsia="en-GB"/>
        </w:rPr>
        <w:tab/>
        <w:t>16.8.0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4130" w:history="1">
        <w:r w:rsidR="00C219C4" w:rsidRPr="00701E42">
          <w:rPr>
            <w:rStyle w:val="Hyperlink"/>
            <w:sz w:val="18"/>
            <w:szCs w:val="18"/>
            <w:lang w:val="en-GB" w:eastAsia="en-GB"/>
          </w:rPr>
          <w:t>https://www.atis.org/3gpp-transpositions - Rel-16</w:t>
        </w:r>
      </w:hyperlink>
    </w:p>
    <w:p w14:paraId="24DA566B" w14:textId="1BA23826" w:rsidR="002E0D89" w:rsidRPr="00701E42"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CCSA.37.571-4V1680</w:t>
      </w:r>
      <w:r w:rsidRPr="00701E42">
        <w:rPr>
          <w:color w:val="000000"/>
          <w:sz w:val="18"/>
          <w:szCs w:val="18"/>
          <w:lang w:val="en-GB" w:eastAsia="en-GB"/>
        </w:rPr>
        <w:tab/>
        <w:t>16.8.0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/12/2022</w:t>
      </w:r>
      <w:r w:rsidRPr="00701E42">
        <w:rPr>
          <w:color w:val="000000"/>
          <w:sz w:val="18"/>
          <w:szCs w:val="18"/>
          <w:lang w:val="en-GB" w:eastAsia="en-GB"/>
        </w:rPr>
        <w:tab/>
      </w:r>
      <w:hyperlink r:id="rId4131" w:history="1">
        <w:r w:rsidR="00C219C4" w:rsidRPr="00701E42">
          <w:rPr>
            <w:rStyle w:val="Hyperlink"/>
            <w:sz w:val="18"/>
            <w:szCs w:val="18"/>
            <w:lang w:val="en-GB" w:eastAsia="en-GB"/>
          </w:rPr>
          <w:t>https://www.ccsa.org.cn/api/portalsFile/downloadOldFile?type=19&amp;oldFileUrl=ITU-R/M.2012-6/CCSA.37.571-4V1680.doc</w:t>
        </w:r>
      </w:hyperlink>
    </w:p>
    <w:p w14:paraId="6731FA0C" w14:textId="087CCCAC" w:rsidR="002E0D89" w:rsidRPr="0034407F"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137 571-4</w:t>
      </w:r>
      <w:r w:rsidRPr="0034407F">
        <w:rPr>
          <w:color w:val="000000"/>
          <w:sz w:val="18"/>
          <w:szCs w:val="18"/>
          <w:lang w:val="fr-FR" w:eastAsia="en-GB"/>
        </w:rPr>
        <w:tab/>
        <w:t>16.8.0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24</w:t>
      </w:r>
      <w:r w:rsidR="00D63672" w:rsidRPr="0034407F">
        <w:rPr>
          <w:color w:val="000000"/>
          <w:sz w:val="18"/>
          <w:szCs w:val="18"/>
          <w:lang w:val="fr-FR" w:eastAsia="en-GB"/>
        </w:rPr>
        <w:t>/01/2023</w:t>
      </w:r>
      <w:r w:rsidRPr="0034407F">
        <w:rPr>
          <w:color w:val="000000"/>
          <w:spacing w:val="-2"/>
          <w:sz w:val="18"/>
          <w:szCs w:val="18"/>
          <w:lang w:val="fr-FR" w:eastAsia="en-GB"/>
        </w:rPr>
        <w:tab/>
      </w:r>
      <w:hyperlink r:id="rId4132" w:history="1">
        <w:r w:rsidR="00C219C4" w:rsidRPr="0034407F">
          <w:rPr>
            <w:rStyle w:val="Hyperlink"/>
            <w:spacing w:val="-2"/>
            <w:sz w:val="18"/>
            <w:szCs w:val="18"/>
            <w:lang w:val="fr-FR" w:eastAsia="en-GB"/>
          </w:rPr>
          <w:t>https://www.etsi.org/deliver/etsi_ts/137500_137599/13757104/16.08.00_60/ts_13757104v160800p.pdf</w:t>
        </w:r>
      </w:hyperlink>
    </w:p>
    <w:p w14:paraId="03527A86" w14:textId="19430744" w:rsidR="002E0D89" w:rsidRPr="0034407F"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37.571-4 16.8.0 V1.3.0</w:t>
      </w:r>
      <w:r w:rsidRPr="0034407F">
        <w:rPr>
          <w:color w:val="000000"/>
          <w:sz w:val="18"/>
          <w:szCs w:val="18"/>
          <w:lang w:val="fr-FR" w:eastAsia="en-GB"/>
        </w:rPr>
        <w:tab/>
        <w:t>16.8.0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4133" w:history="1">
        <w:r w:rsidR="00C219C4" w:rsidRPr="0034407F">
          <w:rPr>
            <w:rStyle w:val="Hyperlink"/>
            <w:sz w:val="18"/>
            <w:szCs w:val="18"/>
            <w:lang w:val="fr-FR" w:eastAsia="en-GB"/>
          </w:rPr>
          <w:t>https://members.tsdsi.in/s/eyYgpZHB9XrpQff</w:t>
        </w:r>
      </w:hyperlink>
    </w:p>
    <w:p w14:paraId="0E332A32" w14:textId="6D406B04" w:rsidR="002E0D89" w:rsidRPr="0034407F"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TTAT.3G-37.571-4V16.8.0</w:t>
      </w:r>
      <w:r w:rsidRPr="0034407F">
        <w:rPr>
          <w:color w:val="000000"/>
          <w:sz w:val="18"/>
          <w:szCs w:val="18"/>
          <w:lang w:val="fr-FR" w:eastAsia="en-GB"/>
        </w:rPr>
        <w:tab/>
        <w:t>16.8.0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4134" w:history="1">
        <w:r w:rsidR="00C219C4" w:rsidRPr="0034407F">
          <w:rPr>
            <w:rStyle w:val="Hyperlink"/>
            <w:sz w:val="18"/>
            <w:szCs w:val="18"/>
            <w:lang w:val="fr-FR" w:eastAsia="en-GB"/>
          </w:rPr>
          <w:t>http://committee.tta.or.kr/data/ttasDown.jsp?kind=ttastd&amp;pk_num=TTAT.3G-37.571-4V16.8.0</w:t>
        </w:r>
      </w:hyperlink>
    </w:p>
    <w:p w14:paraId="5BE66687" w14:textId="71738437" w:rsidR="002E0D89" w:rsidRPr="00182533" w:rsidRDefault="006E0553" w:rsidP="00C219C4">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2E0D89" w:rsidRPr="00182533">
        <w:rPr>
          <w:b/>
          <w:bCs/>
          <w:color w:val="000000"/>
          <w:sz w:val="18"/>
          <w:szCs w:val="18"/>
          <w:lang w:eastAsia="en-GB"/>
        </w:rPr>
        <w:t xml:space="preserve"> 17</w:t>
      </w:r>
    </w:p>
    <w:p w14:paraId="30F839E3" w14:textId="518B1086" w:rsidR="002E0D89" w:rsidRPr="00C34319"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STD-T120-37.571-4.V17.0.0</w:t>
      </w:r>
      <w:r w:rsidRPr="00C34319">
        <w:rPr>
          <w:color w:val="000000"/>
          <w:sz w:val="18"/>
          <w:szCs w:val="18"/>
          <w:lang w:val="en-GB" w:eastAsia="en-GB"/>
        </w:rPr>
        <w:tab/>
        <w:t>17.0.0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4135" w:history="1">
        <w:r w:rsidR="00C219C4" w:rsidRPr="00C34319">
          <w:rPr>
            <w:rStyle w:val="Hyperlink"/>
            <w:sz w:val="18"/>
            <w:szCs w:val="18"/>
            <w:lang w:val="en-GB" w:eastAsia="en-GB"/>
          </w:rPr>
          <w:t>https://www.arib.or.jp/english/html/overview/doc/T120_T23_SPECS/ARIB-STD-T120/Rel17/37/A37571-4-h00.pdf</w:t>
        </w:r>
      </w:hyperlink>
    </w:p>
    <w:p w14:paraId="3DD18212" w14:textId="245DAA0E" w:rsidR="002E0D89" w:rsidRPr="00701E42"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ATIS.3GPP.37.571-4.V17.0.0</w:t>
      </w:r>
      <w:r w:rsidRPr="00701E42">
        <w:rPr>
          <w:color w:val="000000"/>
          <w:sz w:val="18"/>
          <w:szCs w:val="18"/>
          <w:lang w:val="en-GB" w:eastAsia="en-GB"/>
        </w:rPr>
        <w:tab/>
        <w:t>17.0.0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21</w:t>
      </w:r>
      <w:r w:rsidR="00D63672" w:rsidRPr="00701E42">
        <w:rPr>
          <w:color w:val="000000"/>
          <w:sz w:val="18"/>
          <w:szCs w:val="18"/>
          <w:lang w:val="en-GB" w:eastAsia="en-GB"/>
        </w:rPr>
        <w:t>/02/2023</w:t>
      </w:r>
      <w:r w:rsidRPr="00701E42">
        <w:rPr>
          <w:color w:val="000000"/>
          <w:sz w:val="18"/>
          <w:szCs w:val="18"/>
          <w:lang w:val="en-GB" w:eastAsia="en-GB"/>
        </w:rPr>
        <w:tab/>
      </w:r>
      <w:hyperlink r:id="rId4136" w:history="1">
        <w:r w:rsidR="00C219C4" w:rsidRPr="00701E42">
          <w:rPr>
            <w:rStyle w:val="Hyperlink"/>
            <w:sz w:val="18"/>
            <w:szCs w:val="18"/>
            <w:lang w:val="en-GB" w:eastAsia="en-GB"/>
          </w:rPr>
          <w:t>https://www.atis.org/3gpp-transpositions - Rel-17</w:t>
        </w:r>
      </w:hyperlink>
    </w:p>
    <w:p w14:paraId="2977C6C1" w14:textId="5EA4323F" w:rsidR="002E0D89" w:rsidRPr="00701E42"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CCSA.37.571-4V1700</w:t>
      </w:r>
      <w:r w:rsidRPr="00701E42">
        <w:rPr>
          <w:color w:val="000000"/>
          <w:sz w:val="18"/>
          <w:szCs w:val="18"/>
          <w:lang w:val="en-GB" w:eastAsia="en-GB"/>
        </w:rPr>
        <w:tab/>
        <w:t>17.0.0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/12/2022</w:t>
      </w:r>
      <w:r w:rsidRPr="00701E42">
        <w:rPr>
          <w:color w:val="000000"/>
          <w:sz w:val="18"/>
          <w:szCs w:val="18"/>
          <w:lang w:val="en-GB" w:eastAsia="en-GB"/>
        </w:rPr>
        <w:tab/>
      </w:r>
      <w:hyperlink r:id="rId4137" w:history="1">
        <w:r w:rsidR="00C219C4" w:rsidRPr="00701E42">
          <w:rPr>
            <w:rStyle w:val="Hyperlink"/>
            <w:sz w:val="18"/>
            <w:szCs w:val="18"/>
            <w:lang w:val="en-GB" w:eastAsia="en-GB"/>
          </w:rPr>
          <w:t>https://www.ccsa.org.cn/api/portalsFile/downloadOldFile?type=19&amp;oldFileUrl=ITU-R/M.2012-6/CCSA.37.571-4V1700.doc</w:t>
        </w:r>
      </w:hyperlink>
    </w:p>
    <w:p w14:paraId="7310A843" w14:textId="268C27B8" w:rsidR="002E0D89" w:rsidRPr="0034407F"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137 571-4</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24</w:t>
      </w:r>
      <w:r w:rsidR="00D63672" w:rsidRPr="0034407F">
        <w:rPr>
          <w:color w:val="000000"/>
          <w:sz w:val="18"/>
          <w:szCs w:val="18"/>
          <w:lang w:val="fr-FR" w:eastAsia="en-GB"/>
        </w:rPr>
        <w:t>/01/2023</w:t>
      </w:r>
      <w:r w:rsidRPr="0034407F">
        <w:rPr>
          <w:color w:val="000000"/>
          <w:spacing w:val="-2"/>
          <w:sz w:val="18"/>
          <w:szCs w:val="18"/>
          <w:lang w:val="fr-FR" w:eastAsia="en-GB"/>
        </w:rPr>
        <w:tab/>
      </w:r>
      <w:hyperlink r:id="rId4138" w:history="1">
        <w:r w:rsidR="00C219C4" w:rsidRPr="0034407F">
          <w:rPr>
            <w:rStyle w:val="Hyperlink"/>
            <w:spacing w:val="-2"/>
            <w:sz w:val="18"/>
            <w:szCs w:val="18"/>
            <w:lang w:val="fr-FR" w:eastAsia="en-GB"/>
          </w:rPr>
          <w:t>https://www.etsi.org/deliver/etsi_ts/137500_137599/13757104/17.00.00_60/ts_13757104v170000p.pdf</w:t>
        </w:r>
      </w:hyperlink>
    </w:p>
    <w:p w14:paraId="6113FD7C" w14:textId="74576621" w:rsidR="002E0D89" w:rsidRPr="0034407F"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37.571-4 17.0.0 V1.0.0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4139" w:history="1">
        <w:r w:rsidR="00C219C4" w:rsidRPr="0034407F">
          <w:rPr>
            <w:rStyle w:val="Hyperlink"/>
            <w:sz w:val="18"/>
            <w:szCs w:val="18"/>
            <w:lang w:val="fr-FR" w:eastAsia="en-GB"/>
          </w:rPr>
          <w:t>https://members.tsdsi.in/s/ZQs4XeXyRQNb7LL</w:t>
        </w:r>
      </w:hyperlink>
    </w:p>
    <w:p w14:paraId="56F074A8" w14:textId="727AA516" w:rsidR="002E0D89" w:rsidRPr="0034407F" w:rsidRDefault="002E0D89" w:rsidP="00C219C4">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TTAT.3G-37.571-4V17.0.0</w:t>
      </w:r>
      <w:r w:rsidRPr="0034407F">
        <w:rPr>
          <w:color w:val="000000"/>
          <w:sz w:val="18"/>
          <w:szCs w:val="18"/>
          <w:lang w:val="fr-FR" w:eastAsia="en-GB"/>
        </w:rPr>
        <w:tab/>
        <w:t>17.0.0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4140" w:history="1">
        <w:r w:rsidR="00C219C4" w:rsidRPr="0034407F">
          <w:rPr>
            <w:rStyle w:val="Hyperlink"/>
            <w:sz w:val="18"/>
            <w:szCs w:val="18"/>
            <w:lang w:val="fr-FR" w:eastAsia="en-GB"/>
          </w:rPr>
          <w:t>http://committee.tta.or.kr/data/ttasDown.jsp?kind=ttastd&amp;pk_num=TTAT.3G-37.571-4V17.0.0</w:t>
        </w:r>
      </w:hyperlink>
    </w:p>
    <w:p w14:paraId="3BCF733D" w14:textId="77777777" w:rsidR="00C556AE" w:rsidRPr="00182533" w:rsidRDefault="00C556AE" w:rsidP="00C556AE">
      <w:pPr>
        <w:pStyle w:val="Heading4"/>
      </w:pPr>
      <w:r w:rsidRPr="00182533">
        <w:lastRenderedPageBreak/>
        <w:t>2.1.6.21</w:t>
      </w:r>
      <w:r w:rsidRPr="00182533">
        <w:tab/>
        <w:t>TS 37.571-5</w:t>
      </w:r>
    </w:p>
    <w:p w14:paraId="2084AF46" w14:textId="77777777" w:rsidR="00C556AE" w:rsidRPr="00182533" w:rsidRDefault="00C556AE" w:rsidP="00C556AE">
      <w:pPr>
        <w:pStyle w:val="Headingb"/>
      </w:pPr>
      <w:r w:rsidRPr="00182533">
        <w:t>Acceso radioeléctrico terrenal universal (UTRA), UTRA evolucionado (E-UTRA) y Núcleo de paquetes evolucionado (EPC); especificaciones de conformidad de UE para el posicionamiento de UE; Parte 5: Hipótesis de pruebas y datos de asistencia</w:t>
      </w:r>
    </w:p>
    <w:p w14:paraId="1D44C82E" w14:textId="77777777" w:rsidR="00C556AE" w:rsidRPr="00182533" w:rsidRDefault="00C556AE" w:rsidP="00A56E0E">
      <w:pPr>
        <w:keepNext/>
        <w:keepLines/>
      </w:pPr>
      <w:r w:rsidRPr="00182533">
        <w:t>En este documento se especifican las hipótesis de prueba y los datos de asistencia necesarios para las pruebas de conformidad para el UTRA y el E</w:t>
      </w:r>
      <w:r w:rsidRPr="00182533">
        <w:noBreakHyphen/>
        <w:t>UTRA en modos FDD o TDD para UE que soportan al menos uno de los métodos de posicionamiento definidos. Al UTRA corresponden el Sistema mundial de determinación de la posición asistido (A-GPS) y el Sistema mundial de navegación por satélite asistido (A-GNSS). Al E</w:t>
      </w:r>
      <w:r w:rsidRPr="00182533">
        <w:noBreakHyphen/>
        <w:t>UTRA corresponden el Sistema mundial de navegación por satélite asistido (A-GNSS), el Registro de la diferencia de tiempo en la llegada (OTDOA) y el Identificador de célula mejorado (ECID).</w:t>
      </w:r>
    </w:p>
    <w:p w14:paraId="6993F510" w14:textId="77777777" w:rsidR="009D7D16" w:rsidRPr="00182533" w:rsidRDefault="009D7D16" w:rsidP="009D7D16">
      <w:pPr>
        <w:keepNext/>
        <w:keepLines/>
        <w:widowControl w:val="0"/>
        <w:tabs>
          <w:tab w:val="clear" w:pos="794"/>
          <w:tab w:val="clear" w:pos="1191"/>
          <w:tab w:val="clear" w:pos="1588"/>
          <w:tab w:val="clear" w:pos="1985"/>
          <w:tab w:val="left" w:pos="91"/>
          <w:tab w:val="left" w:pos="851"/>
          <w:tab w:val="left" w:pos="4253"/>
          <w:tab w:val="left" w:pos="4678"/>
          <w:tab w:val="left" w:pos="5103"/>
          <w:tab w:val="left" w:pos="6946"/>
        </w:tabs>
        <w:overflowPunct/>
        <w:spacing w:before="240"/>
        <w:jc w:val="left"/>
        <w:textAlignment w:val="auto"/>
        <w:rPr>
          <w:b/>
          <w:bCs/>
          <w:color w:val="000000"/>
          <w:sz w:val="18"/>
          <w:szCs w:val="18"/>
          <w:lang w:eastAsia="en-GB"/>
        </w:rPr>
      </w:pPr>
      <w:r w:rsidRPr="00182533">
        <w:rPr>
          <w:b/>
          <w:bCs/>
          <w:color w:val="000000"/>
          <w:sz w:val="18"/>
          <w:szCs w:val="18"/>
          <w:lang w:eastAsia="en-GB"/>
        </w:rPr>
        <w:t>SDO</w:t>
      </w:r>
      <w:r w:rsidRPr="00182533">
        <w:rPr>
          <w:b/>
          <w:bCs/>
          <w:color w:val="000000"/>
          <w:sz w:val="18"/>
          <w:szCs w:val="18"/>
          <w:lang w:eastAsia="en-GB"/>
        </w:rPr>
        <w:tab/>
        <w:t>Nº de documento</w:t>
      </w:r>
      <w:r w:rsidRPr="00182533">
        <w:rPr>
          <w:b/>
          <w:bCs/>
          <w:color w:val="000000"/>
          <w:sz w:val="18"/>
          <w:szCs w:val="18"/>
          <w:lang w:eastAsia="en-GB"/>
        </w:rPr>
        <w:tab/>
        <w:t>Versión</w:t>
      </w:r>
      <w:r w:rsidRPr="00182533">
        <w:rPr>
          <w:b/>
          <w:bCs/>
          <w:color w:val="000000"/>
          <w:sz w:val="18"/>
          <w:szCs w:val="18"/>
          <w:lang w:eastAsia="en-GB"/>
        </w:rPr>
        <w:tab/>
        <w:t>Fecha de publicación</w:t>
      </w:r>
      <w:r w:rsidRPr="00182533">
        <w:rPr>
          <w:b/>
          <w:bCs/>
          <w:color w:val="000000"/>
          <w:sz w:val="18"/>
          <w:szCs w:val="18"/>
          <w:lang w:eastAsia="en-GB"/>
        </w:rPr>
        <w:tab/>
        <w:t>Ubicación</w:t>
      </w:r>
    </w:p>
    <w:p w14:paraId="10BFC0E8" w14:textId="4118223A" w:rsidR="002E0D89" w:rsidRPr="00182533" w:rsidRDefault="006E0553" w:rsidP="00C219C4">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2E0D89" w:rsidRPr="00182533">
        <w:rPr>
          <w:b/>
          <w:bCs/>
          <w:color w:val="000000"/>
          <w:sz w:val="18"/>
          <w:szCs w:val="18"/>
          <w:lang w:eastAsia="en-GB"/>
        </w:rPr>
        <w:t xml:space="preserve"> 10</w:t>
      </w:r>
    </w:p>
    <w:p w14:paraId="27584386" w14:textId="550A0237" w:rsidR="002E0D89" w:rsidRPr="00C34319" w:rsidRDefault="002E0D89" w:rsidP="004C5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STD-T120-37.571-5.V10.11.0</w:t>
      </w:r>
      <w:r w:rsidRPr="00C34319">
        <w:rPr>
          <w:color w:val="000000"/>
          <w:sz w:val="18"/>
          <w:szCs w:val="18"/>
          <w:lang w:val="en-GB" w:eastAsia="en-GB"/>
        </w:rPr>
        <w:tab/>
        <w:t>10.11.0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4141" w:history="1">
        <w:r w:rsidR="004C5892" w:rsidRPr="00C34319">
          <w:rPr>
            <w:rStyle w:val="Hyperlink"/>
            <w:sz w:val="18"/>
            <w:szCs w:val="18"/>
            <w:lang w:val="en-GB" w:eastAsia="en-GB"/>
          </w:rPr>
          <w:t>https://www.arib.or.jp/english/html/overview/doc/T120_T23_SPECS/ARIB-STD-T120/Rel10/37/A37571-5-ab0.pdf</w:t>
        </w:r>
      </w:hyperlink>
    </w:p>
    <w:p w14:paraId="00232AD9" w14:textId="22C8C368" w:rsidR="002E0D89" w:rsidRPr="00701E42" w:rsidRDefault="002E0D89" w:rsidP="004C5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ATIS.3GPP.37.571-5V10110</w:t>
      </w:r>
      <w:r w:rsidRPr="00701E42">
        <w:rPr>
          <w:color w:val="000000"/>
          <w:sz w:val="18"/>
          <w:szCs w:val="18"/>
          <w:lang w:val="en-GB" w:eastAsia="en-GB"/>
        </w:rPr>
        <w:tab/>
        <w:t>10.11.0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4142" w:history="1">
        <w:r w:rsidR="004C5892" w:rsidRPr="00701E42">
          <w:rPr>
            <w:rStyle w:val="Hyperlink"/>
            <w:sz w:val="18"/>
            <w:szCs w:val="18"/>
            <w:lang w:val="en-GB" w:eastAsia="en-GB"/>
          </w:rPr>
          <w:t>https://www.atis.org/3gpp-documents/Rel99-14/</w:t>
        </w:r>
      </w:hyperlink>
    </w:p>
    <w:p w14:paraId="602F7F07" w14:textId="619FA048" w:rsidR="002E0D89" w:rsidRPr="00701E42" w:rsidRDefault="002E0D89" w:rsidP="004C5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CCSA.37.571-5V10110</w:t>
      </w:r>
      <w:r w:rsidRPr="00701E42">
        <w:rPr>
          <w:color w:val="000000"/>
          <w:sz w:val="18"/>
          <w:szCs w:val="18"/>
          <w:lang w:val="en-GB" w:eastAsia="en-GB"/>
        </w:rPr>
        <w:tab/>
        <w:t>10.11.0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/12/2015</w:t>
      </w:r>
      <w:r w:rsidRPr="00701E42">
        <w:rPr>
          <w:color w:val="000000"/>
          <w:sz w:val="18"/>
          <w:szCs w:val="18"/>
          <w:lang w:val="en-GB" w:eastAsia="en-GB"/>
        </w:rPr>
        <w:tab/>
      </w:r>
      <w:hyperlink r:id="rId4143" w:history="1">
        <w:r w:rsidR="004C5892" w:rsidRPr="00701E42">
          <w:rPr>
            <w:rStyle w:val="Hyperlink"/>
            <w:sz w:val="18"/>
            <w:szCs w:val="18"/>
            <w:lang w:val="en-GB" w:eastAsia="en-GB"/>
          </w:rPr>
          <w:t>https://www.ccsa.org.cn/api/portalsFile/downloadOldFile?type=19&amp;oldFileUrl=ITU-R/M.2012-6/CCSA.37.571-5V10110.doc</w:t>
        </w:r>
      </w:hyperlink>
    </w:p>
    <w:p w14:paraId="1929123A" w14:textId="6713AE61" w:rsidR="002E0D89" w:rsidRPr="0034407F" w:rsidRDefault="002E0D89" w:rsidP="004C5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137 571-5</w:t>
      </w:r>
      <w:r w:rsidRPr="0034407F">
        <w:rPr>
          <w:color w:val="000000"/>
          <w:sz w:val="18"/>
          <w:szCs w:val="18"/>
          <w:lang w:val="fr-FR" w:eastAsia="en-GB"/>
        </w:rPr>
        <w:tab/>
        <w:t>10.11.0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18</w:t>
      </w:r>
      <w:r w:rsidR="00D63672" w:rsidRPr="0034407F">
        <w:rPr>
          <w:color w:val="000000"/>
          <w:sz w:val="18"/>
          <w:szCs w:val="18"/>
          <w:lang w:val="fr-FR" w:eastAsia="en-GB"/>
        </w:rPr>
        <w:t>/01/2016</w:t>
      </w:r>
      <w:r w:rsidRPr="0034407F">
        <w:rPr>
          <w:color w:val="000000"/>
          <w:spacing w:val="-2"/>
          <w:sz w:val="18"/>
          <w:szCs w:val="18"/>
          <w:lang w:val="fr-FR" w:eastAsia="en-GB"/>
        </w:rPr>
        <w:tab/>
      </w:r>
      <w:hyperlink r:id="rId4144" w:history="1">
        <w:r w:rsidR="004C5892" w:rsidRPr="0034407F">
          <w:rPr>
            <w:rStyle w:val="Hyperlink"/>
            <w:spacing w:val="-2"/>
            <w:sz w:val="18"/>
            <w:szCs w:val="18"/>
            <w:lang w:val="fr-FR" w:eastAsia="en-GB"/>
          </w:rPr>
          <w:t>https://www.etsi.org/deliver/etsi_ts/137500_137599/13757105/10.11.00_60/ts_13757105v101100p.pdf</w:t>
        </w:r>
      </w:hyperlink>
    </w:p>
    <w:p w14:paraId="57AD0566" w14:textId="4C083A94" w:rsidR="002E0D89" w:rsidRPr="0034407F" w:rsidRDefault="002E0D89" w:rsidP="004C5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t>TSDSI STD T1.3GPP 37.571-5-10.11.0</w:t>
      </w:r>
      <w:r w:rsidRPr="0034407F">
        <w:rPr>
          <w:color w:val="000000"/>
          <w:sz w:val="18"/>
          <w:szCs w:val="18"/>
          <w:lang w:val="fr-FR" w:eastAsia="en-GB"/>
        </w:rPr>
        <w:tab/>
        <w:t>10.11.0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4145" w:history="1">
        <w:r w:rsidR="004C5892" w:rsidRPr="0034407F">
          <w:rPr>
            <w:rStyle w:val="Hyperlink"/>
            <w:sz w:val="18"/>
            <w:szCs w:val="18"/>
            <w:lang w:val="fr-FR" w:eastAsia="en-GB"/>
          </w:rPr>
          <w:t>https://members.tsdsi.in/index.php/s/P63DTWqAwdkirrk</w:t>
        </w:r>
      </w:hyperlink>
    </w:p>
    <w:p w14:paraId="23B4FB17" w14:textId="3631BBB0" w:rsidR="002E0D89" w:rsidRPr="0034407F" w:rsidRDefault="002E0D89" w:rsidP="004C5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TTAT.3G-37.571-5V10.11.0</w:t>
      </w:r>
      <w:r w:rsidRPr="0034407F">
        <w:rPr>
          <w:color w:val="000000"/>
          <w:sz w:val="18"/>
          <w:szCs w:val="18"/>
          <w:lang w:val="fr-FR" w:eastAsia="en-GB"/>
        </w:rPr>
        <w:tab/>
        <w:t>10.11.0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4146" w:history="1">
        <w:r w:rsidR="004C5892" w:rsidRPr="0034407F">
          <w:rPr>
            <w:rStyle w:val="Hyperlink"/>
            <w:sz w:val="18"/>
            <w:szCs w:val="18"/>
            <w:lang w:val="fr-FR" w:eastAsia="en-GB"/>
          </w:rPr>
          <w:t>http://committee.tta.or.kr/data/ttasDown.jsp?kind=ttastd&amp;pk_num=TTAT.3G-37.571-5V10.11.0</w:t>
        </w:r>
      </w:hyperlink>
    </w:p>
    <w:p w14:paraId="71115D72" w14:textId="05B34119" w:rsidR="002E0D89" w:rsidRPr="00182533" w:rsidRDefault="006E0553" w:rsidP="004C5892">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2E0D89" w:rsidRPr="00182533">
        <w:rPr>
          <w:b/>
          <w:bCs/>
          <w:color w:val="000000"/>
          <w:sz w:val="18"/>
          <w:szCs w:val="18"/>
          <w:lang w:eastAsia="en-GB"/>
        </w:rPr>
        <w:t xml:space="preserve"> 11</w:t>
      </w:r>
    </w:p>
    <w:p w14:paraId="423AD22E" w14:textId="2B50AA54" w:rsidR="002E0D89" w:rsidRPr="00C34319" w:rsidRDefault="002E0D89" w:rsidP="004C5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STD-T120-37.571-5.V11.1.0</w:t>
      </w:r>
      <w:r w:rsidRPr="00C34319">
        <w:rPr>
          <w:color w:val="000000"/>
          <w:sz w:val="18"/>
          <w:szCs w:val="18"/>
          <w:lang w:val="en-GB" w:eastAsia="en-GB"/>
        </w:rPr>
        <w:tab/>
        <w:t>11.1.0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4147" w:history="1">
        <w:r w:rsidR="004C5892" w:rsidRPr="00C34319">
          <w:rPr>
            <w:rStyle w:val="Hyperlink"/>
            <w:sz w:val="18"/>
            <w:szCs w:val="18"/>
            <w:lang w:val="en-GB" w:eastAsia="en-GB"/>
          </w:rPr>
          <w:t>https://www.arib.or.jp/english/html/overview/doc/T120_T23_SPECS/ARIB-STD-T120/Rel11/37/A37571-5-b10.pdf</w:t>
        </w:r>
      </w:hyperlink>
    </w:p>
    <w:p w14:paraId="659DFA9D" w14:textId="0934875C" w:rsidR="002E0D89" w:rsidRPr="00701E42" w:rsidRDefault="002E0D89" w:rsidP="004C5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ATIS.3GPP.37.571-5V1110</w:t>
      </w:r>
      <w:r w:rsidRPr="00701E42">
        <w:rPr>
          <w:color w:val="000000"/>
          <w:sz w:val="18"/>
          <w:szCs w:val="18"/>
          <w:lang w:val="en-GB" w:eastAsia="en-GB"/>
        </w:rPr>
        <w:tab/>
        <w:t>11.1.0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4148" w:history="1">
        <w:r w:rsidR="004C5892" w:rsidRPr="00701E42">
          <w:rPr>
            <w:rStyle w:val="Hyperlink"/>
            <w:sz w:val="18"/>
            <w:szCs w:val="18"/>
            <w:lang w:val="en-GB" w:eastAsia="en-GB"/>
          </w:rPr>
          <w:t>https://www.atis.org/3gpp-documents/Rel99-14/</w:t>
        </w:r>
      </w:hyperlink>
    </w:p>
    <w:p w14:paraId="78A432F2" w14:textId="35E83F8F" w:rsidR="002E0D89" w:rsidRPr="00701E42" w:rsidRDefault="002E0D89" w:rsidP="004C5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CCSA.37.571-5V1110</w:t>
      </w:r>
      <w:r w:rsidRPr="00701E42">
        <w:rPr>
          <w:color w:val="000000"/>
          <w:sz w:val="18"/>
          <w:szCs w:val="18"/>
          <w:lang w:val="en-GB" w:eastAsia="en-GB"/>
        </w:rPr>
        <w:tab/>
        <w:t>11.1.0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/12/2015</w:t>
      </w:r>
      <w:r w:rsidRPr="00701E42">
        <w:rPr>
          <w:color w:val="000000"/>
          <w:sz w:val="18"/>
          <w:szCs w:val="18"/>
          <w:lang w:val="en-GB" w:eastAsia="en-GB"/>
        </w:rPr>
        <w:tab/>
      </w:r>
      <w:hyperlink r:id="rId4149" w:history="1">
        <w:r w:rsidR="004C5892" w:rsidRPr="00701E42">
          <w:rPr>
            <w:rStyle w:val="Hyperlink"/>
            <w:sz w:val="18"/>
            <w:szCs w:val="18"/>
            <w:lang w:val="en-GB" w:eastAsia="en-GB"/>
          </w:rPr>
          <w:t>https://www.ccsa.org.cn/api/portalsFile/downloadOldFile?type=19&amp;oldFileUrl=ITU-R/M.2012-6/CCSA.37.571-5V1110.doc</w:t>
        </w:r>
      </w:hyperlink>
    </w:p>
    <w:p w14:paraId="4E436CEB" w14:textId="283DF117" w:rsidR="002E0D89" w:rsidRPr="0034407F" w:rsidRDefault="002E0D89" w:rsidP="004C5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137 571-5</w:t>
      </w:r>
      <w:r w:rsidRPr="0034407F">
        <w:rPr>
          <w:color w:val="000000"/>
          <w:sz w:val="18"/>
          <w:szCs w:val="18"/>
          <w:lang w:val="fr-FR" w:eastAsia="en-GB"/>
        </w:rPr>
        <w:tab/>
        <w:t>11.1.0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18</w:t>
      </w:r>
      <w:r w:rsidR="00D63672" w:rsidRPr="0034407F">
        <w:rPr>
          <w:color w:val="000000"/>
          <w:sz w:val="18"/>
          <w:szCs w:val="18"/>
          <w:lang w:val="fr-FR" w:eastAsia="en-GB"/>
        </w:rPr>
        <w:t>/01/2016</w:t>
      </w:r>
      <w:r w:rsidRPr="0034407F">
        <w:rPr>
          <w:color w:val="000000"/>
          <w:spacing w:val="-2"/>
          <w:sz w:val="18"/>
          <w:szCs w:val="18"/>
          <w:lang w:val="fr-FR" w:eastAsia="en-GB"/>
        </w:rPr>
        <w:tab/>
      </w:r>
      <w:hyperlink r:id="rId4150" w:history="1">
        <w:r w:rsidR="004C5892" w:rsidRPr="0034407F">
          <w:rPr>
            <w:rStyle w:val="Hyperlink"/>
            <w:spacing w:val="-2"/>
            <w:sz w:val="18"/>
            <w:szCs w:val="18"/>
            <w:lang w:val="fr-FR" w:eastAsia="en-GB"/>
          </w:rPr>
          <w:t>https://www.etsi.org/deliver/etsi_ts/137500_137599/13757105/11.01.00_60/ts_13757105v110100p.pdf</w:t>
        </w:r>
      </w:hyperlink>
    </w:p>
    <w:p w14:paraId="0BB648B8" w14:textId="2FA778B7" w:rsidR="002E0D89" w:rsidRPr="0034407F" w:rsidRDefault="002E0D89" w:rsidP="004C5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37.571-5-11.1.0 V1.0.0</w:t>
      </w:r>
      <w:r w:rsidRPr="0034407F">
        <w:rPr>
          <w:color w:val="000000"/>
          <w:sz w:val="18"/>
          <w:szCs w:val="18"/>
          <w:lang w:val="fr-FR" w:eastAsia="en-GB"/>
        </w:rPr>
        <w:tab/>
        <w:t>11.1.0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4151" w:history="1">
        <w:r w:rsidR="004C5892" w:rsidRPr="0034407F">
          <w:rPr>
            <w:rStyle w:val="Hyperlink"/>
            <w:sz w:val="18"/>
            <w:szCs w:val="18"/>
            <w:lang w:val="fr-FR" w:eastAsia="en-GB"/>
          </w:rPr>
          <w:t>https://members.tsdsi.in/index.php/s/rjyPXTKmEDaHsd5</w:t>
        </w:r>
      </w:hyperlink>
    </w:p>
    <w:p w14:paraId="6B106A0C" w14:textId="73EF7FD2" w:rsidR="002E0D89" w:rsidRPr="0034407F" w:rsidRDefault="002E0D89" w:rsidP="004C5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TTAT.3G-37.571-5V11.1.0</w:t>
      </w:r>
      <w:r w:rsidRPr="0034407F">
        <w:rPr>
          <w:color w:val="000000"/>
          <w:sz w:val="18"/>
          <w:szCs w:val="18"/>
          <w:lang w:val="fr-FR" w:eastAsia="en-GB"/>
        </w:rPr>
        <w:tab/>
        <w:t>11.1.0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4152" w:history="1">
        <w:r w:rsidR="004C5892" w:rsidRPr="0034407F">
          <w:rPr>
            <w:rStyle w:val="Hyperlink"/>
            <w:sz w:val="18"/>
            <w:szCs w:val="18"/>
            <w:lang w:val="fr-FR" w:eastAsia="en-GB"/>
          </w:rPr>
          <w:t>http://committee.tta.or.kr/data/ttasDown.jsp?kind=ttastd&amp;pk_num=TTAT.3G-37.571-5V11.1.0</w:t>
        </w:r>
      </w:hyperlink>
    </w:p>
    <w:p w14:paraId="6FC138D4" w14:textId="2D08E90B" w:rsidR="002E0D89" w:rsidRPr="00182533" w:rsidRDefault="006E0553" w:rsidP="004C5892">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2E0D89" w:rsidRPr="00182533">
        <w:rPr>
          <w:b/>
          <w:bCs/>
          <w:color w:val="000000"/>
          <w:sz w:val="18"/>
          <w:szCs w:val="18"/>
          <w:lang w:eastAsia="en-GB"/>
        </w:rPr>
        <w:t xml:space="preserve"> 12</w:t>
      </w:r>
    </w:p>
    <w:p w14:paraId="62AE2190" w14:textId="5556B739" w:rsidR="002E0D89" w:rsidRPr="00C34319" w:rsidRDefault="002E0D89" w:rsidP="004C5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STD-T120-37.571-5.V12.7.0</w:t>
      </w:r>
      <w:r w:rsidRPr="00C34319">
        <w:rPr>
          <w:color w:val="000000"/>
          <w:sz w:val="18"/>
          <w:szCs w:val="18"/>
          <w:lang w:val="en-GB" w:eastAsia="en-GB"/>
        </w:rPr>
        <w:tab/>
        <w:t>12.7.0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4153" w:history="1">
        <w:r w:rsidR="004C5892" w:rsidRPr="00C34319">
          <w:rPr>
            <w:rStyle w:val="Hyperlink"/>
            <w:sz w:val="18"/>
            <w:szCs w:val="18"/>
            <w:lang w:val="en-GB" w:eastAsia="en-GB"/>
          </w:rPr>
          <w:t>https://www.arib.or.jp/english/html/overview/doc/T120_T23_SPECS/ARIB-STD-T120/Rel12/37/A37571-5-c70.pdf</w:t>
        </w:r>
      </w:hyperlink>
    </w:p>
    <w:p w14:paraId="4D4A7797" w14:textId="241E4E81" w:rsidR="002E0D89" w:rsidRPr="00701E42" w:rsidRDefault="002E0D89" w:rsidP="004C5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ATIS.3GPP.37.571-5V1270</w:t>
      </w:r>
      <w:r w:rsidRPr="00701E42">
        <w:rPr>
          <w:color w:val="000000"/>
          <w:sz w:val="18"/>
          <w:szCs w:val="18"/>
          <w:lang w:val="en-GB" w:eastAsia="en-GB"/>
        </w:rPr>
        <w:tab/>
        <w:t>12.7.0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4154" w:history="1">
        <w:r w:rsidR="004C5892" w:rsidRPr="00701E42">
          <w:rPr>
            <w:rStyle w:val="Hyperlink"/>
            <w:sz w:val="18"/>
            <w:szCs w:val="18"/>
            <w:lang w:val="en-GB" w:eastAsia="en-GB"/>
          </w:rPr>
          <w:t>https://www.atis.org/3gpp-documents/Rel99-14/</w:t>
        </w:r>
      </w:hyperlink>
    </w:p>
    <w:p w14:paraId="3CDAB35F" w14:textId="72CD784A" w:rsidR="002E0D89" w:rsidRPr="00701E42" w:rsidRDefault="002E0D89" w:rsidP="004C5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CCSA.37.571-5V1270</w:t>
      </w:r>
      <w:r w:rsidRPr="00701E42">
        <w:rPr>
          <w:color w:val="000000"/>
          <w:sz w:val="18"/>
          <w:szCs w:val="18"/>
          <w:lang w:val="en-GB" w:eastAsia="en-GB"/>
        </w:rPr>
        <w:tab/>
        <w:t>12.7.0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/03/2017</w:t>
      </w:r>
      <w:r w:rsidRPr="00701E42">
        <w:rPr>
          <w:color w:val="000000"/>
          <w:sz w:val="18"/>
          <w:szCs w:val="18"/>
          <w:lang w:val="en-GB" w:eastAsia="en-GB"/>
        </w:rPr>
        <w:tab/>
      </w:r>
      <w:hyperlink r:id="rId4155" w:history="1">
        <w:r w:rsidR="004C5892" w:rsidRPr="00701E42">
          <w:rPr>
            <w:rStyle w:val="Hyperlink"/>
            <w:sz w:val="18"/>
            <w:szCs w:val="18"/>
            <w:lang w:val="en-GB" w:eastAsia="en-GB"/>
          </w:rPr>
          <w:t>https://www.ccsa.org.cn/api/portalsFile/downloadOldFile?type=19&amp;oldFileUrl=ITU-R/M.2012-6/CCSA.37.571-5V1270.doc</w:t>
        </w:r>
      </w:hyperlink>
    </w:p>
    <w:p w14:paraId="2D202359" w14:textId="4F270B3F" w:rsidR="002E0D89" w:rsidRPr="0034407F" w:rsidRDefault="002E0D89" w:rsidP="004C5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137 571-5</w:t>
      </w:r>
      <w:r w:rsidRPr="0034407F">
        <w:rPr>
          <w:color w:val="000000"/>
          <w:sz w:val="18"/>
          <w:szCs w:val="18"/>
          <w:lang w:val="fr-FR" w:eastAsia="en-GB"/>
        </w:rPr>
        <w:tab/>
        <w:t>12.7.0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10</w:t>
      </w:r>
      <w:r w:rsidR="00D63672" w:rsidRPr="0034407F">
        <w:rPr>
          <w:color w:val="000000"/>
          <w:sz w:val="18"/>
          <w:szCs w:val="18"/>
          <w:lang w:val="fr-FR" w:eastAsia="en-GB"/>
        </w:rPr>
        <w:t>/04/2017</w:t>
      </w:r>
      <w:r w:rsidRPr="0034407F">
        <w:rPr>
          <w:color w:val="000000"/>
          <w:spacing w:val="-2"/>
          <w:sz w:val="18"/>
          <w:szCs w:val="18"/>
          <w:lang w:val="fr-FR" w:eastAsia="en-GB"/>
        </w:rPr>
        <w:tab/>
      </w:r>
      <w:hyperlink r:id="rId4156" w:history="1">
        <w:r w:rsidR="004C5892" w:rsidRPr="0034407F">
          <w:rPr>
            <w:rStyle w:val="Hyperlink"/>
            <w:spacing w:val="-2"/>
            <w:sz w:val="18"/>
            <w:szCs w:val="18"/>
            <w:lang w:val="fr-FR" w:eastAsia="en-GB"/>
          </w:rPr>
          <w:t>https://www.etsi.org/deliver/etsi_ts/137500_137599/13757105/12.07.00_60/ts_13757105v120700p.pdf</w:t>
        </w:r>
      </w:hyperlink>
      <w:r w:rsidR="004C5892" w:rsidRPr="0034407F">
        <w:rPr>
          <w:color w:val="000000"/>
          <w:spacing w:val="-2"/>
          <w:sz w:val="18"/>
          <w:szCs w:val="18"/>
          <w:lang w:val="fr-FR" w:eastAsia="en-GB"/>
        </w:rPr>
        <w:t xml:space="preserve"> </w:t>
      </w:r>
    </w:p>
    <w:p w14:paraId="44F8CD05" w14:textId="527E11F9" w:rsidR="002E0D89" w:rsidRPr="0034407F" w:rsidRDefault="002E0D89" w:rsidP="004C5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37.571-5-12.7.0 V1.0.0</w:t>
      </w:r>
      <w:r w:rsidRPr="0034407F">
        <w:rPr>
          <w:color w:val="000000"/>
          <w:sz w:val="18"/>
          <w:szCs w:val="18"/>
          <w:lang w:val="fr-FR" w:eastAsia="en-GB"/>
        </w:rPr>
        <w:tab/>
        <w:t>12.7.0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4157" w:history="1">
        <w:r w:rsidR="004C5892" w:rsidRPr="0034407F">
          <w:rPr>
            <w:rStyle w:val="Hyperlink"/>
            <w:sz w:val="18"/>
            <w:szCs w:val="18"/>
            <w:lang w:val="fr-FR" w:eastAsia="en-GB"/>
          </w:rPr>
          <w:t>https://members.tsdsi.in/index.php/s/63P4nFFF5zL96Fb</w:t>
        </w:r>
      </w:hyperlink>
    </w:p>
    <w:p w14:paraId="17DE21CB" w14:textId="6E1552E2" w:rsidR="002E0D89" w:rsidRPr="0034407F" w:rsidRDefault="002E0D89" w:rsidP="004C5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TTAT.3G-37.571-5V12.7.0</w:t>
      </w:r>
      <w:r w:rsidRPr="0034407F">
        <w:rPr>
          <w:color w:val="000000"/>
          <w:sz w:val="18"/>
          <w:szCs w:val="18"/>
          <w:lang w:val="fr-FR" w:eastAsia="en-GB"/>
        </w:rPr>
        <w:tab/>
        <w:t>12.7.0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4158" w:history="1">
        <w:r w:rsidR="004C5892" w:rsidRPr="0034407F">
          <w:rPr>
            <w:rStyle w:val="Hyperlink"/>
            <w:sz w:val="18"/>
            <w:szCs w:val="18"/>
            <w:lang w:val="fr-FR" w:eastAsia="en-GB"/>
          </w:rPr>
          <w:t>http://committee.tta.or.kr/data/ttasDown.jsp?kind=ttastd&amp;pk_num=TTAT.3G-37.571-5V12.7.0</w:t>
        </w:r>
      </w:hyperlink>
    </w:p>
    <w:p w14:paraId="3FC32E94" w14:textId="6BD479A4" w:rsidR="002E0D89" w:rsidRPr="00182533" w:rsidRDefault="006E0553" w:rsidP="004C5892">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lastRenderedPageBreak/>
        <w:t>Versión</w:t>
      </w:r>
      <w:r w:rsidR="002E0D89" w:rsidRPr="00182533">
        <w:rPr>
          <w:b/>
          <w:bCs/>
          <w:color w:val="000000"/>
          <w:sz w:val="18"/>
          <w:szCs w:val="18"/>
          <w:lang w:eastAsia="en-GB"/>
        </w:rPr>
        <w:t xml:space="preserve"> 13</w:t>
      </w:r>
    </w:p>
    <w:p w14:paraId="3DDEC8B2" w14:textId="4C6B65A0" w:rsidR="002E0D89" w:rsidRPr="00C34319" w:rsidRDefault="002E0D89" w:rsidP="00A56E0E">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STD-T120-37.571-5.V13.3.0</w:t>
      </w:r>
      <w:r w:rsidRPr="00C34319">
        <w:rPr>
          <w:color w:val="000000"/>
          <w:sz w:val="18"/>
          <w:szCs w:val="18"/>
          <w:lang w:val="en-GB" w:eastAsia="en-GB"/>
        </w:rPr>
        <w:tab/>
        <w:t>13.3.0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4159" w:history="1">
        <w:r w:rsidR="004C5892" w:rsidRPr="00C34319">
          <w:rPr>
            <w:rStyle w:val="Hyperlink"/>
            <w:sz w:val="18"/>
            <w:szCs w:val="18"/>
            <w:lang w:val="en-GB" w:eastAsia="en-GB"/>
          </w:rPr>
          <w:t>https://www.arib.or.jp/english/html/overview/doc/T120_T23_SPECS/ARIB-STD-T120/Rel13/37/A37571-5-d30.pdf</w:t>
        </w:r>
      </w:hyperlink>
    </w:p>
    <w:p w14:paraId="26C621D8" w14:textId="7A27CBEB" w:rsidR="002E0D89" w:rsidRPr="00701E42" w:rsidRDefault="002E0D89" w:rsidP="00A56E0E">
      <w:pPr>
        <w:keepNext/>
        <w:keepLines/>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ATIS.3GPP.37.571-5V1330</w:t>
      </w:r>
      <w:r w:rsidRPr="00701E42">
        <w:rPr>
          <w:color w:val="000000"/>
          <w:sz w:val="18"/>
          <w:szCs w:val="18"/>
          <w:lang w:val="en-GB" w:eastAsia="en-GB"/>
        </w:rPr>
        <w:tab/>
        <w:t>13.3.0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4160" w:history="1">
        <w:r w:rsidR="004C5892" w:rsidRPr="00701E42">
          <w:rPr>
            <w:rStyle w:val="Hyperlink"/>
            <w:sz w:val="18"/>
            <w:szCs w:val="18"/>
            <w:lang w:val="en-GB" w:eastAsia="en-GB"/>
          </w:rPr>
          <w:t>https://www.atis.org/3gpp-documents/Rel99-14/</w:t>
        </w:r>
      </w:hyperlink>
    </w:p>
    <w:p w14:paraId="1A0D1265" w14:textId="29CBDB1C" w:rsidR="002E0D89" w:rsidRPr="00701E42" w:rsidRDefault="002E0D89" w:rsidP="004C5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CCSA.37.571-5V1330</w:t>
      </w:r>
      <w:r w:rsidRPr="00701E42">
        <w:rPr>
          <w:color w:val="000000"/>
          <w:sz w:val="18"/>
          <w:szCs w:val="18"/>
          <w:lang w:val="en-GB" w:eastAsia="en-GB"/>
        </w:rPr>
        <w:tab/>
        <w:t>13.3.0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/09/2017</w:t>
      </w:r>
      <w:r w:rsidRPr="00701E42">
        <w:rPr>
          <w:color w:val="000000"/>
          <w:sz w:val="18"/>
          <w:szCs w:val="18"/>
          <w:lang w:val="en-GB" w:eastAsia="en-GB"/>
        </w:rPr>
        <w:tab/>
      </w:r>
      <w:hyperlink r:id="rId4161" w:history="1">
        <w:r w:rsidR="004C5892" w:rsidRPr="00701E42">
          <w:rPr>
            <w:rStyle w:val="Hyperlink"/>
            <w:sz w:val="18"/>
            <w:szCs w:val="18"/>
            <w:lang w:val="en-GB" w:eastAsia="en-GB"/>
          </w:rPr>
          <w:t>https://www.ccsa.org.cn/api/portalsFile/downloadOldFile?type=19&amp;oldFileUrl=ITU-R/M.2012-6/CCSA.37.571-5V1330.doc</w:t>
        </w:r>
      </w:hyperlink>
    </w:p>
    <w:p w14:paraId="028765A4" w14:textId="2803DAFB" w:rsidR="002E0D89" w:rsidRPr="0034407F" w:rsidRDefault="002E0D89" w:rsidP="004C5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137 571-5</w:t>
      </w:r>
      <w:r w:rsidRPr="0034407F">
        <w:rPr>
          <w:color w:val="000000"/>
          <w:sz w:val="18"/>
          <w:szCs w:val="18"/>
          <w:lang w:val="fr-FR" w:eastAsia="en-GB"/>
        </w:rPr>
        <w:tab/>
        <w:t>13.3.0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/10/2017</w:t>
      </w:r>
      <w:r w:rsidRPr="0034407F">
        <w:rPr>
          <w:color w:val="000000"/>
          <w:spacing w:val="-2"/>
          <w:sz w:val="18"/>
          <w:szCs w:val="18"/>
          <w:lang w:val="fr-FR" w:eastAsia="en-GB"/>
        </w:rPr>
        <w:tab/>
      </w:r>
      <w:hyperlink r:id="rId4162" w:history="1">
        <w:r w:rsidR="004C5892" w:rsidRPr="0034407F">
          <w:rPr>
            <w:rStyle w:val="Hyperlink"/>
            <w:spacing w:val="-2"/>
            <w:sz w:val="18"/>
            <w:szCs w:val="18"/>
            <w:lang w:val="fr-FR" w:eastAsia="en-GB"/>
          </w:rPr>
          <w:t>https://www.etsi.org/deliver/etsi_ts/137500_137599/13757105/13.03.00_60/ts_13757105v130300p.pdf</w:t>
        </w:r>
      </w:hyperlink>
    </w:p>
    <w:p w14:paraId="1F52F9DB" w14:textId="05E700F0" w:rsidR="002E0D89" w:rsidRPr="0034407F" w:rsidRDefault="002E0D89" w:rsidP="004C5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37.571-5-13.3.0 V1.0.0</w:t>
      </w:r>
      <w:r w:rsidRPr="0034407F">
        <w:rPr>
          <w:color w:val="000000"/>
          <w:sz w:val="18"/>
          <w:szCs w:val="18"/>
          <w:lang w:val="fr-FR" w:eastAsia="en-GB"/>
        </w:rPr>
        <w:tab/>
        <w:t>13.3.0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4163" w:history="1">
        <w:r w:rsidR="004C5892" w:rsidRPr="0034407F">
          <w:rPr>
            <w:rStyle w:val="Hyperlink"/>
            <w:sz w:val="18"/>
            <w:szCs w:val="18"/>
            <w:lang w:val="fr-FR" w:eastAsia="en-GB"/>
          </w:rPr>
          <w:t>https://members.tsdsi.in/index.php/s/bQCngiMb6gGJTao</w:t>
        </w:r>
      </w:hyperlink>
    </w:p>
    <w:p w14:paraId="4D47FFA8" w14:textId="1C3815CE" w:rsidR="002E0D89" w:rsidRPr="0034407F" w:rsidRDefault="002E0D89" w:rsidP="004C5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TTAT.3G-37.571-5V13.3.0</w:t>
      </w:r>
      <w:r w:rsidRPr="0034407F">
        <w:rPr>
          <w:color w:val="000000"/>
          <w:sz w:val="18"/>
          <w:szCs w:val="18"/>
          <w:lang w:val="fr-FR" w:eastAsia="en-GB"/>
        </w:rPr>
        <w:tab/>
        <w:t>13.3.0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4164" w:history="1">
        <w:r w:rsidR="004C5892" w:rsidRPr="0034407F">
          <w:rPr>
            <w:rStyle w:val="Hyperlink"/>
            <w:sz w:val="18"/>
            <w:szCs w:val="18"/>
            <w:lang w:val="fr-FR" w:eastAsia="en-GB"/>
          </w:rPr>
          <w:t>http://committee.tta.or.kr/data/ttasDown.jsp?kind=ttastd&amp;pk_num=TTAT.3G-37.571-5V13.3.0</w:t>
        </w:r>
      </w:hyperlink>
    </w:p>
    <w:p w14:paraId="5E27AA3E" w14:textId="505428A3" w:rsidR="002E0D89" w:rsidRPr="00182533" w:rsidRDefault="006E0553" w:rsidP="004C5892">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2E0D89" w:rsidRPr="00182533">
        <w:rPr>
          <w:b/>
          <w:bCs/>
          <w:color w:val="000000"/>
          <w:sz w:val="18"/>
          <w:szCs w:val="18"/>
          <w:lang w:eastAsia="en-GB"/>
        </w:rPr>
        <w:t xml:space="preserve"> 14</w:t>
      </w:r>
    </w:p>
    <w:p w14:paraId="32BB010A" w14:textId="7E8E343A" w:rsidR="002E0D89" w:rsidRPr="00C34319" w:rsidRDefault="002E0D89" w:rsidP="004C5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STD-T120-37.571-5.V14.3.0</w:t>
      </w:r>
      <w:r w:rsidRPr="00C34319">
        <w:rPr>
          <w:color w:val="000000"/>
          <w:sz w:val="18"/>
          <w:szCs w:val="18"/>
          <w:lang w:val="en-GB" w:eastAsia="en-GB"/>
        </w:rPr>
        <w:tab/>
        <w:t>14.3.0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4165" w:history="1">
        <w:r w:rsidR="004C5892" w:rsidRPr="00C34319">
          <w:rPr>
            <w:rStyle w:val="Hyperlink"/>
            <w:sz w:val="18"/>
            <w:szCs w:val="18"/>
            <w:lang w:val="en-GB" w:eastAsia="en-GB"/>
          </w:rPr>
          <w:t>https://www.arib.or.jp/english/html/overview/doc/T120_T23_SPECS/ARIB-STD-T120/Rel14/37/A37571-5-e30.pdf</w:t>
        </w:r>
      </w:hyperlink>
    </w:p>
    <w:p w14:paraId="4B23A16B" w14:textId="52CB3775" w:rsidR="002E0D89" w:rsidRPr="00701E42" w:rsidRDefault="002E0D89" w:rsidP="004C5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ATIS.3GPP.37.571-5V1430</w:t>
      </w:r>
      <w:r w:rsidRPr="00701E42">
        <w:rPr>
          <w:color w:val="000000"/>
          <w:sz w:val="18"/>
          <w:szCs w:val="18"/>
          <w:lang w:val="en-GB" w:eastAsia="en-GB"/>
        </w:rPr>
        <w:tab/>
        <w:t>14.3.0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4166" w:history="1">
        <w:r w:rsidR="004C5892" w:rsidRPr="00701E42">
          <w:rPr>
            <w:rStyle w:val="Hyperlink"/>
            <w:sz w:val="18"/>
            <w:szCs w:val="18"/>
            <w:lang w:val="en-GB" w:eastAsia="en-GB"/>
          </w:rPr>
          <w:t>https://www.atis.org/3gpp-documents/Rel99-14/</w:t>
        </w:r>
      </w:hyperlink>
    </w:p>
    <w:p w14:paraId="30F455F8" w14:textId="1D9EB815" w:rsidR="002E0D89" w:rsidRPr="00701E42" w:rsidRDefault="002E0D89" w:rsidP="004C5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CCSA.37.571-5V1430</w:t>
      </w:r>
      <w:r w:rsidRPr="00701E42">
        <w:rPr>
          <w:color w:val="000000"/>
          <w:sz w:val="18"/>
          <w:szCs w:val="18"/>
          <w:lang w:val="en-GB" w:eastAsia="en-GB"/>
        </w:rPr>
        <w:tab/>
        <w:t>14.3.0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/03/2018</w:t>
      </w:r>
      <w:r w:rsidRPr="00701E42">
        <w:rPr>
          <w:color w:val="000000"/>
          <w:sz w:val="18"/>
          <w:szCs w:val="18"/>
          <w:lang w:val="en-GB" w:eastAsia="en-GB"/>
        </w:rPr>
        <w:tab/>
      </w:r>
      <w:hyperlink r:id="rId4167" w:history="1">
        <w:r w:rsidR="004C5892" w:rsidRPr="00701E42">
          <w:rPr>
            <w:rStyle w:val="Hyperlink"/>
            <w:sz w:val="18"/>
            <w:szCs w:val="18"/>
            <w:lang w:val="en-GB" w:eastAsia="en-GB"/>
          </w:rPr>
          <w:t>https://www.ccsa.org.cn/api/portalsFile/downloadOldFile?type=19&amp;oldFileUrl=ITU-R/M.2012-6/CCSA.37.571-5V1430.doc</w:t>
        </w:r>
      </w:hyperlink>
    </w:p>
    <w:p w14:paraId="2892EB9A" w14:textId="1C28A463" w:rsidR="002E0D89" w:rsidRPr="0034407F" w:rsidRDefault="002E0D89" w:rsidP="004C5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137 571-5</w:t>
      </w:r>
      <w:r w:rsidRPr="0034407F">
        <w:rPr>
          <w:color w:val="000000"/>
          <w:sz w:val="18"/>
          <w:szCs w:val="18"/>
          <w:lang w:val="fr-FR" w:eastAsia="en-GB"/>
        </w:rPr>
        <w:tab/>
        <w:t>14.3.0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10</w:t>
      </w:r>
      <w:r w:rsidR="00D63672" w:rsidRPr="0034407F">
        <w:rPr>
          <w:color w:val="000000"/>
          <w:sz w:val="18"/>
          <w:szCs w:val="18"/>
          <w:lang w:val="fr-FR" w:eastAsia="en-GB"/>
        </w:rPr>
        <w:t>/04/2018</w:t>
      </w:r>
      <w:r w:rsidRPr="0034407F">
        <w:rPr>
          <w:color w:val="000000"/>
          <w:spacing w:val="-2"/>
          <w:sz w:val="18"/>
          <w:szCs w:val="18"/>
          <w:lang w:val="fr-FR" w:eastAsia="en-GB"/>
        </w:rPr>
        <w:tab/>
      </w:r>
      <w:hyperlink r:id="rId4168" w:history="1">
        <w:r w:rsidR="004C5892" w:rsidRPr="0034407F">
          <w:rPr>
            <w:rStyle w:val="Hyperlink"/>
            <w:spacing w:val="-2"/>
            <w:sz w:val="18"/>
            <w:szCs w:val="18"/>
            <w:lang w:val="fr-FR" w:eastAsia="en-GB"/>
          </w:rPr>
          <w:t>https://www.etsi.org/deliver/etsi_ts/137500_137599/13757105/14.03.00_60/ts_13757105v140300p.pdf</w:t>
        </w:r>
      </w:hyperlink>
    </w:p>
    <w:p w14:paraId="27654AFD" w14:textId="446B4E66" w:rsidR="002E0D89" w:rsidRPr="0034407F" w:rsidRDefault="002E0D89" w:rsidP="004C5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37.571-5-14.3.0 V1.1.0</w:t>
      </w:r>
      <w:r w:rsidRPr="0034407F">
        <w:rPr>
          <w:color w:val="000000"/>
          <w:sz w:val="18"/>
          <w:szCs w:val="18"/>
          <w:lang w:val="fr-FR" w:eastAsia="en-GB"/>
        </w:rPr>
        <w:tab/>
        <w:t>14.3.0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4169" w:history="1">
        <w:r w:rsidR="004C5892" w:rsidRPr="0034407F">
          <w:rPr>
            <w:rStyle w:val="Hyperlink"/>
            <w:sz w:val="18"/>
            <w:szCs w:val="18"/>
            <w:lang w:val="fr-FR" w:eastAsia="en-GB"/>
          </w:rPr>
          <w:t>https://members.tsdsi.in/index.php/s/X8si6GBjD72w99y</w:t>
        </w:r>
      </w:hyperlink>
    </w:p>
    <w:p w14:paraId="73FA8FCB" w14:textId="0D833289" w:rsidR="002E0D89" w:rsidRPr="0034407F" w:rsidRDefault="002E0D89" w:rsidP="004C5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TTAT.3G-37.571-5V14.3.0</w:t>
      </w:r>
      <w:r w:rsidRPr="0034407F">
        <w:rPr>
          <w:color w:val="000000"/>
          <w:sz w:val="18"/>
          <w:szCs w:val="18"/>
          <w:lang w:val="fr-FR" w:eastAsia="en-GB"/>
        </w:rPr>
        <w:tab/>
        <w:t>14.3.0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/07/2021</w:t>
      </w:r>
      <w:r w:rsidRPr="0034407F">
        <w:rPr>
          <w:color w:val="000000"/>
          <w:sz w:val="18"/>
          <w:szCs w:val="18"/>
          <w:lang w:val="fr-FR" w:eastAsia="en-GB"/>
        </w:rPr>
        <w:tab/>
      </w:r>
      <w:hyperlink r:id="rId4170" w:history="1">
        <w:r w:rsidR="004C5892" w:rsidRPr="0034407F">
          <w:rPr>
            <w:rStyle w:val="Hyperlink"/>
            <w:sz w:val="18"/>
            <w:szCs w:val="18"/>
            <w:lang w:val="fr-FR" w:eastAsia="en-GB"/>
          </w:rPr>
          <w:t>http://committee.tta.or.kr/data/ttasDown.jsp?kind=ttastd&amp;pk_num=TTAT.3G-37.571-5V14.3.0</w:t>
        </w:r>
      </w:hyperlink>
    </w:p>
    <w:p w14:paraId="6E6B4E50" w14:textId="58DA21D2" w:rsidR="002E0D89" w:rsidRPr="00182533" w:rsidRDefault="006E0553" w:rsidP="004C5892">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2E0D89" w:rsidRPr="00182533">
        <w:rPr>
          <w:b/>
          <w:bCs/>
          <w:color w:val="000000"/>
          <w:sz w:val="18"/>
          <w:szCs w:val="18"/>
          <w:lang w:eastAsia="en-GB"/>
        </w:rPr>
        <w:t xml:space="preserve"> 15</w:t>
      </w:r>
    </w:p>
    <w:p w14:paraId="25A83EBD" w14:textId="645C2B7D" w:rsidR="002E0D89" w:rsidRPr="00C34319" w:rsidRDefault="002E0D89" w:rsidP="004C5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STD-T120-37.571-5.V15.6.0</w:t>
      </w:r>
      <w:r w:rsidRPr="00C34319">
        <w:rPr>
          <w:color w:val="000000"/>
          <w:sz w:val="18"/>
          <w:szCs w:val="18"/>
          <w:lang w:val="en-GB" w:eastAsia="en-GB"/>
        </w:rPr>
        <w:tab/>
        <w:t>15.6.0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4171" w:history="1">
        <w:r w:rsidR="004C5892" w:rsidRPr="00C34319">
          <w:rPr>
            <w:rStyle w:val="Hyperlink"/>
            <w:sz w:val="18"/>
            <w:szCs w:val="18"/>
            <w:lang w:val="en-GB" w:eastAsia="en-GB"/>
          </w:rPr>
          <w:t>https://www.arib.or.jp/english/html/overview/doc/T120_T23_SPECS/ARIB-STD-T120/Rel15/37/A37571-5-f60.pdf</w:t>
        </w:r>
      </w:hyperlink>
    </w:p>
    <w:p w14:paraId="427B8CE3" w14:textId="0741DAB9" w:rsidR="002E0D89" w:rsidRPr="00701E42" w:rsidRDefault="002E0D89" w:rsidP="004C5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ATIS</w:t>
      </w:r>
      <w:r w:rsidRPr="00701E42">
        <w:rPr>
          <w:color w:val="000000"/>
          <w:sz w:val="18"/>
          <w:szCs w:val="18"/>
          <w:lang w:val="en-GB" w:eastAsia="en-GB"/>
        </w:rPr>
        <w:tab/>
        <w:t>ATIS.3GPP.37.571-5V1560</w:t>
      </w:r>
      <w:r w:rsidRPr="00701E42">
        <w:rPr>
          <w:color w:val="000000"/>
          <w:sz w:val="18"/>
          <w:szCs w:val="18"/>
          <w:lang w:val="en-GB" w:eastAsia="en-GB"/>
        </w:rPr>
        <w:tab/>
        <w:t>15.6.0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28</w:t>
      </w:r>
      <w:r w:rsidR="00D63672" w:rsidRPr="00701E42">
        <w:rPr>
          <w:color w:val="000000"/>
          <w:sz w:val="18"/>
          <w:szCs w:val="18"/>
          <w:lang w:val="en-GB" w:eastAsia="en-GB"/>
        </w:rPr>
        <w:t>/06/2021</w:t>
      </w:r>
      <w:r w:rsidRPr="00701E42">
        <w:rPr>
          <w:color w:val="000000"/>
          <w:sz w:val="18"/>
          <w:szCs w:val="18"/>
          <w:lang w:val="en-GB" w:eastAsia="en-GB"/>
        </w:rPr>
        <w:tab/>
      </w:r>
      <w:hyperlink r:id="rId4172" w:history="1">
        <w:r w:rsidR="004C5892" w:rsidRPr="00701E42">
          <w:rPr>
            <w:rStyle w:val="Hyperlink"/>
            <w:sz w:val="18"/>
            <w:szCs w:val="18"/>
            <w:lang w:val="en-GB" w:eastAsia="en-GB"/>
          </w:rPr>
          <w:t>https://www.atis.org/3gpp-documents/Rel15/</w:t>
        </w:r>
      </w:hyperlink>
    </w:p>
    <w:p w14:paraId="18D8AB19" w14:textId="73354676" w:rsidR="002E0D89" w:rsidRPr="00701E42" w:rsidRDefault="002E0D89" w:rsidP="004C5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701E42">
        <w:rPr>
          <w:color w:val="000000"/>
          <w:sz w:val="18"/>
          <w:szCs w:val="18"/>
          <w:lang w:val="en-GB" w:eastAsia="en-GB"/>
        </w:rPr>
        <w:t>CCSA</w:t>
      </w:r>
      <w:r w:rsidRPr="00701E42">
        <w:rPr>
          <w:color w:val="000000"/>
          <w:sz w:val="18"/>
          <w:szCs w:val="18"/>
          <w:lang w:val="en-GB" w:eastAsia="en-GB"/>
        </w:rPr>
        <w:tab/>
        <w:t>CCSA.37.571-5V1560</w:t>
      </w:r>
      <w:r w:rsidRPr="00701E42">
        <w:rPr>
          <w:color w:val="000000"/>
          <w:sz w:val="18"/>
          <w:szCs w:val="18"/>
          <w:lang w:val="en-GB" w:eastAsia="en-GB"/>
        </w:rPr>
        <w:tab/>
        <w:t>15.6.0</w:t>
      </w:r>
      <w:r w:rsidRPr="00701E42">
        <w:rPr>
          <w:color w:val="000000"/>
          <w:sz w:val="18"/>
          <w:szCs w:val="18"/>
          <w:lang w:val="en-GB" w:eastAsia="en-GB"/>
        </w:rPr>
        <w:tab/>
      </w:r>
      <w:r w:rsidR="00702A28" w:rsidRPr="00701E42">
        <w:rPr>
          <w:color w:val="000000"/>
          <w:sz w:val="18"/>
          <w:szCs w:val="18"/>
          <w:lang w:val="en-GB" w:eastAsia="en-GB"/>
        </w:rPr>
        <w:t>Publicado</w:t>
      </w:r>
      <w:r w:rsidRPr="00701E42">
        <w:rPr>
          <w:color w:val="000000"/>
          <w:sz w:val="18"/>
          <w:szCs w:val="18"/>
          <w:lang w:val="en-GB" w:eastAsia="en-GB"/>
        </w:rPr>
        <w:tab/>
        <w:t>01</w:t>
      </w:r>
      <w:r w:rsidR="00D63672" w:rsidRPr="00701E42">
        <w:rPr>
          <w:color w:val="000000"/>
          <w:sz w:val="18"/>
          <w:szCs w:val="18"/>
          <w:lang w:val="en-GB" w:eastAsia="en-GB"/>
        </w:rPr>
        <w:t>/03/2020</w:t>
      </w:r>
      <w:r w:rsidRPr="00701E42">
        <w:rPr>
          <w:color w:val="000000"/>
          <w:sz w:val="18"/>
          <w:szCs w:val="18"/>
          <w:lang w:val="en-GB" w:eastAsia="en-GB"/>
        </w:rPr>
        <w:tab/>
      </w:r>
      <w:hyperlink r:id="rId4173" w:history="1">
        <w:r w:rsidR="004C5892" w:rsidRPr="00701E42">
          <w:rPr>
            <w:rStyle w:val="Hyperlink"/>
            <w:sz w:val="18"/>
            <w:szCs w:val="18"/>
            <w:lang w:val="en-GB" w:eastAsia="en-GB"/>
          </w:rPr>
          <w:t>https://www.ccsa.org.cn/api/portalsFile/downloadOldFile?type=19&amp;oldFileUrl=ITU-R/M.2012-6/CCSA.37.571-5V1560.doc</w:t>
        </w:r>
      </w:hyperlink>
    </w:p>
    <w:p w14:paraId="4B288E43" w14:textId="7F4F95E5" w:rsidR="002E0D89" w:rsidRPr="0034407F" w:rsidRDefault="002E0D89" w:rsidP="004C5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137 571-5</w:t>
      </w:r>
      <w:r w:rsidRPr="0034407F">
        <w:rPr>
          <w:color w:val="000000"/>
          <w:sz w:val="18"/>
          <w:szCs w:val="18"/>
          <w:lang w:val="fr-FR" w:eastAsia="en-GB"/>
        </w:rPr>
        <w:tab/>
        <w:t>15.6.0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03</w:t>
      </w:r>
      <w:r w:rsidR="00D63672" w:rsidRPr="0034407F">
        <w:rPr>
          <w:color w:val="000000"/>
          <w:sz w:val="18"/>
          <w:szCs w:val="18"/>
          <w:lang w:val="fr-FR" w:eastAsia="en-GB"/>
        </w:rPr>
        <w:t>/04/2020</w:t>
      </w:r>
      <w:r w:rsidRPr="0034407F">
        <w:rPr>
          <w:color w:val="000000"/>
          <w:spacing w:val="-2"/>
          <w:sz w:val="18"/>
          <w:szCs w:val="18"/>
          <w:lang w:val="fr-FR" w:eastAsia="en-GB"/>
        </w:rPr>
        <w:tab/>
      </w:r>
      <w:hyperlink r:id="rId4174" w:history="1">
        <w:r w:rsidR="004C5892" w:rsidRPr="0034407F">
          <w:rPr>
            <w:rStyle w:val="Hyperlink"/>
            <w:spacing w:val="-2"/>
            <w:sz w:val="18"/>
            <w:szCs w:val="18"/>
            <w:lang w:val="fr-FR" w:eastAsia="en-GB"/>
          </w:rPr>
          <w:t>https://www.etsi.org/deliver/etsi_ts/137500_137599/13757105/15.06.00_60/ts_13757105v150600p.pdf</w:t>
        </w:r>
      </w:hyperlink>
    </w:p>
    <w:p w14:paraId="6DE6724F" w14:textId="06BD3C64" w:rsidR="002E0D89" w:rsidRPr="0034407F" w:rsidRDefault="002E0D89" w:rsidP="004C5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37.571-5-15.6.0 V1.0.0</w:t>
      </w:r>
      <w:r w:rsidRPr="0034407F">
        <w:rPr>
          <w:color w:val="000000"/>
          <w:sz w:val="18"/>
          <w:szCs w:val="18"/>
          <w:lang w:val="fr-FR" w:eastAsia="en-GB"/>
        </w:rPr>
        <w:tab/>
        <w:t>15.6.0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30</w:t>
      </w:r>
      <w:r w:rsidR="00D63672" w:rsidRPr="0034407F">
        <w:rPr>
          <w:color w:val="000000"/>
          <w:sz w:val="18"/>
          <w:szCs w:val="18"/>
          <w:lang w:val="fr-FR" w:eastAsia="en-GB"/>
        </w:rPr>
        <w:t>/08/2021</w:t>
      </w:r>
      <w:r w:rsidRPr="0034407F">
        <w:rPr>
          <w:color w:val="000000"/>
          <w:sz w:val="18"/>
          <w:szCs w:val="18"/>
          <w:lang w:val="fr-FR" w:eastAsia="en-GB"/>
        </w:rPr>
        <w:tab/>
      </w:r>
      <w:hyperlink r:id="rId4175" w:history="1">
        <w:r w:rsidR="004C5892" w:rsidRPr="0034407F">
          <w:rPr>
            <w:rStyle w:val="Hyperlink"/>
            <w:sz w:val="18"/>
            <w:szCs w:val="18"/>
            <w:lang w:val="fr-FR" w:eastAsia="en-GB"/>
          </w:rPr>
          <w:t>https://members.tsdsi.in/index.php/s/7tzqwKEn4m2oznj</w:t>
        </w:r>
      </w:hyperlink>
    </w:p>
    <w:p w14:paraId="3CBC35F6" w14:textId="5A950B85" w:rsidR="002E0D89" w:rsidRPr="0034407F" w:rsidRDefault="002E0D89" w:rsidP="004C5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TTAT.3G-37.571-5V15.6.0</w:t>
      </w:r>
      <w:r w:rsidRPr="0034407F">
        <w:rPr>
          <w:color w:val="000000"/>
          <w:sz w:val="18"/>
          <w:szCs w:val="18"/>
          <w:lang w:val="fr-FR" w:eastAsia="en-GB"/>
        </w:rPr>
        <w:tab/>
        <w:t>15.6.0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11</w:t>
      </w:r>
      <w:r w:rsidR="00D63672" w:rsidRPr="0034407F">
        <w:rPr>
          <w:color w:val="000000"/>
          <w:sz w:val="18"/>
          <w:szCs w:val="18"/>
          <w:lang w:val="fr-FR" w:eastAsia="en-GB"/>
        </w:rPr>
        <w:t>/09/2020</w:t>
      </w:r>
      <w:r w:rsidRPr="0034407F">
        <w:rPr>
          <w:color w:val="000000"/>
          <w:sz w:val="18"/>
          <w:szCs w:val="18"/>
          <w:lang w:val="fr-FR" w:eastAsia="en-GB"/>
        </w:rPr>
        <w:tab/>
      </w:r>
      <w:hyperlink r:id="rId4176" w:history="1">
        <w:r w:rsidR="004C5892" w:rsidRPr="0034407F">
          <w:rPr>
            <w:rStyle w:val="Hyperlink"/>
            <w:sz w:val="18"/>
            <w:szCs w:val="18"/>
            <w:lang w:val="fr-FR" w:eastAsia="en-GB"/>
          </w:rPr>
          <w:t>http://committee.tta.or.kr/data/ttasDown.jsp?kind=ttastd&amp;pk_num=TTAT.3G-37.571-5V15.6.0</w:t>
        </w:r>
      </w:hyperlink>
    </w:p>
    <w:p w14:paraId="1B6F028D" w14:textId="05FD3EAD" w:rsidR="002E0D89" w:rsidRPr="00182533" w:rsidRDefault="006E0553" w:rsidP="004C5892">
      <w:pPr>
        <w:keepNext/>
        <w:keepLines/>
        <w:widowControl w:val="0"/>
        <w:tabs>
          <w:tab w:val="clear" w:pos="1985"/>
          <w:tab w:val="left" w:pos="90"/>
        </w:tabs>
        <w:overflowPunct/>
        <w:spacing w:before="69"/>
        <w:textAlignment w:val="auto"/>
        <w:rPr>
          <w:b/>
          <w:bCs/>
          <w:color w:val="000000"/>
          <w:sz w:val="18"/>
          <w:szCs w:val="18"/>
          <w:lang w:eastAsia="en-GB"/>
        </w:rPr>
      </w:pPr>
      <w:r w:rsidRPr="00182533">
        <w:rPr>
          <w:b/>
          <w:bCs/>
          <w:color w:val="000000"/>
          <w:sz w:val="18"/>
          <w:szCs w:val="18"/>
          <w:lang w:eastAsia="en-GB"/>
        </w:rPr>
        <w:t>Versión</w:t>
      </w:r>
      <w:r w:rsidR="002E0D89" w:rsidRPr="00182533">
        <w:rPr>
          <w:b/>
          <w:bCs/>
          <w:color w:val="000000"/>
          <w:sz w:val="18"/>
          <w:szCs w:val="18"/>
          <w:lang w:eastAsia="en-GB"/>
        </w:rPr>
        <w:t xml:space="preserve"> 16</w:t>
      </w:r>
    </w:p>
    <w:p w14:paraId="0CC18915" w14:textId="7B94977D" w:rsidR="002E0D89" w:rsidRPr="00C34319" w:rsidRDefault="002E0D89" w:rsidP="004C5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ARIB</w:t>
      </w:r>
      <w:r w:rsidRPr="00C34319">
        <w:rPr>
          <w:color w:val="000000"/>
          <w:sz w:val="18"/>
          <w:szCs w:val="18"/>
          <w:lang w:val="en-GB" w:eastAsia="en-GB"/>
        </w:rPr>
        <w:tab/>
        <w:t>ARIB STD-T120-37.571-5.V16.10.0</w:t>
      </w:r>
      <w:r w:rsidRPr="00C34319">
        <w:rPr>
          <w:color w:val="000000"/>
          <w:sz w:val="18"/>
          <w:szCs w:val="18"/>
          <w:lang w:val="en-GB" w:eastAsia="en-GB"/>
        </w:rPr>
        <w:tab/>
        <w:t>16.10.0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03</w:t>
      </w:r>
      <w:r w:rsidR="00D63672" w:rsidRPr="00C34319">
        <w:rPr>
          <w:color w:val="000000"/>
          <w:sz w:val="18"/>
          <w:szCs w:val="18"/>
          <w:lang w:val="en-GB" w:eastAsia="en-GB"/>
        </w:rPr>
        <w:t>/03/2023</w:t>
      </w:r>
      <w:r w:rsidRPr="00C34319">
        <w:rPr>
          <w:color w:val="000000"/>
          <w:sz w:val="18"/>
          <w:szCs w:val="18"/>
          <w:lang w:val="en-GB" w:eastAsia="en-GB"/>
        </w:rPr>
        <w:tab/>
      </w:r>
      <w:hyperlink r:id="rId4177" w:history="1">
        <w:r w:rsidR="004C5892" w:rsidRPr="00C34319">
          <w:rPr>
            <w:rStyle w:val="Hyperlink"/>
            <w:sz w:val="18"/>
            <w:szCs w:val="18"/>
            <w:lang w:val="en-GB" w:eastAsia="en-GB"/>
          </w:rPr>
          <w:t>https://www.arib.or.jp/english/html/overview/doc/T120_T23_SPECS/ARIB-STD-T120/Rel16/37/A37571-5-ga0.pdf</w:t>
        </w:r>
      </w:hyperlink>
    </w:p>
    <w:p w14:paraId="77B4A465" w14:textId="714394DA" w:rsidR="002E0D89" w:rsidRPr="00C34319" w:rsidRDefault="002E0D89" w:rsidP="004C5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ATIS</w:t>
      </w:r>
      <w:r w:rsidRPr="00C34319">
        <w:rPr>
          <w:color w:val="000000"/>
          <w:sz w:val="18"/>
          <w:szCs w:val="18"/>
          <w:lang w:val="en-GB" w:eastAsia="en-GB"/>
        </w:rPr>
        <w:tab/>
        <w:t>ATIS.3GPP.37.571-5.V16.10.0</w:t>
      </w:r>
      <w:r w:rsidRPr="00C34319">
        <w:rPr>
          <w:color w:val="000000"/>
          <w:sz w:val="18"/>
          <w:szCs w:val="18"/>
          <w:lang w:val="en-GB" w:eastAsia="en-GB"/>
        </w:rPr>
        <w:tab/>
        <w:t>16.10.0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21</w:t>
      </w:r>
      <w:r w:rsidR="00D63672" w:rsidRPr="00C34319">
        <w:rPr>
          <w:color w:val="000000"/>
          <w:sz w:val="18"/>
          <w:szCs w:val="18"/>
          <w:lang w:val="en-GB" w:eastAsia="en-GB"/>
        </w:rPr>
        <w:t>/02/2023</w:t>
      </w:r>
      <w:r w:rsidRPr="00C34319">
        <w:rPr>
          <w:color w:val="000000"/>
          <w:sz w:val="18"/>
          <w:szCs w:val="18"/>
          <w:lang w:val="en-GB" w:eastAsia="en-GB"/>
        </w:rPr>
        <w:tab/>
      </w:r>
      <w:hyperlink r:id="rId4178" w:history="1">
        <w:r w:rsidR="004C5892" w:rsidRPr="00C34319">
          <w:rPr>
            <w:rStyle w:val="Hyperlink"/>
            <w:sz w:val="18"/>
            <w:szCs w:val="18"/>
            <w:lang w:val="en-GB" w:eastAsia="en-GB"/>
          </w:rPr>
          <w:t>https://www.atis.org/3gpp-transpositions - Rel-16</w:t>
        </w:r>
      </w:hyperlink>
    </w:p>
    <w:p w14:paraId="6813B89D" w14:textId="7B260597" w:rsidR="002E0D89" w:rsidRPr="00C34319" w:rsidRDefault="002E0D89" w:rsidP="004C5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en-GB" w:eastAsia="en-GB"/>
        </w:rPr>
      </w:pPr>
      <w:r w:rsidRPr="00C34319">
        <w:rPr>
          <w:color w:val="000000"/>
          <w:sz w:val="18"/>
          <w:szCs w:val="18"/>
          <w:lang w:val="en-GB" w:eastAsia="en-GB"/>
        </w:rPr>
        <w:t>CCSA</w:t>
      </w:r>
      <w:r w:rsidRPr="00C34319">
        <w:rPr>
          <w:color w:val="000000"/>
          <w:sz w:val="18"/>
          <w:szCs w:val="18"/>
          <w:lang w:val="en-GB" w:eastAsia="en-GB"/>
        </w:rPr>
        <w:tab/>
        <w:t>CCSA.37.571-5V16100</w:t>
      </w:r>
      <w:r w:rsidRPr="00C34319">
        <w:rPr>
          <w:color w:val="000000"/>
          <w:sz w:val="18"/>
          <w:szCs w:val="18"/>
          <w:lang w:val="en-GB" w:eastAsia="en-GB"/>
        </w:rPr>
        <w:tab/>
        <w:t>16.10.0</w:t>
      </w:r>
      <w:r w:rsidRPr="00C34319">
        <w:rPr>
          <w:color w:val="000000"/>
          <w:sz w:val="18"/>
          <w:szCs w:val="18"/>
          <w:lang w:val="en-GB" w:eastAsia="en-GB"/>
        </w:rPr>
        <w:tab/>
      </w:r>
      <w:r w:rsidR="00702A28" w:rsidRPr="00C34319">
        <w:rPr>
          <w:color w:val="000000"/>
          <w:sz w:val="18"/>
          <w:szCs w:val="18"/>
          <w:lang w:val="en-GB" w:eastAsia="en-GB"/>
        </w:rPr>
        <w:t>Publicado</w:t>
      </w:r>
      <w:r w:rsidRPr="00C34319">
        <w:rPr>
          <w:color w:val="000000"/>
          <w:sz w:val="18"/>
          <w:szCs w:val="18"/>
          <w:lang w:val="en-GB" w:eastAsia="en-GB"/>
        </w:rPr>
        <w:tab/>
        <w:t>01</w:t>
      </w:r>
      <w:r w:rsidR="00D63672" w:rsidRPr="00C34319">
        <w:rPr>
          <w:color w:val="000000"/>
          <w:sz w:val="18"/>
          <w:szCs w:val="18"/>
          <w:lang w:val="en-GB" w:eastAsia="en-GB"/>
        </w:rPr>
        <w:t>/12/2022</w:t>
      </w:r>
      <w:r w:rsidRPr="00C34319">
        <w:rPr>
          <w:color w:val="000000"/>
          <w:sz w:val="18"/>
          <w:szCs w:val="18"/>
          <w:lang w:val="en-GB" w:eastAsia="en-GB"/>
        </w:rPr>
        <w:tab/>
      </w:r>
      <w:hyperlink r:id="rId4179" w:history="1">
        <w:r w:rsidR="004C5892" w:rsidRPr="00C34319">
          <w:rPr>
            <w:rStyle w:val="Hyperlink"/>
            <w:sz w:val="18"/>
            <w:szCs w:val="18"/>
            <w:lang w:val="en-GB" w:eastAsia="en-GB"/>
          </w:rPr>
          <w:t>https://www.ccsa.org.cn/api/portalsFile/downloadOldFile?type=19&amp;oldFileUrl=ITU-R/M.2012-6/CCSA.37.571-5V16100.doc</w:t>
        </w:r>
      </w:hyperlink>
    </w:p>
    <w:p w14:paraId="579E5E0A" w14:textId="0405FCCB" w:rsidR="002E0D89" w:rsidRPr="0034407F" w:rsidRDefault="002E0D89" w:rsidP="004C5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ETSI</w:t>
      </w:r>
      <w:r w:rsidRPr="0034407F">
        <w:rPr>
          <w:color w:val="000000"/>
          <w:sz w:val="18"/>
          <w:szCs w:val="18"/>
          <w:lang w:val="fr-FR" w:eastAsia="en-GB"/>
        </w:rPr>
        <w:tab/>
        <w:t>ETSI TS 137 571-5</w:t>
      </w:r>
      <w:r w:rsidRPr="0034407F">
        <w:rPr>
          <w:color w:val="000000"/>
          <w:sz w:val="18"/>
          <w:szCs w:val="18"/>
          <w:lang w:val="fr-FR" w:eastAsia="en-GB"/>
        </w:rPr>
        <w:tab/>
        <w:t>16.10.0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24</w:t>
      </w:r>
      <w:r w:rsidR="00D63672" w:rsidRPr="0034407F">
        <w:rPr>
          <w:color w:val="000000"/>
          <w:sz w:val="18"/>
          <w:szCs w:val="18"/>
          <w:lang w:val="fr-FR" w:eastAsia="en-GB"/>
        </w:rPr>
        <w:t>/01/2023</w:t>
      </w:r>
      <w:r w:rsidRPr="0034407F">
        <w:rPr>
          <w:color w:val="000000"/>
          <w:spacing w:val="-2"/>
          <w:sz w:val="18"/>
          <w:szCs w:val="18"/>
          <w:lang w:val="fr-FR" w:eastAsia="en-GB"/>
        </w:rPr>
        <w:tab/>
      </w:r>
      <w:hyperlink r:id="rId4180" w:history="1">
        <w:r w:rsidR="004C5892" w:rsidRPr="0034407F">
          <w:rPr>
            <w:rStyle w:val="Hyperlink"/>
            <w:spacing w:val="-2"/>
            <w:sz w:val="18"/>
            <w:szCs w:val="18"/>
            <w:lang w:val="fr-FR" w:eastAsia="en-GB"/>
          </w:rPr>
          <w:t>https://www.etsi.org/deliver/etsi_ts/137500_137599/13757105/16.10.00_60/ts_13757105v161000p.pdf</w:t>
        </w:r>
      </w:hyperlink>
    </w:p>
    <w:p w14:paraId="718A7AE6" w14:textId="4BFB27C1" w:rsidR="002E0D89" w:rsidRPr="0034407F" w:rsidRDefault="002E0D89" w:rsidP="004C5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TSDSI</w:t>
      </w:r>
      <w:r w:rsidRPr="0034407F">
        <w:rPr>
          <w:color w:val="000000"/>
          <w:sz w:val="18"/>
          <w:szCs w:val="18"/>
          <w:lang w:val="fr-FR" w:eastAsia="en-GB"/>
        </w:rPr>
        <w:tab/>
      </w:r>
      <w:r w:rsidRPr="0034407F">
        <w:rPr>
          <w:color w:val="000000"/>
          <w:spacing w:val="-4"/>
          <w:sz w:val="18"/>
          <w:szCs w:val="18"/>
          <w:lang w:val="fr-FR" w:eastAsia="en-GB"/>
        </w:rPr>
        <w:t>TSDSI STD T1.3GPP 37.571-5 16.10.0 V1.3.0</w:t>
      </w:r>
      <w:r w:rsidRPr="0034407F">
        <w:rPr>
          <w:color w:val="000000"/>
          <w:sz w:val="18"/>
          <w:szCs w:val="18"/>
          <w:lang w:val="fr-FR" w:eastAsia="en-GB"/>
        </w:rPr>
        <w:tab/>
        <w:t>16.10.0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02</w:t>
      </w:r>
      <w:r w:rsidR="00D63672" w:rsidRPr="0034407F">
        <w:rPr>
          <w:color w:val="000000"/>
          <w:sz w:val="18"/>
          <w:szCs w:val="18"/>
          <w:lang w:val="fr-FR" w:eastAsia="en-GB"/>
        </w:rPr>
        <w:t>/05/2023</w:t>
      </w:r>
      <w:r w:rsidRPr="0034407F">
        <w:rPr>
          <w:color w:val="000000"/>
          <w:sz w:val="18"/>
          <w:szCs w:val="18"/>
          <w:lang w:val="fr-FR" w:eastAsia="en-GB"/>
        </w:rPr>
        <w:tab/>
      </w:r>
      <w:hyperlink r:id="rId4181" w:history="1">
        <w:r w:rsidR="004C5892" w:rsidRPr="0034407F">
          <w:rPr>
            <w:rStyle w:val="Hyperlink"/>
            <w:sz w:val="18"/>
            <w:szCs w:val="18"/>
            <w:lang w:val="fr-FR" w:eastAsia="en-GB"/>
          </w:rPr>
          <w:t>https://members.tsdsi.in/s/NqYNTJGmTZZNHpF</w:t>
        </w:r>
      </w:hyperlink>
    </w:p>
    <w:p w14:paraId="6899BE84" w14:textId="662CDA32" w:rsidR="002E0D89" w:rsidRPr="0034407F" w:rsidRDefault="002E0D89" w:rsidP="004C5892">
      <w:pPr>
        <w:widowControl w:val="0"/>
        <w:tabs>
          <w:tab w:val="clear" w:pos="794"/>
          <w:tab w:val="clear" w:pos="1191"/>
          <w:tab w:val="clear" w:pos="1588"/>
          <w:tab w:val="clear" w:pos="1985"/>
          <w:tab w:val="left" w:pos="90"/>
          <w:tab w:val="left" w:pos="851"/>
          <w:tab w:val="left" w:pos="4253"/>
          <w:tab w:val="left" w:pos="5103"/>
          <w:tab w:val="left" w:pos="5245"/>
          <w:tab w:val="left" w:pos="5670"/>
          <w:tab w:val="left" w:pos="5812"/>
          <w:tab w:val="left" w:pos="5954"/>
          <w:tab w:val="left" w:pos="6946"/>
        </w:tabs>
        <w:overflowPunct/>
        <w:spacing w:before="0"/>
        <w:ind w:left="6946" w:hanging="6946"/>
        <w:textAlignment w:val="auto"/>
        <w:rPr>
          <w:color w:val="000000"/>
          <w:sz w:val="18"/>
          <w:szCs w:val="18"/>
          <w:lang w:val="fr-FR" w:eastAsia="en-GB"/>
        </w:rPr>
      </w:pPr>
      <w:r w:rsidRPr="0034407F">
        <w:rPr>
          <w:color w:val="000000"/>
          <w:sz w:val="18"/>
          <w:szCs w:val="18"/>
          <w:lang w:val="fr-FR" w:eastAsia="en-GB"/>
        </w:rPr>
        <w:t>TTA</w:t>
      </w:r>
      <w:r w:rsidRPr="0034407F">
        <w:rPr>
          <w:color w:val="000000"/>
          <w:sz w:val="18"/>
          <w:szCs w:val="18"/>
          <w:lang w:val="fr-FR" w:eastAsia="en-GB"/>
        </w:rPr>
        <w:tab/>
        <w:t>TTAT.3G-37.571-5V16.10.0</w:t>
      </w:r>
      <w:r w:rsidRPr="0034407F">
        <w:rPr>
          <w:color w:val="000000"/>
          <w:sz w:val="18"/>
          <w:szCs w:val="18"/>
          <w:lang w:val="fr-FR" w:eastAsia="en-GB"/>
        </w:rPr>
        <w:tab/>
        <w:t>16.10.0</w:t>
      </w:r>
      <w:r w:rsidRPr="0034407F">
        <w:rPr>
          <w:color w:val="000000"/>
          <w:sz w:val="18"/>
          <w:szCs w:val="18"/>
          <w:lang w:val="fr-FR" w:eastAsia="en-GB"/>
        </w:rPr>
        <w:tab/>
      </w:r>
      <w:r w:rsidR="00702A28" w:rsidRPr="0034407F">
        <w:rPr>
          <w:color w:val="000000"/>
          <w:sz w:val="18"/>
          <w:szCs w:val="18"/>
          <w:lang w:val="fr-FR" w:eastAsia="en-GB"/>
        </w:rPr>
        <w:t>Publicado</w:t>
      </w:r>
      <w:r w:rsidRPr="0034407F">
        <w:rPr>
          <w:color w:val="000000"/>
          <w:sz w:val="18"/>
          <w:szCs w:val="18"/>
          <w:lang w:val="fr-FR" w:eastAsia="en-GB"/>
        </w:rPr>
        <w:tab/>
        <w:t>16</w:t>
      </w:r>
      <w:r w:rsidR="00D63672" w:rsidRPr="0034407F">
        <w:rPr>
          <w:color w:val="000000"/>
          <w:sz w:val="18"/>
          <w:szCs w:val="18"/>
          <w:lang w:val="fr-FR" w:eastAsia="en-GB"/>
        </w:rPr>
        <w:t>/03/2023</w:t>
      </w:r>
      <w:r w:rsidRPr="0034407F">
        <w:rPr>
          <w:color w:val="000000"/>
          <w:sz w:val="18"/>
          <w:szCs w:val="18"/>
          <w:lang w:val="fr-FR" w:eastAsia="en-GB"/>
        </w:rPr>
        <w:tab/>
      </w:r>
      <w:hyperlink r:id="rId4182" w:history="1">
        <w:r w:rsidR="004C5892" w:rsidRPr="0034407F">
          <w:rPr>
            <w:rStyle w:val="Hyperlink"/>
            <w:sz w:val="18"/>
            <w:szCs w:val="18"/>
            <w:lang w:val="fr-FR" w:eastAsia="en-GB"/>
          </w:rPr>
          <w:t>http://committee.tta.or.kr/data/ttasDown.jsp?kind=ttastd&amp;pk_num=TTAT.3G-37.571-5V16.10.0</w:t>
        </w:r>
      </w:hyperlink>
    </w:p>
    <w:p w14:paraId="0991F742" w14:textId="77777777" w:rsidR="00C556AE" w:rsidRPr="0034407F" w:rsidRDefault="00C556AE" w:rsidP="00B874C6">
      <w:pPr>
        <w:rPr>
          <w:lang w:val="fr-FR"/>
        </w:rPr>
      </w:pPr>
    </w:p>
    <w:p w14:paraId="3D15F2FC" w14:textId="0F1597CC" w:rsidR="00C556AE" w:rsidRPr="0034407F" w:rsidRDefault="00C556AE" w:rsidP="00B874C6">
      <w:pPr>
        <w:rPr>
          <w:lang w:val="fr-FR"/>
        </w:rPr>
        <w:sectPr w:rsidR="00C556AE" w:rsidRPr="0034407F" w:rsidSect="00840E67">
          <w:headerReference w:type="even" r:id="rId4183"/>
          <w:headerReference w:type="default" r:id="rId4184"/>
          <w:pgSz w:w="16834" w:h="11907" w:orient="landscape" w:code="9"/>
          <w:pgMar w:top="1134" w:right="1418" w:bottom="1134" w:left="1134" w:header="720" w:footer="482" w:gutter="0"/>
          <w:cols w:space="720"/>
          <w:docGrid w:linePitch="326"/>
        </w:sectPr>
      </w:pPr>
    </w:p>
    <w:p w14:paraId="0C9B25A5" w14:textId="77777777" w:rsidR="00827998" w:rsidRPr="00182533" w:rsidRDefault="00827998" w:rsidP="00827998">
      <w:pPr>
        <w:pStyle w:val="Heading2"/>
      </w:pPr>
      <w:r w:rsidRPr="00182533">
        <w:lastRenderedPageBreak/>
        <w:t>2.2</w:t>
      </w:r>
      <w:r w:rsidRPr="00182533">
        <w:tab/>
        <w:t>Otras especificaciones</w:t>
      </w:r>
    </w:p>
    <w:p w14:paraId="36FFDCC5" w14:textId="77777777" w:rsidR="00827998" w:rsidRPr="00182533" w:rsidRDefault="00827998" w:rsidP="00827998">
      <w:r w:rsidRPr="00182533">
        <w:t xml:space="preserve">Los fundamentos de los aspectos radioeléctricos de la </w:t>
      </w:r>
      <w:r w:rsidRPr="00182533">
        <w:rPr>
          <w:i/>
          <w:iCs/>
        </w:rPr>
        <w:t>LTE-Avanzada</w:t>
      </w:r>
      <w:r w:rsidRPr="00182533">
        <w:t xml:space="preserve"> se basan en la LTE versión 8 y la LTE versión 9, especificaciones disponibles en el sitio web de la 3GPP.</w:t>
      </w:r>
    </w:p>
    <w:p w14:paraId="10C54364" w14:textId="77777777" w:rsidR="00827998" w:rsidRPr="00182533" w:rsidRDefault="00827998" w:rsidP="00827998">
      <w:r w:rsidRPr="00182533">
        <w:t xml:space="preserve">Puede encontrarse información sobre las especificaciones del sistema y de la red básica en el sitio web de la 3GPP a fin de lograr una perspectiva completa del sistema. Estas especificaciones del sistema y de la red básica contemplan las propiedades de la red, de los terminales y del servicio, necesarios para ofrecer una solución de movilidad integrada que comprenda aspectos tales como los servicios de usuario, la conectividad, la interoperabilidad, la movilidad y la itinerancia, la seguridad, los códecs y los medios, las operaciones y el mantenimiento, la tarificación, etc. </w:t>
      </w:r>
    </w:p>
    <w:p w14:paraId="7AB7144A" w14:textId="5D6271D5" w:rsidR="00827998" w:rsidRPr="00182533" w:rsidRDefault="00827998" w:rsidP="00827998">
      <w:r w:rsidRPr="00182533">
        <w:t xml:space="preserve">Todas las especificaciones 3GPP figuran en el siguiente enlace: </w:t>
      </w:r>
      <w:hyperlink r:id="rId4185" w:history="1">
        <w:r w:rsidR="00060126" w:rsidRPr="00182533">
          <w:rPr>
            <w:rStyle w:val="Hyperlink"/>
          </w:rPr>
          <w:t>https://www.3gpp.org/specifications/specification-numbering</w:t>
        </w:r>
      </w:hyperlink>
      <w:r w:rsidRPr="00182533">
        <w:t>. Las especificaciones 3GPP se revisan y actualizan después de cada una de las reuniones plenarias del Grupo de Especificaciones Técnicas (que se celebran cada año en marzo, junio, septiembre y diciembre).</w:t>
      </w:r>
    </w:p>
    <w:p w14:paraId="5C92473A" w14:textId="77777777" w:rsidR="00827998" w:rsidRPr="00182533" w:rsidRDefault="00827998" w:rsidP="00827998">
      <w:pPr>
        <w:tabs>
          <w:tab w:val="clear" w:pos="794"/>
          <w:tab w:val="clear" w:pos="1191"/>
          <w:tab w:val="clear" w:pos="1588"/>
          <w:tab w:val="clear" w:pos="1985"/>
        </w:tabs>
        <w:overflowPunct/>
        <w:autoSpaceDE/>
        <w:autoSpaceDN/>
        <w:adjustRightInd/>
        <w:spacing w:before="0"/>
        <w:jc w:val="left"/>
        <w:textAlignment w:val="auto"/>
      </w:pPr>
    </w:p>
    <w:p w14:paraId="72C36F15" w14:textId="77777777" w:rsidR="00827998" w:rsidRPr="00182533" w:rsidRDefault="00827998" w:rsidP="00827998">
      <w:pPr>
        <w:tabs>
          <w:tab w:val="clear" w:pos="794"/>
          <w:tab w:val="clear" w:pos="1191"/>
          <w:tab w:val="clear" w:pos="1588"/>
          <w:tab w:val="clear" w:pos="1985"/>
        </w:tabs>
        <w:overflowPunct/>
        <w:autoSpaceDE/>
        <w:autoSpaceDN/>
        <w:adjustRightInd/>
        <w:spacing w:before="0"/>
        <w:jc w:val="left"/>
        <w:textAlignment w:val="auto"/>
      </w:pPr>
    </w:p>
    <w:p w14:paraId="4E8971DD" w14:textId="77777777" w:rsidR="00827998" w:rsidRPr="00182533" w:rsidRDefault="00827998" w:rsidP="00827998">
      <w:pPr>
        <w:pStyle w:val="AnnexNoTitle"/>
        <w:rPr>
          <w:lang w:eastAsia="ja-JP"/>
        </w:rPr>
      </w:pPr>
      <w:r w:rsidRPr="00182533">
        <w:rPr>
          <w:lang w:eastAsia="ja-JP"/>
        </w:rPr>
        <w:t>Anexo 2</w:t>
      </w:r>
      <w:r w:rsidRPr="00182533">
        <w:rPr>
          <w:lang w:eastAsia="ja-JP"/>
        </w:rPr>
        <w:br/>
      </w:r>
      <w:r w:rsidRPr="00182533">
        <w:rPr>
          <w:lang w:eastAsia="ja-JP"/>
        </w:rPr>
        <w:br/>
        <w:t>Especificación de la tecnología de la interfaz radioeléctrica</w:t>
      </w:r>
      <w:r w:rsidRPr="00182533">
        <w:rPr>
          <w:lang w:eastAsia="ja-JP"/>
        </w:rPr>
        <w:br/>
      </w:r>
      <w:r w:rsidRPr="00182533">
        <w:rPr>
          <w:iCs/>
          <w:lang w:eastAsia="ja-JP"/>
        </w:rPr>
        <w:t>MAN</w:t>
      </w:r>
      <w:r w:rsidRPr="00182533">
        <w:rPr>
          <w:i/>
          <w:lang w:eastAsia="ja-JP"/>
        </w:rPr>
        <w:t xml:space="preserve"> </w:t>
      </w:r>
      <w:r w:rsidRPr="00182533">
        <w:rPr>
          <w:lang w:eastAsia="ja-JP"/>
        </w:rPr>
        <w:t>Inalámbrica-Avanzada</w:t>
      </w:r>
    </w:p>
    <w:p w14:paraId="09E2013B" w14:textId="77777777" w:rsidR="00827998" w:rsidRPr="00182533" w:rsidRDefault="00827998" w:rsidP="00827998">
      <w:pPr>
        <w:pStyle w:val="Headingb"/>
      </w:pPr>
      <w:r w:rsidRPr="00182533">
        <w:t>Antecedentes</w:t>
      </w:r>
    </w:p>
    <w:p w14:paraId="3E55F506" w14:textId="77777777" w:rsidR="00827998" w:rsidRPr="00182533" w:rsidRDefault="00827998" w:rsidP="00827998">
      <w:r w:rsidRPr="00182533">
        <w:t xml:space="preserve">Las IMT-Avanzadas son un sistema objeto de una actividad de desarrollo a nivel mundial, mientras que la interfaz radioeléctrica terrenal de las IMT-Avanzadas identificadas en la presente Recomendación se han elaborado en la UIT en colaboración con los </w:t>
      </w:r>
      <w:r w:rsidRPr="00182533">
        <w:rPr>
          <w:bCs/>
          <w:iCs/>
        </w:rPr>
        <w:t>Proponentes de las GCS</w:t>
      </w:r>
      <w:r w:rsidRPr="00182533">
        <w:rPr>
          <w:rStyle w:val="FootnoteReference"/>
        </w:rPr>
        <w:footnoteReference w:id="10"/>
      </w:r>
      <w:r w:rsidRPr="00182533">
        <w:t xml:space="preserve"> y las </w:t>
      </w:r>
      <w:r w:rsidRPr="00182533">
        <w:rPr>
          <w:bCs/>
          <w:iCs/>
        </w:rPr>
        <w:t>Organizaciones de Transposición</w:t>
      </w:r>
      <w:r w:rsidRPr="00182533">
        <w:t>. Cabe señalar que, en virtud del Documento ITU-R IMT</w:t>
      </w:r>
      <w:r w:rsidRPr="00182533">
        <w:noBreakHyphen/>
        <w:t>ADV/24(Rev.3):</w:t>
      </w:r>
    </w:p>
    <w:p w14:paraId="02A5B0B0" w14:textId="77777777" w:rsidR="00827998" w:rsidRPr="00182533" w:rsidRDefault="00827998" w:rsidP="00827998">
      <w:pPr>
        <w:pStyle w:val="enumlev1"/>
      </w:pPr>
      <w:r w:rsidRPr="00182533">
        <w:t>–</w:t>
      </w:r>
      <w:r w:rsidRPr="00182533">
        <w:tab/>
        <w:t xml:space="preserve">El </w:t>
      </w:r>
      <w:r w:rsidRPr="00182533">
        <w:rPr>
          <w:bCs/>
          <w:iCs/>
        </w:rPr>
        <w:t>Proponente de las GCS</w:t>
      </w:r>
      <w:r w:rsidRPr="00182533">
        <w:t xml:space="preserve"> debe ser uno de los </w:t>
      </w:r>
      <w:r w:rsidRPr="00182533">
        <w:rPr>
          <w:bCs/>
          <w:iCs/>
        </w:rPr>
        <w:t>Proponentes de la</w:t>
      </w:r>
      <w:r w:rsidRPr="00182533">
        <w:t xml:space="preserve"> </w:t>
      </w:r>
      <w:r w:rsidRPr="00182533">
        <w:rPr>
          <w:bCs/>
          <w:iCs/>
        </w:rPr>
        <w:t>RIT</w:t>
      </w:r>
      <w:r w:rsidRPr="00182533">
        <w:rPr>
          <w:rStyle w:val="FootnoteReference"/>
        </w:rPr>
        <w:footnoteReference w:id="11"/>
      </w:r>
      <w:r w:rsidRPr="00182533">
        <w:rPr>
          <w:bCs/>
          <w:iCs/>
        </w:rPr>
        <w:t xml:space="preserve"> y el SRIT</w:t>
      </w:r>
      <w:r w:rsidRPr="00182533">
        <w:rPr>
          <w:rStyle w:val="FootnoteReference"/>
        </w:rPr>
        <w:footnoteReference w:id="12"/>
      </w:r>
      <w:r w:rsidRPr="00182533">
        <w:t xml:space="preserve"> para la tecnología pertinente, </w:t>
      </w:r>
      <w:r w:rsidRPr="00182533">
        <w:rPr>
          <w:bCs/>
        </w:rPr>
        <w:t>y</w:t>
      </w:r>
      <w:r w:rsidRPr="00182533">
        <w:t xml:space="preserve"> debe tener capacidad jurídica para otorgar al UIT-R los derechos legales de utilización pertinentes a las oportunas especificaciones pertenecientes a unas GCS correspondientes a una tecnología de la Recomendación UIT</w:t>
      </w:r>
      <w:r w:rsidRPr="00182533">
        <w:noBreakHyphen/>
        <w:t>R M.2012.</w:t>
      </w:r>
    </w:p>
    <w:p w14:paraId="29780AAF" w14:textId="77777777" w:rsidR="00827998" w:rsidRPr="00182533" w:rsidRDefault="00827998" w:rsidP="00827998">
      <w:pPr>
        <w:pStyle w:val="enumlev1"/>
      </w:pPr>
      <w:r w:rsidRPr="00182533">
        <w:t>–</w:t>
      </w:r>
      <w:r w:rsidRPr="00182533">
        <w:tab/>
        <w:t xml:space="preserve">La </w:t>
      </w:r>
      <w:r w:rsidRPr="00182533">
        <w:rPr>
          <w:bCs/>
          <w:iCs/>
        </w:rPr>
        <w:t>Organización de Transposición</w:t>
      </w:r>
      <w:r w:rsidRPr="00182533">
        <w:t xml:space="preserve"> debe haber sido autorizada por el</w:t>
      </w:r>
      <w:r w:rsidRPr="00182533">
        <w:rPr>
          <w:bCs/>
          <w:iCs/>
        </w:rPr>
        <w:t xml:space="preserve"> Proponente de las GCS</w:t>
      </w:r>
      <w:r w:rsidRPr="00182533">
        <w:t xml:space="preserve"> pertinentes para elaborar las normas traspuestas para una tecnología específica, </w:t>
      </w:r>
      <w:r w:rsidRPr="00182533">
        <w:rPr>
          <w:bCs/>
        </w:rPr>
        <w:t>y</w:t>
      </w:r>
      <w:r w:rsidRPr="00182533">
        <w:t xml:space="preserve"> debe disfrutar de los derechos legales de utilización pertinentes.</w:t>
      </w:r>
    </w:p>
    <w:p w14:paraId="7D3E9EA2" w14:textId="77777777" w:rsidR="00827998" w:rsidRPr="00182533" w:rsidRDefault="00827998" w:rsidP="00827998">
      <w:r w:rsidRPr="00182533">
        <w:t xml:space="preserve">Cabe señalar por otra parte que los </w:t>
      </w:r>
      <w:r w:rsidRPr="00182533">
        <w:rPr>
          <w:bCs/>
          <w:iCs/>
        </w:rPr>
        <w:t xml:space="preserve">Proponentes de las GCS </w:t>
      </w:r>
      <w:r w:rsidRPr="00182533">
        <w:t xml:space="preserve">y las </w:t>
      </w:r>
      <w:r w:rsidRPr="00182533">
        <w:rPr>
          <w:bCs/>
          <w:iCs/>
        </w:rPr>
        <w:t>Organizaciones de Transposición</w:t>
      </w:r>
      <w:r w:rsidRPr="00182533">
        <w:t xml:space="preserve"> deben tener la cualificación adecuada con arreglo a la Resolución UIT-R 9-5 y las «Directrices para la contribución de documentación de otras organizaciones a los trabajos de las Comisiones de Estudio del UIT</w:t>
      </w:r>
      <w:r w:rsidRPr="00182533">
        <w:noBreakHyphen/>
        <w:t>R y para invitar a las otras organizaciones a tomar parte en el estudio de temas específicos (Resolución UIT-R 9-5)».</w:t>
      </w:r>
    </w:p>
    <w:p w14:paraId="6658B37F" w14:textId="77777777" w:rsidR="00827998" w:rsidRPr="00182533" w:rsidRDefault="00827998" w:rsidP="00827998">
      <w:r w:rsidRPr="00182533">
        <w:lastRenderedPageBreak/>
        <w:t xml:space="preserve">La UIT ha facilitado los requisitos y el marco global y mundial, y ha elaborado la especificación básica global en colaboración con el </w:t>
      </w:r>
      <w:r w:rsidRPr="00182533">
        <w:rPr>
          <w:bCs/>
          <w:iCs/>
        </w:rPr>
        <w:t>Proponente de las GCS</w:t>
      </w:r>
      <w:r w:rsidRPr="00182533">
        <w:t xml:space="preserve">. La normalización pormenorizada se ha llevado a cabo en el seno de las </w:t>
      </w:r>
      <w:r w:rsidRPr="00182533">
        <w:rPr>
          <w:bCs/>
          <w:iCs/>
        </w:rPr>
        <w:t>Organizaciones de Transposición</w:t>
      </w:r>
      <w:r w:rsidRPr="00182533">
        <w:t xml:space="preserve"> reconocidas que funcionan de común acuerdo con el </w:t>
      </w:r>
      <w:r w:rsidRPr="00182533">
        <w:rPr>
          <w:bCs/>
          <w:iCs/>
        </w:rPr>
        <w:t>Proponente de las GCS</w:t>
      </w:r>
      <w:r w:rsidRPr="00182533">
        <w:t>. En la presente Recomendación, por consiguiente, se utilizan ampliamente referencias a especificaciones desarrolladas en el exterior.</w:t>
      </w:r>
    </w:p>
    <w:p w14:paraId="73EAF8B5" w14:textId="77777777" w:rsidR="00827998" w:rsidRPr="00182533" w:rsidRDefault="00827998" w:rsidP="00827998">
      <w:r w:rsidRPr="00182533">
        <w:t>Se ha considerado que ésta es la solución más adecuada para poder completar la presente Recomendación dentro de los estrictos plazos fijados por la UIT, teniendo en cuenta las necesidades de las administraciones, operadores y fabricantes.</w:t>
      </w:r>
    </w:p>
    <w:p w14:paraId="18543556" w14:textId="77777777" w:rsidR="00827998" w:rsidRPr="00182533" w:rsidRDefault="00827998" w:rsidP="00827998">
      <w:r w:rsidRPr="00182533">
        <w:t>Por tal motivo, se ha concebido la presente Recomendación para aprovechar al máximo este método de trabajo y poder mantener los plazos de la normalización a nivel mundial. El grueso de la presente Recomendación se ha elaborado en la UIT. Los Anexos contienen referencias a información más detallada.</w:t>
      </w:r>
    </w:p>
    <w:p w14:paraId="718EE833" w14:textId="77777777" w:rsidR="00827998" w:rsidRPr="00182533" w:rsidRDefault="00827998" w:rsidP="00827998">
      <w:r w:rsidRPr="00182533">
        <w:t>Este Anexo 2 contiene la información detallada desarrollada por la UIT y el «IEEE» (el Proponente de las GCS) y el IEEE, ARIB, TTA, ITRI y el WiMAX Forum (las Organizaciones de Transposición). Gracias a este método de referenciación se han podido completar y actualizar a tiempo los elementos de alto nivel de la presente Recomendación. Los procedimientos de control de cambios, de transposición y los procedimientos de encuesta pública se han llevado a cabo en la organización externa. Esta información se ha adoptado, por lo general, sin cambios, en reconocimiento de la necesidad de minimizar la duplicación de trabajos y facilitar y soportar un proceso permanente de mantenimiento y actualización.</w:t>
      </w:r>
    </w:p>
    <w:p w14:paraId="126EE311" w14:textId="655A3D32" w:rsidR="00827998" w:rsidRPr="00182533" w:rsidRDefault="00827998" w:rsidP="00827998">
      <w:r w:rsidRPr="00182533">
        <w:t>Este acuerdo general, en el que se señala que los detalles de la información de la interfaz radioeléctrica deben obtenerse en gran medida por referencia a la labor de organizaciones externas, subraya no solamente el papel significativo de la UIT como catalizador que estimula, coordina y facilita el desarrollo de las tecnologías de telecomunicación avanzadas, sino también su planteamiento progresista y flexible en relación con el desarrollo de la presente norma y de otras normas de telecomunicaciones en el siglo</w:t>
      </w:r>
      <w:r w:rsidR="004B0498" w:rsidRPr="00182533">
        <w:t> </w:t>
      </w:r>
      <w:r w:rsidRPr="00182533">
        <w:t>XXI.</w:t>
      </w:r>
    </w:p>
    <w:p w14:paraId="4309C470" w14:textId="06062879" w:rsidR="00827998" w:rsidRPr="00182533" w:rsidRDefault="00827998" w:rsidP="00827998">
      <w:r w:rsidRPr="00182533">
        <w:t>En el Documento IMT-ADV/24(Rev.1) figuran explicaciones más detalladas del proceso de elaboración de la primera versión de la presente Recomendación, y en el Documento IMT</w:t>
      </w:r>
      <w:r w:rsidRPr="00182533">
        <w:noBreakHyphen/>
        <w:t>ADV/25(Rev.2) figura información detallada sobre el proceso de elaboración de las revisiones de la presente Recomendación.</w:t>
      </w:r>
    </w:p>
    <w:p w14:paraId="68C1DE8B" w14:textId="77777777" w:rsidR="00827998" w:rsidRPr="00182533" w:rsidRDefault="00827998" w:rsidP="00827998">
      <w:pPr>
        <w:pStyle w:val="Heading1"/>
      </w:pPr>
      <w:r w:rsidRPr="00182533">
        <w:t>1</w:t>
      </w:r>
      <w:r w:rsidRPr="00182533">
        <w:tab/>
        <w:t>Consideraciones generales sobre la tecnología de la interfaz radioeléctrica</w:t>
      </w:r>
    </w:p>
    <w:p w14:paraId="70835CE0" w14:textId="77777777" w:rsidR="00827998" w:rsidRPr="00182533" w:rsidRDefault="00827998" w:rsidP="00827998">
      <w:r w:rsidRPr="00182533">
        <w:t>La especificación de la interfaz radioeléctrica MAN Inalámbrica-Avanzada es un desarrollo del IEEE. El sistema completo extremo a extremo basado en la MAN Inalámbrica-Avanzada se denomina WiMAX 2 y es un desarrollo del WiMAX Forum.</w:t>
      </w:r>
    </w:p>
    <w:p w14:paraId="7A8EEA2B" w14:textId="77777777" w:rsidR="00827998" w:rsidRPr="00182533" w:rsidRDefault="00827998" w:rsidP="00827998">
      <w:pPr>
        <w:pStyle w:val="Heading2"/>
      </w:pPr>
      <w:bookmarkStart w:id="35" w:name="_Toc246688698"/>
      <w:r w:rsidRPr="00182533">
        <w:t>1.1</w:t>
      </w:r>
      <w:r w:rsidRPr="00182533">
        <w:tab/>
      </w:r>
      <w:bookmarkEnd w:id="35"/>
      <w:r w:rsidRPr="00182533">
        <w:t>Consideraciones generales de la capa física</w:t>
      </w:r>
    </w:p>
    <w:p w14:paraId="57BA69EF" w14:textId="77777777" w:rsidR="00827998" w:rsidRPr="00182533" w:rsidRDefault="00827998" w:rsidP="00827998">
      <w:r w:rsidRPr="00182533">
        <w:t>En las siguientes secciones se presentan las características de la capa física (PHY).</w:t>
      </w:r>
    </w:p>
    <w:p w14:paraId="257EC879" w14:textId="77777777" w:rsidR="00827998" w:rsidRPr="00182533" w:rsidRDefault="00827998" w:rsidP="00827998">
      <w:pPr>
        <w:pStyle w:val="Heading3"/>
      </w:pPr>
      <w:bookmarkStart w:id="36" w:name="_Toc246688699"/>
      <w:r w:rsidRPr="00182533">
        <w:t>1.1.1</w:t>
      </w:r>
      <w:r w:rsidRPr="00182533">
        <w:tab/>
      </w:r>
      <w:bookmarkEnd w:id="36"/>
      <w:r w:rsidRPr="00182533">
        <w:t>Esquema de acceso múltiple</w:t>
      </w:r>
    </w:p>
    <w:p w14:paraId="0BDD8AD9" w14:textId="77777777" w:rsidR="00827998" w:rsidRPr="00182533" w:rsidRDefault="00827998" w:rsidP="002B2FEF">
      <w:r w:rsidRPr="00182533">
        <w:t>La MAN Inalámbrica-Avanzada utiliza OFDMA como esquema de acceso múltiple en el enlace descendente (DL) y el ascendente (UL). Además, soporta los esquemas de dúplex FDD y TDD y en particular el funcionamiento en H-FDD de las estaciones móviles (MS) en las redes FDD. Los atributos de la estructura de trama y el procesamiento de la banda base son comunes en ambos esquemas dúplex. En el Cuadro 2 se resumen los parámetros del OFDMA. La MAN Inalámbrica</w:t>
      </w:r>
      <w:r w:rsidRPr="00182533">
        <w:noBreakHyphen/>
        <w:t xml:space="preserve">Avanzada también soporta mayores anchuras de banda de canal, que alcanzan los </w:t>
      </w:r>
      <w:r w:rsidRPr="00182533">
        <w:lastRenderedPageBreak/>
        <w:t>160 MHz, con agregación de portadoras. En el Cuadro 2.1, TTG y RTG representan las pausas de transición en transmisión y recepción, respectivamente.</w:t>
      </w:r>
    </w:p>
    <w:p w14:paraId="4D2465D9" w14:textId="77777777" w:rsidR="00827998" w:rsidRPr="00182533" w:rsidRDefault="00827998" w:rsidP="00827998">
      <w:pPr>
        <w:pStyle w:val="TableNo"/>
      </w:pPr>
      <w:r w:rsidRPr="00182533">
        <w:t>CUADRO 2</w:t>
      </w:r>
    </w:p>
    <w:p w14:paraId="08640675" w14:textId="77777777" w:rsidR="00827998" w:rsidRPr="00182533" w:rsidRDefault="00827998" w:rsidP="00827998">
      <w:pPr>
        <w:pStyle w:val="Tabletitle"/>
      </w:pPr>
      <w:r w:rsidRPr="00182533">
        <w:t>Parámetros del OFDMA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
        <w:gridCol w:w="669"/>
        <w:gridCol w:w="3450"/>
        <w:gridCol w:w="931"/>
        <w:gridCol w:w="711"/>
        <w:gridCol w:w="711"/>
        <w:gridCol w:w="931"/>
        <w:gridCol w:w="931"/>
      </w:tblGrid>
      <w:tr w:rsidR="00827998" w:rsidRPr="00182533" w14:paraId="35B27BC7" w14:textId="77777777" w:rsidTr="00A91337">
        <w:trPr>
          <w:trHeight w:val="20"/>
          <w:jc w:val="center"/>
        </w:trPr>
        <w:tc>
          <w:tcPr>
            <w:tcW w:w="5424" w:type="dxa"/>
            <w:gridSpan w:val="3"/>
            <w:shd w:val="clear" w:color="auto" w:fill="FFFFFF" w:themeFill="background1"/>
            <w:vAlign w:val="center"/>
          </w:tcPr>
          <w:p w14:paraId="00587B11" w14:textId="77777777" w:rsidR="00827998" w:rsidRPr="00182533" w:rsidRDefault="00827998" w:rsidP="002B2FEF">
            <w:pPr>
              <w:pStyle w:val="Tabletext"/>
            </w:pPr>
            <w:r w:rsidRPr="00182533">
              <w:t>Anchura de banda nominal del canal (MHz)</w:t>
            </w:r>
          </w:p>
        </w:tc>
        <w:tc>
          <w:tcPr>
            <w:tcW w:w="931" w:type="dxa"/>
            <w:vAlign w:val="center"/>
          </w:tcPr>
          <w:p w14:paraId="5D75F65E" w14:textId="77777777" w:rsidR="00827998" w:rsidRPr="00182533" w:rsidRDefault="00827998" w:rsidP="002B2FEF">
            <w:pPr>
              <w:pStyle w:val="Tabletext"/>
              <w:jc w:val="center"/>
            </w:pPr>
            <w:r w:rsidRPr="00182533">
              <w:t>5</w:t>
            </w:r>
          </w:p>
        </w:tc>
        <w:tc>
          <w:tcPr>
            <w:tcW w:w="711" w:type="dxa"/>
            <w:vAlign w:val="center"/>
          </w:tcPr>
          <w:p w14:paraId="11796106" w14:textId="77777777" w:rsidR="00827998" w:rsidRPr="00182533" w:rsidRDefault="00827998" w:rsidP="002B2FEF">
            <w:pPr>
              <w:pStyle w:val="Tabletext"/>
              <w:jc w:val="center"/>
            </w:pPr>
            <w:r w:rsidRPr="00182533">
              <w:t>7</w:t>
            </w:r>
          </w:p>
        </w:tc>
        <w:tc>
          <w:tcPr>
            <w:tcW w:w="711" w:type="dxa"/>
            <w:vAlign w:val="center"/>
          </w:tcPr>
          <w:p w14:paraId="788BE21E" w14:textId="77777777" w:rsidR="00827998" w:rsidRPr="00182533" w:rsidRDefault="00827998" w:rsidP="002B2FEF">
            <w:pPr>
              <w:pStyle w:val="Tabletext"/>
              <w:jc w:val="center"/>
            </w:pPr>
            <w:r w:rsidRPr="00182533">
              <w:t>8,75</w:t>
            </w:r>
          </w:p>
        </w:tc>
        <w:tc>
          <w:tcPr>
            <w:tcW w:w="931" w:type="dxa"/>
            <w:vAlign w:val="center"/>
          </w:tcPr>
          <w:p w14:paraId="296E88EB" w14:textId="77777777" w:rsidR="00827998" w:rsidRPr="00182533" w:rsidRDefault="00827998" w:rsidP="002B2FEF">
            <w:pPr>
              <w:pStyle w:val="Tabletext"/>
              <w:jc w:val="center"/>
            </w:pPr>
            <w:r w:rsidRPr="00182533">
              <w:t>10</w:t>
            </w:r>
          </w:p>
        </w:tc>
        <w:tc>
          <w:tcPr>
            <w:tcW w:w="931" w:type="dxa"/>
            <w:vAlign w:val="center"/>
          </w:tcPr>
          <w:p w14:paraId="10876821" w14:textId="77777777" w:rsidR="00827998" w:rsidRPr="00182533" w:rsidRDefault="00827998" w:rsidP="002B2FEF">
            <w:pPr>
              <w:pStyle w:val="Tabletext"/>
              <w:jc w:val="center"/>
            </w:pPr>
            <w:r w:rsidRPr="00182533">
              <w:t>20</w:t>
            </w:r>
          </w:p>
        </w:tc>
      </w:tr>
      <w:tr w:rsidR="00827998" w:rsidRPr="00182533" w14:paraId="1FD935AF" w14:textId="77777777" w:rsidTr="00A91337">
        <w:trPr>
          <w:trHeight w:val="20"/>
          <w:jc w:val="center"/>
        </w:trPr>
        <w:tc>
          <w:tcPr>
            <w:tcW w:w="5424" w:type="dxa"/>
            <w:gridSpan w:val="3"/>
            <w:shd w:val="clear" w:color="auto" w:fill="FFFFFF" w:themeFill="background1"/>
            <w:vAlign w:val="center"/>
          </w:tcPr>
          <w:p w14:paraId="1B434734" w14:textId="77777777" w:rsidR="00827998" w:rsidRPr="00182533" w:rsidRDefault="00827998" w:rsidP="002B2FEF">
            <w:pPr>
              <w:pStyle w:val="Tabletext"/>
            </w:pPr>
            <w:r w:rsidRPr="00182533">
              <w:t>Factor de muestreo</w:t>
            </w:r>
          </w:p>
        </w:tc>
        <w:tc>
          <w:tcPr>
            <w:tcW w:w="931" w:type="dxa"/>
            <w:vAlign w:val="center"/>
          </w:tcPr>
          <w:p w14:paraId="7F0F5B6C" w14:textId="77777777" w:rsidR="00827998" w:rsidRPr="00182533" w:rsidRDefault="00827998" w:rsidP="002B2FEF">
            <w:pPr>
              <w:pStyle w:val="Tabletext"/>
              <w:jc w:val="center"/>
            </w:pPr>
            <w:r w:rsidRPr="00182533">
              <w:t>28/25</w:t>
            </w:r>
          </w:p>
        </w:tc>
        <w:tc>
          <w:tcPr>
            <w:tcW w:w="711" w:type="dxa"/>
            <w:vAlign w:val="center"/>
          </w:tcPr>
          <w:p w14:paraId="0B332DA8" w14:textId="77777777" w:rsidR="00827998" w:rsidRPr="00182533" w:rsidRDefault="00827998" w:rsidP="002B2FEF">
            <w:pPr>
              <w:pStyle w:val="Tabletext"/>
              <w:jc w:val="center"/>
            </w:pPr>
            <w:r w:rsidRPr="00182533">
              <w:t>8/7</w:t>
            </w:r>
          </w:p>
        </w:tc>
        <w:tc>
          <w:tcPr>
            <w:tcW w:w="711" w:type="dxa"/>
            <w:vAlign w:val="center"/>
          </w:tcPr>
          <w:p w14:paraId="456B3D67" w14:textId="77777777" w:rsidR="00827998" w:rsidRPr="00182533" w:rsidRDefault="00827998" w:rsidP="002B2FEF">
            <w:pPr>
              <w:pStyle w:val="Tabletext"/>
              <w:jc w:val="center"/>
            </w:pPr>
            <w:r w:rsidRPr="00182533">
              <w:t>8/7</w:t>
            </w:r>
          </w:p>
        </w:tc>
        <w:tc>
          <w:tcPr>
            <w:tcW w:w="931" w:type="dxa"/>
            <w:vAlign w:val="center"/>
          </w:tcPr>
          <w:p w14:paraId="3E1F7B2D" w14:textId="77777777" w:rsidR="00827998" w:rsidRPr="00182533" w:rsidRDefault="00827998" w:rsidP="002B2FEF">
            <w:pPr>
              <w:pStyle w:val="Tabletext"/>
              <w:jc w:val="center"/>
            </w:pPr>
            <w:r w:rsidRPr="00182533">
              <w:t>28/25</w:t>
            </w:r>
          </w:p>
        </w:tc>
        <w:tc>
          <w:tcPr>
            <w:tcW w:w="931" w:type="dxa"/>
            <w:vAlign w:val="center"/>
          </w:tcPr>
          <w:p w14:paraId="58C53042" w14:textId="77777777" w:rsidR="00827998" w:rsidRPr="00182533" w:rsidRDefault="00827998" w:rsidP="002B2FEF">
            <w:pPr>
              <w:pStyle w:val="Tabletext"/>
              <w:jc w:val="center"/>
            </w:pPr>
            <w:r w:rsidRPr="00182533">
              <w:t>28/25</w:t>
            </w:r>
          </w:p>
        </w:tc>
      </w:tr>
      <w:tr w:rsidR="00827998" w:rsidRPr="00182533" w14:paraId="3416EA16" w14:textId="77777777" w:rsidTr="00A91337">
        <w:trPr>
          <w:trHeight w:val="20"/>
          <w:jc w:val="center"/>
        </w:trPr>
        <w:tc>
          <w:tcPr>
            <w:tcW w:w="5424" w:type="dxa"/>
            <w:gridSpan w:val="3"/>
            <w:shd w:val="clear" w:color="auto" w:fill="FFFFFF" w:themeFill="background1"/>
            <w:vAlign w:val="center"/>
          </w:tcPr>
          <w:p w14:paraId="6AED4F04" w14:textId="77777777" w:rsidR="00827998" w:rsidRPr="00182533" w:rsidRDefault="00827998" w:rsidP="002B2FEF">
            <w:pPr>
              <w:pStyle w:val="Tabletext"/>
            </w:pPr>
            <w:r w:rsidRPr="00182533">
              <w:t>Frecuencia de muestreo (MHz)</w:t>
            </w:r>
          </w:p>
        </w:tc>
        <w:tc>
          <w:tcPr>
            <w:tcW w:w="931" w:type="dxa"/>
            <w:vAlign w:val="center"/>
          </w:tcPr>
          <w:p w14:paraId="2CFD417E" w14:textId="77777777" w:rsidR="00827998" w:rsidRPr="00182533" w:rsidRDefault="00827998" w:rsidP="002B2FEF">
            <w:pPr>
              <w:pStyle w:val="Tabletext"/>
              <w:jc w:val="center"/>
            </w:pPr>
            <w:r w:rsidRPr="00182533">
              <w:t>5,6</w:t>
            </w:r>
          </w:p>
        </w:tc>
        <w:tc>
          <w:tcPr>
            <w:tcW w:w="711" w:type="dxa"/>
            <w:vAlign w:val="center"/>
          </w:tcPr>
          <w:p w14:paraId="0AC64E20" w14:textId="77777777" w:rsidR="00827998" w:rsidRPr="00182533" w:rsidRDefault="00827998" w:rsidP="002B2FEF">
            <w:pPr>
              <w:pStyle w:val="Tabletext"/>
              <w:jc w:val="center"/>
            </w:pPr>
            <w:r w:rsidRPr="00182533">
              <w:t>8</w:t>
            </w:r>
          </w:p>
        </w:tc>
        <w:tc>
          <w:tcPr>
            <w:tcW w:w="711" w:type="dxa"/>
            <w:vAlign w:val="center"/>
          </w:tcPr>
          <w:p w14:paraId="74AFE2CF" w14:textId="77777777" w:rsidR="00827998" w:rsidRPr="00182533" w:rsidRDefault="00827998" w:rsidP="002B2FEF">
            <w:pPr>
              <w:pStyle w:val="Tabletext"/>
              <w:jc w:val="center"/>
            </w:pPr>
            <w:r w:rsidRPr="00182533">
              <w:t>10</w:t>
            </w:r>
          </w:p>
        </w:tc>
        <w:tc>
          <w:tcPr>
            <w:tcW w:w="931" w:type="dxa"/>
            <w:vAlign w:val="center"/>
          </w:tcPr>
          <w:p w14:paraId="1A9D2074" w14:textId="77777777" w:rsidR="00827998" w:rsidRPr="00182533" w:rsidRDefault="00827998" w:rsidP="002B2FEF">
            <w:pPr>
              <w:pStyle w:val="Tabletext"/>
              <w:jc w:val="center"/>
            </w:pPr>
            <w:r w:rsidRPr="00182533">
              <w:t>11,2</w:t>
            </w:r>
          </w:p>
        </w:tc>
        <w:tc>
          <w:tcPr>
            <w:tcW w:w="931" w:type="dxa"/>
            <w:vAlign w:val="center"/>
          </w:tcPr>
          <w:p w14:paraId="18F2C25B" w14:textId="77777777" w:rsidR="00827998" w:rsidRPr="00182533" w:rsidRDefault="00827998" w:rsidP="002B2FEF">
            <w:pPr>
              <w:pStyle w:val="Tabletext"/>
              <w:jc w:val="center"/>
            </w:pPr>
            <w:r w:rsidRPr="00182533">
              <w:t>22,4</w:t>
            </w:r>
          </w:p>
        </w:tc>
      </w:tr>
      <w:tr w:rsidR="00827998" w:rsidRPr="00182533" w14:paraId="68CC9528" w14:textId="77777777" w:rsidTr="00A91337">
        <w:trPr>
          <w:trHeight w:val="20"/>
          <w:jc w:val="center"/>
        </w:trPr>
        <w:tc>
          <w:tcPr>
            <w:tcW w:w="5424" w:type="dxa"/>
            <w:gridSpan w:val="3"/>
            <w:shd w:val="clear" w:color="auto" w:fill="FFFFFF" w:themeFill="background1"/>
            <w:vAlign w:val="center"/>
          </w:tcPr>
          <w:p w14:paraId="6E1F1D57" w14:textId="77777777" w:rsidR="00827998" w:rsidRPr="00182533" w:rsidRDefault="00827998" w:rsidP="002B2FEF">
            <w:pPr>
              <w:pStyle w:val="Tabletext"/>
            </w:pPr>
            <w:r w:rsidRPr="00182533">
              <w:t>Tamaño de la FFT</w:t>
            </w:r>
          </w:p>
        </w:tc>
        <w:tc>
          <w:tcPr>
            <w:tcW w:w="931" w:type="dxa"/>
            <w:vAlign w:val="center"/>
          </w:tcPr>
          <w:p w14:paraId="3AB57A28" w14:textId="77777777" w:rsidR="00827998" w:rsidRPr="00182533" w:rsidRDefault="00827998" w:rsidP="002B2FEF">
            <w:pPr>
              <w:pStyle w:val="Tabletext"/>
              <w:jc w:val="center"/>
            </w:pPr>
            <w:r w:rsidRPr="00182533">
              <w:t>512</w:t>
            </w:r>
          </w:p>
        </w:tc>
        <w:tc>
          <w:tcPr>
            <w:tcW w:w="711" w:type="dxa"/>
            <w:vAlign w:val="center"/>
          </w:tcPr>
          <w:p w14:paraId="5F1C2B91" w14:textId="77777777" w:rsidR="00827998" w:rsidRPr="00182533" w:rsidRDefault="00827998" w:rsidP="002B2FEF">
            <w:pPr>
              <w:pStyle w:val="Tabletext"/>
              <w:jc w:val="center"/>
            </w:pPr>
            <w:r w:rsidRPr="00182533">
              <w:t>1 024</w:t>
            </w:r>
          </w:p>
        </w:tc>
        <w:tc>
          <w:tcPr>
            <w:tcW w:w="711" w:type="dxa"/>
            <w:vAlign w:val="center"/>
          </w:tcPr>
          <w:p w14:paraId="56C04E1D" w14:textId="77777777" w:rsidR="00827998" w:rsidRPr="00182533" w:rsidRDefault="00827998" w:rsidP="002B2FEF">
            <w:pPr>
              <w:pStyle w:val="Tabletext"/>
              <w:jc w:val="center"/>
            </w:pPr>
            <w:r w:rsidRPr="00182533">
              <w:t>1 024</w:t>
            </w:r>
          </w:p>
        </w:tc>
        <w:tc>
          <w:tcPr>
            <w:tcW w:w="931" w:type="dxa"/>
            <w:vAlign w:val="center"/>
          </w:tcPr>
          <w:p w14:paraId="2A8192B7" w14:textId="77777777" w:rsidR="00827998" w:rsidRPr="00182533" w:rsidRDefault="00827998" w:rsidP="002B2FEF">
            <w:pPr>
              <w:pStyle w:val="Tabletext"/>
              <w:jc w:val="center"/>
            </w:pPr>
            <w:r w:rsidRPr="00182533">
              <w:t>1 024</w:t>
            </w:r>
          </w:p>
        </w:tc>
        <w:tc>
          <w:tcPr>
            <w:tcW w:w="931" w:type="dxa"/>
            <w:vAlign w:val="center"/>
          </w:tcPr>
          <w:p w14:paraId="47E64AB3" w14:textId="77777777" w:rsidR="00827998" w:rsidRPr="00182533" w:rsidRDefault="00827998" w:rsidP="002B2FEF">
            <w:pPr>
              <w:pStyle w:val="Tabletext"/>
              <w:jc w:val="center"/>
            </w:pPr>
            <w:r w:rsidRPr="00182533">
              <w:t>2 048</w:t>
            </w:r>
          </w:p>
        </w:tc>
      </w:tr>
      <w:tr w:rsidR="00827998" w:rsidRPr="00182533" w14:paraId="1F398F0D" w14:textId="77777777" w:rsidTr="00A91337">
        <w:trPr>
          <w:trHeight w:val="20"/>
          <w:jc w:val="center"/>
        </w:trPr>
        <w:tc>
          <w:tcPr>
            <w:tcW w:w="5424" w:type="dxa"/>
            <w:gridSpan w:val="3"/>
            <w:shd w:val="clear" w:color="auto" w:fill="FFFFFF" w:themeFill="background1"/>
            <w:vAlign w:val="center"/>
          </w:tcPr>
          <w:p w14:paraId="0B832176" w14:textId="77777777" w:rsidR="00827998" w:rsidRPr="00182533" w:rsidRDefault="00827998" w:rsidP="002B2FEF">
            <w:pPr>
              <w:pStyle w:val="Tabletext"/>
            </w:pPr>
            <w:r w:rsidRPr="00182533">
              <w:t>Espaciado de la subportadora (kHz)</w:t>
            </w:r>
          </w:p>
        </w:tc>
        <w:tc>
          <w:tcPr>
            <w:tcW w:w="931" w:type="dxa"/>
            <w:vAlign w:val="center"/>
          </w:tcPr>
          <w:p w14:paraId="40A75DFF" w14:textId="77777777" w:rsidR="00827998" w:rsidRPr="00182533" w:rsidRDefault="00827998" w:rsidP="002B2FEF">
            <w:pPr>
              <w:pStyle w:val="Tabletext"/>
              <w:jc w:val="center"/>
            </w:pPr>
            <w:r w:rsidRPr="00182533">
              <w:t>10,94</w:t>
            </w:r>
          </w:p>
        </w:tc>
        <w:tc>
          <w:tcPr>
            <w:tcW w:w="711" w:type="dxa"/>
            <w:vAlign w:val="center"/>
          </w:tcPr>
          <w:p w14:paraId="6FCDC6F7" w14:textId="77777777" w:rsidR="00827998" w:rsidRPr="00182533" w:rsidRDefault="00827998" w:rsidP="002B2FEF">
            <w:pPr>
              <w:pStyle w:val="Tabletext"/>
              <w:jc w:val="center"/>
            </w:pPr>
            <w:r w:rsidRPr="00182533">
              <w:t>7,81</w:t>
            </w:r>
          </w:p>
        </w:tc>
        <w:tc>
          <w:tcPr>
            <w:tcW w:w="711" w:type="dxa"/>
            <w:vAlign w:val="center"/>
          </w:tcPr>
          <w:p w14:paraId="4456EEF0" w14:textId="77777777" w:rsidR="00827998" w:rsidRPr="00182533" w:rsidRDefault="00827998" w:rsidP="002B2FEF">
            <w:pPr>
              <w:pStyle w:val="Tabletext"/>
              <w:jc w:val="center"/>
            </w:pPr>
            <w:r w:rsidRPr="00182533">
              <w:t>9,76</w:t>
            </w:r>
          </w:p>
        </w:tc>
        <w:tc>
          <w:tcPr>
            <w:tcW w:w="931" w:type="dxa"/>
            <w:vAlign w:val="center"/>
          </w:tcPr>
          <w:p w14:paraId="561934BE" w14:textId="77777777" w:rsidR="00827998" w:rsidRPr="00182533" w:rsidRDefault="00827998" w:rsidP="002B2FEF">
            <w:pPr>
              <w:pStyle w:val="Tabletext"/>
              <w:jc w:val="center"/>
            </w:pPr>
            <w:r w:rsidRPr="00182533">
              <w:t>10,94</w:t>
            </w:r>
          </w:p>
        </w:tc>
        <w:tc>
          <w:tcPr>
            <w:tcW w:w="931" w:type="dxa"/>
            <w:vAlign w:val="center"/>
          </w:tcPr>
          <w:p w14:paraId="200948C6" w14:textId="77777777" w:rsidR="00827998" w:rsidRPr="00182533" w:rsidRDefault="00827998" w:rsidP="002B2FEF">
            <w:pPr>
              <w:pStyle w:val="Tabletext"/>
              <w:jc w:val="center"/>
            </w:pPr>
            <w:r w:rsidRPr="00182533">
              <w:t>10,94</w:t>
            </w:r>
          </w:p>
        </w:tc>
      </w:tr>
      <w:tr w:rsidR="00827998" w:rsidRPr="00182533" w14:paraId="75511E76" w14:textId="77777777" w:rsidTr="00A91337">
        <w:trPr>
          <w:trHeight w:val="20"/>
          <w:jc w:val="center"/>
        </w:trPr>
        <w:tc>
          <w:tcPr>
            <w:tcW w:w="5424" w:type="dxa"/>
            <w:gridSpan w:val="3"/>
            <w:shd w:val="clear" w:color="auto" w:fill="FFFFFF" w:themeFill="background1"/>
            <w:vAlign w:val="center"/>
          </w:tcPr>
          <w:p w14:paraId="7E31A542" w14:textId="77777777" w:rsidR="00827998" w:rsidRPr="00182533" w:rsidRDefault="00827998" w:rsidP="002B2FEF">
            <w:pPr>
              <w:pStyle w:val="Tabletext"/>
            </w:pPr>
            <w:r w:rsidRPr="00182533">
              <w:t>Tiempo útil de símbolos T</w:t>
            </w:r>
            <w:r w:rsidRPr="00182533">
              <w:rPr>
                <w:vertAlign w:val="subscript"/>
              </w:rPr>
              <w:t>u</w:t>
            </w:r>
            <w:r w:rsidRPr="00182533">
              <w:t xml:space="preserve"> (µs)</w:t>
            </w:r>
          </w:p>
        </w:tc>
        <w:tc>
          <w:tcPr>
            <w:tcW w:w="931" w:type="dxa"/>
            <w:vAlign w:val="center"/>
          </w:tcPr>
          <w:p w14:paraId="519DD661" w14:textId="77777777" w:rsidR="00827998" w:rsidRPr="00182533" w:rsidRDefault="00827998" w:rsidP="002B2FEF">
            <w:pPr>
              <w:pStyle w:val="Tabletext"/>
              <w:jc w:val="center"/>
            </w:pPr>
            <w:r w:rsidRPr="00182533">
              <w:t>91,429</w:t>
            </w:r>
          </w:p>
        </w:tc>
        <w:tc>
          <w:tcPr>
            <w:tcW w:w="711" w:type="dxa"/>
            <w:vAlign w:val="center"/>
          </w:tcPr>
          <w:p w14:paraId="2F361564" w14:textId="77777777" w:rsidR="00827998" w:rsidRPr="00182533" w:rsidRDefault="00827998" w:rsidP="002B2FEF">
            <w:pPr>
              <w:pStyle w:val="Tabletext"/>
              <w:jc w:val="center"/>
            </w:pPr>
            <w:r w:rsidRPr="00182533">
              <w:t>128</w:t>
            </w:r>
          </w:p>
        </w:tc>
        <w:tc>
          <w:tcPr>
            <w:tcW w:w="711" w:type="dxa"/>
            <w:vAlign w:val="center"/>
          </w:tcPr>
          <w:p w14:paraId="48DF621D" w14:textId="77777777" w:rsidR="00827998" w:rsidRPr="00182533" w:rsidRDefault="00827998" w:rsidP="002B2FEF">
            <w:pPr>
              <w:pStyle w:val="Tabletext"/>
              <w:jc w:val="center"/>
            </w:pPr>
            <w:r w:rsidRPr="00182533">
              <w:t>102,4</w:t>
            </w:r>
          </w:p>
        </w:tc>
        <w:tc>
          <w:tcPr>
            <w:tcW w:w="931" w:type="dxa"/>
            <w:vAlign w:val="center"/>
          </w:tcPr>
          <w:p w14:paraId="3CC3C2A2" w14:textId="77777777" w:rsidR="00827998" w:rsidRPr="00182533" w:rsidRDefault="00827998" w:rsidP="002B2FEF">
            <w:pPr>
              <w:pStyle w:val="Tabletext"/>
              <w:jc w:val="center"/>
            </w:pPr>
            <w:r w:rsidRPr="00182533">
              <w:t>91,429</w:t>
            </w:r>
          </w:p>
        </w:tc>
        <w:tc>
          <w:tcPr>
            <w:tcW w:w="931" w:type="dxa"/>
            <w:vAlign w:val="center"/>
          </w:tcPr>
          <w:p w14:paraId="3D0EA15C" w14:textId="77777777" w:rsidR="00827998" w:rsidRPr="00182533" w:rsidRDefault="00827998" w:rsidP="002B2FEF">
            <w:pPr>
              <w:pStyle w:val="Tabletext"/>
              <w:jc w:val="center"/>
            </w:pPr>
            <w:r w:rsidRPr="00182533">
              <w:t>91,429</w:t>
            </w:r>
          </w:p>
        </w:tc>
      </w:tr>
      <w:tr w:rsidR="00827998" w:rsidRPr="00182533" w14:paraId="2E53DBED" w14:textId="77777777" w:rsidTr="00A91337">
        <w:trPr>
          <w:trHeight w:val="20"/>
          <w:jc w:val="center"/>
        </w:trPr>
        <w:tc>
          <w:tcPr>
            <w:tcW w:w="1305" w:type="dxa"/>
            <w:vMerge w:val="restart"/>
            <w:shd w:val="clear" w:color="auto" w:fill="FFFFFF" w:themeFill="background1"/>
            <w:vAlign w:val="center"/>
          </w:tcPr>
          <w:p w14:paraId="440A7F1E" w14:textId="77777777" w:rsidR="00827998" w:rsidRPr="00182533" w:rsidRDefault="00827998" w:rsidP="002B2FEF">
            <w:pPr>
              <w:pStyle w:val="Tabletext"/>
            </w:pPr>
            <w:r w:rsidRPr="00182533">
              <w:t>CP</w:t>
            </w:r>
            <w:r w:rsidRPr="00182533">
              <w:br/>
              <w:t>T</w:t>
            </w:r>
            <w:r w:rsidRPr="00182533">
              <w:rPr>
                <w:vertAlign w:val="subscript"/>
              </w:rPr>
              <w:t>g</w:t>
            </w:r>
            <w:r w:rsidRPr="00182533">
              <w:t> = 1/8 T</w:t>
            </w:r>
            <w:r w:rsidRPr="00182533">
              <w:rPr>
                <w:vertAlign w:val="subscript"/>
              </w:rPr>
              <w:t>u</w:t>
            </w:r>
          </w:p>
        </w:tc>
        <w:tc>
          <w:tcPr>
            <w:tcW w:w="4119" w:type="dxa"/>
            <w:gridSpan w:val="2"/>
            <w:shd w:val="clear" w:color="auto" w:fill="FFFFFF" w:themeFill="background1"/>
            <w:vAlign w:val="center"/>
          </w:tcPr>
          <w:p w14:paraId="61BB6B40" w14:textId="77777777" w:rsidR="00827998" w:rsidRPr="00182533" w:rsidRDefault="00827998" w:rsidP="002B2FEF">
            <w:pPr>
              <w:pStyle w:val="Tabletext"/>
            </w:pPr>
            <w:r w:rsidRPr="00182533">
              <w:t>Tiempo de símbolos T</w:t>
            </w:r>
            <w:r w:rsidRPr="00182533">
              <w:rPr>
                <w:vertAlign w:val="subscript"/>
              </w:rPr>
              <w:t>s</w:t>
            </w:r>
            <w:r w:rsidRPr="00182533">
              <w:t xml:space="preserve"> (µs)</w:t>
            </w:r>
          </w:p>
        </w:tc>
        <w:tc>
          <w:tcPr>
            <w:tcW w:w="931" w:type="dxa"/>
            <w:vAlign w:val="center"/>
          </w:tcPr>
          <w:p w14:paraId="6E0E6FC8" w14:textId="77777777" w:rsidR="00827998" w:rsidRPr="00182533" w:rsidRDefault="00827998" w:rsidP="002B2FEF">
            <w:pPr>
              <w:pStyle w:val="Tabletext"/>
              <w:jc w:val="center"/>
            </w:pPr>
            <w:r w:rsidRPr="00182533">
              <w:t>102,857</w:t>
            </w:r>
          </w:p>
        </w:tc>
        <w:tc>
          <w:tcPr>
            <w:tcW w:w="711" w:type="dxa"/>
            <w:vAlign w:val="center"/>
          </w:tcPr>
          <w:p w14:paraId="3AE33D53" w14:textId="77777777" w:rsidR="00827998" w:rsidRPr="00182533" w:rsidRDefault="00827998" w:rsidP="002B2FEF">
            <w:pPr>
              <w:pStyle w:val="Tabletext"/>
              <w:jc w:val="center"/>
            </w:pPr>
            <w:r w:rsidRPr="00182533">
              <w:t>144</w:t>
            </w:r>
          </w:p>
        </w:tc>
        <w:tc>
          <w:tcPr>
            <w:tcW w:w="711" w:type="dxa"/>
            <w:vAlign w:val="center"/>
          </w:tcPr>
          <w:p w14:paraId="3AB461C2" w14:textId="77777777" w:rsidR="00827998" w:rsidRPr="00182533" w:rsidRDefault="00827998" w:rsidP="002B2FEF">
            <w:pPr>
              <w:pStyle w:val="Tabletext"/>
              <w:jc w:val="center"/>
            </w:pPr>
            <w:r w:rsidRPr="00182533">
              <w:t>115,2</w:t>
            </w:r>
          </w:p>
        </w:tc>
        <w:tc>
          <w:tcPr>
            <w:tcW w:w="931" w:type="dxa"/>
            <w:vAlign w:val="center"/>
          </w:tcPr>
          <w:p w14:paraId="351729B1" w14:textId="77777777" w:rsidR="00827998" w:rsidRPr="00182533" w:rsidRDefault="00827998" w:rsidP="002B2FEF">
            <w:pPr>
              <w:pStyle w:val="Tabletext"/>
              <w:jc w:val="center"/>
            </w:pPr>
            <w:r w:rsidRPr="00182533">
              <w:t>102,857</w:t>
            </w:r>
          </w:p>
        </w:tc>
        <w:tc>
          <w:tcPr>
            <w:tcW w:w="931" w:type="dxa"/>
            <w:vAlign w:val="center"/>
          </w:tcPr>
          <w:p w14:paraId="54A73973" w14:textId="77777777" w:rsidR="00827998" w:rsidRPr="00182533" w:rsidRDefault="00827998" w:rsidP="002B2FEF">
            <w:pPr>
              <w:pStyle w:val="Tabletext"/>
              <w:jc w:val="center"/>
            </w:pPr>
            <w:r w:rsidRPr="00182533">
              <w:t>102,857</w:t>
            </w:r>
          </w:p>
        </w:tc>
      </w:tr>
      <w:tr w:rsidR="00827998" w:rsidRPr="00182533" w14:paraId="41F5ACA6" w14:textId="77777777" w:rsidTr="00A91337">
        <w:trPr>
          <w:trHeight w:val="528"/>
          <w:jc w:val="center"/>
        </w:trPr>
        <w:tc>
          <w:tcPr>
            <w:tcW w:w="1305" w:type="dxa"/>
            <w:vMerge/>
            <w:shd w:val="clear" w:color="auto" w:fill="FFFFFF" w:themeFill="background1"/>
            <w:vAlign w:val="center"/>
          </w:tcPr>
          <w:p w14:paraId="6228E332" w14:textId="77777777" w:rsidR="00827998" w:rsidRPr="00182533" w:rsidRDefault="00827998" w:rsidP="00A91337">
            <w:pPr>
              <w:pStyle w:val="Tabletext"/>
              <w:keepNext/>
              <w:keepLines/>
              <w:jc w:val="left"/>
              <w:rPr>
                <w:rFonts w:eastAsia="SimSun"/>
                <w:szCs w:val="22"/>
              </w:rPr>
            </w:pPr>
          </w:p>
        </w:tc>
        <w:tc>
          <w:tcPr>
            <w:tcW w:w="669" w:type="dxa"/>
            <w:vMerge w:val="restart"/>
            <w:shd w:val="clear" w:color="auto" w:fill="FFFFFF" w:themeFill="background1"/>
            <w:vAlign w:val="center"/>
          </w:tcPr>
          <w:p w14:paraId="55A0D5AC" w14:textId="77777777" w:rsidR="00827998" w:rsidRPr="00182533" w:rsidRDefault="00827998" w:rsidP="002B2FEF">
            <w:pPr>
              <w:pStyle w:val="Tabletext"/>
            </w:pPr>
            <w:r w:rsidRPr="00182533">
              <w:t>FDD</w:t>
            </w:r>
          </w:p>
        </w:tc>
        <w:tc>
          <w:tcPr>
            <w:tcW w:w="3450" w:type="dxa"/>
            <w:shd w:val="clear" w:color="auto" w:fill="FFFFFF" w:themeFill="background1"/>
            <w:vAlign w:val="center"/>
          </w:tcPr>
          <w:p w14:paraId="1631FF87" w14:textId="77777777" w:rsidR="00827998" w:rsidRPr="00182533" w:rsidRDefault="00827998" w:rsidP="002B2FEF">
            <w:pPr>
              <w:pStyle w:val="Tabletext"/>
              <w:jc w:val="left"/>
            </w:pPr>
            <w:r w:rsidRPr="00182533">
              <w:t>Número de símbolos OFDM por trama de 5 ms</w:t>
            </w:r>
          </w:p>
        </w:tc>
        <w:tc>
          <w:tcPr>
            <w:tcW w:w="931" w:type="dxa"/>
            <w:vAlign w:val="center"/>
          </w:tcPr>
          <w:p w14:paraId="1724A1EE" w14:textId="77777777" w:rsidR="00827998" w:rsidRPr="00182533" w:rsidRDefault="00827998" w:rsidP="002B2FEF">
            <w:pPr>
              <w:pStyle w:val="Tabletext"/>
              <w:jc w:val="center"/>
            </w:pPr>
            <w:r w:rsidRPr="00182533">
              <w:t>48</w:t>
            </w:r>
          </w:p>
        </w:tc>
        <w:tc>
          <w:tcPr>
            <w:tcW w:w="711" w:type="dxa"/>
            <w:vAlign w:val="center"/>
          </w:tcPr>
          <w:p w14:paraId="7364F0AA" w14:textId="77777777" w:rsidR="00827998" w:rsidRPr="00182533" w:rsidRDefault="00827998" w:rsidP="002B2FEF">
            <w:pPr>
              <w:pStyle w:val="Tabletext"/>
              <w:jc w:val="center"/>
            </w:pPr>
            <w:r w:rsidRPr="00182533">
              <w:t>34</w:t>
            </w:r>
          </w:p>
        </w:tc>
        <w:tc>
          <w:tcPr>
            <w:tcW w:w="711" w:type="dxa"/>
            <w:vAlign w:val="center"/>
          </w:tcPr>
          <w:p w14:paraId="0271955C" w14:textId="77777777" w:rsidR="00827998" w:rsidRPr="00182533" w:rsidRDefault="00827998" w:rsidP="002B2FEF">
            <w:pPr>
              <w:pStyle w:val="Tabletext"/>
              <w:jc w:val="center"/>
            </w:pPr>
            <w:r w:rsidRPr="00182533">
              <w:t>43</w:t>
            </w:r>
          </w:p>
        </w:tc>
        <w:tc>
          <w:tcPr>
            <w:tcW w:w="931" w:type="dxa"/>
            <w:vAlign w:val="center"/>
          </w:tcPr>
          <w:p w14:paraId="5A7B979A" w14:textId="77777777" w:rsidR="00827998" w:rsidRPr="00182533" w:rsidRDefault="00827998" w:rsidP="002B2FEF">
            <w:pPr>
              <w:pStyle w:val="Tabletext"/>
              <w:jc w:val="center"/>
            </w:pPr>
            <w:r w:rsidRPr="00182533">
              <w:t>48</w:t>
            </w:r>
          </w:p>
        </w:tc>
        <w:tc>
          <w:tcPr>
            <w:tcW w:w="931" w:type="dxa"/>
            <w:vAlign w:val="center"/>
          </w:tcPr>
          <w:p w14:paraId="5273DD17" w14:textId="77777777" w:rsidR="00827998" w:rsidRPr="00182533" w:rsidRDefault="00827998" w:rsidP="002B2FEF">
            <w:pPr>
              <w:pStyle w:val="Tabletext"/>
              <w:jc w:val="center"/>
            </w:pPr>
            <w:r w:rsidRPr="00182533">
              <w:t>48</w:t>
            </w:r>
          </w:p>
        </w:tc>
      </w:tr>
      <w:tr w:rsidR="00827998" w:rsidRPr="00182533" w14:paraId="7C03BED6" w14:textId="77777777" w:rsidTr="00A91337">
        <w:trPr>
          <w:trHeight w:val="20"/>
          <w:jc w:val="center"/>
        </w:trPr>
        <w:tc>
          <w:tcPr>
            <w:tcW w:w="1305" w:type="dxa"/>
            <w:vMerge/>
            <w:shd w:val="clear" w:color="auto" w:fill="FFFFFF" w:themeFill="background1"/>
            <w:vAlign w:val="center"/>
          </w:tcPr>
          <w:p w14:paraId="08ED285C" w14:textId="77777777" w:rsidR="00827998" w:rsidRPr="00182533" w:rsidRDefault="00827998" w:rsidP="00A91337">
            <w:pPr>
              <w:pStyle w:val="Tabletext"/>
              <w:keepNext/>
              <w:keepLines/>
              <w:jc w:val="left"/>
              <w:rPr>
                <w:rFonts w:eastAsia="SimSun"/>
                <w:szCs w:val="22"/>
              </w:rPr>
            </w:pPr>
          </w:p>
        </w:tc>
        <w:tc>
          <w:tcPr>
            <w:tcW w:w="669" w:type="dxa"/>
            <w:vMerge/>
            <w:shd w:val="clear" w:color="auto" w:fill="FFFFFF" w:themeFill="background1"/>
            <w:vAlign w:val="center"/>
          </w:tcPr>
          <w:p w14:paraId="0D3212EA" w14:textId="77777777" w:rsidR="00827998" w:rsidRPr="00182533" w:rsidRDefault="00827998" w:rsidP="00A91337">
            <w:pPr>
              <w:pStyle w:val="Tabletext"/>
              <w:keepNext/>
              <w:keepLines/>
              <w:jc w:val="left"/>
              <w:rPr>
                <w:rFonts w:eastAsia="SimSun"/>
                <w:szCs w:val="22"/>
              </w:rPr>
            </w:pPr>
          </w:p>
        </w:tc>
        <w:tc>
          <w:tcPr>
            <w:tcW w:w="3450" w:type="dxa"/>
            <w:shd w:val="clear" w:color="auto" w:fill="FFFFFF" w:themeFill="background1"/>
            <w:vAlign w:val="center"/>
          </w:tcPr>
          <w:p w14:paraId="550C450B" w14:textId="77777777" w:rsidR="00827998" w:rsidRPr="00182533" w:rsidRDefault="00827998" w:rsidP="002B2FEF">
            <w:pPr>
              <w:pStyle w:val="Tabletext"/>
            </w:pPr>
            <w:r w:rsidRPr="00182533">
              <w:t>Reposo (µs)</w:t>
            </w:r>
          </w:p>
        </w:tc>
        <w:tc>
          <w:tcPr>
            <w:tcW w:w="931" w:type="dxa"/>
            <w:vAlign w:val="center"/>
          </w:tcPr>
          <w:p w14:paraId="52C18D03" w14:textId="77777777" w:rsidR="00827998" w:rsidRPr="00182533" w:rsidRDefault="00827998" w:rsidP="002B2FEF">
            <w:pPr>
              <w:pStyle w:val="Tabletext"/>
              <w:jc w:val="center"/>
            </w:pPr>
            <w:r w:rsidRPr="00182533">
              <w:t>62,857</w:t>
            </w:r>
          </w:p>
        </w:tc>
        <w:tc>
          <w:tcPr>
            <w:tcW w:w="711" w:type="dxa"/>
            <w:vAlign w:val="center"/>
          </w:tcPr>
          <w:p w14:paraId="664B9A02" w14:textId="77777777" w:rsidR="00827998" w:rsidRPr="00182533" w:rsidRDefault="00827998" w:rsidP="002B2FEF">
            <w:pPr>
              <w:pStyle w:val="Tabletext"/>
              <w:jc w:val="center"/>
            </w:pPr>
            <w:r w:rsidRPr="00182533">
              <w:t>104</w:t>
            </w:r>
          </w:p>
        </w:tc>
        <w:tc>
          <w:tcPr>
            <w:tcW w:w="711" w:type="dxa"/>
            <w:vAlign w:val="center"/>
          </w:tcPr>
          <w:p w14:paraId="7D602A78" w14:textId="77777777" w:rsidR="00827998" w:rsidRPr="00182533" w:rsidRDefault="00827998" w:rsidP="002B2FEF">
            <w:pPr>
              <w:pStyle w:val="Tabletext"/>
              <w:jc w:val="center"/>
            </w:pPr>
            <w:r w:rsidRPr="00182533">
              <w:t>46,40</w:t>
            </w:r>
          </w:p>
        </w:tc>
        <w:tc>
          <w:tcPr>
            <w:tcW w:w="931" w:type="dxa"/>
            <w:vAlign w:val="center"/>
          </w:tcPr>
          <w:p w14:paraId="6D4A4570" w14:textId="77777777" w:rsidR="00827998" w:rsidRPr="00182533" w:rsidRDefault="00827998" w:rsidP="002B2FEF">
            <w:pPr>
              <w:pStyle w:val="Tabletext"/>
              <w:jc w:val="center"/>
            </w:pPr>
            <w:r w:rsidRPr="00182533">
              <w:t>62,857</w:t>
            </w:r>
          </w:p>
        </w:tc>
        <w:tc>
          <w:tcPr>
            <w:tcW w:w="931" w:type="dxa"/>
            <w:vAlign w:val="center"/>
          </w:tcPr>
          <w:p w14:paraId="5556BFAA" w14:textId="77777777" w:rsidR="00827998" w:rsidRPr="00182533" w:rsidRDefault="00827998" w:rsidP="002B2FEF">
            <w:pPr>
              <w:pStyle w:val="Tabletext"/>
              <w:jc w:val="center"/>
            </w:pPr>
            <w:r w:rsidRPr="00182533">
              <w:t>62,857</w:t>
            </w:r>
          </w:p>
        </w:tc>
      </w:tr>
      <w:tr w:rsidR="00827998" w:rsidRPr="00182533" w14:paraId="23677B71" w14:textId="77777777" w:rsidTr="00A91337">
        <w:trPr>
          <w:trHeight w:val="20"/>
          <w:jc w:val="center"/>
        </w:trPr>
        <w:tc>
          <w:tcPr>
            <w:tcW w:w="1305" w:type="dxa"/>
            <w:vMerge/>
            <w:shd w:val="clear" w:color="auto" w:fill="FFFFFF" w:themeFill="background1"/>
            <w:vAlign w:val="center"/>
          </w:tcPr>
          <w:p w14:paraId="36BD0F07" w14:textId="77777777" w:rsidR="00827998" w:rsidRPr="00182533" w:rsidRDefault="00827998" w:rsidP="00A91337">
            <w:pPr>
              <w:pStyle w:val="Tabletext"/>
              <w:keepNext/>
              <w:keepLines/>
              <w:jc w:val="left"/>
              <w:rPr>
                <w:rFonts w:eastAsia="SimSun"/>
                <w:szCs w:val="22"/>
              </w:rPr>
            </w:pPr>
          </w:p>
        </w:tc>
        <w:tc>
          <w:tcPr>
            <w:tcW w:w="669" w:type="dxa"/>
            <w:vMerge w:val="restart"/>
            <w:shd w:val="clear" w:color="auto" w:fill="FFFFFF" w:themeFill="background1"/>
            <w:vAlign w:val="center"/>
          </w:tcPr>
          <w:p w14:paraId="0DF65FFB" w14:textId="77777777" w:rsidR="00827998" w:rsidRPr="00182533" w:rsidRDefault="00827998" w:rsidP="002B2FEF">
            <w:pPr>
              <w:pStyle w:val="Tabletext"/>
            </w:pPr>
            <w:r w:rsidRPr="00182533">
              <w:t>TDD</w:t>
            </w:r>
          </w:p>
        </w:tc>
        <w:tc>
          <w:tcPr>
            <w:tcW w:w="3450" w:type="dxa"/>
            <w:shd w:val="clear" w:color="auto" w:fill="FFFFFF" w:themeFill="background1"/>
            <w:vAlign w:val="center"/>
          </w:tcPr>
          <w:p w14:paraId="3FCCCAE5" w14:textId="77777777" w:rsidR="00827998" w:rsidRPr="00182533" w:rsidRDefault="00827998" w:rsidP="002B2FEF">
            <w:pPr>
              <w:pStyle w:val="Tabletext"/>
              <w:jc w:val="left"/>
            </w:pPr>
            <w:r w:rsidRPr="00182533">
              <w:t>Número de símbolos OFDM por trama de 5 ms</w:t>
            </w:r>
          </w:p>
        </w:tc>
        <w:tc>
          <w:tcPr>
            <w:tcW w:w="931" w:type="dxa"/>
            <w:vAlign w:val="center"/>
          </w:tcPr>
          <w:p w14:paraId="2E907B33" w14:textId="77777777" w:rsidR="00827998" w:rsidRPr="00182533" w:rsidRDefault="00827998" w:rsidP="002B2FEF">
            <w:pPr>
              <w:pStyle w:val="Tabletext"/>
              <w:jc w:val="center"/>
            </w:pPr>
            <w:r w:rsidRPr="00182533">
              <w:t>47</w:t>
            </w:r>
          </w:p>
        </w:tc>
        <w:tc>
          <w:tcPr>
            <w:tcW w:w="711" w:type="dxa"/>
            <w:vAlign w:val="center"/>
          </w:tcPr>
          <w:p w14:paraId="77D31C5B" w14:textId="77777777" w:rsidR="00827998" w:rsidRPr="00182533" w:rsidRDefault="00827998" w:rsidP="002B2FEF">
            <w:pPr>
              <w:pStyle w:val="Tabletext"/>
              <w:jc w:val="center"/>
            </w:pPr>
            <w:r w:rsidRPr="00182533">
              <w:t>33</w:t>
            </w:r>
          </w:p>
        </w:tc>
        <w:tc>
          <w:tcPr>
            <w:tcW w:w="711" w:type="dxa"/>
            <w:vAlign w:val="center"/>
          </w:tcPr>
          <w:p w14:paraId="78F3BE2D" w14:textId="77777777" w:rsidR="00827998" w:rsidRPr="00182533" w:rsidRDefault="00827998" w:rsidP="002B2FEF">
            <w:pPr>
              <w:pStyle w:val="Tabletext"/>
              <w:jc w:val="center"/>
            </w:pPr>
            <w:r w:rsidRPr="00182533">
              <w:t>42</w:t>
            </w:r>
          </w:p>
        </w:tc>
        <w:tc>
          <w:tcPr>
            <w:tcW w:w="931" w:type="dxa"/>
            <w:vAlign w:val="center"/>
          </w:tcPr>
          <w:p w14:paraId="39D3AC93" w14:textId="77777777" w:rsidR="00827998" w:rsidRPr="00182533" w:rsidRDefault="00827998" w:rsidP="002B2FEF">
            <w:pPr>
              <w:pStyle w:val="Tabletext"/>
              <w:jc w:val="center"/>
            </w:pPr>
            <w:r w:rsidRPr="00182533">
              <w:t>47</w:t>
            </w:r>
          </w:p>
        </w:tc>
        <w:tc>
          <w:tcPr>
            <w:tcW w:w="931" w:type="dxa"/>
            <w:vAlign w:val="center"/>
          </w:tcPr>
          <w:p w14:paraId="0890505B" w14:textId="77777777" w:rsidR="00827998" w:rsidRPr="00182533" w:rsidRDefault="00827998" w:rsidP="002B2FEF">
            <w:pPr>
              <w:pStyle w:val="Tabletext"/>
              <w:jc w:val="center"/>
            </w:pPr>
            <w:r w:rsidRPr="00182533">
              <w:t>47</w:t>
            </w:r>
          </w:p>
        </w:tc>
      </w:tr>
      <w:tr w:rsidR="00827998" w:rsidRPr="00182533" w14:paraId="40AB9636" w14:textId="77777777" w:rsidTr="00A91337">
        <w:trPr>
          <w:trHeight w:val="20"/>
          <w:jc w:val="center"/>
        </w:trPr>
        <w:tc>
          <w:tcPr>
            <w:tcW w:w="1305" w:type="dxa"/>
            <w:vMerge/>
            <w:shd w:val="clear" w:color="auto" w:fill="FFFFFF" w:themeFill="background1"/>
            <w:vAlign w:val="center"/>
          </w:tcPr>
          <w:p w14:paraId="53F7635C" w14:textId="77777777" w:rsidR="00827998" w:rsidRPr="00182533" w:rsidRDefault="00827998" w:rsidP="00A91337">
            <w:pPr>
              <w:pStyle w:val="Tabletext"/>
              <w:jc w:val="left"/>
              <w:rPr>
                <w:rFonts w:eastAsia="SimSun"/>
                <w:szCs w:val="22"/>
              </w:rPr>
            </w:pPr>
          </w:p>
        </w:tc>
        <w:tc>
          <w:tcPr>
            <w:tcW w:w="669" w:type="dxa"/>
            <w:vMerge/>
            <w:shd w:val="clear" w:color="auto" w:fill="FFFFFF" w:themeFill="background1"/>
            <w:vAlign w:val="center"/>
          </w:tcPr>
          <w:p w14:paraId="54AB9AEF" w14:textId="77777777" w:rsidR="00827998" w:rsidRPr="00182533" w:rsidRDefault="00827998" w:rsidP="00A91337">
            <w:pPr>
              <w:pStyle w:val="Tabletext"/>
              <w:jc w:val="left"/>
              <w:rPr>
                <w:rFonts w:eastAsia="SimSun"/>
                <w:szCs w:val="22"/>
              </w:rPr>
            </w:pPr>
          </w:p>
        </w:tc>
        <w:tc>
          <w:tcPr>
            <w:tcW w:w="3450" w:type="dxa"/>
            <w:shd w:val="clear" w:color="auto" w:fill="FFFFFF" w:themeFill="background1"/>
            <w:vAlign w:val="center"/>
          </w:tcPr>
          <w:p w14:paraId="5663ACD9" w14:textId="77777777" w:rsidR="00827998" w:rsidRPr="00182533" w:rsidRDefault="00827998" w:rsidP="002B2FEF">
            <w:pPr>
              <w:pStyle w:val="Tabletext"/>
            </w:pPr>
            <w:r w:rsidRPr="00182533">
              <w:t>TTG + RTG (µs)</w:t>
            </w:r>
          </w:p>
        </w:tc>
        <w:tc>
          <w:tcPr>
            <w:tcW w:w="931" w:type="dxa"/>
            <w:vAlign w:val="center"/>
          </w:tcPr>
          <w:p w14:paraId="48EADB7F" w14:textId="77777777" w:rsidR="00827998" w:rsidRPr="00182533" w:rsidRDefault="00827998" w:rsidP="00A91337">
            <w:pPr>
              <w:pStyle w:val="Tabletext"/>
              <w:jc w:val="center"/>
            </w:pPr>
            <w:r w:rsidRPr="00182533">
              <w:t>165,714</w:t>
            </w:r>
          </w:p>
        </w:tc>
        <w:tc>
          <w:tcPr>
            <w:tcW w:w="711" w:type="dxa"/>
            <w:vAlign w:val="center"/>
          </w:tcPr>
          <w:p w14:paraId="74F368BB" w14:textId="77777777" w:rsidR="00827998" w:rsidRPr="00182533" w:rsidRDefault="00827998" w:rsidP="00A91337">
            <w:pPr>
              <w:pStyle w:val="Tabletext"/>
              <w:jc w:val="center"/>
            </w:pPr>
            <w:r w:rsidRPr="00182533">
              <w:t>248</w:t>
            </w:r>
          </w:p>
        </w:tc>
        <w:tc>
          <w:tcPr>
            <w:tcW w:w="711" w:type="dxa"/>
            <w:vAlign w:val="center"/>
          </w:tcPr>
          <w:p w14:paraId="3905C6B8" w14:textId="77777777" w:rsidR="00827998" w:rsidRPr="00182533" w:rsidRDefault="00827998" w:rsidP="00A91337">
            <w:pPr>
              <w:pStyle w:val="Tabletext"/>
              <w:jc w:val="center"/>
            </w:pPr>
            <w:r w:rsidRPr="00182533">
              <w:t>161,6</w:t>
            </w:r>
          </w:p>
        </w:tc>
        <w:tc>
          <w:tcPr>
            <w:tcW w:w="931" w:type="dxa"/>
            <w:vAlign w:val="center"/>
          </w:tcPr>
          <w:p w14:paraId="2DA55331" w14:textId="77777777" w:rsidR="00827998" w:rsidRPr="00182533" w:rsidRDefault="00827998" w:rsidP="00A91337">
            <w:pPr>
              <w:pStyle w:val="Tabletext"/>
              <w:jc w:val="center"/>
            </w:pPr>
            <w:r w:rsidRPr="00182533">
              <w:t>165,714</w:t>
            </w:r>
          </w:p>
        </w:tc>
        <w:tc>
          <w:tcPr>
            <w:tcW w:w="931" w:type="dxa"/>
            <w:vAlign w:val="center"/>
          </w:tcPr>
          <w:p w14:paraId="3A754A2E" w14:textId="77777777" w:rsidR="00827998" w:rsidRPr="00182533" w:rsidRDefault="00827998" w:rsidP="00A91337">
            <w:pPr>
              <w:pStyle w:val="Tabletext"/>
              <w:jc w:val="center"/>
            </w:pPr>
            <w:r w:rsidRPr="00182533">
              <w:t>165,714</w:t>
            </w:r>
          </w:p>
        </w:tc>
      </w:tr>
      <w:tr w:rsidR="00827998" w:rsidRPr="00182533" w14:paraId="2B62D500" w14:textId="77777777" w:rsidTr="00A91337">
        <w:trPr>
          <w:trHeight w:val="20"/>
          <w:jc w:val="center"/>
        </w:trPr>
        <w:tc>
          <w:tcPr>
            <w:tcW w:w="1305" w:type="dxa"/>
            <w:vMerge w:val="restart"/>
            <w:shd w:val="clear" w:color="auto" w:fill="FFFFFF" w:themeFill="background1"/>
            <w:vAlign w:val="center"/>
          </w:tcPr>
          <w:p w14:paraId="11AE64BF" w14:textId="77777777" w:rsidR="00827998" w:rsidRPr="00182533" w:rsidRDefault="00827998" w:rsidP="002B2FEF">
            <w:pPr>
              <w:pStyle w:val="Tabletext"/>
            </w:pPr>
            <w:r w:rsidRPr="00182533">
              <w:t>CP</w:t>
            </w:r>
            <w:r w:rsidRPr="00182533">
              <w:br/>
              <w:t>T</w:t>
            </w:r>
            <w:r w:rsidRPr="00182533">
              <w:rPr>
                <w:vertAlign w:val="subscript"/>
              </w:rPr>
              <w:t>g</w:t>
            </w:r>
            <w:r w:rsidRPr="00182533">
              <w:t> = 1/16 T</w:t>
            </w:r>
            <w:r w:rsidRPr="00182533">
              <w:rPr>
                <w:vertAlign w:val="subscript"/>
              </w:rPr>
              <w:t>u</w:t>
            </w:r>
          </w:p>
        </w:tc>
        <w:tc>
          <w:tcPr>
            <w:tcW w:w="4119" w:type="dxa"/>
            <w:gridSpan w:val="2"/>
            <w:shd w:val="clear" w:color="auto" w:fill="FFFFFF" w:themeFill="background1"/>
            <w:vAlign w:val="center"/>
          </w:tcPr>
          <w:p w14:paraId="6A5B9FAB" w14:textId="77777777" w:rsidR="00827998" w:rsidRPr="00182533" w:rsidRDefault="00827998" w:rsidP="002B2FEF">
            <w:pPr>
              <w:pStyle w:val="Tabletext"/>
            </w:pPr>
            <w:r w:rsidRPr="00182533">
              <w:t>Tiempo de símbolos T</w:t>
            </w:r>
            <w:r w:rsidRPr="00182533">
              <w:rPr>
                <w:vertAlign w:val="subscript"/>
              </w:rPr>
              <w:t>s</w:t>
            </w:r>
            <w:r w:rsidRPr="00182533">
              <w:t xml:space="preserve"> (µs)</w:t>
            </w:r>
          </w:p>
        </w:tc>
        <w:tc>
          <w:tcPr>
            <w:tcW w:w="931" w:type="dxa"/>
            <w:vAlign w:val="center"/>
          </w:tcPr>
          <w:p w14:paraId="58094A5F" w14:textId="77777777" w:rsidR="00827998" w:rsidRPr="00182533" w:rsidRDefault="00827998" w:rsidP="002B2FEF">
            <w:pPr>
              <w:pStyle w:val="Tabletext"/>
              <w:jc w:val="center"/>
            </w:pPr>
            <w:r w:rsidRPr="00182533">
              <w:t>97,143</w:t>
            </w:r>
          </w:p>
        </w:tc>
        <w:tc>
          <w:tcPr>
            <w:tcW w:w="711" w:type="dxa"/>
            <w:vAlign w:val="center"/>
          </w:tcPr>
          <w:p w14:paraId="777703E3" w14:textId="77777777" w:rsidR="00827998" w:rsidRPr="00182533" w:rsidRDefault="00827998" w:rsidP="002B2FEF">
            <w:pPr>
              <w:pStyle w:val="Tabletext"/>
              <w:jc w:val="center"/>
            </w:pPr>
            <w:r w:rsidRPr="00182533">
              <w:t>136</w:t>
            </w:r>
          </w:p>
        </w:tc>
        <w:tc>
          <w:tcPr>
            <w:tcW w:w="711" w:type="dxa"/>
            <w:vAlign w:val="center"/>
          </w:tcPr>
          <w:p w14:paraId="2BDD1274" w14:textId="77777777" w:rsidR="00827998" w:rsidRPr="00182533" w:rsidRDefault="00827998" w:rsidP="002B2FEF">
            <w:pPr>
              <w:pStyle w:val="Tabletext"/>
              <w:jc w:val="center"/>
            </w:pPr>
            <w:r w:rsidRPr="00182533">
              <w:t>108,8</w:t>
            </w:r>
          </w:p>
        </w:tc>
        <w:tc>
          <w:tcPr>
            <w:tcW w:w="931" w:type="dxa"/>
            <w:vAlign w:val="center"/>
          </w:tcPr>
          <w:p w14:paraId="5B19B0B3" w14:textId="77777777" w:rsidR="00827998" w:rsidRPr="00182533" w:rsidRDefault="00827998" w:rsidP="002B2FEF">
            <w:pPr>
              <w:pStyle w:val="Tabletext"/>
              <w:jc w:val="center"/>
            </w:pPr>
            <w:r w:rsidRPr="00182533">
              <w:t>97,143</w:t>
            </w:r>
          </w:p>
        </w:tc>
        <w:tc>
          <w:tcPr>
            <w:tcW w:w="931" w:type="dxa"/>
            <w:vAlign w:val="center"/>
          </w:tcPr>
          <w:p w14:paraId="039CA497" w14:textId="3BA16B7D" w:rsidR="00827998" w:rsidRPr="00182533" w:rsidRDefault="00827998" w:rsidP="002B2FEF">
            <w:pPr>
              <w:pStyle w:val="Tabletext"/>
              <w:jc w:val="center"/>
            </w:pPr>
            <w:r w:rsidRPr="00182533">
              <w:t>97</w:t>
            </w:r>
            <w:r w:rsidR="002B2FEF" w:rsidRPr="00182533">
              <w:t>,</w:t>
            </w:r>
            <w:r w:rsidRPr="00182533">
              <w:t>143</w:t>
            </w:r>
          </w:p>
        </w:tc>
      </w:tr>
      <w:tr w:rsidR="00827998" w:rsidRPr="00182533" w14:paraId="1C3F2B87" w14:textId="77777777" w:rsidTr="00A91337">
        <w:trPr>
          <w:trHeight w:val="20"/>
          <w:jc w:val="center"/>
        </w:trPr>
        <w:tc>
          <w:tcPr>
            <w:tcW w:w="1305" w:type="dxa"/>
            <w:vMerge/>
            <w:shd w:val="clear" w:color="auto" w:fill="FFFFFF" w:themeFill="background1"/>
            <w:vAlign w:val="center"/>
          </w:tcPr>
          <w:p w14:paraId="099237EC" w14:textId="77777777" w:rsidR="00827998" w:rsidRPr="00182533" w:rsidRDefault="00827998" w:rsidP="002B2FEF">
            <w:pPr>
              <w:pStyle w:val="Tabletext"/>
            </w:pPr>
          </w:p>
        </w:tc>
        <w:tc>
          <w:tcPr>
            <w:tcW w:w="669" w:type="dxa"/>
            <w:vMerge w:val="restart"/>
            <w:shd w:val="clear" w:color="auto" w:fill="FFFFFF" w:themeFill="background1"/>
            <w:vAlign w:val="center"/>
          </w:tcPr>
          <w:p w14:paraId="497800D2" w14:textId="77777777" w:rsidR="00827998" w:rsidRPr="00182533" w:rsidRDefault="00827998" w:rsidP="002B2FEF">
            <w:pPr>
              <w:pStyle w:val="Tabletext"/>
            </w:pPr>
            <w:r w:rsidRPr="00182533">
              <w:t>FDD</w:t>
            </w:r>
          </w:p>
        </w:tc>
        <w:tc>
          <w:tcPr>
            <w:tcW w:w="3450" w:type="dxa"/>
            <w:shd w:val="clear" w:color="auto" w:fill="FFFFFF" w:themeFill="background1"/>
            <w:vAlign w:val="center"/>
          </w:tcPr>
          <w:p w14:paraId="1BC458F3" w14:textId="77777777" w:rsidR="00827998" w:rsidRPr="00182533" w:rsidRDefault="00827998" w:rsidP="002B2FEF">
            <w:pPr>
              <w:pStyle w:val="Tabletext"/>
              <w:jc w:val="left"/>
            </w:pPr>
            <w:r w:rsidRPr="00182533">
              <w:t>Número de símbolos OFDM por trama de 5 ms</w:t>
            </w:r>
          </w:p>
        </w:tc>
        <w:tc>
          <w:tcPr>
            <w:tcW w:w="931" w:type="dxa"/>
            <w:vAlign w:val="center"/>
          </w:tcPr>
          <w:p w14:paraId="569521E4" w14:textId="77777777" w:rsidR="00827998" w:rsidRPr="00182533" w:rsidRDefault="00827998" w:rsidP="002B2FEF">
            <w:pPr>
              <w:pStyle w:val="Tabletext"/>
              <w:jc w:val="center"/>
            </w:pPr>
            <w:r w:rsidRPr="00182533">
              <w:t>51</w:t>
            </w:r>
          </w:p>
        </w:tc>
        <w:tc>
          <w:tcPr>
            <w:tcW w:w="711" w:type="dxa"/>
            <w:vAlign w:val="center"/>
          </w:tcPr>
          <w:p w14:paraId="324209D6" w14:textId="77777777" w:rsidR="00827998" w:rsidRPr="00182533" w:rsidRDefault="00827998" w:rsidP="002B2FEF">
            <w:pPr>
              <w:pStyle w:val="Tabletext"/>
              <w:jc w:val="center"/>
            </w:pPr>
            <w:r w:rsidRPr="00182533">
              <w:t>36</w:t>
            </w:r>
          </w:p>
        </w:tc>
        <w:tc>
          <w:tcPr>
            <w:tcW w:w="711" w:type="dxa"/>
            <w:vAlign w:val="center"/>
          </w:tcPr>
          <w:p w14:paraId="2A8020B3" w14:textId="77777777" w:rsidR="00827998" w:rsidRPr="00182533" w:rsidRDefault="00827998" w:rsidP="002B2FEF">
            <w:pPr>
              <w:pStyle w:val="Tabletext"/>
              <w:jc w:val="center"/>
            </w:pPr>
            <w:r w:rsidRPr="00182533">
              <w:t>45</w:t>
            </w:r>
          </w:p>
        </w:tc>
        <w:tc>
          <w:tcPr>
            <w:tcW w:w="931" w:type="dxa"/>
            <w:vAlign w:val="center"/>
          </w:tcPr>
          <w:p w14:paraId="10733139" w14:textId="77777777" w:rsidR="00827998" w:rsidRPr="00182533" w:rsidRDefault="00827998" w:rsidP="002B2FEF">
            <w:pPr>
              <w:pStyle w:val="Tabletext"/>
              <w:jc w:val="center"/>
            </w:pPr>
            <w:r w:rsidRPr="00182533">
              <w:t>51</w:t>
            </w:r>
          </w:p>
        </w:tc>
        <w:tc>
          <w:tcPr>
            <w:tcW w:w="931" w:type="dxa"/>
            <w:vAlign w:val="center"/>
          </w:tcPr>
          <w:p w14:paraId="2E34020B" w14:textId="77777777" w:rsidR="00827998" w:rsidRPr="00182533" w:rsidRDefault="00827998" w:rsidP="002B2FEF">
            <w:pPr>
              <w:pStyle w:val="Tabletext"/>
              <w:jc w:val="center"/>
            </w:pPr>
            <w:r w:rsidRPr="00182533">
              <w:t>51</w:t>
            </w:r>
          </w:p>
        </w:tc>
      </w:tr>
      <w:tr w:rsidR="00827998" w:rsidRPr="00182533" w14:paraId="4509135D" w14:textId="77777777" w:rsidTr="00A91337">
        <w:trPr>
          <w:trHeight w:val="20"/>
          <w:jc w:val="center"/>
        </w:trPr>
        <w:tc>
          <w:tcPr>
            <w:tcW w:w="1305" w:type="dxa"/>
            <w:vMerge/>
            <w:shd w:val="clear" w:color="auto" w:fill="FFFFFF" w:themeFill="background1"/>
            <w:vAlign w:val="center"/>
          </w:tcPr>
          <w:p w14:paraId="3E75911E" w14:textId="77777777" w:rsidR="00827998" w:rsidRPr="00182533" w:rsidRDefault="00827998" w:rsidP="002B2FEF">
            <w:pPr>
              <w:pStyle w:val="Tabletext"/>
            </w:pPr>
          </w:p>
        </w:tc>
        <w:tc>
          <w:tcPr>
            <w:tcW w:w="669" w:type="dxa"/>
            <w:vMerge/>
            <w:shd w:val="clear" w:color="auto" w:fill="FFFFFF" w:themeFill="background1"/>
            <w:vAlign w:val="center"/>
          </w:tcPr>
          <w:p w14:paraId="3F4CF2C8" w14:textId="77777777" w:rsidR="00827998" w:rsidRPr="00182533" w:rsidRDefault="00827998" w:rsidP="002B2FEF">
            <w:pPr>
              <w:pStyle w:val="Tabletext"/>
            </w:pPr>
          </w:p>
        </w:tc>
        <w:tc>
          <w:tcPr>
            <w:tcW w:w="3450" w:type="dxa"/>
            <w:shd w:val="clear" w:color="auto" w:fill="FFFFFF" w:themeFill="background1"/>
            <w:vAlign w:val="center"/>
          </w:tcPr>
          <w:p w14:paraId="060AB60E" w14:textId="77777777" w:rsidR="00827998" w:rsidRPr="00182533" w:rsidRDefault="00827998" w:rsidP="002B2FEF">
            <w:pPr>
              <w:pStyle w:val="Tabletext"/>
            </w:pPr>
            <w:r w:rsidRPr="00182533">
              <w:t>Reposo (µs)</w:t>
            </w:r>
          </w:p>
        </w:tc>
        <w:tc>
          <w:tcPr>
            <w:tcW w:w="931" w:type="dxa"/>
            <w:vAlign w:val="center"/>
          </w:tcPr>
          <w:p w14:paraId="63F6F0EE" w14:textId="77777777" w:rsidR="00827998" w:rsidRPr="00182533" w:rsidRDefault="00827998" w:rsidP="00A91337">
            <w:pPr>
              <w:pStyle w:val="Tabletext"/>
              <w:jc w:val="center"/>
            </w:pPr>
            <w:r w:rsidRPr="00182533">
              <w:t>45,71</w:t>
            </w:r>
          </w:p>
        </w:tc>
        <w:tc>
          <w:tcPr>
            <w:tcW w:w="711" w:type="dxa"/>
            <w:vAlign w:val="center"/>
          </w:tcPr>
          <w:p w14:paraId="1385BCFF" w14:textId="77777777" w:rsidR="00827998" w:rsidRPr="00182533" w:rsidRDefault="00827998" w:rsidP="00A91337">
            <w:pPr>
              <w:pStyle w:val="Tabletext"/>
              <w:jc w:val="center"/>
            </w:pPr>
            <w:r w:rsidRPr="00182533">
              <w:t>104</w:t>
            </w:r>
          </w:p>
        </w:tc>
        <w:tc>
          <w:tcPr>
            <w:tcW w:w="711" w:type="dxa"/>
            <w:vAlign w:val="center"/>
          </w:tcPr>
          <w:p w14:paraId="0CB030A5" w14:textId="77777777" w:rsidR="00827998" w:rsidRPr="00182533" w:rsidRDefault="00827998" w:rsidP="00A91337">
            <w:pPr>
              <w:pStyle w:val="Tabletext"/>
              <w:jc w:val="center"/>
            </w:pPr>
            <w:r w:rsidRPr="00182533">
              <w:t>104</w:t>
            </w:r>
          </w:p>
        </w:tc>
        <w:tc>
          <w:tcPr>
            <w:tcW w:w="931" w:type="dxa"/>
            <w:vAlign w:val="center"/>
          </w:tcPr>
          <w:p w14:paraId="5E46F1A5" w14:textId="77777777" w:rsidR="00827998" w:rsidRPr="00182533" w:rsidRDefault="00827998" w:rsidP="00A91337">
            <w:pPr>
              <w:pStyle w:val="Tabletext"/>
              <w:jc w:val="center"/>
            </w:pPr>
            <w:r w:rsidRPr="00182533">
              <w:t>45,71</w:t>
            </w:r>
          </w:p>
        </w:tc>
        <w:tc>
          <w:tcPr>
            <w:tcW w:w="931" w:type="dxa"/>
            <w:vAlign w:val="center"/>
          </w:tcPr>
          <w:p w14:paraId="62B140A0" w14:textId="77777777" w:rsidR="00827998" w:rsidRPr="00182533" w:rsidRDefault="00827998" w:rsidP="00A91337">
            <w:pPr>
              <w:pStyle w:val="Tabletext"/>
              <w:jc w:val="center"/>
            </w:pPr>
            <w:r w:rsidRPr="00182533">
              <w:t>45,71</w:t>
            </w:r>
          </w:p>
        </w:tc>
      </w:tr>
      <w:tr w:rsidR="00827998" w:rsidRPr="00182533" w14:paraId="6AACC25E" w14:textId="77777777" w:rsidTr="00A91337">
        <w:trPr>
          <w:trHeight w:val="20"/>
          <w:jc w:val="center"/>
        </w:trPr>
        <w:tc>
          <w:tcPr>
            <w:tcW w:w="1305" w:type="dxa"/>
            <w:vMerge/>
            <w:shd w:val="clear" w:color="auto" w:fill="FFFFFF" w:themeFill="background1"/>
            <w:vAlign w:val="center"/>
          </w:tcPr>
          <w:p w14:paraId="0838BD71" w14:textId="77777777" w:rsidR="00827998" w:rsidRPr="00182533" w:rsidRDefault="00827998" w:rsidP="00A91337">
            <w:pPr>
              <w:pStyle w:val="Tabletext"/>
            </w:pPr>
          </w:p>
        </w:tc>
        <w:tc>
          <w:tcPr>
            <w:tcW w:w="669" w:type="dxa"/>
            <w:vMerge w:val="restart"/>
            <w:shd w:val="clear" w:color="auto" w:fill="FFFFFF" w:themeFill="background1"/>
            <w:vAlign w:val="center"/>
          </w:tcPr>
          <w:p w14:paraId="03C845B0" w14:textId="77777777" w:rsidR="00827998" w:rsidRPr="00182533" w:rsidRDefault="00827998" w:rsidP="002B2FEF">
            <w:pPr>
              <w:pStyle w:val="Tabletext"/>
            </w:pPr>
            <w:r w:rsidRPr="00182533">
              <w:t>TDD</w:t>
            </w:r>
          </w:p>
        </w:tc>
        <w:tc>
          <w:tcPr>
            <w:tcW w:w="3450" w:type="dxa"/>
            <w:shd w:val="clear" w:color="auto" w:fill="FFFFFF" w:themeFill="background1"/>
            <w:vAlign w:val="center"/>
          </w:tcPr>
          <w:p w14:paraId="352615CE" w14:textId="77777777" w:rsidR="00827998" w:rsidRPr="00182533" w:rsidRDefault="00827998" w:rsidP="002B2FEF">
            <w:pPr>
              <w:pStyle w:val="Tabletext"/>
              <w:jc w:val="left"/>
            </w:pPr>
            <w:r w:rsidRPr="00182533">
              <w:t>Número de símbolos OFDM por trama de 5 ms</w:t>
            </w:r>
          </w:p>
        </w:tc>
        <w:tc>
          <w:tcPr>
            <w:tcW w:w="931" w:type="dxa"/>
            <w:vAlign w:val="center"/>
          </w:tcPr>
          <w:p w14:paraId="111F4167" w14:textId="77777777" w:rsidR="00827998" w:rsidRPr="00182533" w:rsidRDefault="00827998" w:rsidP="00A91337">
            <w:pPr>
              <w:pStyle w:val="Tabletext"/>
              <w:jc w:val="center"/>
            </w:pPr>
            <w:r w:rsidRPr="00182533">
              <w:t>50</w:t>
            </w:r>
          </w:p>
        </w:tc>
        <w:tc>
          <w:tcPr>
            <w:tcW w:w="711" w:type="dxa"/>
            <w:vAlign w:val="center"/>
          </w:tcPr>
          <w:p w14:paraId="771CBD6B" w14:textId="77777777" w:rsidR="00827998" w:rsidRPr="00182533" w:rsidRDefault="00827998" w:rsidP="00A91337">
            <w:pPr>
              <w:pStyle w:val="Tabletext"/>
              <w:jc w:val="center"/>
            </w:pPr>
            <w:r w:rsidRPr="00182533">
              <w:t>35</w:t>
            </w:r>
          </w:p>
        </w:tc>
        <w:tc>
          <w:tcPr>
            <w:tcW w:w="711" w:type="dxa"/>
            <w:vAlign w:val="center"/>
          </w:tcPr>
          <w:p w14:paraId="249BAA22" w14:textId="77777777" w:rsidR="00827998" w:rsidRPr="00182533" w:rsidRDefault="00827998" w:rsidP="00A91337">
            <w:pPr>
              <w:pStyle w:val="Tabletext"/>
              <w:jc w:val="center"/>
            </w:pPr>
            <w:r w:rsidRPr="00182533">
              <w:t>44</w:t>
            </w:r>
          </w:p>
        </w:tc>
        <w:tc>
          <w:tcPr>
            <w:tcW w:w="931" w:type="dxa"/>
            <w:vAlign w:val="center"/>
          </w:tcPr>
          <w:p w14:paraId="02DAA25D" w14:textId="77777777" w:rsidR="00827998" w:rsidRPr="00182533" w:rsidRDefault="00827998" w:rsidP="00A91337">
            <w:pPr>
              <w:pStyle w:val="Tabletext"/>
              <w:jc w:val="center"/>
            </w:pPr>
            <w:r w:rsidRPr="00182533">
              <w:t>50</w:t>
            </w:r>
          </w:p>
        </w:tc>
        <w:tc>
          <w:tcPr>
            <w:tcW w:w="931" w:type="dxa"/>
            <w:vAlign w:val="center"/>
          </w:tcPr>
          <w:p w14:paraId="18936C41" w14:textId="77777777" w:rsidR="00827998" w:rsidRPr="00182533" w:rsidRDefault="00827998" w:rsidP="00A91337">
            <w:pPr>
              <w:pStyle w:val="Tabletext"/>
              <w:jc w:val="center"/>
            </w:pPr>
            <w:r w:rsidRPr="00182533">
              <w:t>50</w:t>
            </w:r>
          </w:p>
        </w:tc>
      </w:tr>
      <w:tr w:rsidR="00827998" w:rsidRPr="00182533" w14:paraId="318CE91E" w14:textId="77777777" w:rsidTr="00A91337">
        <w:trPr>
          <w:trHeight w:val="20"/>
          <w:jc w:val="center"/>
        </w:trPr>
        <w:tc>
          <w:tcPr>
            <w:tcW w:w="1305" w:type="dxa"/>
            <w:vMerge/>
            <w:shd w:val="clear" w:color="auto" w:fill="FFFFFF" w:themeFill="background1"/>
            <w:vAlign w:val="center"/>
          </w:tcPr>
          <w:p w14:paraId="00A98F4E" w14:textId="77777777" w:rsidR="00827998" w:rsidRPr="00182533" w:rsidRDefault="00827998" w:rsidP="00A91337">
            <w:pPr>
              <w:pStyle w:val="Tabletext"/>
            </w:pPr>
          </w:p>
        </w:tc>
        <w:tc>
          <w:tcPr>
            <w:tcW w:w="669" w:type="dxa"/>
            <w:vMerge/>
            <w:shd w:val="clear" w:color="auto" w:fill="FFFFFF" w:themeFill="background1"/>
            <w:vAlign w:val="center"/>
          </w:tcPr>
          <w:p w14:paraId="03EB602F" w14:textId="77777777" w:rsidR="00827998" w:rsidRPr="00182533" w:rsidRDefault="00827998" w:rsidP="00A91337">
            <w:pPr>
              <w:pStyle w:val="Tabletext"/>
              <w:jc w:val="left"/>
              <w:rPr>
                <w:rFonts w:eastAsia="SimSun"/>
                <w:szCs w:val="22"/>
              </w:rPr>
            </w:pPr>
          </w:p>
        </w:tc>
        <w:tc>
          <w:tcPr>
            <w:tcW w:w="3450" w:type="dxa"/>
            <w:shd w:val="clear" w:color="auto" w:fill="FFFFFF" w:themeFill="background1"/>
            <w:vAlign w:val="center"/>
          </w:tcPr>
          <w:p w14:paraId="77D58B11" w14:textId="77777777" w:rsidR="00827998" w:rsidRPr="00182533" w:rsidRDefault="00827998" w:rsidP="002B2FEF">
            <w:pPr>
              <w:pStyle w:val="Tabletext"/>
            </w:pPr>
            <w:r w:rsidRPr="00182533">
              <w:t>TTG + RTG (µs)</w:t>
            </w:r>
          </w:p>
        </w:tc>
        <w:tc>
          <w:tcPr>
            <w:tcW w:w="931" w:type="dxa"/>
            <w:vAlign w:val="center"/>
          </w:tcPr>
          <w:p w14:paraId="56450604" w14:textId="77777777" w:rsidR="00827998" w:rsidRPr="00182533" w:rsidRDefault="00827998" w:rsidP="00A91337">
            <w:pPr>
              <w:pStyle w:val="Tabletext"/>
              <w:jc w:val="center"/>
            </w:pPr>
            <w:r w:rsidRPr="00182533">
              <w:t>142,853</w:t>
            </w:r>
          </w:p>
        </w:tc>
        <w:tc>
          <w:tcPr>
            <w:tcW w:w="711" w:type="dxa"/>
            <w:vAlign w:val="center"/>
          </w:tcPr>
          <w:p w14:paraId="3104A531" w14:textId="77777777" w:rsidR="00827998" w:rsidRPr="00182533" w:rsidRDefault="00827998" w:rsidP="00A91337">
            <w:pPr>
              <w:pStyle w:val="Tabletext"/>
              <w:jc w:val="center"/>
            </w:pPr>
            <w:r w:rsidRPr="00182533">
              <w:t>240</w:t>
            </w:r>
          </w:p>
        </w:tc>
        <w:tc>
          <w:tcPr>
            <w:tcW w:w="711" w:type="dxa"/>
            <w:vAlign w:val="center"/>
          </w:tcPr>
          <w:p w14:paraId="1A420532" w14:textId="77777777" w:rsidR="00827998" w:rsidRPr="00182533" w:rsidRDefault="00827998" w:rsidP="00A91337">
            <w:pPr>
              <w:pStyle w:val="Tabletext"/>
              <w:jc w:val="center"/>
            </w:pPr>
            <w:r w:rsidRPr="00182533">
              <w:t>212,8</w:t>
            </w:r>
          </w:p>
        </w:tc>
        <w:tc>
          <w:tcPr>
            <w:tcW w:w="931" w:type="dxa"/>
            <w:vAlign w:val="center"/>
          </w:tcPr>
          <w:p w14:paraId="71CE1213" w14:textId="77777777" w:rsidR="00827998" w:rsidRPr="00182533" w:rsidRDefault="00827998" w:rsidP="00A91337">
            <w:pPr>
              <w:pStyle w:val="Tabletext"/>
              <w:jc w:val="center"/>
            </w:pPr>
            <w:r w:rsidRPr="00182533">
              <w:t>142,853</w:t>
            </w:r>
          </w:p>
        </w:tc>
        <w:tc>
          <w:tcPr>
            <w:tcW w:w="931" w:type="dxa"/>
            <w:vAlign w:val="center"/>
          </w:tcPr>
          <w:p w14:paraId="0998449D" w14:textId="77777777" w:rsidR="00827998" w:rsidRPr="00182533" w:rsidRDefault="00827998" w:rsidP="00A91337">
            <w:pPr>
              <w:pStyle w:val="Tabletext"/>
              <w:jc w:val="center"/>
            </w:pPr>
            <w:r w:rsidRPr="00182533">
              <w:t>142,853</w:t>
            </w:r>
          </w:p>
        </w:tc>
      </w:tr>
      <w:tr w:rsidR="00827998" w:rsidRPr="00182533" w14:paraId="6F55AB5D" w14:textId="77777777" w:rsidTr="00A91337">
        <w:trPr>
          <w:trHeight w:val="20"/>
          <w:jc w:val="center"/>
        </w:trPr>
        <w:tc>
          <w:tcPr>
            <w:tcW w:w="1305" w:type="dxa"/>
            <w:vMerge w:val="restart"/>
            <w:shd w:val="clear" w:color="auto" w:fill="FFFFFF" w:themeFill="background1"/>
            <w:vAlign w:val="center"/>
          </w:tcPr>
          <w:p w14:paraId="05D7F294" w14:textId="77777777" w:rsidR="00827998" w:rsidRPr="00182533" w:rsidRDefault="00827998" w:rsidP="002B2FEF">
            <w:pPr>
              <w:pStyle w:val="Tabletext"/>
            </w:pPr>
            <w:r w:rsidRPr="00182533">
              <w:t>CP</w:t>
            </w:r>
            <w:r w:rsidRPr="00182533">
              <w:br/>
              <w:t>T</w:t>
            </w:r>
            <w:r w:rsidRPr="00182533">
              <w:rPr>
                <w:vertAlign w:val="subscript"/>
              </w:rPr>
              <w:t>g</w:t>
            </w:r>
            <w:r w:rsidRPr="00182533">
              <w:t> = 1/4 T</w:t>
            </w:r>
            <w:r w:rsidRPr="00182533">
              <w:rPr>
                <w:vertAlign w:val="subscript"/>
              </w:rPr>
              <w:t>u</w:t>
            </w:r>
          </w:p>
        </w:tc>
        <w:tc>
          <w:tcPr>
            <w:tcW w:w="4119" w:type="dxa"/>
            <w:gridSpan w:val="2"/>
            <w:shd w:val="clear" w:color="auto" w:fill="FFFFFF" w:themeFill="background1"/>
            <w:vAlign w:val="center"/>
          </w:tcPr>
          <w:p w14:paraId="4881C09A" w14:textId="77777777" w:rsidR="00827998" w:rsidRPr="00182533" w:rsidRDefault="00827998" w:rsidP="002B2FEF">
            <w:pPr>
              <w:pStyle w:val="Tabletext"/>
            </w:pPr>
            <w:r w:rsidRPr="00182533">
              <w:t>Tiempo de símbolos T</w:t>
            </w:r>
            <w:r w:rsidRPr="00182533">
              <w:rPr>
                <w:vertAlign w:val="subscript"/>
              </w:rPr>
              <w:t>s</w:t>
            </w:r>
            <w:r w:rsidRPr="00182533">
              <w:t xml:space="preserve"> (µs)</w:t>
            </w:r>
          </w:p>
        </w:tc>
        <w:tc>
          <w:tcPr>
            <w:tcW w:w="931" w:type="dxa"/>
            <w:vAlign w:val="center"/>
          </w:tcPr>
          <w:p w14:paraId="34C6AD90" w14:textId="77777777" w:rsidR="00827998" w:rsidRPr="00182533" w:rsidRDefault="00827998" w:rsidP="00A91337">
            <w:pPr>
              <w:pStyle w:val="Tabletext"/>
              <w:jc w:val="center"/>
            </w:pPr>
            <w:r w:rsidRPr="00182533">
              <w:t>114,286</w:t>
            </w:r>
          </w:p>
        </w:tc>
        <w:tc>
          <w:tcPr>
            <w:tcW w:w="711" w:type="dxa"/>
            <w:vAlign w:val="center"/>
          </w:tcPr>
          <w:p w14:paraId="44FD2A14" w14:textId="77777777" w:rsidR="00827998" w:rsidRPr="00182533" w:rsidRDefault="00827998" w:rsidP="00A91337">
            <w:pPr>
              <w:pStyle w:val="Tabletext"/>
              <w:jc w:val="center"/>
            </w:pPr>
            <w:r w:rsidRPr="00182533">
              <w:t>160</w:t>
            </w:r>
          </w:p>
        </w:tc>
        <w:tc>
          <w:tcPr>
            <w:tcW w:w="711" w:type="dxa"/>
            <w:vAlign w:val="center"/>
          </w:tcPr>
          <w:p w14:paraId="3F442705" w14:textId="77777777" w:rsidR="00827998" w:rsidRPr="00182533" w:rsidRDefault="00827998" w:rsidP="00A91337">
            <w:pPr>
              <w:pStyle w:val="Tabletext"/>
              <w:jc w:val="center"/>
            </w:pPr>
            <w:r w:rsidRPr="00182533">
              <w:t>128</w:t>
            </w:r>
          </w:p>
        </w:tc>
        <w:tc>
          <w:tcPr>
            <w:tcW w:w="931" w:type="dxa"/>
            <w:vAlign w:val="center"/>
          </w:tcPr>
          <w:p w14:paraId="3499B7EB" w14:textId="77777777" w:rsidR="00827998" w:rsidRPr="00182533" w:rsidRDefault="00827998" w:rsidP="00A91337">
            <w:pPr>
              <w:pStyle w:val="Tabletext"/>
              <w:jc w:val="center"/>
            </w:pPr>
            <w:r w:rsidRPr="00182533">
              <w:t>114,286</w:t>
            </w:r>
          </w:p>
        </w:tc>
        <w:tc>
          <w:tcPr>
            <w:tcW w:w="931" w:type="dxa"/>
            <w:vAlign w:val="center"/>
          </w:tcPr>
          <w:p w14:paraId="083188B1" w14:textId="77777777" w:rsidR="00827998" w:rsidRPr="00182533" w:rsidRDefault="00827998" w:rsidP="00A91337">
            <w:pPr>
              <w:pStyle w:val="Tabletext"/>
              <w:jc w:val="center"/>
            </w:pPr>
            <w:r w:rsidRPr="00182533">
              <w:t>114,286</w:t>
            </w:r>
          </w:p>
        </w:tc>
      </w:tr>
      <w:tr w:rsidR="00827998" w:rsidRPr="00182533" w14:paraId="7ECF118A" w14:textId="77777777" w:rsidTr="00A91337">
        <w:trPr>
          <w:trHeight w:val="20"/>
          <w:jc w:val="center"/>
        </w:trPr>
        <w:tc>
          <w:tcPr>
            <w:tcW w:w="1305" w:type="dxa"/>
            <w:vMerge/>
            <w:shd w:val="clear" w:color="auto" w:fill="FFFFFF" w:themeFill="background1"/>
            <w:vAlign w:val="center"/>
          </w:tcPr>
          <w:p w14:paraId="449C1069" w14:textId="77777777" w:rsidR="00827998" w:rsidRPr="00182533" w:rsidRDefault="00827998" w:rsidP="00A91337">
            <w:pPr>
              <w:pStyle w:val="Tabletext"/>
              <w:jc w:val="left"/>
              <w:rPr>
                <w:rFonts w:eastAsia="SimSun"/>
                <w:szCs w:val="22"/>
              </w:rPr>
            </w:pPr>
          </w:p>
        </w:tc>
        <w:tc>
          <w:tcPr>
            <w:tcW w:w="669" w:type="dxa"/>
            <w:vMerge w:val="restart"/>
            <w:shd w:val="clear" w:color="auto" w:fill="FFFFFF" w:themeFill="background1"/>
            <w:vAlign w:val="center"/>
          </w:tcPr>
          <w:p w14:paraId="322E6F47" w14:textId="77777777" w:rsidR="00827998" w:rsidRPr="00182533" w:rsidRDefault="00827998" w:rsidP="002B2FEF">
            <w:pPr>
              <w:pStyle w:val="Tabletext"/>
            </w:pPr>
            <w:r w:rsidRPr="00182533">
              <w:t>FDD</w:t>
            </w:r>
          </w:p>
        </w:tc>
        <w:tc>
          <w:tcPr>
            <w:tcW w:w="3450" w:type="dxa"/>
            <w:shd w:val="clear" w:color="auto" w:fill="FFFFFF" w:themeFill="background1"/>
            <w:vAlign w:val="center"/>
          </w:tcPr>
          <w:p w14:paraId="3A6FB62F" w14:textId="77777777" w:rsidR="00827998" w:rsidRPr="00182533" w:rsidRDefault="00827998" w:rsidP="002B2FEF">
            <w:pPr>
              <w:pStyle w:val="Tabletext"/>
              <w:jc w:val="left"/>
            </w:pPr>
            <w:r w:rsidRPr="00182533">
              <w:t>Número de símbolos OFDM por trama de 5 ms</w:t>
            </w:r>
          </w:p>
        </w:tc>
        <w:tc>
          <w:tcPr>
            <w:tcW w:w="931" w:type="dxa"/>
            <w:vAlign w:val="center"/>
          </w:tcPr>
          <w:p w14:paraId="6AACF62C" w14:textId="77777777" w:rsidR="00827998" w:rsidRPr="00182533" w:rsidRDefault="00827998" w:rsidP="00A91337">
            <w:pPr>
              <w:pStyle w:val="Tabletext"/>
              <w:jc w:val="center"/>
            </w:pPr>
            <w:r w:rsidRPr="00182533">
              <w:t>43</w:t>
            </w:r>
          </w:p>
        </w:tc>
        <w:tc>
          <w:tcPr>
            <w:tcW w:w="711" w:type="dxa"/>
            <w:vAlign w:val="center"/>
          </w:tcPr>
          <w:p w14:paraId="086CF2AB" w14:textId="77777777" w:rsidR="00827998" w:rsidRPr="00182533" w:rsidRDefault="00827998" w:rsidP="00A91337">
            <w:pPr>
              <w:pStyle w:val="Tabletext"/>
              <w:jc w:val="center"/>
            </w:pPr>
            <w:r w:rsidRPr="00182533">
              <w:t>31</w:t>
            </w:r>
          </w:p>
        </w:tc>
        <w:tc>
          <w:tcPr>
            <w:tcW w:w="711" w:type="dxa"/>
            <w:vAlign w:val="center"/>
          </w:tcPr>
          <w:p w14:paraId="56A64730" w14:textId="77777777" w:rsidR="00827998" w:rsidRPr="00182533" w:rsidRDefault="00827998" w:rsidP="00A91337">
            <w:pPr>
              <w:pStyle w:val="Tabletext"/>
              <w:jc w:val="center"/>
            </w:pPr>
            <w:r w:rsidRPr="00182533">
              <w:t>39</w:t>
            </w:r>
          </w:p>
        </w:tc>
        <w:tc>
          <w:tcPr>
            <w:tcW w:w="931" w:type="dxa"/>
            <w:vAlign w:val="center"/>
          </w:tcPr>
          <w:p w14:paraId="4405D7B3" w14:textId="77777777" w:rsidR="00827998" w:rsidRPr="00182533" w:rsidRDefault="00827998" w:rsidP="00A91337">
            <w:pPr>
              <w:pStyle w:val="Tabletext"/>
              <w:jc w:val="center"/>
            </w:pPr>
            <w:r w:rsidRPr="00182533">
              <w:t>43</w:t>
            </w:r>
          </w:p>
        </w:tc>
        <w:tc>
          <w:tcPr>
            <w:tcW w:w="931" w:type="dxa"/>
            <w:vAlign w:val="center"/>
          </w:tcPr>
          <w:p w14:paraId="2F30D102" w14:textId="77777777" w:rsidR="00827998" w:rsidRPr="00182533" w:rsidRDefault="00827998" w:rsidP="00A91337">
            <w:pPr>
              <w:pStyle w:val="Tabletext"/>
              <w:jc w:val="center"/>
            </w:pPr>
            <w:r w:rsidRPr="00182533">
              <w:t>43</w:t>
            </w:r>
          </w:p>
        </w:tc>
      </w:tr>
      <w:tr w:rsidR="00827998" w:rsidRPr="00182533" w14:paraId="5CB51690" w14:textId="77777777" w:rsidTr="00A91337">
        <w:trPr>
          <w:trHeight w:val="20"/>
          <w:jc w:val="center"/>
        </w:trPr>
        <w:tc>
          <w:tcPr>
            <w:tcW w:w="1305" w:type="dxa"/>
            <w:vMerge/>
            <w:shd w:val="clear" w:color="auto" w:fill="FFFFFF" w:themeFill="background1"/>
            <w:vAlign w:val="center"/>
          </w:tcPr>
          <w:p w14:paraId="68E0D6D6" w14:textId="77777777" w:rsidR="00827998" w:rsidRPr="00182533" w:rsidRDefault="00827998" w:rsidP="00A91337">
            <w:pPr>
              <w:pStyle w:val="Tabletext"/>
              <w:jc w:val="left"/>
              <w:rPr>
                <w:rFonts w:eastAsia="SimSun"/>
                <w:szCs w:val="22"/>
              </w:rPr>
            </w:pPr>
          </w:p>
        </w:tc>
        <w:tc>
          <w:tcPr>
            <w:tcW w:w="669" w:type="dxa"/>
            <w:vMerge/>
            <w:shd w:val="clear" w:color="auto" w:fill="FFFFFF" w:themeFill="background1"/>
            <w:vAlign w:val="center"/>
          </w:tcPr>
          <w:p w14:paraId="149ECBC0" w14:textId="77777777" w:rsidR="00827998" w:rsidRPr="00182533" w:rsidRDefault="00827998" w:rsidP="002B2FEF">
            <w:pPr>
              <w:pStyle w:val="Tabletext"/>
            </w:pPr>
          </w:p>
        </w:tc>
        <w:tc>
          <w:tcPr>
            <w:tcW w:w="3450" w:type="dxa"/>
            <w:shd w:val="clear" w:color="auto" w:fill="FFFFFF" w:themeFill="background1"/>
            <w:vAlign w:val="center"/>
          </w:tcPr>
          <w:p w14:paraId="2AFB4FD4" w14:textId="77777777" w:rsidR="00827998" w:rsidRPr="00182533" w:rsidRDefault="00827998" w:rsidP="002B2FEF">
            <w:pPr>
              <w:pStyle w:val="Tabletext"/>
            </w:pPr>
            <w:r w:rsidRPr="00182533">
              <w:t>Reposo (µs)</w:t>
            </w:r>
          </w:p>
        </w:tc>
        <w:tc>
          <w:tcPr>
            <w:tcW w:w="931" w:type="dxa"/>
            <w:vAlign w:val="center"/>
          </w:tcPr>
          <w:p w14:paraId="06325202" w14:textId="77777777" w:rsidR="00827998" w:rsidRPr="00182533" w:rsidRDefault="00827998" w:rsidP="00A91337">
            <w:pPr>
              <w:pStyle w:val="Tabletext"/>
              <w:jc w:val="center"/>
            </w:pPr>
            <w:r w:rsidRPr="00182533">
              <w:t>85,694</w:t>
            </w:r>
          </w:p>
        </w:tc>
        <w:tc>
          <w:tcPr>
            <w:tcW w:w="711" w:type="dxa"/>
            <w:vAlign w:val="center"/>
          </w:tcPr>
          <w:p w14:paraId="5380CFF9" w14:textId="77777777" w:rsidR="00827998" w:rsidRPr="00182533" w:rsidRDefault="00827998" w:rsidP="00A91337">
            <w:pPr>
              <w:pStyle w:val="Tabletext"/>
              <w:jc w:val="center"/>
            </w:pPr>
            <w:r w:rsidRPr="00182533">
              <w:t>40</w:t>
            </w:r>
          </w:p>
        </w:tc>
        <w:tc>
          <w:tcPr>
            <w:tcW w:w="711" w:type="dxa"/>
            <w:vAlign w:val="center"/>
          </w:tcPr>
          <w:p w14:paraId="0FB7549C" w14:textId="77777777" w:rsidR="00827998" w:rsidRPr="00182533" w:rsidRDefault="00827998" w:rsidP="00A91337">
            <w:pPr>
              <w:pStyle w:val="Tabletext"/>
              <w:jc w:val="center"/>
            </w:pPr>
            <w:r w:rsidRPr="00182533">
              <w:t>8</w:t>
            </w:r>
          </w:p>
        </w:tc>
        <w:tc>
          <w:tcPr>
            <w:tcW w:w="931" w:type="dxa"/>
            <w:vAlign w:val="center"/>
          </w:tcPr>
          <w:p w14:paraId="07358D49" w14:textId="77777777" w:rsidR="00827998" w:rsidRPr="00182533" w:rsidRDefault="00827998" w:rsidP="00A91337">
            <w:pPr>
              <w:pStyle w:val="Tabletext"/>
              <w:jc w:val="center"/>
            </w:pPr>
            <w:r w:rsidRPr="00182533">
              <w:t>85,694</w:t>
            </w:r>
          </w:p>
        </w:tc>
        <w:tc>
          <w:tcPr>
            <w:tcW w:w="931" w:type="dxa"/>
            <w:vAlign w:val="center"/>
          </w:tcPr>
          <w:p w14:paraId="2C79EE3B" w14:textId="77777777" w:rsidR="00827998" w:rsidRPr="00182533" w:rsidRDefault="00827998" w:rsidP="00A91337">
            <w:pPr>
              <w:pStyle w:val="Tabletext"/>
              <w:jc w:val="center"/>
            </w:pPr>
            <w:r w:rsidRPr="00182533">
              <w:t>85,694</w:t>
            </w:r>
          </w:p>
        </w:tc>
      </w:tr>
      <w:tr w:rsidR="00827998" w:rsidRPr="00182533" w14:paraId="4EF60E1D" w14:textId="77777777" w:rsidTr="00A91337">
        <w:trPr>
          <w:trHeight w:val="20"/>
          <w:jc w:val="center"/>
        </w:trPr>
        <w:tc>
          <w:tcPr>
            <w:tcW w:w="1305" w:type="dxa"/>
            <w:vMerge/>
            <w:shd w:val="clear" w:color="auto" w:fill="FFFFFF" w:themeFill="background1"/>
            <w:vAlign w:val="center"/>
          </w:tcPr>
          <w:p w14:paraId="2A2F76F1" w14:textId="77777777" w:rsidR="00827998" w:rsidRPr="00182533" w:rsidRDefault="00827998" w:rsidP="00A91337">
            <w:pPr>
              <w:pStyle w:val="Tabletext"/>
              <w:jc w:val="left"/>
              <w:rPr>
                <w:rFonts w:eastAsia="SimSun"/>
                <w:szCs w:val="22"/>
              </w:rPr>
            </w:pPr>
          </w:p>
        </w:tc>
        <w:tc>
          <w:tcPr>
            <w:tcW w:w="669" w:type="dxa"/>
            <w:vMerge w:val="restart"/>
            <w:shd w:val="clear" w:color="auto" w:fill="FFFFFF" w:themeFill="background1"/>
            <w:vAlign w:val="center"/>
          </w:tcPr>
          <w:p w14:paraId="79F2D337" w14:textId="77777777" w:rsidR="00827998" w:rsidRPr="00182533" w:rsidRDefault="00827998" w:rsidP="002B2FEF">
            <w:pPr>
              <w:pStyle w:val="Tabletext"/>
            </w:pPr>
            <w:r w:rsidRPr="00182533">
              <w:t>TDD</w:t>
            </w:r>
          </w:p>
        </w:tc>
        <w:tc>
          <w:tcPr>
            <w:tcW w:w="3450" w:type="dxa"/>
            <w:shd w:val="clear" w:color="auto" w:fill="FFFFFF" w:themeFill="background1"/>
            <w:vAlign w:val="center"/>
          </w:tcPr>
          <w:p w14:paraId="739DD2BF" w14:textId="77777777" w:rsidR="00827998" w:rsidRPr="00182533" w:rsidRDefault="00827998" w:rsidP="002B2FEF">
            <w:pPr>
              <w:pStyle w:val="Tabletext"/>
              <w:jc w:val="left"/>
            </w:pPr>
            <w:r w:rsidRPr="00182533">
              <w:t>Número de símbolos OFDM por trama de 5 ms</w:t>
            </w:r>
          </w:p>
        </w:tc>
        <w:tc>
          <w:tcPr>
            <w:tcW w:w="931" w:type="dxa"/>
            <w:vAlign w:val="center"/>
          </w:tcPr>
          <w:p w14:paraId="08AAEDA4" w14:textId="77777777" w:rsidR="00827998" w:rsidRPr="00182533" w:rsidRDefault="00827998" w:rsidP="00A91337">
            <w:pPr>
              <w:pStyle w:val="Tabletext"/>
              <w:jc w:val="center"/>
            </w:pPr>
            <w:r w:rsidRPr="00182533">
              <w:t>42</w:t>
            </w:r>
          </w:p>
        </w:tc>
        <w:tc>
          <w:tcPr>
            <w:tcW w:w="711" w:type="dxa"/>
            <w:vAlign w:val="center"/>
          </w:tcPr>
          <w:p w14:paraId="206B509F" w14:textId="77777777" w:rsidR="00827998" w:rsidRPr="00182533" w:rsidRDefault="00827998" w:rsidP="00A91337">
            <w:pPr>
              <w:pStyle w:val="Tabletext"/>
              <w:jc w:val="center"/>
            </w:pPr>
            <w:r w:rsidRPr="00182533">
              <w:t>30</w:t>
            </w:r>
          </w:p>
        </w:tc>
        <w:tc>
          <w:tcPr>
            <w:tcW w:w="711" w:type="dxa"/>
            <w:vAlign w:val="center"/>
          </w:tcPr>
          <w:p w14:paraId="5000A566" w14:textId="77777777" w:rsidR="00827998" w:rsidRPr="00182533" w:rsidRDefault="00827998" w:rsidP="00A91337">
            <w:pPr>
              <w:pStyle w:val="Tabletext"/>
              <w:jc w:val="center"/>
            </w:pPr>
            <w:r w:rsidRPr="00182533">
              <w:t>37</w:t>
            </w:r>
          </w:p>
        </w:tc>
        <w:tc>
          <w:tcPr>
            <w:tcW w:w="931" w:type="dxa"/>
            <w:vAlign w:val="center"/>
          </w:tcPr>
          <w:p w14:paraId="43D61864" w14:textId="77777777" w:rsidR="00827998" w:rsidRPr="00182533" w:rsidRDefault="00827998" w:rsidP="00A91337">
            <w:pPr>
              <w:pStyle w:val="Tabletext"/>
              <w:jc w:val="center"/>
            </w:pPr>
            <w:r w:rsidRPr="00182533">
              <w:t>42</w:t>
            </w:r>
          </w:p>
        </w:tc>
        <w:tc>
          <w:tcPr>
            <w:tcW w:w="931" w:type="dxa"/>
            <w:vAlign w:val="center"/>
          </w:tcPr>
          <w:p w14:paraId="0772821C" w14:textId="77777777" w:rsidR="00827998" w:rsidRPr="00182533" w:rsidRDefault="00827998" w:rsidP="00A91337">
            <w:pPr>
              <w:pStyle w:val="Tabletext"/>
              <w:jc w:val="center"/>
            </w:pPr>
            <w:r w:rsidRPr="00182533">
              <w:t>42</w:t>
            </w:r>
          </w:p>
        </w:tc>
      </w:tr>
      <w:tr w:rsidR="00827998" w:rsidRPr="00182533" w14:paraId="26CF717C" w14:textId="77777777" w:rsidTr="00A91337">
        <w:trPr>
          <w:trHeight w:val="20"/>
          <w:jc w:val="center"/>
        </w:trPr>
        <w:tc>
          <w:tcPr>
            <w:tcW w:w="1305" w:type="dxa"/>
            <w:vMerge/>
            <w:shd w:val="clear" w:color="auto" w:fill="FFFFFF" w:themeFill="background1"/>
            <w:vAlign w:val="center"/>
          </w:tcPr>
          <w:p w14:paraId="5088533D" w14:textId="77777777" w:rsidR="00827998" w:rsidRPr="00182533" w:rsidRDefault="00827998" w:rsidP="00A91337">
            <w:pPr>
              <w:pStyle w:val="Tabletext"/>
              <w:rPr>
                <w:rFonts w:eastAsia="SimSun"/>
                <w:szCs w:val="22"/>
              </w:rPr>
            </w:pPr>
          </w:p>
        </w:tc>
        <w:tc>
          <w:tcPr>
            <w:tcW w:w="669" w:type="dxa"/>
            <w:vMerge/>
            <w:shd w:val="clear" w:color="auto" w:fill="FFFFFF" w:themeFill="background1"/>
            <w:vAlign w:val="center"/>
          </w:tcPr>
          <w:p w14:paraId="18EE29CC" w14:textId="77777777" w:rsidR="00827998" w:rsidRPr="00182533" w:rsidRDefault="00827998" w:rsidP="00A91337">
            <w:pPr>
              <w:pStyle w:val="Tabletext"/>
              <w:jc w:val="left"/>
              <w:rPr>
                <w:rFonts w:eastAsia="SimSun"/>
                <w:szCs w:val="22"/>
              </w:rPr>
            </w:pPr>
          </w:p>
        </w:tc>
        <w:tc>
          <w:tcPr>
            <w:tcW w:w="3450" w:type="dxa"/>
            <w:shd w:val="clear" w:color="auto" w:fill="FFFFFF" w:themeFill="background1"/>
            <w:vAlign w:val="center"/>
          </w:tcPr>
          <w:p w14:paraId="03C63A66" w14:textId="77777777" w:rsidR="00827998" w:rsidRPr="00182533" w:rsidRDefault="00827998" w:rsidP="002B2FEF">
            <w:pPr>
              <w:pStyle w:val="Tabletext"/>
            </w:pPr>
            <w:r w:rsidRPr="00182533">
              <w:t>TTG + RTG (µs)</w:t>
            </w:r>
          </w:p>
        </w:tc>
        <w:tc>
          <w:tcPr>
            <w:tcW w:w="931" w:type="dxa"/>
            <w:vAlign w:val="center"/>
          </w:tcPr>
          <w:p w14:paraId="66BB12E0" w14:textId="77777777" w:rsidR="00827998" w:rsidRPr="00182533" w:rsidRDefault="00827998" w:rsidP="00A91337">
            <w:pPr>
              <w:pStyle w:val="Tabletext"/>
              <w:jc w:val="center"/>
            </w:pPr>
            <w:r w:rsidRPr="00182533">
              <w:t>199,98</w:t>
            </w:r>
          </w:p>
        </w:tc>
        <w:tc>
          <w:tcPr>
            <w:tcW w:w="711" w:type="dxa"/>
            <w:vAlign w:val="center"/>
          </w:tcPr>
          <w:p w14:paraId="31D00194" w14:textId="77777777" w:rsidR="00827998" w:rsidRPr="00182533" w:rsidRDefault="00827998" w:rsidP="00A91337">
            <w:pPr>
              <w:pStyle w:val="Tabletext"/>
              <w:jc w:val="center"/>
            </w:pPr>
            <w:r w:rsidRPr="00182533">
              <w:t>200</w:t>
            </w:r>
          </w:p>
        </w:tc>
        <w:tc>
          <w:tcPr>
            <w:tcW w:w="711" w:type="dxa"/>
            <w:vAlign w:val="center"/>
          </w:tcPr>
          <w:p w14:paraId="13D95B51" w14:textId="77777777" w:rsidR="00827998" w:rsidRPr="00182533" w:rsidRDefault="00827998" w:rsidP="00A91337">
            <w:pPr>
              <w:pStyle w:val="Tabletext"/>
              <w:jc w:val="center"/>
            </w:pPr>
            <w:r w:rsidRPr="00182533">
              <w:t>264</w:t>
            </w:r>
          </w:p>
        </w:tc>
        <w:tc>
          <w:tcPr>
            <w:tcW w:w="931" w:type="dxa"/>
            <w:vAlign w:val="center"/>
          </w:tcPr>
          <w:p w14:paraId="1490F005" w14:textId="77777777" w:rsidR="00827998" w:rsidRPr="00182533" w:rsidRDefault="00827998" w:rsidP="00A91337">
            <w:pPr>
              <w:pStyle w:val="Tabletext"/>
              <w:jc w:val="center"/>
            </w:pPr>
            <w:r w:rsidRPr="00182533">
              <w:t>199,98</w:t>
            </w:r>
          </w:p>
        </w:tc>
        <w:tc>
          <w:tcPr>
            <w:tcW w:w="931" w:type="dxa"/>
            <w:vAlign w:val="center"/>
          </w:tcPr>
          <w:p w14:paraId="1754AF22" w14:textId="77777777" w:rsidR="00827998" w:rsidRPr="00182533" w:rsidRDefault="00827998" w:rsidP="00A91337">
            <w:pPr>
              <w:pStyle w:val="Tabletext"/>
              <w:jc w:val="center"/>
            </w:pPr>
            <w:r w:rsidRPr="00182533">
              <w:t>199,98</w:t>
            </w:r>
          </w:p>
        </w:tc>
      </w:tr>
    </w:tbl>
    <w:p w14:paraId="7F417C7B" w14:textId="77777777" w:rsidR="00827998" w:rsidRPr="00182533" w:rsidRDefault="00827998" w:rsidP="00827998">
      <w:pPr>
        <w:pStyle w:val="Tablefin"/>
        <w:rPr>
          <w:lang w:val="es-ES" w:eastAsia="ja-JP"/>
        </w:rPr>
      </w:pPr>
      <w:bookmarkStart w:id="37" w:name="_Toc246688700"/>
    </w:p>
    <w:p w14:paraId="0E51841B" w14:textId="77777777" w:rsidR="00827998" w:rsidRPr="00182533" w:rsidRDefault="00827998" w:rsidP="00827998">
      <w:pPr>
        <w:pStyle w:val="Heading3"/>
        <w:rPr>
          <w:lang w:eastAsia="ja-JP"/>
        </w:rPr>
      </w:pPr>
      <w:r w:rsidRPr="00182533">
        <w:rPr>
          <w:lang w:eastAsia="ja-JP"/>
        </w:rPr>
        <w:t>1.1.2</w:t>
      </w:r>
      <w:r w:rsidRPr="00182533">
        <w:rPr>
          <w:lang w:eastAsia="ja-JP"/>
        </w:rPr>
        <w:tab/>
      </w:r>
      <w:bookmarkEnd w:id="37"/>
      <w:r w:rsidRPr="00182533">
        <w:rPr>
          <w:lang w:eastAsia="ja-JP"/>
        </w:rPr>
        <w:t>Estructura de la trama</w:t>
      </w:r>
    </w:p>
    <w:p w14:paraId="6845B861" w14:textId="42FBC753" w:rsidR="00827998" w:rsidRPr="00182533" w:rsidRDefault="00827998" w:rsidP="00827998">
      <w:r w:rsidRPr="00182533">
        <w:t>Una supertrama es un conjunto de tramas radioeléctricas del mismo tamaño cuyo comienzo viene marcado por un encabezamiento de supertrama (SFH) que transporta información de configuración a corto plazo y a largo plazo.</w:t>
      </w:r>
    </w:p>
    <w:p w14:paraId="55BF4065" w14:textId="77777777" w:rsidR="00827998" w:rsidRPr="00182533" w:rsidRDefault="00827998" w:rsidP="00827998">
      <w:r w:rsidRPr="00182533">
        <w:t xml:space="preserve">Para reducir latencia del acceso aéreo, las tramas radioeléctricas se dividen en varias subtramas, comprendiendo cada una de ellas un número entero de símbolos OFDM. El intervalo de tiempo de transmisión (TTI) se define como la latencia de transmisión por en el enlace aéreo y es igual a un múltiplo de la longitud de la subtrama (por defecto es una subtrama). Existen cuatro tipos de subtrama: 1) subtrama del tipo 1 que consta de seis símbolos OFDM, 2) subtrama del tipo 2 que consta de siete símbolos OFDM, 3) subtrama del tipo 3 que consta de cinco símbolos OFDM y 4) subtrama del tipo 3 que consta de nueve símbolos OFDM y sólo puede utilizarse en el enlace </w:t>
      </w:r>
      <w:r w:rsidRPr="00182533">
        <w:lastRenderedPageBreak/>
        <w:t>ascendente con una anchura de banda de canal de 8,75 MHz para soportar tramas convencionales, o sea OFDMA TDD WMAN.</w:t>
      </w:r>
    </w:p>
    <w:p w14:paraId="251656C2" w14:textId="77777777" w:rsidR="00827998" w:rsidRPr="00182533" w:rsidRDefault="00827998" w:rsidP="00827998">
      <w:r w:rsidRPr="00182533">
        <w:t>La estructura básica de la trama se representa en la Fig. 13. En ella se puede ver que la longitud de la supertrama es de 20 ms (estando integrada por cuatro tramas radioeléctricas). El tamaño de la trama radioeléctrica es de 5 ms y la longitud de la subtrama depende de la anchura de banda del canal, la longitud del prefijo cíclico y el tipo de subtrama, por ejemplo, tipo 1/2/3/4. El número de subtramas de cada trama radioeléctrica viene predeterminado a fin de maximizar la eficiencia espectral para cada configuración de trama dependiendo de la anchura de banda de canal, la longitud del prefijo cíclico, el tipo de subtrama y el modo de dúplex.</w:t>
      </w:r>
    </w:p>
    <w:p w14:paraId="650B11D0" w14:textId="77777777" w:rsidR="00827998" w:rsidRPr="00182533" w:rsidRDefault="00827998" w:rsidP="00827998">
      <w:r w:rsidRPr="00182533">
        <w:t>El concepto de zona de tiempo se aplica tanto a los sistemas TDD como a los FDD. Estas zonas de tiempo se multiplexan por división en el tiempo en todo el dominio del tiempo en el enlace descendente para dar soporte a las MS tanto nuevas como tradicionales. Para las transmisiones por el enlace ascendente pueden utilizarse soluciones de multiplexación tanto por división de tiempo como por división de frecuencia para soportar los terminales tradicionales y los nuevos. Las mejoras y características sin compatibilidad ascendente se restringen a las nuevas zonas. Todas las características y funciones con compatibilidad ascendente se utilizan en las zonas tradicionales.</w:t>
      </w:r>
    </w:p>
    <w:p w14:paraId="74B74162" w14:textId="77777777" w:rsidR="00827998" w:rsidRPr="00182533" w:rsidRDefault="00827998" w:rsidP="00827998">
      <w:pPr>
        <w:pStyle w:val="FigureNo"/>
        <w:rPr>
          <w:lang w:eastAsia="ja-JP"/>
        </w:rPr>
      </w:pPr>
      <w:r w:rsidRPr="00182533">
        <w:rPr>
          <w:lang w:eastAsia="ja-JP"/>
        </w:rPr>
        <w:t>FIGURA 13</w:t>
      </w:r>
    </w:p>
    <w:p w14:paraId="3554513A" w14:textId="03A5C2E0" w:rsidR="00827998" w:rsidRPr="00182533" w:rsidRDefault="00827998" w:rsidP="00827998">
      <w:pPr>
        <w:pStyle w:val="Figuretitle"/>
        <w:rPr>
          <w:lang w:eastAsia="ja-JP"/>
        </w:rPr>
      </w:pPr>
      <w:r w:rsidRPr="00182533">
        <w:rPr>
          <w:lang w:eastAsia="ja-JP"/>
        </w:rPr>
        <w:t>Estructura de la trama básica</w:t>
      </w:r>
    </w:p>
    <w:p w14:paraId="0931C141" w14:textId="21D96617" w:rsidR="008606EE" w:rsidRPr="00182533" w:rsidRDefault="00C63C31" w:rsidP="008606EE">
      <w:pPr>
        <w:pStyle w:val="Figure"/>
        <w:rPr>
          <w:lang w:eastAsia="ja-JP"/>
        </w:rPr>
      </w:pPr>
      <w:r w:rsidRPr="00182533">
        <w:rPr>
          <w:noProof/>
        </w:rPr>
        <w:drawing>
          <wp:inline distT="0" distB="0" distL="0" distR="0" wp14:anchorId="2C2E4DAF" wp14:editId="2E407B19">
            <wp:extent cx="3409200" cy="20808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86"/>
                    <a:stretch>
                      <a:fillRect/>
                    </a:stretch>
                  </pic:blipFill>
                  <pic:spPr>
                    <a:xfrm>
                      <a:off x="0" y="0"/>
                      <a:ext cx="3409200" cy="2080800"/>
                    </a:xfrm>
                    <a:prstGeom prst="rect">
                      <a:avLst/>
                    </a:prstGeom>
                  </pic:spPr>
                </pic:pic>
              </a:graphicData>
            </a:graphic>
          </wp:inline>
        </w:drawing>
      </w:r>
    </w:p>
    <w:p w14:paraId="2FAB17E8" w14:textId="77777777" w:rsidR="00827998" w:rsidRPr="00182533" w:rsidRDefault="00827998" w:rsidP="00827998">
      <w:pPr>
        <w:pStyle w:val="Heading3"/>
        <w:rPr>
          <w:lang w:eastAsia="ja-JP"/>
        </w:rPr>
      </w:pPr>
      <w:bookmarkStart w:id="38" w:name="_Toc246688701"/>
      <w:r w:rsidRPr="00182533">
        <w:rPr>
          <w:lang w:eastAsia="ja-JP"/>
        </w:rPr>
        <w:t>1.1.3</w:t>
      </w:r>
      <w:r w:rsidRPr="00182533">
        <w:rPr>
          <w:lang w:eastAsia="ja-JP"/>
        </w:rPr>
        <w:tab/>
      </w:r>
      <w:bookmarkEnd w:id="38"/>
      <w:r w:rsidRPr="00182533">
        <w:rPr>
          <w:lang w:eastAsia="ja-JP"/>
        </w:rPr>
        <w:t>Estructura física y unidad de recurso</w:t>
      </w:r>
    </w:p>
    <w:p w14:paraId="51C0FB84" w14:textId="77777777" w:rsidR="00827998" w:rsidRPr="00182533" w:rsidRDefault="00827998" w:rsidP="00827998">
      <w:pPr>
        <w:rPr>
          <w:lang w:eastAsia="ja-JP"/>
        </w:rPr>
      </w:pPr>
      <w:r w:rsidRPr="00182533">
        <w:rPr>
          <w:lang w:eastAsia="ja-JP"/>
        </w:rPr>
        <w:t>Las subtramas DL/UL se dividen en varias particiones de frecuencia, cada una de las cuales consta de un conjunto de unidades de recurso físico (PRU) sobre el número de símbolos OFDM disponibles en la subtrama. Cada partición de frecuencia puede contener unidades de recurso físico localizadas y/o distribuidas. Las particiones de frecuencia pueden utilizarse con diversos fines tales como la reutilización fraccional de frecuencias (FFR). En la Fig. 14 se representa la correspondencia y partición de los recursos DL/UL. La PRU es la unidad física básica para la atribución de recursos y comprende 18 subportadoras adyacentes por N</w:t>
      </w:r>
      <w:r w:rsidRPr="00182533">
        <w:rPr>
          <w:vertAlign w:val="subscript"/>
          <w:lang w:eastAsia="ja-JP"/>
        </w:rPr>
        <w:t xml:space="preserve">sym </w:t>
      </w:r>
      <w:r w:rsidRPr="00182533">
        <w:rPr>
          <w:lang w:eastAsia="ja-JP"/>
        </w:rPr>
        <w:t>símbolos OFDM adyacentes, siendo N</w:t>
      </w:r>
      <w:r w:rsidRPr="00182533">
        <w:rPr>
          <w:vertAlign w:val="subscript"/>
          <w:lang w:eastAsia="ja-JP"/>
        </w:rPr>
        <w:t>sym</w:t>
      </w:r>
      <w:r w:rsidRPr="00182533">
        <w:rPr>
          <w:lang w:eastAsia="ja-JP"/>
        </w:rPr>
        <w:t xml:space="preserve"> 6, 7, 5 y 9 símbolos OFDM para las subtramas de tipo 1, tipo 2, tipo 3 y tipo 4, respectivamente (el tipo 4 sólo se utiliza para el UL). La unidad de recurso lógico (LRU) es la unidad lógica básica para la atribución de recursos distribuidos y localizados. Una LRU consta de 18 </w:t>
      </w:r>
      <w:r w:rsidRPr="00182533">
        <w:rPr>
          <w:lang w:eastAsia="ja-JP"/>
        </w:rPr>
        <w:sym w:font="Symbol" w:char="F0B4"/>
      </w:r>
      <w:r w:rsidRPr="00182533">
        <w:rPr>
          <w:lang w:eastAsia="ja-JP"/>
        </w:rPr>
        <w:t> N</w:t>
      </w:r>
      <w:r w:rsidRPr="00182533">
        <w:rPr>
          <w:vertAlign w:val="subscript"/>
          <w:lang w:eastAsia="ja-JP"/>
        </w:rPr>
        <w:t>sym</w:t>
      </w:r>
      <w:r w:rsidRPr="00182533">
        <w:rPr>
          <w:lang w:eastAsia="ja-JP"/>
        </w:rPr>
        <w:t xml:space="preserve"> subportadoras.</w:t>
      </w:r>
    </w:p>
    <w:p w14:paraId="737DE7CB" w14:textId="77777777" w:rsidR="00827998" w:rsidRPr="00182533" w:rsidRDefault="00827998" w:rsidP="00827998">
      <w:pPr>
        <w:pStyle w:val="FigureNo"/>
        <w:rPr>
          <w:lang w:eastAsia="ja-JP"/>
        </w:rPr>
      </w:pPr>
      <w:r w:rsidRPr="00182533">
        <w:rPr>
          <w:lang w:eastAsia="ja-JP"/>
        </w:rPr>
        <w:lastRenderedPageBreak/>
        <w:t>FIGURA 14</w:t>
      </w:r>
    </w:p>
    <w:p w14:paraId="403245B7" w14:textId="210B1A82" w:rsidR="00827998" w:rsidRPr="00182533" w:rsidRDefault="00827998" w:rsidP="00827998">
      <w:pPr>
        <w:pStyle w:val="Figuretitle"/>
        <w:rPr>
          <w:lang w:eastAsia="ja-JP"/>
        </w:rPr>
      </w:pPr>
      <w:r w:rsidRPr="00182533">
        <w:rPr>
          <w:lang w:eastAsia="ja-JP"/>
        </w:rPr>
        <w:t>Proceso de correspondencia de recurso</w:t>
      </w:r>
    </w:p>
    <w:p w14:paraId="4204AB58" w14:textId="75871FE2" w:rsidR="00C63C31" w:rsidRPr="00182533" w:rsidRDefault="004272F1" w:rsidP="00C63C31">
      <w:pPr>
        <w:pStyle w:val="Figure"/>
        <w:rPr>
          <w:lang w:eastAsia="ja-JP"/>
        </w:rPr>
      </w:pPr>
      <w:r w:rsidRPr="00182533">
        <w:rPr>
          <w:noProof/>
        </w:rPr>
        <w:drawing>
          <wp:inline distT="0" distB="0" distL="0" distR="0" wp14:anchorId="5BDF1384" wp14:editId="1A695FC0">
            <wp:extent cx="3769200" cy="236520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87"/>
                    <a:stretch>
                      <a:fillRect/>
                    </a:stretch>
                  </pic:blipFill>
                  <pic:spPr>
                    <a:xfrm>
                      <a:off x="0" y="0"/>
                      <a:ext cx="3769200" cy="2365200"/>
                    </a:xfrm>
                    <a:prstGeom prst="rect">
                      <a:avLst/>
                    </a:prstGeom>
                  </pic:spPr>
                </pic:pic>
              </a:graphicData>
            </a:graphic>
          </wp:inline>
        </w:drawing>
      </w:r>
    </w:p>
    <w:p w14:paraId="7298F5AF" w14:textId="77777777" w:rsidR="00827998" w:rsidRPr="00182533" w:rsidRDefault="00827998" w:rsidP="00827998">
      <w:pPr>
        <w:pStyle w:val="Heading3"/>
        <w:rPr>
          <w:lang w:eastAsia="ja-JP"/>
        </w:rPr>
      </w:pPr>
      <w:r w:rsidRPr="00182533">
        <w:rPr>
          <w:lang w:eastAsia="ja-JP"/>
        </w:rPr>
        <w:t>1.1.4</w:t>
      </w:r>
      <w:r w:rsidRPr="00182533">
        <w:rPr>
          <w:lang w:eastAsia="ja-JP"/>
        </w:rPr>
        <w:tab/>
        <w:t>Correspondencia de recursos</w:t>
      </w:r>
    </w:p>
    <w:p w14:paraId="71162199" w14:textId="77777777" w:rsidR="00827998" w:rsidRPr="00182533" w:rsidRDefault="00827998" w:rsidP="00827998">
      <w:pPr>
        <w:rPr>
          <w:lang w:eastAsia="ja-JP"/>
        </w:rPr>
      </w:pPr>
      <w:r w:rsidRPr="00182533">
        <w:rPr>
          <w:lang w:eastAsia="ja-JP"/>
        </w:rPr>
        <w:t>El proceso de correspondencia de recursos definido a continuación se representa en la Fig. 14, en la que Pi representa la i-ésima partición de frecuencia.</w:t>
      </w:r>
    </w:p>
    <w:p w14:paraId="7913E17D" w14:textId="161F40F5" w:rsidR="00827998" w:rsidRPr="00182533" w:rsidRDefault="00827998" w:rsidP="00827998">
      <w:pPr>
        <w:rPr>
          <w:lang w:eastAsia="ja-JP"/>
        </w:rPr>
      </w:pPr>
      <w:r w:rsidRPr="00182533">
        <w:rPr>
          <w:lang w:eastAsia="ja-JP"/>
        </w:rPr>
        <w:t>Las PRU se subdividen primero en subbandas y minibandas, de modo que una subbanda conste de cuatro PRU adyacentes y una minibanda conste de una PRU. Las subbandas son adecuadas para atribuciones de frecuencias selectivas ya que ofrecen una atribución contigua de PRU en frecuencia. Las minibandas son adecuadas para las atribuciones con diversidad de frecuencia y se permutan en frecuencia (permutación exterior en la Fig.</w:t>
      </w:r>
      <w:r w:rsidR="004B0498" w:rsidRPr="00182533">
        <w:rPr>
          <w:lang w:eastAsia="ja-JP"/>
        </w:rPr>
        <w:t> </w:t>
      </w:r>
      <w:r w:rsidRPr="00182533">
        <w:rPr>
          <w:lang w:eastAsia="ja-JP"/>
        </w:rPr>
        <w:t>14).</w:t>
      </w:r>
    </w:p>
    <w:p w14:paraId="0ABE82CE" w14:textId="77777777" w:rsidR="00827998" w:rsidRPr="00182533" w:rsidRDefault="00827998" w:rsidP="00827998">
      <w:pPr>
        <w:rPr>
          <w:lang w:eastAsia="ja-JP"/>
        </w:rPr>
      </w:pPr>
      <w:r w:rsidRPr="00182533">
        <w:rPr>
          <w:lang w:eastAsia="ja-JP"/>
        </w:rPr>
        <w:t>Tras la partición de frecuencias, la partición entre unidades de recurso localizadas o contiguas (CRU) y unidades de recurso distribuidas (DRU) se realiza por sectores específicos. Todas las subbandas se clasifican dentro de la CRU, mientras que las minibandas se clasifican dentro de la CRU o de la DRU. Las CRU se utilizan para conseguir una ganancia de planificación selectiva en frecuencias. Una CRU consta de un grupo de subportadoras adyacentes en frecuencia. Las DRU se utilizan para conseguir ganancia de frecuencias en diversidad. Una DRU consta de un grupo de subportadoras repartidas a lo largo de una partición de frecuencias. Los tamaños de la CRU y de la DRU son iguales al de la PRU.</w:t>
      </w:r>
    </w:p>
    <w:p w14:paraId="49ACDF31" w14:textId="77777777" w:rsidR="00827998" w:rsidRPr="00182533" w:rsidRDefault="00827998" w:rsidP="00827998">
      <w:pPr>
        <w:rPr>
          <w:lang w:eastAsia="ja-JP"/>
        </w:rPr>
      </w:pPr>
      <w:r w:rsidRPr="00182533">
        <w:rPr>
          <w:lang w:eastAsia="ja-JP"/>
        </w:rPr>
        <w:t>Para formar CRU y DRU, las subportadoras sobre los símbolos OFDM de una subtrama se segmentan en particiones de subportadoras de guarda y utilizadas. La subportadora de DC no se utiliza. Las subportadoras utilizadas se dividen en PRU. Cada PRU contiene subportadoras piloto y datos. El número de subportadoras piloto y datos utilizadas depende del modo MIMO, del rango y número de MS multiplexadas así como del número de símbolos OFDM de la subtrama.</w:t>
      </w:r>
    </w:p>
    <w:p w14:paraId="07FB4A26" w14:textId="77777777" w:rsidR="00827998" w:rsidRPr="00182533" w:rsidRDefault="00827998" w:rsidP="00827998">
      <w:pPr>
        <w:rPr>
          <w:lang w:eastAsia="ja-JP"/>
        </w:rPr>
      </w:pPr>
      <w:r w:rsidRPr="00182533">
        <w:rPr>
          <w:lang w:eastAsia="ja-JP"/>
        </w:rPr>
        <w:t>La permutación de subportadoras (par de tonos) definida para la DRU de una partición de frecuencias del DL extiende las subportadoras a todas las atribuciones de recursos distribuidos dentro de una partición de frecuencias. Una vez emparejados todos los pilotos, las restantes subportadoras utilizadas se agrupan en pares de subportadoras adyacentes (pares de tonos), permutándose a continuación para definir las unidades de recurso lógico distribuido (DLRU). La permutación de la subportadoras del DL se realiza por símbolo OFDM dentro de cada subtrama. Cada una de las DRU de una partición de frecuencias del UL se divide en 3 losas de 6 subportadoras adyacentes sobre N</w:t>
      </w:r>
      <w:r w:rsidRPr="00182533">
        <w:rPr>
          <w:vertAlign w:val="subscript"/>
          <w:lang w:eastAsia="ja-JP"/>
        </w:rPr>
        <w:t xml:space="preserve">sym </w:t>
      </w:r>
      <w:r w:rsidRPr="00182533">
        <w:rPr>
          <w:lang w:eastAsia="ja-JP"/>
        </w:rPr>
        <w:t>símbolos. Las losas se permutan conjuntamente a lo largo de todas las atribuciones de recursos distribuidos dentro de la partición de frecuencias, definiendo así las DLRU. Las unidades de recursos lógicos contiguos (CLRU) se obtienen por correspondencia directa de las CRU. Las CLRU se clasifican en LRU de subbandas, denominadas unidades de recursos lógicos de subbanda (SLRU) y LRU de minibanda, que se denominan unidades de recursos lógicos de minibanda (NLRU).</w:t>
      </w:r>
    </w:p>
    <w:p w14:paraId="4E584422" w14:textId="77777777" w:rsidR="00827998" w:rsidRPr="00182533" w:rsidRDefault="00827998" w:rsidP="00827998">
      <w:pPr>
        <w:pStyle w:val="Heading3"/>
        <w:rPr>
          <w:lang w:eastAsia="ja-JP"/>
        </w:rPr>
      </w:pPr>
      <w:bookmarkStart w:id="39" w:name="_Toc246688702"/>
      <w:r w:rsidRPr="00182533">
        <w:rPr>
          <w:lang w:eastAsia="ja-JP"/>
        </w:rPr>
        <w:lastRenderedPageBreak/>
        <w:t>1.1.5</w:t>
      </w:r>
      <w:r w:rsidRPr="00182533">
        <w:rPr>
          <w:lang w:eastAsia="ja-JP"/>
        </w:rPr>
        <w:tab/>
      </w:r>
      <w:bookmarkEnd w:id="39"/>
      <w:r w:rsidRPr="00182533">
        <w:rPr>
          <w:lang w:eastAsia="ja-JP"/>
        </w:rPr>
        <w:t>Modulación y codificación</w:t>
      </w:r>
    </w:p>
    <w:p w14:paraId="2B3AAC43" w14:textId="77777777" w:rsidR="00827998" w:rsidRPr="00182533" w:rsidRDefault="00827998" w:rsidP="00827998">
      <w:pPr>
        <w:pStyle w:val="FigureNo"/>
        <w:rPr>
          <w:lang w:eastAsia="ja-JP"/>
        </w:rPr>
      </w:pPr>
      <w:r w:rsidRPr="00182533">
        <w:rPr>
          <w:lang w:eastAsia="ja-JP"/>
        </w:rPr>
        <w:t>FIGURA 15</w:t>
      </w:r>
    </w:p>
    <w:p w14:paraId="04EF4D00" w14:textId="61F4AA1D" w:rsidR="00827998" w:rsidRPr="00182533" w:rsidRDefault="00827998" w:rsidP="00827998">
      <w:pPr>
        <w:pStyle w:val="Figuretitle"/>
        <w:rPr>
          <w:lang w:eastAsia="ja-JP"/>
        </w:rPr>
      </w:pPr>
      <w:r w:rsidRPr="00182533">
        <w:rPr>
          <w:lang w:eastAsia="ja-JP"/>
        </w:rPr>
        <w:t>Procedimientos de codificación y modulación</w:t>
      </w:r>
    </w:p>
    <w:p w14:paraId="022F113A" w14:textId="3848CA8E" w:rsidR="004272F1" w:rsidRPr="00182533" w:rsidRDefault="004272F1" w:rsidP="004272F1">
      <w:pPr>
        <w:pStyle w:val="Figure"/>
        <w:rPr>
          <w:lang w:eastAsia="ja-JP"/>
        </w:rPr>
      </w:pPr>
      <w:r w:rsidRPr="00182533">
        <w:rPr>
          <w:noProof/>
        </w:rPr>
        <w:drawing>
          <wp:inline distT="0" distB="0" distL="0" distR="0" wp14:anchorId="5B8F83F3" wp14:editId="35DC97F9">
            <wp:extent cx="5580000" cy="835200"/>
            <wp:effectExtent l="0" t="0" r="190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88"/>
                    <a:stretch>
                      <a:fillRect/>
                    </a:stretch>
                  </pic:blipFill>
                  <pic:spPr>
                    <a:xfrm>
                      <a:off x="0" y="0"/>
                      <a:ext cx="5580000" cy="835200"/>
                    </a:xfrm>
                    <a:prstGeom prst="rect">
                      <a:avLst/>
                    </a:prstGeom>
                  </pic:spPr>
                </pic:pic>
              </a:graphicData>
            </a:graphic>
          </wp:inline>
        </w:drawing>
      </w:r>
    </w:p>
    <w:p w14:paraId="51B122FB" w14:textId="51FBDFD8" w:rsidR="00827998" w:rsidRPr="00182533" w:rsidRDefault="00827998" w:rsidP="004272F1">
      <w:pPr>
        <w:pStyle w:val="Normalaftertitle"/>
      </w:pPr>
      <w:r w:rsidRPr="00182533">
        <w:t xml:space="preserve">En la Fig. 15 se representan los procedimientos de codificación y modulación del canal. Antes de efectuar la partición, se añade a la ráfaga (es decir a la unidad de datos de la capa física) una comprobación de redundancia cíclica (CRC). La CRC de 16 bits se calcula con todos los bits de la ráfaga. En el caso de que el tamaño de la ráfaga incluida la CRC supere el tamaño máximo del bloque FEC, la ráfaga se divide en </w:t>
      </w:r>
      <w:r w:rsidRPr="00182533">
        <w:rPr>
          <w:lang w:eastAsia="ko-KR"/>
        </w:rPr>
        <w:t>K</w:t>
      </w:r>
      <w:r w:rsidRPr="00182533">
        <w:rPr>
          <w:vertAlign w:val="subscript"/>
          <w:lang w:eastAsia="ko-KR"/>
        </w:rPr>
        <w:t>FB</w:t>
      </w:r>
      <w:r w:rsidRPr="00182533">
        <w:rPr>
          <w:lang w:eastAsia="ko-KR"/>
        </w:rPr>
        <w:t xml:space="preserve"> </w:t>
      </w:r>
      <w:r w:rsidRPr="00182533">
        <w:t>bloques FEC, cada uno de los cuales se codifica por separado. De dividirse una ráfaga en más de un bloque de corrección de errores en recepción, se añade una CRC de bloque FEC a cada bloque FEC antes de la codificación FEC. La CRC del bloque FEC se calcula con todos los bits del mismo. Todos los bloques FEC repartidos, incluida la CRC del bloque FEC de 16</w:t>
      </w:r>
      <w:r w:rsidR="009F4DE0">
        <w:t> </w:t>
      </w:r>
      <w:r w:rsidRPr="00182533">
        <w:t>bits, tienen la misma longitud. El tamaño máximo del bloque FEC es de 4 800</w:t>
      </w:r>
      <w:r w:rsidR="009F4DE0">
        <w:t> </w:t>
      </w:r>
      <w:r w:rsidRPr="00182533">
        <w:t>bits. Las reglas de concatenación se basan el número de bits de información y no dependen de la estructura de la atribución de recursos (número de unidades de recursos lógicos ni de su tamaño). La MAN Inalámbrica-Avanzada utiliza el código turbo convolucional (CTC) con velocidad de código de 1/3. El esquema del CTC se amplía para soportar tamaños adicionales del bloque FEC. Además, los tamaños del bloque FEC pueden aumentarse periódicamente con resoluciones predeterminadas del tamaño del bloque. Los tamaños del bloque FEC múltiplos de siete se suprimen de la estructura de codificación con recorte de cola. El bloque codificador representado en la Fig.</w:t>
      </w:r>
      <w:r w:rsidR="009F4DE0">
        <w:t> </w:t>
      </w:r>
      <w:r w:rsidRPr="00182533">
        <w:t>15 comprende el intercalador.</w:t>
      </w:r>
    </w:p>
    <w:p w14:paraId="1397D8AB" w14:textId="77777777" w:rsidR="00827998" w:rsidRPr="00182533" w:rsidRDefault="00827998" w:rsidP="00827998">
      <w:r w:rsidRPr="00182533">
        <w:t xml:space="preserve">En la </w:t>
      </w:r>
      <w:r w:rsidRPr="00182533">
        <w:rPr>
          <w:rFonts w:eastAsia="SimSun"/>
        </w:rPr>
        <w:t>MAN Inalámbrica-Avanzada</w:t>
      </w:r>
      <w:r w:rsidRPr="00182533">
        <w:t xml:space="preserve"> se recurre a la selección y repetición de bits para ajustar la velocidad. La selección de bits adapta el número de bits codificados al tamaño de la atribución de recursos, que puede variar en función del tamaño de la unidad de recurso y del tipo de subtrama. El número total de subportadoras de la unidad de recurso atribuidos se segmenta en cada bloque FEC. El número total de bits de información y de paridad generados por el codificador FEC se considera que es el tamaño máximo de la memoria intermedia circular. Cuando el número de bits transmitidos es mayor que el número de bits seleccionados, se efectúa una repetición. La selección de los bits codificados se realiza cíclicamente en la memoria intermedia. Los bits de código matriz, número total de bits de información y paridad generados por el codificador FEC, se consideran como tamaño máximo de la memoria intermedia circular. En tal caso, el tamaño de la memoria intermedia circular N</w:t>
      </w:r>
      <w:r w:rsidRPr="00182533">
        <w:rPr>
          <w:vertAlign w:val="subscript"/>
        </w:rPr>
        <w:t>buffer</w:t>
      </w:r>
      <w:r w:rsidRPr="00182533">
        <w:t xml:space="preserve"> es menor que el número de bits de código matriz, los primeros N</w:t>
      </w:r>
      <w:r w:rsidRPr="00182533">
        <w:rPr>
          <w:vertAlign w:val="subscript"/>
        </w:rPr>
        <w:t>buffer</w:t>
      </w:r>
      <w:r w:rsidRPr="00182533">
        <w:t xml:space="preserve"> bits del código matriz se consideran bits seleccionados. </w:t>
      </w:r>
    </w:p>
    <w:p w14:paraId="435FD7A9" w14:textId="77777777" w:rsidR="00827998" w:rsidRPr="00182533" w:rsidRDefault="00827998" w:rsidP="00827998">
      <w:pPr>
        <w:rPr>
          <w:rFonts w:eastAsia="SimSun"/>
        </w:rPr>
      </w:pPr>
      <w:r w:rsidRPr="00182533">
        <w:t>Se soportan las constelaciones de modulación QPSK, 16-QAM y 64-QAM. La correspondencia de los bits con los puntos de la constelación depende de la versión de reordenación de la constelación (CoRe) utilizada para la retransmisión HARQ descrita y depende además del esquema MIMO. Los símbolos QAM se asignan a la entrada del codificador MIMO.</w:t>
      </w:r>
      <w:bookmarkStart w:id="40" w:name="_Toc235847233"/>
      <w:bookmarkStart w:id="41" w:name="_Toc235847695"/>
      <w:r w:rsidRPr="00182533">
        <w:t xml:space="preserve"> Los tamaños comprenden la CRC añadida (por ráfaga y bloque FEC), en su caso. Otros tamaños requieren de relleno hasta alcanzar el siguiente tamaño de ráfaga. La velocidad de códigos y la modulación dependen del tamaño de la ráfaga y de la atribución de recursos.</w:t>
      </w:r>
    </w:p>
    <w:bookmarkEnd w:id="40"/>
    <w:bookmarkEnd w:id="41"/>
    <w:p w14:paraId="4EE1496F" w14:textId="77777777" w:rsidR="00827998" w:rsidRPr="00182533" w:rsidRDefault="00827998" w:rsidP="00827998">
      <w:pPr>
        <w:keepNext/>
        <w:keepLines/>
      </w:pPr>
      <w:r w:rsidRPr="00182533">
        <w:lastRenderedPageBreak/>
        <w:t xml:space="preserve">En la </w:t>
      </w:r>
      <w:r w:rsidRPr="00182533">
        <w:rPr>
          <w:rFonts w:eastAsia="SimSun"/>
        </w:rPr>
        <w:t>MAN Inalámbrica-Avanzada</w:t>
      </w:r>
      <w:r w:rsidRPr="00182533">
        <w:t xml:space="preserve"> se utiliza la HARQ de redundancia incremental (HARQ-IR) con determinación de la posición de comienzo de la selección de bits en las retransmisiones HARQ. También se soporta la HARQ con combinación de repetición (HARQ</w:t>
      </w:r>
      <w:r w:rsidRPr="00182533">
        <w:noBreakHyphen/>
        <w:t>CC) que se considera como un caso especial de HARQ-IR. El identificador de subpaquetes (SPID) de 2 bits se utiliza para identificar la posición de comienzo. El esquema CoRe puede expresarse mediante un intercalador a nivel de bit.</w:t>
      </w:r>
    </w:p>
    <w:p w14:paraId="33CAF567" w14:textId="77777777" w:rsidR="00827998" w:rsidRPr="00182533" w:rsidRDefault="00827998" w:rsidP="00827998">
      <w:r w:rsidRPr="00182533">
        <w:t>La atribución de recursos y los formatos de transmisión de cada retransmisión del enlace descendente pueden adaptarse con señalización de control. La atribución de recursos en cada retransmisión del UL puede ser fija o adaptable dependiendo de la señalización de control. En las retransmisiones HARQ, los bits o los símbolos pueden transmitirse en un orden distinto para aprovechar la diversidad de frecuencia del canal.</w:t>
      </w:r>
    </w:p>
    <w:p w14:paraId="0C352E3D" w14:textId="77777777" w:rsidR="00827998" w:rsidRPr="00182533" w:rsidRDefault="00827998" w:rsidP="00827998">
      <w:pPr>
        <w:rPr>
          <w:rFonts w:eastAsia="SimSun"/>
        </w:rPr>
      </w:pPr>
      <w:r w:rsidRPr="00182533">
        <w:t>Para la retransmisión HARQ, puede aplicarse la correspondencia de los bits o de los símbolos modulados con trenes espaciales para aprovechar la diversidad espacial con un patrón de correspondencia determinado, dependiendo del tipo de HARQ-IR. En este caso, el conjunto predefinido de patrones de correspondencia debe ser conocido por el transmisor y el receptor. En la HARQ</w:t>
      </w:r>
      <w:r w:rsidRPr="00182533">
        <w:rPr>
          <w:rFonts w:eastAsia="SimSun"/>
        </w:rPr>
        <w:t xml:space="preserve"> DL</w:t>
      </w:r>
      <w:r w:rsidRPr="00182533">
        <w:t>, la estación de base</w:t>
      </w:r>
      <w:r w:rsidRPr="00182533">
        <w:rPr>
          <w:rFonts w:eastAsia="SimSun"/>
        </w:rPr>
        <w:t xml:space="preserve"> (</w:t>
      </w:r>
      <w:r w:rsidRPr="00182533">
        <w:t>BS</w:t>
      </w:r>
      <w:r w:rsidRPr="00182533">
        <w:rPr>
          <w:rFonts w:eastAsia="SimSun"/>
        </w:rPr>
        <w:t xml:space="preserve">) </w:t>
      </w:r>
      <w:r w:rsidRPr="00182533">
        <w:t>puede transmitir bits codificados que superen la capacidad disponible de la memoria intermedia blanda.</w:t>
      </w:r>
    </w:p>
    <w:p w14:paraId="6F3B8804" w14:textId="77777777" w:rsidR="00827998" w:rsidRPr="00182533" w:rsidRDefault="00827998" w:rsidP="00827998">
      <w:pPr>
        <w:pStyle w:val="Heading3"/>
        <w:rPr>
          <w:lang w:eastAsia="ja-JP"/>
        </w:rPr>
      </w:pPr>
      <w:bookmarkStart w:id="42" w:name="_Toc246688703"/>
      <w:r w:rsidRPr="00182533">
        <w:rPr>
          <w:lang w:eastAsia="ja-JP"/>
        </w:rPr>
        <w:t>1.1.6</w:t>
      </w:r>
      <w:r w:rsidRPr="00182533">
        <w:rPr>
          <w:lang w:eastAsia="ja-JP"/>
        </w:rPr>
        <w:tab/>
      </w:r>
      <w:bookmarkEnd w:id="42"/>
      <w:r w:rsidRPr="00182533">
        <w:rPr>
          <w:lang w:eastAsia="ja-JP"/>
        </w:rPr>
        <w:t>Estructura del piloto</w:t>
      </w:r>
    </w:p>
    <w:p w14:paraId="59DDE196" w14:textId="77777777" w:rsidR="00827998" w:rsidRPr="00182533" w:rsidRDefault="00827998" w:rsidP="00827998">
      <w:pPr>
        <w:rPr>
          <w:lang w:eastAsia="ja-JP"/>
        </w:rPr>
      </w:pPr>
      <w:r w:rsidRPr="00182533">
        <w:rPr>
          <w:lang w:eastAsia="ja-JP"/>
        </w:rPr>
        <w:t>La transmisión de subportadoras piloto en el canal descendente es necesaria para la estimación del canal, la medición de la calidad del canal (por ejemplo, el indicador de calidad de canal o CQI), la estimación de la desviación de frecuencia, etc. Para optimizar la calidad de funcionamiento del sistema en distintos entornos de propagación, la MAN Inalámbrica-Avanzada soporta estructuras piloto tanto comunes como dedicadas. La clasificación de los pilotos en comunes y dedicados se realiza con arreglo a su utilización. Los pilotos comunes pueden ser utilizados por todas las MS en atribución distribuida. Los pilotos dedicados pueden utilizarse tanto en atribuciones localizadas como en distribuidas y se asocian a índices de pilotos específicos del usuario. Los pilotos dedicados se asocian a una atribución de recursos específica, y tienen por objeto su utilización en las MS con una atribución de recursos específicos, debiendo ser por tanto precodificados o conformados del mismo modo que las subportadoras de datos de la atribución de recursos. La estructura del piloto se define para un máximo de ocho trenes, existiendo un diseño unificado para los pilotos comunes y dedicados. La densidad de pilotos por tren espacial es la misma; no obstante, no es necesariamente igual a la densidad de pilotos por símbolo OFDM.</w:t>
      </w:r>
    </w:p>
    <w:p w14:paraId="30241321" w14:textId="77777777" w:rsidR="00827998" w:rsidRPr="00182533" w:rsidRDefault="00827998" w:rsidP="00827998">
      <w:pPr>
        <w:pStyle w:val="FigureNo"/>
        <w:keepNext w:val="0"/>
        <w:keepLines w:val="0"/>
        <w:rPr>
          <w:lang w:eastAsia="ja-JP"/>
        </w:rPr>
      </w:pPr>
      <w:r w:rsidRPr="00182533">
        <w:rPr>
          <w:lang w:eastAsia="ja-JP"/>
        </w:rPr>
        <w:t>FIGURA 16</w:t>
      </w:r>
    </w:p>
    <w:p w14:paraId="72FEB872" w14:textId="2594172A" w:rsidR="00827998" w:rsidRPr="00182533" w:rsidRDefault="00827998" w:rsidP="00827998">
      <w:pPr>
        <w:pStyle w:val="Figuretitle"/>
        <w:keepNext w:val="0"/>
        <w:rPr>
          <w:lang w:eastAsia="ja-JP"/>
        </w:rPr>
      </w:pPr>
      <w:r w:rsidRPr="00182533">
        <w:rPr>
          <w:lang w:eastAsia="ja-JP"/>
        </w:rPr>
        <w:t>Estructura de piloto para los flujos 1, 2, 4 y 8 de la subtrama tipo 1</w:t>
      </w:r>
    </w:p>
    <w:p w14:paraId="3D49771B" w14:textId="52548A73" w:rsidR="004272F1" w:rsidRPr="00182533" w:rsidRDefault="00640278" w:rsidP="004272F1">
      <w:pPr>
        <w:pStyle w:val="Figure"/>
        <w:rPr>
          <w:lang w:eastAsia="ja-JP"/>
        </w:rPr>
      </w:pPr>
      <w:r w:rsidRPr="00182533">
        <w:rPr>
          <w:noProof/>
        </w:rPr>
        <w:drawing>
          <wp:inline distT="0" distB="0" distL="0" distR="0" wp14:anchorId="1050317A" wp14:editId="67F94D9F">
            <wp:extent cx="3024000" cy="246240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89"/>
                    <a:stretch>
                      <a:fillRect/>
                    </a:stretch>
                  </pic:blipFill>
                  <pic:spPr>
                    <a:xfrm>
                      <a:off x="0" y="0"/>
                      <a:ext cx="3024000" cy="2462400"/>
                    </a:xfrm>
                    <a:prstGeom prst="rect">
                      <a:avLst/>
                    </a:prstGeom>
                  </pic:spPr>
                </pic:pic>
              </a:graphicData>
            </a:graphic>
          </wp:inline>
        </w:drawing>
      </w:r>
    </w:p>
    <w:p w14:paraId="08A27F35" w14:textId="77777777" w:rsidR="00827998" w:rsidRPr="00182533" w:rsidRDefault="00827998" w:rsidP="00640278">
      <w:pPr>
        <w:pStyle w:val="Normalaftertitle"/>
        <w:rPr>
          <w:lang w:eastAsia="ja-JP"/>
        </w:rPr>
      </w:pPr>
      <w:r w:rsidRPr="00182533">
        <w:rPr>
          <w:lang w:eastAsia="ja-JP"/>
        </w:rPr>
        <w:lastRenderedPageBreak/>
        <w:t xml:space="preserve">Para la subtrama que consta de cinco símbolos OFDM, se suprime el último símbolo OFDM. Para la subtrama que consta de siete símbolos OFDM, se añade el primer símbolo OFDM como 7° símbolo OFDM. </w:t>
      </w:r>
      <w:r w:rsidRPr="00182533">
        <w:rPr>
          <w:bCs/>
          <w:lang w:eastAsia="ja-JP"/>
        </w:rPr>
        <w:t>Para compensar los efectos de la interferencia del piloto entre sectores adyacentes o BS, se utiliza una estructura piloto entrelazada gracias al desplazamiento cíclico del patrón de base del piloto de modo que los pilotos de las células vecinas no se solapen.</w:t>
      </w:r>
    </w:p>
    <w:p w14:paraId="5CF6B8D1" w14:textId="77777777" w:rsidR="00827998" w:rsidRPr="00182533" w:rsidRDefault="00827998" w:rsidP="00827998">
      <w:pPr>
        <w:rPr>
          <w:lang w:eastAsia="ja-JP"/>
        </w:rPr>
      </w:pPr>
      <w:r w:rsidRPr="00182533">
        <w:rPr>
          <w:lang w:eastAsia="ja-JP"/>
        </w:rPr>
        <w:t>Los pilotos del UL se dedican a las unidades de recurso localizadas y distribuidas y se someten a la misma precodificación que las subportadoras de datos de la atribución de recursos. La estructura piloto se define para un máximo de cuatro trenes de transmisión para SU-MIMO y para un máximo de ocho trenes para CSM. Cuando se amplifica la potencia de los pilotos, cada subportadora de datos debe tener la misma potencia de transmisión en todos los símbolos OFDM de un bloque de recursos.</w:t>
      </w:r>
    </w:p>
    <w:p w14:paraId="001D1C58" w14:textId="0AC4491B" w:rsidR="00827998" w:rsidRPr="00182533" w:rsidRDefault="00827998" w:rsidP="00827998">
      <w:pPr>
        <w:rPr>
          <w:lang w:eastAsia="ja-JP"/>
        </w:rPr>
      </w:pPr>
      <w:r w:rsidRPr="00182533">
        <w:rPr>
          <w:lang w:eastAsia="ja-JP"/>
        </w:rPr>
        <w:t>Los 18 × 6 bloques de recursos del UL utilizan los mismos patrones piloto que el DL homólogo. El patrón piloto para una estructura de losa de 6 × 6 se utiliza para la DLRU únicamente en el caso de que el número de trenes sea uno o dos, como puede verse en la Fig.</w:t>
      </w:r>
      <w:r w:rsidR="009F4DE0">
        <w:t> </w:t>
      </w:r>
      <w:r w:rsidRPr="00182533">
        <w:rPr>
          <w:lang w:eastAsia="ja-JP"/>
        </w:rPr>
        <w:t>16.</w:t>
      </w:r>
    </w:p>
    <w:p w14:paraId="77D51D74" w14:textId="77777777" w:rsidR="00827998" w:rsidRPr="00182533" w:rsidRDefault="00827998" w:rsidP="00827998">
      <w:pPr>
        <w:pStyle w:val="Heading3"/>
        <w:rPr>
          <w:lang w:eastAsia="ja-JP"/>
        </w:rPr>
      </w:pPr>
      <w:bookmarkStart w:id="43" w:name="_Toc246688704"/>
      <w:r w:rsidRPr="00182533">
        <w:rPr>
          <w:lang w:eastAsia="ja-JP"/>
        </w:rPr>
        <w:t>1.1.7</w:t>
      </w:r>
      <w:r w:rsidRPr="00182533">
        <w:rPr>
          <w:lang w:eastAsia="ja-JP"/>
        </w:rPr>
        <w:tab/>
        <w:t>Canales de control</w:t>
      </w:r>
      <w:bookmarkEnd w:id="43"/>
    </w:p>
    <w:p w14:paraId="45D7E1E7" w14:textId="77777777" w:rsidR="00827998" w:rsidRPr="00182533" w:rsidRDefault="00827998" w:rsidP="00827998">
      <w:pPr>
        <w:rPr>
          <w:lang w:eastAsia="ja-JP"/>
        </w:rPr>
      </w:pPr>
      <w:r w:rsidRPr="00182533">
        <w:rPr>
          <w:lang w:eastAsia="ja-JP"/>
        </w:rPr>
        <w:t>Los canales de control del DL transportan información esencial para el funcionamiento del sistema. Dependiendo del tipo de señalización de control, la información se transmite en diferentes intervalos de tiempo (por ejemplo, desde intervalos de supertrama hasta intervalos de subtrama). Los parámetros de configuración del sistema se transmiten en los intervalos de supertrama mientras que la señalización de control relativa a las atribuciones de datos del usuario se transmite en los intervalos de trama/subtrama.</w:t>
      </w:r>
    </w:p>
    <w:p w14:paraId="06023F67" w14:textId="77777777" w:rsidR="00827998" w:rsidRPr="00182533" w:rsidRDefault="00827998" w:rsidP="00827998">
      <w:pPr>
        <w:pStyle w:val="Heading4"/>
        <w:rPr>
          <w:lang w:eastAsia="ja-JP"/>
        </w:rPr>
      </w:pPr>
      <w:r w:rsidRPr="00182533">
        <w:rPr>
          <w:lang w:eastAsia="ja-JP"/>
        </w:rPr>
        <w:t>1.1.7.1</w:t>
      </w:r>
      <w:r w:rsidRPr="00182533">
        <w:rPr>
          <w:lang w:eastAsia="ja-JP"/>
        </w:rPr>
        <w:tab/>
        <w:t>Canales de control del enlace descendente</w:t>
      </w:r>
    </w:p>
    <w:p w14:paraId="1F46F5C9" w14:textId="77777777" w:rsidR="00827998" w:rsidRPr="00182533" w:rsidRDefault="00827998" w:rsidP="00827998">
      <w:pPr>
        <w:pStyle w:val="Headingb"/>
      </w:pPr>
      <w:r w:rsidRPr="00182533">
        <w:t>Encabezamiento de la supertrama (SFH)</w:t>
      </w:r>
    </w:p>
    <w:p w14:paraId="004FEFAC" w14:textId="77777777" w:rsidR="00827998" w:rsidRPr="00182533" w:rsidRDefault="00827998" w:rsidP="00827998">
      <w:r w:rsidRPr="00182533">
        <w:t>El encabezamiento de la supertrama (SFH) transporta los parámetros esenciales del sistema en la información de configuración. El contenido del SFH se divide en dos segmentos; a saber, el SFH primario y el secundario. El SFH primario se transmite en cada supertrama, mientras que el SFH secundario se transmite en una o más supertramas. Los SFH primario y secundario se sitúan en la primera subtrama de una supertrama y están multiplexados por división en el tiempo con preámbulo avanzado. El SFH no ocupa más de 5 MHz de anchura de banda. El SFH primario se transmite utilizando el esquema de codificación y modulación predeterminado. El SFH secundario se transmite utilizando el esquema de modulación predeterminado mientras que su factor de codificación de repetición se indica en el SFH primario. Los SFH primario y secundario se transmiten mediante dos trenes espaciales con codificación de bloque espacio-frecuencia para mejorar la cobertura y la fiabilidad. No es necesario que la MS conozca la configuración de la antena antes de la decodificación del SFH primario. La información transmitida en el SFH secundario se divide en dos subpaquetes distintos. El subpaquete secundario 1 del SFH (SP1) contiene información necesaria para la reentrada en la red. El subpaquete secundario 2 del SFH (SP2) contiene información para la entrada inicial en la red. El subpaquete secundario 3 del SFH (SP3) contiene la restante información del sistema para mantener la comunicación con la BS.</w:t>
      </w:r>
    </w:p>
    <w:p w14:paraId="15AA502F" w14:textId="77777777" w:rsidR="00827998" w:rsidRPr="00182533" w:rsidRDefault="00827998" w:rsidP="00827998">
      <w:pPr>
        <w:pStyle w:val="Headingb"/>
      </w:pPr>
      <w:r w:rsidRPr="00182533">
        <w:t>MAP avanzada (A-MAP)</w:t>
      </w:r>
    </w:p>
    <w:p w14:paraId="41D2E57B" w14:textId="77777777" w:rsidR="00827998" w:rsidRPr="00182533" w:rsidRDefault="00827998" w:rsidP="00827998">
      <w:r w:rsidRPr="00182533">
        <w:t xml:space="preserve">La MAP avanzada (A-MAP) consta de información de control tanto específica del usuario como no específica del usuario. La información de control no específica del usuario comprende la información no dedicada a un usuario o a un grupo específico de usuarios. Contiene información necesaria para decodificar la señalización de control específica del usuario. La información de control específica del usuario consta de información destinada a uno o varios usuarios. Comprende la asignación de planificación, la información de control de alimentación y la realimentación de la HARQ. Los recursos pueden atribuirse a las MS persistentemente. La información de control del grupo se utiliza </w:t>
      </w:r>
      <w:r w:rsidRPr="00182533">
        <w:lastRenderedPageBreak/>
        <w:t>para atribuir recursos y/o configurarlos a una o varias MS de un grupo de usuario. En una subtrama, los canales de control y de datos están multiplexados por división de frecuencia. Ambos canales, el de control y el de datos, se transmiten en unidades de recursos lógicos que abarcan todos los símbolos OFDM de una subtrama.</w:t>
      </w:r>
    </w:p>
    <w:p w14:paraId="52BA6FB0" w14:textId="77777777" w:rsidR="00827998" w:rsidRPr="00182533" w:rsidRDefault="00827998" w:rsidP="00827998">
      <w:r w:rsidRPr="00182533">
        <w:t>Cada una de las subtramas del canal descendente contiene una región de control que comprende tanto la información de control no específica del usuario como la específica del usuario. Todas las A</w:t>
      </w:r>
      <w:r w:rsidRPr="00182533">
        <w:noBreakHyphen/>
        <w:t>MAP comparten una región de tiempo</w:t>
      </w:r>
      <w:r w:rsidRPr="00182533">
        <w:noBreakHyphen/>
        <w:t>frecuencia denominada región A</w:t>
      </w:r>
      <w:r w:rsidRPr="00182533">
        <w:noBreakHyphen/>
        <w:t>MAP. Las regiones de control están situadas en cada una de las subtramas. Las atribuciones correspondientes al canal descendente tienen lugar L subtramas más tarde, viniendo L determinada por la pertinencia de la A</w:t>
      </w:r>
      <w:r w:rsidRPr="00182533">
        <w:noBreakHyphen/>
        <w:t>MAP. La velocidad de codificación está predeterminada para la información no específica del usuario mientras que está indicada en el SFH para la información de control específica del usuario.</w:t>
      </w:r>
    </w:p>
    <w:p w14:paraId="555B9458" w14:textId="6303A560" w:rsidR="00827998" w:rsidRPr="00182533" w:rsidRDefault="00827998" w:rsidP="00827998">
      <w:r w:rsidRPr="00182533">
        <w:t>Se define el elemento de información (IE) de la atribución de la A</w:t>
      </w:r>
      <w:r w:rsidRPr="00182533">
        <w:noBreakHyphen/>
        <w:t>MAP como el elemento básico del control del servicio unidifusión. Un IE de control unidifusión puede dirigirse a un usuario mediante un identificador unidifusión o a varios usuarios mediante un identificador multidifusión/difusión. El identificador queda enmascarado con la CRC en el IE de la atribución A</w:t>
      </w:r>
      <w:r w:rsidRPr="00182533">
        <w:noBreakHyphen/>
        <w:t>MAP. Puede contener información relativa a la atribución del recurso, la HARQ, el modo de transmisión MIMO, etc. Cada IE A</w:t>
      </w:r>
      <w:r w:rsidRPr="00182533">
        <w:noBreakHyphen/>
        <w:t>MAP se codifica por separado.</w:t>
      </w:r>
    </w:p>
    <w:p w14:paraId="3556D2E7" w14:textId="0FFAC508" w:rsidR="00827998" w:rsidRPr="00182533" w:rsidRDefault="00827998" w:rsidP="00827998">
      <w:r w:rsidRPr="00182533">
        <w:t>La información de control no específica del usuario se codifica separadamente de la información de control específica del usuario. En las subtramas del enlace descendente, la partición de frecuencias para la reutilización 1 y/o la partición de frecuencias para la reutilización 3 con amplificación de potencia pueden contener una región A</w:t>
      </w:r>
      <w:r w:rsidRPr="00182533">
        <w:noBreakHyphen/>
        <w:t>MAP. La región A</w:t>
      </w:r>
      <w:r w:rsidRPr="00182533">
        <w:noBreakHyphen/>
        <w:t>MAP ocupa las primeras DLRU de la partición de frecuencia. En la Fig. 17 se muestra la estructura de una región A</w:t>
      </w:r>
      <w:r w:rsidRPr="00182533">
        <w:noBreakHyphen/>
        <w:t>MAP. El recurso ocupado por cada canal físico A</w:t>
      </w:r>
      <w:r w:rsidRPr="00182533">
        <w:noBreakHyphen/>
        <w:t>MAP puede variar en función de la configuración del sistema y de la operación del planificador. Hay varios tipos de A</w:t>
      </w:r>
      <w:r w:rsidRPr="00182533">
        <w:noBreakHyphen/>
        <w:t>MAP a saber:</w:t>
      </w:r>
    </w:p>
    <w:p w14:paraId="5EE5C713" w14:textId="77777777" w:rsidR="00827998" w:rsidRPr="00182533" w:rsidRDefault="00827998" w:rsidP="00640278">
      <w:pPr>
        <w:pStyle w:val="enumlev1"/>
      </w:pPr>
      <w:r w:rsidRPr="00182533">
        <w:t>–</w:t>
      </w:r>
      <w:r w:rsidRPr="00182533">
        <w:tab/>
        <w:t xml:space="preserve">La </w:t>
      </w:r>
      <w:r w:rsidRPr="00182533">
        <w:rPr>
          <w:b/>
          <w:bCs/>
        </w:rPr>
        <w:t>A-MAP de asignación</w:t>
      </w:r>
      <w:r w:rsidRPr="00182533">
        <w:t xml:space="preserve"> contiene la información de asignación de recursos que se clasifica en varios tipos de IE de asignación de recursos (IE A-MAP de asignación).</w:t>
      </w:r>
    </w:p>
    <w:p w14:paraId="301317F8" w14:textId="77777777" w:rsidR="00827998" w:rsidRPr="00182533" w:rsidRDefault="00827998" w:rsidP="00640278">
      <w:pPr>
        <w:pStyle w:val="enumlev1"/>
      </w:pPr>
      <w:r w:rsidRPr="00182533">
        <w:t>–</w:t>
      </w:r>
      <w:r w:rsidRPr="00182533">
        <w:tab/>
        <w:t xml:space="preserve">La </w:t>
      </w:r>
      <w:r w:rsidRPr="00182533">
        <w:rPr>
          <w:b/>
          <w:bCs/>
        </w:rPr>
        <w:t>A-MAP de realimentación HARQ</w:t>
      </w:r>
      <w:r w:rsidRPr="00182533">
        <w:t xml:space="preserve"> contiene información ACK/NACK HARQ para la transmisión de datos por el enlace ascendente.</w:t>
      </w:r>
    </w:p>
    <w:p w14:paraId="678B466E" w14:textId="77777777" w:rsidR="00827998" w:rsidRPr="00182533" w:rsidRDefault="00827998" w:rsidP="00640278">
      <w:pPr>
        <w:pStyle w:val="enumlev1"/>
      </w:pPr>
      <w:r w:rsidRPr="00182533">
        <w:t>–</w:t>
      </w:r>
      <w:r w:rsidRPr="00182533">
        <w:tab/>
        <w:t xml:space="preserve">La </w:t>
      </w:r>
      <w:r w:rsidRPr="00182533">
        <w:rPr>
          <w:b/>
          <w:bCs/>
        </w:rPr>
        <w:t>A-MAP de control de potencia</w:t>
      </w:r>
      <w:r w:rsidRPr="00182533">
        <w:t xml:space="preserve"> comprende mandatos de control rápido de potencia con destino a las MS.</w:t>
      </w:r>
    </w:p>
    <w:p w14:paraId="6519D2C9" w14:textId="77777777" w:rsidR="00827998" w:rsidRPr="00182533" w:rsidRDefault="00827998" w:rsidP="00640278">
      <w:r w:rsidRPr="00182533">
        <w:t>Existen diversos tipos de IE A</w:t>
      </w:r>
      <w:r w:rsidRPr="00182533">
        <w:noBreakHyphen/>
        <w:t>MAP de asignación que distinguen entre escenarios IE básicos/extendidos, atribución de recursos de usuario único/grupo, persistentes/no persistentes y DL/UL.</w:t>
      </w:r>
    </w:p>
    <w:p w14:paraId="2AB84748" w14:textId="77777777" w:rsidR="00827998" w:rsidRPr="00182533" w:rsidRDefault="00827998" w:rsidP="00827998">
      <w:pPr>
        <w:pStyle w:val="FigureNo"/>
        <w:spacing w:before="120"/>
        <w:rPr>
          <w:lang w:eastAsia="ja-JP"/>
        </w:rPr>
      </w:pPr>
      <w:r w:rsidRPr="00182533">
        <w:rPr>
          <w:lang w:eastAsia="ja-JP"/>
        </w:rPr>
        <w:lastRenderedPageBreak/>
        <w:t>FIGURA 17</w:t>
      </w:r>
    </w:p>
    <w:p w14:paraId="7A935BF6" w14:textId="78CF750F" w:rsidR="00827998" w:rsidRPr="00182533" w:rsidRDefault="00827998" w:rsidP="00827998">
      <w:pPr>
        <w:pStyle w:val="Figuretitle"/>
        <w:rPr>
          <w:lang w:eastAsia="ja-JP"/>
        </w:rPr>
      </w:pPr>
      <w:r w:rsidRPr="00182533">
        <w:rPr>
          <w:lang w:eastAsia="ja-JP"/>
        </w:rPr>
        <w:t>Situación y estructura de la A-MAP (ejemplo)</w:t>
      </w:r>
    </w:p>
    <w:p w14:paraId="49CACB84" w14:textId="1F9D1A05" w:rsidR="00AA013D" w:rsidRPr="00182533" w:rsidRDefault="00AA013D" w:rsidP="00AA013D">
      <w:pPr>
        <w:pStyle w:val="Figure"/>
        <w:rPr>
          <w:lang w:eastAsia="ja-JP"/>
        </w:rPr>
      </w:pPr>
      <w:r w:rsidRPr="00182533">
        <w:rPr>
          <w:noProof/>
        </w:rPr>
        <w:drawing>
          <wp:inline distT="0" distB="0" distL="0" distR="0" wp14:anchorId="68FBF5A0" wp14:editId="5C20CC65">
            <wp:extent cx="3240000" cy="3380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90"/>
                    <a:stretch>
                      <a:fillRect/>
                    </a:stretch>
                  </pic:blipFill>
                  <pic:spPr>
                    <a:xfrm>
                      <a:off x="0" y="0"/>
                      <a:ext cx="3240000" cy="3380400"/>
                    </a:xfrm>
                    <a:prstGeom prst="rect">
                      <a:avLst/>
                    </a:prstGeom>
                  </pic:spPr>
                </pic:pic>
              </a:graphicData>
            </a:graphic>
          </wp:inline>
        </w:drawing>
      </w:r>
    </w:p>
    <w:p w14:paraId="4DECE5DC" w14:textId="77777777" w:rsidR="00827998" w:rsidRPr="00182533" w:rsidRDefault="00827998" w:rsidP="00827998">
      <w:pPr>
        <w:pStyle w:val="Heading4"/>
        <w:rPr>
          <w:lang w:eastAsia="ja-JP"/>
        </w:rPr>
      </w:pPr>
      <w:r w:rsidRPr="00182533">
        <w:rPr>
          <w:lang w:eastAsia="ja-JP"/>
        </w:rPr>
        <w:t>1.1.7.2</w:t>
      </w:r>
      <w:r w:rsidRPr="00182533">
        <w:rPr>
          <w:lang w:eastAsia="ja-JP"/>
        </w:rPr>
        <w:tab/>
        <w:t>Canales de control del enlace ascendente</w:t>
      </w:r>
    </w:p>
    <w:p w14:paraId="143B0B15" w14:textId="77777777" w:rsidR="00827998" w:rsidRPr="00182533" w:rsidRDefault="00827998" w:rsidP="00827998">
      <w:pPr>
        <w:pStyle w:val="Headingb"/>
      </w:pPr>
      <w:r w:rsidRPr="00182533">
        <w:t>Canal de realimentación rápida (FBCH)</w:t>
      </w:r>
    </w:p>
    <w:p w14:paraId="3824ED29" w14:textId="77777777" w:rsidR="00827998" w:rsidRPr="00182533" w:rsidRDefault="00827998" w:rsidP="00827998">
      <w:r w:rsidRPr="00182533">
        <w:t>El canal de realimentación rápida (FBCH) del enlace ascendente transporta la realimentación CQI y MIMO.</w:t>
      </w:r>
    </w:p>
    <w:p w14:paraId="7BAB1123" w14:textId="77777777" w:rsidR="00827998" w:rsidRPr="00182533" w:rsidRDefault="00827998" w:rsidP="00827998">
      <w:r w:rsidRPr="00182533">
        <w:t>La realimentación CQI ofrece información sobre las condiciones del canal desde el punto de vista de la MS. Esta información la utiliza la BS en la adaptación del enlace, la atribución del recurso, el control de potencia, etc. La medición de la calidad del canal comprende las efectuadas en banda estrecha y en banda ancha. La tara de realimentación del CQI puede reducirse mediante realimentación diferencial u otras técnicas de compresión. Como ejemplos de CQI se pueden citar la relación de portadora efectiva a interferencia más ruido (CINR), la selección de banda, etc.</w:t>
      </w:r>
    </w:p>
    <w:p w14:paraId="6CBD6459" w14:textId="77777777" w:rsidR="00827998" w:rsidRPr="00182533" w:rsidRDefault="00827998" w:rsidP="00827998">
      <w:r w:rsidRPr="00182533">
        <w:t>La realimentación MIMO proporciona las características espaciales del canal en banda ancha y/o banda estrecha que son necesarias para el funcionamiento en MIMO. El modo MIMO, el índice de la matriz preferida, la información de adaptación de rango, los elementos de la matriz de covarianza del canal, y el índice de la mejor subbanda son ejemplos de la información de realimentación MIMO.</w:t>
      </w:r>
    </w:p>
    <w:p w14:paraId="38BF9541" w14:textId="77777777" w:rsidR="00827998" w:rsidRPr="00182533" w:rsidRDefault="00827998" w:rsidP="00827998">
      <w:r w:rsidRPr="00182533">
        <w:t>Hay dos tipos de FBCH de enlace ascendente: a) el canal primario de realimentación rápida (P</w:t>
      </w:r>
      <w:r w:rsidRPr="00182533">
        <w:noBreakHyphen/>
        <w:t>FBCH) y b) el canal secundario de realimentación rápida (S-FBCH). El S-FBCH puede utilizarse para soportar la información CQI a una velocidad de códigos mayor y por consiguiente con más bits de información CQI. El FBCH está multiplexado por división de frecuencia con otros canales de control y de datos del enlace ascendente.</w:t>
      </w:r>
    </w:p>
    <w:p w14:paraId="28CDC03F" w14:textId="77777777" w:rsidR="00827998" w:rsidRPr="00182533" w:rsidRDefault="00827998" w:rsidP="00827998">
      <w:r w:rsidRPr="00182533">
        <w:t xml:space="preserve">El FBCH empieza en una posición predeterminada y su tamaño viene indicado en un mensaje de control de difusión del canal descendente. Las atribuciones de realimentación rápida a una MS pueden ser periódicas y configurables. El tipo específico de información de realimentación transportado en cada oportunidad de realimentación rápida puede ser diferente. El número de bits transportados en el canal de realimentación rápida puede ser adaptable. Para que los canales de transmisión de la realimentación sean eficientes se define una minilosa que comprende dos subportadoras de </w:t>
      </w:r>
      <w:r w:rsidRPr="00182533">
        <w:lastRenderedPageBreak/>
        <w:t>seis símbolos OFDM. Una LRU consta de nueve minilosas que pueden ser compartidas entre varios FBCH.</w:t>
      </w:r>
    </w:p>
    <w:p w14:paraId="7854FE5C" w14:textId="77777777" w:rsidR="00827998" w:rsidRPr="00182533" w:rsidRDefault="00827998" w:rsidP="00827998">
      <w:pPr>
        <w:pStyle w:val="Headingb"/>
      </w:pPr>
      <w:r w:rsidRPr="00182533">
        <w:t>Canal de realimentación HARQ</w:t>
      </w:r>
    </w:p>
    <w:p w14:paraId="6FAF0894" w14:textId="77777777" w:rsidR="00827998" w:rsidRPr="00182533" w:rsidRDefault="00827998" w:rsidP="00827998">
      <w:r w:rsidRPr="00182533">
        <w:t>Se utiliza la realimentación (ACK/NACK) HARQ para acusar recibo de las transmisiones de datos del canal descendente. El canal de realimentación HARQ del enlace ascendente comienza en un desplazamiento determinado con respecto a la transmisión del canal descendente correspondiente. El canal de retransmisión HARQ está multiplexado por división de frecuencia con otros canales de control y de datos. Para multiplexar varios canales de realimentación HARQ se utilizan códigos ortogonales. El canal de realimentación HARQ consta de tres minilosas distribuidas.</w:t>
      </w:r>
    </w:p>
    <w:p w14:paraId="28E90B08" w14:textId="77777777" w:rsidR="00827998" w:rsidRPr="00182533" w:rsidRDefault="00827998" w:rsidP="00827998">
      <w:pPr>
        <w:pStyle w:val="Headingb"/>
      </w:pPr>
      <w:r w:rsidRPr="00182533">
        <w:t>Canal de sondeo</w:t>
      </w:r>
    </w:p>
    <w:p w14:paraId="0F58EFBA" w14:textId="77777777" w:rsidR="00827998" w:rsidRPr="00182533" w:rsidRDefault="00827998" w:rsidP="00827998">
      <w:r w:rsidRPr="00182533">
        <w:t>Una MS utiliza el canal de sondeo para transmitir señales de referencia de sondeo que habiliten la BS para medir las condiciones del canal del enlace ascendente. El canal de sondeo puede ocupar subbandas específicas del UL o toda la anchura de banda sobre un símbolo OFDM. La BS puede configurar una MS para transmitir la señal de sondeo UL sobre subportadoras predefinidas dentro de subbandas específicas o de toda la anchura de banda. El canal de sondeo está multiplexado ortogonalmente (en el tiempo o en la frecuencia) con otros canales de control y de datos. Además, la BS puede configurar varios terminales de usuario para la transmisión de señales de sondeo por los correspondientes canales de sondeo utilizando multiplexación por división del código, la frecuencia o el tiempo. Puede utilizarse el control de potencia del canal de sondeo para ajustar la calidad del sondeo. La potencia de transmisión de cada terminal móvil puede controlarse por separado con arreglo a ciertos valores objetivos de CINR.</w:t>
      </w:r>
    </w:p>
    <w:p w14:paraId="61F1606D" w14:textId="77777777" w:rsidR="00827998" w:rsidRPr="00182533" w:rsidRDefault="00827998" w:rsidP="00827998">
      <w:pPr>
        <w:pStyle w:val="Headingb"/>
      </w:pPr>
      <w:r w:rsidRPr="00182533">
        <w:t>Canal de determinación de la distancia</w:t>
      </w:r>
    </w:p>
    <w:p w14:paraId="040D15BC" w14:textId="77777777" w:rsidR="00827998" w:rsidRPr="00182533" w:rsidRDefault="00827998" w:rsidP="00827998">
      <w:r w:rsidRPr="00182533">
        <w:t>Se utiliza el canal de determinación de la distancia para la sincronización del UL. El canal de determinación de la distancia puede clasificarse además según la determinación de la distancia se efectúe para MS no sincronizadas o sincronizadas. El canal de determinación de la distancia para MS no sincronizadas (NS</w:t>
      </w:r>
      <w:r w:rsidRPr="00182533">
        <w:noBreakHyphen/>
        <w:t>RCH) se utiliza para la entrada inicial en la red y para el traspaso a la BS objetivo. El canal de determinación de distancia para la MS sincronizada (S-RCH) se utiliza para la determinación periódica de la distancia. En una femtocélula, las MS efectuarán una determinación inicial de la distancia, una determinación de la distancia de traspaso y una determinación periódica de la distancia utilizando el S-RCH.</w:t>
      </w:r>
    </w:p>
    <w:p w14:paraId="05078280" w14:textId="77777777" w:rsidR="00827998" w:rsidRPr="00182533" w:rsidRDefault="00827998" w:rsidP="00827998">
      <w:pPr>
        <w:pStyle w:val="Headingb"/>
      </w:pPr>
      <w:r w:rsidRPr="00182533">
        <w:t>Canal de petición de anchura de banda (BR)</w:t>
      </w:r>
    </w:p>
    <w:p w14:paraId="0C261AA1" w14:textId="77777777" w:rsidR="00827998" w:rsidRPr="00182533" w:rsidRDefault="00827998" w:rsidP="00827998">
      <w:r w:rsidRPr="00182533">
        <w:t>Los canales de petición de anchura de banda (BR) se utilizan para solicitar la concesión del UL. Las BR se transmiten mediante un preámbulo BR con mensajes o sin ellos. Los mensajes BR pueden contener información sobre el estado del tráfico en cola en el MS tal como el tamaño de la memoria intermedia y la calidad de los parámetros de servicio. Para transmitir la información BR por este canal de control, se utiliza el acceso aleatorio con competición o sin ella.</w:t>
      </w:r>
    </w:p>
    <w:p w14:paraId="2CD859D2" w14:textId="77777777" w:rsidR="00827998" w:rsidRPr="00182533" w:rsidRDefault="00827998" w:rsidP="00827998">
      <w:r w:rsidRPr="00182533">
        <w:t>El canal BR comienza en una posición configurable viniendo definida la configuración en un mensaje de control de difusión DL. El canal BR está multiplexado por división de frecuencia con otros canales de control y datos del UL. Se define una losa BR como seis subportadoras adyacentes por seis símbolos OFDMA. Cada canal BR consta de tres losas BR distribuidas. Pueden transmitirse varios preámbulos BR por el mismo canal BR utilizando multiplexación por división de código.</w:t>
      </w:r>
    </w:p>
    <w:p w14:paraId="02FAA423" w14:textId="77777777" w:rsidR="00827998" w:rsidRPr="00182533" w:rsidRDefault="00827998" w:rsidP="00827998">
      <w:pPr>
        <w:pStyle w:val="Heading3"/>
        <w:rPr>
          <w:lang w:eastAsia="ja-JP"/>
        </w:rPr>
      </w:pPr>
      <w:r w:rsidRPr="00182533">
        <w:rPr>
          <w:lang w:eastAsia="ja-JP"/>
        </w:rPr>
        <w:t>1.1.8</w:t>
      </w:r>
      <w:r w:rsidRPr="00182533">
        <w:rPr>
          <w:lang w:eastAsia="ja-JP"/>
        </w:rPr>
        <w:tab/>
        <w:t>Control de potencia</w:t>
      </w:r>
    </w:p>
    <w:p w14:paraId="647773D5" w14:textId="77777777" w:rsidR="00827998" w:rsidRPr="00182533" w:rsidRDefault="00827998" w:rsidP="00827998">
      <w:r w:rsidRPr="00182533">
        <w:t>El mecanismo de control de potencia está soportado para el DL y el UL. Utilizando el control de potencia del DL, el terminal con nivel de potencia controlado recibe información específica del usuario con piloto dedicado. Las MAP avanzadas del DL pueden controlarse en potencia con arreglo a la realimentación de calidad del canal UL del terminal.</w:t>
      </w:r>
    </w:p>
    <w:p w14:paraId="55A39729" w14:textId="77777777" w:rsidR="00827998" w:rsidRPr="00182533" w:rsidRDefault="00827998" w:rsidP="00827998">
      <w:r w:rsidRPr="00182533">
        <w:lastRenderedPageBreak/>
        <w:t>Se soporta el control de potencia del UL para compensar la pérdida del trayecto, el sombreado, el desvanecimiento rápido y las pérdidas de la implementación, así como para mitigar la interferencia entre células y en el interior de éstas. La BS puede transmitir la información necesaria mediante el canal de control o enviando un mensaje a los terminales para que soporten el control de potencia del UL. La BS optimiza los parámetros del algoritmo de control de potencia para todo el sistema y los difunde periódicamente.</w:t>
      </w:r>
    </w:p>
    <w:p w14:paraId="7FEAD622" w14:textId="77777777" w:rsidR="00827998" w:rsidRPr="00182533" w:rsidRDefault="00827998" w:rsidP="00827998">
      <w:r w:rsidRPr="00182533">
        <w:t>En escenarios de alta movilidad es posible que el esquema de control de potencia no pueda compensar el efecto de canal de desvanecimiento rápido debido a las variaciones de la respuesta en impulsos del canal. Por ello, sólo se utiliza el control de potencia para compensar la pérdida en el trayecto dependiente de la distancia, el sombreado y la pérdida de implementación.</w:t>
      </w:r>
    </w:p>
    <w:p w14:paraId="6F25D92C" w14:textId="77777777" w:rsidR="00827998" w:rsidRPr="00182533" w:rsidRDefault="00827998" w:rsidP="00827998">
      <w:r w:rsidRPr="00182533">
        <w:t>Las variaciones del canal y las pérdidas de la implementación se compensan mediante el control de potencia en bucle abierto sin interaccionar frecuentemente con la BS. El terminal puede determinar la potencia de transmisión a partir de los parámetros de la transmisión enviados por la BS de servicio, la calidad de transmisión del canal UL, la información de estado del canal DL y la información obtenida del DL sobre la interferencia. El control de potencia en bucle abierto ofrece un ajuste inicial aproximado de la potencia del terminal cuando se establece la conexión inicial.</w:t>
      </w:r>
    </w:p>
    <w:p w14:paraId="1A0972E2" w14:textId="77777777" w:rsidR="00827998" w:rsidRPr="00182533" w:rsidRDefault="00827998" w:rsidP="00827998">
      <w:r w:rsidRPr="00182533">
        <w:t>Las variaciones del canal dinámico se compensan con el control de potencia en bucle cerrado gobernado por los mandatos de control de potencia de la BS de servicio. La BS mide el estado del canal UL y la información de interferencia de las transmisiones del canal de control y/o datos del UL y envía los mandatos de control de potencial al terminal. El terminal ajusta la potencia de transmisión de acuerdo con los mandatos de control de potencia que recibe de la BS.</w:t>
      </w:r>
    </w:p>
    <w:p w14:paraId="7789125A" w14:textId="77777777" w:rsidR="00827998" w:rsidRPr="00182533" w:rsidRDefault="00827998" w:rsidP="00827998">
      <w:pPr>
        <w:pStyle w:val="Heading3"/>
        <w:rPr>
          <w:lang w:eastAsia="ja-JP"/>
        </w:rPr>
      </w:pPr>
      <w:bookmarkStart w:id="44" w:name="_Toc246688705"/>
      <w:r w:rsidRPr="00182533">
        <w:rPr>
          <w:lang w:eastAsia="ja-JP"/>
        </w:rPr>
        <w:t>1.1.9</w:t>
      </w:r>
      <w:r w:rsidRPr="00182533">
        <w:rPr>
          <w:lang w:eastAsia="ja-JP"/>
        </w:rPr>
        <w:tab/>
      </w:r>
      <w:bookmarkEnd w:id="44"/>
      <w:r w:rsidRPr="00182533">
        <w:rPr>
          <w:lang w:eastAsia="ja-JP"/>
        </w:rPr>
        <w:t>Sincronización del enlace descendente</w:t>
      </w:r>
    </w:p>
    <w:p w14:paraId="6092071F" w14:textId="77777777" w:rsidR="00827998" w:rsidRPr="00182533" w:rsidRDefault="00827998" w:rsidP="00827998">
      <w:pPr>
        <w:rPr>
          <w:lang w:eastAsia="ja-JP"/>
        </w:rPr>
      </w:pPr>
      <w:r w:rsidRPr="00182533">
        <w:rPr>
          <w:lang w:eastAsia="ja-JP"/>
        </w:rPr>
        <w:t>La MAN Inalámbrica-Avanzada utiliza una nueva estructura jerárquica para la sincronización del DL en la que se transmiten dos tipos de preámbulos, a) el preámbulo avanzado primario (Preámbulo-PA) y b) el preámbulo avanzado secundario (Preámbulo</w:t>
      </w:r>
      <w:r w:rsidRPr="00182533">
        <w:rPr>
          <w:lang w:eastAsia="ja-JP"/>
        </w:rPr>
        <w:noBreakHyphen/>
        <w:t>SA) (Fig. 18). En la supertrama existe un símbolo del Preámbulo</w:t>
      </w:r>
      <w:r w:rsidRPr="00182533">
        <w:rPr>
          <w:lang w:eastAsia="ja-JP"/>
        </w:rPr>
        <w:noBreakHyphen/>
        <w:t>PA y dos del Preámbulo</w:t>
      </w:r>
      <w:r w:rsidRPr="00182533">
        <w:rPr>
          <w:lang w:eastAsia="ja-JP"/>
        </w:rPr>
        <w:noBreakHyphen/>
        <w:t>SA. El primer símbolo de la trama especifica la posición del símbolo del Preámbulo-A, menos en la última trama. El Preámbulo</w:t>
      </w:r>
      <w:r w:rsidRPr="00182533">
        <w:rPr>
          <w:lang w:eastAsia="ja-JP"/>
        </w:rPr>
        <w:noBreakHyphen/>
        <w:t>PA se encuentra en el primer símbolo de la segunda trama de la supertrama, mientras que el Preámbulo</w:t>
      </w:r>
      <w:r w:rsidRPr="00182533">
        <w:rPr>
          <w:lang w:eastAsia="ja-JP"/>
        </w:rPr>
        <w:noBreakHyphen/>
        <w:t>SA se encuentra en el primer símbolo de las tramas primera y tercera. El Preámbulo</w:t>
      </w:r>
      <w:r w:rsidRPr="00182533">
        <w:rPr>
          <w:lang w:eastAsia="ja-JP"/>
        </w:rPr>
        <w:noBreakHyphen/>
        <w:t>PA transporta información sobre la anchura de banda y la configuración de la portadora del sistema. El Preámbulo</w:t>
      </w:r>
      <w:r w:rsidRPr="00182533">
        <w:rPr>
          <w:lang w:eastAsia="ja-JP"/>
        </w:rPr>
        <w:noBreakHyphen/>
        <w:t>PA tiene una anchura banda fija de 5 MHz. Al Preámbulo</w:t>
      </w:r>
      <w:r w:rsidRPr="00182533">
        <w:rPr>
          <w:lang w:eastAsia="ja-JP"/>
        </w:rPr>
        <w:noBreakHyphen/>
        <w:t>PA se le aplica una única reutilización de la frecuencia en el dominio de la frecuencia. El Preámbulo</w:t>
      </w:r>
      <w:r w:rsidRPr="00182533">
        <w:rPr>
          <w:lang w:eastAsia="ja-JP"/>
        </w:rPr>
        <w:noBreakHyphen/>
        <w:t>SA se repite cada dos tramas, abarca toda la anchura de banda del sistema y transporta el ID de la célula. Para este conjunto de secuencias se utiliza una reutilización triple a fin de mitigar la interferencia entre células. El Preámbulo</w:t>
      </w:r>
      <w:r w:rsidRPr="00182533">
        <w:rPr>
          <w:lang w:eastAsia="ja-JP"/>
        </w:rPr>
        <w:noBreakHyphen/>
        <w:t>SA transporta 768 ID de células distintas.</w:t>
      </w:r>
    </w:p>
    <w:p w14:paraId="5D2816FD" w14:textId="77777777" w:rsidR="00827998" w:rsidRPr="00182533" w:rsidRDefault="00827998" w:rsidP="00827998">
      <w:pPr>
        <w:rPr>
          <w:lang w:eastAsia="ja-JP"/>
        </w:rPr>
      </w:pPr>
      <w:r w:rsidRPr="00182533">
        <w:rPr>
          <w:lang w:eastAsia="ja-JP"/>
        </w:rPr>
        <w:t>El conjunto de secuencias del Preámbulo</w:t>
      </w:r>
      <w:r w:rsidRPr="00182533">
        <w:rPr>
          <w:lang w:eastAsia="ja-JP"/>
        </w:rPr>
        <w:noBreakHyphen/>
        <w:t>SA se reparte, dedicándose cada partición a un tipo de BS específica tal como la BS macro, la BS femto, etc. La información de partición alcanza su máxima anchura en el SFH secundario y en el mensaje AAI-SCD.</w:t>
      </w:r>
    </w:p>
    <w:p w14:paraId="6606C2DF" w14:textId="77777777" w:rsidR="00827998" w:rsidRPr="00182533" w:rsidRDefault="00827998" w:rsidP="00827998">
      <w:pPr>
        <w:pStyle w:val="FigureNo"/>
        <w:rPr>
          <w:lang w:eastAsia="ja-JP"/>
        </w:rPr>
      </w:pPr>
      <w:r w:rsidRPr="00182533">
        <w:rPr>
          <w:lang w:eastAsia="ja-JP"/>
        </w:rPr>
        <w:lastRenderedPageBreak/>
        <w:t>FIGURA 18</w:t>
      </w:r>
    </w:p>
    <w:p w14:paraId="2C6ED27C" w14:textId="614E9055" w:rsidR="00827998" w:rsidRPr="00182533" w:rsidRDefault="00827998" w:rsidP="00827998">
      <w:pPr>
        <w:pStyle w:val="Figuretitle"/>
        <w:rPr>
          <w:lang w:eastAsia="ja-JP"/>
        </w:rPr>
      </w:pPr>
      <w:r w:rsidRPr="00182533">
        <w:rPr>
          <w:lang w:eastAsia="ja-JP"/>
        </w:rPr>
        <w:t>Estructura de los preámbulos avanzados</w:t>
      </w:r>
    </w:p>
    <w:p w14:paraId="1E04000C" w14:textId="1EE1BBC3" w:rsidR="00AA013D" w:rsidRPr="00182533" w:rsidRDefault="008C747A" w:rsidP="00AA013D">
      <w:pPr>
        <w:pStyle w:val="Figure"/>
        <w:rPr>
          <w:lang w:eastAsia="ja-JP"/>
        </w:rPr>
      </w:pPr>
      <w:r w:rsidRPr="00182533">
        <w:rPr>
          <w:noProof/>
        </w:rPr>
        <w:drawing>
          <wp:inline distT="0" distB="0" distL="0" distR="0" wp14:anchorId="54ECE4D5" wp14:editId="0BE9AD2F">
            <wp:extent cx="5544000" cy="1548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91"/>
                    <a:stretch>
                      <a:fillRect/>
                    </a:stretch>
                  </pic:blipFill>
                  <pic:spPr>
                    <a:xfrm>
                      <a:off x="0" y="0"/>
                      <a:ext cx="5544000" cy="1548000"/>
                    </a:xfrm>
                    <a:prstGeom prst="rect">
                      <a:avLst/>
                    </a:prstGeom>
                  </pic:spPr>
                </pic:pic>
              </a:graphicData>
            </a:graphic>
          </wp:inline>
        </w:drawing>
      </w:r>
    </w:p>
    <w:p w14:paraId="7E65B763" w14:textId="77777777" w:rsidR="00827998" w:rsidRPr="00182533" w:rsidRDefault="00827998" w:rsidP="00827998">
      <w:pPr>
        <w:pStyle w:val="Heading3"/>
        <w:rPr>
          <w:lang w:eastAsia="ja-JP"/>
        </w:rPr>
      </w:pPr>
      <w:bookmarkStart w:id="45" w:name="_Toc246688706"/>
      <w:r w:rsidRPr="00182533">
        <w:rPr>
          <w:lang w:eastAsia="ja-JP"/>
        </w:rPr>
        <w:t>1.1.10</w:t>
      </w:r>
      <w:r w:rsidRPr="00182533">
        <w:rPr>
          <w:lang w:eastAsia="ja-JP"/>
        </w:rPr>
        <w:tab/>
      </w:r>
      <w:bookmarkEnd w:id="45"/>
      <w:r w:rsidRPr="00182533">
        <w:rPr>
          <w:lang w:eastAsia="ja-JP"/>
        </w:rPr>
        <w:t>Técnicas multiantena</w:t>
      </w:r>
    </w:p>
    <w:p w14:paraId="1F395AFC" w14:textId="77777777" w:rsidR="00827998" w:rsidRPr="00182533" w:rsidRDefault="00827998" w:rsidP="00827998">
      <w:pPr>
        <w:pStyle w:val="Heading4"/>
        <w:rPr>
          <w:lang w:eastAsia="ja-JP"/>
        </w:rPr>
      </w:pPr>
      <w:r w:rsidRPr="00182533">
        <w:rPr>
          <w:lang w:eastAsia="ja-JP"/>
        </w:rPr>
        <w:t>1.1.10.1</w:t>
      </w:r>
      <w:r w:rsidRPr="00182533">
        <w:rPr>
          <w:lang w:eastAsia="ja-JP"/>
        </w:rPr>
        <w:tab/>
        <w:t>Estructura MIMO</w:t>
      </w:r>
    </w:p>
    <w:p w14:paraId="76643F80" w14:textId="77777777" w:rsidR="00827998" w:rsidRPr="00182533" w:rsidRDefault="00827998" w:rsidP="00827998">
      <w:pPr>
        <w:rPr>
          <w:lang w:eastAsia="ja-JP"/>
        </w:rPr>
      </w:pPr>
      <w:r w:rsidRPr="00182533">
        <w:rPr>
          <w:lang w:eastAsia="ja-JP"/>
        </w:rPr>
        <w:t>La MAN Inalámbrica-Avanzada soporta varias técnicas avanzadas multiantena entre ellas la de MIMO sencillo y multiusuario (multiplexación espacial y conformación del haz) así como varios esquemas con diversidad de transmisión. En el esquema de MIMO de un solo usuario (SU-MIMO) sólo puede programarse un usuario por unidad de recurso (tiempo, frecuencia o espacio). Sin embargo, en la MIMO multiusuario (MU-MIMO) se pueden planificar varios usuarios por unidad de recurso. La codificación vertical utiliza un bloque codificador (o capa), mientras que la codificación multicapa utiliza varios codificadores (o varias capas). Se define la capa como el trayecto de entrada de la codificación y modulación al codificador MIMO. El tren se define como la salida del codificador MIMO que se sigue procesando a través del bloque de conformación del haz o del precodificador. En la multiplexación espacial se define el rango como el número de trenes que utilizará el usuario.</w:t>
      </w:r>
    </w:p>
    <w:p w14:paraId="7EE4F60D" w14:textId="77777777" w:rsidR="00827998" w:rsidRPr="00182533" w:rsidRDefault="00827998" w:rsidP="00827998">
      <w:pPr>
        <w:pStyle w:val="FigureNo"/>
        <w:rPr>
          <w:lang w:eastAsia="ja-JP"/>
        </w:rPr>
      </w:pPr>
      <w:r w:rsidRPr="00182533">
        <w:rPr>
          <w:lang w:eastAsia="ja-JP"/>
        </w:rPr>
        <w:t>FIGURA 19</w:t>
      </w:r>
    </w:p>
    <w:p w14:paraId="30C047EF" w14:textId="52A8DF85" w:rsidR="00827998" w:rsidRPr="00182533" w:rsidRDefault="00827998" w:rsidP="00827998">
      <w:pPr>
        <w:pStyle w:val="Figuretitle"/>
        <w:rPr>
          <w:lang w:eastAsia="ja-JP"/>
        </w:rPr>
      </w:pPr>
      <w:r w:rsidRPr="00182533">
        <w:rPr>
          <w:lang w:eastAsia="ja-JP"/>
        </w:rPr>
        <w:t>Estructura MIMO</w:t>
      </w:r>
    </w:p>
    <w:p w14:paraId="3393E442" w14:textId="499516E8" w:rsidR="00901846" w:rsidRPr="00182533" w:rsidRDefault="00F97D10" w:rsidP="00901846">
      <w:pPr>
        <w:pStyle w:val="Figure"/>
        <w:rPr>
          <w:lang w:eastAsia="ja-JP"/>
        </w:rPr>
      </w:pPr>
      <w:r w:rsidRPr="00182533">
        <w:rPr>
          <w:noProof/>
        </w:rPr>
        <w:drawing>
          <wp:inline distT="0" distB="0" distL="0" distR="0" wp14:anchorId="779CA8B5" wp14:editId="5BD03F99">
            <wp:extent cx="3564000" cy="1350000"/>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92"/>
                    <a:stretch>
                      <a:fillRect/>
                    </a:stretch>
                  </pic:blipFill>
                  <pic:spPr>
                    <a:xfrm>
                      <a:off x="0" y="0"/>
                      <a:ext cx="3564000" cy="1350000"/>
                    </a:xfrm>
                    <a:prstGeom prst="rect">
                      <a:avLst/>
                    </a:prstGeom>
                  </pic:spPr>
                </pic:pic>
              </a:graphicData>
            </a:graphic>
          </wp:inline>
        </w:drawing>
      </w:r>
    </w:p>
    <w:p w14:paraId="69674CF2" w14:textId="77777777" w:rsidR="00827998" w:rsidRPr="00182533" w:rsidRDefault="00827998" w:rsidP="00F97D10">
      <w:pPr>
        <w:pStyle w:val="Normalaftertitle"/>
        <w:rPr>
          <w:lang w:eastAsia="ja-JP"/>
        </w:rPr>
      </w:pPr>
      <w:r w:rsidRPr="00182533">
        <w:rPr>
          <w:lang w:eastAsia="ja-JP"/>
        </w:rPr>
        <w:t xml:space="preserve">La estructura del transmisor MIMO se representa en la Fig. 19. El bloque codificador contiene para cada capa los bloques del codificador del canal, de intercalación, de adaptación de la velocidad y de </w:t>
      </w:r>
      <w:r w:rsidRPr="00182533">
        <w:t>modulación</w:t>
      </w:r>
      <w:r w:rsidRPr="00182533">
        <w:rPr>
          <w:lang w:eastAsia="ja-JP"/>
        </w:rPr>
        <w:t>. El bloque de correspondencia de recursos establece la correspondencia entre los símbolos de modulación de valor complejo y los correspondientes recursos de tiempo</w:t>
      </w:r>
      <w:r w:rsidRPr="00182533">
        <w:rPr>
          <w:lang w:eastAsia="ja-JP"/>
        </w:rPr>
        <w:noBreakHyphen/>
        <w:t>frecuencia. El bloque del codificador MIMO establece una correspondencia entre las capas y los trenes, que a su vez se procesan en el bloque precodificador.</w:t>
      </w:r>
    </w:p>
    <w:p w14:paraId="3AFFC9CA" w14:textId="77777777" w:rsidR="00827998" w:rsidRPr="00182533" w:rsidRDefault="00827998" w:rsidP="00827998">
      <w:pPr>
        <w:rPr>
          <w:lang w:eastAsia="ja-JP"/>
        </w:rPr>
      </w:pPr>
      <w:r w:rsidRPr="00182533">
        <w:rPr>
          <w:lang w:eastAsia="ja-JP"/>
        </w:rPr>
        <w:t>El bloque precodificador establece la correspondencia entre los trenes y las antenas generando los símbolos de los datos específicos de la antena con arreglo al modo MIMO seleccionado. El bloque de construcción de símbolos OFDM establece una correspondencia entre los datos específicos de la antena y los símbolos OFDM. En el Cuadro 3 se resumen los diversos modos MIMO soportados por la MAN Inalámbrica-Avanzada.</w:t>
      </w:r>
    </w:p>
    <w:p w14:paraId="01ED171D" w14:textId="77777777" w:rsidR="00827998" w:rsidRPr="00182533" w:rsidRDefault="00827998" w:rsidP="00827998">
      <w:pPr>
        <w:pStyle w:val="TableNo"/>
        <w:rPr>
          <w:lang w:eastAsia="ja-JP"/>
        </w:rPr>
      </w:pPr>
      <w:r w:rsidRPr="00182533">
        <w:rPr>
          <w:lang w:eastAsia="ja-JP"/>
        </w:rPr>
        <w:lastRenderedPageBreak/>
        <w:t>CUADRO 3</w:t>
      </w:r>
    </w:p>
    <w:p w14:paraId="7F9C6702" w14:textId="77777777" w:rsidR="00827998" w:rsidRPr="00182533" w:rsidRDefault="00827998" w:rsidP="00827998">
      <w:pPr>
        <w:pStyle w:val="Tabletitle"/>
        <w:rPr>
          <w:lang w:eastAsia="ja-JP"/>
        </w:rPr>
      </w:pPr>
      <w:r w:rsidRPr="00182533">
        <w:rPr>
          <w:lang w:eastAsia="ja-JP"/>
        </w:rPr>
        <w:t>Modos MIMO del canal descendente</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7"/>
        <w:gridCol w:w="2948"/>
        <w:gridCol w:w="3685"/>
        <w:gridCol w:w="1757"/>
      </w:tblGrid>
      <w:tr w:rsidR="00827998" w:rsidRPr="00182533" w14:paraId="1BA8053D" w14:textId="77777777" w:rsidTr="00A91337">
        <w:trPr>
          <w:trHeight w:val="170"/>
          <w:jc w:val="center"/>
        </w:trPr>
        <w:tc>
          <w:tcPr>
            <w:tcW w:w="1247" w:type="dxa"/>
            <w:shd w:val="clear" w:color="auto" w:fill="auto"/>
            <w:vAlign w:val="center"/>
          </w:tcPr>
          <w:p w14:paraId="2E28AFC4" w14:textId="77777777" w:rsidR="00827998" w:rsidRPr="00182533" w:rsidRDefault="00827998" w:rsidP="00A91337">
            <w:pPr>
              <w:pStyle w:val="Tablehead"/>
              <w:rPr>
                <w:lang w:eastAsia="ja-JP"/>
              </w:rPr>
            </w:pPr>
            <w:r w:rsidRPr="00182533">
              <w:rPr>
                <w:lang w:eastAsia="ja-JP"/>
              </w:rPr>
              <w:t>Índice</w:t>
            </w:r>
            <w:r w:rsidRPr="00182533">
              <w:rPr>
                <w:lang w:eastAsia="ja-JP"/>
              </w:rPr>
              <w:br/>
              <w:t>del modo</w:t>
            </w:r>
          </w:p>
        </w:tc>
        <w:tc>
          <w:tcPr>
            <w:tcW w:w="2948" w:type="dxa"/>
            <w:shd w:val="clear" w:color="auto" w:fill="auto"/>
            <w:vAlign w:val="center"/>
          </w:tcPr>
          <w:p w14:paraId="69EBBC4E" w14:textId="77777777" w:rsidR="00827998" w:rsidRPr="00182533" w:rsidRDefault="00827998" w:rsidP="00A91337">
            <w:pPr>
              <w:pStyle w:val="Tablehead"/>
              <w:rPr>
                <w:lang w:eastAsia="ja-JP"/>
              </w:rPr>
            </w:pPr>
            <w:r w:rsidRPr="00182533">
              <w:rPr>
                <w:lang w:eastAsia="ja-JP"/>
              </w:rPr>
              <w:t>Descripción</w:t>
            </w:r>
          </w:p>
        </w:tc>
        <w:tc>
          <w:tcPr>
            <w:tcW w:w="3685" w:type="dxa"/>
            <w:shd w:val="clear" w:color="auto" w:fill="auto"/>
            <w:vAlign w:val="center"/>
          </w:tcPr>
          <w:p w14:paraId="13A3EED4" w14:textId="77777777" w:rsidR="00827998" w:rsidRPr="00182533" w:rsidRDefault="00827998" w:rsidP="00A91337">
            <w:pPr>
              <w:pStyle w:val="Tablehead"/>
              <w:rPr>
                <w:lang w:eastAsia="ja-JP"/>
              </w:rPr>
            </w:pPr>
            <w:r w:rsidRPr="00182533">
              <w:rPr>
                <w:lang w:eastAsia="ja-JP"/>
              </w:rPr>
              <w:t>Formato de codificación MIMO</w:t>
            </w:r>
          </w:p>
        </w:tc>
        <w:tc>
          <w:tcPr>
            <w:tcW w:w="1757" w:type="dxa"/>
            <w:shd w:val="clear" w:color="auto" w:fill="auto"/>
            <w:vAlign w:val="center"/>
          </w:tcPr>
          <w:p w14:paraId="130E0379" w14:textId="77777777" w:rsidR="00827998" w:rsidRPr="00182533" w:rsidRDefault="00827998" w:rsidP="00A91337">
            <w:pPr>
              <w:pStyle w:val="Tablehead"/>
              <w:rPr>
                <w:lang w:eastAsia="ja-JP"/>
              </w:rPr>
            </w:pPr>
            <w:r w:rsidRPr="00182533">
              <w:rPr>
                <w:lang w:eastAsia="ja-JP"/>
              </w:rPr>
              <w:t>Precodificación</w:t>
            </w:r>
            <w:r w:rsidRPr="00182533">
              <w:rPr>
                <w:lang w:eastAsia="ja-JP"/>
              </w:rPr>
              <w:br/>
              <w:t>MIMO</w:t>
            </w:r>
          </w:p>
        </w:tc>
      </w:tr>
      <w:tr w:rsidR="00827998" w:rsidRPr="00182533" w14:paraId="481DDDCC" w14:textId="77777777" w:rsidTr="00A91337">
        <w:trPr>
          <w:trHeight w:val="170"/>
          <w:jc w:val="center"/>
        </w:trPr>
        <w:tc>
          <w:tcPr>
            <w:tcW w:w="1247" w:type="dxa"/>
            <w:vAlign w:val="center"/>
          </w:tcPr>
          <w:p w14:paraId="17DDA531" w14:textId="77777777" w:rsidR="00827998" w:rsidRPr="00182533" w:rsidRDefault="00827998" w:rsidP="00A91337">
            <w:pPr>
              <w:pStyle w:val="Tabletext"/>
              <w:jc w:val="center"/>
              <w:rPr>
                <w:lang w:eastAsia="ja-JP"/>
              </w:rPr>
            </w:pPr>
            <w:r w:rsidRPr="00182533">
              <w:rPr>
                <w:lang w:eastAsia="ja-JP"/>
              </w:rPr>
              <w:t>Modo 0</w:t>
            </w:r>
          </w:p>
        </w:tc>
        <w:tc>
          <w:tcPr>
            <w:tcW w:w="2948" w:type="dxa"/>
            <w:vAlign w:val="center"/>
          </w:tcPr>
          <w:p w14:paraId="2D170CD6" w14:textId="77777777" w:rsidR="00827998" w:rsidRPr="00182533" w:rsidRDefault="00827998" w:rsidP="00A91337">
            <w:pPr>
              <w:pStyle w:val="Tabletext"/>
              <w:jc w:val="left"/>
              <w:rPr>
                <w:lang w:eastAsia="ja-JP"/>
              </w:rPr>
            </w:pPr>
            <w:r w:rsidRPr="00182533">
              <w:rPr>
                <w:lang w:eastAsia="ja-JP"/>
              </w:rPr>
              <w:t>SU-MIMO de bucle abierto (diversidad en TX)</w:t>
            </w:r>
          </w:p>
        </w:tc>
        <w:tc>
          <w:tcPr>
            <w:tcW w:w="3685" w:type="dxa"/>
            <w:vAlign w:val="center"/>
          </w:tcPr>
          <w:p w14:paraId="685444E2" w14:textId="77777777" w:rsidR="00827998" w:rsidRPr="00182533" w:rsidRDefault="00827998" w:rsidP="00A91337">
            <w:pPr>
              <w:pStyle w:val="Tabletext"/>
              <w:jc w:val="left"/>
              <w:rPr>
                <w:lang w:eastAsia="ja-JP"/>
              </w:rPr>
            </w:pPr>
            <w:r w:rsidRPr="00182533">
              <w:rPr>
                <w:lang w:eastAsia="ja-JP"/>
              </w:rPr>
              <w:t>Codificación del bloque espacio</w:t>
            </w:r>
            <w:r w:rsidRPr="00182533">
              <w:rPr>
                <w:lang w:eastAsia="ja-JP"/>
              </w:rPr>
              <w:noBreakHyphen/>
              <w:t>frecuencias (SFBC)</w:t>
            </w:r>
          </w:p>
        </w:tc>
        <w:tc>
          <w:tcPr>
            <w:tcW w:w="1757" w:type="dxa"/>
            <w:vAlign w:val="center"/>
          </w:tcPr>
          <w:p w14:paraId="03E37576" w14:textId="77777777" w:rsidR="00827998" w:rsidRPr="00182533" w:rsidRDefault="00827998" w:rsidP="004B0498">
            <w:pPr>
              <w:pStyle w:val="Tabletext"/>
              <w:rPr>
                <w:lang w:eastAsia="ja-JP"/>
              </w:rPr>
            </w:pPr>
            <w:r w:rsidRPr="00182533">
              <w:rPr>
                <w:lang w:eastAsia="ja-JP"/>
              </w:rPr>
              <w:t>No adaptable</w:t>
            </w:r>
          </w:p>
        </w:tc>
      </w:tr>
      <w:tr w:rsidR="00827998" w:rsidRPr="00182533" w14:paraId="04427624" w14:textId="77777777" w:rsidTr="00A91337">
        <w:trPr>
          <w:trHeight w:val="170"/>
          <w:jc w:val="center"/>
        </w:trPr>
        <w:tc>
          <w:tcPr>
            <w:tcW w:w="1247" w:type="dxa"/>
            <w:vAlign w:val="center"/>
          </w:tcPr>
          <w:p w14:paraId="3CD2C236" w14:textId="77777777" w:rsidR="00827998" w:rsidRPr="00182533" w:rsidRDefault="00827998" w:rsidP="00A91337">
            <w:pPr>
              <w:pStyle w:val="Tabletext"/>
              <w:jc w:val="center"/>
              <w:rPr>
                <w:lang w:eastAsia="ja-JP"/>
              </w:rPr>
            </w:pPr>
            <w:r w:rsidRPr="00182533">
              <w:rPr>
                <w:lang w:eastAsia="ja-JP"/>
              </w:rPr>
              <w:t>Modo 1</w:t>
            </w:r>
          </w:p>
        </w:tc>
        <w:tc>
          <w:tcPr>
            <w:tcW w:w="2948" w:type="dxa"/>
            <w:vAlign w:val="center"/>
          </w:tcPr>
          <w:p w14:paraId="7C71690E" w14:textId="77777777" w:rsidR="00827998" w:rsidRPr="00182533" w:rsidRDefault="00827998" w:rsidP="00A91337">
            <w:pPr>
              <w:pStyle w:val="Tabletext"/>
              <w:jc w:val="left"/>
              <w:rPr>
                <w:lang w:eastAsia="ja-JP"/>
              </w:rPr>
            </w:pPr>
            <w:r w:rsidRPr="00182533">
              <w:rPr>
                <w:lang w:eastAsia="ja-JP"/>
              </w:rPr>
              <w:t>SU-MIMO de bucle abierto (multiplexación espacial)</w:t>
            </w:r>
          </w:p>
        </w:tc>
        <w:tc>
          <w:tcPr>
            <w:tcW w:w="3685" w:type="dxa"/>
            <w:vAlign w:val="center"/>
          </w:tcPr>
          <w:p w14:paraId="25D83D51" w14:textId="77777777" w:rsidR="00827998" w:rsidRPr="00182533" w:rsidRDefault="00827998" w:rsidP="00A91337">
            <w:pPr>
              <w:pStyle w:val="Tabletext"/>
              <w:rPr>
                <w:lang w:eastAsia="ja-JP"/>
              </w:rPr>
            </w:pPr>
            <w:r w:rsidRPr="00182533">
              <w:rPr>
                <w:lang w:eastAsia="ja-JP"/>
              </w:rPr>
              <w:t>Codificación vertical</w:t>
            </w:r>
          </w:p>
        </w:tc>
        <w:tc>
          <w:tcPr>
            <w:tcW w:w="1757" w:type="dxa"/>
            <w:vAlign w:val="center"/>
          </w:tcPr>
          <w:p w14:paraId="73B51062" w14:textId="77777777" w:rsidR="00827998" w:rsidRPr="00182533" w:rsidRDefault="00827998" w:rsidP="004B0498">
            <w:pPr>
              <w:pStyle w:val="Tabletext"/>
              <w:rPr>
                <w:lang w:eastAsia="ja-JP"/>
              </w:rPr>
            </w:pPr>
            <w:r w:rsidRPr="00182533">
              <w:rPr>
                <w:lang w:eastAsia="ja-JP"/>
              </w:rPr>
              <w:t>No adaptable</w:t>
            </w:r>
          </w:p>
        </w:tc>
      </w:tr>
      <w:tr w:rsidR="00827998" w:rsidRPr="00182533" w14:paraId="62858685" w14:textId="77777777" w:rsidTr="00A91337">
        <w:trPr>
          <w:trHeight w:val="170"/>
          <w:jc w:val="center"/>
        </w:trPr>
        <w:tc>
          <w:tcPr>
            <w:tcW w:w="1247" w:type="dxa"/>
            <w:vAlign w:val="center"/>
          </w:tcPr>
          <w:p w14:paraId="04BB0458" w14:textId="77777777" w:rsidR="00827998" w:rsidRPr="00182533" w:rsidRDefault="00827998" w:rsidP="00A91337">
            <w:pPr>
              <w:pStyle w:val="Tabletext"/>
              <w:jc w:val="center"/>
              <w:rPr>
                <w:lang w:eastAsia="ja-JP"/>
              </w:rPr>
            </w:pPr>
            <w:r w:rsidRPr="00182533">
              <w:rPr>
                <w:lang w:eastAsia="ja-JP"/>
              </w:rPr>
              <w:t>Modo 2</w:t>
            </w:r>
          </w:p>
        </w:tc>
        <w:tc>
          <w:tcPr>
            <w:tcW w:w="2948" w:type="dxa"/>
            <w:vAlign w:val="center"/>
          </w:tcPr>
          <w:p w14:paraId="15A25F77" w14:textId="77777777" w:rsidR="00827998" w:rsidRPr="00182533" w:rsidRDefault="00827998" w:rsidP="00A91337">
            <w:pPr>
              <w:pStyle w:val="Tabletext"/>
              <w:jc w:val="left"/>
              <w:rPr>
                <w:lang w:eastAsia="ja-JP"/>
              </w:rPr>
            </w:pPr>
            <w:r w:rsidRPr="00182533">
              <w:rPr>
                <w:lang w:eastAsia="ja-JP"/>
              </w:rPr>
              <w:t>SU-MIMO de bucle cerrado (multiplexación espacial)</w:t>
            </w:r>
          </w:p>
        </w:tc>
        <w:tc>
          <w:tcPr>
            <w:tcW w:w="3685" w:type="dxa"/>
            <w:vAlign w:val="center"/>
          </w:tcPr>
          <w:p w14:paraId="11351440" w14:textId="77777777" w:rsidR="00827998" w:rsidRPr="00182533" w:rsidRDefault="00827998" w:rsidP="00A91337">
            <w:pPr>
              <w:pStyle w:val="Tabletext"/>
              <w:rPr>
                <w:lang w:eastAsia="ja-JP"/>
              </w:rPr>
            </w:pPr>
            <w:r w:rsidRPr="00182533">
              <w:rPr>
                <w:lang w:eastAsia="ja-JP"/>
              </w:rPr>
              <w:t>Codificación vertical</w:t>
            </w:r>
          </w:p>
        </w:tc>
        <w:tc>
          <w:tcPr>
            <w:tcW w:w="1757" w:type="dxa"/>
            <w:vAlign w:val="center"/>
          </w:tcPr>
          <w:p w14:paraId="3C56A1AF" w14:textId="77777777" w:rsidR="00827998" w:rsidRPr="00182533" w:rsidRDefault="00827998" w:rsidP="004B0498">
            <w:pPr>
              <w:pStyle w:val="Tabletext"/>
              <w:rPr>
                <w:lang w:eastAsia="ja-JP"/>
              </w:rPr>
            </w:pPr>
            <w:r w:rsidRPr="00182533">
              <w:rPr>
                <w:lang w:eastAsia="ja-JP"/>
              </w:rPr>
              <w:t>Adaptable</w:t>
            </w:r>
          </w:p>
        </w:tc>
      </w:tr>
      <w:tr w:rsidR="00827998" w:rsidRPr="00182533" w14:paraId="6661FF7C" w14:textId="77777777" w:rsidTr="00A91337">
        <w:trPr>
          <w:trHeight w:val="170"/>
          <w:jc w:val="center"/>
        </w:trPr>
        <w:tc>
          <w:tcPr>
            <w:tcW w:w="1247" w:type="dxa"/>
            <w:vAlign w:val="center"/>
          </w:tcPr>
          <w:p w14:paraId="37869540" w14:textId="77777777" w:rsidR="00827998" w:rsidRPr="00182533" w:rsidRDefault="00827998" w:rsidP="00A91337">
            <w:pPr>
              <w:pStyle w:val="Tabletext"/>
              <w:jc w:val="center"/>
              <w:rPr>
                <w:lang w:eastAsia="ja-JP"/>
              </w:rPr>
            </w:pPr>
            <w:r w:rsidRPr="00182533">
              <w:rPr>
                <w:lang w:eastAsia="ja-JP"/>
              </w:rPr>
              <w:t>Modo 3</w:t>
            </w:r>
          </w:p>
        </w:tc>
        <w:tc>
          <w:tcPr>
            <w:tcW w:w="2948" w:type="dxa"/>
            <w:vAlign w:val="center"/>
          </w:tcPr>
          <w:p w14:paraId="41189888" w14:textId="77777777" w:rsidR="00827998" w:rsidRPr="00182533" w:rsidRDefault="00827998" w:rsidP="00A91337">
            <w:pPr>
              <w:pStyle w:val="Tabletext"/>
              <w:jc w:val="left"/>
              <w:rPr>
                <w:lang w:eastAsia="ja-JP"/>
              </w:rPr>
            </w:pPr>
            <w:r w:rsidRPr="00182533">
              <w:rPr>
                <w:lang w:eastAsia="ja-JP"/>
              </w:rPr>
              <w:t>MU-MIMO de bucle abierto (multiplexación espacial)</w:t>
            </w:r>
          </w:p>
        </w:tc>
        <w:tc>
          <w:tcPr>
            <w:tcW w:w="3685" w:type="dxa"/>
            <w:vAlign w:val="center"/>
          </w:tcPr>
          <w:p w14:paraId="67A082E7" w14:textId="77777777" w:rsidR="00827998" w:rsidRPr="00182533" w:rsidRDefault="00827998" w:rsidP="00A91337">
            <w:pPr>
              <w:pStyle w:val="Tabletext"/>
              <w:rPr>
                <w:lang w:eastAsia="ja-JP"/>
              </w:rPr>
            </w:pPr>
            <w:r w:rsidRPr="00182533">
              <w:rPr>
                <w:lang w:eastAsia="ja-JP"/>
              </w:rPr>
              <w:t>Codificación multicapa</w:t>
            </w:r>
          </w:p>
        </w:tc>
        <w:tc>
          <w:tcPr>
            <w:tcW w:w="1757" w:type="dxa"/>
            <w:vAlign w:val="center"/>
          </w:tcPr>
          <w:p w14:paraId="13CACE88" w14:textId="77777777" w:rsidR="00827998" w:rsidRPr="00182533" w:rsidRDefault="00827998" w:rsidP="004B0498">
            <w:pPr>
              <w:pStyle w:val="Tabletext"/>
              <w:rPr>
                <w:lang w:eastAsia="ja-JP"/>
              </w:rPr>
            </w:pPr>
            <w:r w:rsidRPr="00182533">
              <w:rPr>
                <w:lang w:eastAsia="ja-JP"/>
              </w:rPr>
              <w:t>No adaptable</w:t>
            </w:r>
          </w:p>
        </w:tc>
      </w:tr>
      <w:tr w:rsidR="00827998" w:rsidRPr="00182533" w14:paraId="5BF63F80" w14:textId="77777777" w:rsidTr="00A91337">
        <w:trPr>
          <w:trHeight w:val="170"/>
          <w:jc w:val="center"/>
        </w:trPr>
        <w:tc>
          <w:tcPr>
            <w:tcW w:w="1247" w:type="dxa"/>
            <w:vAlign w:val="center"/>
          </w:tcPr>
          <w:p w14:paraId="58932E35" w14:textId="77777777" w:rsidR="00827998" w:rsidRPr="00182533" w:rsidRDefault="00827998" w:rsidP="00A91337">
            <w:pPr>
              <w:pStyle w:val="Tabletext"/>
              <w:jc w:val="center"/>
              <w:rPr>
                <w:lang w:eastAsia="ja-JP"/>
              </w:rPr>
            </w:pPr>
            <w:r w:rsidRPr="00182533">
              <w:rPr>
                <w:lang w:eastAsia="ja-JP"/>
              </w:rPr>
              <w:t>Modo 4</w:t>
            </w:r>
          </w:p>
        </w:tc>
        <w:tc>
          <w:tcPr>
            <w:tcW w:w="2948" w:type="dxa"/>
            <w:vAlign w:val="center"/>
          </w:tcPr>
          <w:p w14:paraId="21609241" w14:textId="77777777" w:rsidR="00827998" w:rsidRPr="00182533" w:rsidRDefault="00827998" w:rsidP="00A91337">
            <w:pPr>
              <w:pStyle w:val="Tabletext"/>
              <w:jc w:val="left"/>
              <w:rPr>
                <w:lang w:eastAsia="ja-JP"/>
              </w:rPr>
            </w:pPr>
            <w:r w:rsidRPr="00182533">
              <w:rPr>
                <w:lang w:eastAsia="ja-JP"/>
              </w:rPr>
              <w:t>MU-MIMO de bucle cerrado (multiplexación espacial)</w:t>
            </w:r>
          </w:p>
        </w:tc>
        <w:tc>
          <w:tcPr>
            <w:tcW w:w="3685" w:type="dxa"/>
            <w:vAlign w:val="center"/>
          </w:tcPr>
          <w:p w14:paraId="10D789C7" w14:textId="77777777" w:rsidR="00827998" w:rsidRPr="00182533" w:rsidRDefault="00827998" w:rsidP="00A91337">
            <w:pPr>
              <w:pStyle w:val="Tabletext"/>
              <w:rPr>
                <w:lang w:eastAsia="ja-JP"/>
              </w:rPr>
            </w:pPr>
            <w:r w:rsidRPr="00182533">
              <w:rPr>
                <w:lang w:eastAsia="ja-JP"/>
              </w:rPr>
              <w:t>Codificación multicapa</w:t>
            </w:r>
          </w:p>
        </w:tc>
        <w:tc>
          <w:tcPr>
            <w:tcW w:w="1757" w:type="dxa"/>
            <w:vAlign w:val="center"/>
          </w:tcPr>
          <w:p w14:paraId="37CD59AE" w14:textId="77777777" w:rsidR="00827998" w:rsidRPr="00182533" w:rsidRDefault="00827998" w:rsidP="004B0498">
            <w:pPr>
              <w:pStyle w:val="Tabletext"/>
              <w:rPr>
                <w:lang w:eastAsia="ja-JP"/>
              </w:rPr>
            </w:pPr>
            <w:r w:rsidRPr="00182533">
              <w:rPr>
                <w:lang w:eastAsia="ja-JP"/>
              </w:rPr>
              <w:t>Adaptable</w:t>
            </w:r>
          </w:p>
        </w:tc>
      </w:tr>
      <w:tr w:rsidR="00827998" w:rsidRPr="00182533" w14:paraId="6D19C438" w14:textId="77777777" w:rsidTr="00A91337">
        <w:trPr>
          <w:trHeight w:val="170"/>
          <w:jc w:val="center"/>
        </w:trPr>
        <w:tc>
          <w:tcPr>
            <w:tcW w:w="1247" w:type="dxa"/>
            <w:vAlign w:val="center"/>
          </w:tcPr>
          <w:p w14:paraId="10EF02CB" w14:textId="77777777" w:rsidR="00827998" w:rsidRPr="00182533" w:rsidRDefault="00827998" w:rsidP="00A91337">
            <w:pPr>
              <w:pStyle w:val="Tabletext"/>
              <w:jc w:val="center"/>
              <w:rPr>
                <w:lang w:eastAsia="ja-JP"/>
              </w:rPr>
            </w:pPr>
            <w:r w:rsidRPr="00182533">
              <w:rPr>
                <w:lang w:eastAsia="ja-JP"/>
              </w:rPr>
              <w:t>Modo 5</w:t>
            </w:r>
          </w:p>
        </w:tc>
        <w:tc>
          <w:tcPr>
            <w:tcW w:w="2948" w:type="dxa"/>
            <w:vAlign w:val="center"/>
          </w:tcPr>
          <w:p w14:paraId="3C4AF1CD" w14:textId="77777777" w:rsidR="00827998" w:rsidRPr="00182533" w:rsidRDefault="00827998" w:rsidP="00A91337">
            <w:pPr>
              <w:pStyle w:val="Tabletext"/>
              <w:jc w:val="left"/>
              <w:rPr>
                <w:lang w:eastAsia="ja-JP"/>
              </w:rPr>
            </w:pPr>
            <w:r w:rsidRPr="00182533">
              <w:rPr>
                <w:lang w:eastAsia="ja-JP"/>
              </w:rPr>
              <w:t>SU-MIMO de bucle abierto (diversidad en TX)</w:t>
            </w:r>
          </w:p>
        </w:tc>
        <w:tc>
          <w:tcPr>
            <w:tcW w:w="3685" w:type="dxa"/>
            <w:vAlign w:val="center"/>
          </w:tcPr>
          <w:p w14:paraId="222B06F6" w14:textId="77777777" w:rsidR="00827998" w:rsidRPr="00182533" w:rsidRDefault="00827998" w:rsidP="00A91337">
            <w:pPr>
              <w:pStyle w:val="Tabletext"/>
              <w:rPr>
                <w:lang w:eastAsia="ja-JP"/>
              </w:rPr>
            </w:pPr>
            <w:r w:rsidRPr="00182533">
              <w:rPr>
                <w:lang w:eastAsia="ja-JP"/>
              </w:rPr>
              <w:t>Repetición de datos conjugados (CDR)</w:t>
            </w:r>
          </w:p>
        </w:tc>
        <w:tc>
          <w:tcPr>
            <w:tcW w:w="1757" w:type="dxa"/>
            <w:vAlign w:val="center"/>
          </w:tcPr>
          <w:p w14:paraId="67B6DBC3" w14:textId="77777777" w:rsidR="00827998" w:rsidRPr="00182533" w:rsidRDefault="00827998" w:rsidP="004B0498">
            <w:pPr>
              <w:pStyle w:val="Tabletext"/>
              <w:rPr>
                <w:lang w:eastAsia="ja-JP"/>
              </w:rPr>
            </w:pPr>
            <w:r w:rsidRPr="00182533">
              <w:rPr>
                <w:lang w:eastAsia="ja-JP"/>
              </w:rPr>
              <w:t>No adaptable</w:t>
            </w:r>
          </w:p>
        </w:tc>
      </w:tr>
    </w:tbl>
    <w:p w14:paraId="10898644" w14:textId="77777777" w:rsidR="00827998" w:rsidRPr="00182533" w:rsidRDefault="00827998" w:rsidP="00827998">
      <w:pPr>
        <w:pStyle w:val="Tablefin"/>
        <w:rPr>
          <w:lang w:val="es-ES"/>
        </w:rPr>
      </w:pPr>
    </w:p>
    <w:p w14:paraId="06F0A42A" w14:textId="77777777" w:rsidR="00827998" w:rsidRPr="00182533" w:rsidRDefault="00827998" w:rsidP="00827998">
      <w:pPr>
        <w:rPr>
          <w:lang w:eastAsia="ja-JP"/>
        </w:rPr>
      </w:pPr>
      <w:r w:rsidRPr="00182533">
        <w:rPr>
          <w:lang w:eastAsia="ja-JP"/>
        </w:rPr>
        <w:t xml:space="preserve">La configuración mínima de la antena en el DL y en el UL es de </w:t>
      </w:r>
      <w:bookmarkStart w:id="46" w:name="_Hlk44060235"/>
      <w:r w:rsidRPr="00182533">
        <w:rPr>
          <w:lang w:eastAsia="ja-JP"/>
        </w:rPr>
        <w:t>2 × 2 y 1 × 2</w:t>
      </w:r>
      <w:bookmarkEnd w:id="46"/>
      <w:r w:rsidRPr="00182533">
        <w:rPr>
          <w:lang w:eastAsia="ja-JP"/>
        </w:rPr>
        <w:t xml:space="preserve">, respectivamente. Para la multiplexación espacial en bucle abierto y la SU-MIMO en bucle cerrado, el número de trenes se </w:t>
      </w:r>
      <w:r w:rsidRPr="00182533">
        <w:t>restringe al mínimo del número de antenas transmisoras o receptoras. La MU-MIMO puede soportar</w:t>
      </w:r>
      <w:r w:rsidRPr="00182533">
        <w:rPr>
          <w:lang w:eastAsia="ja-JP"/>
        </w:rPr>
        <w:t xml:space="preserve"> </w:t>
      </w:r>
      <w:r w:rsidRPr="00182533">
        <w:t>hasta dos trenes con dos antenas transmisoras, hasta cuatro trenes para cuatro antenas transmisoras y</w:t>
      </w:r>
      <w:r w:rsidRPr="00182533">
        <w:rPr>
          <w:lang w:eastAsia="ja-JP"/>
        </w:rPr>
        <w:t xml:space="preserve"> hasta ocho trenes para ocho antenas transmisoras. En el Cuadro 4 se resumen los parámetros MIMO del DL para diversos modos MIMO.</w:t>
      </w:r>
    </w:p>
    <w:p w14:paraId="58D6A158" w14:textId="77777777" w:rsidR="00827998" w:rsidRPr="00182533" w:rsidRDefault="00827998" w:rsidP="00827998">
      <w:pPr>
        <w:pStyle w:val="TableNo"/>
        <w:spacing w:before="240"/>
        <w:rPr>
          <w:lang w:eastAsia="ja-JP"/>
        </w:rPr>
      </w:pPr>
      <w:r w:rsidRPr="00182533">
        <w:rPr>
          <w:lang w:eastAsia="ja-JP"/>
        </w:rPr>
        <w:t>CUADRO 4</w:t>
      </w:r>
    </w:p>
    <w:p w14:paraId="3CF88EC0" w14:textId="77777777" w:rsidR="00827998" w:rsidRPr="00182533" w:rsidRDefault="00827998" w:rsidP="00827998">
      <w:pPr>
        <w:pStyle w:val="Tabletitle"/>
        <w:rPr>
          <w:lang w:eastAsia="ja-JP"/>
        </w:rPr>
      </w:pPr>
      <w:r w:rsidRPr="00182533">
        <w:rPr>
          <w:lang w:eastAsia="ja-JP"/>
        </w:rPr>
        <w:t>Parámetros MIMO del enlace descendente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8"/>
        <w:gridCol w:w="2041"/>
        <w:gridCol w:w="1644"/>
        <w:gridCol w:w="1191"/>
        <w:gridCol w:w="1588"/>
        <w:gridCol w:w="1247"/>
      </w:tblGrid>
      <w:tr w:rsidR="00827998" w:rsidRPr="00182533" w14:paraId="358357B7" w14:textId="77777777" w:rsidTr="00A91337">
        <w:trPr>
          <w:jc w:val="center"/>
        </w:trPr>
        <w:tc>
          <w:tcPr>
            <w:tcW w:w="1928" w:type="dxa"/>
            <w:shd w:val="clear" w:color="auto" w:fill="FFFFFF" w:themeFill="background1"/>
            <w:vAlign w:val="center"/>
          </w:tcPr>
          <w:p w14:paraId="2689372A" w14:textId="77777777" w:rsidR="00827998" w:rsidRPr="00182533" w:rsidRDefault="00827998" w:rsidP="00A91337">
            <w:pPr>
              <w:pStyle w:val="Tablehead"/>
              <w:rPr>
                <w:lang w:eastAsia="ja-JP"/>
              </w:rPr>
            </w:pPr>
          </w:p>
        </w:tc>
        <w:tc>
          <w:tcPr>
            <w:tcW w:w="2041" w:type="dxa"/>
            <w:shd w:val="clear" w:color="auto" w:fill="FFFFFF" w:themeFill="background1"/>
            <w:vAlign w:val="center"/>
          </w:tcPr>
          <w:p w14:paraId="791610CF" w14:textId="77777777" w:rsidR="00827998" w:rsidRPr="00182533" w:rsidRDefault="00827998" w:rsidP="00A91337">
            <w:pPr>
              <w:pStyle w:val="Tablehead"/>
              <w:rPr>
                <w:lang w:eastAsia="ja-JP"/>
              </w:rPr>
            </w:pPr>
            <w:r w:rsidRPr="00182533">
              <w:rPr>
                <w:lang w:eastAsia="ja-JP"/>
              </w:rPr>
              <w:t>Número de antenas transmisoras</w:t>
            </w:r>
          </w:p>
        </w:tc>
        <w:tc>
          <w:tcPr>
            <w:tcW w:w="1644" w:type="dxa"/>
            <w:shd w:val="clear" w:color="auto" w:fill="FFFFFF" w:themeFill="background1"/>
            <w:vAlign w:val="center"/>
          </w:tcPr>
          <w:p w14:paraId="5E8FCB23" w14:textId="77777777" w:rsidR="00827998" w:rsidRPr="00182533" w:rsidRDefault="00827998" w:rsidP="00A91337">
            <w:pPr>
              <w:pStyle w:val="Tablehead"/>
              <w:rPr>
                <w:lang w:eastAsia="ja-JP"/>
              </w:rPr>
            </w:pPr>
            <w:r w:rsidRPr="00182533">
              <w:rPr>
                <w:lang w:eastAsia="ja-JP"/>
              </w:rPr>
              <w:t>Velocidad STC por capa</w:t>
            </w:r>
          </w:p>
        </w:tc>
        <w:tc>
          <w:tcPr>
            <w:tcW w:w="1191" w:type="dxa"/>
            <w:shd w:val="clear" w:color="auto" w:fill="FFFFFF" w:themeFill="background1"/>
            <w:vAlign w:val="center"/>
          </w:tcPr>
          <w:p w14:paraId="4D70D3F5" w14:textId="77777777" w:rsidR="00827998" w:rsidRPr="00182533" w:rsidRDefault="00827998" w:rsidP="00A91337">
            <w:pPr>
              <w:pStyle w:val="Tablehead"/>
              <w:rPr>
                <w:lang w:eastAsia="ja-JP"/>
              </w:rPr>
            </w:pPr>
            <w:r w:rsidRPr="00182533">
              <w:rPr>
                <w:lang w:eastAsia="ja-JP"/>
              </w:rPr>
              <w:t>Número de trenes</w:t>
            </w:r>
          </w:p>
        </w:tc>
        <w:tc>
          <w:tcPr>
            <w:tcW w:w="1588" w:type="dxa"/>
            <w:shd w:val="clear" w:color="auto" w:fill="FFFFFF" w:themeFill="background1"/>
            <w:vAlign w:val="center"/>
          </w:tcPr>
          <w:p w14:paraId="7C803A76" w14:textId="77777777" w:rsidR="00827998" w:rsidRPr="00182533" w:rsidRDefault="00827998" w:rsidP="00A91337">
            <w:pPr>
              <w:pStyle w:val="Tablehead"/>
              <w:rPr>
                <w:lang w:eastAsia="ja-JP"/>
              </w:rPr>
            </w:pPr>
            <w:r w:rsidRPr="00182533">
              <w:rPr>
                <w:lang w:eastAsia="ja-JP"/>
              </w:rPr>
              <w:t>Número de subportadoras</w:t>
            </w:r>
          </w:p>
        </w:tc>
        <w:tc>
          <w:tcPr>
            <w:tcW w:w="1247" w:type="dxa"/>
            <w:shd w:val="clear" w:color="auto" w:fill="FFFFFF" w:themeFill="background1"/>
            <w:vAlign w:val="center"/>
          </w:tcPr>
          <w:p w14:paraId="5E4FC69D" w14:textId="77777777" w:rsidR="00827998" w:rsidRPr="00182533" w:rsidRDefault="00827998" w:rsidP="00A91337">
            <w:pPr>
              <w:pStyle w:val="Tablehead"/>
              <w:rPr>
                <w:lang w:eastAsia="ja-JP"/>
              </w:rPr>
            </w:pPr>
            <w:r w:rsidRPr="00182533">
              <w:rPr>
                <w:lang w:eastAsia="ja-JP"/>
              </w:rPr>
              <w:t>Número de capas</w:t>
            </w:r>
          </w:p>
        </w:tc>
      </w:tr>
      <w:tr w:rsidR="00827998" w:rsidRPr="00182533" w14:paraId="1A8FC479" w14:textId="77777777" w:rsidTr="00A91337">
        <w:trPr>
          <w:jc w:val="center"/>
        </w:trPr>
        <w:tc>
          <w:tcPr>
            <w:tcW w:w="1928" w:type="dxa"/>
            <w:vMerge w:val="restart"/>
            <w:vAlign w:val="center"/>
          </w:tcPr>
          <w:p w14:paraId="0AC8E9CA" w14:textId="77777777" w:rsidR="00827998" w:rsidRPr="00182533" w:rsidRDefault="00827998" w:rsidP="00A91337">
            <w:pPr>
              <w:pStyle w:val="Tabletext"/>
              <w:rPr>
                <w:lang w:eastAsia="ja-JP"/>
              </w:rPr>
            </w:pPr>
            <w:r w:rsidRPr="00182533">
              <w:rPr>
                <w:lang w:eastAsia="ja-JP"/>
              </w:rPr>
              <w:t>MIMO Modo 0</w:t>
            </w:r>
          </w:p>
        </w:tc>
        <w:tc>
          <w:tcPr>
            <w:tcW w:w="2041" w:type="dxa"/>
            <w:vAlign w:val="center"/>
          </w:tcPr>
          <w:p w14:paraId="58BDA9D9" w14:textId="77777777" w:rsidR="00827998" w:rsidRPr="00182533" w:rsidRDefault="00827998" w:rsidP="00A91337">
            <w:pPr>
              <w:pStyle w:val="Tabletext"/>
              <w:spacing w:before="30" w:after="30"/>
              <w:jc w:val="center"/>
              <w:rPr>
                <w:lang w:eastAsia="ja-JP"/>
              </w:rPr>
            </w:pPr>
            <w:r w:rsidRPr="00182533">
              <w:rPr>
                <w:lang w:eastAsia="ja-JP"/>
              </w:rPr>
              <w:t>2</w:t>
            </w:r>
          </w:p>
        </w:tc>
        <w:tc>
          <w:tcPr>
            <w:tcW w:w="1644" w:type="dxa"/>
            <w:vAlign w:val="center"/>
          </w:tcPr>
          <w:p w14:paraId="7F29BDE6" w14:textId="77777777" w:rsidR="00827998" w:rsidRPr="00182533" w:rsidRDefault="00827998" w:rsidP="00A91337">
            <w:pPr>
              <w:pStyle w:val="Tabletext"/>
              <w:spacing w:before="30" w:after="30"/>
              <w:jc w:val="center"/>
              <w:rPr>
                <w:lang w:eastAsia="ja-JP"/>
              </w:rPr>
            </w:pPr>
            <w:r w:rsidRPr="00182533">
              <w:rPr>
                <w:lang w:eastAsia="ja-JP"/>
              </w:rPr>
              <w:t>1</w:t>
            </w:r>
          </w:p>
        </w:tc>
        <w:tc>
          <w:tcPr>
            <w:tcW w:w="1191" w:type="dxa"/>
            <w:vAlign w:val="center"/>
          </w:tcPr>
          <w:p w14:paraId="7F67191C" w14:textId="77777777" w:rsidR="00827998" w:rsidRPr="00182533" w:rsidRDefault="00827998" w:rsidP="00A91337">
            <w:pPr>
              <w:pStyle w:val="Tabletext"/>
              <w:spacing w:before="30" w:after="30"/>
              <w:jc w:val="center"/>
              <w:rPr>
                <w:lang w:eastAsia="ja-JP"/>
              </w:rPr>
            </w:pPr>
            <w:r w:rsidRPr="00182533">
              <w:rPr>
                <w:lang w:eastAsia="ja-JP"/>
              </w:rPr>
              <w:t>2</w:t>
            </w:r>
          </w:p>
        </w:tc>
        <w:tc>
          <w:tcPr>
            <w:tcW w:w="1588" w:type="dxa"/>
            <w:vAlign w:val="center"/>
          </w:tcPr>
          <w:p w14:paraId="313B516A" w14:textId="77777777" w:rsidR="00827998" w:rsidRPr="00182533" w:rsidRDefault="00827998" w:rsidP="00A91337">
            <w:pPr>
              <w:pStyle w:val="Tabletext"/>
              <w:spacing w:before="30" w:after="30"/>
              <w:jc w:val="center"/>
              <w:rPr>
                <w:lang w:eastAsia="ja-JP"/>
              </w:rPr>
            </w:pPr>
            <w:r w:rsidRPr="00182533">
              <w:rPr>
                <w:lang w:eastAsia="ja-JP"/>
              </w:rPr>
              <w:t>2</w:t>
            </w:r>
          </w:p>
        </w:tc>
        <w:tc>
          <w:tcPr>
            <w:tcW w:w="1247" w:type="dxa"/>
            <w:vAlign w:val="center"/>
          </w:tcPr>
          <w:p w14:paraId="4BAF2E4B" w14:textId="77777777" w:rsidR="00827998" w:rsidRPr="00182533" w:rsidRDefault="00827998" w:rsidP="00A91337">
            <w:pPr>
              <w:pStyle w:val="Tabletext"/>
              <w:spacing w:before="30" w:after="30"/>
              <w:jc w:val="center"/>
              <w:rPr>
                <w:lang w:eastAsia="ja-JP"/>
              </w:rPr>
            </w:pPr>
            <w:r w:rsidRPr="00182533">
              <w:rPr>
                <w:lang w:eastAsia="ja-JP"/>
              </w:rPr>
              <w:t>1</w:t>
            </w:r>
          </w:p>
        </w:tc>
      </w:tr>
      <w:tr w:rsidR="00827998" w:rsidRPr="00182533" w14:paraId="40FDFBED" w14:textId="77777777" w:rsidTr="00A91337">
        <w:trPr>
          <w:jc w:val="center"/>
        </w:trPr>
        <w:tc>
          <w:tcPr>
            <w:tcW w:w="1928" w:type="dxa"/>
            <w:vMerge/>
            <w:vAlign w:val="center"/>
          </w:tcPr>
          <w:p w14:paraId="1871058A" w14:textId="77777777" w:rsidR="00827998" w:rsidRPr="00182533" w:rsidRDefault="00827998" w:rsidP="00A91337">
            <w:pPr>
              <w:pStyle w:val="Tabletext"/>
              <w:rPr>
                <w:lang w:eastAsia="ja-JP"/>
              </w:rPr>
            </w:pPr>
          </w:p>
        </w:tc>
        <w:tc>
          <w:tcPr>
            <w:tcW w:w="2041" w:type="dxa"/>
            <w:vAlign w:val="center"/>
          </w:tcPr>
          <w:p w14:paraId="42EE3FB9" w14:textId="77777777" w:rsidR="00827998" w:rsidRPr="00182533" w:rsidRDefault="00827998" w:rsidP="00A91337">
            <w:pPr>
              <w:pStyle w:val="Tabletext"/>
              <w:spacing w:before="30" w:after="30"/>
              <w:jc w:val="center"/>
              <w:rPr>
                <w:lang w:eastAsia="ja-JP"/>
              </w:rPr>
            </w:pPr>
            <w:r w:rsidRPr="00182533">
              <w:rPr>
                <w:lang w:eastAsia="ja-JP"/>
              </w:rPr>
              <w:t>4</w:t>
            </w:r>
          </w:p>
        </w:tc>
        <w:tc>
          <w:tcPr>
            <w:tcW w:w="1644" w:type="dxa"/>
            <w:vAlign w:val="center"/>
          </w:tcPr>
          <w:p w14:paraId="490F65B6" w14:textId="77777777" w:rsidR="00827998" w:rsidRPr="00182533" w:rsidRDefault="00827998" w:rsidP="00A91337">
            <w:pPr>
              <w:pStyle w:val="Tabletext"/>
              <w:spacing w:before="30" w:after="30"/>
              <w:jc w:val="center"/>
              <w:rPr>
                <w:lang w:eastAsia="ja-JP"/>
              </w:rPr>
            </w:pPr>
            <w:r w:rsidRPr="00182533">
              <w:rPr>
                <w:lang w:eastAsia="ja-JP"/>
              </w:rPr>
              <w:t>1</w:t>
            </w:r>
          </w:p>
        </w:tc>
        <w:tc>
          <w:tcPr>
            <w:tcW w:w="1191" w:type="dxa"/>
            <w:vAlign w:val="center"/>
          </w:tcPr>
          <w:p w14:paraId="6EBDD839" w14:textId="77777777" w:rsidR="00827998" w:rsidRPr="00182533" w:rsidRDefault="00827998" w:rsidP="00A91337">
            <w:pPr>
              <w:pStyle w:val="Tabletext"/>
              <w:spacing w:before="30" w:after="30"/>
              <w:jc w:val="center"/>
              <w:rPr>
                <w:lang w:eastAsia="ja-JP"/>
              </w:rPr>
            </w:pPr>
            <w:r w:rsidRPr="00182533">
              <w:rPr>
                <w:lang w:eastAsia="ja-JP"/>
              </w:rPr>
              <w:t>2</w:t>
            </w:r>
          </w:p>
        </w:tc>
        <w:tc>
          <w:tcPr>
            <w:tcW w:w="1588" w:type="dxa"/>
            <w:vAlign w:val="center"/>
          </w:tcPr>
          <w:p w14:paraId="041CEC23" w14:textId="77777777" w:rsidR="00827998" w:rsidRPr="00182533" w:rsidRDefault="00827998" w:rsidP="00A91337">
            <w:pPr>
              <w:pStyle w:val="Tabletext"/>
              <w:spacing w:before="30" w:after="30"/>
              <w:jc w:val="center"/>
              <w:rPr>
                <w:lang w:eastAsia="ja-JP"/>
              </w:rPr>
            </w:pPr>
            <w:r w:rsidRPr="00182533">
              <w:rPr>
                <w:lang w:eastAsia="ja-JP"/>
              </w:rPr>
              <w:t>2</w:t>
            </w:r>
          </w:p>
        </w:tc>
        <w:tc>
          <w:tcPr>
            <w:tcW w:w="1247" w:type="dxa"/>
            <w:vAlign w:val="center"/>
          </w:tcPr>
          <w:p w14:paraId="649B9DB4" w14:textId="77777777" w:rsidR="00827998" w:rsidRPr="00182533" w:rsidRDefault="00827998" w:rsidP="00A91337">
            <w:pPr>
              <w:pStyle w:val="Tabletext"/>
              <w:spacing w:before="30" w:after="30"/>
              <w:jc w:val="center"/>
              <w:rPr>
                <w:lang w:eastAsia="ja-JP"/>
              </w:rPr>
            </w:pPr>
            <w:r w:rsidRPr="00182533">
              <w:rPr>
                <w:lang w:eastAsia="ja-JP"/>
              </w:rPr>
              <w:t>1</w:t>
            </w:r>
          </w:p>
        </w:tc>
      </w:tr>
      <w:tr w:rsidR="00827998" w:rsidRPr="00182533" w14:paraId="20723DAA" w14:textId="77777777" w:rsidTr="00A91337">
        <w:trPr>
          <w:jc w:val="center"/>
        </w:trPr>
        <w:tc>
          <w:tcPr>
            <w:tcW w:w="1928" w:type="dxa"/>
            <w:vMerge/>
            <w:vAlign w:val="center"/>
          </w:tcPr>
          <w:p w14:paraId="6AB67E66" w14:textId="77777777" w:rsidR="00827998" w:rsidRPr="00182533" w:rsidRDefault="00827998" w:rsidP="00A91337">
            <w:pPr>
              <w:pStyle w:val="Tabletext"/>
              <w:rPr>
                <w:lang w:eastAsia="ja-JP"/>
              </w:rPr>
            </w:pPr>
          </w:p>
        </w:tc>
        <w:tc>
          <w:tcPr>
            <w:tcW w:w="2041" w:type="dxa"/>
            <w:vAlign w:val="center"/>
          </w:tcPr>
          <w:p w14:paraId="761BFDF2" w14:textId="77777777" w:rsidR="00827998" w:rsidRPr="00182533" w:rsidRDefault="00827998" w:rsidP="00A91337">
            <w:pPr>
              <w:pStyle w:val="Tabletext"/>
              <w:spacing w:before="30" w:after="30"/>
              <w:jc w:val="center"/>
              <w:rPr>
                <w:lang w:eastAsia="ja-JP"/>
              </w:rPr>
            </w:pPr>
            <w:r w:rsidRPr="00182533">
              <w:rPr>
                <w:lang w:eastAsia="ja-JP"/>
              </w:rPr>
              <w:t>8</w:t>
            </w:r>
          </w:p>
        </w:tc>
        <w:tc>
          <w:tcPr>
            <w:tcW w:w="1644" w:type="dxa"/>
            <w:vAlign w:val="center"/>
          </w:tcPr>
          <w:p w14:paraId="2AEA2686" w14:textId="77777777" w:rsidR="00827998" w:rsidRPr="00182533" w:rsidRDefault="00827998" w:rsidP="00A91337">
            <w:pPr>
              <w:pStyle w:val="Tabletext"/>
              <w:spacing w:before="30" w:after="30"/>
              <w:jc w:val="center"/>
              <w:rPr>
                <w:lang w:eastAsia="ja-JP"/>
              </w:rPr>
            </w:pPr>
            <w:r w:rsidRPr="00182533">
              <w:rPr>
                <w:lang w:eastAsia="ja-JP"/>
              </w:rPr>
              <w:t>1</w:t>
            </w:r>
          </w:p>
        </w:tc>
        <w:tc>
          <w:tcPr>
            <w:tcW w:w="1191" w:type="dxa"/>
            <w:vAlign w:val="center"/>
          </w:tcPr>
          <w:p w14:paraId="73D4B506" w14:textId="77777777" w:rsidR="00827998" w:rsidRPr="00182533" w:rsidRDefault="00827998" w:rsidP="00A91337">
            <w:pPr>
              <w:pStyle w:val="Tabletext"/>
              <w:spacing w:before="30" w:after="30"/>
              <w:jc w:val="center"/>
              <w:rPr>
                <w:lang w:eastAsia="ja-JP"/>
              </w:rPr>
            </w:pPr>
            <w:r w:rsidRPr="00182533">
              <w:rPr>
                <w:lang w:eastAsia="ja-JP"/>
              </w:rPr>
              <w:t>2</w:t>
            </w:r>
          </w:p>
        </w:tc>
        <w:tc>
          <w:tcPr>
            <w:tcW w:w="1588" w:type="dxa"/>
            <w:vAlign w:val="center"/>
          </w:tcPr>
          <w:p w14:paraId="423198EC" w14:textId="77777777" w:rsidR="00827998" w:rsidRPr="00182533" w:rsidRDefault="00827998" w:rsidP="00A91337">
            <w:pPr>
              <w:pStyle w:val="Tabletext"/>
              <w:spacing w:before="30" w:after="30"/>
              <w:jc w:val="center"/>
              <w:rPr>
                <w:lang w:eastAsia="ja-JP"/>
              </w:rPr>
            </w:pPr>
            <w:r w:rsidRPr="00182533">
              <w:rPr>
                <w:lang w:eastAsia="ja-JP"/>
              </w:rPr>
              <w:t>2</w:t>
            </w:r>
          </w:p>
        </w:tc>
        <w:tc>
          <w:tcPr>
            <w:tcW w:w="1247" w:type="dxa"/>
            <w:vAlign w:val="center"/>
          </w:tcPr>
          <w:p w14:paraId="03C46563" w14:textId="77777777" w:rsidR="00827998" w:rsidRPr="00182533" w:rsidRDefault="00827998" w:rsidP="00A91337">
            <w:pPr>
              <w:pStyle w:val="Tabletext"/>
              <w:spacing w:before="30" w:after="30"/>
              <w:jc w:val="center"/>
              <w:rPr>
                <w:lang w:eastAsia="ja-JP"/>
              </w:rPr>
            </w:pPr>
            <w:r w:rsidRPr="00182533">
              <w:rPr>
                <w:lang w:eastAsia="ja-JP"/>
              </w:rPr>
              <w:t>1</w:t>
            </w:r>
          </w:p>
        </w:tc>
      </w:tr>
      <w:tr w:rsidR="00827998" w:rsidRPr="00182533" w14:paraId="33C63393" w14:textId="77777777" w:rsidTr="00A91337">
        <w:trPr>
          <w:jc w:val="center"/>
        </w:trPr>
        <w:tc>
          <w:tcPr>
            <w:tcW w:w="1928" w:type="dxa"/>
            <w:vMerge w:val="restart"/>
            <w:vAlign w:val="center"/>
          </w:tcPr>
          <w:p w14:paraId="59B46D29" w14:textId="77777777" w:rsidR="00827998" w:rsidRPr="00182533" w:rsidRDefault="00827998" w:rsidP="00A91337">
            <w:pPr>
              <w:pStyle w:val="Tabletext"/>
              <w:jc w:val="left"/>
              <w:rPr>
                <w:lang w:eastAsia="ja-JP"/>
              </w:rPr>
            </w:pPr>
            <w:r w:rsidRPr="00182533">
              <w:rPr>
                <w:lang w:eastAsia="ja-JP"/>
              </w:rPr>
              <w:t xml:space="preserve">MIMO Modo 1 y </w:t>
            </w:r>
            <w:r w:rsidRPr="00182533">
              <w:rPr>
                <w:lang w:eastAsia="ja-JP"/>
              </w:rPr>
              <w:br/>
              <w:t>MIMO Modo 2</w:t>
            </w:r>
          </w:p>
        </w:tc>
        <w:tc>
          <w:tcPr>
            <w:tcW w:w="2041" w:type="dxa"/>
            <w:vAlign w:val="center"/>
          </w:tcPr>
          <w:p w14:paraId="79CCA5E4" w14:textId="77777777" w:rsidR="00827998" w:rsidRPr="00182533" w:rsidRDefault="00827998" w:rsidP="00A91337">
            <w:pPr>
              <w:pStyle w:val="Tabletext"/>
              <w:spacing w:before="30" w:after="30"/>
              <w:jc w:val="center"/>
              <w:rPr>
                <w:lang w:eastAsia="ja-JP"/>
              </w:rPr>
            </w:pPr>
            <w:r w:rsidRPr="00182533">
              <w:rPr>
                <w:lang w:eastAsia="ja-JP"/>
              </w:rPr>
              <w:t>2</w:t>
            </w:r>
          </w:p>
        </w:tc>
        <w:tc>
          <w:tcPr>
            <w:tcW w:w="1644" w:type="dxa"/>
            <w:vAlign w:val="center"/>
          </w:tcPr>
          <w:p w14:paraId="3B052087" w14:textId="77777777" w:rsidR="00827998" w:rsidRPr="00182533" w:rsidRDefault="00827998" w:rsidP="00A91337">
            <w:pPr>
              <w:pStyle w:val="Tabletext"/>
              <w:spacing w:before="30" w:after="30"/>
              <w:jc w:val="center"/>
              <w:rPr>
                <w:lang w:eastAsia="ja-JP"/>
              </w:rPr>
            </w:pPr>
            <w:r w:rsidRPr="00182533">
              <w:rPr>
                <w:lang w:eastAsia="ja-JP"/>
              </w:rPr>
              <w:t>1</w:t>
            </w:r>
          </w:p>
        </w:tc>
        <w:tc>
          <w:tcPr>
            <w:tcW w:w="1191" w:type="dxa"/>
            <w:vAlign w:val="center"/>
          </w:tcPr>
          <w:p w14:paraId="4EBDA8E5" w14:textId="77777777" w:rsidR="00827998" w:rsidRPr="00182533" w:rsidRDefault="00827998" w:rsidP="00A91337">
            <w:pPr>
              <w:pStyle w:val="Tabletext"/>
              <w:spacing w:before="30" w:after="30"/>
              <w:jc w:val="center"/>
              <w:rPr>
                <w:lang w:eastAsia="ja-JP"/>
              </w:rPr>
            </w:pPr>
            <w:r w:rsidRPr="00182533">
              <w:rPr>
                <w:lang w:eastAsia="ja-JP"/>
              </w:rPr>
              <w:t>1</w:t>
            </w:r>
          </w:p>
        </w:tc>
        <w:tc>
          <w:tcPr>
            <w:tcW w:w="1588" w:type="dxa"/>
            <w:vAlign w:val="center"/>
          </w:tcPr>
          <w:p w14:paraId="5D052877" w14:textId="77777777" w:rsidR="00827998" w:rsidRPr="00182533" w:rsidRDefault="00827998" w:rsidP="00A91337">
            <w:pPr>
              <w:pStyle w:val="Tabletext"/>
              <w:spacing w:before="30" w:after="30"/>
              <w:jc w:val="center"/>
              <w:rPr>
                <w:lang w:eastAsia="ja-JP"/>
              </w:rPr>
            </w:pPr>
            <w:r w:rsidRPr="00182533">
              <w:rPr>
                <w:lang w:eastAsia="ja-JP"/>
              </w:rPr>
              <w:t>1</w:t>
            </w:r>
          </w:p>
        </w:tc>
        <w:tc>
          <w:tcPr>
            <w:tcW w:w="1247" w:type="dxa"/>
            <w:vAlign w:val="center"/>
          </w:tcPr>
          <w:p w14:paraId="29EE3DD1" w14:textId="77777777" w:rsidR="00827998" w:rsidRPr="00182533" w:rsidRDefault="00827998" w:rsidP="00A91337">
            <w:pPr>
              <w:pStyle w:val="Tabletext"/>
              <w:spacing w:before="30" w:after="30"/>
              <w:jc w:val="center"/>
              <w:rPr>
                <w:lang w:eastAsia="ja-JP"/>
              </w:rPr>
            </w:pPr>
            <w:r w:rsidRPr="00182533">
              <w:rPr>
                <w:lang w:eastAsia="ja-JP"/>
              </w:rPr>
              <w:t>1</w:t>
            </w:r>
          </w:p>
        </w:tc>
      </w:tr>
      <w:tr w:rsidR="00827998" w:rsidRPr="00182533" w14:paraId="2F3D608D" w14:textId="77777777" w:rsidTr="00A91337">
        <w:trPr>
          <w:jc w:val="center"/>
        </w:trPr>
        <w:tc>
          <w:tcPr>
            <w:tcW w:w="1928" w:type="dxa"/>
            <w:vMerge/>
            <w:vAlign w:val="center"/>
          </w:tcPr>
          <w:p w14:paraId="55B54E2A" w14:textId="77777777" w:rsidR="00827998" w:rsidRPr="00182533" w:rsidRDefault="00827998" w:rsidP="00A91337">
            <w:pPr>
              <w:pStyle w:val="Tabletext"/>
              <w:spacing w:before="30" w:after="30"/>
              <w:jc w:val="left"/>
              <w:rPr>
                <w:rFonts w:eastAsia="SimSun"/>
              </w:rPr>
            </w:pPr>
          </w:p>
        </w:tc>
        <w:tc>
          <w:tcPr>
            <w:tcW w:w="2041" w:type="dxa"/>
            <w:vAlign w:val="center"/>
          </w:tcPr>
          <w:p w14:paraId="27849134" w14:textId="77777777" w:rsidR="00827998" w:rsidRPr="00182533" w:rsidRDefault="00827998" w:rsidP="00A91337">
            <w:pPr>
              <w:pStyle w:val="Tabletext"/>
              <w:spacing w:before="30" w:after="30"/>
              <w:jc w:val="center"/>
              <w:rPr>
                <w:lang w:eastAsia="ja-JP"/>
              </w:rPr>
            </w:pPr>
            <w:r w:rsidRPr="00182533">
              <w:rPr>
                <w:lang w:eastAsia="ja-JP"/>
              </w:rPr>
              <w:t>2</w:t>
            </w:r>
          </w:p>
        </w:tc>
        <w:tc>
          <w:tcPr>
            <w:tcW w:w="1644" w:type="dxa"/>
            <w:vAlign w:val="center"/>
          </w:tcPr>
          <w:p w14:paraId="23C3399B" w14:textId="77777777" w:rsidR="00827998" w:rsidRPr="00182533" w:rsidRDefault="00827998" w:rsidP="00A91337">
            <w:pPr>
              <w:pStyle w:val="Tabletext"/>
              <w:spacing w:before="30" w:after="30"/>
              <w:jc w:val="center"/>
              <w:rPr>
                <w:lang w:eastAsia="ja-JP"/>
              </w:rPr>
            </w:pPr>
            <w:r w:rsidRPr="00182533">
              <w:rPr>
                <w:lang w:eastAsia="ja-JP"/>
              </w:rPr>
              <w:t>2</w:t>
            </w:r>
          </w:p>
        </w:tc>
        <w:tc>
          <w:tcPr>
            <w:tcW w:w="1191" w:type="dxa"/>
            <w:vAlign w:val="center"/>
          </w:tcPr>
          <w:p w14:paraId="1385AE40" w14:textId="77777777" w:rsidR="00827998" w:rsidRPr="00182533" w:rsidRDefault="00827998" w:rsidP="00A91337">
            <w:pPr>
              <w:pStyle w:val="Tabletext"/>
              <w:spacing w:before="30" w:after="30"/>
              <w:jc w:val="center"/>
              <w:rPr>
                <w:lang w:eastAsia="ja-JP"/>
              </w:rPr>
            </w:pPr>
            <w:r w:rsidRPr="00182533">
              <w:rPr>
                <w:lang w:eastAsia="ja-JP"/>
              </w:rPr>
              <w:t>2</w:t>
            </w:r>
          </w:p>
        </w:tc>
        <w:tc>
          <w:tcPr>
            <w:tcW w:w="1588" w:type="dxa"/>
            <w:vAlign w:val="center"/>
          </w:tcPr>
          <w:p w14:paraId="0A7A96E8" w14:textId="77777777" w:rsidR="00827998" w:rsidRPr="00182533" w:rsidRDefault="00827998" w:rsidP="00A91337">
            <w:pPr>
              <w:pStyle w:val="Tabletext"/>
              <w:spacing w:before="30" w:after="30"/>
              <w:jc w:val="center"/>
              <w:rPr>
                <w:lang w:eastAsia="ja-JP"/>
              </w:rPr>
            </w:pPr>
            <w:r w:rsidRPr="00182533">
              <w:rPr>
                <w:lang w:eastAsia="ja-JP"/>
              </w:rPr>
              <w:t>1</w:t>
            </w:r>
          </w:p>
        </w:tc>
        <w:tc>
          <w:tcPr>
            <w:tcW w:w="1247" w:type="dxa"/>
            <w:vAlign w:val="center"/>
          </w:tcPr>
          <w:p w14:paraId="1BFC0AF7" w14:textId="77777777" w:rsidR="00827998" w:rsidRPr="00182533" w:rsidRDefault="00827998" w:rsidP="00A91337">
            <w:pPr>
              <w:pStyle w:val="Tabletext"/>
              <w:spacing w:before="30" w:after="30"/>
              <w:jc w:val="center"/>
              <w:rPr>
                <w:lang w:eastAsia="ja-JP"/>
              </w:rPr>
            </w:pPr>
            <w:r w:rsidRPr="00182533">
              <w:rPr>
                <w:lang w:eastAsia="ja-JP"/>
              </w:rPr>
              <w:t>1</w:t>
            </w:r>
          </w:p>
        </w:tc>
      </w:tr>
      <w:tr w:rsidR="00827998" w:rsidRPr="00182533" w14:paraId="6A46761B" w14:textId="77777777" w:rsidTr="00A91337">
        <w:trPr>
          <w:jc w:val="center"/>
        </w:trPr>
        <w:tc>
          <w:tcPr>
            <w:tcW w:w="1928" w:type="dxa"/>
            <w:vMerge/>
            <w:vAlign w:val="center"/>
          </w:tcPr>
          <w:p w14:paraId="60ADCB40" w14:textId="77777777" w:rsidR="00827998" w:rsidRPr="00182533" w:rsidRDefault="00827998" w:rsidP="00A91337">
            <w:pPr>
              <w:pStyle w:val="Tabletext"/>
              <w:spacing w:before="30" w:after="30"/>
              <w:jc w:val="left"/>
              <w:rPr>
                <w:rFonts w:eastAsia="SimSun"/>
              </w:rPr>
            </w:pPr>
          </w:p>
        </w:tc>
        <w:tc>
          <w:tcPr>
            <w:tcW w:w="2041" w:type="dxa"/>
            <w:vAlign w:val="center"/>
          </w:tcPr>
          <w:p w14:paraId="065B41C7" w14:textId="77777777" w:rsidR="00827998" w:rsidRPr="00182533" w:rsidRDefault="00827998" w:rsidP="00A91337">
            <w:pPr>
              <w:pStyle w:val="Tabletext"/>
              <w:spacing w:before="30" w:after="30"/>
              <w:jc w:val="center"/>
              <w:rPr>
                <w:lang w:eastAsia="ja-JP"/>
              </w:rPr>
            </w:pPr>
            <w:r w:rsidRPr="00182533">
              <w:rPr>
                <w:lang w:eastAsia="ja-JP"/>
              </w:rPr>
              <w:t>4</w:t>
            </w:r>
          </w:p>
        </w:tc>
        <w:tc>
          <w:tcPr>
            <w:tcW w:w="1644" w:type="dxa"/>
            <w:vAlign w:val="center"/>
          </w:tcPr>
          <w:p w14:paraId="75F71581" w14:textId="77777777" w:rsidR="00827998" w:rsidRPr="00182533" w:rsidRDefault="00827998" w:rsidP="00A91337">
            <w:pPr>
              <w:pStyle w:val="Tabletext"/>
              <w:spacing w:before="30" w:after="30"/>
              <w:jc w:val="center"/>
              <w:rPr>
                <w:lang w:eastAsia="ja-JP"/>
              </w:rPr>
            </w:pPr>
            <w:r w:rsidRPr="00182533">
              <w:rPr>
                <w:lang w:eastAsia="ja-JP"/>
              </w:rPr>
              <w:t>1</w:t>
            </w:r>
          </w:p>
        </w:tc>
        <w:tc>
          <w:tcPr>
            <w:tcW w:w="1191" w:type="dxa"/>
            <w:vAlign w:val="center"/>
          </w:tcPr>
          <w:p w14:paraId="2300E822" w14:textId="77777777" w:rsidR="00827998" w:rsidRPr="00182533" w:rsidRDefault="00827998" w:rsidP="00A91337">
            <w:pPr>
              <w:pStyle w:val="Tabletext"/>
              <w:spacing w:before="30" w:after="30"/>
              <w:jc w:val="center"/>
              <w:rPr>
                <w:lang w:eastAsia="ja-JP"/>
              </w:rPr>
            </w:pPr>
            <w:r w:rsidRPr="00182533">
              <w:rPr>
                <w:lang w:eastAsia="ja-JP"/>
              </w:rPr>
              <w:t>1</w:t>
            </w:r>
          </w:p>
        </w:tc>
        <w:tc>
          <w:tcPr>
            <w:tcW w:w="1588" w:type="dxa"/>
            <w:vAlign w:val="center"/>
          </w:tcPr>
          <w:p w14:paraId="74D613F9" w14:textId="77777777" w:rsidR="00827998" w:rsidRPr="00182533" w:rsidRDefault="00827998" w:rsidP="00A91337">
            <w:pPr>
              <w:pStyle w:val="Tabletext"/>
              <w:spacing w:before="30" w:after="30"/>
              <w:jc w:val="center"/>
              <w:rPr>
                <w:lang w:eastAsia="ja-JP"/>
              </w:rPr>
            </w:pPr>
            <w:r w:rsidRPr="00182533">
              <w:rPr>
                <w:lang w:eastAsia="ja-JP"/>
              </w:rPr>
              <w:t>1</w:t>
            </w:r>
          </w:p>
        </w:tc>
        <w:tc>
          <w:tcPr>
            <w:tcW w:w="1247" w:type="dxa"/>
            <w:vAlign w:val="center"/>
          </w:tcPr>
          <w:p w14:paraId="53C93D6E" w14:textId="77777777" w:rsidR="00827998" w:rsidRPr="00182533" w:rsidRDefault="00827998" w:rsidP="00A91337">
            <w:pPr>
              <w:pStyle w:val="Tabletext"/>
              <w:spacing w:before="30" w:after="30"/>
              <w:jc w:val="center"/>
              <w:rPr>
                <w:lang w:eastAsia="ja-JP"/>
              </w:rPr>
            </w:pPr>
            <w:r w:rsidRPr="00182533">
              <w:rPr>
                <w:lang w:eastAsia="ja-JP"/>
              </w:rPr>
              <w:t>1</w:t>
            </w:r>
          </w:p>
        </w:tc>
      </w:tr>
      <w:tr w:rsidR="00827998" w:rsidRPr="00182533" w14:paraId="0B3F7C39" w14:textId="77777777" w:rsidTr="00A91337">
        <w:trPr>
          <w:jc w:val="center"/>
        </w:trPr>
        <w:tc>
          <w:tcPr>
            <w:tcW w:w="1928" w:type="dxa"/>
            <w:vMerge/>
            <w:vAlign w:val="center"/>
          </w:tcPr>
          <w:p w14:paraId="2C2DDF26" w14:textId="77777777" w:rsidR="00827998" w:rsidRPr="00182533" w:rsidRDefault="00827998" w:rsidP="00A91337">
            <w:pPr>
              <w:pStyle w:val="Tabletext"/>
              <w:spacing w:before="30" w:after="30"/>
              <w:jc w:val="left"/>
              <w:rPr>
                <w:rFonts w:eastAsia="SimSun"/>
              </w:rPr>
            </w:pPr>
          </w:p>
        </w:tc>
        <w:tc>
          <w:tcPr>
            <w:tcW w:w="2041" w:type="dxa"/>
            <w:vAlign w:val="center"/>
          </w:tcPr>
          <w:p w14:paraId="76D67983" w14:textId="77777777" w:rsidR="00827998" w:rsidRPr="00182533" w:rsidRDefault="00827998" w:rsidP="00A91337">
            <w:pPr>
              <w:pStyle w:val="Tabletext"/>
              <w:spacing w:before="30" w:after="30"/>
              <w:jc w:val="center"/>
              <w:rPr>
                <w:lang w:eastAsia="ja-JP"/>
              </w:rPr>
            </w:pPr>
            <w:r w:rsidRPr="00182533">
              <w:rPr>
                <w:lang w:eastAsia="ja-JP"/>
              </w:rPr>
              <w:t>4</w:t>
            </w:r>
          </w:p>
        </w:tc>
        <w:tc>
          <w:tcPr>
            <w:tcW w:w="1644" w:type="dxa"/>
            <w:vAlign w:val="center"/>
          </w:tcPr>
          <w:p w14:paraId="1D008616" w14:textId="77777777" w:rsidR="00827998" w:rsidRPr="00182533" w:rsidRDefault="00827998" w:rsidP="00A91337">
            <w:pPr>
              <w:pStyle w:val="Tabletext"/>
              <w:spacing w:before="30" w:after="30"/>
              <w:jc w:val="center"/>
              <w:rPr>
                <w:lang w:eastAsia="ja-JP"/>
              </w:rPr>
            </w:pPr>
            <w:r w:rsidRPr="00182533">
              <w:rPr>
                <w:lang w:eastAsia="ja-JP"/>
              </w:rPr>
              <w:t>2</w:t>
            </w:r>
          </w:p>
        </w:tc>
        <w:tc>
          <w:tcPr>
            <w:tcW w:w="1191" w:type="dxa"/>
            <w:vAlign w:val="center"/>
          </w:tcPr>
          <w:p w14:paraId="3824B842" w14:textId="77777777" w:rsidR="00827998" w:rsidRPr="00182533" w:rsidRDefault="00827998" w:rsidP="00A91337">
            <w:pPr>
              <w:pStyle w:val="Tabletext"/>
              <w:spacing w:before="30" w:after="30"/>
              <w:jc w:val="center"/>
              <w:rPr>
                <w:lang w:eastAsia="ja-JP"/>
              </w:rPr>
            </w:pPr>
            <w:r w:rsidRPr="00182533">
              <w:rPr>
                <w:lang w:eastAsia="ja-JP"/>
              </w:rPr>
              <w:t>2</w:t>
            </w:r>
          </w:p>
        </w:tc>
        <w:tc>
          <w:tcPr>
            <w:tcW w:w="1588" w:type="dxa"/>
            <w:vAlign w:val="center"/>
          </w:tcPr>
          <w:p w14:paraId="73BD93A4" w14:textId="77777777" w:rsidR="00827998" w:rsidRPr="00182533" w:rsidRDefault="00827998" w:rsidP="00A91337">
            <w:pPr>
              <w:pStyle w:val="Tabletext"/>
              <w:spacing w:before="30" w:after="30"/>
              <w:jc w:val="center"/>
              <w:rPr>
                <w:lang w:eastAsia="ja-JP"/>
              </w:rPr>
            </w:pPr>
            <w:r w:rsidRPr="00182533">
              <w:rPr>
                <w:lang w:eastAsia="ja-JP"/>
              </w:rPr>
              <w:t>1</w:t>
            </w:r>
          </w:p>
        </w:tc>
        <w:tc>
          <w:tcPr>
            <w:tcW w:w="1247" w:type="dxa"/>
            <w:vAlign w:val="center"/>
          </w:tcPr>
          <w:p w14:paraId="4AD5E859" w14:textId="77777777" w:rsidR="00827998" w:rsidRPr="00182533" w:rsidRDefault="00827998" w:rsidP="00A91337">
            <w:pPr>
              <w:pStyle w:val="Tabletext"/>
              <w:spacing w:before="30" w:after="30"/>
              <w:jc w:val="center"/>
              <w:rPr>
                <w:lang w:eastAsia="ja-JP"/>
              </w:rPr>
            </w:pPr>
            <w:r w:rsidRPr="00182533">
              <w:rPr>
                <w:lang w:eastAsia="ja-JP"/>
              </w:rPr>
              <w:t>1</w:t>
            </w:r>
          </w:p>
        </w:tc>
      </w:tr>
      <w:tr w:rsidR="00827998" w:rsidRPr="00182533" w14:paraId="41D260A0" w14:textId="77777777" w:rsidTr="00A91337">
        <w:trPr>
          <w:jc w:val="center"/>
        </w:trPr>
        <w:tc>
          <w:tcPr>
            <w:tcW w:w="1928" w:type="dxa"/>
            <w:vMerge/>
            <w:vAlign w:val="center"/>
          </w:tcPr>
          <w:p w14:paraId="1D8D3AAD" w14:textId="77777777" w:rsidR="00827998" w:rsidRPr="00182533" w:rsidRDefault="00827998" w:rsidP="00A91337">
            <w:pPr>
              <w:pStyle w:val="Tabletext"/>
              <w:spacing w:before="30" w:after="30"/>
              <w:jc w:val="left"/>
              <w:rPr>
                <w:rFonts w:eastAsia="SimSun"/>
              </w:rPr>
            </w:pPr>
          </w:p>
        </w:tc>
        <w:tc>
          <w:tcPr>
            <w:tcW w:w="2041" w:type="dxa"/>
            <w:vAlign w:val="center"/>
          </w:tcPr>
          <w:p w14:paraId="4E10B984" w14:textId="77777777" w:rsidR="00827998" w:rsidRPr="00182533" w:rsidRDefault="00827998" w:rsidP="00A91337">
            <w:pPr>
              <w:pStyle w:val="Tabletext"/>
              <w:spacing w:before="30" w:after="30"/>
              <w:jc w:val="center"/>
              <w:rPr>
                <w:lang w:eastAsia="ja-JP"/>
              </w:rPr>
            </w:pPr>
            <w:r w:rsidRPr="00182533">
              <w:rPr>
                <w:lang w:eastAsia="ja-JP"/>
              </w:rPr>
              <w:t>4</w:t>
            </w:r>
          </w:p>
        </w:tc>
        <w:tc>
          <w:tcPr>
            <w:tcW w:w="1644" w:type="dxa"/>
            <w:vAlign w:val="center"/>
          </w:tcPr>
          <w:p w14:paraId="72A9DF68" w14:textId="77777777" w:rsidR="00827998" w:rsidRPr="00182533" w:rsidRDefault="00827998" w:rsidP="00A91337">
            <w:pPr>
              <w:pStyle w:val="Tabletext"/>
              <w:spacing w:before="30" w:after="30"/>
              <w:jc w:val="center"/>
              <w:rPr>
                <w:lang w:eastAsia="ja-JP"/>
              </w:rPr>
            </w:pPr>
            <w:r w:rsidRPr="00182533">
              <w:rPr>
                <w:lang w:eastAsia="ja-JP"/>
              </w:rPr>
              <w:t>3</w:t>
            </w:r>
          </w:p>
        </w:tc>
        <w:tc>
          <w:tcPr>
            <w:tcW w:w="1191" w:type="dxa"/>
            <w:vAlign w:val="center"/>
          </w:tcPr>
          <w:p w14:paraId="79EC8C8B" w14:textId="77777777" w:rsidR="00827998" w:rsidRPr="00182533" w:rsidRDefault="00827998" w:rsidP="00A91337">
            <w:pPr>
              <w:pStyle w:val="Tabletext"/>
              <w:spacing w:before="30" w:after="30"/>
              <w:jc w:val="center"/>
              <w:rPr>
                <w:lang w:eastAsia="ja-JP"/>
              </w:rPr>
            </w:pPr>
            <w:r w:rsidRPr="00182533">
              <w:rPr>
                <w:lang w:eastAsia="ja-JP"/>
              </w:rPr>
              <w:t>3</w:t>
            </w:r>
          </w:p>
        </w:tc>
        <w:tc>
          <w:tcPr>
            <w:tcW w:w="1588" w:type="dxa"/>
            <w:vAlign w:val="center"/>
          </w:tcPr>
          <w:p w14:paraId="02D8A2C4" w14:textId="77777777" w:rsidR="00827998" w:rsidRPr="00182533" w:rsidRDefault="00827998" w:rsidP="00A91337">
            <w:pPr>
              <w:pStyle w:val="Tabletext"/>
              <w:spacing w:before="30" w:after="30"/>
              <w:jc w:val="center"/>
              <w:rPr>
                <w:lang w:eastAsia="ja-JP"/>
              </w:rPr>
            </w:pPr>
            <w:r w:rsidRPr="00182533">
              <w:rPr>
                <w:lang w:eastAsia="ja-JP"/>
              </w:rPr>
              <w:t>1</w:t>
            </w:r>
          </w:p>
        </w:tc>
        <w:tc>
          <w:tcPr>
            <w:tcW w:w="1247" w:type="dxa"/>
            <w:vAlign w:val="center"/>
          </w:tcPr>
          <w:p w14:paraId="4BE8ECD4" w14:textId="77777777" w:rsidR="00827998" w:rsidRPr="00182533" w:rsidRDefault="00827998" w:rsidP="00A91337">
            <w:pPr>
              <w:pStyle w:val="Tabletext"/>
              <w:spacing w:before="30" w:after="30"/>
              <w:jc w:val="center"/>
              <w:rPr>
                <w:lang w:eastAsia="ja-JP"/>
              </w:rPr>
            </w:pPr>
            <w:r w:rsidRPr="00182533">
              <w:rPr>
                <w:lang w:eastAsia="ja-JP"/>
              </w:rPr>
              <w:t>1</w:t>
            </w:r>
          </w:p>
        </w:tc>
      </w:tr>
      <w:tr w:rsidR="00827998" w:rsidRPr="00182533" w14:paraId="5854A8DE" w14:textId="77777777" w:rsidTr="00A91337">
        <w:trPr>
          <w:jc w:val="center"/>
        </w:trPr>
        <w:tc>
          <w:tcPr>
            <w:tcW w:w="1928" w:type="dxa"/>
            <w:vMerge/>
            <w:vAlign w:val="center"/>
          </w:tcPr>
          <w:p w14:paraId="3ED1C247" w14:textId="77777777" w:rsidR="00827998" w:rsidRPr="00182533" w:rsidRDefault="00827998" w:rsidP="00A91337">
            <w:pPr>
              <w:pStyle w:val="Tabletext"/>
              <w:spacing w:before="30" w:after="30"/>
              <w:jc w:val="left"/>
              <w:rPr>
                <w:rFonts w:eastAsia="SimSun"/>
              </w:rPr>
            </w:pPr>
          </w:p>
        </w:tc>
        <w:tc>
          <w:tcPr>
            <w:tcW w:w="2041" w:type="dxa"/>
            <w:vAlign w:val="center"/>
          </w:tcPr>
          <w:p w14:paraId="1016E3B4" w14:textId="77777777" w:rsidR="00827998" w:rsidRPr="00182533" w:rsidRDefault="00827998" w:rsidP="00A91337">
            <w:pPr>
              <w:pStyle w:val="Tabletext"/>
              <w:spacing w:before="30" w:after="30"/>
              <w:jc w:val="center"/>
              <w:rPr>
                <w:lang w:eastAsia="ja-JP"/>
              </w:rPr>
            </w:pPr>
            <w:r w:rsidRPr="00182533">
              <w:rPr>
                <w:lang w:eastAsia="ja-JP"/>
              </w:rPr>
              <w:t>4</w:t>
            </w:r>
          </w:p>
        </w:tc>
        <w:tc>
          <w:tcPr>
            <w:tcW w:w="1644" w:type="dxa"/>
            <w:vAlign w:val="center"/>
          </w:tcPr>
          <w:p w14:paraId="592A35EC" w14:textId="77777777" w:rsidR="00827998" w:rsidRPr="00182533" w:rsidRDefault="00827998" w:rsidP="00A91337">
            <w:pPr>
              <w:pStyle w:val="Tabletext"/>
              <w:spacing w:before="30" w:after="30"/>
              <w:jc w:val="center"/>
              <w:rPr>
                <w:lang w:eastAsia="ja-JP"/>
              </w:rPr>
            </w:pPr>
            <w:r w:rsidRPr="00182533">
              <w:rPr>
                <w:lang w:eastAsia="ja-JP"/>
              </w:rPr>
              <w:t>4</w:t>
            </w:r>
          </w:p>
        </w:tc>
        <w:tc>
          <w:tcPr>
            <w:tcW w:w="1191" w:type="dxa"/>
            <w:vAlign w:val="center"/>
          </w:tcPr>
          <w:p w14:paraId="43638E27" w14:textId="77777777" w:rsidR="00827998" w:rsidRPr="00182533" w:rsidRDefault="00827998" w:rsidP="00A91337">
            <w:pPr>
              <w:pStyle w:val="Tabletext"/>
              <w:spacing w:before="30" w:after="30"/>
              <w:jc w:val="center"/>
              <w:rPr>
                <w:lang w:eastAsia="ja-JP"/>
              </w:rPr>
            </w:pPr>
            <w:r w:rsidRPr="00182533">
              <w:rPr>
                <w:lang w:eastAsia="ja-JP"/>
              </w:rPr>
              <w:t>4</w:t>
            </w:r>
          </w:p>
        </w:tc>
        <w:tc>
          <w:tcPr>
            <w:tcW w:w="1588" w:type="dxa"/>
            <w:vAlign w:val="center"/>
          </w:tcPr>
          <w:p w14:paraId="5D514BD4" w14:textId="77777777" w:rsidR="00827998" w:rsidRPr="00182533" w:rsidRDefault="00827998" w:rsidP="00A91337">
            <w:pPr>
              <w:pStyle w:val="Tabletext"/>
              <w:spacing w:before="30" w:after="30"/>
              <w:jc w:val="center"/>
              <w:rPr>
                <w:lang w:eastAsia="ja-JP"/>
              </w:rPr>
            </w:pPr>
            <w:r w:rsidRPr="00182533">
              <w:rPr>
                <w:lang w:eastAsia="ja-JP"/>
              </w:rPr>
              <w:t>1</w:t>
            </w:r>
          </w:p>
        </w:tc>
        <w:tc>
          <w:tcPr>
            <w:tcW w:w="1247" w:type="dxa"/>
            <w:vAlign w:val="center"/>
          </w:tcPr>
          <w:p w14:paraId="12D6DFCE" w14:textId="77777777" w:rsidR="00827998" w:rsidRPr="00182533" w:rsidRDefault="00827998" w:rsidP="00A91337">
            <w:pPr>
              <w:pStyle w:val="Tabletext"/>
              <w:spacing w:before="30" w:after="30"/>
              <w:jc w:val="center"/>
              <w:rPr>
                <w:lang w:eastAsia="ja-JP"/>
              </w:rPr>
            </w:pPr>
            <w:r w:rsidRPr="00182533">
              <w:rPr>
                <w:lang w:eastAsia="ja-JP"/>
              </w:rPr>
              <w:t>1</w:t>
            </w:r>
          </w:p>
        </w:tc>
      </w:tr>
      <w:tr w:rsidR="00827998" w:rsidRPr="00182533" w14:paraId="31EF69E6" w14:textId="77777777" w:rsidTr="00A91337">
        <w:trPr>
          <w:jc w:val="center"/>
        </w:trPr>
        <w:tc>
          <w:tcPr>
            <w:tcW w:w="1928" w:type="dxa"/>
            <w:vMerge/>
            <w:vAlign w:val="center"/>
          </w:tcPr>
          <w:p w14:paraId="42DF2DFB" w14:textId="77777777" w:rsidR="00827998" w:rsidRPr="00182533" w:rsidRDefault="00827998" w:rsidP="00A91337">
            <w:pPr>
              <w:pStyle w:val="Tabletext"/>
              <w:spacing w:before="30" w:after="30"/>
              <w:jc w:val="left"/>
              <w:rPr>
                <w:rFonts w:eastAsia="SimSun"/>
              </w:rPr>
            </w:pPr>
          </w:p>
        </w:tc>
        <w:tc>
          <w:tcPr>
            <w:tcW w:w="2041" w:type="dxa"/>
            <w:vAlign w:val="center"/>
          </w:tcPr>
          <w:p w14:paraId="06F3CE27" w14:textId="77777777" w:rsidR="00827998" w:rsidRPr="00182533" w:rsidRDefault="00827998" w:rsidP="00A91337">
            <w:pPr>
              <w:pStyle w:val="Tabletext"/>
              <w:spacing w:before="30" w:after="30"/>
              <w:jc w:val="center"/>
              <w:rPr>
                <w:lang w:eastAsia="ja-JP"/>
              </w:rPr>
            </w:pPr>
            <w:r w:rsidRPr="00182533">
              <w:rPr>
                <w:lang w:eastAsia="ja-JP"/>
              </w:rPr>
              <w:t>8</w:t>
            </w:r>
          </w:p>
        </w:tc>
        <w:tc>
          <w:tcPr>
            <w:tcW w:w="1644" w:type="dxa"/>
            <w:vAlign w:val="center"/>
          </w:tcPr>
          <w:p w14:paraId="52386B15" w14:textId="77777777" w:rsidR="00827998" w:rsidRPr="00182533" w:rsidRDefault="00827998" w:rsidP="00A91337">
            <w:pPr>
              <w:pStyle w:val="Tabletext"/>
              <w:spacing w:before="30" w:after="30"/>
              <w:jc w:val="center"/>
              <w:rPr>
                <w:lang w:eastAsia="ja-JP"/>
              </w:rPr>
            </w:pPr>
            <w:r w:rsidRPr="00182533">
              <w:rPr>
                <w:lang w:eastAsia="ja-JP"/>
              </w:rPr>
              <w:t>1</w:t>
            </w:r>
          </w:p>
        </w:tc>
        <w:tc>
          <w:tcPr>
            <w:tcW w:w="1191" w:type="dxa"/>
            <w:vAlign w:val="center"/>
          </w:tcPr>
          <w:p w14:paraId="5970F851" w14:textId="77777777" w:rsidR="00827998" w:rsidRPr="00182533" w:rsidRDefault="00827998" w:rsidP="00A91337">
            <w:pPr>
              <w:pStyle w:val="Tabletext"/>
              <w:spacing w:before="30" w:after="30"/>
              <w:jc w:val="center"/>
              <w:rPr>
                <w:lang w:eastAsia="ja-JP"/>
              </w:rPr>
            </w:pPr>
            <w:r w:rsidRPr="00182533">
              <w:rPr>
                <w:lang w:eastAsia="ja-JP"/>
              </w:rPr>
              <w:t>1</w:t>
            </w:r>
          </w:p>
        </w:tc>
        <w:tc>
          <w:tcPr>
            <w:tcW w:w="1588" w:type="dxa"/>
            <w:vAlign w:val="center"/>
          </w:tcPr>
          <w:p w14:paraId="5DF326A6" w14:textId="77777777" w:rsidR="00827998" w:rsidRPr="00182533" w:rsidRDefault="00827998" w:rsidP="00A91337">
            <w:pPr>
              <w:pStyle w:val="Tabletext"/>
              <w:spacing w:before="30" w:after="30"/>
              <w:jc w:val="center"/>
              <w:rPr>
                <w:lang w:eastAsia="ja-JP"/>
              </w:rPr>
            </w:pPr>
            <w:r w:rsidRPr="00182533">
              <w:rPr>
                <w:lang w:eastAsia="ja-JP"/>
              </w:rPr>
              <w:t>1</w:t>
            </w:r>
          </w:p>
        </w:tc>
        <w:tc>
          <w:tcPr>
            <w:tcW w:w="1247" w:type="dxa"/>
            <w:vAlign w:val="center"/>
          </w:tcPr>
          <w:p w14:paraId="541E855F" w14:textId="77777777" w:rsidR="00827998" w:rsidRPr="00182533" w:rsidRDefault="00827998" w:rsidP="00A91337">
            <w:pPr>
              <w:pStyle w:val="Tabletext"/>
              <w:spacing w:before="30" w:after="30"/>
              <w:jc w:val="center"/>
              <w:rPr>
                <w:lang w:eastAsia="ja-JP"/>
              </w:rPr>
            </w:pPr>
            <w:r w:rsidRPr="00182533">
              <w:rPr>
                <w:lang w:eastAsia="ja-JP"/>
              </w:rPr>
              <w:t>1</w:t>
            </w:r>
          </w:p>
        </w:tc>
      </w:tr>
      <w:tr w:rsidR="00827998" w:rsidRPr="00182533" w14:paraId="628D652C" w14:textId="77777777" w:rsidTr="00A91337">
        <w:trPr>
          <w:jc w:val="center"/>
        </w:trPr>
        <w:tc>
          <w:tcPr>
            <w:tcW w:w="1928" w:type="dxa"/>
            <w:vMerge/>
            <w:vAlign w:val="center"/>
          </w:tcPr>
          <w:p w14:paraId="48BE74F8" w14:textId="77777777" w:rsidR="00827998" w:rsidRPr="00182533" w:rsidRDefault="00827998" w:rsidP="00A91337">
            <w:pPr>
              <w:pStyle w:val="Tabletext"/>
              <w:spacing w:before="30" w:after="30"/>
              <w:jc w:val="left"/>
              <w:rPr>
                <w:rFonts w:eastAsia="SimSun"/>
              </w:rPr>
            </w:pPr>
          </w:p>
        </w:tc>
        <w:tc>
          <w:tcPr>
            <w:tcW w:w="2041" w:type="dxa"/>
            <w:vAlign w:val="center"/>
          </w:tcPr>
          <w:p w14:paraId="4D9A34D2" w14:textId="77777777" w:rsidR="00827998" w:rsidRPr="00182533" w:rsidRDefault="00827998" w:rsidP="00A91337">
            <w:pPr>
              <w:pStyle w:val="Tabletext"/>
              <w:spacing w:before="30" w:after="30"/>
              <w:jc w:val="center"/>
              <w:rPr>
                <w:lang w:eastAsia="ja-JP"/>
              </w:rPr>
            </w:pPr>
            <w:r w:rsidRPr="00182533">
              <w:rPr>
                <w:lang w:eastAsia="ja-JP"/>
              </w:rPr>
              <w:t>8</w:t>
            </w:r>
          </w:p>
        </w:tc>
        <w:tc>
          <w:tcPr>
            <w:tcW w:w="1644" w:type="dxa"/>
            <w:vAlign w:val="center"/>
          </w:tcPr>
          <w:p w14:paraId="2FE93741" w14:textId="77777777" w:rsidR="00827998" w:rsidRPr="00182533" w:rsidRDefault="00827998" w:rsidP="00A91337">
            <w:pPr>
              <w:pStyle w:val="Tabletext"/>
              <w:spacing w:before="30" w:after="30"/>
              <w:jc w:val="center"/>
              <w:rPr>
                <w:lang w:eastAsia="ja-JP"/>
              </w:rPr>
            </w:pPr>
            <w:r w:rsidRPr="00182533">
              <w:rPr>
                <w:lang w:eastAsia="ja-JP"/>
              </w:rPr>
              <w:t>2</w:t>
            </w:r>
          </w:p>
        </w:tc>
        <w:tc>
          <w:tcPr>
            <w:tcW w:w="1191" w:type="dxa"/>
            <w:vAlign w:val="center"/>
          </w:tcPr>
          <w:p w14:paraId="20F97FB9" w14:textId="77777777" w:rsidR="00827998" w:rsidRPr="00182533" w:rsidRDefault="00827998" w:rsidP="00A91337">
            <w:pPr>
              <w:pStyle w:val="Tabletext"/>
              <w:spacing w:before="30" w:after="30"/>
              <w:jc w:val="center"/>
              <w:rPr>
                <w:lang w:eastAsia="ja-JP"/>
              </w:rPr>
            </w:pPr>
            <w:r w:rsidRPr="00182533">
              <w:rPr>
                <w:lang w:eastAsia="ja-JP"/>
              </w:rPr>
              <w:t>2</w:t>
            </w:r>
          </w:p>
        </w:tc>
        <w:tc>
          <w:tcPr>
            <w:tcW w:w="1588" w:type="dxa"/>
            <w:vAlign w:val="center"/>
          </w:tcPr>
          <w:p w14:paraId="1EA59E25" w14:textId="77777777" w:rsidR="00827998" w:rsidRPr="00182533" w:rsidRDefault="00827998" w:rsidP="00A91337">
            <w:pPr>
              <w:pStyle w:val="Tabletext"/>
              <w:spacing w:before="30" w:after="30"/>
              <w:jc w:val="center"/>
              <w:rPr>
                <w:lang w:eastAsia="ja-JP"/>
              </w:rPr>
            </w:pPr>
            <w:r w:rsidRPr="00182533">
              <w:rPr>
                <w:lang w:eastAsia="ja-JP"/>
              </w:rPr>
              <w:t>1</w:t>
            </w:r>
          </w:p>
        </w:tc>
        <w:tc>
          <w:tcPr>
            <w:tcW w:w="1247" w:type="dxa"/>
            <w:vAlign w:val="center"/>
          </w:tcPr>
          <w:p w14:paraId="52B0C549" w14:textId="77777777" w:rsidR="00827998" w:rsidRPr="00182533" w:rsidRDefault="00827998" w:rsidP="00A91337">
            <w:pPr>
              <w:pStyle w:val="Tabletext"/>
              <w:spacing w:before="30" w:after="30"/>
              <w:jc w:val="center"/>
              <w:rPr>
                <w:lang w:eastAsia="ja-JP"/>
              </w:rPr>
            </w:pPr>
            <w:r w:rsidRPr="00182533">
              <w:rPr>
                <w:lang w:eastAsia="ja-JP"/>
              </w:rPr>
              <w:t>1</w:t>
            </w:r>
          </w:p>
        </w:tc>
      </w:tr>
      <w:tr w:rsidR="00827998" w:rsidRPr="00182533" w14:paraId="535246F9" w14:textId="77777777" w:rsidTr="00A91337">
        <w:trPr>
          <w:jc w:val="center"/>
        </w:trPr>
        <w:tc>
          <w:tcPr>
            <w:tcW w:w="1928" w:type="dxa"/>
            <w:vMerge/>
            <w:vAlign w:val="center"/>
          </w:tcPr>
          <w:p w14:paraId="656F3926" w14:textId="77777777" w:rsidR="00827998" w:rsidRPr="00182533" w:rsidRDefault="00827998" w:rsidP="00A91337">
            <w:pPr>
              <w:pStyle w:val="Tabletext"/>
              <w:spacing w:before="30" w:after="30"/>
              <w:jc w:val="left"/>
              <w:rPr>
                <w:rFonts w:eastAsia="SimSun"/>
              </w:rPr>
            </w:pPr>
          </w:p>
        </w:tc>
        <w:tc>
          <w:tcPr>
            <w:tcW w:w="2041" w:type="dxa"/>
            <w:vAlign w:val="center"/>
          </w:tcPr>
          <w:p w14:paraId="76F063C8" w14:textId="77777777" w:rsidR="00827998" w:rsidRPr="00182533" w:rsidRDefault="00827998" w:rsidP="00A91337">
            <w:pPr>
              <w:pStyle w:val="Tabletext"/>
              <w:spacing w:before="30" w:after="30"/>
              <w:jc w:val="center"/>
              <w:rPr>
                <w:lang w:eastAsia="ja-JP"/>
              </w:rPr>
            </w:pPr>
            <w:r w:rsidRPr="00182533">
              <w:rPr>
                <w:lang w:eastAsia="ja-JP"/>
              </w:rPr>
              <w:t>8</w:t>
            </w:r>
          </w:p>
        </w:tc>
        <w:tc>
          <w:tcPr>
            <w:tcW w:w="1644" w:type="dxa"/>
            <w:vAlign w:val="center"/>
          </w:tcPr>
          <w:p w14:paraId="7F30EEF5" w14:textId="77777777" w:rsidR="00827998" w:rsidRPr="00182533" w:rsidRDefault="00827998" w:rsidP="00A91337">
            <w:pPr>
              <w:pStyle w:val="Tabletext"/>
              <w:spacing w:before="30" w:after="30"/>
              <w:jc w:val="center"/>
              <w:rPr>
                <w:lang w:eastAsia="ja-JP"/>
              </w:rPr>
            </w:pPr>
            <w:r w:rsidRPr="00182533">
              <w:rPr>
                <w:lang w:eastAsia="ja-JP"/>
              </w:rPr>
              <w:t>3</w:t>
            </w:r>
          </w:p>
        </w:tc>
        <w:tc>
          <w:tcPr>
            <w:tcW w:w="1191" w:type="dxa"/>
            <w:vAlign w:val="center"/>
          </w:tcPr>
          <w:p w14:paraId="134C1E39" w14:textId="77777777" w:rsidR="00827998" w:rsidRPr="00182533" w:rsidRDefault="00827998" w:rsidP="00A91337">
            <w:pPr>
              <w:pStyle w:val="Tabletext"/>
              <w:spacing w:before="30" w:after="30"/>
              <w:jc w:val="center"/>
              <w:rPr>
                <w:lang w:eastAsia="ja-JP"/>
              </w:rPr>
            </w:pPr>
            <w:r w:rsidRPr="00182533">
              <w:rPr>
                <w:lang w:eastAsia="ja-JP"/>
              </w:rPr>
              <w:t>3</w:t>
            </w:r>
          </w:p>
        </w:tc>
        <w:tc>
          <w:tcPr>
            <w:tcW w:w="1588" w:type="dxa"/>
            <w:vAlign w:val="center"/>
          </w:tcPr>
          <w:p w14:paraId="6A3035DD" w14:textId="77777777" w:rsidR="00827998" w:rsidRPr="00182533" w:rsidRDefault="00827998" w:rsidP="00A91337">
            <w:pPr>
              <w:pStyle w:val="Tabletext"/>
              <w:spacing w:before="30" w:after="30"/>
              <w:jc w:val="center"/>
              <w:rPr>
                <w:lang w:eastAsia="ja-JP"/>
              </w:rPr>
            </w:pPr>
            <w:r w:rsidRPr="00182533">
              <w:rPr>
                <w:lang w:eastAsia="ja-JP"/>
              </w:rPr>
              <w:t>1</w:t>
            </w:r>
          </w:p>
        </w:tc>
        <w:tc>
          <w:tcPr>
            <w:tcW w:w="1247" w:type="dxa"/>
            <w:vAlign w:val="center"/>
          </w:tcPr>
          <w:p w14:paraId="568F5239" w14:textId="77777777" w:rsidR="00827998" w:rsidRPr="00182533" w:rsidRDefault="00827998" w:rsidP="00A91337">
            <w:pPr>
              <w:pStyle w:val="Tabletext"/>
              <w:spacing w:before="30" w:after="30"/>
              <w:jc w:val="center"/>
              <w:rPr>
                <w:lang w:eastAsia="ja-JP"/>
              </w:rPr>
            </w:pPr>
            <w:r w:rsidRPr="00182533">
              <w:rPr>
                <w:lang w:eastAsia="ja-JP"/>
              </w:rPr>
              <w:t>1</w:t>
            </w:r>
          </w:p>
        </w:tc>
      </w:tr>
      <w:tr w:rsidR="00827998" w:rsidRPr="00182533" w14:paraId="540167D2" w14:textId="77777777" w:rsidTr="00A91337">
        <w:trPr>
          <w:jc w:val="center"/>
        </w:trPr>
        <w:tc>
          <w:tcPr>
            <w:tcW w:w="1928" w:type="dxa"/>
            <w:vMerge/>
            <w:vAlign w:val="center"/>
          </w:tcPr>
          <w:p w14:paraId="16799860" w14:textId="77777777" w:rsidR="00827998" w:rsidRPr="00182533" w:rsidRDefault="00827998" w:rsidP="00A91337">
            <w:pPr>
              <w:pStyle w:val="Tabletext"/>
              <w:spacing w:before="30" w:after="30"/>
              <w:jc w:val="left"/>
              <w:rPr>
                <w:rFonts w:eastAsia="SimSun"/>
              </w:rPr>
            </w:pPr>
          </w:p>
        </w:tc>
        <w:tc>
          <w:tcPr>
            <w:tcW w:w="2041" w:type="dxa"/>
            <w:vAlign w:val="center"/>
          </w:tcPr>
          <w:p w14:paraId="51D74D27" w14:textId="77777777" w:rsidR="00827998" w:rsidRPr="00182533" w:rsidRDefault="00827998" w:rsidP="00A91337">
            <w:pPr>
              <w:pStyle w:val="Tabletext"/>
              <w:spacing w:before="30" w:after="30"/>
              <w:jc w:val="center"/>
              <w:rPr>
                <w:lang w:eastAsia="ja-JP"/>
              </w:rPr>
            </w:pPr>
            <w:r w:rsidRPr="00182533">
              <w:rPr>
                <w:lang w:eastAsia="ja-JP"/>
              </w:rPr>
              <w:t>8</w:t>
            </w:r>
          </w:p>
        </w:tc>
        <w:tc>
          <w:tcPr>
            <w:tcW w:w="1644" w:type="dxa"/>
            <w:vAlign w:val="center"/>
          </w:tcPr>
          <w:p w14:paraId="4BB7A670" w14:textId="77777777" w:rsidR="00827998" w:rsidRPr="00182533" w:rsidRDefault="00827998" w:rsidP="00A91337">
            <w:pPr>
              <w:pStyle w:val="Tabletext"/>
              <w:spacing w:before="30" w:after="30"/>
              <w:jc w:val="center"/>
              <w:rPr>
                <w:lang w:eastAsia="ja-JP"/>
              </w:rPr>
            </w:pPr>
            <w:r w:rsidRPr="00182533">
              <w:rPr>
                <w:lang w:eastAsia="ja-JP"/>
              </w:rPr>
              <w:t>4</w:t>
            </w:r>
          </w:p>
        </w:tc>
        <w:tc>
          <w:tcPr>
            <w:tcW w:w="1191" w:type="dxa"/>
            <w:vAlign w:val="center"/>
          </w:tcPr>
          <w:p w14:paraId="5F78E549" w14:textId="77777777" w:rsidR="00827998" w:rsidRPr="00182533" w:rsidRDefault="00827998" w:rsidP="00A91337">
            <w:pPr>
              <w:pStyle w:val="Tabletext"/>
              <w:spacing w:before="30" w:after="30"/>
              <w:jc w:val="center"/>
              <w:rPr>
                <w:lang w:eastAsia="ja-JP"/>
              </w:rPr>
            </w:pPr>
            <w:r w:rsidRPr="00182533">
              <w:rPr>
                <w:lang w:eastAsia="ja-JP"/>
              </w:rPr>
              <w:t>4</w:t>
            </w:r>
          </w:p>
        </w:tc>
        <w:tc>
          <w:tcPr>
            <w:tcW w:w="1588" w:type="dxa"/>
            <w:vAlign w:val="center"/>
          </w:tcPr>
          <w:p w14:paraId="3C01101D" w14:textId="77777777" w:rsidR="00827998" w:rsidRPr="00182533" w:rsidRDefault="00827998" w:rsidP="00A91337">
            <w:pPr>
              <w:pStyle w:val="Tabletext"/>
              <w:spacing w:before="30" w:after="30"/>
              <w:jc w:val="center"/>
              <w:rPr>
                <w:lang w:eastAsia="ja-JP"/>
              </w:rPr>
            </w:pPr>
            <w:r w:rsidRPr="00182533">
              <w:rPr>
                <w:lang w:eastAsia="ja-JP"/>
              </w:rPr>
              <w:t>1</w:t>
            </w:r>
          </w:p>
        </w:tc>
        <w:tc>
          <w:tcPr>
            <w:tcW w:w="1247" w:type="dxa"/>
            <w:vAlign w:val="center"/>
          </w:tcPr>
          <w:p w14:paraId="0FD40646" w14:textId="77777777" w:rsidR="00827998" w:rsidRPr="00182533" w:rsidRDefault="00827998" w:rsidP="00A91337">
            <w:pPr>
              <w:pStyle w:val="Tabletext"/>
              <w:spacing w:before="30" w:after="30"/>
              <w:jc w:val="center"/>
              <w:rPr>
                <w:lang w:eastAsia="ja-JP"/>
              </w:rPr>
            </w:pPr>
            <w:r w:rsidRPr="00182533">
              <w:rPr>
                <w:lang w:eastAsia="ja-JP"/>
              </w:rPr>
              <w:t>1</w:t>
            </w:r>
          </w:p>
        </w:tc>
      </w:tr>
      <w:tr w:rsidR="00827998" w:rsidRPr="00182533" w14:paraId="2A9FF04A" w14:textId="77777777" w:rsidTr="00A91337">
        <w:trPr>
          <w:jc w:val="center"/>
        </w:trPr>
        <w:tc>
          <w:tcPr>
            <w:tcW w:w="1928" w:type="dxa"/>
            <w:vMerge/>
            <w:vAlign w:val="center"/>
          </w:tcPr>
          <w:p w14:paraId="54F8CC90" w14:textId="77777777" w:rsidR="00827998" w:rsidRPr="00182533" w:rsidRDefault="00827998" w:rsidP="00A91337">
            <w:pPr>
              <w:pStyle w:val="Tabletext"/>
              <w:spacing w:before="30" w:after="30"/>
              <w:jc w:val="left"/>
              <w:rPr>
                <w:rFonts w:eastAsia="SimSun"/>
              </w:rPr>
            </w:pPr>
          </w:p>
        </w:tc>
        <w:tc>
          <w:tcPr>
            <w:tcW w:w="2041" w:type="dxa"/>
            <w:vAlign w:val="center"/>
          </w:tcPr>
          <w:p w14:paraId="67CC9204" w14:textId="77777777" w:rsidR="00827998" w:rsidRPr="00182533" w:rsidRDefault="00827998" w:rsidP="00A91337">
            <w:pPr>
              <w:pStyle w:val="Tabletext"/>
              <w:spacing w:before="30" w:after="30"/>
              <w:jc w:val="center"/>
              <w:rPr>
                <w:lang w:eastAsia="ja-JP"/>
              </w:rPr>
            </w:pPr>
            <w:r w:rsidRPr="00182533">
              <w:rPr>
                <w:lang w:eastAsia="ja-JP"/>
              </w:rPr>
              <w:t>8</w:t>
            </w:r>
          </w:p>
        </w:tc>
        <w:tc>
          <w:tcPr>
            <w:tcW w:w="1644" w:type="dxa"/>
            <w:vAlign w:val="center"/>
          </w:tcPr>
          <w:p w14:paraId="2E0A9E43" w14:textId="77777777" w:rsidR="00827998" w:rsidRPr="00182533" w:rsidRDefault="00827998" w:rsidP="00A91337">
            <w:pPr>
              <w:pStyle w:val="Tabletext"/>
              <w:spacing w:before="30" w:after="30"/>
              <w:jc w:val="center"/>
              <w:rPr>
                <w:lang w:eastAsia="ja-JP"/>
              </w:rPr>
            </w:pPr>
            <w:r w:rsidRPr="00182533">
              <w:rPr>
                <w:lang w:eastAsia="ja-JP"/>
              </w:rPr>
              <w:t>5</w:t>
            </w:r>
          </w:p>
        </w:tc>
        <w:tc>
          <w:tcPr>
            <w:tcW w:w="1191" w:type="dxa"/>
            <w:vAlign w:val="center"/>
          </w:tcPr>
          <w:p w14:paraId="68663F03" w14:textId="77777777" w:rsidR="00827998" w:rsidRPr="00182533" w:rsidRDefault="00827998" w:rsidP="00A91337">
            <w:pPr>
              <w:pStyle w:val="Tabletext"/>
              <w:spacing w:before="30" w:after="30"/>
              <w:jc w:val="center"/>
              <w:rPr>
                <w:lang w:eastAsia="ja-JP"/>
              </w:rPr>
            </w:pPr>
            <w:r w:rsidRPr="00182533">
              <w:rPr>
                <w:lang w:eastAsia="ja-JP"/>
              </w:rPr>
              <w:t>5</w:t>
            </w:r>
          </w:p>
        </w:tc>
        <w:tc>
          <w:tcPr>
            <w:tcW w:w="1588" w:type="dxa"/>
            <w:vAlign w:val="center"/>
          </w:tcPr>
          <w:p w14:paraId="358C4BA7" w14:textId="77777777" w:rsidR="00827998" w:rsidRPr="00182533" w:rsidRDefault="00827998" w:rsidP="00A91337">
            <w:pPr>
              <w:pStyle w:val="Tabletext"/>
              <w:spacing w:before="30" w:after="30"/>
              <w:jc w:val="center"/>
              <w:rPr>
                <w:lang w:eastAsia="ja-JP"/>
              </w:rPr>
            </w:pPr>
            <w:r w:rsidRPr="00182533">
              <w:rPr>
                <w:lang w:eastAsia="ja-JP"/>
              </w:rPr>
              <w:t>1</w:t>
            </w:r>
          </w:p>
        </w:tc>
        <w:tc>
          <w:tcPr>
            <w:tcW w:w="1247" w:type="dxa"/>
            <w:vAlign w:val="center"/>
          </w:tcPr>
          <w:p w14:paraId="623F1F48" w14:textId="77777777" w:rsidR="00827998" w:rsidRPr="00182533" w:rsidRDefault="00827998" w:rsidP="00A91337">
            <w:pPr>
              <w:pStyle w:val="Tabletext"/>
              <w:spacing w:before="30" w:after="30"/>
              <w:jc w:val="center"/>
              <w:rPr>
                <w:lang w:eastAsia="ja-JP"/>
              </w:rPr>
            </w:pPr>
            <w:r w:rsidRPr="00182533">
              <w:rPr>
                <w:lang w:eastAsia="ja-JP"/>
              </w:rPr>
              <w:t>1</w:t>
            </w:r>
          </w:p>
        </w:tc>
      </w:tr>
      <w:tr w:rsidR="00827998" w:rsidRPr="00182533" w14:paraId="636E93C9" w14:textId="77777777" w:rsidTr="00A91337">
        <w:trPr>
          <w:jc w:val="center"/>
        </w:trPr>
        <w:tc>
          <w:tcPr>
            <w:tcW w:w="1928" w:type="dxa"/>
            <w:vMerge/>
            <w:vAlign w:val="center"/>
          </w:tcPr>
          <w:p w14:paraId="54D20645" w14:textId="77777777" w:rsidR="00827998" w:rsidRPr="00182533" w:rsidRDefault="00827998" w:rsidP="00A91337">
            <w:pPr>
              <w:pStyle w:val="Tabletext"/>
              <w:spacing w:before="30" w:after="30"/>
              <w:jc w:val="left"/>
              <w:rPr>
                <w:rFonts w:eastAsia="SimSun"/>
              </w:rPr>
            </w:pPr>
          </w:p>
        </w:tc>
        <w:tc>
          <w:tcPr>
            <w:tcW w:w="2041" w:type="dxa"/>
            <w:vAlign w:val="center"/>
          </w:tcPr>
          <w:p w14:paraId="18477889" w14:textId="77777777" w:rsidR="00827998" w:rsidRPr="00182533" w:rsidRDefault="00827998" w:rsidP="00A91337">
            <w:pPr>
              <w:pStyle w:val="Tabletext"/>
              <w:spacing w:before="30" w:after="30"/>
              <w:jc w:val="center"/>
              <w:rPr>
                <w:lang w:eastAsia="ja-JP"/>
              </w:rPr>
            </w:pPr>
            <w:r w:rsidRPr="00182533">
              <w:rPr>
                <w:lang w:eastAsia="ja-JP"/>
              </w:rPr>
              <w:t>8</w:t>
            </w:r>
          </w:p>
        </w:tc>
        <w:tc>
          <w:tcPr>
            <w:tcW w:w="1644" w:type="dxa"/>
            <w:vAlign w:val="center"/>
          </w:tcPr>
          <w:p w14:paraId="08E7CFBA" w14:textId="77777777" w:rsidR="00827998" w:rsidRPr="00182533" w:rsidRDefault="00827998" w:rsidP="00A91337">
            <w:pPr>
              <w:pStyle w:val="Tabletext"/>
              <w:spacing w:before="30" w:after="30"/>
              <w:jc w:val="center"/>
              <w:rPr>
                <w:lang w:eastAsia="ja-JP"/>
              </w:rPr>
            </w:pPr>
            <w:r w:rsidRPr="00182533">
              <w:rPr>
                <w:lang w:eastAsia="ja-JP"/>
              </w:rPr>
              <w:t>6</w:t>
            </w:r>
          </w:p>
        </w:tc>
        <w:tc>
          <w:tcPr>
            <w:tcW w:w="1191" w:type="dxa"/>
            <w:vAlign w:val="center"/>
          </w:tcPr>
          <w:p w14:paraId="4018CFA3" w14:textId="77777777" w:rsidR="00827998" w:rsidRPr="00182533" w:rsidRDefault="00827998" w:rsidP="00A91337">
            <w:pPr>
              <w:pStyle w:val="Tabletext"/>
              <w:spacing w:before="30" w:after="30"/>
              <w:jc w:val="center"/>
              <w:rPr>
                <w:lang w:eastAsia="ja-JP"/>
              </w:rPr>
            </w:pPr>
            <w:r w:rsidRPr="00182533">
              <w:rPr>
                <w:lang w:eastAsia="ja-JP"/>
              </w:rPr>
              <w:t>6</w:t>
            </w:r>
          </w:p>
        </w:tc>
        <w:tc>
          <w:tcPr>
            <w:tcW w:w="1588" w:type="dxa"/>
            <w:vAlign w:val="center"/>
          </w:tcPr>
          <w:p w14:paraId="12E27B7B" w14:textId="77777777" w:rsidR="00827998" w:rsidRPr="00182533" w:rsidRDefault="00827998" w:rsidP="00A91337">
            <w:pPr>
              <w:pStyle w:val="Tabletext"/>
              <w:spacing w:before="30" w:after="30"/>
              <w:jc w:val="center"/>
              <w:rPr>
                <w:lang w:eastAsia="ja-JP"/>
              </w:rPr>
            </w:pPr>
            <w:r w:rsidRPr="00182533">
              <w:rPr>
                <w:lang w:eastAsia="ja-JP"/>
              </w:rPr>
              <w:t>1</w:t>
            </w:r>
          </w:p>
        </w:tc>
        <w:tc>
          <w:tcPr>
            <w:tcW w:w="1247" w:type="dxa"/>
            <w:vAlign w:val="center"/>
          </w:tcPr>
          <w:p w14:paraId="15A7DA4E" w14:textId="77777777" w:rsidR="00827998" w:rsidRPr="00182533" w:rsidRDefault="00827998" w:rsidP="00A91337">
            <w:pPr>
              <w:pStyle w:val="Tabletext"/>
              <w:spacing w:before="30" w:after="30"/>
              <w:jc w:val="center"/>
              <w:rPr>
                <w:lang w:eastAsia="ja-JP"/>
              </w:rPr>
            </w:pPr>
            <w:r w:rsidRPr="00182533">
              <w:rPr>
                <w:lang w:eastAsia="ja-JP"/>
              </w:rPr>
              <w:t>1</w:t>
            </w:r>
          </w:p>
        </w:tc>
      </w:tr>
      <w:tr w:rsidR="00827998" w:rsidRPr="00182533" w14:paraId="6F966A8B" w14:textId="77777777" w:rsidTr="00A91337">
        <w:trPr>
          <w:jc w:val="center"/>
        </w:trPr>
        <w:tc>
          <w:tcPr>
            <w:tcW w:w="1928" w:type="dxa"/>
            <w:vMerge/>
            <w:vAlign w:val="center"/>
          </w:tcPr>
          <w:p w14:paraId="242881BA" w14:textId="77777777" w:rsidR="00827998" w:rsidRPr="00182533" w:rsidRDefault="00827998" w:rsidP="00A91337">
            <w:pPr>
              <w:pStyle w:val="Tabletext"/>
              <w:spacing w:before="30" w:after="30"/>
              <w:jc w:val="left"/>
              <w:rPr>
                <w:rFonts w:eastAsia="SimSun"/>
              </w:rPr>
            </w:pPr>
          </w:p>
        </w:tc>
        <w:tc>
          <w:tcPr>
            <w:tcW w:w="2041" w:type="dxa"/>
            <w:vAlign w:val="center"/>
          </w:tcPr>
          <w:p w14:paraId="41059224" w14:textId="77777777" w:rsidR="00827998" w:rsidRPr="00182533" w:rsidRDefault="00827998" w:rsidP="00A91337">
            <w:pPr>
              <w:pStyle w:val="Tabletext"/>
              <w:spacing w:before="30" w:after="30"/>
              <w:jc w:val="center"/>
              <w:rPr>
                <w:lang w:eastAsia="ja-JP"/>
              </w:rPr>
            </w:pPr>
            <w:r w:rsidRPr="00182533">
              <w:rPr>
                <w:lang w:eastAsia="ja-JP"/>
              </w:rPr>
              <w:t>8</w:t>
            </w:r>
          </w:p>
        </w:tc>
        <w:tc>
          <w:tcPr>
            <w:tcW w:w="1644" w:type="dxa"/>
            <w:vAlign w:val="center"/>
          </w:tcPr>
          <w:p w14:paraId="0DC43331" w14:textId="77777777" w:rsidR="00827998" w:rsidRPr="00182533" w:rsidRDefault="00827998" w:rsidP="00A91337">
            <w:pPr>
              <w:pStyle w:val="Tabletext"/>
              <w:spacing w:before="30" w:after="30"/>
              <w:jc w:val="center"/>
              <w:rPr>
                <w:lang w:eastAsia="ja-JP"/>
              </w:rPr>
            </w:pPr>
            <w:r w:rsidRPr="00182533">
              <w:rPr>
                <w:lang w:eastAsia="ja-JP"/>
              </w:rPr>
              <w:t>7</w:t>
            </w:r>
          </w:p>
        </w:tc>
        <w:tc>
          <w:tcPr>
            <w:tcW w:w="1191" w:type="dxa"/>
            <w:vAlign w:val="center"/>
          </w:tcPr>
          <w:p w14:paraId="3AEC968C" w14:textId="77777777" w:rsidR="00827998" w:rsidRPr="00182533" w:rsidRDefault="00827998" w:rsidP="00A91337">
            <w:pPr>
              <w:pStyle w:val="Tabletext"/>
              <w:spacing w:before="30" w:after="30"/>
              <w:jc w:val="center"/>
              <w:rPr>
                <w:lang w:eastAsia="ja-JP"/>
              </w:rPr>
            </w:pPr>
            <w:r w:rsidRPr="00182533">
              <w:rPr>
                <w:lang w:eastAsia="ja-JP"/>
              </w:rPr>
              <w:t>7</w:t>
            </w:r>
          </w:p>
        </w:tc>
        <w:tc>
          <w:tcPr>
            <w:tcW w:w="1588" w:type="dxa"/>
            <w:vAlign w:val="center"/>
          </w:tcPr>
          <w:p w14:paraId="21585818" w14:textId="77777777" w:rsidR="00827998" w:rsidRPr="00182533" w:rsidRDefault="00827998" w:rsidP="00A91337">
            <w:pPr>
              <w:pStyle w:val="Tabletext"/>
              <w:spacing w:before="30" w:after="30"/>
              <w:jc w:val="center"/>
              <w:rPr>
                <w:lang w:eastAsia="ja-JP"/>
              </w:rPr>
            </w:pPr>
            <w:r w:rsidRPr="00182533">
              <w:rPr>
                <w:lang w:eastAsia="ja-JP"/>
              </w:rPr>
              <w:t>1</w:t>
            </w:r>
          </w:p>
        </w:tc>
        <w:tc>
          <w:tcPr>
            <w:tcW w:w="1247" w:type="dxa"/>
            <w:vAlign w:val="center"/>
          </w:tcPr>
          <w:p w14:paraId="55386563" w14:textId="77777777" w:rsidR="00827998" w:rsidRPr="00182533" w:rsidRDefault="00827998" w:rsidP="00A91337">
            <w:pPr>
              <w:pStyle w:val="Tabletext"/>
              <w:spacing w:before="30" w:after="30"/>
              <w:jc w:val="center"/>
              <w:rPr>
                <w:lang w:eastAsia="ja-JP"/>
              </w:rPr>
            </w:pPr>
            <w:r w:rsidRPr="00182533">
              <w:rPr>
                <w:lang w:eastAsia="ja-JP"/>
              </w:rPr>
              <w:t>1</w:t>
            </w:r>
          </w:p>
        </w:tc>
      </w:tr>
      <w:tr w:rsidR="00827998" w:rsidRPr="00182533" w14:paraId="72BC57AD" w14:textId="77777777" w:rsidTr="00A91337">
        <w:trPr>
          <w:jc w:val="center"/>
        </w:trPr>
        <w:tc>
          <w:tcPr>
            <w:tcW w:w="1928" w:type="dxa"/>
            <w:vMerge/>
            <w:vAlign w:val="center"/>
          </w:tcPr>
          <w:p w14:paraId="78823FB1" w14:textId="77777777" w:rsidR="00827998" w:rsidRPr="00182533" w:rsidRDefault="00827998" w:rsidP="00A91337">
            <w:pPr>
              <w:pStyle w:val="Tabletext"/>
              <w:spacing w:before="30" w:after="30"/>
              <w:jc w:val="left"/>
              <w:rPr>
                <w:rFonts w:eastAsia="SimSun"/>
              </w:rPr>
            </w:pPr>
          </w:p>
        </w:tc>
        <w:tc>
          <w:tcPr>
            <w:tcW w:w="2041" w:type="dxa"/>
            <w:vAlign w:val="center"/>
          </w:tcPr>
          <w:p w14:paraId="37D26A67" w14:textId="77777777" w:rsidR="00827998" w:rsidRPr="00182533" w:rsidRDefault="00827998" w:rsidP="00A91337">
            <w:pPr>
              <w:pStyle w:val="Tabletext"/>
              <w:spacing w:before="30" w:after="30"/>
              <w:jc w:val="center"/>
              <w:rPr>
                <w:lang w:eastAsia="ja-JP"/>
              </w:rPr>
            </w:pPr>
            <w:r w:rsidRPr="00182533">
              <w:rPr>
                <w:lang w:eastAsia="ja-JP"/>
              </w:rPr>
              <w:t>8</w:t>
            </w:r>
          </w:p>
        </w:tc>
        <w:tc>
          <w:tcPr>
            <w:tcW w:w="1644" w:type="dxa"/>
            <w:vAlign w:val="center"/>
          </w:tcPr>
          <w:p w14:paraId="1E48CA0F" w14:textId="77777777" w:rsidR="00827998" w:rsidRPr="00182533" w:rsidRDefault="00827998" w:rsidP="00A91337">
            <w:pPr>
              <w:pStyle w:val="Tabletext"/>
              <w:spacing w:before="30" w:after="30"/>
              <w:jc w:val="center"/>
              <w:rPr>
                <w:lang w:eastAsia="ja-JP"/>
              </w:rPr>
            </w:pPr>
            <w:r w:rsidRPr="00182533">
              <w:rPr>
                <w:lang w:eastAsia="ja-JP"/>
              </w:rPr>
              <w:t>8</w:t>
            </w:r>
          </w:p>
        </w:tc>
        <w:tc>
          <w:tcPr>
            <w:tcW w:w="1191" w:type="dxa"/>
            <w:vAlign w:val="center"/>
          </w:tcPr>
          <w:p w14:paraId="697C76B7" w14:textId="77777777" w:rsidR="00827998" w:rsidRPr="00182533" w:rsidRDefault="00827998" w:rsidP="00A91337">
            <w:pPr>
              <w:pStyle w:val="Tabletext"/>
              <w:spacing w:before="30" w:after="30"/>
              <w:jc w:val="center"/>
              <w:rPr>
                <w:lang w:eastAsia="ja-JP"/>
              </w:rPr>
            </w:pPr>
            <w:r w:rsidRPr="00182533">
              <w:rPr>
                <w:lang w:eastAsia="ja-JP"/>
              </w:rPr>
              <w:t>8</w:t>
            </w:r>
          </w:p>
        </w:tc>
        <w:tc>
          <w:tcPr>
            <w:tcW w:w="1588" w:type="dxa"/>
            <w:vAlign w:val="center"/>
          </w:tcPr>
          <w:p w14:paraId="66E33F71" w14:textId="77777777" w:rsidR="00827998" w:rsidRPr="00182533" w:rsidRDefault="00827998" w:rsidP="00A91337">
            <w:pPr>
              <w:pStyle w:val="Tabletext"/>
              <w:spacing w:before="30" w:after="30"/>
              <w:jc w:val="center"/>
              <w:rPr>
                <w:lang w:eastAsia="ja-JP"/>
              </w:rPr>
            </w:pPr>
            <w:r w:rsidRPr="00182533">
              <w:rPr>
                <w:lang w:eastAsia="ja-JP"/>
              </w:rPr>
              <w:t>1</w:t>
            </w:r>
          </w:p>
        </w:tc>
        <w:tc>
          <w:tcPr>
            <w:tcW w:w="1247" w:type="dxa"/>
            <w:vAlign w:val="center"/>
          </w:tcPr>
          <w:p w14:paraId="3705C0A5" w14:textId="77777777" w:rsidR="00827998" w:rsidRPr="00182533" w:rsidRDefault="00827998" w:rsidP="00A91337">
            <w:pPr>
              <w:pStyle w:val="Tabletext"/>
              <w:spacing w:before="30" w:after="30"/>
              <w:jc w:val="center"/>
              <w:rPr>
                <w:lang w:eastAsia="ja-JP"/>
              </w:rPr>
            </w:pPr>
            <w:r w:rsidRPr="00182533">
              <w:rPr>
                <w:lang w:eastAsia="ja-JP"/>
              </w:rPr>
              <w:t>1</w:t>
            </w:r>
          </w:p>
        </w:tc>
      </w:tr>
    </w:tbl>
    <w:p w14:paraId="3E7C6A9B" w14:textId="77777777" w:rsidR="00827998" w:rsidRPr="00182533" w:rsidRDefault="00827998" w:rsidP="00827998">
      <w:pPr>
        <w:pStyle w:val="TableNo"/>
        <w:rPr>
          <w:lang w:eastAsia="ja-JP"/>
        </w:rPr>
      </w:pPr>
      <w:r w:rsidRPr="00182533">
        <w:rPr>
          <w:lang w:eastAsia="ja-JP"/>
        </w:rPr>
        <w:lastRenderedPageBreak/>
        <w:t>CUADRO 4 (</w:t>
      </w:r>
      <w:r w:rsidRPr="00182533">
        <w:rPr>
          <w:i/>
          <w:lang w:eastAsia="ja-JP"/>
        </w:rPr>
        <w:t>f</w:t>
      </w:r>
      <w:r w:rsidRPr="00182533">
        <w:rPr>
          <w:i/>
          <w:iCs/>
          <w:lang w:eastAsia="ja-JP"/>
        </w:rPr>
        <w:t>in</w:t>
      </w:r>
      <w:r w:rsidRPr="00182533">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8"/>
        <w:gridCol w:w="2041"/>
        <w:gridCol w:w="1644"/>
        <w:gridCol w:w="1191"/>
        <w:gridCol w:w="1588"/>
        <w:gridCol w:w="1247"/>
      </w:tblGrid>
      <w:tr w:rsidR="00827998" w:rsidRPr="00182533" w14:paraId="3EBC6300" w14:textId="77777777" w:rsidTr="00A91337">
        <w:trPr>
          <w:trHeight w:val="20"/>
          <w:jc w:val="center"/>
        </w:trPr>
        <w:tc>
          <w:tcPr>
            <w:tcW w:w="1928" w:type="dxa"/>
            <w:shd w:val="clear" w:color="auto" w:fill="FFFFFF" w:themeFill="background1"/>
            <w:vAlign w:val="center"/>
          </w:tcPr>
          <w:p w14:paraId="46127F5F" w14:textId="77777777" w:rsidR="00827998" w:rsidRPr="00182533" w:rsidRDefault="00827998" w:rsidP="00A91337">
            <w:pPr>
              <w:pStyle w:val="Tablehead"/>
              <w:rPr>
                <w:lang w:eastAsia="ja-JP"/>
              </w:rPr>
            </w:pPr>
          </w:p>
        </w:tc>
        <w:tc>
          <w:tcPr>
            <w:tcW w:w="2041" w:type="dxa"/>
            <w:shd w:val="clear" w:color="auto" w:fill="FFFFFF" w:themeFill="background1"/>
            <w:vAlign w:val="center"/>
          </w:tcPr>
          <w:p w14:paraId="4EAD28CB" w14:textId="77777777" w:rsidR="00827998" w:rsidRPr="00182533" w:rsidRDefault="00827998" w:rsidP="00A91337">
            <w:pPr>
              <w:pStyle w:val="Tablehead"/>
              <w:rPr>
                <w:lang w:eastAsia="ja-JP"/>
              </w:rPr>
            </w:pPr>
            <w:r w:rsidRPr="00182533">
              <w:rPr>
                <w:lang w:eastAsia="ja-JP"/>
              </w:rPr>
              <w:t>Número de antenas transmisoras</w:t>
            </w:r>
          </w:p>
        </w:tc>
        <w:tc>
          <w:tcPr>
            <w:tcW w:w="1644" w:type="dxa"/>
            <w:shd w:val="clear" w:color="auto" w:fill="FFFFFF" w:themeFill="background1"/>
            <w:vAlign w:val="center"/>
          </w:tcPr>
          <w:p w14:paraId="6402BFF2" w14:textId="77777777" w:rsidR="00827998" w:rsidRPr="00182533" w:rsidRDefault="00827998" w:rsidP="00A91337">
            <w:pPr>
              <w:pStyle w:val="Tablehead"/>
              <w:rPr>
                <w:lang w:eastAsia="ja-JP"/>
              </w:rPr>
            </w:pPr>
            <w:r w:rsidRPr="00182533">
              <w:rPr>
                <w:lang w:eastAsia="ja-JP"/>
              </w:rPr>
              <w:t>Velocidad STC por capa</w:t>
            </w:r>
          </w:p>
        </w:tc>
        <w:tc>
          <w:tcPr>
            <w:tcW w:w="1191" w:type="dxa"/>
            <w:shd w:val="clear" w:color="auto" w:fill="FFFFFF" w:themeFill="background1"/>
            <w:vAlign w:val="center"/>
          </w:tcPr>
          <w:p w14:paraId="588A9CB3" w14:textId="77777777" w:rsidR="00827998" w:rsidRPr="00182533" w:rsidRDefault="00827998" w:rsidP="00A91337">
            <w:pPr>
              <w:pStyle w:val="Tablehead"/>
              <w:rPr>
                <w:lang w:eastAsia="ja-JP"/>
              </w:rPr>
            </w:pPr>
            <w:r w:rsidRPr="00182533">
              <w:rPr>
                <w:lang w:eastAsia="ja-JP"/>
              </w:rPr>
              <w:t>Número de trenes</w:t>
            </w:r>
          </w:p>
        </w:tc>
        <w:tc>
          <w:tcPr>
            <w:tcW w:w="1588" w:type="dxa"/>
            <w:shd w:val="clear" w:color="auto" w:fill="FFFFFF" w:themeFill="background1"/>
            <w:vAlign w:val="center"/>
          </w:tcPr>
          <w:p w14:paraId="58AA6D8C" w14:textId="77777777" w:rsidR="00827998" w:rsidRPr="00182533" w:rsidRDefault="00827998" w:rsidP="00A91337">
            <w:pPr>
              <w:pStyle w:val="Tablehead"/>
              <w:rPr>
                <w:lang w:eastAsia="ja-JP"/>
              </w:rPr>
            </w:pPr>
            <w:r w:rsidRPr="00182533">
              <w:rPr>
                <w:lang w:eastAsia="ja-JP"/>
              </w:rPr>
              <w:t>Número de subportadoras</w:t>
            </w:r>
          </w:p>
        </w:tc>
        <w:tc>
          <w:tcPr>
            <w:tcW w:w="1247" w:type="dxa"/>
            <w:shd w:val="clear" w:color="auto" w:fill="FFFFFF" w:themeFill="background1"/>
            <w:vAlign w:val="center"/>
          </w:tcPr>
          <w:p w14:paraId="1D396AA1" w14:textId="77777777" w:rsidR="00827998" w:rsidRPr="00182533" w:rsidRDefault="00827998" w:rsidP="00A91337">
            <w:pPr>
              <w:pStyle w:val="Tablehead"/>
              <w:rPr>
                <w:lang w:eastAsia="ja-JP"/>
              </w:rPr>
            </w:pPr>
            <w:r w:rsidRPr="00182533">
              <w:rPr>
                <w:lang w:eastAsia="ja-JP"/>
              </w:rPr>
              <w:t>Número de capas</w:t>
            </w:r>
          </w:p>
        </w:tc>
      </w:tr>
      <w:tr w:rsidR="00827998" w:rsidRPr="00182533" w14:paraId="2D12134B" w14:textId="77777777" w:rsidTr="00A91337">
        <w:trPr>
          <w:trHeight w:val="20"/>
          <w:jc w:val="center"/>
        </w:trPr>
        <w:tc>
          <w:tcPr>
            <w:tcW w:w="1928" w:type="dxa"/>
            <w:vMerge w:val="restart"/>
            <w:vAlign w:val="center"/>
          </w:tcPr>
          <w:p w14:paraId="5C2EDFE6" w14:textId="77777777" w:rsidR="00827998" w:rsidRPr="00182533" w:rsidRDefault="00827998" w:rsidP="00A91337">
            <w:pPr>
              <w:pStyle w:val="Tabletext"/>
              <w:jc w:val="left"/>
              <w:rPr>
                <w:lang w:eastAsia="ja-JP"/>
              </w:rPr>
            </w:pPr>
            <w:r w:rsidRPr="00182533">
              <w:rPr>
                <w:lang w:eastAsia="ja-JP"/>
              </w:rPr>
              <w:t xml:space="preserve">MIMO Modo 3 y </w:t>
            </w:r>
            <w:r w:rsidRPr="00182533">
              <w:rPr>
                <w:lang w:eastAsia="ja-JP"/>
              </w:rPr>
              <w:br/>
              <w:t>MIMO Modo 4</w:t>
            </w:r>
          </w:p>
        </w:tc>
        <w:tc>
          <w:tcPr>
            <w:tcW w:w="2041" w:type="dxa"/>
            <w:vAlign w:val="center"/>
          </w:tcPr>
          <w:p w14:paraId="0D505FC9" w14:textId="77777777" w:rsidR="00827998" w:rsidRPr="00182533" w:rsidRDefault="00827998" w:rsidP="00A91337">
            <w:pPr>
              <w:pStyle w:val="Tabletext"/>
              <w:spacing w:before="30" w:after="30"/>
              <w:jc w:val="center"/>
              <w:rPr>
                <w:lang w:eastAsia="ja-JP"/>
              </w:rPr>
            </w:pPr>
            <w:r w:rsidRPr="00182533">
              <w:rPr>
                <w:lang w:eastAsia="ja-JP"/>
              </w:rPr>
              <w:t>2</w:t>
            </w:r>
          </w:p>
        </w:tc>
        <w:tc>
          <w:tcPr>
            <w:tcW w:w="1644" w:type="dxa"/>
            <w:vAlign w:val="center"/>
          </w:tcPr>
          <w:p w14:paraId="5F7764B4" w14:textId="77777777" w:rsidR="00827998" w:rsidRPr="00182533" w:rsidRDefault="00827998" w:rsidP="00A91337">
            <w:pPr>
              <w:pStyle w:val="Tabletext"/>
              <w:spacing w:before="30" w:after="30"/>
              <w:jc w:val="center"/>
              <w:rPr>
                <w:lang w:eastAsia="ja-JP"/>
              </w:rPr>
            </w:pPr>
            <w:r w:rsidRPr="00182533">
              <w:rPr>
                <w:lang w:eastAsia="ja-JP"/>
              </w:rPr>
              <w:t>1</w:t>
            </w:r>
          </w:p>
        </w:tc>
        <w:tc>
          <w:tcPr>
            <w:tcW w:w="1191" w:type="dxa"/>
            <w:vAlign w:val="center"/>
          </w:tcPr>
          <w:p w14:paraId="025F408F" w14:textId="77777777" w:rsidR="00827998" w:rsidRPr="00182533" w:rsidRDefault="00827998" w:rsidP="00A91337">
            <w:pPr>
              <w:pStyle w:val="Tabletext"/>
              <w:spacing w:before="30" w:after="30"/>
              <w:jc w:val="center"/>
              <w:rPr>
                <w:lang w:eastAsia="ja-JP"/>
              </w:rPr>
            </w:pPr>
            <w:r w:rsidRPr="00182533">
              <w:rPr>
                <w:lang w:eastAsia="ja-JP"/>
              </w:rPr>
              <w:t>2</w:t>
            </w:r>
          </w:p>
        </w:tc>
        <w:tc>
          <w:tcPr>
            <w:tcW w:w="1588" w:type="dxa"/>
            <w:vAlign w:val="center"/>
          </w:tcPr>
          <w:p w14:paraId="1B3C6865" w14:textId="77777777" w:rsidR="00827998" w:rsidRPr="00182533" w:rsidRDefault="00827998" w:rsidP="00A91337">
            <w:pPr>
              <w:pStyle w:val="Tabletext"/>
              <w:spacing w:before="30" w:after="30"/>
              <w:jc w:val="center"/>
              <w:rPr>
                <w:lang w:eastAsia="ja-JP"/>
              </w:rPr>
            </w:pPr>
            <w:r w:rsidRPr="00182533">
              <w:rPr>
                <w:lang w:eastAsia="ja-JP"/>
              </w:rPr>
              <w:t>1</w:t>
            </w:r>
          </w:p>
        </w:tc>
        <w:tc>
          <w:tcPr>
            <w:tcW w:w="1247" w:type="dxa"/>
            <w:vAlign w:val="center"/>
          </w:tcPr>
          <w:p w14:paraId="777DB83E" w14:textId="77777777" w:rsidR="00827998" w:rsidRPr="00182533" w:rsidRDefault="00827998" w:rsidP="00A91337">
            <w:pPr>
              <w:pStyle w:val="Tabletext"/>
              <w:spacing w:before="30" w:after="30"/>
              <w:jc w:val="center"/>
              <w:rPr>
                <w:lang w:eastAsia="ja-JP"/>
              </w:rPr>
            </w:pPr>
            <w:r w:rsidRPr="00182533">
              <w:rPr>
                <w:lang w:eastAsia="ja-JP"/>
              </w:rPr>
              <w:t>2</w:t>
            </w:r>
          </w:p>
        </w:tc>
      </w:tr>
      <w:tr w:rsidR="00827998" w:rsidRPr="00182533" w14:paraId="65A19302" w14:textId="77777777" w:rsidTr="00A91337">
        <w:trPr>
          <w:trHeight w:val="20"/>
          <w:jc w:val="center"/>
        </w:trPr>
        <w:tc>
          <w:tcPr>
            <w:tcW w:w="1928" w:type="dxa"/>
            <w:vMerge/>
            <w:vAlign w:val="center"/>
          </w:tcPr>
          <w:p w14:paraId="297AE5F6" w14:textId="77777777" w:rsidR="00827998" w:rsidRPr="00182533" w:rsidRDefault="00827998" w:rsidP="00A91337">
            <w:pPr>
              <w:pStyle w:val="Tabletext"/>
              <w:spacing w:before="30" w:after="30"/>
              <w:jc w:val="left"/>
              <w:rPr>
                <w:rFonts w:eastAsia="SimSun"/>
              </w:rPr>
            </w:pPr>
          </w:p>
        </w:tc>
        <w:tc>
          <w:tcPr>
            <w:tcW w:w="2041" w:type="dxa"/>
            <w:vAlign w:val="center"/>
          </w:tcPr>
          <w:p w14:paraId="6AD4CD4E" w14:textId="77777777" w:rsidR="00827998" w:rsidRPr="00182533" w:rsidRDefault="00827998" w:rsidP="00A91337">
            <w:pPr>
              <w:pStyle w:val="Tabletext"/>
              <w:spacing w:before="30" w:after="30"/>
              <w:jc w:val="center"/>
              <w:rPr>
                <w:lang w:eastAsia="ja-JP"/>
              </w:rPr>
            </w:pPr>
            <w:r w:rsidRPr="00182533">
              <w:rPr>
                <w:lang w:eastAsia="ja-JP"/>
              </w:rPr>
              <w:t>4</w:t>
            </w:r>
          </w:p>
        </w:tc>
        <w:tc>
          <w:tcPr>
            <w:tcW w:w="1644" w:type="dxa"/>
            <w:vAlign w:val="center"/>
          </w:tcPr>
          <w:p w14:paraId="00D5195C" w14:textId="77777777" w:rsidR="00827998" w:rsidRPr="00182533" w:rsidRDefault="00827998" w:rsidP="00A91337">
            <w:pPr>
              <w:pStyle w:val="Tabletext"/>
              <w:spacing w:before="30" w:after="30"/>
              <w:jc w:val="center"/>
              <w:rPr>
                <w:lang w:eastAsia="ja-JP"/>
              </w:rPr>
            </w:pPr>
            <w:r w:rsidRPr="00182533">
              <w:rPr>
                <w:lang w:eastAsia="ja-JP"/>
              </w:rPr>
              <w:t>1</w:t>
            </w:r>
          </w:p>
        </w:tc>
        <w:tc>
          <w:tcPr>
            <w:tcW w:w="1191" w:type="dxa"/>
            <w:vAlign w:val="center"/>
          </w:tcPr>
          <w:p w14:paraId="0A3A80D1" w14:textId="77777777" w:rsidR="00827998" w:rsidRPr="00182533" w:rsidRDefault="00827998" w:rsidP="00A91337">
            <w:pPr>
              <w:pStyle w:val="Tabletext"/>
              <w:spacing w:before="30" w:after="30"/>
              <w:jc w:val="center"/>
              <w:rPr>
                <w:lang w:eastAsia="ja-JP"/>
              </w:rPr>
            </w:pPr>
            <w:r w:rsidRPr="00182533">
              <w:rPr>
                <w:lang w:eastAsia="ja-JP"/>
              </w:rPr>
              <w:t>2</w:t>
            </w:r>
          </w:p>
        </w:tc>
        <w:tc>
          <w:tcPr>
            <w:tcW w:w="1588" w:type="dxa"/>
            <w:vAlign w:val="center"/>
          </w:tcPr>
          <w:p w14:paraId="016C93B8" w14:textId="77777777" w:rsidR="00827998" w:rsidRPr="00182533" w:rsidRDefault="00827998" w:rsidP="00A91337">
            <w:pPr>
              <w:pStyle w:val="Tabletext"/>
              <w:spacing w:before="30" w:after="30"/>
              <w:jc w:val="center"/>
              <w:rPr>
                <w:lang w:eastAsia="ja-JP"/>
              </w:rPr>
            </w:pPr>
            <w:r w:rsidRPr="00182533">
              <w:rPr>
                <w:lang w:eastAsia="ja-JP"/>
              </w:rPr>
              <w:t>1</w:t>
            </w:r>
          </w:p>
        </w:tc>
        <w:tc>
          <w:tcPr>
            <w:tcW w:w="1247" w:type="dxa"/>
            <w:vAlign w:val="center"/>
          </w:tcPr>
          <w:p w14:paraId="3D6BA4E4" w14:textId="77777777" w:rsidR="00827998" w:rsidRPr="00182533" w:rsidRDefault="00827998" w:rsidP="00A91337">
            <w:pPr>
              <w:pStyle w:val="Tabletext"/>
              <w:spacing w:before="30" w:after="30"/>
              <w:jc w:val="center"/>
              <w:rPr>
                <w:lang w:eastAsia="ja-JP"/>
              </w:rPr>
            </w:pPr>
            <w:r w:rsidRPr="00182533">
              <w:rPr>
                <w:lang w:eastAsia="ja-JP"/>
              </w:rPr>
              <w:t>2</w:t>
            </w:r>
          </w:p>
        </w:tc>
      </w:tr>
      <w:tr w:rsidR="00827998" w:rsidRPr="00182533" w14:paraId="25245EB3" w14:textId="77777777" w:rsidTr="00A91337">
        <w:trPr>
          <w:trHeight w:val="20"/>
          <w:jc w:val="center"/>
        </w:trPr>
        <w:tc>
          <w:tcPr>
            <w:tcW w:w="1928" w:type="dxa"/>
            <w:vMerge/>
            <w:vAlign w:val="center"/>
          </w:tcPr>
          <w:p w14:paraId="0291AF10" w14:textId="77777777" w:rsidR="00827998" w:rsidRPr="00182533" w:rsidRDefault="00827998" w:rsidP="00A91337">
            <w:pPr>
              <w:pStyle w:val="Tabletext"/>
              <w:spacing w:before="30" w:after="30"/>
              <w:jc w:val="left"/>
              <w:rPr>
                <w:rFonts w:eastAsia="SimSun"/>
              </w:rPr>
            </w:pPr>
          </w:p>
        </w:tc>
        <w:tc>
          <w:tcPr>
            <w:tcW w:w="2041" w:type="dxa"/>
            <w:vAlign w:val="center"/>
          </w:tcPr>
          <w:p w14:paraId="29F5AB8A" w14:textId="77777777" w:rsidR="00827998" w:rsidRPr="00182533" w:rsidRDefault="00827998" w:rsidP="00A91337">
            <w:pPr>
              <w:pStyle w:val="Tabletext"/>
              <w:spacing w:before="30" w:after="30"/>
              <w:jc w:val="center"/>
              <w:rPr>
                <w:lang w:eastAsia="ja-JP"/>
              </w:rPr>
            </w:pPr>
            <w:r w:rsidRPr="00182533">
              <w:rPr>
                <w:lang w:eastAsia="ja-JP"/>
              </w:rPr>
              <w:t>4</w:t>
            </w:r>
          </w:p>
        </w:tc>
        <w:tc>
          <w:tcPr>
            <w:tcW w:w="1644" w:type="dxa"/>
            <w:vAlign w:val="center"/>
          </w:tcPr>
          <w:p w14:paraId="50C2A5D9" w14:textId="77777777" w:rsidR="00827998" w:rsidRPr="00182533" w:rsidRDefault="00827998" w:rsidP="00A91337">
            <w:pPr>
              <w:pStyle w:val="Tabletext"/>
              <w:spacing w:before="30" w:after="30"/>
              <w:jc w:val="center"/>
              <w:rPr>
                <w:lang w:eastAsia="ja-JP"/>
              </w:rPr>
            </w:pPr>
            <w:r w:rsidRPr="00182533">
              <w:rPr>
                <w:lang w:eastAsia="ja-JP"/>
              </w:rPr>
              <w:t>1</w:t>
            </w:r>
          </w:p>
        </w:tc>
        <w:tc>
          <w:tcPr>
            <w:tcW w:w="1191" w:type="dxa"/>
            <w:vAlign w:val="center"/>
          </w:tcPr>
          <w:p w14:paraId="56616912" w14:textId="77777777" w:rsidR="00827998" w:rsidRPr="00182533" w:rsidRDefault="00827998" w:rsidP="00A91337">
            <w:pPr>
              <w:pStyle w:val="Tabletext"/>
              <w:spacing w:before="30" w:after="30"/>
              <w:jc w:val="center"/>
              <w:rPr>
                <w:lang w:eastAsia="ja-JP"/>
              </w:rPr>
            </w:pPr>
            <w:r w:rsidRPr="00182533">
              <w:rPr>
                <w:lang w:eastAsia="ja-JP"/>
              </w:rPr>
              <w:t>3</w:t>
            </w:r>
          </w:p>
        </w:tc>
        <w:tc>
          <w:tcPr>
            <w:tcW w:w="1588" w:type="dxa"/>
            <w:vAlign w:val="center"/>
          </w:tcPr>
          <w:p w14:paraId="7208BF50" w14:textId="77777777" w:rsidR="00827998" w:rsidRPr="00182533" w:rsidRDefault="00827998" w:rsidP="00A91337">
            <w:pPr>
              <w:pStyle w:val="Tabletext"/>
              <w:spacing w:before="30" w:after="30"/>
              <w:jc w:val="center"/>
              <w:rPr>
                <w:lang w:eastAsia="ja-JP"/>
              </w:rPr>
            </w:pPr>
            <w:r w:rsidRPr="00182533">
              <w:rPr>
                <w:lang w:eastAsia="ja-JP"/>
              </w:rPr>
              <w:t>1</w:t>
            </w:r>
          </w:p>
        </w:tc>
        <w:tc>
          <w:tcPr>
            <w:tcW w:w="1247" w:type="dxa"/>
            <w:vAlign w:val="center"/>
          </w:tcPr>
          <w:p w14:paraId="54A04FDB" w14:textId="77777777" w:rsidR="00827998" w:rsidRPr="00182533" w:rsidRDefault="00827998" w:rsidP="00A91337">
            <w:pPr>
              <w:pStyle w:val="Tabletext"/>
              <w:spacing w:before="30" w:after="30"/>
              <w:jc w:val="center"/>
              <w:rPr>
                <w:lang w:eastAsia="ja-JP"/>
              </w:rPr>
            </w:pPr>
            <w:r w:rsidRPr="00182533">
              <w:rPr>
                <w:lang w:eastAsia="ja-JP"/>
              </w:rPr>
              <w:t>3</w:t>
            </w:r>
          </w:p>
        </w:tc>
      </w:tr>
      <w:tr w:rsidR="00827998" w:rsidRPr="00182533" w14:paraId="5E394109" w14:textId="77777777" w:rsidTr="00A91337">
        <w:trPr>
          <w:trHeight w:val="20"/>
          <w:jc w:val="center"/>
        </w:trPr>
        <w:tc>
          <w:tcPr>
            <w:tcW w:w="1928" w:type="dxa"/>
            <w:vMerge/>
            <w:vAlign w:val="center"/>
          </w:tcPr>
          <w:p w14:paraId="7F51C035" w14:textId="77777777" w:rsidR="00827998" w:rsidRPr="00182533" w:rsidRDefault="00827998" w:rsidP="00A91337">
            <w:pPr>
              <w:pStyle w:val="Tabletext"/>
              <w:spacing w:before="30" w:after="30"/>
              <w:jc w:val="left"/>
              <w:rPr>
                <w:rFonts w:eastAsia="SimSun"/>
              </w:rPr>
            </w:pPr>
          </w:p>
        </w:tc>
        <w:tc>
          <w:tcPr>
            <w:tcW w:w="2041" w:type="dxa"/>
            <w:vAlign w:val="center"/>
          </w:tcPr>
          <w:p w14:paraId="7E47A085" w14:textId="77777777" w:rsidR="00827998" w:rsidRPr="00182533" w:rsidRDefault="00827998" w:rsidP="00A91337">
            <w:pPr>
              <w:pStyle w:val="Tabletext"/>
              <w:spacing w:before="30" w:after="30"/>
              <w:jc w:val="center"/>
              <w:rPr>
                <w:lang w:eastAsia="ja-JP"/>
              </w:rPr>
            </w:pPr>
            <w:r w:rsidRPr="00182533">
              <w:rPr>
                <w:lang w:eastAsia="ja-JP"/>
              </w:rPr>
              <w:t>4</w:t>
            </w:r>
          </w:p>
        </w:tc>
        <w:tc>
          <w:tcPr>
            <w:tcW w:w="1644" w:type="dxa"/>
            <w:vAlign w:val="center"/>
          </w:tcPr>
          <w:p w14:paraId="1CE6047B" w14:textId="77777777" w:rsidR="00827998" w:rsidRPr="00182533" w:rsidRDefault="00827998" w:rsidP="00A91337">
            <w:pPr>
              <w:pStyle w:val="Tabletext"/>
              <w:spacing w:before="30" w:after="30"/>
              <w:jc w:val="center"/>
              <w:rPr>
                <w:lang w:eastAsia="ja-JP"/>
              </w:rPr>
            </w:pPr>
            <w:r w:rsidRPr="00182533">
              <w:rPr>
                <w:lang w:eastAsia="ja-JP"/>
              </w:rPr>
              <w:t>1</w:t>
            </w:r>
          </w:p>
        </w:tc>
        <w:tc>
          <w:tcPr>
            <w:tcW w:w="1191" w:type="dxa"/>
            <w:vAlign w:val="center"/>
          </w:tcPr>
          <w:p w14:paraId="3F46A765" w14:textId="77777777" w:rsidR="00827998" w:rsidRPr="00182533" w:rsidRDefault="00827998" w:rsidP="00A91337">
            <w:pPr>
              <w:pStyle w:val="Tabletext"/>
              <w:spacing w:before="30" w:after="30"/>
              <w:jc w:val="center"/>
              <w:rPr>
                <w:lang w:eastAsia="ja-JP"/>
              </w:rPr>
            </w:pPr>
            <w:r w:rsidRPr="00182533">
              <w:rPr>
                <w:lang w:eastAsia="ja-JP"/>
              </w:rPr>
              <w:t>4</w:t>
            </w:r>
          </w:p>
        </w:tc>
        <w:tc>
          <w:tcPr>
            <w:tcW w:w="1588" w:type="dxa"/>
            <w:vAlign w:val="center"/>
          </w:tcPr>
          <w:p w14:paraId="149096D3" w14:textId="77777777" w:rsidR="00827998" w:rsidRPr="00182533" w:rsidRDefault="00827998" w:rsidP="00A91337">
            <w:pPr>
              <w:pStyle w:val="Tabletext"/>
              <w:spacing w:before="30" w:after="30"/>
              <w:jc w:val="center"/>
              <w:rPr>
                <w:lang w:eastAsia="ja-JP"/>
              </w:rPr>
            </w:pPr>
            <w:r w:rsidRPr="00182533">
              <w:rPr>
                <w:lang w:eastAsia="ja-JP"/>
              </w:rPr>
              <w:t>1</w:t>
            </w:r>
          </w:p>
        </w:tc>
        <w:tc>
          <w:tcPr>
            <w:tcW w:w="1247" w:type="dxa"/>
            <w:vAlign w:val="center"/>
          </w:tcPr>
          <w:p w14:paraId="09F6DAEC" w14:textId="77777777" w:rsidR="00827998" w:rsidRPr="00182533" w:rsidRDefault="00827998" w:rsidP="00A91337">
            <w:pPr>
              <w:pStyle w:val="Tabletext"/>
              <w:spacing w:before="30" w:after="30"/>
              <w:jc w:val="center"/>
              <w:rPr>
                <w:lang w:eastAsia="ja-JP"/>
              </w:rPr>
            </w:pPr>
            <w:r w:rsidRPr="00182533">
              <w:rPr>
                <w:lang w:eastAsia="ja-JP"/>
              </w:rPr>
              <w:t>4</w:t>
            </w:r>
          </w:p>
        </w:tc>
      </w:tr>
      <w:tr w:rsidR="00827998" w:rsidRPr="00182533" w14:paraId="5D2697D8" w14:textId="77777777" w:rsidTr="00A91337">
        <w:trPr>
          <w:trHeight w:val="20"/>
          <w:jc w:val="center"/>
        </w:trPr>
        <w:tc>
          <w:tcPr>
            <w:tcW w:w="1928" w:type="dxa"/>
            <w:vMerge/>
            <w:vAlign w:val="center"/>
          </w:tcPr>
          <w:p w14:paraId="5580E40A" w14:textId="77777777" w:rsidR="00827998" w:rsidRPr="00182533" w:rsidRDefault="00827998" w:rsidP="00A91337">
            <w:pPr>
              <w:pStyle w:val="Tabletext"/>
              <w:spacing w:before="30" w:after="30"/>
              <w:jc w:val="left"/>
              <w:rPr>
                <w:rFonts w:eastAsia="SimSun"/>
              </w:rPr>
            </w:pPr>
          </w:p>
        </w:tc>
        <w:tc>
          <w:tcPr>
            <w:tcW w:w="2041" w:type="dxa"/>
            <w:vAlign w:val="center"/>
          </w:tcPr>
          <w:p w14:paraId="4CB93171" w14:textId="77777777" w:rsidR="00827998" w:rsidRPr="00182533" w:rsidRDefault="00827998" w:rsidP="00A91337">
            <w:pPr>
              <w:pStyle w:val="Tabletext"/>
              <w:spacing w:before="30" w:after="30"/>
              <w:jc w:val="center"/>
              <w:rPr>
                <w:lang w:eastAsia="ja-JP"/>
              </w:rPr>
            </w:pPr>
            <w:r w:rsidRPr="00182533">
              <w:rPr>
                <w:lang w:eastAsia="ja-JP"/>
              </w:rPr>
              <w:t>8</w:t>
            </w:r>
          </w:p>
        </w:tc>
        <w:tc>
          <w:tcPr>
            <w:tcW w:w="1644" w:type="dxa"/>
            <w:vAlign w:val="center"/>
          </w:tcPr>
          <w:p w14:paraId="77AAA5C6" w14:textId="77777777" w:rsidR="00827998" w:rsidRPr="00182533" w:rsidRDefault="00827998" w:rsidP="00A91337">
            <w:pPr>
              <w:pStyle w:val="Tabletext"/>
              <w:spacing w:before="30" w:after="30"/>
              <w:jc w:val="center"/>
              <w:rPr>
                <w:lang w:eastAsia="ja-JP"/>
              </w:rPr>
            </w:pPr>
            <w:r w:rsidRPr="00182533">
              <w:rPr>
                <w:lang w:eastAsia="ja-JP"/>
              </w:rPr>
              <w:t>1</w:t>
            </w:r>
          </w:p>
        </w:tc>
        <w:tc>
          <w:tcPr>
            <w:tcW w:w="1191" w:type="dxa"/>
            <w:vAlign w:val="center"/>
          </w:tcPr>
          <w:p w14:paraId="68A68215" w14:textId="77777777" w:rsidR="00827998" w:rsidRPr="00182533" w:rsidRDefault="00827998" w:rsidP="00A91337">
            <w:pPr>
              <w:pStyle w:val="Tabletext"/>
              <w:spacing w:before="30" w:after="30"/>
              <w:jc w:val="center"/>
              <w:rPr>
                <w:lang w:eastAsia="ja-JP"/>
              </w:rPr>
            </w:pPr>
            <w:r w:rsidRPr="00182533">
              <w:rPr>
                <w:lang w:eastAsia="ja-JP"/>
              </w:rPr>
              <w:t>2</w:t>
            </w:r>
          </w:p>
        </w:tc>
        <w:tc>
          <w:tcPr>
            <w:tcW w:w="1588" w:type="dxa"/>
            <w:vAlign w:val="center"/>
          </w:tcPr>
          <w:p w14:paraId="56D941DC" w14:textId="77777777" w:rsidR="00827998" w:rsidRPr="00182533" w:rsidRDefault="00827998" w:rsidP="00A91337">
            <w:pPr>
              <w:pStyle w:val="Tabletext"/>
              <w:spacing w:before="30" w:after="30"/>
              <w:jc w:val="center"/>
              <w:rPr>
                <w:lang w:eastAsia="ja-JP"/>
              </w:rPr>
            </w:pPr>
            <w:r w:rsidRPr="00182533">
              <w:rPr>
                <w:lang w:eastAsia="ja-JP"/>
              </w:rPr>
              <w:t>1</w:t>
            </w:r>
          </w:p>
        </w:tc>
        <w:tc>
          <w:tcPr>
            <w:tcW w:w="1247" w:type="dxa"/>
            <w:vAlign w:val="center"/>
          </w:tcPr>
          <w:p w14:paraId="67C073C7" w14:textId="77777777" w:rsidR="00827998" w:rsidRPr="00182533" w:rsidRDefault="00827998" w:rsidP="00A91337">
            <w:pPr>
              <w:pStyle w:val="Tabletext"/>
              <w:spacing w:before="30" w:after="30"/>
              <w:jc w:val="center"/>
              <w:rPr>
                <w:lang w:eastAsia="ja-JP"/>
              </w:rPr>
            </w:pPr>
            <w:r w:rsidRPr="00182533">
              <w:rPr>
                <w:lang w:eastAsia="ja-JP"/>
              </w:rPr>
              <w:t>2</w:t>
            </w:r>
          </w:p>
        </w:tc>
      </w:tr>
      <w:tr w:rsidR="00827998" w:rsidRPr="00182533" w14:paraId="7F8203AE" w14:textId="77777777" w:rsidTr="00A91337">
        <w:trPr>
          <w:trHeight w:val="20"/>
          <w:jc w:val="center"/>
        </w:trPr>
        <w:tc>
          <w:tcPr>
            <w:tcW w:w="1928" w:type="dxa"/>
            <w:vMerge/>
            <w:vAlign w:val="center"/>
          </w:tcPr>
          <w:p w14:paraId="2C9C31A8" w14:textId="77777777" w:rsidR="00827998" w:rsidRPr="00182533" w:rsidRDefault="00827998" w:rsidP="00A91337">
            <w:pPr>
              <w:pStyle w:val="Tabletext"/>
              <w:spacing w:before="30" w:after="30"/>
              <w:jc w:val="left"/>
              <w:rPr>
                <w:rFonts w:eastAsia="SimSun"/>
              </w:rPr>
            </w:pPr>
          </w:p>
        </w:tc>
        <w:tc>
          <w:tcPr>
            <w:tcW w:w="2041" w:type="dxa"/>
            <w:vAlign w:val="center"/>
          </w:tcPr>
          <w:p w14:paraId="7F29BAFE" w14:textId="77777777" w:rsidR="00827998" w:rsidRPr="00182533" w:rsidRDefault="00827998" w:rsidP="00A91337">
            <w:pPr>
              <w:pStyle w:val="Tabletext"/>
              <w:spacing w:before="30" w:after="30"/>
              <w:jc w:val="center"/>
              <w:rPr>
                <w:lang w:eastAsia="ja-JP"/>
              </w:rPr>
            </w:pPr>
            <w:r w:rsidRPr="00182533">
              <w:rPr>
                <w:lang w:eastAsia="ja-JP"/>
              </w:rPr>
              <w:t>8</w:t>
            </w:r>
          </w:p>
        </w:tc>
        <w:tc>
          <w:tcPr>
            <w:tcW w:w="1644" w:type="dxa"/>
            <w:vAlign w:val="center"/>
          </w:tcPr>
          <w:p w14:paraId="7EF78E9E" w14:textId="77777777" w:rsidR="00827998" w:rsidRPr="00182533" w:rsidRDefault="00827998" w:rsidP="00A91337">
            <w:pPr>
              <w:pStyle w:val="Tabletext"/>
              <w:spacing w:before="30" w:after="30"/>
              <w:jc w:val="center"/>
              <w:rPr>
                <w:lang w:eastAsia="ja-JP"/>
              </w:rPr>
            </w:pPr>
            <w:r w:rsidRPr="00182533">
              <w:rPr>
                <w:lang w:eastAsia="ja-JP"/>
              </w:rPr>
              <w:t>1</w:t>
            </w:r>
          </w:p>
        </w:tc>
        <w:tc>
          <w:tcPr>
            <w:tcW w:w="1191" w:type="dxa"/>
            <w:vAlign w:val="center"/>
          </w:tcPr>
          <w:p w14:paraId="7A273669" w14:textId="77777777" w:rsidR="00827998" w:rsidRPr="00182533" w:rsidRDefault="00827998" w:rsidP="00A91337">
            <w:pPr>
              <w:pStyle w:val="Tabletext"/>
              <w:spacing w:before="30" w:after="30"/>
              <w:jc w:val="center"/>
              <w:rPr>
                <w:lang w:eastAsia="ja-JP"/>
              </w:rPr>
            </w:pPr>
            <w:r w:rsidRPr="00182533">
              <w:rPr>
                <w:lang w:eastAsia="ja-JP"/>
              </w:rPr>
              <w:t>3</w:t>
            </w:r>
          </w:p>
        </w:tc>
        <w:tc>
          <w:tcPr>
            <w:tcW w:w="1588" w:type="dxa"/>
            <w:vAlign w:val="center"/>
          </w:tcPr>
          <w:p w14:paraId="4D5F5374" w14:textId="77777777" w:rsidR="00827998" w:rsidRPr="00182533" w:rsidRDefault="00827998" w:rsidP="00A91337">
            <w:pPr>
              <w:pStyle w:val="Tabletext"/>
              <w:spacing w:before="30" w:after="30"/>
              <w:jc w:val="center"/>
              <w:rPr>
                <w:lang w:eastAsia="ja-JP"/>
              </w:rPr>
            </w:pPr>
            <w:r w:rsidRPr="00182533">
              <w:rPr>
                <w:lang w:eastAsia="ja-JP"/>
              </w:rPr>
              <w:t>1</w:t>
            </w:r>
          </w:p>
        </w:tc>
        <w:tc>
          <w:tcPr>
            <w:tcW w:w="1247" w:type="dxa"/>
            <w:vAlign w:val="center"/>
          </w:tcPr>
          <w:p w14:paraId="5D1165FA" w14:textId="77777777" w:rsidR="00827998" w:rsidRPr="00182533" w:rsidRDefault="00827998" w:rsidP="00A91337">
            <w:pPr>
              <w:pStyle w:val="Tabletext"/>
              <w:spacing w:before="30" w:after="30"/>
              <w:jc w:val="center"/>
              <w:rPr>
                <w:lang w:eastAsia="ja-JP"/>
              </w:rPr>
            </w:pPr>
            <w:r w:rsidRPr="00182533">
              <w:rPr>
                <w:lang w:eastAsia="ja-JP"/>
              </w:rPr>
              <w:t>3</w:t>
            </w:r>
          </w:p>
        </w:tc>
      </w:tr>
      <w:tr w:rsidR="00827998" w:rsidRPr="00182533" w14:paraId="06AAF71A" w14:textId="77777777" w:rsidTr="00A91337">
        <w:trPr>
          <w:trHeight w:val="20"/>
          <w:jc w:val="center"/>
        </w:trPr>
        <w:tc>
          <w:tcPr>
            <w:tcW w:w="1928" w:type="dxa"/>
            <w:vMerge/>
            <w:vAlign w:val="center"/>
          </w:tcPr>
          <w:p w14:paraId="39D41E93" w14:textId="77777777" w:rsidR="00827998" w:rsidRPr="00182533" w:rsidRDefault="00827998" w:rsidP="00A91337">
            <w:pPr>
              <w:pStyle w:val="Tabletext"/>
              <w:spacing w:before="30" w:after="30"/>
              <w:jc w:val="left"/>
              <w:rPr>
                <w:rFonts w:eastAsia="SimSun"/>
              </w:rPr>
            </w:pPr>
          </w:p>
        </w:tc>
        <w:tc>
          <w:tcPr>
            <w:tcW w:w="2041" w:type="dxa"/>
            <w:vAlign w:val="center"/>
          </w:tcPr>
          <w:p w14:paraId="19A5CAB1" w14:textId="77777777" w:rsidR="00827998" w:rsidRPr="00182533" w:rsidRDefault="00827998" w:rsidP="00A91337">
            <w:pPr>
              <w:pStyle w:val="Tabletext"/>
              <w:spacing w:before="30" w:after="30"/>
              <w:jc w:val="center"/>
              <w:rPr>
                <w:lang w:eastAsia="ja-JP"/>
              </w:rPr>
            </w:pPr>
            <w:r w:rsidRPr="00182533">
              <w:rPr>
                <w:lang w:eastAsia="ja-JP"/>
              </w:rPr>
              <w:t>8</w:t>
            </w:r>
          </w:p>
        </w:tc>
        <w:tc>
          <w:tcPr>
            <w:tcW w:w="1644" w:type="dxa"/>
            <w:vAlign w:val="center"/>
          </w:tcPr>
          <w:p w14:paraId="085DA140" w14:textId="77777777" w:rsidR="00827998" w:rsidRPr="00182533" w:rsidRDefault="00827998" w:rsidP="00A91337">
            <w:pPr>
              <w:pStyle w:val="Tabletext"/>
              <w:spacing w:before="30" w:after="30"/>
              <w:jc w:val="center"/>
              <w:rPr>
                <w:lang w:eastAsia="ja-JP"/>
              </w:rPr>
            </w:pPr>
            <w:r w:rsidRPr="00182533">
              <w:rPr>
                <w:lang w:eastAsia="ja-JP"/>
              </w:rPr>
              <w:t>1</w:t>
            </w:r>
          </w:p>
        </w:tc>
        <w:tc>
          <w:tcPr>
            <w:tcW w:w="1191" w:type="dxa"/>
            <w:vAlign w:val="center"/>
          </w:tcPr>
          <w:p w14:paraId="0AFFC987" w14:textId="77777777" w:rsidR="00827998" w:rsidRPr="00182533" w:rsidRDefault="00827998" w:rsidP="00A91337">
            <w:pPr>
              <w:pStyle w:val="Tabletext"/>
              <w:spacing w:before="30" w:after="30"/>
              <w:jc w:val="center"/>
              <w:rPr>
                <w:lang w:eastAsia="ja-JP"/>
              </w:rPr>
            </w:pPr>
            <w:r w:rsidRPr="00182533">
              <w:rPr>
                <w:lang w:eastAsia="ja-JP"/>
              </w:rPr>
              <w:t>4</w:t>
            </w:r>
          </w:p>
        </w:tc>
        <w:tc>
          <w:tcPr>
            <w:tcW w:w="1588" w:type="dxa"/>
            <w:vAlign w:val="center"/>
          </w:tcPr>
          <w:p w14:paraId="11E2F924" w14:textId="77777777" w:rsidR="00827998" w:rsidRPr="00182533" w:rsidRDefault="00827998" w:rsidP="00A91337">
            <w:pPr>
              <w:pStyle w:val="Tabletext"/>
              <w:spacing w:before="30" w:after="30"/>
              <w:jc w:val="center"/>
              <w:rPr>
                <w:lang w:eastAsia="ja-JP"/>
              </w:rPr>
            </w:pPr>
            <w:r w:rsidRPr="00182533">
              <w:rPr>
                <w:lang w:eastAsia="ja-JP"/>
              </w:rPr>
              <w:t>1</w:t>
            </w:r>
          </w:p>
        </w:tc>
        <w:tc>
          <w:tcPr>
            <w:tcW w:w="1247" w:type="dxa"/>
            <w:vAlign w:val="center"/>
          </w:tcPr>
          <w:p w14:paraId="4B7C9D4A" w14:textId="77777777" w:rsidR="00827998" w:rsidRPr="00182533" w:rsidRDefault="00827998" w:rsidP="00A91337">
            <w:pPr>
              <w:pStyle w:val="Tabletext"/>
              <w:spacing w:before="30" w:after="30"/>
              <w:jc w:val="center"/>
              <w:rPr>
                <w:lang w:eastAsia="ja-JP"/>
              </w:rPr>
            </w:pPr>
            <w:r w:rsidRPr="00182533">
              <w:rPr>
                <w:lang w:eastAsia="ja-JP"/>
              </w:rPr>
              <w:t>4</w:t>
            </w:r>
          </w:p>
        </w:tc>
      </w:tr>
      <w:tr w:rsidR="00827998" w:rsidRPr="00182533" w14:paraId="63621C45" w14:textId="77777777" w:rsidTr="00A91337">
        <w:trPr>
          <w:trHeight w:val="20"/>
          <w:jc w:val="center"/>
        </w:trPr>
        <w:tc>
          <w:tcPr>
            <w:tcW w:w="1928" w:type="dxa"/>
            <w:vMerge w:val="restart"/>
            <w:vAlign w:val="center"/>
          </w:tcPr>
          <w:p w14:paraId="67D66467" w14:textId="77777777" w:rsidR="00827998" w:rsidRPr="00182533" w:rsidRDefault="00827998" w:rsidP="00A91337">
            <w:pPr>
              <w:pStyle w:val="Tabletext"/>
              <w:rPr>
                <w:lang w:eastAsia="ja-JP"/>
              </w:rPr>
            </w:pPr>
            <w:r w:rsidRPr="00182533">
              <w:rPr>
                <w:lang w:eastAsia="ja-JP"/>
              </w:rPr>
              <w:t>MIMO Modo 4</w:t>
            </w:r>
          </w:p>
        </w:tc>
        <w:tc>
          <w:tcPr>
            <w:tcW w:w="2041" w:type="dxa"/>
            <w:vAlign w:val="center"/>
          </w:tcPr>
          <w:p w14:paraId="26D6B9F5" w14:textId="77777777" w:rsidR="00827998" w:rsidRPr="00182533" w:rsidRDefault="00827998" w:rsidP="00A91337">
            <w:pPr>
              <w:pStyle w:val="Tabletext"/>
              <w:spacing w:before="30" w:after="30"/>
              <w:jc w:val="center"/>
              <w:rPr>
                <w:lang w:eastAsia="ja-JP"/>
              </w:rPr>
            </w:pPr>
            <w:r w:rsidRPr="00182533">
              <w:rPr>
                <w:lang w:eastAsia="ja-JP"/>
              </w:rPr>
              <w:t>4</w:t>
            </w:r>
          </w:p>
        </w:tc>
        <w:tc>
          <w:tcPr>
            <w:tcW w:w="1644" w:type="dxa"/>
            <w:vAlign w:val="center"/>
          </w:tcPr>
          <w:p w14:paraId="16A8AD1F" w14:textId="77777777" w:rsidR="00827998" w:rsidRPr="00182533" w:rsidRDefault="00827998" w:rsidP="00A91337">
            <w:pPr>
              <w:pStyle w:val="Tabletext"/>
              <w:spacing w:before="30" w:after="30"/>
              <w:jc w:val="center"/>
              <w:rPr>
                <w:lang w:eastAsia="ja-JP"/>
              </w:rPr>
            </w:pPr>
            <w:r w:rsidRPr="00182533">
              <w:rPr>
                <w:lang w:eastAsia="ja-JP"/>
              </w:rPr>
              <w:t>2 y 1</w:t>
            </w:r>
            <w:r w:rsidRPr="00182533">
              <w:rPr>
                <w:vertAlign w:val="superscript"/>
                <w:lang w:eastAsia="ja-JP"/>
              </w:rPr>
              <w:t>a)</w:t>
            </w:r>
          </w:p>
        </w:tc>
        <w:tc>
          <w:tcPr>
            <w:tcW w:w="1191" w:type="dxa"/>
            <w:vAlign w:val="center"/>
          </w:tcPr>
          <w:p w14:paraId="60062BD1" w14:textId="77777777" w:rsidR="00827998" w:rsidRPr="00182533" w:rsidRDefault="00827998" w:rsidP="00A91337">
            <w:pPr>
              <w:pStyle w:val="Tabletext"/>
              <w:spacing w:before="30" w:after="30"/>
              <w:jc w:val="center"/>
              <w:rPr>
                <w:lang w:eastAsia="ja-JP"/>
              </w:rPr>
            </w:pPr>
            <w:r w:rsidRPr="00182533">
              <w:rPr>
                <w:lang w:eastAsia="ja-JP"/>
              </w:rPr>
              <w:t>3</w:t>
            </w:r>
          </w:p>
        </w:tc>
        <w:tc>
          <w:tcPr>
            <w:tcW w:w="1588" w:type="dxa"/>
            <w:vAlign w:val="center"/>
          </w:tcPr>
          <w:p w14:paraId="67CBDB8C" w14:textId="77777777" w:rsidR="00827998" w:rsidRPr="00182533" w:rsidRDefault="00827998" w:rsidP="00A91337">
            <w:pPr>
              <w:pStyle w:val="Tabletext"/>
              <w:spacing w:before="30" w:after="30"/>
              <w:jc w:val="center"/>
              <w:rPr>
                <w:lang w:eastAsia="ja-JP"/>
              </w:rPr>
            </w:pPr>
            <w:r w:rsidRPr="00182533">
              <w:rPr>
                <w:lang w:eastAsia="ja-JP"/>
              </w:rPr>
              <w:t>1</w:t>
            </w:r>
          </w:p>
        </w:tc>
        <w:tc>
          <w:tcPr>
            <w:tcW w:w="1247" w:type="dxa"/>
            <w:vAlign w:val="center"/>
          </w:tcPr>
          <w:p w14:paraId="12B275E9" w14:textId="77777777" w:rsidR="00827998" w:rsidRPr="00182533" w:rsidRDefault="00827998" w:rsidP="00A91337">
            <w:pPr>
              <w:pStyle w:val="Tabletext"/>
              <w:spacing w:before="30" w:after="30"/>
              <w:jc w:val="center"/>
              <w:rPr>
                <w:lang w:eastAsia="ja-JP"/>
              </w:rPr>
            </w:pPr>
            <w:r w:rsidRPr="00182533">
              <w:rPr>
                <w:lang w:eastAsia="ja-JP"/>
              </w:rPr>
              <w:t>2</w:t>
            </w:r>
          </w:p>
        </w:tc>
      </w:tr>
      <w:tr w:rsidR="00827998" w:rsidRPr="00182533" w14:paraId="2AC3A0DF" w14:textId="77777777" w:rsidTr="00A91337">
        <w:trPr>
          <w:trHeight w:val="20"/>
          <w:jc w:val="center"/>
        </w:trPr>
        <w:tc>
          <w:tcPr>
            <w:tcW w:w="1928" w:type="dxa"/>
            <w:vMerge/>
            <w:vAlign w:val="center"/>
          </w:tcPr>
          <w:p w14:paraId="45E37ED9" w14:textId="77777777" w:rsidR="00827998" w:rsidRPr="00182533" w:rsidRDefault="00827998" w:rsidP="00A91337">
            <w:pPr>
              <w:pStyle w:val="Tabletext"/>
              <w:rPr>
                <w:lang w:eastAsia="ja-JP"/>
              </w:rPr>
            </w:pPr>
          </w:p>
        </w:tc>
        <w:tc>
          <w:tcPr>
            <w:tcW w:w="2041" w:type="dxa"/>
            <w:vAlign w:val="center"/>
          </w:tcPr>
          <w:p w14:paraId="4386275E" w14:textId="77777777" w:rsidR="00827998" w:rsidRPr="00182533" w:rsidRDefault="00827998" w:rsidP="00A91337">
            <w:pPr>
              <w:pStyle w:val="Tabletext"/>
              <w:spacing w:before="30" w:after="30"/>
              <w:jc w:val="center"/>
              <w:rPr>
                <w:lang w:eastAsia="ja-JP"/>
              </w:rPr>
            </w:pPr>
            <w:r w:rsidRPr="00182533">
              <w:rPr>
                <w:lang w:eastAsia="ja-JP"/>
              </w:rPr>
              <w:t>4</w:t>
            </w:r>
          </w:p>
        </w:tc>
        <w:tc>
          <w:tcPr>
            <w:tcW w:w="1644" w:type="dxa"/>
            <w:vAlign w:val="center"/>
          </w:tcPr>
          <w:p w14:paraId="0CA12781" w14:textId="77777777" w:rsidR="00827998" w:rsidRPr="00182533" w:rsidRDefault="00827998" w:rsidP="00A91337">
            <w:pPr>
              <w:pStyle w:val="Tabletext"/>
              <w:spacing w:before="30" w:after="30"/>
              <w:jc w:val="center"/>
              <w:rPr>
                <w:lang w:eastAsia="ja-JP"/>
              </w:rPr>
            </w:pPr>
            <w:r w:rsidRPr="00182533">
              <w:rPr>
                <w:lang w:eastAsia="ja-JP"/>
              </w:rPr>
              <w:t>2 y 1</w:t>
            </w:r>
            <w:r w:rsidRPr="00182533">
              <w:rPr>
                <w:vertAlign w:val="superscript"/>
                <w:lang w:eastAsia="ja-JP"/>
              </w:rPr>
              <w:t>b)</w:t>
            </w:r>
          </w:p>
        </w:tc>
        <w:tc>
          <w:tcPr>
            <w:tcW w:w="1191" w:type="dxa"/>
            <w:vAlign w:val="center"/>
          </w:tcPr>
          <w:p w14:paraId="1D7537FD" w14:textId="77777777" w:rsidR="00827998" w:rsidRPr="00182533" w:rsidRDefault="00827998" w:rsidP="00A91337">
            <w:pPr>
              <w:pStyle w:val="Tabletext"/>
              <w:spacing w:before="30" w:after="30"/>
              <w:jc w:val="center"/>
              <w:rPr>
                <w:lang w:eastAsia="ja-JP"/>
              </w:rPr>
            </w:pPr>
            <w:r w:rsidRPr="00182533">
              <w:rPr>
                <w:lang w:eastAsia="ja-JP"/>
              </w:rPr>
              <w:t>4</w:t>
            </w:r>
          </w:p>
        </w:tc>
        <w:tc>
          <w:tcPr>
            <w:tcW w:w="1588" w:type="dxa"/>
            <w:vAlign w:val="center"/>
          </w:tcPr>
          <w:p w14:paraId="34F19A43" w14:textId="77777777" w:rsidR="00827998" w:rsidRPr="00182533" w:rsidRDefault="00827998" w:rsidP="00A91337">
            <w:pPr>
              <w:pStyle w:val="Tabletext"/>
              <w:spacing w:before="30" w:after="30"/>
              <w:jc w:val="center"/>
              <w:rPr>
                <w:lang w:eastAsia="ja-JP"/>
              </w:rPr>
            </w:pPr>
            <w:r w:rsidRPr="00182533">
              <w:rPr>
                <w:lang w:eastAsia="ja-JP"/>
              </w:rPr>
              <w:t>1</w:t>
            </w:r>
          </w:p>
        </w:tc>
        <w:tc>
          <w:tcPr>
            <w:tcW w:w="1247" w:type="dxa"/>
            <w:vAlign w:val="center"/>
          </w:tcPr>
          <w:p w14:paraId="33B7BC68" w14:textId="77777777" w:rsidR="00827998" w:rsidRPr="00182533" w:rsidRDefault="00827998" w:rsidP="00A91337">
            <w:pPr>
              <w:pStyle w:val="Tabletext"/>
              <w:spacing w:before="30" w:after="30"/>
              <w:jc w:val="center"/>
              <w:rPr>
                <w:lang w:eastAsia="ja-JP"/>
              </w:rPr>
            </w:pPr>
            <w:r w:rsidRPr="00182533">
              <w:rPr>
                <w:lang w:eastAsia="ja-JP"/>
              </w:rPr>
              <w:t>3</w:t>
            </w:r>
          </w:p>
        </w:tc>
      </w:tr>
      <w:tr w:rsidR="00827998" w:rsidRPr="00182533" w14:paraId="5C887CE6" w14:textId="77777777" w:rsidTr="00A91337">
        <w:trPr>
          <w:trHeight w:val="20"/>
          <w:jc w:val="center"/>
        </w:trPr>
        <w:tc>
          <w:tcPr>
            <w:tcW w:w="1928" w:type="dxa"/>
            <w:vMerge/>
            <w:vAlign w:val="center"/>
          </w:tcPr>
          <w:p w14:paraId="2DFF629B" w14:textId="77777777" w:rsidR="00827998" w:rsidRPr="00182533" w:rsidRDefault="00827998" w:rsidP="00A91337">
            <w:pPr>
              <w:pStyle w:val="Tabletext"/>
              <w:rPr>
                <w:lang w:eastAsia="ja-JP"/>
              </w:rPr>
            </w:pPr>
          </w:p>
        </w:tc>
        <w:tc>
          <w:tcPr>
            <w:tcW w:w="2041" w:type="dxa"/>
            <w:vAlign w:val="center"/>
          </w:tcPr>
          <w:p w14:paraId="397694BF" w14:textId="77777777" w:rsidR="00827998" w:rsidRPr="00182533" w:rsidRDefault="00827998" w:rsidP="00A91337">
            <w:pPr>
              <w:pStyle w:val="Tabletext"/>
              <w:spacing w:before="30" w:after="30"/>
              <w:jc w:val="center"/>
              <w:rPr>
                <w:lang w:eastAsia="ja-JP"/>
              </w:rPr>
            </w:pPr>
            <w:r w:rsidRPr="00182533">
              <w:rPr>
                <w:lang w:eastAsia="ja-JP"/>
              </w:rPr>
              <w:t>4</w:t>
            </w:r>
          </w:p>
        </w:tc>
        <w:tc>
          <w:tcPr>
            <w:tcW w:w="1644" w:type="dxa"/>
            <w:vAlign w:val="center"/>
          </w:tcPr>
          <w:p w14:paraId="15354552" w14:textId="77777777" w:rsidR="00827998" w:rsidRPr="00182533" w:rsidRDefault="00827998" w:rsidP="00A91337">
            <w:pPr>
              <w:pStyle w:val="Tabletext"/>
              <w:spacing w:before="30" w:after="30"/>
              <w:jc w:val="center"/>
              <w:rPr>
                <w:lang w:eastAsia="ja-JP"/>
              </w:rPr>
            </w:pPr>
            <w:r w:rsidRPr="00182533">
              <w:rPr>
                <w:lang w:eastAsia="ja-JP"/>
              </w:rPr>
              <w:t>2</w:t>
            </w:r>
          </w:p>
        </w:tc>
        <w:tc>
          <w:tcPr>
            <w:tcW w:w="1191" w:type="dxa"/>
            <w:vAlign w:val="center"/>
          </w:tcPr>
          <w:p w14:paraId="37B11DC7" w14:textId="77777777" w:rsidR="00827998" w:rsidRPr="00182533" w:rsidRDefault="00827998" w:rsidP="00A91337">
            <w:pPr>
              <w:pStyle w:val="Tabletext"/>
              <w:spacing w:before="30" w:after="30"/>
              <w:jc w:val="center"/>
              <w:rPr>
                <w:lang w:eastAsia="ja-JP"/>
              </w:rPr>
            </w:pPr>
            <w:r w:rsidRPr="00182533">
              <w:rPr>
                <w:lang w:eastAsia="ja-JP"/>
              </w:rPr>
              <w:t>4</w:t>
            </w:r>
          </w:p>
        </w:tc>
        <w:tc>
          <w:tcPr>
            <w:tcW w:w="1588" w:type="dxa"/>
            <w:vAlign w:val="center"/>
          </w:tcPr>
          <w:p w14:paraId="20D01D9B" w14:textId="77777777" w:rsidR="00827998" w:rsidRPr="00182533" w:rsidRDefault="00827998" w:rsidP="00A91337">
            <w:pPr>
              <w:pStyle w:val="Tabletext"/>
              <w:spacing w:before="30" w:after="30"/>
              <w:jc w:val="center"/>
              <w:rPr>
                <w:lang w:eastAsia="ja-JP"/>
              </w:rPr>
            </w:pPr>
            <w:r w:rsidRPr="00182533">
              <w:rPr>
                <w:lang w:eastAsia="ja-JP"/>
              </w:rPr>
              <w:t>1</w:t>
            </w:r>
          </w:p>
        </w:tc>
        <w:tc>
          <w:tcPr>
            <w:tcW w:w="1247" w:type="dxa"/>
            <w:vAlign w:val="center"/>
          </w:tcPr>
          <w:p w14:paraId="6B0C93A1" w14:textId="77777777" w:rsidR="00827998" w:rsidRPr="00182533" w:rsidRDefault="00827998" w:rsidP="00A91337">
            <w:pPr>
              <w:pStyle w:val="Tabletext"/>
              <w:spacing w:before="30" w:after="30"/>
              <w:jc w:val="center"/>
              <w:rPr>
                <w:lang w:eastAsia="ja-JP"/>
              </w:rPr>
            </w:pPr>
            <w:r w:rsidRPr="00182533">
              <w:rPr>
                <w:lang w:eastAsia="ja-JP"/>
              </w:rPr>
              <w:t>2</w:t>
            </w:r>
          </w:p>
        </w:tc>
      </w:tr>
      <w:tr w:rsidR="00827998" w:rsidRPr="00182533" w14:paraId="17546819" w14:textId="77777777" w:rsidTr="00A91337">
        <w:trPr>
          <w:trHeight w:val="20"/>
          <w:jc w:val="center"/>
        </w:trPr>
        <w:tc>
          <w:tcPr>
            <w:tcW w:w="1928" w:type="dxa"/>
            <w:vMerge/>
            <w:vAlign w:val="center"/>
          </w:tcPr>
          <w:p w14:paraId="7B2C75AB" w14:textId="77777777" w:rsidR="00827998" w:rsidRPr="00182533" w:rsidRDefault="00827998" w:rsidP="00A91337">
            <w:pPr>
              <w:pStyle w:val="Tabletext"/>
              <w:rPr>
                <w:lang w:eastAsia="ja-JP"/>
              </w:rPr>
            </w:pPr>
          </w:p>
        </w:tc>
        <w:tc>
          <w:tcPr>
            <w:tcW w:w="2041" w:type="dxa"/>
            <w:vAlign w:val="center"/>
          </w:tcPr>
          <w:p w14:paraId="73AB1375" w14:textId="77777777" w:rsidR="00827998" w:rsidRPr="00182533" w:rsidRDefault="00827998" w:rsidP="00A91337">
            <w:pPr>
              <w:pStyle w:val="Tabletext"/>
              <w:spacing w:before="30" w:after="30"/>
              <w:jc w:val="center"/>
              <w:rPr>
                <w:lang w:eastAsia="ja-JP"/>
              </w:rPr>
            </w:pPr>
            <w:r w:rsidRPr="00182533">
              <w:rPr>
                <w:lang w:eastAsia="ja-JP"/>
              </w:rPr>
              <w:t>8</w:t>
            </w:r>
          </w:p>
        </w:tc>
        <w:tc>
          <w:tcPr>
            <w:tcW w:w="1644" w:type="dxa"/>
            <w:vAlign w:val="center"/>
          </w:tcPr>
          <w:p w14:paraId="051676E7" w14:textId="77777777" w:rsidR="00827998" w:rsidRPr="00182533" w:rsidRDefault="00827998" w:rsidP="00A91337">
            <w:pPr>
              <w:pStyle w:val="Tabletext"/>
              <w:spacing w:before="30" w:after="30"/>
              <w:jc w:val="center"/>
              <w:rPr>
                <w:lang w:eastAsia="ja-JP"/>
              </w:rPr>
            </w:pPr>
            <w:r w:rsidRPr="00182533">
              <w:rPr>
                <w:lang w:eastAsia="ja-JP"/>
              </w:rPr>
              <w:t>2 y 1</w:t>
            </w:r>
            <w:r w:rsidRPr="00182533">
              <w:rPr>
                <w:vertAlign w:val="superscript"/>
                <w:lang w:eastAsia="ja-JP"/>
              </w:rPr>
              <w:t>a)</w:t>
            </w:r>
          </w:p>
        </w:tc>
        <w:tc>
          <w:tcPr>
            <w:tcW w:w="1191" w:type="dxa"/>
            <w:vAlign w:val="center"/>
          </w:tcPr>
          <w:p w14:paraId="49DC3816" w14:textId="77777777" w:rsidR="00827998" w:rsidRPr="00182533" w:rsidRDefault="00827998" w:rsidP="00A91337">
            <w:pPr>
              <w:pStyle w:val="Tabletext"/>
              <w:spacing w:before="30" w:after="30"/>
              <w:jc w:val="center"/>
              <w:rPr>
                <w:lang w:eastAsia="ja-JP"/>
              </w:rPr>
            </w:pPr>
            <w:r w:rsidRPr="00182533">
              <w:rPr>
                <w:lang w:eastAsia="ja-JP"/>
              </w:rPr>
              <w:t>3</w:t>
            </w:r>
          </w:p>
        </w:tc>
        <w:tc>
          <w:tcPr>
            <w:tcW w:w="1588" w:type="dxa"/>
            <w:vAlign w:val="center"/>
          </w:tcPr>
          <w:p w14:paraId="2060785D" w14:textId="77777777" w:rsidR="00827998" w:rsidRPr="00182533" w:rsidRDefault="00827998" w:rsidP="00A91337">
            <w:pPr>
              <w:pStyle w:val="Tabletext"/>
              <w:spacing w:before="30" w:after="30"/>
              <w:jc w:val="center"/>
              <w:rPr>
                <w:lang w:eastAsia="ja-JP"/>
              </w:rPr>
            </w:pPr>
            <w:r w:rsidRPr="00182533">
              <w:rPr>
                <w:lang w:eastAsia="ja-JP"/>
              </w:rPr>
              <w:t>1</w:t>
            </w:r>
          </w:p>
        </w:tc>
        <w:tc>
          <w:tcPr>
            <w:tcW w:w="1247" w:type="dxa"/>
            <w:vAlign w:val="center"/>
          </w:tcPr>
          <w:p w14:paraId="2FF64F7E" w14:textId="77777777" w:rsidR="00827998" w:rsidRPr="00182533" w:rsidRDefault="00827998" w:rsidP="00A91337">
            <w:pPr>
              <w:pStyle w:val="Tabletext"/>
              <w:spacing w:before="30" w:after="30"/>
              <w:jc w:val="center"/>
              <w:rPr>
                <w:lang w:eastAsia="ja-JP"/>
              </w:rPr>
            </w:pPr>
            <w:r w:rsidRPr="00182533">
              <w:rPr>
                <w:lang w:eastAsia="ja-JP"/>
              </w:rPr>
              <w:t>2</w:t>
            </w:r>
          </w:p>
        </w:tc>
      </w:tr>
      <w:tr w:rsidR="00827998" w:rsidRPr="00182533" w14:paraId="432BEEFA" w14:textId="77777777" w:rsidTr="00A91337">
        <w:trPr>
          <w:trHeight w:val="20"/>
          <w:jc w:val="center"/>
        </w:trPr>
        <w:tc>
          <w:tcPr>
            <w:tcW w:w="1928" w:type="dxa"/>
            <w:vMerge/>
            <w:vAlign w:val="center"/>
          </w:tcPr>
          <w:p w14:paraId="1C2A39F6" w14:textId="77777777" w:rsidR="00827998" w:rsidRPr="00182533" w:rsidRDefault="00827998" w:rsidP="00A91337">
            <w:pPr>
              <w:pStyle w:val="Tabletext"/>
              <w:rPr>
                <w:lang w:eastAsia="ja-JP"/>
              </w:rPr>
            </w:pPr>
          </w:p>
        </w:tc>
        <w:tc>
          <w:tcPr>
            <w:tcW w:w="2041" w:type="dxa"/>
            <w:vAlign w:val="center"/>
          </w:tcPr>
          <w:p w14:paraId="1AFE52A9" w14:textId="77777777" w:rsidR="00827998" w:rsidRPr="00182533" w:rsidRDefault="00827998" w:rsidP="00A91337">
            <w:pPr>
              <w:pStyle w:val="Tabletext"/>
              <w:spacing w:before="30" w:after="30"/>
              <w:jc w:val="center"/>
              <w:rPr>
                <w:lang w:eastAsia="ja-JP"/>
              </w:rPr>
            </w:pPr>
            <w:r w:rsidRPr="00182533">
              <w:rPr>
                <w:lang w:eastAsia="ja-JP"/>
              </w:rPr>
              <w:t>8</w:t>
            </w:r>
          </w:p>
        </w:tc>
        <w:tc>
          <w:tcPr>
            <w:tcW w:w="1644" w:type="dxa"/>
            <w:vAlign w:val="center"/>
          </w:tcPr>
          <w:p w14:paraId="29B5CB07" w14:textId="77777777" w:rsidR="00827998" w:rsidRPr="00182533" w:rsidRDefault="00827998" w:rsidP="00A91337">
            <w:pPr>
              <w:pStyle w:val="Tabletext"/>
              <w:spacing w:before="30" w:after="30"/>
              <w:jc w:val="center"/>
              <w:rPr>
                <w:lang w:eastAsia="ja-JP"/>
              </w:rPr>
            </w:pPr>
            <w:r w:rsidRPr="00182533">
              <w:rPr>
                <w:lang w:eastAsia="ja-JP"/>
              </w:rPr>
              <w:t>2 y 1</w:t>
            </w:r>
            <w:r w:rsidRPr="00182533">
              <w:rPr>
                <w:vertAlign w:val="superscript"/>
                <w:lang w:eastAsia="ja-JP"/>
              </w:rPr>
              <w:t>b)</w:t>
            </w:r>
          </w:p>
        </w:tc>
        <w:tc>
          <w:tcPr>
            <w:tcW w:w="1191" w:type="dxa"/>
            <w:vAlign w:val="center"/>
          </w:tcPr>
          <w:p w14:paraId="3E3A96C5" w14:textId="77777777" w:rsidR="00827998" w:rsidRPr="00182533" w:rsidRDefault="00827998" w:rsidP="00A91337">
            <w:pPr>
              <w:pStyle w:val="Tabletext"/>
              <w:spacing w:before="30" w:after="30"/>
              <w:jc w:val="center"/>
              <w:rPr>
                <w:lang w:eastAsia="ja-JP"/>
              </w:rPr>
            </w:pPr>
            <w:r w:rsidRPr="00182533">
              <w:rPr>
                <w:lang w:eastAsia="ja-JP"/>
              </w:rPr>
              <w:t>4</w:t>
            </w:r>
          </w:p>
        </w:tc>
        <w:tc>
          <w:tcPr>
            <w:tcW w:w="1588" w:type="dxa"/>
            <w:vAlign w:val="center"/>
          </w:tcPr>
          <w:p w14:paraId="68B6EB7D" w14:textId="77777777" w:rsidR="00827998" w:rsidRPr="00182533" w:rsidRDefault="00827998" w:rsidP="00A91337">
            <w:pPr>
              <w:pStyle w:val="Tabletext"/>
              <w:spacing w:before="30" w:after="30"/>
              <w:jc w:val="center"/>
              <w:rPr>
                <w:lang w:eastAsia="ja-JP"/>
              </w:rPr>
            </w:pPr>
            <w:r w:rsidRPr="00182533">
              <w:rPr>
                <w:lang w:eastAsia="ja-JP"/>
              </w:rPr>
              <w:t>1</w:t>
            </w:r>
          </w:p>
        </w:tc>
        <w:tc>
          <w:tcPr>
            <w:tcW w:w="1247" w:type="dxa"/>
            <w:vAlign w:val="center"/>
          </w:tcPr>
          <w:p w14:paraId="4C751824" w14:textId="77777777" w:rsidR="00827998" w:rsidRPr="00182533" w:rsidRDefault="00827998" w:rsidP="00A91337">
            <w:pPr>
              <w:pStyle w:val="Tabletext"/>
              <w:spacing w:before="30" w:after="30"/>
              <w:jc w:val="center"/>
              <w:rPr>
                <w:lang w:eastAsia="ja-JP"/>
              </w:rPr>
            </w:pPr>
            <w:r w:rsidRPr="00182533">
              <w:rPr>
                <w:lang w:eastAsia="ja-JP"/>
              </w:rPr>
              <w:t>3</w:t>
            </w:r>
          </w:p>
        </w:tc>
      </w:tr>
      <w:tr w:rsidR="00827998" w:rsidRPr="00182533" w14:paraId="71C059D5" w14:textId="77777777" w:rsidTr="00A91337">
        <w:trPr>
          <w:trHeight w:val="20"/>
          <w:jc w:val="center"/>
        </w:trPr>
        <w:tc>
          <w:tcPr>
            <w:tcW w:w="1928" w:type="dxa"/>
            <w:vMerge/>
            <w:vAlign w:val="center"/>
          </w:tcPr>
          <w:p w14:paraId="077BB4C1" w14:textId="77777777" w:rsidR="00827998" w:rsidRPr="00182533" w:rsidRDefault="00827998" w:rsidP="00A91337">
            <w:pPr>
              <w:pStyle w:val="Tabletext"/>
              <w:rPr>
                <w:lang w:eastAsia="ja-JP"/>
              </w:rPr>
            </w:pPr>
          </w:p>
        </w:tc>
        <w:tc>
          <w:tcPr>
            <w:tcW w:w="2041" w:type="dxa"/>
            <w:vAlign w:val="center"/>
          </w:tcPr>
          <w:p w14:paraId="2FD211FA" w14:textId="77777777" w:rsidR="00827998" w:rsidRPr="00182533" w:rsidRDefault="00827998" w:rsidP="00A91337">
            <w:pPr>
              <w:pStyle w:val="Tabletext"/>
              <w:spacing w:before="30" w:after="30"/>
              <w:jc w:val="center"/>
              <w:rPr>
                <w:lang w:eastAsia="ja-JP"/>
              </w:rPr>
            </w:pPr>
            <w:r w:rsidRPr="00182533">
              <w:rPr>
                <w:lang w:eastAsia="ja-JP"/>
              </w:rPr>
              <w:t>8</w:t>
            </w:r>
          </w:p>
        </w:tc>
        <w:tc>
          <w:tcPr>
            <w:tcW w:w="1644" w:type="dxa"/>
            <w:vAlign w:val="center"/>
          </w:tcPr>
          <w:p w14:paraId="290870B3" w14:textId="77777777" w:rsidR="00827998" w:rsidRPr="00182533" w:rsidRDefault="00827998" w:rsidP="00A91337">
            <w:pPr>
              <w:pStyle w:val="Tabletext"/>
              <w:spacing w:before="30" w:after="30"/>
              <w:jc w:val="center"/>
              <w:rPr>
                <w:lang w:eastAsia="ja-JP"/>
              </w:rPr>
            </w:pPr>
            <w:r w:rsidRPr="00182533">
              <w:rPr>
                <w:lang w:eastAsia="ja-JP"/>
              </w:rPr>
              <w:t>2</w:t>
            </w:r>
          </w:p>
        </w:tc>
        <w:tc>
          <w:tcPr>
            <w:tcW w:w="1191" w:type="dxa"/>
            <w:vAlign w:val="center"/>
          </w:tcPr>
          <w:p w14:paraId="43D84471" w14:textId="77777777" w:rsidR="00827998" w:rsidRPr="00182533" w:rsidRDefault="00827998" w:rsidP="00A91337">
            <w:pPr>
              <w:pStyle w:val="Tabletext"/>
              <w:spacing w:before="30" w:after="30"/>
              <w:jc w:val="center"/>
              <w:rPr>
                <w:lang w:eastAsia="ja-JP"/>
              </w:rPr>
            </w:pPr>
            <w:r w:rsidRPr="00182533">
              <w:rPr>
                <w:lang w:eastAsia="ja-JP"/>
              </w:rPr>
              <w:t>4</w:t>
            </w:r>
          </w:p>
        </w:tc>
        <w:tc>
          <w:tcPr>
            <w:tcW w:w="1588" w:type="dxa"/>
            <w:vAlign w:val="center"/>
          </w:tcPr>
          <w:p w14:paraId="5AC66C7B" w14:textId="77777777" w:rsidR="00827998" w:rsidRPr="00182533" w:rsidRDefault="00827998" w:rsidP="00A91337">
            <w:pPr>
              <w:pStyle w:val="Tabletext"/>
              <w:spacing w:before="30" w:after="30"/>
              <w:jc w:val="center"/>
              <w:rPr>
                <w:lang w:eastAsia="ja-JP"/>
              </w:rPr>
            </w:pPr>
            <w:r w:rsidRPr="00182533">
              <w:rPr>
                <w:lang w:eastAsia="ja-JP"/>
              </w:rPr>
              <w:t>1</w:t>
            </w:r>
          </w:p>
        </w:tc>
        <w:tc>
          <w:tcPr>
            <w:tcW w:w="1247" w:type="dxa"/>
            <w:vAlign w:val="center"/>
          </w:tcPr>
          <w:p w14:paraId="093C84D3" w14:textId="77777777" w:rsidR="00827998" w:rsidRPr="00182533" w:rsidRDefault="00827998" w:rsidP="00A91337">
            <w:pPr>
              <w:pStyle w:val="Tabletext"/>
              <w:spacing w:before="30" w:after="30"/>
              <w:jc w:val="center"/>
              <w:rPr>
                <w:lang w:eastAsia="ja-JP"/>
              </w:rPr>
            </w:pPr>
            <w:r w:rsidRPr="00182533">
              <w:rPr>
                <w:lang w:eastAsia="ja-JP"/>
              </w:rPr>
              <w:t>2</w:t>
            </w:r>
          </w:p>
        </w:tc>
      </w:tr>
      <w:tr w:rsidR="00827998" w:rsidRPr="00182533" w14:paraId="4D6DFA73" w14:textId="77777777" w:rsidTr="00A91337">
        <w:trPr>
          <w:trHeight w:val="20"/>
          <w:jc w:val="center"/>
        </w:trPr>
        <w:tc>
          <w:tcPr>
            <w:tcW w:w="1928" w:type="dxa"/>
            <w:vMerge/>
            <w:vAlign w:val="center"/>
          </w:tcPr>
          <w:p w14:paraId="7B432FA5" w14:textId="77777777" w:rsidR="00827998" w:rsidRPr="00182533" w:rsidRDefault="00827998" w:rsidP="00A91337">
            <w:pPr>
              <w:pStyle w:val="Tabletext"/>
              <w:rPr>
                <w:lang w:eastAsia="ja-JP"/>
              </w:rPr>
            </w:pPr>
          </w:p>
        </w:tc>
        <w:tc>
          <w:tcPr>
            <w:tcW w:w="2041" w:type="dxa"/>
            <w:vAlign w:val="center"/>
          </w:tcPr>
          <w:p w14:paraId="5B87C31A" w14:textId="77777777" w:rsidR="00827998" w:rsidRPr="00182533" w:rsidRDefault="00827998" w:rsidP="00A91337">
            <w:pPr>
              <w:pStyle w:val="Tabletext"/>
              <w:spacing w:before="30" w:after="30"/>
              <w:jc w:val="center"/>
              <w:rPr>
                <w:lang w:eastAsia="ja-JP"/>
              </w:rPr>
            </w:pPr>
            <w:r w:rsidRPr="00182533">
              <w:rPr>
                <w:lang w:eastAsia="ja-JP"/>
              </w:rPr>
              <w:t>8</w:t>
            </w:r>
          </w:p>
        </w:tc>
        <w:tc>
          <w:tcPr>
            <w:tcW w:w="1644" w:type="dxa"/>
            <w:vAlign w:val="center"/>
          </w:tcPr>
          <w:p w14:paraId="0254A786" w14:textId="77777777" w:rsidR="00827998" w:rsidRPr="00182533" w:rsidRDefault="00827998" w:rsidP="00A91337">
            <w:pPr>
              <w:pStyle w:val="Tabletext"/>
              <w:spacing w:before="30" w:after="30"/>
              <w:jc w:val="center"/>
              <w:rPr>
                <w:lang w:eastAsia="ja-JP"/>
              </w:rPr>
            </w:pPr>
            <w:r w:rsidRPr="00182533">
              <w:rPr>
                <w:lang w:eastAsia="ja-JP"/>
              </w:rPr>
              <w:t>1</w:t>
            </w:r>
          </w:p>
        </w:tc>
        <w:tc>
          <w:tcPr>
            <w:tcW w:w="1191" w:type="dxa"/>
            <w:vAlign w:val="center"/>
          </w:tcPr>
          <w:p w14:paraId="04AB6273" w14:textId="77777777" w:rsidR="00827998" w:rsidRPr="00182533" w:rsidRDefault="00827998" w:rsidP="00A91337">
            <w:pPr>
              <w:pStyle w:val="Tabletext"/>
              <w:spacing w:before="30" w:after="30"/>
              <w:jc w:val="center"/>
              <w:rPr>
                <w:lang w:eastAsia="ja-JP"/>
              </w:rPr>
            </w:pPr>
            <w:r w:rsidRPr="00182533">
              <w:rPr>
                <w:lang w:eastAsia="ja-JP"/>
              </w:rPr>
              <w:t>8</w:t>
            </w:r>
          </w:p>
        </w:tc>
        <w:tc>
          <w:tcPr>
            <w:tcW w:w="1588" w:type="dxa"/>
            <w:vAlign w:val="center"/>
          </w:tcPr>
          <w:p w14:paraId="3DEC940C" w14:textId="77777777" w:rsidR="00827998" w:rsidRPr="00182533" w:rsidRDefault="00827998" w:rsidP="00A91337">
            <w:pPr>
              <w:pStyle w:val="Tabletext"/>
              <w:spacing w:before="30" w:after="30"/>
              <w:jc w:val="center"/>
              <w:rPr>
                <w:lang w:eastAsia="ja-JP"/>
              </w:rPr>
            </w:pPr>
            <w:r w:rsidRPr="00182533">
              <w:rPr>
                <w:lang w:eastAsia="ja-JP"/>
              </w:rPr>
              <w:t>1</w:t>
            </w:r>
          </w:p>
        </w:tc>
        <w:tc>
          <w:tcPr>
            <w:tcW w:w="1247" w:type="dxa"/>
            <w:vAlign w:val="center"/>
          </w:tcPr>
          <w:p w14:paraId="37F858A8" w14:textId="77777777" w:rsidR="00827998" w:rsidRPr="00182533" w:rsidRDefault="00827998" w:rsidP="00A91337">
            <w:pPr>
              <w:pStyle w:val="Tabletext"/>
              <w:spacing w:before="30" w:after="30"/>
              <w:jc w:val="center"/>
              <w:rPr>
                <w:lang w:eastAsia="ja-JP"/>
              </w:rPr>
            </w:pPr>
            <w:r w:rsidRPr="00182533">
              <w:rPr>
                <w:lang w:eastAsia="ja-JP"/>
              </w:rPr>
              <w:t>8</w:t>
            </w:r>
          </w:p>
        </w:tc>
      </w:tr>
      <w:tr w:rsidR="00827998" w:rsidRPr="00182533" w14:paraId="02CC5C84" w14:textId="77777777" w:rsidTr="00A91337">
        <w:trPr>
          <w:trHeight w:val="20"/>
          <w:jc w:val="center"/>
        </w:trPr>
        <w:tc>
          <w:tcPr>
            <w:tcW w:w="1928" w:type="dxa"/>
            <w:vMerge/>
            <w:vAlign w:val="center"/>
          </w:tcPr>
          <w:p w14:paraId="0F2DEA51" w14:textId="77777777" w:rsidR="00827998" w:rsidRPr="00182533" w:rsidRDefault="00827998" w:rsidP="00A91337">
            <w:pPr>
              <w:pStyle w:val="Tabletext"/>
              <w:rPr>
                <w:lang w:eastAsia="ja-JP"/>
              </w:rPr>
            </w:pPr>
          </w:p>
        </w:tc>
        <w:tc>
          <w:tcPr>
            <w:tcW w:w="2041" w:type="dxa"/>
            <w:vAlign w:val="center"/>
          </w:tcPr>
          <w:p w14:paraId="6F82E569" w14:textId="77777777" w:rsidR="00827998" w:rsidRPr="00182533" w:rsidRDefault="00827998" w:rsidP="00A91337">
            <w:pPr>
              <w:pStyle w:val="Tabletext"/>
              <w:spacing w:before="30" w:after="30"/>
              <w:jc w:val="center"/>
              <w:rPr>
                <w:lang w:eastAsia="ja-JP"/>
              </w:rPr>
            </w:pPr>
            <w:r w:rsidRPr="00182533">
              <w:rPr>
                <w:lang w:eastAsia="ja-JP"/>
              </w:rPr>
              <w:t>8</w:t>
            </w:r>
          </w:p>
        </w:tc>
        <w:tc>
          <w:tcPr>
            <w:tcW w:w="1644" w:type="dxa"/>
            <w:vAlign w:val="center"/>
          </w:tcPr>
          <w:p w14:paraId="0BA7F1FF" w14:textId="77777777" w:rsidR="00827998" w:rsidRPr="00182533" w:rsidRDefault="00827998" w:rsidP="00A91337">
            <w:pPr>
              <w:pStyle w:val="Tabletext"/>
              <w:spacing w:before="30" w:after="30"/>
              <w:jc w:val="center"/>
              <w:rPr>
                <w:lang w:eastAsia="ja-JP"/>
              </w:rPr>
            </w:pPr>
            <w:r w:rsidRPr="00182533">
              <w:rPr>
                <w:lang w:eastAsia="ja-JP"/>
              </w:rPr>
              <w:t>2 y 1</w:t>
            </w:r>
            <w:r w:rsidRPr="00182533">
              <w:rPr>
                <w:vertAlign w:val="superscript"/>
                <w:lang w:eastAsia="ja-JP"/>
              </w:rPr>
              <w:t>c)</w:t>
            </w:r>
          </w:p>
        </w:tc>
        <w:tc>
          <w:tcPr>
            <w:tcW w:w="1191" w:type="dxa"/>
            <w:vAlign w:val="center"/>
          </w:tcPr>
          <w:p w14:paraId="44FB7910" w14:textId="77777777" w:rsidR="00827998" w:rsidRPr="00182533" w:rsidRDefault="00827998" w:rsidP="00A91337">
            <w:pPr>
              <w:pStyle w:val="Tabletext"/>
              <w:spacing w:before="30" w:after="30"/>
              <w:jc w:val="center"/>
              <w:rPr>
                <w:lang w:eastAsia="ja-JP"/>
              </w:rPr>
            </w:pPr>
            <w:r w:rsidRPr="00182533">
              <w:rPr>
                <w:lang w:eastAsia="ja-JP"/>
              </w:rPr>
              <w:t>8</w:t>
            </w:r>
          </w:p>
        </w:tc>
        <w:tc>
          <w:tcPr>
            <w:tcW w:w="1588" w:type="dxa"/>
            <w:vAlign w:val="center"/>
          </w:tcPr>
          <w:p w14:paraId="7E6021D7" w14:textId="77777777" w:rsidR="00827998" w:rsidRPr="00182533" w:rsidRDefault="00827998" w:rsidP="00A91337">
            <w:pPr>
              <w:pStyle w:val="Tabletext"/>
              <w:spacing w:before="30" w:after="30"/>
              <w:jc w:val="center"/>
              <w:rPr>
                <w:lang w:eastAsia="ja-JP"/>
              </w:rPr>
            </w:pPr>
            <w:r w:rsidRPr="00182533">
              <w:rPr>
                <w:lang w:eastAsia="ja-JP"/>
              </w:rPr>
              <w:t>1</w:t>
            </w:r>
          </w:p>
        </w:tc>
        <w:tc>
          <w:tcPr>
            <w:tcW w:w="1247" w:type="dxa"/>
            <w:vAlign w:val="center"/>
          </w:tcPr>
          <w:p w14:paraId="48FF3CCD" w14:textId="77777777" w:rsidR="00827998" w:rsidRPr="00182533" w:rsidRDefault="00827998" w:rsidP="00A91337">
            <w:pPr>
              <w:pStyle w:val="Tabletext"/>
              <w:spacing w:before="30" w:after="30"/>
              <w:jc w:val="center"/>
              <w:rPr>
                <w:lang w:eastAsia="ja-JP"/>
              </w:rPr>
            </w:pPr>
            <w:r w:rsidRPr="00182533">
              <w:rPr>
                <w:lang w:eastAsia="ja-JP"/>
              </w:rPr>
              <w:t>7</w:t>
            </w:r>
          </w:p>
        </w:tc>
      </w:tr>
      <w:tr w:rsidR="00827998" w:rsidRPr="00182533" w14:paraId="6F53B31B" w14:textId="77777777" w:rsidTr="00A91337">
        <w:trPr>
          <w:trHeight w:val="20"/>
          <w:jc w:val="center"/>
        </w:trPr>
        <w:tc>
          <w:tcPr>
            <w:tcW w:w="1928" w:type="dxa"/>
            <w:vMerge/>
            <w:vAlign w:val="center"/>
          </w:tcPr>
          <w:p w14:paraId="7505F7D6" w14:textId="77777777" w:rsidR="00827998" w:rsidRPr="00182533" w:rsidRDefault="00827998" w:rsidP="00A91337">
            <w:pPr>
              <w:pStyle w:val="Tabletext"/>
              <w:rPr>
                <w:lang w:eastAsia="ja-JP"/>
              </w:rPr>
            </w:pPr>
          </w:p>
        </w:tc>
        <w:tc>
          <w:tcPr>
            <w:tcW w:w="2041" w:type="dxa"/>
            <w:vAlign w:val="center"/>
          </w:tcPr>
          <w:p w14:paraId="0101BC51" w14:textId="77777777" w:rsidR="00827998" w:rsidRPr="00182533" w:rsidRDefault="00827998" w:rsidP="00A91337">
            <w:pPr>
              <w:pStyle w:val="Tabletext"/>
              <w:spacing w:before="30" w:after="30"/>
              <w:jc w:val="center"/>
              <w:rPr>
                <w:lang w:eastAsia="ja-JP"/>
              </w:rPr>
            </w:pPr>
            <w:r w:rsidRPr="00182533">
              <w:rPr>
                <w:lang w:eastAsia="ja-JP"/>
              </w:rPr>
              <w:t>8</w:t>
            </w:r>
          </w:p>
        </w:tc>
        <w:tc>
          <w:tcPr>
            <w:tcW w:w="1644" w:type="dxa"/>
            <w:vAlign w:val="center"/>
          </w:tcPr>
          <w:p w14:paraId="3AA2254D" w14:textId="77777777" w:rsidR="00827998" w:rsidRPr="00182533" w:rsidRDefault="00827998" w:rsidP="00A91337">
            <w:pPr>
              <w:pStyle w:val="Tabletext"/>
              <w:spacing w:before="30" w:after="30"/>
              <w:jc w:val="center"/>
              <w:rPr>
                <w:lang w:eastAsia="ja-JP"/>
              </w:rPr>
            </w:pPr>
            <w:r w:rsidRPr="00182533">
              <w:rPr>
                <w:lang w:eastAsia="ja-JP"/>
              </w:rPr>
              <w:t>2 y 1</w:t>
            </w:r>
            <w:r w:rsidRPr="00182533">
              <w:rPr>
                <w:vertAlign w:val="superscript"/>
                <w:lang w:eastAsia="ja-JP"/>
              </w:rPr>
              <w:t>d)</w:t>
            </w:r>
          </w:p>
        </w:tc>
        <w:tc>
          <w:tcPr>
            <w:tcW w:w="1191" w:type="dxa"/>
            <w:vAlign w:val="center"/>
          </w:tcPr>
          <w:p w14:paraId="797DC573" w14:textId="77777777" w:rsidR="00827998" w:rsidRPr="00182533" w:rsidRDefault="00827998" w:rsidP="00A91337">
            <w:pPr>
              <w:pStyle w:val="Tabletext"/>
              <w:spacing w:before="30" w:after="30"/>
              <w:jc w:val="center"/>
              <w:rPr>
                <w:lang w:eastAsia="ja-JP"/>
              </w:rPr>
            </w:pPr>
            <w:r w:rsidRPr="00182533">
              <w:rPr>
                <w:lang w:eastAsia="ja-JP"/>
              </w:rPr>
              <w:t>8</w:t>
            </w:r>
          </w:p>
        </w:tc>
        <w:tc>
          <w:tcPr>
            <w:tcW w:w="1588" w:type="dxa"/>
            <w:vAlign w:val="center"/>
          </w:tcPr>
          <w:p w14:paraId="690CC735" w14:textId="77777777" w:rsidR="00827998" w:rsidRPr="00182533" w:rsidRDefault="00827998" w:rsidP="00A91337">
            <w:pPr>
              <w:pStyle w:val="Tabletext"/>
              <w:spacing w:before="30" w:after="30"/>
              <w:jc w:val="center"/>
              <w:rPr>
                <w:lang w:eastAsia="ja-JP"/>
              </w:rPr>
            </w:pPr>
            <w:r w:rsidRPr="00182533">
              <w:rPr>
                <w:lang w:eastAsia="ja-JP"/>
              </w:rPr>
              <w:t>1</w:t>
            </w:r>
          </w:p>
        </w:tc>
        <w:tc>
          <w:tcPr>
            <w:tcW w:w="1247" w:type="dxa"/>
            <w:vAlign w:val="center"/>
          </w:tcPr>
          <w:p w14:paraId="2A4334F7" w14:textId="77777777" w:rsidR="00827998" w:rsidRPr="00182533" w:rsidRDefault="00827998" w:rsidP="00A91337">
            <w:pPr>
              <w:pStyle w:val="Tabletext"/>
              <w:spacing w:before="30" w:after="30"/>
              <w:jc w:val="center"/>
              <w:rPr>
                <w:lang w:eastAsia="ja-JP"/>
              </w:rPr>
            </w:pPr>
            <w:r w:rsidRPr="00182533">
              <w:rPr>
                <w:lang w:eastAsia="ja-JP"/>
              </w:rPr>
              <w:t>6</w:t>
            </w:r>
          </w:p>
        </w:tc>
      </w:tr>
      <w:tr w:rsidR="00827998" w:rsidRPr="00182533" w14:paraId="37C0D8A6" w14:textId="77777777" w:rsidTr="00A91337">
        <w:trPr>
          <w:trHeight w:val="20"/>
          <w:jc w:val="center"/>
        </w:trPr>
        <w:tc>
          <w:tcPr>
            <w:tcW w:w="1928" w:type="dxa"/>
            <w:vMerge/>
            <w:vAlign w:val="center"/>
          </w:tcPr>
          <w:p w14:paraId="790B08AB" w14:textId="77777777" w:rsidR="00827998" w:rsidRPr="00182533" w:rsidRDefault="00827998" w:rsidP="00A91337">
            <w:pPr>
              <w:pStyle w:val="Tabletext"/>
              <w:rPr>
                <w:lang w:eastAsia="ja-JP"/>
              </w:rPr>
            </w:pPr>
          </w:p>
        </w:tc>
        <w:tc>
          <w:tcPr>
            <w:tcW w:w="2041" w:type="dxa"/>
            <w:vAlign w:val="center"/>
          </w:tcPr>
          <w:p w14:paraId="37587DAF" w14:textId="77777777" w:rsidR="00827998" w:rsidRPr="00182533" w:rsidRDefault="00827998" w:rsidP="00A91337">
            <w:pPr>
              <w:pStyle w:val="Tabletext"/>
              <w:spacing w:before="30" w:after="30"/>
              <w:jc w:val="center"/>
              <w:rPr>
                <w:lang w:eastAsia="ja-JP"/>
              </w:rPr>
            </w:pPr>
            <w:r w:rsidRPr="00182533">
              <w:rPr>
                <w:lang w:eastAsia="ja-JP"/>
              </w:rPr>
              <w:t>8</w:t>
            </w:r>
          </w:p>
        </w:tc>
        <w:tc>
          <w:tcPr>
            <w:tcW w:w="1644" w:type="dxa"/>
            <w:vAlign w:val="center"/>
          </w:tcPr>
          <w:p w14:paraId="58DA7C43" w14:textId="77777777" w:rsidR="00827998" w:rsidRPr="00182533" w:rsidRDefault="00827998" w:rsidP="00A91337">
            <w:pPr>
              <w:pStyle w:val="Tabletext"/>
              <w:spacing w:before="30" w:after="30"/>
              <w:jc w:val="center"/>
              <w:rPr>
                <w:lang w:eastAsia="ja-JP"/>
              </w:rPr>
            </w:pPr>
            <w:r w:rsidRPr="00182533">
              <w:rPr>
                <w:lang w:eastAsia="ja-JP"/>
              </w:rPr>
              <w:t>2 y 1</w:t>
            </w:r>
            <w:r w:rsidRPr="00182533">
              <w:rPr>
                <w:vertAlign w:val="superscript"/>
                <w:lang w:eastAsia="ja-JP"/>
              </w:rPr>
              <w:t>e)</w:t>
            </w:r>
          </w:p>
        </w:tc>
        <w:tc>
          <w:tcPr>
            <w:tcW w:w="1191" w:type="dxa"/>
            <w:vAlign w:val="center"/>
          </w:tcPr>
          <w:p w14:paraId="50DE0070" w14:textId="77777777" w:rsidR="00827998" w:rsidRPr="00182533" w:rsidRDefault="00827998" w:rsidP="00A91337">
            <w:pPr>
              <w:pStyle w:val="Tabletext"/>
              <w:spacing w:before="30" w:after="30"/>
              <w:jc w:val="center"/>
              <w:rPr>
                <w:lang w:eastAsia="ja-JP"/>
              </w:rPr>
            </w:pPr>
            <w:r w:rsidRPr="00182533">
              <w:rPr>
                <w:lang w:eastAsia="ja-JP"/>
              </w:rPr>
              <w:t>8</w:t>
            </w:r>
          </w:p>
        </w:tc>
        <w:tc>
          <w:tcPr>
            <w:tcW w:w="1588" w:type="dxa"/>
            <w:vAlign w:val="center"/>
          </w:tcPr>
          <w:p w14:paraId="6FC3AA51" w14:textId="77777777" w:rsidR="00827998" w:rsidRPr="00182533" w:rsidRDefault="00827998" w:rsidP="00A91337">
            <w:pPr>
              <w:pStyle w:val="Tabletext"/>
              <w:spacing w:before="30" w:after="30"/>
              <w:jc w:val="center"/>
              <w:rPr>
                <w:lang w:eastAsia="ja-JP"/>
              </w:rPr>
            </w:pPr>
            <w:r w:rsidRPr="00182533">
              <w:rPr>
                <w:lang w:eastAsia="ja-JP"/>
              </w:rPr>
              <w:t>1</w:t>
            </w:r>
          </w:p>
        </w:tc>
        <w:tc>
          <w:tcPr>
            <w:tcW w:w="1247" w:type="dxa"/>
            <w:vAlign w:val="center"/>
          </w:tcPr>
          <w:p w14:paraId="4069D944" w14:textId="77777777" w:rsidR="00827998" w:rsidRPr="00182533" w:rsidRDefault="00827998" w:rsidP="00A91337">
            <w:pPr>
              <w:pStyle w:val="Tabletext"/>
              <w:spacing w:before="30" w:after="30"/>
              <w:jc w:val="center"/>
              <w:rPr>
                <w:lang w:eastAsia="ja-JP"/>
              </w:rPr>
            </w:pPr>
            <w:r w:rsidRPr="00182533">
              <w:rPr>
                <w:lang w:eastAsia="ja-JP"/>
              </w:rPr>
              <w:t>5</w:t>
            </w:r>
          </w:p>
        </w:tc>
      </w:tr>
      <w:tr w:rsidR="00827998" w:rsidRPr="00182533" w14:paraId="073D1B41" w14:textId="77777777" w:rsidTr="00A91337">
        <w:trPr>
          <w:trHeight w:val="20"/>
          <w:jc w:val="center"/>
        </w:trPr>
        <w:tc>
          <w:tcPr>
            <w:tcW w:w="1928" w:type="dxa"/>
            <w:vMerge/>
            <w:vAlign w:val="center"/>
          </w:tcPr>
          <w:p w14:paraId="7C443510" w14:textId="77777777" w:rsidR="00827998" w:rsidRPr="00182533" w:rsidRDefault="00827998" w:rsidP="00A91337">
            <w:pPr>
              <w:pStyle w:val="Tabletext"/>
              <w:rPr>
                <w:lang w:eastAsia="ja-JP"/>
              </w:rPr>
            </w:pPr>
          </w:p>
        </w:tc>
        <w:tc>
          <w:tcPr>
            <w:tcW w:w="2041" w:type="dxa"/>
            <w:vAlign w:val="center"/>
          </w:tcPr>
          <w:p w14:paraId="5FB4A211" w14:textId="77777777" w:rsidR="00827998" w:rsidRPr="00182533" w:rsidRDefault="00827998" w:rsidP="00A91337">
            <w:pPr>
              <w:pStyle w:val="Tabletext"/>
              <w:spacing w:before="30" w:after="30"/>
              <w:jc w:val="center"/>
              <w:rPr>
                <w:lang w:eastAsia="ja-JP"/>
              </w:rPr>
            </w:pPr>
            <w:r w:rsidRPr="00182533">
              <w:rPr>
                <w:lang w:eastAsia="ja-JP"/>
              </w:rPr>
              <w:t>8</w:t>
            </w:r>
          </w:p>
        </w:tc>
        <w:tc>
          <w:tcPr>
            <w:tcW w:w="1644" w:type="dxa"/>
            <w:vAlign w:val="center"/>
          </w:tcPr>
          <w:p w14:paraId="2FBA5EBD" w14:textId="77777777" w:rsidR="00827998" w:rsidRPr="00182533" w:rsidRDefault="00827998" w:rsidP="00A91337">
            <w:pPr>
              <w:pStyle w:val="Tabletext"/>
              <w:spacing w:before="30" w:after="30"/>
              <w:jc w:val="center"/>
              <w:rPr>
                <w:lang w:eastAsia="ja-JP"/>
              </w:rPr>
            </w:pPr>
            <w:r w:rsidRPr="00182533">
              <w:rPr>
                <w:lang w:eastAsia="ja-JP"/>
              </w:rPr>
              <w:t>2</w:t>
            </w:r>
          </w:p>
        </w:tc>
        <w:tc>
          <w:tcPr>
            <w:tcW w:w="1191" w:type="dxa"/>
            <w:vAlign w:val="center"/>
          </w:tcPr>
          <w:p w14:paraId="1BD1361B" w14:textId="77777777" w:rsidR="00827998" w:rsidRPr="00182533" w:rsidRDefault="00827998" w:rsidP="00A91337">
            <w:pPr>
              <w:pStyle w:val="Tabletext"/>
              <w:spacing w:before="30" w:after="30"/>
              <w:jc w:val="center"/>
              <w:rPr>
                <w:lang w:eastAsia="ja-JP"/>
              </w:rPr>
            </w:pPr>
            <w:r w:rsidRPr="00182533">
              <w:rPr>
                <w:lang w:eastAsia="ja-JP"/>
              </w:rPr>
              <w:t>8</w:t>
            </w:r>
          </w:p>
        </w:tc>
        <w:tc>
          <w:tcPr>
            <w:tcW w:w="1588" w:type="dxa"/>
            <w:vAlign w:val="center"/>
          </w:tcPr>
          <w:p w14:paraId="44155B30" w14:textId="77777777" w:rsidR="00827998" w:rsidRPr="00182533" w:rsidRDefault="00827998" w:rsidP="00A91337">
            <w:pPr>
              <w:pStyle w:val="Tabletext"/>
              <w:spacing w:before="30" w:after="30"/>
              <w:jc w:val="center"/>
              <w:rPr>
                <w:lang w:eastAsia="ja-JP"/>
              </w:rPr>
            </w:pPr>
            <w:r w:rsidRPr="00182533">
              <w:rPr>
                <w:lang w:eastAsia="ja-JP"/>
              </w:rPr>
              <w:t>1</w:t>
            </w:r>
          </w:p>
        </w:tc>
        <w:tc>
          <w:tcPr>
            <w:tcW w:w="1247" w:type="dxa"/>
            <w:vAlign w:val="center"/>
          </w:tcPr>
          <w:p w14:paraId="02580ED1" w14:textId="77777777" w:rsidR="00827998" w:rsidRPr="00182533" w:rsidRDefault="00827998" w:rsidP="00A91337">
            <w:pPr>
              <w:pStyle w:val="Tabletext"/>
              <w:spacing w:before="30" w:after="30"/>
              <w:jc w:val="center"/>
              <w:rPr>
                <w:lang w:eastAsia="ja-JP"/>
              </w:rPr>
            </w:pPr>
            <w:r w:rsidRPr="00182533">
              <w:rPr>
                <w:lang w:eastAsia="ja-JP"/>
              </w:rPr>
              <w:t>4</w:t>
            </w:r>
          </w:p>
        </w:tc>
      </w:tr>
      <w:tr w:rsidR="00827998" w:rsidRPr="00182533" w14:paraId="70E1FF28" w14:textId="77777777" w:rsidTr="00A91337">
        <w:trPr>
          <w:trHeight w:val="20"/>
          <w:jc w:val="center"/>
        </w:trPr>
        <w:tc>
          <w:tcPr>
            <w:tcW w:w="1928" w:type="dxa"/>
            <w:vMerge w:val="restart"/>
            <w:vAlign w:val="center"/>
          </w:tcPr>
          <w:p w14:paraId="4E4B505A" w14:textId="77777777" w:rsidR="00827998" w:rsidRPr="00182533" w:rsidRDefault="00827998" w:rsidP="00A91337">
            <w:pPr>
              <w:pStyle w:val="Tabletext"/>
              <w:rPr>
                <w:lang w:eastAsia="ja-JP"/>
              </w:rPr>
            </w:pPr>
            <w:r w:rsidRPr="00182533">
              <w:rPr>
                <w:lang w:eastAsia="ja-JP"/>
              </w:rPr>
              <w:t>MIMO Modo 5</w:t>
            </w:r>
          </w:p>
        </w:tc>
        <w:tc>
          <w:tcPr>
            <w:tcW w:w="2041" w:type="dxa"/>
            <w:vAlign w:val="center"/>
          </w:tcPr>
          <w:p w14:paraId="3A565EF5" w14:textId="77777777" w:rsidR="00827998" w:rsidRPr="00182533" w:rsidRDefault="00827998" w:rsidP="00A91337">
            <w:pPr>
              <w:pStyle w:val="Tabletext"/>
              <w:spacing w:before="30" w:after="30"/>
              <w:jc w:val="center"/>
              <w:rPr>
                <w:lang w:eastAsia="ja-JP"/>
              </w:rPr>
            </w:pPr>
            <w:r w:rsidRPr="00182533">
              <w:rPr>
                <w:lang w:eastAsia="ja-JP"/>
              </w:rPr>
              <w:t>2</w:t>
            </w:r>
          </w:p>
        </w:tc>
        <w:tc>
          <w:tcPr>
            <w:tcW w:w="1644" w:type="dxa"/>
            <w:vAlign w:val="center"/>
          </w:tcPr>
          <w:p w14:paraId="1E85B87E" w14:textId="77777777" w:rsidR="00827998" w:rsidRPr="00182533" w:rsidRDefault="00827998" w:rsidP="00A91337">
            <w:pPr>
              <w:pStyle w:val="Tabletext"/>
              <w:spacing w:before="30" w:after="30"/>
              <w:jc w:val="center"/>
              <w:rPr>
                <w:lang w:eastAsia="ja-JP"/>
              </w:rPr>
            </w:pPr>
            <w:r w:rsidRPr="00182533">
              <w:rPr>
                <w:lang w:eastAsia="ja-JP"/>
              </w:rPr>
              <w:t>1/2</w:t>
            </w:r>
          </w:p>
        </w:tc>
        <w:tc>
          <w:tcPr>
            <w:tcW w:w="1191" w:type="dxa"/>
            <w:vAlign w:val="center"/>
          </w:tcPr>
          <w:p w14:paraId="0B038B4D" w14:textId="77777777" w:rsidR="00827998" w:rsidRPr="00182533" w:rsidRDefault="00827998" w:rsidP="00A91337">
            <w:pPr>
              <w:pStyle w:val="Tabletext"/>
              <w:spacing w:before="30" w:after="30"/>
              <w:jc w:val="center"/>
              <w:rPr>
                <w:lang w:eastAsia="ja-JP"/>
              </w:rPr>
            </w:pPr>
            <w:r w:rsidRPr="00182533">
              <w:rPr>
                <w:lang w:eastAsia="ja-JP"/>
              </w:rPr>
              <w:t>1</w:t>
            </w:r>
          </w:p>
        </w:tc>
        <w:tc>
          <w:tcPr>
            <w:tcW w:w="1588" w:type="dxa"/>
            <w:vAlign w:val="center"/>
          </w:tcPr>
          <w:p w14:paraId="2203AE10" w14:textId="77777777" w:rsidR="00827998" w:rsidRPr="00182533" w:rsidRDefault="00827998" w:rsidP="00A91337">
            <w:pPr>
              <w:pStyle w:val="Tabletext"/>
              <w:spacing w:before="30" w:after="30"/>
              <w:jc w:val="center"/>
              <w:rPr>
                <w:lang w:eastAsia="ja-JP"/>
              </w:rPr>
            </w:pPr>
            <w:r w:rsidRPr="00182533">
              <w:rPr>
                <w:lang w:eastAsia="ja-JP"/>
              </w:rPr>
              <w:t>2</w:t>
            </w:r>
          </w:p>
        </w:tc>
        <w:tc>
          <w:tcPr>
            <w:tcW w:w="1247" w:type="dxa"/>
            <w:vAlign w:val="center"/>
          </w:tcPr>
          <w:p w14:paraId="02397249" w14:textId="77777777" w:rsidR="00827998" w:rsidRPr="00182533" w:rsidRDefault="00827998" w:rsidP="00A91337">
            <w:pPr>
              <w:pStyle w:val="Tabletext"/>
              <w:spacing w:before="30" w:after="30"/>
              <w:jc w:val="center"/>
              <w:rPr>
                <w:lang w:eastAsia="ja-JP"/>
              </w:rPr>
            </w:pPr>
            <w:r w:rsidRPr="00182533">
              <w:rPr>
                <w:lang w:eastAsia="ja-JP"/>
              </w:rPr>
              <w:t>1</w:t>
            </w:r>
          </w:p>
        </w:tc>
      </w:tr>
      <w:tr w:rsidR="00827998" w:rsidRPr="00182533" w14:paraId="48D424E1" w14:textId="77777777" w:rsidTr="00A91337">
        <w:trPr>
          <w:trHeight w:val="20"/>
          <w:jc w:val="center"/>
        </w:trPr>
        <w:tc>
          <w:tcPr>
            <w:tcW w:w="1928" w:type="dxa"/>
            <w:vMerge/>
            <w:vAlign w:val="center"/>
          </w:tcPr>
          <w:p w14:paraId="29069AEB" w14:textId="77777777" w:rsidR="00827998" w:rsidRPr="00182533" w:rsidRDefault="00827998" w:rsidP="00A91337">
            <w:pPr>
              <w:pStyle w:val="Tabletext"/>
              <w:spacing w:before="30" w:after="30"/>
              <w:jc w:val="left"/>
              <w:rPr>
                <w:rFonts w:eastAsia="SimSun"/>
              </w:rPr>
            </w:pPr>
          </w:p>
        </w:tc>
        <w:tc>
          <w:tcPr>
            <w:tcW w:w="2041" w:type="dxa"/>
            <w:vAlign w:val="center"/>
          </w:tcPr>
          <w:p w14:paraId="7D71FDD0" w14:textId="77777777" w:rsidR="00827998" w:rsidRPr="00182533" w:rsidRDefault="00827998" w:rsidP="00A91337">
            <w:pPr>
              <w:pStyle w:val="Tabletext"/>
              <w:spacing w:before="30" w:after="30"/>
              <w:jc w:val="center"/>
              <w:rPr>
                <w:lang w:eastAsia="ja-JP"/>
              </w:rPr>
            </w:pPr>
            <w:r w:rsidRPr="00182533">
              <w:rPr>
                <w:lang w:eastAsia="ja-JP"/>
              </w:rPr>
              <w:t>4</w:t>
            </w:r>
          </w:p>
        </w:tc>
        <w:tc>
          <w:tcPr>
            <w:tcW w:w="1644" w:type="dxa"/>
            <w:vAlign w:val="center"/>
          </w:tcPr>
          <w:p w14:paraId="1923099A" w14:textId="77777777" w:rsidR="00827998" w:rsidRPr="00182533" w:rsidRDefault="00827998" w:rsidP="00A91337">
            <w:pPr>
              <w:pStyle w:val="Tabletext"/>
              <w:spacing w:before="30" w:after="30"/>
              <w:jc w:val="center"/>
              <w:rPr>
                <w:lang w:eastAsia="ja-JP"/>
              </w:rPr>
            </w:pPr>
            <w:r w:rsidRPr="00182533">
              <w:rPr>
                <w:lang w:eastAsia="ja-JP"/>
              </w:rPr>
              <w:t>1/2</w:t>
            </w:r>
          </w:p>
        </w:tc>
        <w:tc>
          <w:tcPr>
            <w:tcW w:w="1191" w:type="dxa"/>
            <w:vAlign w:val="center"/>
          </w:tcPr>
          <w:p w14:paraId="7034284B" w14:textId="77777777" w:rsidR="00827998" w:rsidRPr="00182533" w:rsidRDefault="00827998" w:rsidP="00A91337">
            <w:pPr>
              <w:pStyle w:val="Tabletext"/>
              <w:spacing w:before="30" w:after="30"/>
              <w:jc w:val="center"/>
              <w:rPr>
                <w:lang w:eastAsia="ja-JP"/>
              </w:rPr>
            </w:pPr>
            <w:r w:rsidRPr="00182533">
              <w:rPr>
                <w:lang w:eastAsia="ja-JP"/>
              </w:rPr>
              <w:t>1</w:t>
            </w:r>
          </w:p>
        </w:tc>
        <w:tc>
          <w:tcPr>
            <w:tcW w:w="1588" w:type="dxa"/>
            <w:vAlign w:val="center"/>
          </w:tcPr>
          <w:p w14:paraId="1BFAACCD" w14:textId="77777777" w:rsidR="00827998" w:rsidRPr="00182533" w:rsidRDefault="00827998" w:rsidP="00A91337">
            <w:pPr>
              <w:pStyle w:val="Tabletext"/>
              <w:spacing w:before="30" w:after="30"/>
              <w:jc w:val="center"/>
              <w:rPr>
                <w:lang w:eastAsia="ja-JP"/>
              </w:rPr>
            </w:pPr>
            <w:r w:rsidRPr="00182533">
              <w:rPr>
                <w:lang w:eastAsia="ja-JP"/>
              </w:rPr>
              <w:t>2</w:t>
            </w:r>
          </w:p>
        </w:tc>
        <w:tc>
          <w:tcPr>
            <w:tcW w:w="1247" w:type="dxa"/>
            <w:vAlign w:val="center"/>
          </w:tcPr>
          <w:p w14:paraId="7AC3E925" w14:textId="77777777" w:rsidR="00827998" w:rsidRPr="00182533" w:rsidRDefault="00827998" w:rsidP="00A91337">
            <w:pPr>
              <w:pStyle w:val="Tabletext"/>
              <w:spacing w:before="30" w:after="30"/>
              <w:jc w:val="center"/>
              <w:rPr>
                <w:lang w:eastAsia="ja-JP"/>
              </w:rPr>
            </w:pPr>
            <w:r w:rsidRPr="00182533">
              <w:rPr>
                <w:lang w:eastAsia="ja-JP"/>
              </w:rPr>
              <w:t>1</w:t>
            </w:r>
          </w:p>
        </w:tc>
      </w:tr>
      <w:tr w:rsidR="00827998" w:rsidRPr="00182533" w14:paraId="7B678952" w14:textId="77777777" w:rsidTr="00A91337">
        <w:trPr>
          <w:trHeight w:val="20"/>
          <w:jc w:val="center"/>
        </w:trPr>
        <w:tc>
          <w:tcPr>
            <w:tcW w:w="1928" w:type="dxa"/>
            <w:vMerge/>
            <w:tcBorders>
              <w:bottom w:val="single" w:sz="4" w:space="0" w:color="auto"/>
            </w:tcBorders>
            <w:vAlign w:val="center"/>
          </w:tcPr>
          <w:p w14:paraId="0D97B012" w14:textId="77777777" w:rsidR="00827998" w:rsidRPr="00182533" w:rsidRDefault="00827998" w:rsidP="00A91337">
            <w:pPr>
              <w:pStyle w:val="Tabletext"/>
              <w:spacing w:before="30" w:after="30"/>
              <w:jc w:val="left"/>
              <w:rPr>
                <w:rFonts w:eastAsia="SimSun"/>
              </w:rPr>
            </w:pPr>
          </w:p>
        </w:tc>
        <w:tc>
          <w:tcPr>
            <w:tcW w:w="2041" w:type="dxa"/>
            <w:tcBorders>
              <w:bottom w:val="single" w:sz="4" w:space="0" w:color="auto"/>
            </w:tcBorders>
            <w:vAlign w:val="center"/>
          </w:tcPr>
          <w:p w14:paraId="0F4A5E56" w14:textId="77777777" w:rsidR="00827998" w:rsidRPr="00182533" w:rsidRDefault="00827998" w:rsidP="00A91337">
            <w:pPr>
              <w:pStyle w:val="Tabletext"/>
              <w:spacing w:before="30" w:after="30"/>
              <w:jc w:val="center"/>
              <w:rPr>
                <w:lang w:eastAsia="ja-JP"/>
              </w:rPr>
            </w:pPr>
            <w:r w:rsidRPr="00182533">
              <w:rPr>
                <w:lang w:eastAsia="ja-JP"/>
              </w:rPr>
              <w:t>7</w:t>
            </w:r>
          </w:p>
        </w:tc>
        <w:tc>
          <w:tcPr>
            <w:tcW w:w="1644" w:type="dxa"/>
            <w:tcBorders>
              <w:bottom w:val="single" w:sz="4" w:space="0" w:color="auto"/>
            </w:tcBorders>
            <w:vAlign w:val="center"/>
          </w:tcPr>
          <w:p w14:paraId="3311BAC5" w14:textId="77777777" w:rsidR="00827998" w:rsidRPr="00182533" w:rsidRDefault="00827998" w:rsidP="00A91337">
            <w:pPr>
              <w:pStyle w:val="Tabletext"/>
              <w:spacing w:before="30" w:after="30"/>
              <w:jc w:val="center"/>
              <w:rPr>
                <w:lang w:eastAsia="ja-JP"/>
              </w:rPr>
            </w:pPr>
            <w:r w:rsidRPr="00182533">
              <w:rPr>
                <w:lang w:eastAsia="ja-JP"/>
              </w:rPr>
              <w:t>1/2</w:t>
            </w:r>
          </w:p>
        </w:tc>
        <w:tc>
          <w:tcPr>
            <w:tcW w:w="1191" w:type="dxa"/>
            <w:tcBorders>
              <w:bottom w:val="single" w:sz="4" w:space="0" w:color="auto"/>
            </w:tcBorders>
            <w:vAlign w:val="center"/>
          </w:tcPr>
          <w:p w14:paraId="4A36F3E1" w14:textId="77777777" w:rsidR="00827998" w:rsidRPr="00182533" w:rsidRDefault="00827998" w:rsidP="00A91337">
            <w:pPr>
              <w:pStyle w:val="Tabletext"/>
              <w:spacing w:before="30" w:after="30"/>
              <w:jc w:val="center"/>
              <w:rPr>
                <w:lang w:eastAsia="ja-JP"/>
              </w:rPr>
            </w:pPr>
            <w:r w:rsidRPr="00182533">
              <w:rPr>
                <w:lang w:eastAsia="ja-JP"/>
              </w:rPr>
              <w:t>1</w:t>
            </w:r>
          </w:p>
        </w:tc>
        <w:tc>
          <w:tcPr>
            <w:tcW w:w="1588" w:type="dxa"/>
            <w:tcBorders>
              <w:bottom w:val="single" w:sz="4" w:space="0" w:color="auto"/>
            </w:tcBorders>
            <w:vAlign w:val="center"/>
          </w:tcPr>
          <w:p w14:paraId="3936D030" w14:textId="77777777" w:rsidR="00827998" w:rsidRPr="00182533" w:rsidRDefault="00827998" w:rsidP="00A91337">
            <w:pPr>
              <w:pStyle w:val="Tabletext"/>
              <w:spacing w:before="30" w:after="30"/>
              <w:jc w:val="center"/>
              <w:rPr>
                <w:lang w:eastAsia="ja-JP"/>
              </w:rPr>
            </w:pPr>
            <w:r w:rsidRPr="00182533">
              <w:rPr>
                <w:lang w:eastAsia="ja-JP"/>
              </w:rPr>
              <w:t>2</w:t>
            </w:r>
          </w:p>
        </w:tc>
        <w:tc>
          <w:tcPr>
            <w:tcW w:w="1247" w:type="dxa"/>
            <w:tcBorders>
              <w:bottom w:val="single" w:sz="4" w:space="0" w:color="auto"/>
            </w:tcBorders>
            <w:vAlign w:val="center"/>
          </w:tcPr>
          <w:p w14:paraId="06DD85ED" w14:textId="77777777" w:rsidR="00827998" w:rsidRPr="00182533" w:rsidRDefault="00827998" w:rsidP="00A91337">
            <w:pPr>
              <w:pStyle w:val="Tabletext"/>
              <w:spacing w:before="30" w:after="30"/>
              <w:jc w:val="center"/>
              <w:rPr>
                <w:lang w:eastAsia="ja-JP"/>
              </w:rPr>
            </w:pPr>
            <w:r w:rsidRPr="00182533">
              <w:rPr>
                <w:lang w:eastAsia="ja-JP"/>
              </w:rPr>
              <w:t>1</w:t>
            </w:r>
          </w:p>
        </w:tc>
      </w:tr>
      <w:tr w:rsidR="00827998" w:rsidRPr="00182533" w14:paraId="3F155025" w14:textId="77777777" w:rsidTr="00A913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9639" w:type="dxa"/>
            <w:gridSpan w:val="6"/>
            <w:vAlign w:val="center"/>
          </w:tcPr>
          <w:p w14:paraId="4E0BFFC8" w14:textId="77777777" w:rsidR="00827998" w:rsidRPr="00182533" w:rsidRDefault="00827998" w:rsidP="00A91337">
            <w:pPr>
              <w:pStyle w:val="Tablelegend"/>
              <w:rPr>
                <w:rFonts w:eastAsia="Malgun Gothic"/>
                <w:lang w:eastAsia="ko-KR"/>
              </w:rPr>
            </w:pPr>
            <w:r w:rsidRPr="00182533">
              <w:rPr>
                <w:rFonts w:eastAsia="Malgun Gothic"/>
                <w:vertAlign w:val="superscript"/>
              </w:rPr>
              <w:t>a)</w:t>
            </w:r>
            <w:r w:rsidRPr="00182533">
              <w:rPr>
                <w:rFonts w:eastAsia="Malgun Gothic"/>
                <w:lang w:eastAsia="ko-KR"/>
              </w:rPr>
              <w:tab/>
              <w:t>Dos trenes a una MS y un tren a otra MS, con 1 capa cada uno.</w:t>
            </w:r>
          </w:p>
          <w:p w14:paraId="3D607233" w14:textId="77777777" w:rsidR="00827998" w:rsidRPr="00182533" w:rsidRDefault="00827998" w:rsidP="00A91337">
            <w:pPr>
              <w:pStyle w:val="Tablelegend"/>
              <w:rPr>
                <w:rFonts w:eastAsia="Malgun Gothic"/>
                <w:lang w:eastAsia="ko-KR"/>
              </w:rPr>
            </w:pPr>
            <w:r w:rsidRPr="00182533">
              <w:rPr>
                <w:rFonts w:eastAsia="Malgun Gothic"/>
                <w:vertAlign w:val="superscript"/>
                <w:lang w:eastAsia="ko-KR"/>
              </w:rPr>
              <w:t>b</w:t>
            </w:r>
            <w:r w:rsidRPr="00182533">
              <w:rPr>
                <w:rFonts w:eastAsia="Malgun Gothic"/>
                <w:vertAlign w:val="superscript"/>
              </w:rPr>
              <w:t>)</w:t>
            </w:r>
            <w:r w:rsidRPr="00182533">
              <w:rPr>
                <w:rFonts w:eastAsia="Malgun Gothic"/>
                <w:lang w:eastAsia="ko-KR"/>
              </w:rPr>
              <w:tab/>
              <w:t>Dos trenes a una MS y un tren a cada uno de las otras dos MS, con una capa cada uno.</w:t>
            </w:r>
          </w:p>
          <w:p w14:paraId="3809E080" w14:textId="77777777" w:rsidR="00827998" w:rsidRPr="00182533" w:rsidRDefault="00827998" w:rsidP="00A91337">
            <w:pPr>
              <w:pStyle w:val="Tablelegend"/>
              <w:rPr>
                <w:rFonts w:eastAsia="Malgun Gothic"/>
                <w:lang w:eastAsia="ko-KR"/>
              </w:rPr>
            </w:pPr>
            <w:r w:rsidRPr="00182533">
              <w:rPr>
                <w:rFonts w:eastAsia="Malgun Gothic"/>
                <w:vertAlign w:val="superscript"/>
                <w:lang w:eastAsia="ko-KR"/>
              </w:rPr>
              <w:t>c</w:t>
            </w:r>
            <w:r w:rsidRPr="00182533">
              <w:rPr>
                <w:rFonts w:eastAsia="Malgun Gothic"/>
                <w:vertAlign w:val="superscript"/>
              </w:rPr>
              <w:t>)</w:t>
            </w:r>
            <w:r w:rsidRPr="00182533">
              <w:rPr>
                <w:rFonts w:eastAsia="Malgun Gothic"/>
                <w:lang w:eastAsia="ko-KR"/>
              </w:rPr>
              <w:tab/>
              <w:t>Dos trenes a una MS y un tren a cada una de las otras seis MS, con una capa cada uno.</w:t>
            </w:r>
          </w:p>
          <w:p w14:paraId="6DF65D66" w14:textId="77777777" w:rsidR="00827998" w:rsidRPr="00182533" w:rsidRDefault="00827998" w:rsidP="00A91337">
            <w:pPr>
              <w:pStyle w:val="Tablelegend"/>
              <w:rPr>
                <w:rFonts w:eastAsia="Malgun Gothic"/>
                <w:lang w:eastAsia="ko-KR"/>
              </w:rPr>
            </w:pPr>
            <w:r w:rsidRPr="00182533">
              <w:rPr>
                <w:rFonts w:eastAsia="Malgun Gothic"/>
                <w:vertAlign w:val="superscript"/>
                <w:lang w:eastAsia="ko-KR"/>
              </w:rPr>
              <w:t>d</w:t>
            </w:r>
            <w:r w:rsidRPr="00182533">
              <w:rPr>
                <w:rFonts w:eastAsia="Malgun Gothic"/>
                <w:vertAlign w:val="superscript"/>
              </w:rPr>
              <w:t>)</w:t>
            </w:r>
            <w:r w:rsidRPr="00182533">
              <w:rPr>
                <w:rFonts w:eastAsia="Malgun Gothic"/>
                <w:vertAlign w:val="superscript"/>
                <w:lang w:eastAsia="ko-KR"/>
              </w:rPr>
              <w:tab/>
            </w:r>
            <w:r w:rsidRPr="00182533">
              <w:rPr>
                <w:rFonts w:eastAsia="Malgun Gothic"/>
                <w:lang w:eastAsia="ko-KR"/>
              </w:rPr>
              <w:t>Dos trenes cada uno a las dos MS y un tren cada uno a las otras cuatro MS, con una capa cada uno.</w:t>
            </w:r>
          </w:p>
          <w:p w14:paraId="1F69F629" w14:textId="77777777" w:rsidR="00827998" w:rsidRPr="00182533" w:rsidRDefault="00827998" w:rsidP="00A91337">
            <w:pPr>
              <w:pStyle w:val="Tablelegend"/>
              <w:rPr>
                <w:rFonts w:eastAsia="PMingLiU"/>
                <w:lang w:eastAsia="zh-TW"/>
              </w:rPr>
            </w:pPr>
            <w:r w:rsidRPr="00182533">
              <w:rPr>
                <w:rFonts w:eastAsia="Malgun Gothic"/>
                <w:vertAlign w:val="superscript"/>
                <w:lang w:eastAsia="ko-KR"/>
              </w:rPr>
              <w:t>e</w:t>
            </w:r>
            <w:r w:rsidRPr="00182533">
              <w:rPr>
                <w:rFonts w:eastAsia="Malgun Gothic"/>
                <w:vertAlign w:val="superscript"/>
              </w:rPr>
              <w:t>)</w:t>
            </w:r>
            <w:r w:rsidRPr="00182533">
              <w:rPr>
                <w:rFonts w:eastAsia="Malgun Gothic"/>
                <w:lang w:eastAsia="ko-KR"/>
              </w:rPr>
              <w:tab/>
              <w:t>Dos trenes cada uno a las tres MS y un tren cada uno a las otras MS, con una capa cada uno.</w:t>
            </w:r>
          </w:p>
        </w:tc>
      </w:tr>
    </w:tbl>
    <w:p w14:paraId="2FB07FB2" w14:textId="77777777" w:rsidR="00827998" w:rsidRPr="00182533" w:rsidRDefault="00827998" w:rsidP="00827998">
      <w:pPr>
        <w:pStyle w:val="Tablefin"/>
        <w:rPr>
          <w:lang w:val="es-ES" w:eastAsia="ja-JP"/>
        </w:rPr>
      </w:pPr>
    </w:p>
    <w:p w14:paraId="211FAADB" w14:textId="77777777" w:rsidR="00827998" w:rsidRPr="00182533" w:rsidRDefault="00827998" w:rsidP="00827998">
      <w:pPr>
        <w:rPr>
          <w:lang w:eastAsia="ja-JP"/>
        </w:rPr>
      </w:pPr>
      <w:r w:rsidRPr="00182533">
        <w:rPr>
          <w:lang w:eastAsia="ja-JP"/>
        </w:rPr>
        <w:t>El tren para la correspondencia de la antena depende del esquema MIMO. Por el enlace descendente, se transmite la realimentación del CQI y el rango para ayudar a la BS a adaptar el rango, conmutar los modos y adaptar la velocidad. Para la multiplexación espacial, el rango se define como el número de trenes a utilizar por usuario. En los sistemas FDD y TDD, se utiliza la precodificación basada en un libro de códigos unitario para la SU-MIMO en bucle cerrado. En el enlace descendente, una MS puede realimentar cierta información a la BS en SU</w:t>
      </w:r>
      <w:r w:rsidRPr="00182533">
        <w:rPr>
          <w:lang w:eastAsia="ja-JP"/>
        </w:rPr>
        <w:noBreakHyphen/>
        <w:t>MIMO de bucle cerrado, por ejemplo, información sobre el rango, la selección de subbanda, el CQI, el índice de matriz de precodificación y el estado del canal a largo plazo.</w:t>
      </w:r>
    </w:p>
    <w:p w14:paraId="56EA4935" w14:textId="77777777" w:rsidR="00827998" w:rsidRPr="00182533" w:rsidRDefault="00827998" w:rsidP="00827998">
      <w:pPr>
        <w:rPr>
          <w:lang w:eastAsia="ja-JP"/>
        </w:rPr>
      </w:pPr>
      <w:r w:rsidRPr="00182533">
        <w:rPr>
          <w:lang w:eastAsia="ja-JP"/>
        </w:rPr>
        <w:t>En el canal descendente, se soporta la transmisión MU-MIMO con un máximo de dos trenes por usuario. Gracias a este mecanismo de precodificación se habilita la conformación de haz. La MAN Inalámbrica-Avanzada tiene la capacidad de adaptarse entre la SU-MIMO y la MU-MIMO de un modo predefinido y flexible. También se soportan las técnicas MIMO multi-BS para la mejora del caudal del sector y del borde de la célula utilizando precodificación con varias BS colaboradoras, conformación de haz coordinada por la red o compensación de la interferencia entre células.</w:t>
      </w:r>
    </w:p>
    <w:p w14:paraId="75075230" w14:textId="425F0BF9" w:rsidR="00827998" w:rsidRPr="00182533" w:rsidRDefault="00827998" w:rsidP="00827998">
      <w:pPr>
        <w:rPr>
          <w:lang w:eastAsia="ja-JP"/>
        </w:rPr>
      </w:pPr>
      <w:r w:rsidRPr="00182533">
        <w:rPr>
          <w:lang w:eastAsia="ja-JP"/>
        </w:rPr>
        <w:lastRenderedPageBreak/>
        <w:t>Para la MIMO del enlace ascendente, la BS planificará la asignación de usuarios a bloques de recursos y determinará el nivel de modulación, el esquema de codificación (MCS) y los parámetros MIMO (modo, rango, etc.). Entre las configuraciones de antenas soportadas se encuentran las de una, dos o cuatro antenas transmisoras con más de dos antenas receptoras. Los modos y parámetros MIMO del enlace ascendente se muestran en los Cuadros 5</w:t>
      </w:r>
      <w:r w:rsidR="009F4DE0">
        <w:rPr>
          <w:lang w:eastAsia="ja-JP"/>
        </w:rPr>
        <w:t> </w:t>
      </w:r>
      <w:r w:rsidRPr="00182533">
        <w:rPr>
          <w:lang w:eastAsia="ja-JP"/>
        </w:rPr>
        <w:t>y 6, respectivamente.</w:t>
      </w:r>
    </w:p>
    <w:p w14:paraId="34E8F6C5" w14:textId="77777777" w:rsidR="00827998" w:rsidRPr="00182533" w:rsidRDefault="00827998" w:rsidP="00827998">
      <w:pPr>
        <w:pStyle w:val="TableNo"/>
        <w:rPr>
          <w:lang w:eastAsia="ja-JP"/>
        </w:rPr>
      </w:pPr>
      <w:r w:rsidRPr="00182533">
        <w:rPr>
          <w:lang w:eastAsia="ja-JP"/>
        </w:rPr>
        <w:t>CUADRO 5</w:t>
      </w:r>
    </w:p>
    <w:p w14:paraId="684FBCCE" w14:textId="77777777" w:rsidR="00827998" w:rsidRPr="00182533" w:rsidRDefault="00827998" w:rsidP="00827998">
      <w:pPr>
        <w:pStyle w:val="Tabletitle"/>
        <w:rPr>
          <w:lang w:eastAsia="ja-JP"/>
        </w:rPr>
      </w:pPr>
      <w:r w:rsidRPr="00182533">
        <w:rPr>
          <w:lang w:eastAsia="ja-JP"/>
        </w:rPr>
        <w:t>Modos MIMO del enlace ascendente</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31"/>
        <w:gridCol w:w="2272"/>
        <w:gridCol w:w="1701"/>
      </w:tblGrid>
      <w:tr w:rsidR="00827998" w:rsidRPr="00182533" w14:paraId="5FC4AE09" w14:textId="77777777" w:rsidTr="00A91337">
        <w:trPr>
          <w:trHeight w:val="170"/>
          <w:jc w:val="center"/>
        </w:trPr>
        <w:tc>
          <w:tcPr>
            <w:tcW w:w="1134" w:type="dxa"/>
            <w:shd w:val="clear" w:color="auto" w:fill="auto"/>
            <w:vAlign w:val="center"/>
          </w:tcPr>
          <w:p w14:paraId="560B117D" w14:textId="77777777" w:rsidR="00827998" w:rsidRPr="00182533" w:rsidRDefault="00827998" w:rsidP="00A91337">
            <w:pPr>
              <w:pStyle w:val="Tablehead"/>
            </w:pPr>
            <w:r w:rsidRPr="00182533">
              <w:t>Índice</w:t>
            </w:r>
            <w:r w:rsidRPr="00182533">
              <w:br/>
              <w:t>del modo</w:t>
            </w:r>
          </w:p>
        </w:tc>
        <w:tc>
          <w:tcPr>
            <w:tcW w:w="4531" w:type="dxa"/>
            <w:shd w:val="clear" w:color="auto" w:fill="auto"/>
            <w:vAlign w:val="center"/>
          </w:tcPr>
          <w:p w14:paraId="01AABC69" w14:textId="77777777" w:rsidR="00827998" w:rsidRPr="00182533" w:rsidRDefault="00827998" w:rsidP="00A91337">
            <w:pPr>
              <w:pStyle w:val="Tablehead"/>
            </w:pPr>
            <w:r w:rsidRPr="00182533">
              <w:t>Descripción</w:t>
            </w:r>
          </w:p>
        </w:tc>
        <w:tc>
          <w:tcPr>
            <w:tcW w:w="2272" w:type="dxa"/>
            <w:shd w:val="clear" w:color="auto" w:fill="auto"/>
            <w:vAlign w:val="center"/>
          </w:tcPr>
          <w:p w14:paraId="0E0AAD03" w14:textId="77777777" w:rsidR="00827998" w:rsidRPr="00182533" w:rsidRDefault="00827998" w:rsidP="00A91337">
            <w:pPr>
              <w:pStyle w:val="Tablehead"/>
            </w:pPr>
            <w:r w:rsidRPr="00182533">
              <w:t>Formato de</w:t>
            </w:r>
            <w:r w:rsidRPr="00182533">
              <w:br/>
              <w:t>codificación MIMO</w:t>
            </w:r>
          </w:p>
        </w:tc>
        <w:tc>
          <w:tcPr>
            <w:tcW w:w="1701" w:type="dxa"/>
            <w:shd w:val="clear" w:color="auto" w:fill="auto"/>
            <w:vAlign w:val="center"/>
          </w:tcPr>
          <w:p w14:paraId="4A9C0DA7" w14:textId="77777777" w:rsidR="00827998" w:rsidRPr="00182533" w:rsidRDefault="00827998" w:rsidP="00A91337">
            <w:pPr>
              <w:pStyle w:val="Tablehead"/>
            </w:pPr>
            <w:r w:rsidRPr="00182533">
              <w:t>Precodificación</w:t>
            </w:r>
            <w:r w:rsidRPr="00182533">
              <w:br/>
              <w:t xml:space="preserve">MIMO </w:t>
            </w:r>
          </w:p>
        </w:tc>
      </w:tr>
      <w:tr w:rsidR="00827998" w:rsidRPr="00182533" w14:paraId="3CE926CC" w14:textId="77777777" w:rsidTr="00A91337">
        <w:trPr>
          <w:trHeight w:val="170"/>
          <w:jc w:val="center"/>
        </w:trPr>
        <w:tc>
          <w:tcPr>
            <w:tcW w:w="1134" w:type="dxa"/>
            <w:vAlign w:val="center"/>
          </w:tcPr>
          <w:p w14:paraId="17557E77" w14:textId="77777777" w:rsidR="00827998" w:rsidRPr="00182533" w:rsidRDefault="00827998" w:rsidP="00A91337">
            <w:pPr>
              <w:pStyle w:val="Tabletext"/>
              <w:jc w:val="center"/>
              <w:rPr>
                <w:lang w:eastAsia="ja-JP"/>
              </w:rPr>
            </w:pPr>
            <w:r w:rsidRPr="00182533">
              <w:rPr>
                <w:lang w:eastAsia="ja-JP"/>
              </w:rPr>
              <w:t>Modo 0</w:t>
            </w:r>
          </w:p>
        </w:tc>
        <w:tc>
          <w:tcPr>
            <w:tcW w:w="4531" w:type="dxa"/>
          </w:tcPr>
          <w:p w14:paraId="45E163FC" w14:textId="77777777" w:rsidR="00827998" w:rsidRPr="00182533" w:rsidRDefault="00827998" w:rsidP="00A91337">
            <w:pPr>
              <w:pStyle w:val="Tabletext"/>
              <w:jc w:val="left"/>
              <w:rPr>
                <w:lang w:eastAsia="ja-JP"/>
              </w:rPr>
            </w:pPr>
            <w:r w:rsidRPr="00182533">
              <w:rPr>
                <w:lang w:eastAsia="ja-JP"/>
              </w:rPr>
              <w:t>SU-MIMO de bucle abierto (diversidad TX)</w:t>
            </w:r>
          </w:p>
        </w:tc>
        <w:tc>
          <w:tcPr>
            <w:tcW w:w="2272" w:type="dxa"/>
            <w:vAlign w:val="center"/>
          </w:tcPr>
          <w:p w14:paraId="72C5A2B2" w14:textId="77777777" w:rsidR="00827998" w:rsidRPr="00182533" w:rsidRDefault="00827998" w:rsidP="004B0498">
            <w:pPr>
              <w:pStyle w:val="Tabletext"/>
              <w:rPr>
                <w:lang w:eastAsia="ja-JP"/>
              </w:rPr>
            </w:pPr>
            <w:r w:rsidRPr="00182533">
              <w:rPr>
                <w:lang w:eastAsia="ja-JP"/>
              </w:rPr>
              <w:t>Codificación vertical</w:t>
            </w:r>
          </w:p>
        </w:tc>
        <w:tc>
          <w:tcPr>
            <w:tcW w:w="1701" w:type="dxa"/>
            <w:vAlign w:val="center"/>
          </w:tcPr>
          <w:p w14:paraId="22FF72F0" w14:textId="77777777" w:rsidR="00827998" w:rsidRPr="00182533" w:rsidRDefault="00827998" w:rsidP="004B0498">
            <w:pPr>
              <w:pStyle w:val="Tabletext"/>
              <w:rPr>
                <w:lang w:eastAsia="ja-JP"/>
              </w:rPr>
            </w:pPr>
            <w:r w:rsidRPr="00182533">
              <w:rPr>
                <w:lang w:eastAsia="ja-JP"/>
              </w:rPr>
              <w:t>No adaptable</w:t>
            </w:r>
          </w:p>
        </w:tc>
      </w:tr>
      <w:tr w:rsidR="00827998" w:rsidRPr="00182533" w14:paraId="12882DC0" w14:textId="77777777" w:rsidTr="00A91337">
        <w:trPr>
          <w:trHeight w:val="170"/>
          <w:jc w:val="center"/>
        </w:trPr>
        <w:tc>
          <w:tcPr>
            <w:tcW w:w="1134" w:type="dxa"/>
            <w:vAlign w:val="center"/>
          </w:tcPr>
          <w:p w14:paraId="57823022" w14:textId="77777777" w:rsidR="00827998" w:rsidRPr="00182533" w:rsidRDefault="00827998" w:rsidP="00A91337">
            <w:pPr>
              <w:pStyle w:val="Tabletext"/>
              <w:jc w:val="center"/>
              <w:rPr>
                <w:lang w:eastAsia="ja-JP"/>
              </w:rPr>
            </w:pPr>
            <w:r w:rsidRPr="00182533">
              <w:rPr>
                <w:lang w:eastAsia="ja-JP"/>
              </w:rPr>
              <w:t>Modo 1</w:t>
            </w:r>
          </w:p>
        </w:tc>
        <w:tc>
          <w:tcPr>
            <w:tcW w:w="4531" w:type="dxa"/>
          </w:tcPr>
          <w:p w14:paraId="387D61E4" w14:textId="77777777" w:rsidR="00827998" w:rsidRPr="00182533" w:rsidRDefault="00827998" w:rsidP="00A91337">
            <w:pPr>
              <w:pStyle w:val="Tabletext"/>
              <w:jc w:val="left"/>
              <w:rPr>
                <w:lang w:eastAsia="ja-JP"/>
              </w:rPr>
            </w:pPr>
            <w:r w:rsidRPr="00182533">
              <w:rPr>
                <w:lang w:eastAsia="ja-JP"/>
              </w:rPr>
              <w:t>SU-MIMO de bucle abierto (multiplexación espacial)</w:t>
            </w:r>
          </w:p>
        </w:tc>
        <w:tc>
          <w:tcPr>
            <w:tcW w:w="2272" w:type="dxa"/>
            <w:vAlign w:val="center"/>
          </w:tcPr>
          <w:p w14:paraId="3D2143FE" w14:textId="77777777" w:rsidR="00827998" w:rsidRPr="00182533" w:rsidRDefault="00827998" w:rsidP="004B0498">
            <w:pPr>
              <w:pStyle w:val="Tabletext"/>
              <w:rPr>
                <w:lang w:eastAsia="ja-JP"/>
              </w:rPr>
            </w:pPr>
            <w:r w:rsidRPr="00182533">
              <w:rPr>
                <w:lang w:eastAsia="ja-JP"/>
              </w:rPr>
              <w:t>Codificación vertical</w:t>
            </w:r>
          </w:p>
        </w:tc>
        <w:tc>
          <w:tcPr>
            <w:tcW w:w="1701" w:type="dxa"/>
            <w:vAlign w:val="center"/>
          </w:tcPr>
          <w:p w14:paraId="403A2AC9" w14:textId="77777777" w:rsidR="00827998" w:rsidRPr="00182533" w:rsidRDefault="00827998" w:rsidP="004B0498">
            <w:pPr>
              <w:pStyle w:val="Tabletext"/>
              <w:rPr>
                <w:lang w:eastAsia="ja-JP"/>
              </w:rPr>
            </w:pPr>
            <w:r w:rsidRPr="00182533">
              <w:rPr>
                <w:lang w:eastAsia="ja-JP"/>
              </w:rPr>
              <w:t xml:space="preserve">No adaptable </w:t>
            </w:r>
          </w:p>
        </w:tc>
      </w:tr>
      <w:tr w:rsidR="00827998" w:rsidRPr="00182533" w14:paraId="7054460C" w14:textId="77777777" w:rsidTr="00A91337">
        <w:trPr>
          <w:trHeight w:val="170"/>
          <w:jc w:val="center"/>
        </w:trPr>
        <w:tc>
          <w:tcPr>
            <w:tcW w:w="1134" w:type="dxa"/>
            <w:vAlign w:val="center"/>
          </w:tcPr>
          <w:p w14:paraId="0D4FD23B" w14:textId="77777777" w:rsidR="00827998" w:rsidRPr="00182533" w:rsidRDefault="00827998" w:rsidP="00A91337">
            <w:pPr>
              <w:pStyle w:val="Tabletext"/>
              <w:jc w:val="center"/>
              <w:rPr>
                <w:lang w:eastAsia="ja-JP"/>
              </w:rPr>
            </w:pPr>
            <w:r w:rsidRPr="00182533">
              <w:rPr>
                <w:lang w:eastAsia="ja-JP"/>
              </w:rPr>
              <w:t>Modo 2</w:t>
            </w:r>
          </w:p>
        </w:tc>
        <w:tc>
          <w:tcPr>
            <w:tcW w:w="4531" w:type="dxa"/>
          </w:tcPr>
          <w:p w14:paraId="4A40CCBE" w14:textId="77777777" w:rsidR="00827998" w:rsidRPr="00182533" w:rsidRDefault="00827998" w:rsidP="00A91337">
            <w:pPr>
              <w:pStyle w:val="Tabletext"/>
              <w:jc w:val="left"/>
              <w:rPr>
                <w:lang w:eastAsia="ja-JP"/>
              </w:rPr>
            </w:pPr>
            <w:r w:rsidRPr="00182533">
              <w:rPr>
                <w:lang w:eastAsia="ja-JP"/>
              </w:rPr>
              <w:t>SU-MIMO de bucle cerrado (multiplexación espacial)</w:t>
            </w:r>
          </w:p>
        </w:tc>
        <w:tc>
          <w:tcPr>
            <w:tcW w:w="2272" w:type="dxa"/>
            <w:vAlign w:val="center"/>
          </w:tcPr>
          <w:p w14:paraId="32FB6E6A" w14:textId="77777777" w:rsidR="00827998" w:rsidRPr="00182533" w:rsidRDefault="00827998" w:rsidP="004B0498">
            <w:pPr>
              <w:pStyle w:val="Tabletext"/>
              <w:rPr>
                <w:lang w:eastAsia="ja-JP"/>
              </w:rPr>
            </w:pPr>
            <w:r w:rsidRPr="00182533">
              <w:rPr>
                <w:lang w:eastAsia="ja-JP"/>
              </w:rPr>
              <w:t>Codificación vertical</w:t>
            </w:r>
          </w:p>
        </w:tc>
        <w:tc>
          <w:tcPr>
            <w:tcW w:w="1701" w:type="dxa"/>
            <w:vAlign w:val="center"/>
          </w:tcPr>
          <w:p w14:paraId="72C7A6BB" w14:textId="77777777" w:rsidR="00827998" w:rsidRPr="00182533" w:rsidRDefault="00827998" w:rsidP="004B0498">
            <w:pPr>
              <w:pStyle w:val="Tabletext"/>
              <w:rPr>
                <w:lang w:eastAsia="ja-JP"/>
              </w:rPr>
            </w:pPr>
            <w:r w:rsidRPr="00182533">
              <w:rPr>
                <w:lang w:eastAsia="ja-JP"/>
              </w:rPr>
              <w:t>Adaptable</w:t>
            </w:r>
          </w:p>
        </w:tc>
      </w:tr>
      <w:tr w:rsidR="00827998" w:rsidRPr="00182533" w14:paraId="291BFC76" w14:textId="77777777" w:rsidTr="00A91337">
        <w:trPr>
          <w:trHeight w:val="170"/>
          <w:jc w:val="center"/>
        </w:trPr>
        <w:tc>
          <w:tcPr>
            <w:tcW w:w="1134" w:type="dxa"/>
            <w:vAlign w:val="center"/>
          </w:tcPr>
          <w:p w14:paraId="6C102CC6" w14:textId="77777777" w:rsidR="00827998" w:rsidRPr="00182533" w:rsidRDefault="00827998" w:rsidP="00A91337">
            <w:pPr>
              <w:pStyle w:val="Tabletext"/>
              <w:jc w:val="center"/>
              <w:rPr>
                <w:lang w:eastAsia="ja-JP"/>
              </w:rPr>
            </w:pPr>
            <w:r w:rsidRPr="00182533">
              <w:rPr>
                <w:lang w:eastAsia="ja-JP"/>
              </w:rPr>
              <w:t>Modo 3</w:t>
            </w:r>
          </w:p>
        </w:tc>
        <w:tc>
          <w:tcPr>
            <w:tcW w:w="4531" w:type="dxa"/>
          </w:tcPr>
          <w:p w14:paraId="43928FDB" w14:textId="77777777" w:rsidR="00827998" w:rsidRPr="00182533" w:rsidRDefault="00827998" w:rsidP="00A91337">
            <w:pPr>
              <w:pStyle w:val="Tabletext"/>
              <w:jc w:val="left"/>
              <w:rPr>
                <w:lang w:eastAsia="ja-JP"/>
              </w:rPr>
            </w:pPr>
            <w:r w:rsidRPr="00182533">
              <w:rPr>
                <w:lang w:eastAsia="ja-JP"/>
              </w:rPr>
              <w:t>Multiplexación espacial en colaboración y bucle abierto (MU-MIMO)</w:t>
            </w:r>
          </w:p>
        </w:tc>
        <w:tc>
          <w:tcPr>
            <w:tcW w:w="2272" w:type="dxa"/>
            <w:vAlign w:val="center"/>
          </w:tcPr>
          <w:p w14:paraId="68A59BFF" w14:textId="77777777" w:rsidR="00827998" w:rsidRPr="00182533" w:rsidRDefault="00827998" w:rsidP="004B0498">
            <w:pPr>
              <w:pStyle w:val="Tabletext"/>
              <w:rPr>
                <w:lang w:eastAsia="ja-JP"/>
              </w:rPr>
            </w:pPr>
            <w:r w:rsidRPr="00182533">
              <w:rPr>
                <w:lang w:eastAsia="ja-JP"/>
              </w:rPr>
              <w:t>Codificación vertical</w:t>
            </w:r>
          </w:p>
        </w:tc>
        <w:tc>
          <w:tcPr>
            <w:tcW w:w="1701" w:type="dxa"/>
            <w:vAlign w:val="center"/>
          </w:tcPr>
          <w:p w14:paraId="345E84DE" w14:textId="77777777" w:rsidR="00827998" w:rsidRPr="00182533" w:rsidRDefault="00827998" w:rsidP="004B0498">
            <w:pPr>
              <w:pStyle w:val="Tabletext"/>
              <w:rPr>
                <w:lang w:eastAsia="ja-JP"/>
              </w:rPr>
            </w:pPr>
            <w:r w:rsidRPr="00182533">
              <w:rPr>
                <w:lang w:eastAsia="ja-JP"/>
              </w:rPr>
              <w:t>No adaptable</w:t>
            </w:r>
          </w:p>
        </w:tc>
      </w:tr>
      <w:tr w:rsidR="00827998" w:rsidRPr="00182533" w14:paraId="3277C7FA" w14:textId="77777777" w:rsidTr="00A91337">
        <w:trPr>
          <w:trHeight w:val="170"/>
          <w:jc w:val="center"/>
        </w:trPr>
        <w:tc>
          <w:tcPr>
            <w:tcW w:w="1134" w:type="dxa"/>
            <w:vAlign w:val="center"/>
          </w:tcPr>
          <w:p w14:paraId="31B0FD1B" w14:textId="77777777" w:rsidR="00827998" w:rsidRPr="00182533" w:rsidRDefault="00827998" w:rsidP="00A91337">
            <w:pPr>
              <w:pStyle w:val="Tabletext"/>
              <w:jc w:val="center"/>
              <w:rPr>
                <w:lang w:eastAsia="ja-JP"/>
              </w:rPr>
            </w:pPr>
            <w:r w:rsidRPr="00182533">
              <w:rPr>
                <w:lang w:eastAsia="ja-JP"/>
              </w:rPr>
              <w:t>Modo 4</w:t>
            </w:r>
          </w:p>
        </w:tc>
        <w:tc>
          <w:tcPr>
            <w:tcW w:w="4531" w:type="dxa"/>
          </w:tcPr>
          <w:p w14:paraId="6DEABE29" w14:textId="77777777" w:rsidR="00827998" w:rsidRPr="00182533" w:rsidRDefault="00827998" w:rsidP="00A91337">
            <w:pPr>
              <w:pStyle w:val="Tabletext"/>
              <w:jc w:val="left"/>
              <w:rPr>
                <w:lang w:eastAsia="ja-JP"/>
              </w:rPr>
            </w:pPr>
            <w:r w:rsidRPr="00182533">
              <w:rPr>
                <w:lang w:eastAsia="ja-JP"/>
              </w:rPr>
              <w:t>Multiplexación espacial en colaboración y bucle cerrado (MU-MIMO)</w:t>
            </w:r>
          </w:p>
        </w:tc>
        <w:tc>
          <w:tcPr>
            <w:tcW w:w="2272" w:type="dxa"/>
            <w:vAlign w:val="center"/>
          </w:tcPr>
          <w:p w14:paraId="618E246D" w14:textId="77777777" w:rsidR="00827998" w:rsidRPr="00182533" w:rsidRDefault="00827998" w:rsidP="004B0498">
            <w:pPr>
              <w:pStyle w:val="Tabletext"/>
              <w:rPr>
                <w:lang w:eastAsia="ja-JP"/>
              </w:rPr>
            </w:pPr>
            <w:r w:rsidRPr="00182533">
              <w:rPr>
                <w:lang w:eastAsia="ja-JP"/>
              </w:rPr>
              <w:t>Codificación vertical</w:t>
            </w:r>
          </w:p>
        </w:tc>
        <w:tc>
          <w:tcPr>
            <w:tcW w:w="1701" w:type="dxa"/>
            <w:vAlign w:val="center"/>
          </w:tcPr>
          <w:p w14:paraId="25185B6A" w14:textId="77777777" w:rsidR="00827998" w:rsidRPr="00182533" w:rsidRDefault="00827998" w:rsidP="004B0498">
            <w:pPr>
              <w:pStyle w:val="Tabletext"/>
              <w:rPr>
                <w:lang w:eastAsia="ja-JP"/>
              </w:rPr>
            </w:pPr>
            <w:r w:rsidRPr="00182533">
              <w:rPr>
                <w:lang w:eastAsia="ja-JP"/>
              </w:rPr>
              <w:t>Adaptable</w:t>
            </w:r>
          </w:p>
        </w:tc>
      </w:tr>
    </w:tbl>
    <w:p w14:paraId="383F8CD3" w14:textId="77777777" w:rsidR="00827998" w:rsidRPr="00182533" w:rsidRDefault="00827998" w:rsidP="00827998">
      <w:pPr>
        <w:pStyle w:val="Tablefin"/>
        <w:rPr>
          <w:lang w:val="es-ES" w:eastAsia="ja-JP"/>
        </w:rPr>
      </w:pPr>
      <w:bookmarkStart w:id="47" w:name="_Hlk44060779"/>
    </w:p>
    <w:bookmarkEnd w:id="47"/>
    <w:p w14:paraId="790A4DAB" w14:textId="77777777" w:rsidR="00827998" w:rsidRPr="00182533" w:rsidRDefault="00827998" w:rsidP="00827998">
      <w:pPr>
        <w:pStyle w:val="TableNo"/>
        <w:rPr>
          <w:lang w:eastAsia="ja-JP"/>
        </w:rPr>
      </w:pPr>
      <w:r w:rsidRPr="00182533">
        <w:rPr>
          <w:lang w:eastAsia="ja-JP"/>
        </w:rPr>
        <w:t>CUADRO 6</w:t>
      </w:r>
    </w:p>
    <w:p w14:paraId="1B52A337" w14:textId="77777777" w:rsidR="00827998" w:rsidRPr="00182533" w:rsidRDefault="00827998" w:rsidP="00827998">
      <w:pPr>
        <w:pStyle w:val="Tabletitle"/>
        <w:rPr>
          <w:lang w:eastAsia="ja-JP"/>
        </w:rPr>
      </w:pPr>
      <w:r w:rsidRPr="00182533">
        <w:rPr>
          <w:lang w:eastAsia="ja-JP"/>
        </w:rPr>
        <w:t>Parámetros MIMO del enlace ascendente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8"/>
        <w:gridCol w:w="2041"/>
        <w:gridCol w:w="1644"/>
        <w:gridCol w:w="1191"/>
        <w:gridCol w:w="1588"/>
        <w:gridCol w:w="1247"/>
      </w:tblGrid>
      <w:tr w:rsidR="00827998" w:rsidRPr="00182533" w14:paraId="38B1485F" w14:textId="77777777" w:rsidTr="00A91337">
        <w:trPr>
          <w:trHeight w:val="20"/>
          <w:jc w:val="center"/>
        </w:trPr>
        <w:tc>
          <w:tcPr>
            <w:tcW w:w="1928" w:type="dxa"/>
            <w:shd w:val="clear" w:color="auto" w:fill="FFFFFF" w:themeFill="background1"/>
            <w:vAlign w:val="center"/>
          </w:tcPr>
          <w:p w14:paraId="4C4C45D4" w14:textId="77777777" w:rsidR="00827998" w:rsidRPr="00182533" w:rsidRDefault="00827998" w:rsidP="00A91337">
            <w:pPr>
              <w:pStyle w:val="Tablehead"/>
              <w:rPr>
                <w:lang w:eastAsia="ja-JP"/>
              </w:rPr>
            </w:pPr>
          </w:p>
        </w:tc>
        <w:tc>
          <w:tcPr>
            <w:tcW w:w="2041" w:type="dxa"/>
            <w:shd w:val="clear" w:color="auto" w:fill="FFFFFF" w:themeFill="background1"/>
            <w:vAlign w:val="center"/>
          </w:tcPr>
          <w:p w14:paraId="251FAF7B" w14:textId="77777777" w:rsidR="00827998" w:rsidRPr="00182533" w:rsidRDefault="00827998" w:rsidP="00A91337">
            <w:pPr>
              <w:pStyle w:val="Tablehead"/>
              <w:rPr>
                <w:lang w:eastAsia="ja-JP"/>
              </w:rPr>
            </w:pPr>
            <w:r w:rsidRPr="00182533">
              <w:rPr>
                <w:lang w:eastAsia="ja-JP"/>
              </w:rPr>
              <w:t>Número de antenas transmisoras</w:t>
            </w:r>
          </w:p>
        </w:tc>
        <w:tc>
          <w:tcPr>
            <w:tcW w:w="1644" w:type="dxa"/>
            <w:shd w:val="clear" w:color="auto" w:fill="FFFFFF" w:themeFill="background1"/>
            <w:vAlign w:val="center"/>
          </w:tcPr>
          <w:p w14:paraId="4B9BD6E0" w14:textId="77777777" w:rsidR="00827998" w:rsidRPr="00182533" w:rsidRDefault="00827998" w:rsidP="00A91337">
            <w:pPr>
              <w:pStyle w:val="Tablehead"/>
              <w:rPr>
                <w:lang w:eastAsia="ja-JP"/>
              </w:rPr>
            </w:pPr>
            <w:r w:rsidRPr="00182533">
              <w:rPr>
                <w:lang w:eastAsia="ja-JP"/>
              </w:rPr>
              <w:t>Velocidad STC por capa</w:t>
            </w:r>
          </w:p>
        </w:tc>
        <w:tc>
          <w:tcPr>
            <w:tcW w:w="1191" w:type="dxa"/>
            <w:shd w:val="clear" w:color="auto" w:fill="FFFFFF" w:themeFill="background1"/>
            <w:vAlign w:val="center"/>
          </w:tcPr>
          <w:p w14:paraId="348F3D5F" w14:textId="77777777" w:rsidR="00827998" w:rsidRPr="00182533" w:rsidRDefault="00827998" w:rsidP="00A91337">
            <w:pPr>
              <w:pStyle w:val="Tablehead"/>
              <w:rPr>
                <w:lang w:eastAsia="ja-JP"/>
              </w:rPr>
            </w:pPr>
            <w:r w:rsidRPr="00182533">
              <w:rPr>
                <w:lang w:eastAsia="ja-JP"/>
              </w:rPr>
              <w:t>Número de trenes</w:t>
            </w:r>
          </w:p>
        </w:tc>
        <w:tc>
          <w:tcPr>
            <w:tcW w:w="1588" w:type="dxa"/>
            <w:shd w:val="clear" w:color="auto" w:fill="FFFFFF" w:themeFill="background1"/>
            <w:vAlign w:val="center"/>
          </w:tcPr>
          <w:p w14:paraId="763231DC" w14:textId="77777777" w:rsidR="00827998" w:rsidRPr="00182533" w:rsidRDefault="00827998" w:rsidP="00A91337">
            <w:pPr>
              <w:pStyle w:val="Tablehead"/>
              <w:rPr>
                <w:lang w:eastAsia="ja-JP"/>
              </w:rPr>
            </w:pPr>
            <w:r w:rsidRPr="00182533">
              <w:rPr>
                <w:lang w:eastAsia="ja-JP"/>
              </w:rPr>
              <w:t>Número de subportadoras</w:t>
            </w:r>
          </w:p>
        </w:tc>
        <w:tc>
          <w:tcPr>
            <w:tcW w:w="1247" w:type="dxa"/>
            <w:shd w:val="clear" w:color="auto" w:fill="FFFFFF" w:themeFill="background1"/>
            <w:vAlign w:val="center"/>
          </w:tcPr>
          <w:p w14:paraId="7EAFC8A4" w14:textId="77777777" w:rsidR="00827998" w:rsidRPr="00182533" w:rsidRDefault="00827998" w:rsidP="00A91337">
            <w:pPr>
              <w:pStyle w:val="Tablehead"/>
              <w:rPr>
                <w:lang w:eastAsia="ja-JP"/>
              </w:rPr>
            </w:pPr>
            <w:r w:rsidRPr="00182533">
              <w:rPr>
                <w:lang w:eastAsia="ja-JP"/>
              </w:rPr>
              <w:t>Número de capas</w:t>
            </w:r>
          </w:p>
        </w:tc>
      </w:tr>
      <w:tr w:rsidR="00827998" w:rsidRPr="00182533" w14:paraId="5B4B0832" w14:textId="77777777" w:rsidTr="00A91337">
        <w:trPr>
          <w:trHeight w:val="277"/>
          <w:jc w:val="center"/>
        </w:trPr>
        <w:tc>
          <w:tcPr>
            <w:tcW w:w="1928" w:type="dxa"/>
            <w:vMerge w:val="restart"/>
            <w:vAlign w:val="center"/>
          </w:tcPr>
          <w:p w14:paraId="043223AE" w14:textId="77777777" w:rsidR="00827998" w:rsidRPr="00182533" w:rsidRDefault="00827998" w:rsidP="00A91337">
            <w:pPr>
              <w:pStyle w:val="Tabletext"/>
              <w:rPr>
                <w:lang w:eastAsia="ja-JP"/>
              </w:rPr>
            </w:pPr>
            <w:r w:rsidRPr="00182533">
              <w:rPr>
                <w:lang w:eastAsia="ja-JP"/>
              </w:rPr>
              <w:t>MIMO Modo 0</w:t>
            </w:r>
          </w:p>
        </w:tc>
        <w:tc>
          <w:tcPr>
            <w:tcW w:w="2041" w:type="dxa"/>
            <w:vAlign w:val="center"/>
          </w:tcPr>
          <w:p w14:paraId="128F8269" w14:textId="77777777" w:rsidR="00827998" w:rsidRPr="00182533" w:rsidRDefault="00827998" w:rsidP="00A91337">
            <w:pPr>
              <w:pStyle w:val="Tabletext"/>
              <w:jc w:val="center"/>
              <w:rPr>
                <w:lang w:eastAsia="ja-JP"/>
              </w:rPr>
            </w:pPr>
            <w:r w:rsidRPr="00182533">
              <w:rPr>
                <w:lang w:eastAsia="ja-JP"/>
              </w:rPr>
              <w:t>2</w:t>
            </w:r>
          </w:p>
        </w:tc>
        <w:tc>
          <w:tcPr>
            <w:tcW w:w="1644" w:type="dxa"/>
            <w:vAlign w:val="center"/>
          </w:tcPr>
          <w:p w14:paraId="268AB277" w14:textId="77777777" w:rsidR="00827998" w:rsidRPr="00182533" w:rsidRDefault="00827998" w:rsidP="00A91337">
            <w:pPr>
              <w:spacing w:before="40" w:after="40"/>
              <w:jc w:val="center"/>
              <w:rPr>
                <w:sz w:val="22"/>
                <w:lang w:eastAsia="ja-JP"/>
              </w:rPr>
            </w:pPr>
            <w:r w:rsidRPr="00182533">
              <w:rPr>
                <w:sz w:val="22"/>
                <w:lang w:eastAsia="ja-JP"/>
              </w:rPr>
              <w:t>1</w:t>
            </w:r>
          </w:p>
        </w:tc>
        <w:tc>
          <w:tcPr>
            <w:tcW w:w="1191" w:type="dxa"/>
            <w:vAlign w:val="center"/>
          </w:tcPr>
          <w:p w14:paraId="31ED3B2D" w14:textId="77777777" w:rsidR="00827998" w:rsidRPr="00182533" w:rsidRDefault="00827998" w:rsidP="00A91337">
            <w:pPr>
              <w:spacing w:before="40" w:after="40"/>
              <w:jc w:val="center"/>
              <w:rPr>
                <w:sz w:val="22"/>
                <w:lang w:eastAsia="ja-JP"/>
              </w:rPr>
            </w:pPr>
            <w:r w:rsidRPr="00182533">
              <w:rPr>
                <w:sz w:val="22"/>
                <w:lang w:eastAsia="ja-JP"/>
              </w:rPr>
              <w:t>2</w:t>
            </w:r>
          </w:p>
        </w:tc>
        <w:tc>
          <w:tcPr>
            <w:tcW w:w="1588" w:type="dxa"/>
            <w:vAlign w:val="center"/>
          </w:tcPr>
          <w:p w14:paraId="7503ECCF" w14:textId="77777777" w:rsidR="00827998" w:rsidRPr="00182533" w:rsidRDefault="00827998" w:rsidP="00A91337">
            <w:pPr>
              <w:spacing w:before="40" w:after="40"/>
              <w:jc w:val="center"/>
              <w:rPr>
                <w:sz w:val="22"/>
                <w:lang w:eastAsia="ja-JP"/>
              </w:rPr>
            </w:pPr>
            <w:r w:rsidRPr="00182533">
              <w:rPr>
                <w:sz w:val="22"/>
                <w:lang w:eastAsia="ja-JP"/>
              </w:rPr>
              <w:t>2</w:t>
            </w:r>
          </w:p>
        </w:tc>
        <w:tc>
          <w:tcPr>
            <w:tcW w:w="1247" w:type="dxa"/>
            <w:vAlign w:val="center"/>
          </w:tcPr>
          <w:p w14:paraId="32A0BBA2" w14:textId="77777777" w:rsidR="00827998" w:rsidRPr="00182533" w:rsidRDefault="00827998" w:rsidP="00A91337">
            <w:pPr>
              <w:spacing w:before="40" w:after="40"/>
              <w:jc w:val="center"/>
              <w:rPr>
                <w:sz w:val="22"/>
                <w:lang w:eastAsia="ja-JP"/>
              </w:rPr>
            </w:pPr>
            <w:r w:rsidRPr="00182533">
              <w:rPr>
                <w:sz w:val="22"/>
                <w:lang w:eastAsia="ja-JP"/>
              </w:rPr>
              <w:t>1</w:t>
            </w:r>
          </w:p>
        </w:tc>
      </w:tr>
      <w:tr w:rsidR="00827998" w:rsidRPr="00182533" w14:paraId="6050899D" w14:textId="77777777" w:rsidTr="00A91337">
        <w:trPr>
          <w:trHeight w:val="196"/>
          <w:jc w:val="center"/>
        </w:trPr>
        <w:tc>
          <w:tcPr>
            <w:tcW w:w="1928" w:type="dxa"/>
            <w:vMerge/>
            <w:vAlign w:val="center"/>
          </w:tcPr>
          <w:p w14:paraId="688657E7" w14:textId="77777777" w:rsidR="00827998" w:rsidRPr="00182533" w:rsidRDefault="00827998" w:rsidP="00A91337">
            <w:pPr>
              <w:pStyle w:val="Tabletext"/>
              <w:rPr>
                <w:lang w:eastAsia="ja-JP"/>
              </w:rPr>
            </w:pPr>
          </w:p>
        </w:tc>
        <w:tc>
          <w:tcPr>
            <w:tcW w:w="2041" w:type="dxa"/>
            <w:vAlign w:val="center"/>
          </w:tcPr>
          <w:p w14:paraId="04E72EC9" w14:textId="77777777" w:rsidR="00827998" w:rsidRPr="00182533" w:rsidRDefault="00827998" w:rsidP="00A91337">
            <w:pPr>
              <w:pStyle w:val="Tabletext"/>
              <w:jc w:val="center"/>
              <w:rPr>
                <w:lang w:eastAsia="ja-JP"/>
              </w:rPr>
            </w:pPr>
            <w:r w:rsidRPr="00182533">
              <w:rPr>
                <w:lang w:eastAsia="ja-JP"/>
              </w:rPr>
              <w:t>4</w:t>
            </w:r>
          </w:p>
        </w:tc>
        <w:tc>
          <w:tcPr>
            <w:tcW w:w="1644" w:type="dxa"/>
            <w:vAlign w:val="center"/>
          </w:tcPr>
          <w:p w14:paraId="33FA7DC8" w14:textId="77777777" w:rsidR="00827998" w:rsidRPr="00182533" w:rsidRDefault="00827998" w:rsidP="00A91337">
            <w:pPr>
              <w:pStyle w:val="Tabletext"/>
              <w:jc w:val="center"/>
              <w:rPr>
                <w:lang w:eastAsia="ja-JP"/>
              </w:rPr>
            </w:pPr>
            <w:r w:rsidRPr="00182533">
              <w:rPr>
                <w:lang w:eastAsia="ja-JP"/>
              </w:rPr>
              <w:t>1</w:t>
            </w:r>
          </w:p>
        </w:tc>
        <w:tc>
          <w:tcPr>
            <w:tcW w:w="1191" w:type="dxa"/>
            <w:vAlign w:val="center"/>
          </w:tcPr>
          <w:p w14:paraId="2BB8344E" w14:textId="77777777" w:rsidR="00827998" w:rsidRPr="00182533" w:rsidRDefault="00827998" w:rsidP="00A91337">
            <w:pPr>
              <w:pStyle w:val="Tabletext"/>
              <w:jc w:val="center"/>
              <w:rPr>
                <w:lang w:eastAsia="ja-JP"/>
              </w:rPr>
            </w:pPr>
            <w:r w:rsidRPr="00182533">
              <w:rPr>
                <w:lang w:eastAsia="ja-JP"/>
              </w:rPr>
              <w:t>2</w:t>
            </w:r>
          </w:p>
        </w:tc>
        <w:tc>
          <w:tcPr>
            <w:tcW w:w="1588" w:type="dxa"/>
            <w:vAlign w:val="center"/>
          </w:tcPr>
          <w:p w14:paraId="54BB5539" w14:textId="77777777" w:rsidR="00827998" w:rsidRPr="00182533" w:rsidRDefault="00827998" w:rsidP="00A91337">
            <w:pPr>
              <w:pStyle w:val="Tabletext"/>
              <w:jc w:val="center"/>
              <w:rPr>
                <w:lang w:eastAsia="ja-JP"/>
              </w:rPr>
            </w:pPr>
            <w:r w:rsidRPr="00182533">
              <w:rPr>
                <w:lang w:eastAsia="ja-JP"/>
              </w:rPr>
              <w:t>2</w:t>
            </w:r>
          </w:p>
        </w:tc>
        <w:tc>
          <w:tcPr>
            <w:tcW w:w="1247" w:type="dxa"/>
            <w:vAlign w:val="center"/>
          </w:tcPr>
          <w:p w14:paraId="31C15116" w14:textId="77777777" w:rsidR="00827998" w:rsidRPr="00182533" w:rsidRDefault="00827998" w:rsidP="00A91337">
            <w:pPr>
              <w:pStyle w:val="Tabletext"/>
              <w:jc w:val="center"/>
              <w:rPr>
                <w:lang w:eastAsia="ja-JP"/>
              </w:rPr>
            </w:pPr>
            <w:r w:rsidRPr="00182533">
              <w:rPr>
                <w:lang w:eastAsia="ja-JP"/>
              </w:rPr>
              <w:t>1</w:t>
            </w:r>
          </w:p>
        </w:tc>
      </w:tr>
      <w:tr w:rsidR="00827998" w:rsidRPr="00182533" w14:paraId="14D3DE57" w14:textId="77777777" w:rsidTr="00A91337">
        <w:trPr>
          <w:trHeight w:val="196"/>
          <w:jc w:val="center"/>
        </w:trPr>
        <w:tc>
          <w:tcPr>
            <w:tcW w:w="1928" w:type="dxa"/>
            <w:vAlign w:val="center"/>
          </w:tcPr>
          <w:p w14:paraId="0CBC36F6" w14:textId="77777777" w:rsidR="00827998" w:rsidRPr="00182533" w:rsidRDefault="00827998" w:rsidP="00A91337">
            <w:pPr>
              <w:pStyle w:val="Tabletext"/>
              <w:rPr>
                <w:lang w:eastAsia="ja-JP"/>
              </w:rPr>
            </w:pPr>
            <w:r w:rsidRPr="00182533">
              <w:rPr>
                <w:lang w:eastAsia="ja-JP"/>
              </w:rPr>
              <w:t>MIMO Modo 0</w:t>
            </w:r>
          </w:p>
        </w:tc>
        <w:tc>
          <w:tcPr>
            <w:tcW w:w="2041" w:type="dxa"/>
            <w:vAlign w:val="center"/>
          </w:tcPr>
          <w:p w14:paraId="2B953690" w14:textId="77777777" w:rsidR="00827998" w:rsidRPr="00182533" w:rsidRDefault="00827998" w:rsidP="00A91337">
            <w:pPr>
              <w:pStyle w:val="Tabletext"/>
              <w:jc w:val="center"/>
              <w:rPr>
                <w:lang w:eastAsia="ja-JP"/>
              </w:rPr>
            </w:pPr>
            <w:r w:rsidRPr="00182533">
              <w:rPr>
                <w:lang w:eastAsia="ja-JP"/>
              </w:rPr>
              <w:t>1</w:t>
            </w:r>
          </w:p>
        </w:tc>
        <w:tc>
          <w:tcPr>
            <w:tcW w:w="1644" w:type="dxa"/>
            <w:vAlign w:val="center"/>
          </w:tcPr>
          <w:p w14:paraId="165AF8D3" w14:textId="77777777" w:rsidR="00827998" w:rsidRPr="00182533" w:rsidRDefault="00827998" w:rsidP="00A91337">
            <w:pPr>
              <w:pStyle w:val="Tabletext"/>
              <w:jc w:val="center"/>
              <w:rPr>
                <w:lang w:eastAsia="ja-JP"/>
              </w:rPr>
            </w:pPr>
            <w:r w:rsidRPr="00182533">
              <w:rPr>
                <w:lang w:eastAsia="ja-JP"/>
              </w:rPr>
              <w:t>1</w:t>
            </w:r>
          </w:p>
        </w:tc>
        <w:tc>
          <w:tcPr>
            <w:tcW w:w="1191" w:type="dxa"/>
            <w:vAlign w:val="center"/>
          </w:tcPr>
          <w:p w14:paraId="3B086735" w14:textId="77777777" w:rsidR="00827998" w:rsidRPr="00182533" w:rsidRDefault="00827998" w:rsidP="00A91337">
            <w:pPr>
              <w:pStyle w:val="Tabletext"/>
              <w:jc w:val="center"/>
              <w:rPr>
                <w:lang w:eastAsia="ja-JP"/>
              </w:rPr>
            </w:pPr>
            <w:r w:rsidRPr="00182533">
              <w:rPr>
                <w:lang w:eastAsia="ja-JP"/>
              </w:rPr>
              <w:t>1</w:t>
            </w:r>
          </w:p>
        </w:tc>
        <w:tc>
          <w:tcPr>
            <w:tcW w:w="1588" w:type="dxa"/>
            <w:vAlign w:val="center"/>
          </w:tcPr>
          <w:p w14:paraId="4C6C2AB4" w14:textId="77777777" w:rsidR="00827998" w:rsidRPr="00182533" w:rsidRDefault="00827998" w:rsidP="00A91337">
            <w:pPr>
              <w:pStyle w:val="Tabletext"/>
              <w:jc w:val="center"/>
              <w:rPr>
                <w:lang w:eastAsia="ja-JP"/>
              </w:rPr>
            </w:pPr>
            <w:r w:rsidRPr="00182533">
              <w:rPr>
                <w:lang w:eastAsia="ja-JP"/>
              </w:rPr>
              <w:t>1</w:t>
            </w:r>
          </w:p>
        </w:tc>
        <w:tc>
          <w:tcPr>
            <w:tcW w:w="1247" w:type="dxa"/>
            <w:vAlign w:val="center"/>
          </w:tcPr>
          <w:p w14:paraId="6CAF1C0C" w14:textId="77777777" w:rsidR="00827998" w:rsidRPr="00182533" w:rsidRDefault="00827998" w:rsidP="00A91337">
            <w:pPr>
              <w:pStyle w:val="Tabletext"/>
              <w:jc w:val="center"/>
              <w:rPr>
                <w:lang w:eastAsia="ja-JP"/>
              </w:rPr>
            </w:pPr>
            <w:r w:rsidRPr="00182533">
              <w:rPr>
                <w:lang w:eastAsia="ja-JP"/>
              </w:rPr>
              <w:t>1</w:t>
            </w:r>
          </w:p>
        </w:tc>
      </w:tr>
      <w:tr w:rsidR="00827998" w:rsidRPr="00182533" w14:paraId="2CAE564A" w14:textId="77777777" w:rsidTr="00A91337">
        <w:trPr>
          <w:trHeight w:val="20"/>
          <w:jc w:val="center"/>
        </w:trPr>
        <w:tc>
          <w:tcPr>
            <w:tcW w:w="1928" w:type="dxa"/>
            <w:vMerge w:val="restart"/>
            <w:vAlign w:val="center"/>
          </w:tcPr>
          <w:p w14:paraId="1F056B53" w14:textId="77777777" w:rsidR="00827998" w:rsidRPr="00182533" w:rsidRDefault="00827998" w:rsidP="00A91337">
            <w:pPr>
              <w:pStyle w:val="Tabletext"/>
              <w:jc w:val="left"/>
              <w:rPr>
                <w:lang w:eastAsia="ja-JP"/>
              </w:rPr>
            </w:pPr>
            <w:r w:rsidRPr="00182533">
              <w:rPr>
                <w:lang w:eastAsia="ja-JP"/>
              </w:rPr>
              <w:t xml:space="preserve">MIMO Modo 1 y </w:t>
            </w:r>
            <w:r w:rsidRPr="00182533">
              <w:rPr>
                <w:lang w:eastAsia="ja-JP"/>
              </w:rPr>
              <w:br/>
              <w:t>MIMO Modo 2</w:t>
            </w:r>
          </w:p>
        </w:tc>
        <w:tc>
          <w:tcPr>
            <w:tcW w:w="2041" w:type="dxa"/>
            <w:vAlign w:val="center"/>
          </w:tcPr>
          <w:p w14:paraId="2DF32014" w14:textId="77777777" w:rsidR="00827998" w:rsidRPr="00182533" w:rsidRDefault="00827998" w:rsidP="00A91337">
            <w:pPr>
              <w:pStyle w:val="Tabletext"/>
              <w:jc w:val="center"/>
              <w:rPr>
                <w:lang w:eastAsia="ja-JP"/>
              </w:rPr>
            </w:pPr>
            <w:r w:rsidRPr="00182533">
              <w:rPr>
                <w:lang w:eastAsia="ja-JP"/>
              </w:rPr>
              <w:t>2</w:t>
            </w:r>
          </w:p>
        </w:tc>
        <w:tc>
          <w:tcPr>
            <w:tcW w:w="1644" w:type="dxa"/>
            <w:vAlign w:val="center"/>
          </w:tcPr>
          <w:p w14:paraId="63225955" w14:textId="77777777" w:rsidR="00827998" w:rsidRPr="00182533" w:rsidRDefault="00827998" w:rsidP="00A91337">
            <w:pPr>
              <w:pStyle w:val="Tabletext"/>
              <w:jc w:val="center"/>
              <w:rPr>
                <w:lang w:eastAsia="ja-JP"/>
              </w:rPr>
            </w:pPr>
            <w:r w:rsidRPr="00182533">
              <w:rPr>
                <w:lang w:eastAsia="ja-JP"/>
              </w:rPr>
              <w:t>1</w:t>
            </w:r>
          </w:p>
        </w:tc>
        <w:tc>
          <w:tcPr>
            <w:tcW w:w="1191" w:type="dxa"/>
            <w:vAlign w:val="center"/>
          </w:tcPr>
          <w:p w14:paraId="37CA0951" w14:textId="77777777" w:rsidR="00827998" w:rsidRPr="00182533" w:rsidRDefault="00827998" w:rsidP="00A91337">
            <w:pPr>
              <w:pStyle w:val="Tabletext"/>
              <w:jc w:val="center"/>
              <w:rPr>
                <w:lang w:eastAsia="ja-JP"/>
              </w:rPr>
            </w:pPr>
            <w:r w:rsidRPr="00182533">
              <w:rPr>
                <w:lang w:eastAsia="ja-JP"/>
              </w:rPr>
              <w:t>1</w:t>
            </w:r>
          </w:p>
        </w:tc>
        <w:tc>
          <w:tcPr>
            <w:tcW w:w="1588" w:type="dxa"/>
            <w:vAlign w:val="center"/>
          </w:tcPr>
          <w:p w14:paraId="5CD4306E" w14:textId="77777777" w:rsidR="00827998" w:rsidRPr="00182533" w:rsidRDefault="00827998" w:rsidP="00A91337">
            <w:pPr>
              <w:pStyle w:val="Tabletext"/>
              <w:jc w:val="center"/>
              <w:rPr>
                <w:lang w:eastAsia="ja-JP"/>
              </w:rPr>
            </w:pPr>
            <w:r w:rsidRPr="00182533">
              <w:rPr>
                <w:lang w:eastAsia="ja-JP"/>
              </w:rPr>
              <w:t>1</w:t>
            </w:r>
          </w:p>
        </w:tc>
        <w:tc>
          <w:tcPr>
            <w:tcW w:w="1247" w:type="dxa"/>
            <w:vAlign w:val="center"/>
          </w:tcPr>
          <w:p w14:paraId="5352DB27" w14:textId="77777777" w:rsidR="00827998" w:rsidRPr="00182533" w:rsidRDefault="00827998" w:rsidP="00A91337">
            <w:pPr>
              <w:pStyle w:val="Tabletext"/>
              <w:jc w:val="center"/>
              <w:rPr>
                <w:lang w:eastAsia="ja-JP"/>
              </w:rPr>
            </w:pPr>
            <w:r w:rsidRPr="00182533">
              <w:rPr>
                <w:lang w:eastAsia="ja-JP"/>
              </w:rPr>
              <w:t>1</w:t>
            </w:r>
          </w:p>
        </w:tc>
      </w:tr>
      <w:tr w:rsidR="00827998" w:rsidRPr="00182533" w14:paraId="62AEF6BB" w14:textId="77777777" w:rsidTr="00A91337">
        <w:trPr>
          <w:trHeight w:val="20"/>
          <w:jc w:val="center"/>
        </w:trPr>
        <w:tc>
          <w:tcPr>
            <w:tcW w:w="1928" w:type="dxa"/>
            <w:vMerge/>
            <w:vAlign w:val="center"/>
          </w:tcPr>
          <w:p w14:paraId="373116AC" w14:textId="77777777" w:rsidR="00827998" w:rsidRPr="00182533" w:rsidRDefault="00827998" w:rsidP="00A91337">
            <w:pPr>
              <w:pStyle w:val="Tabletext"/>
              <w:jc w:val="left"/>
              <w:rPr>
                <w:lang w:eastAsia="ja-JP"/>
              </w:rPr>
            </w:pPr>
          </w:p>
        </w:tc>
        <w:tc>
          <w:tcPr>
            <w:tcW w:w="2041" w:type="dxa"/>
            <w:vAlign w:val="center"/>
          </w:tcPr>
          <w:p w14:paraId="713F8A64" w14:textId="77777777" w:rsidR="00827998" w:rsidRPr="00182533" w:rsidRDefault="00827998" w:rsidP="00A91337">
            <w:pPr>
              <w:pStyle w:val="Tabletext"/>
              <w:jc w:val="center"/>
              <w:rPr>
                <w:lang w:eastAsia="ja-JP"/>
              </w:rPr>
            </w:pPr>
            <w:r w:rsidRPr="00182533">
              <w:rPr>
                <w:lang w:eastAsia="ja-JP"/>
              </w:rPr>
              <w:t>2</w:t>
            </w:r>
          </w:p>
        </w:tc>
        <w:tc>
          <w:tcPr>
            <w:tcW w:w="1644" w:type="dxa"/>
            <w:vAlign w:val="center"/>
          </w:tcPr>
          <w:p w14:paraId="2DAD0A3A" w14:textId="77777777" w:rsidR="00827998" w:rsidRPr="00182533" w:rsidRDefault="00827998" w:rsidP="00A91337">
            <w:pPr>
              <w:pStyle w:val="Tabletext"/>
              <w:jc w:val="center"/>
              <w:rPr>
                <w:lang w:eastAsia="ja-JP"/>
              </w:rPr>
            </w:pPr>
            <w:r w:rsidRPr="00182533">
              <w:rPr>
                <w:lang w:eastAsia="ja-JP"/>
              </w:rPr>
              <w:t>2</w:t>
            </w:r>
          </w:p>
        </w:tc>
        <w:tc>
          <w:tcPr>
            <w:tcW w:w="1191" w:type="dxa"/>
            <w:vAlign w:val="center"/>
          </w:tcPr>
          <w:p w14:paraId="626E1C20" w14:textId="77777777" w:rsidR="00827998" w:rsidRPr="00182533" w:rsidRDefault="00827998" w:rsidP="00A91337">
            <w:pPr>
              <w:pStyle w:val="Tabletext"/>
              <w:jc w:val="center"/>
              <w:rPr>
                <w:lang w:eastAsia="ja-JP"/>
              </w:rPr>
            </w:pPr>
            <w:r w:rsidRPr="00182533">
              <w:rPr>
                <w:lang w:eastAsia="ja-JP"/>
              </w:rPr>
              <w:t>2</w:t>
            </w:r>
          </w:p>
        </w:tc>
        <w:tc>
          <w:tcPr>
            <w:tcW w:w="1588" w:type="dxa"/>
            <w:vAlign w:val="center"/>
          </w:tcPr>
          <w:p w14:paraId="3539D549" w14:textId="77777777" w:rsidR="00827998" w:rsidRPr="00182533" w:rsidRDefault="00827998" w:rsidP="00A91337">
            <w:pPr>
              <w:pStyle w:val="Tabletext"/>
              <w:jc w:val="center"/>
              <w:rPr>
                <w:lang w:eastAsia="ja-JP"/>
              </w:rPr>
            </w:pPr>
            <w:r w:rsidRPr="00182533">
              <w:rPr>
                <w:lang w:eastAsia="ja-JP"/>
              </w:rPr>
              <w:t>1</w:t>
            </w:r>
          </w:p>
        </w:tc>
        <w:tc>
          <w:tcPr>
            <w:tcW w:w="1247" w:type="dxa"/>
            <w:vAlign w:val="center"/>
          </w:tcPr>
          <w:p w14:paraId="06B82D4F" w14:textId="77777777" w:rsidR="00827998" w:rsidRPr="00182533" w:rsidRDefault="00827998" w:rsidP="00A91337">
            <w:pPr>
              <w:pStyle w:val="Tabletext"/>
              <w:jc w:val="center"/>
              <w:rPr>
                <w:lang w:eastAsia="ja-JP"/>
              </w:rPr>
            </w:pPr>
            <w:r w:rsidRPr="00182533">
              <w:rPr>
                <w:lang w:eastAsia="ja-JP"/>
              </w:rPr>
              <w:t>1</w:t>
            </w:r>
          </w:p>
        </w:tc>
      </w:tr>
      <w:tr w:rsidR="00827998" w:rsidRPr="00182533" w14:paraId="4A20AEC4" w14:textId="77777777" w:rsidTr="00A91337">
        <w:trPr>
          <w:trHeight w:val="20"/>
          <w:jc w:val="center"/>
        </w:trPr>
        <w:tc>
          <w:tcPr>
            <w:tcW w:w="1928" w:type="dxa"/>
            <w:vMerge/>
            <w:vAlign w:val="center"/>
          </w:tcPr>
          <w:p w14:paraId="6D3C4543" w14:textId="77777777" w:rsidR="00827998" w:rsidRPr="00182533" w:rsidRDefault="00827998" w:rsidP="00A91337">
            <w:pPr>
              <w:pStyle w:val="Tabletext"/>
              <w:jc w:val="left"/>
              <w:rPr>
                <w:lang w:eastAsia="ja-JP"/>
              </w:rPr>
            </w:pPr>
          </w:p>
        </w:tc>
        <w:tc>
          <w:tcPr>
            <w:tcW w:w="2041" w:type="dxa"/>
            <w:vAlign w:val="center"/>
          </w:tcPr>
          <w:p w14:paraId="3C3A19AB" w14:textId="77777777" w:rsidR="00827998" w:rsidRPr="00182533" w:rsidRDefault="00827998" w:rsidP="00A91337">
            <w:pPr>
              <w:pStyle w:val="Tabletext"/>
              <w:jc w:val="center"/>
              <w:rPr>
                <w:lang w:eastAsia="ja-JP"/>
              </w:rPr>
            </w:pPr>
            <w:r w:rsidRPr="00182533">
              <w:rPr>
                <w:lang w:eastAsia="ja-JP"/>
              </w:rPr>
              <w:t>4</w:t>
            </w:r>
          </w:p>
        </w:tc>
        <w:tc>
          <w:tcPr>
            <w:tcW w:w="1644" w:type="dxa"/>
            <w:vAlign w:val="center"/>
          </w:tcPr>
          <w:p w14:paraId="1BF7988E" w14:textId="77777777" w:rsidR="00827998" w:rsidRPr="00182533" w:rsidRDefault="00827998" w:rsidP="00A91337">
            <w:pPr>
              <w:pStyle w:val="Tabletext"/>
              <w:jc w:val="center"/>
              <w:rPr>
                <w:lang w:eastAsia="ja-JP"/>
              </w:rPr>
            </w:pPr>
            <w:r w:rsidRPr="00182533">
              <w:rPr>
                <w:lang w:eastAsia="ja-JP"/>
              </w:rPr>
              <w:t>1</w:t>
            </w:r>
          </w:p>
        </w:tc>
        <w:tc>
          <w:tcPr>
            <w:tcW w:w="1191" w:type="dxa"/>
            <w:vAlign w:val="center"/>
          </w:tcPr>
          <w:p w14:paraId="04A4347D" w14:textId="77777777" w:rsidR="00827998" w:rsidRPr="00182533" w:rsidRDefault="00827998" w:rsidP="00A91337">
            <w:pPr>
              <w:pStyle w:val="Tabletext"/>
              <w:jc w:val="center"/>
              <w:rPr>
                <w:lang w:eastAsia="ja-JP"/>
              </w:rPr>
            </w:pPr>
            <w:r w:rsidRPr="00182533">
              <w:rPr>
                <w:lang w:eastAsia="ja-JP"/>
              </w:rPr>
              <w:t>1</w:t>
            </w:r>
          </w:p>
        </w:tc>
        <w:tc>
          <w:tcPr>
            <w:tcW w:w="1588" w:type="dxa"/>
            <w:vAlign w:val="center"/>
          </w:tcPr>
          <w:p w14:paraId="2A7E5C07" w14:textId="77777777" w:rsidR="00827998" w:rsidRPr="00182533" w:rsidRDefault="00827998" w:rsidP="00A91337">
            <w:pPr>
              <w:pStyle w:val="Tabletext"/>
              <w:jc w:val="center"/>
              <w:rPr>
                <w:lang w:eastAsia="ja-JP"/>
              </w:rPr>
            </w:pPr>
            <w:r w:rsidRPr="00182533">
              <w:rPr>
                <w:lang w:eastAsia="ja-JP"/>
              </w:rPr>
              <w:t>1</w:t>
            </w:r>
          </w:p>
        </w:tc>
        <w:tc>
          <w:tcPr>
            <w:tcW w:w="1247" w:type="dxa"/>
            <w:vAlign w:val="center"/>
          </w:tcPr>
          <w:p w14:paraId="4C9D505C" w14:textId="77777777" w:rsidR="00827998" w:rsidRPr="00182533" w:rsidRDefault="00827998" w:rsidP="00A91337">
            <w:pPr>
              <w:pStyle w:val="Tabletext"/>
              <w:jc w:val="center"/>
              <w:rPr>
                <w:lang w:eastAsia="ja-JP"/>
              </w:rPr>
            </w:pPr>
            <w:r w:rsidRPr="00182533">
              <w:rPr>
                <w:lang w:eastAsia="ja-JP"/>
              </w:rPr>
              <w:t>1</w:t>
            </w:r>
          </w:p>
        </w:tc>
      </w:tr>
      <w:tr w:rsidR="00827998" w:rsidRPr="00182533" w14:paraId="390A7168" w14:textId="77777777" w:rsidTr="00A91337">
        <w:trPr>
          <w:trHeight w:val="20"/>
          <w:jc w:val="center"/>
        </w:trPr>
        <w:tc>
          <w:tcPr>
            <w:tcW w:w="1928" w:type="dxa"/>
            <w:vMerge/>
            <w:vAlign w:val="center"/>
          </w:tcPr>
          <w:p w14:paraId="62DD6AC5" w14:textId="77777777" w:rsidR="00827998" w:rsidRPr="00182533" w:rsidRDefault="00827998" w:rsidP="00A91337">
            <w:pPr>
              <w:pStyle w:val="Tabletext"/>
              <w:jc w:val="left"/>
              <w:rPr>
                <w:lang w:eastAsia="ja-JP"/>
              </w:rPr>
            </w:pPr>
          </w:p>
        </w:tc>
        <w:tc>
          <w:tcPr>
            <w:tcW w:w="2041" w:type="dxa"/>
            <w:vAlign w:val="center"/>
          </w:tcPr>
          <w:p w14:paraId="6355F20A" w14:textId="77777777" w:rsidR="00827998" w:rsidRPr="00182533" w:rsidRDefault="00827998" w:rsidP="00A91337">
            <w:pPr>
              <w:pStyle w:val="Tabletext"/>
              <w:jc w:val="center"/>
              <w:rPr>
                <w:lang w:eastAsia="ja-JP"/>
              </w:rPr>
            </w:pPr>
            <w:r w:rsidRPr="00182533">
              <w:rPr>
                <w:lang w:eastAsia="ja-JP"/>
              </w:rPr>
              <w:t>4</w:t>
            </w:r>
          </w:p>
        </w:tc>
        <w:tc>
          <w:tcPr>
            <w:tcW w:w="1644" w:type="dxa"/>
            <w:vAlign w:val="center"/>
          </w:tcPr>
          <w:p w14:paraId="733347BD" w14:textId="77777777" w:rsidR="00827998" w:rsidRPr="00182533" w:rsidRDefault="00827998" w:rsidP="00A91337">
            <w:pPr>
              <w:pStyle w:val="Tabletext"/>
              <w:jc w:val="center"/>
              <w:rPr>
                <w:lang w:eastAsia="ja-JP"/>
              </w:rPr>
            </w:pPr>
            <w:r w:rsidRPr="00182533">
              <w:rPr>
                <w:lang w:eastAsia="ja-JP"/>
              </w:rPr>
              <w:t>2</w:t>
            </w:r>
          </w:p>
        </w:tc>
        <w:tc>
          <w:tcPr>
            <w:tcW w:w="1191" w:type="dxa"/>
            <w:vAlign w:val="center"/>
          </w:tcPr>
          <w:p w14:paraId="11542343" w14:textId="77777777" w:rsidR="00827998" w:rsidRPr="00182533" w:rsidRDefault="00827998" w:rsidP="00A91337">
            <w:pPr>
              <w:pStyle w:val="Tabletext"/>
              <w:jc w:val="center"/>
              <w:rPr>
                <w:lang w:eastAsia="ja-JP"/>
              </w:rPr>
            </w:pPr>
            <w:r w:rsidRPr="00182533">
              <w:rPr>
                <w:lang w:eastAsia="ja-JP"/>
              </w:rPr>
              <w:t>2</w:t>
            </w:r>
          </w:p>
        </w:tc>
        <w:tc>
          <w:tcPr>
            <w:tcW w:w="1588" w:type="dxa"/>
            <w:vAlign w:val="center"/>
          </w:tcPr>
          <w:p w14:paraId="63D96FB8" w14:textId="77777777" w:rsidR="00827998" w:rsidRPr="00182533" w:rsidRDefault="00827998" w:rsidP="00A91337">
            <w:pPr>
              <w:pStyle w:val="Tabletext"/>
              <w:jc w:val="center"/>
              <w:rPr>
                <w:lang w:eastAsia="ja-JP"/>
              </w:rPr>
            </w:pPr>
            <w:r w:rsidRPr="00182533">
              <w:rPr>
                <w:lang w:eastAsia="ja-JP"/>
              </w:rPr>
              <w:t>1</w:t>
            </w:r>
          </w:p>
        </w:tc>
        <w:tc>
          <w:tcPr>
            <w:tcW w:w="1247" w:type="dxa"/>
            <w:vAlign w:val="center"/>
          </w:tcPr>
          <w:p w14:paraId="279FD065" w14:textId="77777777" w:rsidR="00827998" w:rsidRPr="00182533" w:rsidRDefault="00827998" w:rsidP="00A91337">
            <w:pPr>
              <w:pStyle w:val="Tabletext"/>
              <w:jc w:val="center"/>
              <w:rPr>
                <w:lang w:eastAsia="ja-JP"/>
              </w:rPr>
            </w:pPr>
            <w:r w:rsidRPr="00182533">
              <w:rPr>
                <w:lang w:eastAsia="ja-JP"/>
              </w:rPr>
              <w:t>1</w:t>
            </w:r>
          </w:p>
        </w:tc>
      </w:tr>
      <w:tr w:rsidR="00827998" w:rsidRPr="00182533" w14:paraId="3799C6CE" w14:textId="77777777" w:rsidTr="00A91337">
        <w:trPr>
          <w:trHeight w:val="20"/>
          <w:jc w:val="center"/>
        </w:trPr>
        <w:tc>
          <w:tcPr>
            <w:tcW w:w="1928" w:type="dxa"/>
            <w:vMerge/>
            <w:vAlign w:val="center"/>
          </w:tcPr>
          <w:p w14:paraId="60AD7DE4" w14:textId="77777777" w:rsidR="00827998" w:rsidRPr="00182533" w:rsidRDefault="00827998" w:rsidP="00A91337">
            <w:pPr>
              <w:pStyle w:val="Tabletext"/>
              <w:jc w:val="left"/>
              <w:rPr>
                <w:lang w:eastAsia="ja-JP"/>
              </w:rPr>
            </w:pPr>
          </w:p>
        </w:tc>
        <w:tc>
          <w:tcPr>
            <w:tcW w:w="2041" w:type="dxa"/>
            <w:vAlign w:val="center"/>
          </w:tcPr>
          <w:p w14:paraId="7AC38F3B" w14:textId="77777777" w:rsidR="00827998" w:rsidRPr="00182533" w:rsidRDefault="00827998" w:rsidP="00A91337">
            <w:pPr>
              <w:pStyle w:val="Tabletext"/>
              <w:jc w:val="center"/>
              <w:rPr>
                <w:lang w:eastAsia="ja-JP"/>
              </w:rPr>
            </w:pPr>
            <w:r w:rsidRPr="00182533">
              <w:rPr>
                <w:lang w:eastAsia="ja-JP"/>
              </w:rPr>
              <w:t>4</w:t>
            </w:r>
          </w:p>
        </w:tc>
        <w:tc>
          <w:tcPr>
            <w:tcW w:w="1644" w:type="dxa"/>
            <w:vAlign w:val="center"/>
          </w:tcPr>
          <w:p w14:paraId="3B5AD0DB" w14:textId="77777777" w:rsidR="00827998" w:rsidRPr="00182533" w:rsidRDefault="00827998" w:rsidP="00A91337">
            <w:pPr>
              <w:pStyle w:val="Tabletext"/>
              <w:jc w:val="center"/>
              <w:rPr>
                <w:lang w:eastAsia="ja-JP"/>
              </w:rPr>
            </w:pPr>
            <w:r w:rsidRPr="00182533">
              <w:rPr>
                <w:lang w:eastAsia="ja-JP"/>
              </w:rPr>
              <w:t>3</w:t>
            </w:r>
          </w:p>
        </w:tc>
        <w:tc>
          <w:tcPr>
            <w:tcW w:w="1191" w:type="dxa"/>
            <w:vAlign w:val="center"/>
          </w:tcPr>
          <w:p w14:paraId="260B364E" w14:textId="77777777" w:rsidR="00827998" w:rsidRPr="00182533" w:rsidRDefault="00827998" w:rsidP="00A91337">
            <w:pPr>
              <w:pStyle w:val="Tabletext"/>
              <w:jc w:val="center"/>
              <w:rPr>
                <w:lang w:eastAsia="ja-JP"/>
              </w:rPr>
            </w:pPr>
            <w:r w:rsidRPr="00182533">
              <w:rPr>
                <w:lang w:eastAsia="ja-JP"/>
              </w:rPr>
              <w:t>3</w:t>
            </w:r>
          </w:p>
        </w:tc>
        <w:tc>
          <w:tcPr>
            <w:tcW w:w="1588" w:type="dxa"/>
            <w:vAlign w:val="center"/>
          </w:tcPr>
          <w:p w14:paraId="172F1286" w14:textId="77777777" w:rsidR="00827998" w:rsidRPr="00182533" w:rsidRDefault="00827998" w:rsidP="00A91337">
            <w:pPr>
              <w:pStyle w:val="Tabletext"/>
              <w:jc w:val="center"/>
              <w:rPr>
                <w:lang w:eastAsia="ja-JP"/>
              </w:rPr>
            </w:pPr>
            <w:r w:rsidRPr="00182533">
              <w:rPr>
                <w:lang w:eastAsia="ja-JP"/>
              </w:rPr>
              <w:t>1</w:t>
            </w:r>
          </w:p>
        </w:tc>
        <w:tc>
          <w:tcPr>
            <w:tcW w:w="1247" w:type="dxa"/>
            <w:vAlign w:val="center"/>
          </w:tcPr>
          <w:p w14:paraId="03E65D66" w14:textId="77777777" w:rsidR="00827998" w:rsidRPr="00182533" w:rsidRDefault="00827998" w:rsidP="00A91337">
            <w:pPr>
              <w:pStyle w:val="Tabletext"/>
              <w:jc w:val="center"/>
              <w:rPr>
                <w:lang w:eastAsia="ja-JP"/>
              </w:rPr>
            </w:pPr>
            <w:r w:rsidRPr="00182533">
              <w:rPr>
                <w:lang w:eastAsia="ja-JP"/>
              </w:rPr>
              <w:t>1</w:t>
            </w:r>
          </w:p>
        </w:tc>
      </w:tr>
      <w:tr w:rsidR="00827998" w:rsidRPr="00182533" w14:paraId="658CD541" w14:textId="77777777" w:rsidTr="00A91337">
        <w:trPr>
          <w:trHeight w:val="20"/>
          <w:jc w:val="center"/>
        </w:trPr>
        <w:tc>
          <w:tcPr>
            <w:tcW w:w="1928" w:type="dxa"/>
            <w:vMerge/>
            <w:vAlign w:val="center"/>
          </w:tcPr>
          <w:p w14:paraId="216CA1E2" w14:textId="77777777" w:rsidR="00827998" w:rsidRPr="00182533" w:rsidRDefault="00827998" w:rsidP="00A91337">
            <w:pPr>
              <w:pStyle w:val="Tabletext"/>
              <w:jc w:val="left"/>
              <w:rPr>
                <w:lang w:eastAsia="ja-JP"/>
              </w:rPr>
            </w:pPr>
          </w:p>
        </w:tc>
        <w:tc>
          <w:tcPr>
            <w:tcW w:w="2041" w:type="dxa"/>
            <w:vAlign w:val="center"/>
          </w:tcPr>
          <w:p w14:paraId="5F8B14CB" w14:textId="77777777" w:rsidR="00827998" w:rsidRPr="00182533" w:rsidRDefault="00827998" w:rsidP="00A91337">
            <w:pPr>
              <w:pStyle w:val="Tabletext"/>
              <w:jc w:val="center"/>
              <w:rPr>
                <w:lang w:eastAsia="ja-JP"/>
              </w:rPr>
            </w:pPr>
            <w:r w:rsidRPr="00182533">
              <w:rPr>
                <w:lang w:eastAsia="ja-JP"/>
              </w:rPr>
              <w:t>4</w:t>
            </w:r>
          </w:p>
        </w:tc>
        <w:tc>
          <w:tcPr>
            <w:tcW w:w="1644" w:type="dxa"/>
            <w:vAlign w:val="center"/>
          </w:tcPr>
          <w:p w14:paraId="75A9AAB3" w14:textId="77777777" w:rsidR="00827998" w:rsidRPr="00182533" w:rsidRDefault="00827998" w:rsidP="00A91337">
            <w:pPr>
              <w:pStyle w:val="Tabletext"/>
              <w:jc w:val="center"/>
              <w:rPr>
                <w:lang w:eastAsia="ja-JP"/>
              </w:rPr>
            </w:pPr>
            <w:r w:rsidRPr="00182533">
              <w:rPr>
                <w:lang w:eastAsia="ja-JP"/>
              </w:rPr>
              <w:t>4</w:t>
            </w:r>
          </w:p>
        </w:tc>
        <w:tc>
          <w:tcPr>
            <w:tcW w:w="1191" w:type="dxa"/>
            <w:vAlign w:val="center"/>
          </w:tcPr>
          <w:p w14:paraId="09069801" w14:textId="77777777" w:rsidR="00827998" w:rsidRPr="00182533" w:rsidRDefault="00827998" w:rsidP="00A91337">
            <w:pPr>
              <w:pStyle w:val="Tabletext"/>
              <w:jc w:val="center"/>
              <w:rPr>
                <w:lang w:eastAsia="ja-JP"/>
              </w:rPr>
            </w:pPr>
            <w:r w:rsidRPr="00182533">
              <w:rPr>
                <w:lang w:eastAsia="ja-JP"/>
              </w:rPr>
              <w:t>4</w:t>
            </w:r>
          </w:p>
        </w:tc>
        <w:tc>
          <w:tcPr>
            <w:tcW w:w="1588" w:type="dxa"/>
            <w:vAlign w:val="center"/>
          </w:tcPr>
          <w:p w14:paraId="5D022552" w14:textId="77777777" w:rsidR="00827998" w:rsidRPr="00182533" w:rsidRDefault="00827998" w:rsidP="00A91337">
            <w:pPr>
              <w:pStyle w:val="Tabletext"/>
              <w:jc w:val="center"/>
              <w:rPr>
                <w:lang w:eastAsia="ja-JP"/>
              </w:rPr>
            </w:pPr>
            <w:r w:rsidRPr="00182533">
              <w:rPr>
                <w:lang w:eastAsia="ja-JP"/>
              </w:rPr>
              <w:t>1</w:t>
            </w:r>
          </w:p>
        </w:tc>
        <w:tc>
          <w:tcPr>
            <w:tcW w:w="1247" w:type="dxa"/>
            <w:vAlign w:val="center"/>
          </w:tcPr>
          <w:p w14:paraId="365E9527" w14:textId="77777777" w:rsidR="00827998" w:rsidRPr="00182533" w:rsidRDefault="00827998" w:rsidP="00A91337">
            <w:pPr>
              <w:pStyle w:val="Tabletext"/>
              <w:jc w:val="center"/>
              <w:rPr>
                <w:lang w:eastAsia="ja-JP"/>
              </w:rPr>
            </w:pPr>
            <w:r w:rsidRPr="00182533">
              <w:rPr>
                <w:lang w:eastAsia="ja-JP"/>
              </w:rPr>
              <w:t>1</w:t>
            </w:r>
          </w:p>
        </w:tc>
      </w:tr>
      <w:tr w:rsidR="00827998" w:rsidRPr="00182533" w14:paraId="4909FEAB" w14:textId="77777777" w:rsidTr="00A91337">
        <w:trPr>
          <w:trHeight w:val="20"/>
          <w:jc w:val="center"/>
        </w:trPr>
        <w:tc>
          <w:tcPr>
            <w:tcW w:w="1928" w:type="dxa"/>
            <w:vMerge w:val="restart"/>
            <w:vAlign w:val="center"/>
          </w:tcPr>
          <w:p w14:paraId="66DE0184" w14:textId="77777777" w:rsidR="00827998" w:rsidRPr="00182533" w:rsidRDefault="00827998" w:rsidP="00A91337">
            <w:pPr>
              <w:pStyle w:val="Tabletext"/>
              <w:jc w:val="left"/>
              <w:rPr>
                <w:lang w:eastAsia="ja-JP"/>
              </w:rPr>
            </w:pPr>
            <w:r w:rsidRPr="00182533">
              <w:rPr>
                <w:lang w:eastAsia="ja-JP"/>
              </w:rPr>
              <w:t xml:space="preserve">MIMO Modo 3 y </w:t>
            </w:r>
            <w:r w:rsidRPr="00182533">
              <w:rPr>
                <w:lang w:eastAsia="ja-JP"/>
              </w:rPr>
              <w:br/>
              <w:t>MIMO Modo 4</w:t>
            </w:r>
          </w:p>
        </w:tc>
        <w:tc>
          <w:tcPr>
            <w:tcW w:w="2041" w:type="dxa"/>
            <w:vAlign w:val="center"/>
          </w:tcPr>
          <w:p w14:paraId="6DED1C29" w14:textId="77777777" w:rsidR="00827998" w:rsidRPr="00182533" w:rsidRDefault="00827998" w:rsidP="00A91337">
            <w:pPr>
              <w:pStyle w:val="Tabletext"/>
              <w:jc w:val="center"/>
              <w:rPr>
                <w:lang w:eastAsia="ja-JP"/>
              </w:rPr>
            </w:pPr>
            <w:r w:rsidRPr="00182533">
              <w:rPr>
                <w:lang w:eastAsia="ja-JP"/>
              </w:rPr>
              <w:t>1</w:t>
            </w:r>
          </w:p>
        </w:tc>
        <w:tc>
          <w:tcPr>
            <w:tcW w:w="1644" w:type="dxa"/>
            <w:vAlign w:val="center"/>
          </w:tcPr>
          <w:p w14:paraId="3C5E50B9" w14:textId="77777777" w:rsidR="00827998" w:rsidRPr="00182533" w:rsidRDefault="00827998" w:rsidP="00A91337">
            <w:pPr>
              <w:pStyle w:val="Tabletext"/>
              <w:jc w:val="center"/>
              <w:rPr>
                <w:lang w:eastAsia="ja-JP"/>
              </w:rPr>
            </w:pPr>
            <w:r w:rsidRPr="00182533">
              <w:rPr>
                <w:lang w:eastAsia="ja-JP"/>
              </w:rPr>
              <w:t>1</w:t>
            </w:r>
          </w:p>
        </w:tc>
        <w:tc>
          <w:tcPr>
            <w:tcW w:w="1191" w:type="dxa"/>
            <w:vAlign w:val="center"/>
          </w:tcPr>
          <w:p w14:paraId="094B9E8E" w14:textId="77777777" w:rsidR="00827998" w:rsidRPr="00182533" w:rsidRDefault="00827998" w:rsidP="00A91337">
            <w:pPr>
              <w:pStyle w:val="Tabletext"/>
              <w:jc w:val="center"/>
              <w:rPr>
                <w:lang w:eastAsia="ja-JP"/>
              </w:rPr>
            </w:pPr>
            <w:r w:rsidRPr="00182533">
              <w:rPr>
                <w:lang w:eastAsia="ja-JP"/>
              </w:rPr>
              <w:t>1</w:t>
            </w:r>
          </w:p>
        </w:tc>
        <w:tc>
          <w:tcPr>
            <w:tcW w:w="1588" w:type="dxa"/>
            <w:vAlign w:val="center"/>
          </w:tcPr>
          <w:p w14:paraId="350E5CCB" w14:textId="77777777" w:rsidR="00827998" w:rsidRPr="00182533" w:rsidRDefault="00827998" w:rsidP="00A91337">
            <w:pPr>
              <w:pStyle w:val="Tabletext"/>
              <w:jc w:val="center"/>
              <w:rPr>
                <w:lang w:eastAsia="ja-JP"/>
              </w:rPr>
            </w:pPr>
            <w:r w:rsidRPr="00182533">
              <w:rPr>
                <w:lang w:eastAsia="ja-JP"/>
              </w:rPr>
              <w:t>1</w:t>
            </w:r>
          </w:p>
        </w:tc>
        <w:tc>
          <w:tcPr>
            <w:tcW w:w="1247" w:type="dxa"/>
            <w:vAlign w:val="center"/>
          </w:tcPr>
          <w:p w14:paraId="030A9BDC" w14:textId="77777777" w:rsidR="00827998" w:rsidRPr="00182533" w:rsidRDefault="00827998" w:rsidP="00A91337">
            <w:pPr>
              <w:pStyle w:val="Tabletext"/>
              <w:jc w:val="center"/>
              <w:rPr>
                <w:lang w:eastAsia="ja-JP"/>
              </w:rPr>
            </w:pPr>
            <w:r w:rsidRPr="00182533">
              <w:rPr>
                <w:lang w:eastAsia="ja-JP"/>
              </w:rPr>
              <w:t>1</w:t>
            </w:r>
          </w:p>
        </w:tc>
      </w:tr>
      <w:tr w:rsidR="00827998" w:rsidRPr="00182533" w14:paraId="6C6D58B5" w14:textId="77777777" w:rsidTr="00A91337">
        <w:trPr>
          <w:trHeight w:val="20"/>
          <w:jc w:val="center"/>
        </w:trPr>
        <w:tc>
          <w:tcPr>
            <w:tcW w:w="1928" w:type="dxa"/>
            <w:vMerge/>
            <w:vAlign w:val="center"/>
          </w:tcPr>
          <w:p w14:paraId="1F7BC55C" w14:textId="77777777" w:rsidR="00827998" w:rsidRPr="00182533" w:rsidRDefault="00827998" w:rsidP="00A91337">
            <w:pPr>
              <w:pStyle w:val="Tabletext"/>
              <w:spacing w:before="30" w:after="30"/>
              <w:jc w:val="left"/>
              <w:rPr>
                <w:rFonts w:eastAsia="SimSun"/>
              </w:rPr>
            </w:pPr>
          </w:p>
        </w:tc>
        <w:tc>
          <w:tcPr>
            <w:tcW w:w="2041" w:type="dxa"/>
            <w:vAlign w:val="center"/>
          </w:tcPr>
          <w:p w14:paraId="6A4F1FBA" w14:textId="77777777" w:rsidR="00827998" w:rsidRPr="00182533" w:rsidRDefault="00827998" w:rsidP="00A91337">
            <w:pPr>
              <w:pStyle w:val="Tabletext"/>
              <w:jc w:val="center"/>
              <w:rPr>
                <w:lang w:eastAsia="ja-JP"/>
              </w:rPr>
            </w:pPr>
            <w:r w:rsidRPr="00182533">
              <w:rPr>
                <w:lang w:eastAsia="ja-JP"/>
              </w:rPr>
              <w:t>2</w:t>
            </w:r>
          </w:p>
        </w:tc>
        <w:tc>
          <w:tcPr>
            <w:tcW w:w="1644" w:type="dxa"/>
            <w:vAlign w:val="center"/>
          </w:tcPr>
          <w:p w14:paraId="78812372" w14:textId="77777777" w:rsidR="00827998" w:rsidRPr="00182533" w:rsidRDefault="00827998" w:rsidP="00A91337">
            <w:pPr>
              <w:pStyle w:val="Tabletext"/>
              <w:jc w:val="center"/>
              <w:rPr>
                <w:lang w:eastAsia="ja-JP"/>
              </w:rPr>
            </w:pPr>
            <w:r w:rsidRPr="00182533">
              <w:rPr>
                <w:lang w:eastAsia="ja-JP"/>
              </w:rPr>
              <w:t>1</w:t>
            </w:r>
          </w:p>
        </w:tc>
        <w:tc>
          <w:tcPr>
            <w:tcW w:w="1191" w:type="dxa"/>
            <w:vAlign w:val="center"/>
          </w:tcPr>
          <w:p w14:paraId="0D39B671" w14:textId="77777777" w:rsidR="00827998" w:rsidRPr="00182533" w:rsidRDefault="00827998" w:rsidP="00A91337">
            <w:pPr>
              <w:pStyle w:val="Tabletext"/>
              <w:jc w:val="center"/>
              <w:rPr>
                <w:lang w:eastAsia="ja-JP"/>
              </w:rPr>
            </w:pPr>
            <w:r w:rsidRPr="00182533">
              <w:rPr>
                <w:lang w:eastAsia="ja-JP"/>
              </w:rPr>
              <w:t>1</w:t>
            </w:r>
          </w:p>
        </w:tc>
        <w:tc>
          <w:tcPr>
            <w:tcW w:w="1588" w:type="dxa"/>
            <w:vAlign w:val="center"/>
          </w:tcPr>
          <w:p w14:paraId="7A18C16C" w14:textId="77777777" w:rsidR="00827998" w:rsidRPr="00182533" w:rsidRDefault="00827998" w:rsidP="00A91337">
            <w:pPr>
              <w:pStyle w:val="Tabletext"/>
              <w:jc w:val="center"/>
              <w:rPr>
                <w:lang w:eastAsia="ja-JP"/>
              </w:rPr>
            </w:pPr>
            <w:r w:rsidRPr="00182533">
              <w:rPr>
                <w:lang w:eastAsia="ja-JP"/>
              </w:rPr>
              <w:t>1</w:t>
            </w:r>
          </w:p>
        </w:tc>
        <w:tc>
          <w:tcPr>
            <w:tcW w:w="1247" w:type="dxa"/>
            <w:vAlign w:val="center"/>
          </w:tcPr>
          <w:p w14:paraId="22C14B2A" w14:textId="77777777" w:rsidR="00827998" w:rsidRPr="00182533" w:rsidRDefault="00827998" w:rsidP="00A91337">
            <w:pPr>
              <w:pStyle w:val="Tabletext"/>
              <w:jc w:val="center"/>
              <w:rPr>
                <w:lang w:eastAsia="ja-JP"/>
              </w:rPr>
            </w:pPr>
            <w:r w:rsidRPr="00182533">
              <w:rPr>
                <w:lang w:eastAsia="ja-JP"/>
              </w:rPr>
              <w:t>1</w:t>
            </w:r>
          </w:p>
        </w:tc>
      </w:tr>
      <w:tr w:rsidR="00827998" w:rsidRPr="00182533" w14:paraId="1469541C" w14:textId="77777777" w:rsidTr="00A91337">
        <w:trPr>
          <w:trHeight w:val="20"/>
          <w:jc w:val="center"/>
        </w:trPr>
        <w:tc>
          <w:tcPr>
            <w:tcW w:w="1928" w:type="dxa"/>
            <w:vMerge/>
            <w:vAlign w:val="center"/>
          </w:tcPr>
          <w:p w14:paraId="39F0F86A" w14:textId="77777777" w:rsidR="00827998" w:rsidRPr="00182533" w:rsidRDefault="00827998" w:rsidP="00A91337">
            <w:pPr>
              <w:pStyle w:val="Tabletext"/>
              <w:spacing w:before="30" w:after="30"/>
              <w:jc w:val="left"/>
              <w:rPr>
                <w:rFonts w:eastAsia="SimSun"/>
              </w:rPr>
            </w:pPr>
          </w:p>
        </w:tc>
        <w:tc>
          <w:tcPr>
            <w:tcW w:w="2041" w:type="dxa"/>
            <w:vAlign w:val="center"/>
          </w:tcPr>
          <w:p w14:paraId="6C76BA45" w14:textId="77777777" w:rsidR="00827998" w:rsidRPr="00182533" w:rsidRDefault="00827998" w:rsidP="00A91337">
            <w:pPr>
              <w:pStyle w:val="Tabletext"/>
              <w:jc w:val="center"/>
              <w:rPr>
                <w:lang w:eastAsia="ja-JP"/>
              </w:rPr>
            </w:pPr>
            <w:r w:rsidRPr="00182533">
              <w:rPr>
                <w:lang w:eastAsia="ja-JP"/>
              </w:rPr>
              <w:t>2</w:t>
            </w:r>
          </w:p>
        </w:tc>
        <w:tc>
          <w:tcPr>
            <w:tcW w:w="1644" w:type="dxa"/>
            <w:vAlign w:val="center"/>
          </w:tcPr>
          <w:p w14:paraId="21D4D903" w14:textId="77777777" w:rsidR="00827998" w:rsidRPr="00182533" w:rsidRDefault="00827998" w:rsidP="00A91337">
            <w:pPr>
              <w:pStyle w:val="Tabletext"/>
              <w:jc w:val="center"/>
              <w:rPr>
                <w:lang w:eastAsia="ja-JP"/>
              </w:rPr>
            </w:pPr>
            <w:r w:rsidRPr="00182533">
              <w:rPr>
                <w:lang w:eastAsia="ja-JP"/>
              </w:rPr>
              <w:t>2</w:t>
            </w:r>
          </w:p>
        </w:tc>
        <w:tc>
          <w:tcPr>
            <w:tcW w:w="1191" w:type="dxa"/>
            <w:vAlign w:val="center"/>
          </w:tcPr>
          <w:p w14:paraId="7D9609F3" w14:textId="77777777" w:rsidR="00827998" w:rsidRPr="00182533" w:rsidRDefault="00827998" w:rsidP="00A91337">
            <w:pPr>
              <w:pStyle w:val="Tabletext"/>
              <w:jc w:val="center"/>
              <w:rPr>
                <w:lang w:eastAsia="ja-JP"/>
              </w:rPr>
            </w:pPr>
            <w:r w:rsidRPr="00182533">
              <w:rPr>
                <w:lang w:eastAsia="ja-JP"/>
              </w:rPr>
              <w:t>2</w:t>
            </w:r>
          </w:p>
        </w:tc>
        <w:tc>
          <w:tcPr>
            <w:tcW w:w="1588" w:type="dxa"/>
            <w:vAlign w:val="center"/>
          </w:tcPr>
          <w:p w14:paraId="0008A285" w14:textId="77777777" w:rsidR="00827998" w:rsidRPr="00182533" w:rsidRDefault="00827998" w:rsidP="00A91337">
            <w:pPr>
              <w:pStyle w:val="Tabletext"/>
              <w:jc w:val="center"/>
              <w:rPr>
                <w:lang w:eastAsia="ja-JP"/>
              </w:rPr>
            </w:pPr>
            <w:r w:rsidRPr="00182533">
              <w:rPr>
                <w:lang w:eastAsia="ja-JP"/>
              </w:rPr>
              <w:t>1</w:t>
            </w:r>
          </w:p>
        </w:tc>
        <w:tc>
          <w:tcPr>
            <w:tcW w:w="1247" w:type="dxa"/>
            <w:vAlign w:val="center"/>
          </w:tcPr>
          <w:p w14:paraId="664F89E0" w14:textId="77777777" w:rsidR="00827998" w:rsidRPr="00182533" w:rsidRDefault="00827998" w:rsidP="00A91337">
            <w:pPr>
              <w:pStyle w:val="Tabletext"/>
              <w:jc w:val="center"/>
              <w:rPr>
                <w:lang w:eastAsia="ja-JP"/>
              </w:rPr>
            </w:pPr>
            <w:r w:rsidRPr="00182533">
              <w:rPr>
                <w:lang w:eastAsia="ja-JP"/>
              </w:rPr>
              <w:t>1</w:t>
            </w:r>
          </w:p>
        </w:tc>
      </w:tr>
      <w:tr w:rsidR="00827998" w:rsidRPr="00182533" w14:paraId="5A074558" w14:textId="77777777" w:rsidTr="00A91337">
        <w:trPr>
          <w:trHeight w:val="20"/>
          <w:jc w:val="center"/>
        </w:trPr>
        <w:tc>
          <w:tcPr>
            <w:tcW w:w="1928" w:type="dxa"/>
            <w:vMerge/>
            <w:vAlign w:val="center"/>
          </w:tcPr>
          <w:p w14:paraId="27CC6F58" w14:textId="77777777" w:rsidR="00827998" w:rsidRPr="00182533" w:rsidRDefault="00827998" w:rsidP="00A91337">
            <w:pPr>
              <w:pStyle w:val="Tabletext"/>
              <w:spacing w:before="30" w:after="30"/>
              <w:jc w:val="left"/>
              <w:rPr>
                <w:rFonts w:eastAsia="SimSun"/>
              </w:rPr>
            </w:pPr>
          </w:p>
        </w:tc>
        <w:tc>
          <w:tcPr>
            <w:tcW w:w="2041" w:type="dxa"/>
            <w:vAlign w:val="center"/>
          </w:tcPr>
          <w:p w14:paraId="68D84D25" w14:textId="77777777" w:rsidR="00827998" w:rsidRPr="00182533" w:rsidRDefault="00827998" w:rsidP="00A91337">
            <w:pPr>
              <w:pStyle w:val="Tabletext"/>
              <w:jc w:val="center"/>
              <w:rPr>
                <w:lang w:eastAsia="ja-JP"/>
              </w:rPr>
            </w:pPr>
            <w:r w:rsidRPr="00182533">
              <w:rPr>
                <w:lang w:eastAsia="ja-JP"/>
              </w:rPr>
              <w:t>4</w:t>
            </w:r>
          </w:p>
        </w:tc>
        <w:tc>
          <w:tcPr>
            <w:tcW w:w="1644" w:type="dxa"/>
            <w:vAlign w:val="center"/>
          </w:tcPr>
          <w:p w14:paraId="4D147DE6" w14:textId="77777777" w:rsidR="00827998" w:rsidRPr="00182533" w:rsidRDefault="00827998" w:rsidP="00A91337">
            <w:pPr>
              <w:pStyle w:val="Tabletext"/>
              <w:jc w:val="center"/>
              <w:rPr>
                <w:lang w:eastAsia="ja-JP"/>
              </w:rPr>
            </w:pPr>
            <w:r w:rsidRPr="00182533">
              <w:rPr>
                <w:lang w:eastAsia="ja-JP"/>
              </w:rPr>
              <w:t>1</w:t>
            </w:r>
          </w:p>
        </w:tc>
        <w:tc>
          <w:tcPr>
            <w:tcW w:w="1191" w:type="dxa"/>
            <w:vAlign w:val="center"/>
          </w:tcPr>
          <w:p w14:paraId="262ECB41" w14:textId="77777777" w:rsidR="00827998" w:rsidRPr="00182533" w:rsidRDefault="00827998" w:rsidP="00A91337">
            <w:pPr>
              <w:pStyle w:val="Tabletext"/>
              <w:jc w:val="center"/>
              <w:rPr>
                <w:lang w:eastAsia="ja-JP"/>
              </w:rPr>
            </w:pPr>
            <w:r w:rsidRPr="00182533">
              <w:rPr>
                <w:lang w:eastAsia="ja-JP"/>
              </w:rPr>
              <w:t>1</w:t>
            </w:r>
          </w:p>
        </w:tc>
        <w:tc>
          <w:tcPr>
            <w:tcW w:w="1588" w:type="dxa"/>
            <w:vAlign w:val="center"/>
          </w:tcPr>
          <w:p w14:paraId="6C384943" w14:textId="77777777" w:rsidR="00827998" w:rsidRPr="00182533" w:rsidRDefault="00827998" w:rsidP="00A91337">
            <w:pPr>
              <w:pStyle w:val="Tabletext"/>
              <w:jc w:val="center"/>
              <w:rPr>
                <w:lang w:eastAsia="ja-JP"/>
              </w:rPr>
            </w:pPr>
            <w:r w:rsidRPr="00182533">
              <w:rPr>
                <w:lang w:eastAsia="ja-JP"/>
              </w:rPr>
              <w:t>1</w:t>
            </w:r>
          </w:p>
        </w:tc>
        <w:tc>
          <w:tcPr>
            <w:tcW w:w="1247" w:type="dxa"/>
            <w:vAlign w:val="center"/>
          </w:tcPr>
          <w:p w14:paraId="465F8893" w14:textId="77777777" w:rsidR="00827998" w:rsidRPr="00182533" w:rsidRDefault="00827998" w:rsidP="00A91337">
            <w:pPr>
              <w:pStyle w:val="Tabletext"/>
              <w:jc w:val="center"/>
              <w:rPr>
                <w:lang w:eastAsia="ja-JP"/>
              </w:rPr>
            </w:pPr>
            <w:r w:rsidRPr="00182533">
              <w:rPr>
                <w:lang w:eastAsia="ja-JP"/>
              </w:rPr>
              <w:t>1</w:t>
            </w:r>
          </w:p>
        </w:tc>
      </w:tr>
      <w:tr w:rsidR="00827998" w:rsidRPr="00182533" w14:paraId="49F4317D" w14:textId="77777777" w:rsidTr="00A91337">
        <w:trPr>
          <w:trHeight w:val="20"/>
          <w:jc w:val="center"/>
        </w:trPr>
        <w:tc>
          <w:tcPr>
            <w:tcW w:w="1928" w:type="dxa"/>
            <w:vMerge/>
            <w:vAlign w:val="center"/>
          </w:tcPr>
          <w:p w14:paraId="63FC27EB" w14:textId="77777777" w:rsidR="00827998" w:rsidRPr="00182533" w:rsidRDefault="00827998" w:rsidP="00A91337">
            <w:pPr>
              <w:pStyle w:val="Tabletext"/>
              <w:spacing w:before="30" w:after="30"/>
              <w:jc w:val="left"/>
              <w:rPr>
                <w:rFonts w:eastAsia="SimSun"/>
              </w:rPr>
            </w:pPr>
          </w:p>
        </w:tc>
        <w:tc>
          <w:tcPr>
            <w:tcW w:w="2041" w:type="dxa"/>
            <w:vAlign w:val="center"/>
          </w:tcPr>
          <w:p w14:paraId="5B94523D" w14:textId="77777777" w:rsidR="00827998" w:rsidRPr="00182533" w:rsidRDefault="00827998" w:rsidP="00A91337">
            <w:pPr>
              <w:pStyle w:val="Tabletext"/>
              <w:jc w:val="center"/>
              <w:rPr>
                <w:lang w:eastAsia="ja-JP"/>
              </w:rPr>
            </w:pPr>
            <w:r w:rsidRPr="00182533">
              <w:rPr>
                <w:lang w:eastAsia="ja-JP"/>
              </w:rPr>
              <w:t>4</w:t>
            </w:r>
          </w:p>
        </w:tc>
        <w:tc>
          <w:tcPr>
            <w:tcW w:w="1644" w:type="dxa"/>
            <w:vAlign w:val="center"/>
          </w:tcPr>
          <w:p w14:paraId="6423CF44" w14:textId="77777777" w:rsidR="00827998" w:rsidRPr="00182533" w:rsidRDefault="00827998" w:rsidP="00A91337">
            <w:pPr>
              <w:pStyle w:val="Tabletext"/>
              <w:jc w:val="center"/>
              <w:rPr>
                <w:lang w:eastAsia="ja-JP"/>
              </w:rPr>
            </w:pPr>
            <w:r w:rsidRPr="00182533">
              <w:rPr>
                <w:lang w:eastAsia="ja-JP"/>
              </w:rPr>
              <w:t>2</w:t>
            </w:r>
          </w:p>
        </w:tc>
        <w:tc>
          <w:tcPr>
            <w:tcW w:w="1191" w:type="dxa"/>
            <w:vAlign w:val="center"/>
          </w:tcPr>
          <w:p w14:paraId="4CD34D20" w14:textId="77777777" w:rsidR="00827998" w:rsidRPr="00182533" w:rsidRDefault="00827998" w:rsidP="00A91337">
            <w:pPr>
              <w:pStyle w:val="Tabletext"/>
              <w:jc w:val="center"/>
              <w:rPr>
                <w:lang w:eastAsia="ja-JP"/>
              </w:rPr>
            </w:pPr>
            <w:r w:rsidRPr="00182533">
              <w:rPr>
                <w:lang w:eastAsia="ja-JP"/>
              </w:rPr>
              <w:t>2</w:t>
            </w:r>
          </w:p>
        </w:tc>
        <w:tc>
          <w:tcPr>
            <w:tcW w:w="1588" w:type="dxa"/>
            <w:vAlign w:val="center"/>
          </w:tcPr>
          <w:p w14:paraId="6142B444" w14:textId="77777777" w:rsidR="00827998" w:rsidRPr="00182533" w:rsidRDefault="00827998" w:rsidP="00A91337">
            <w:pPr>
              <w:pStyle w:val="Tabletext"/>
              <w:jc w:val="center"/>
              <w:rPr>
                <w:lang w:eastAsia="ja-JP"/>
              </w:rPr>
            </w:pPr>
            <w:r w:rsidRPr="00182533">
              <w:rPr>
                <w:lang w:eastAsia="ja-JP"/>
              </w:rPr>
              <w:t>1</w:t>
            </w:r>
          </w:p>
        </w:tc>
        <w:tc>
          <w:tcPr>
            <w:tcW w:w="1247" w:type="dxa"/>
            <w:vAlign w:val="center"/>
          </w:tcPr>
          <w:p w14:paraId="570A8744" w14:textId="77777777" w:rsidR="00827998" w:rsidRPr="00182533" w:rsidRDefault="00827998" w:rsidP="00A91337">
            <w:pPr>
              <w:pStyle w:val="Tabletext"/>
              <w:jc w:val="center"/>
              <w:rPr>
                <w:lang w:eastAsia="ja-JP"/>
              </w:rPr>
            </w:pPr>
            <w:r w:rsidRPr="00182533">
              <w:rPr>
                <w:lang w:eastAsia="ja-JP"/>
              </w:rPr>
              <w:t>1</w:t>
            </w:r>
          </w:p>
        </w:tc>
      </w:tr>
      <w:tr w:rsidR="00827998" w:rsidRPr="00182533" w14:paraId="23F2CB21" w14:textId="77777777" w:rsidTr="00A91337">
        <w:trPr>
          <w:trHeight w:val="20"/>
          <w:jc w:val="center"/>
        </w:trPr>
        <w:tc>
          <w:tcPr>
            <w:tcW w:w="1928" w:type="dxa"/>
            <w:vMerge/>
            <w:vAlign w:val="center"/>
          </w:tcPr>
          <w:p w14:paraId="381B76EE" w14:textId="77777777" w:rsidR="00827998" w:rsidRPr="00182533" w:rsidRDefault="00827998" w:rsidP="00A91337">
            <w:pPr>
              <w:pStyle w:val="Tabletext"/>
              <w:spacing w:before="30" w:after="30"/>
              <w:jc w:val="left"/>
              <w:rPr>
                <w:rFonts w:eastAsia="SimSun"/>
              </w:rPr>
            </w:pPr>
          </w:p>
        </w:tc>
        <w:tc>
          <w:tcPr>
            <w:tcW w:w="2041" w:type="dxa"/>
            <w:vAlign w:val="center"/>
          </w:tcPr>
          <w:p w14:paraId="10AE5F3B" w14:textId="77777777" w:rsidR="00827998" w:rsidRPr="00182533" w:rsidRDefault="00827998" w:rsidP="00A91337">
            <w:pPr>
              <w:pStyle w:val="Tabletext"/>
              <w:jc w:val="center"/>
              <w:rPr>
                <w:lang w:eastAsia="ja-JP"/>
              </w:rPr>
            </w:pPr>
            <w:r w:rsidRPr="00182533">
              <w:rPr>
                <w:lang w:eastAsia="ja-JP"/>
              </w:rPr>
              <w:t>4</w:t>
            </w:r>
          </w:p>
        </w:tc>
        <w:tc>
          <w:tcPr>
            <w:tcW w:w="1644" w:type="dxa"/>
            <w:vAlign w:val="center"/>
          </w:tcPr>
          <w:p w14:paraId="0C881AF3" w14:textId="77777777" w:rsidR="00827998" w:rsidRPr="00182533" w:rsidRDefault="00827998" w:rsidP="00A91337">
            <w:pPr>
              <w:pStyle w:val="Tabletext"/>
              <w:jc w:val="center"/>
              <w:rPr>
                <w:lang w:eastAsia="ja-JP"/>
              </w:rPr>
            </w:pPr>
            <w:r w:rsidRPr="00182533">
              <w:rPr>
                <w:lang w:eastAsia="ja-JP"/>
              </w:rPr>
              <w:t>3</w:t>
            </w:r>
          </w:p>
        </w:tc>
        <w:tc>
          <w:tcPr>
            <w:tcW w:w="1191" w:type="dxa"/>
            <w:vAlign w:val="center"/>
          </w:tcPr>
          <w:p w14:paraId="5C7E9ED0" w14:textId="77777777" w:rsidR="00827998" w:rsidRPr="00182533" w:rsidRDefault="00827998" w:rsidP="00A91337">
            <w:pPr>
              <w:pStyle w:val="Tabletext"/>
              <w:jc w:val="center"/>
              <w:rPr>
                <w:lang w:eastAsia="ja-JP"/>
              </w:rPr>
            </w:pPr>
            <w:r w:rsidRPr="00182533">
              <w:rPr>
                <w:lang w:eastAsia="ja-JP"/>
              </w:rPr>
              <w:t>3</w:t>
            </w:r>
          </w:p>
        </w:tc>
        <w:tc>
          <w:tcPr>
            <w:tcW w:w="1588" w:type="dxa"/>
            <w:vAlign w:val="center"/>
          </w:tcPr>
          <w:p w14:paraId="009F76CB" w14:textId="77777777" w:rsidR="00827998" w:rsidRPr="00182533" w:rsidRDefault="00827998" w:rsidP="00A91337">
            <w:pPr>
              <w:pStyle w:val="Tabletext"/>
              <w:jc w:val="center"/>
              <w:rPr>
                <w:lang w:eastAsia="ja-JP"/>
              </w:rPr>
            </w:pPr>
            <w:r w:rsidRPr="00182533">
              <w:rPr>
                <w:lang w:eastAsia="ja-JP"/>
              </w:rPr>
              <w:t>1</w:t>
            </w:r>
          </w:p>
        </w:tc>
        <w:tc>
          <w:tcPr>
            <w:tcW w:w="1247" w:type="dxa"/>
            <w:vAlign w:val="center"/>
          </w:tcPr>
          <w:p w14:paraId="009D0C70" w14:textId="77777777" w:rsidR="00827998" w:rsidRPr="00182533" w:rsidRDefault="00827998" w:rsidP="00A91337">
            <w:pPr>
              <w:pStyle w:val="Tabletext"/>
              <w:jc w:val="center"/>
              <w:rPr>
                <w:lang w:eastAsia="ja-JP"/>
              </w:rPr>
            </w:pPr>
            <w:r w:rsidRPr="00182533">
              <w:rPr>
                <w:lang w:eastAsia="ja-JP"/>
              </w:rPr>
              <w:t>1</w:t>
            </w:r>
          </w:p>
        </w:tc>
      </w:tr>
      <w:tr w:rsidR="00827998" w:rsidRPr="00182533" w14:paraId="7FE487B9" w14:textId="77777777" w:rsidTr="00A91337">
        <w:trPr>
          <w:trHeight w:val="20"/>
          <w:jc w:val="center"/>
        </w:trPr>
        <w:tc>
          <w:tcPr>
            <w:tcW w:w="1928" w:type="dxa"/>
            <w:vMerge/>
            <w:vAlign w:val="center"/>
          </w:tcPr>
          <w:p w14:paraId="346776EF" w14:textId="77777777" w:rsidR="00827998" w:rsidRPr="00182533" w:rsidRDefault="00827998" w:rsidP="00A91337">
            <w:pPr>
              <w:pStyle w:val="Tabletext"/>
              <w:spacing w:before="30" w:after="30"/>
              <w:jc w:val="left"/>
              <w:rPr>
                <w:rFonts w:eastAsia="SimSun"/>
              </w:rPr>
            </w:pPr>
          </w:p>
        </w:tc>
        <w:tc>
          <w:tcPr>
            <w:tcW w:w="2041" w:type="dxa"/>
            <w:vAlign w:val="center"/>
          </w:tcPr>
          <w:p w14:paraId="004A7406" w14:textId="77777777" w:rsidR="00827998" w:rsidRPr="00182533" w:rsidRDefault="00827998" w:rsidP="00A91337">
            <w:pPr>
              <w:pStyle w:val="Tabletext"/>
              <w:jc w:val="center"/>
              <w:rPr>
                <w:lang w:eastAsia="ja-JP"/>
              </w:rPr>
            </w:pPr>
            <w:r w:rsidRPr="00182533">
              <w:rPr>
                <w:lang w:eastAsia="ja-JP"/>
              </w:rPr>
              <w:t>4</w:t>
            </w:r>
          </w:p>
        </w:tc>
        <w:tc>
          <w:tcPr>
            <w:tcW w:w="1644" w:type="dxa"/>
            <w:vAlign w:val="center"/>
          </w:tcPr>
          <w:p w14:paraId="4351C70F" w14:textId="77777777" w:rsidR="00827998" w:rsidRPr="00182533" w:rsidRDefault="00827998" w:rsidP="00A91337">
            <w:pPr>
              <w:pStyle w:val="Tabletext"/>
              <w:jc w:val="center"/>
              <w:rPr>
                <w:lang w:eastAsia="ja-JP"/>
              </w:rPr>
            </w:pPr>
            <w:r w:rsidRPr="00182533">
              <w:rPr>
                <w:lang w:eastAsia="ja-JP"/>
              </w:rPr>
              <w:t>4</w:t>
            </w:r>
          </w:p>
        </w:tc>
        <w:tc>
          <w:tcPr>
            <w:tcW w:w="1191" w:type="dxa"/>
            <w:vAlign w:val="center"/>
          </w:tcPr>
          <w:p w14:paraId="334E677A" w14:textId="77777777" w:rsidR="00827998" w:rsidRPr="00182533" w:rsidRDefault="00827998" w:rsidP="00A91337">
            <w:pPr>
              <w:pStyle w:val="Tabletext"/>
              <w:jc w:val="center"/>
              <w:rPr>
                <w:lang w:eastAsia="ja-JP"/>
              </w:rPr>
            </w:pPr>
            <w:r w:rsidRPr="00182533">
              <w:rPr>
                <w:lang w:eastAsia="ja-JP"/>
              </w:rPr>
              <w:t>4</w:t>
            </w:r>
          </w:p>
        </w:tc>
        <w:tc>
          <w:tcPr>
            <w:tcW w:w="1588" w:type="dxa"/>
            <w:vAlign w:val="center"/>
          </w:tcPr>
          <w:p w14:paraId="61E47568" w14:textId="77777777" w:rsidR="00827998" w:rsidRPr="00182533" w:rsidRDefault="00827998" w:rsidP="00A91337">
            <w:pPr>
              <w:pStyle w:val="Tabletext"/>
              <w:jc w:val="center"/>
              <w:rPr>
                <w:lang w:eastAsia="ja-JP"/>
              </w:rPr>
            </w:pPr>
            <w:r w:rsidRPr="00182533">
              <w:rPr>
                <w:lang w:eastAsia="ja-JP"/>
              </w:rPr>
              <w:t>1</w:t>
            </w:r>
          </w:p>
        </w:tc>
        <w:tc>
          <w:tcPr>
            <w:tcW w:w="1247" w:type="dxa"/>
            <w:vAlign w:val="center"/>
          </w:tcPr>
          <w:p w14:paraId="1478F891" w14:textId="77777777" w:rsidR="00827998" w:rsidRPr="00182533" w:rsidRDefault="00827998" w:rsidP="00A91337">
            <w:pPr>
              <w:pStyle w:val="Tabletext"/>
              <w:jc w:val="center"/>
              <w:rPr>
                <w:lang w:eastAsia="ja-JP"/>
              </w:rPr>
            </w:pPr>
            <w:r w:rsidRPr="00182533">
              <w:rPr>
                <w:lang w:eastAsia="ja-JP"/>
              </w:rPr>
              <w:t>1</w:t>
            </w:r>
          </w:p>
        </w:tc>
      </w:tr>
    </w:tbl>
    <w:p w14:paraId="7D37B51F" w14:textId="77777777" w:rsidR="00827998" w:rsidRPr="00182533" w:rsidRDefault="00827998" w:rsidP="00827998">
      <w:pPr>
        <w:pStyle w:val="Tablefin"/>
        <w:rPr>
          <w:lang w:val="es-ES" w:eastAsia="ja-JP"/>
        </w:rPr>
      </w:pPr>
      <w:bookmarkStart w:id="48" w:name="_Hlk44061153"/>
    </w:p>
    <w:bookmarkEnd w:id="48"/>
    <w:p w14:paraId="5D2C5C46" w14:textId="77777777" w:rsidR="00827998" w:rsidRPr="00182533" w:rsidRDefault="00827998" w:rsidP="00827998">
      <w:pPr>
        <w:keepNext/>
        <w:keepLines/>
        <w:rPr>
          <w:lang w:eastAsia="ja-JP"/>
        </w:rPr>
      </w:pPr>
      <w:r w:rsidRPr="00182533">
        <w:rPr>
          <w:lang w:eastAsia="ja-JP"/>
        </w:rPr>
        <w:lastRenderedPageBreak/>
        <w:t>Los modos de diversidad de transmisión soportados por el enlace ascendente comprenden esquemas con dos y cuatro antenas transmisoras a velocidad 1 tal como la codificación del bloque de espacio y frecuencia (SFBC) y el precodificador de dos trenes. En los sistemas FDD y TDD, se soporta la precodificación basada en un libro de códigos unitario. En este modo, la MS transmite una señal de referencia de sondeo por el UL como ayuda a la planificación del UL y a la selección de precodificador en la BS. La BS comunica a la MS la atribución de recursos, el MCS, el rango, el índice del precodificador preferido y el tamaño del paquete. La MU-MIMO del enlace ascendente permite la multiplexación espacial de varias MS sobre los mismos recursos radioeléctricos. Se soporta la MU-MIMO tanto de bucle abierto como de bucle cerrado. Las MS con una sola antena transmisora pueden funcionar en el modo SU-MIMO de bucle abierto o en el MU-MIMO de bucle abierto.</w:t>
      </w:r>
    </w:p>
    <w:p w14:paraId="09DCC692" w14:textId="77777777" w:rsidR="00827998" w:rsidRPr="00182533" w:rsidRDefault="00827998" w:rsidP="00827998">
      <w:pPr>
        <w:pStyle w:val="Heading2"/>
        <w:rPr>
          <w:lang w:eastAsia="ja-JP"/>
        </w:rPr>
      </w:pPr>
      <w:bookmarkStart w:id="49" w:name="_Toc246688714"/>
      <w:r w:rsidRPr="00182533">
        <w:rPr>
          <w:lang w:eastAsia="ja-JP"/>
        </w:rPr>
        <w:t>1.2</w:t>
      </w:r>
      <w:r w:rsidRPr="00182533">
        <w:rPr>
          <w:lang w:eastAsia="ja-JP"/>
        </w:rPr>
        <w:tab/>
        <w:t>Consideraciones generales de la capa MAC</w:t>
      </w:r>
      <w:bookmarkEnd w:id="49"/>
    </w:p>
    <w:p w14:paraId="75BA7A0C" w14:textId="77777777" w:rsidR="00827998" w:rsidRPr="00182533" w:rsidRDefault="00827998" w:rsidP="00827998">
      <w:pPr>
        <w:rPr>
          <w:lang w:eastAsia="ja-JP"/>
        </w:rPr>
      </w:pPr>
      <w:r w:rsidRPr="00182533">
        <w:rPr>
          <w:lang w:eastAsia="ja-JP"/>
        </w:rPr>
        <w:t>En las siguientes secciones se describen característica seleccionadas de la capa MAC.</w:t>
      </w:r>
    </w:p>
    <w:p w14:paraId="0DE9023E" w14:textId="77777777" w:rsidR="00827998" w:rsidRPr="00182533" w:rsidRDefault="00827998" w:rsidP="00827998">
      <w:pPr>
        <w:pStyle w:val="Heading3"/>
        <w:rPr>
          <w:lang w:eastAsia="ja-JP"/>
        </w:rPr>
      </w:pPr>
      <w:bookmarkStart w:id="50" w:name="_Ref216751625"/>
      <w:bookmarkStart w:id="51" w:name="_Toc216769099"/>
      <w:bookmarkStart w:id="52" w:name="_Toc246688715"/>
      <w:r w:rsidRPr="00182533">
        <w:rPr>
          <w:lang w:eastAsia="ja-JP"/>
        </w:rPr>
        <w:t>1.2.1</w:t>
      </w:r>
      <w:r w:rsidRPr="00182533">
        <w:rPr>
          <w:lang w:eastAsia="ja-JP"/>
        </w:rPr>
        <w:tab/>
        <w:t>Direccionamiento MAC</w:t>
      </w:r>
      <w:bookmarkEnd w:id="50"/>
      <w:bookmarkEnd w:id="51"/>
      <w:bookmarkEnd w:id="52"/>
    </w:p>
    <w:p w14:paraId="3F07BCF2" w14:textId="77777777" w:rsidR="00827998" w:rsidRPr="00182533" w:rsidRDefault="00827998" w:rsidP="00827998">
      <w:pPr>
        <w:rPr>
          <w:lang w:eastAsia="ja-JP"/>
        </w:rPr>
      </w:pPr>
      <w:r w:rsidRPr="00182533">
        <w:rPr>
          <w:lang w:eastAsia="ja-JP"/>
        </w:rPr>
        <w:t>La MAN Inalámbrica-Avanzada define direcciones globales y lógicas para una MS que identifican al usuario y a sus conexiones durante una sesión. La MS viene identificada por el identificador ampliado global exclusivo de 48 bits del IEEE asignado por la autoridad de registro del IEEE. Además, se asignan a la MS los siguientes identificadores lógicos: 1) Un identificador de estación durante la entrada en la red (o reentrada en la misma) que identifica de modo exclusivo la MS en la célula, y 2) un identificador de flujo (FID) que identifica exclusivamente las conexiones de control y las conexiones de transporte con la MS. Se utiliza un identificador temporal de estación para proteger la correspondencia entre el identificador real de la estación durante la entrada en la red. Se define un identificador de cancelación del registro para identificar de modo exclusivo la MS dentro del conjunto de identificadores del grupo de radiobúsqueda, el ciclo de radiobúsqueda y el desplazamiento de radiobúsqueda.</w:t>
      </w:r>
    </w:p>
    <w:p w14:paraId="26E86123" w14:textId="77777777" w:rsidR="00827998" w:rsidRPr="00182533" w:rsidRDefault="00827998" w:rsidP="00827998">
      <w:pPr>
        <w:pStyle w:val="Heading3"/>
        <w:rPr>
          <w:lang w:eastAsia="ja-JP"/>
        </w:rPr>
      </w:pPr>
      <w:bookmarkStart w:id="53" w:name="_Toc246688716"/>
      <w:r w:rsidRPr="00182533">
        <w:rPr>
          <w:lang w:eastAsia="ja-JP"/>
        </w:rPr>
        <w:t>1.2.2</w:t>
      </w:r>
      <w:r w:rsidRPr="00182533">
        <w:rPr>
          <w:lang w:eastAsia="ja-JP"/>
        </w:rPr>
        <w:tab/>
      </w:r>
      <w:bookmarkEnd w:id="53"/>
      <w:r w:rsidRPr="00182533">
        <w:rPr>
          <w:lang w:eastAsia="ja-JP"/>
        </w:rPr>
        <w:t>Entrada en la red</w:t>
      </w:r>
    </w:p>
    <w:p w14:paraId="3BE351A8" w14:textId="7467E0B3" w:rsidR="00827998" w:rsidRPr="00182533" w:rsidRDefault="00827998" w:rsidP="00827998">
      <w:pPr>
        <w:rPr>
          <w:lang w:eastAsia="ja-JP"/>
        </w:rPr>
      </w:pPr>
      <w:r w:rsidRPr="00182533">
        <w:rPr>
          <w:lang w:eastAsia="ja-JP"/>
        </w:rPr>
        <w:t>La entrada en la red es el procedimiento mediante el que una MS detecta una red celular y establece una conexión con la misma. La entrada en la red sigue los siguientes pasos (véase la Fig.</w:t>
      </w:r>
      <w:r w:rsidR="009F4DE0">
        <w:rPr>
          <w:lang w:eastAsia="ja-JP"/>
        </w:rPr>
        <w:t> </w:t>
      </w:r>
      <w:r w:rsidRPr="00182533">
        <w:rPr>
          <w:lang w:eastAsia="ja-JP"/>
        </w:rPr>
        <w:t>20):</w:t>
      </w:r>
    </w:p>
    <w:p w14:paraId="1AC080FC" w14:textId="77777777" w:rsidR="00827998" w:rsidRPr="00182533" w:rsidRDefault="00827998" w:rsidP="00827998">
      <w:pPr>
        <w:pStyle w:val="enumlev1"/>
        <w:rPr>
          <w:lang w:eastAsia="ja-JP"/>
        </w:rPr>
      </w:pPr>
      <w:r w:rsidRPr="00182533">
        <w:rPr>
          <w:lang w:eastAsia="ja-JP"/>
        </w:rPr>
        <w:t>–</w:t>
      </w:r>
      <w:r w:rsidRPr="00182533">
        <w:rPr>
          <w:lang w:eastAsia="ja-JP"/>
        </w:rPr>
        <w:tab/>
        <w:t>sincronización con la BS mediante la adquisición de los preámbulos;</w:t>
      </w:r>
    </w:p>
    <w:p w14:paraId="66210D0D" w14:textId="77777777" w:rsidR="00827998" w:rsidRPr="00182533" w:rsidRDefault="00827998" w:rsidP="00827998">
      <w:pPr>
        <w:pStyle w:val="enumlev1"/>
        <w:rPr>
          <w:lang w:eastAsia="ja-JP"/>
        </w:rPr>
      </w:pPr>
      <w:r w:rsidRPr="00182533">
        <w:rPr>
          <w:lang w:eastAsia="ja-JP"/>
        </w:rPr>
        <w:t>–</w:t>
      </w:r>
      <w:r w:rsidRPr="00182533">
        <w:rPr>
          <w:lang w:eastAsia="ja-JP"/>
        </w:rPr>
        <w:tab/>
        <w:t>adquisición de la información necesaria sobre el sistema, tal como los identificadores de la BS y el proveedor de servicios de la red, para la entrada inicial en la red y la selección de la célula;</w:t>
      </w:r>
    </w:p>
    <w:p w14:paraId="1CFE8CD5" w14:textId="77777777" w:rsidR="00827998" w:rsidRPr="00182533" w:rsidRDefault="00827998" w:rsidP="00827998">
      <w:pPr>
        <w:pStyle w:val="enumlev1"/>
        <w:rPr>
          <w:lang w:eastAsia="ja-JP"/>
        </w:rPr>
      </w:pPr>
      <w:r w:rsidRPr="00182533">
        <w:rPr>
          <w:lang w:eastAsia="ja-JP"/>
        </w:rPr>
        <w:t>–</w:t>
      </w:r>
      <w:r w:rsidRPr="00182533">
        <w:rPr>
          <w:lang w:eastAsia="ja-JP"/>
        </w:rPr>
        <w:tab/>
        <w:t>determinación inicial de la distancia;</w:t>
      </w:r>
    </w:p>
    <w:p w14:paraId="6C6D8A70" w14:textId="77777777" w:rsidR="00827998" w:rsidRPr="00182533" w:rsidRDefault="00827998" w:rsidP="00827998">
      <w:pPr>
        <w:pStyle w:val="enumlev1"/>
        <w:rPr>
          <w:lang w:eastAsia="ja-JP"/>
        </w:rPr>
      </w:pPr>
      <w:r w:rsidRPr="00182533">
        <w:rPr>
          <w:lang w:eastAsia="ja-JP"/>
        </w:rPr>
        <w:t>–</w:t>
      </w:r>
      <w:r w:rsidRPr="00182533">
        <w:rPr>
          <w:lang w:eastAsia="ja-JP"/>
        </w:rPr>
        <w:tab/>
        <w:t>negociación de la capacidad básica;</w:t>
      </w:r>
    </w:p>
    <w:p w14:paraId="4164DA55" w14:textId="77777777" w:rsidR="00827998" w:rsidRPr="00182533" w:rsidRDefault="00827998" w:rsidP="00827998">
      <w:pPr>
        <w:pStyle w:val="enumlev1"/>
        <w:rPr>
          <w:lang w:eastAsia="ja-JP"/>
        </w:rPr>
      </w:pPr>
      <w:r w:rsidRPr="00182533">
        <w:rPr>
          <w:lang w:eastAsia="ja-JP"/>
        </w:rPr>
        <w:t>–</w:t>
      </w:r>
      <w:r w:rsidRPr="00182533">
        <w:rPr>
          <w:lang w:eastAsia="ja-JP"/>
        </w:rPr>
        <w:tab/>
        <w:t>autenticación/autorización y cambio de clave;</w:t>
      </w:r>
    </w:p>
    <w:p w14:paraId="5518BB3B" w14:textId="77777777" w:rsidR="00827998" w:rsidRPr="00182533" w:rsidRDefault="00827998" w:rsidP="00827998">
      <w:pPr>
        <w:pStyle w:val="enumlev1"/>
        <w:rPr>
          <w:lang w:eastAsia="ja-JP"/>
        </w:rPr>
      </w:pPr>
      <w:r w:rsidRPr="00182533">
        <w:rPr>
          <w:lang w:eastAsia="ja-JP"/>
        </w:rPr>
        <w:t>–</w:t>
      </w:r>
      <w:r w:rsidRPr="00182533">
        <w:rPr>
          <w:lang w:eastAsia="ja-JP"/>
        </w:rPr>
        <w:tab/>
        <w:t>inscripción y establecimiento del flujo de servicios.</w:t>
      </w:r>
    </w:p>
    <w:p w14:paraId="30D3A3CC" w14:textId="77777777" w:rsidR="00827998" w:rsidRPr="00182533" w:rsidRDefault="00827998" w:rsidP="00827998">
      <w:pPr>
        <w:pStyle w:val="FigureNo"/>
        <w:rPr>
          <w:lang w:eastAsia="ja-JP"/>
        </w:rPr>
      </w:pPr>
      <w:r w:rsidRPr="00182533">
        <w:rPr>
          <w:lang w:eastAsia="ja-JP"/>
        </w:rPr>
        <w:lastRenderedPageBreak/>
        <w:t>FIGURA 20</w:t>
      </w:r>
    </w:p>
    <w:p w14:paraId="423F8906" w14:textId="042E8E13" w:rsidR="00827998" w:rsidRPr="00182533" w:rsidRDefault="00827998" w:rsidP="00827998">
      <w:pPr>
        <w:pStyle w:val="Figuretitle"/>
        <w:rPr>
          <w:lang w:eastAsia="ja-JP"/>
        </w:rPr>
      </w:pPr>
      <w:r w:rsidRPr="00182533">
        <w:rPr>
          <w:lang w:eastAsia="ja-JP"/>
        </w:rPr>
        <w:t>Procedimientos de entrada en la red</w:t>
      </w:r>
    </w:p>
    <w:p w14:paraId="090D1FD6" w14:textId="505FCBE4" w:rsidR="00F97D10" w:rsidRPr="00182533" w:rsidRDefault="00F97D10" w:rsidP="00F97D10">
      <w:pPr>
        <w:pStyle w:val="Figure"/>
        <w:rPr>
          <w:lang w:eastAsia="ja-JP"/>
        </w:rPr>
      </w:pPr>
      <w:r w:rsidRPr="00182533">
        <w:rPr>
          <w:noProof/>
        </w:rPr>
        <w:drawing>
          <wp:inline distT="0" distB="0" distL="0" distR="0" wp14:anchorId="061DC47F" wp14:editId="0461FE70">
            <wp:extent cx="2484000" cy="2674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93"/>
                    <a:stretch>
                      <a:fillRect/>
                    </a:stretch>
                  </pic:blipFill>
                  <pic:spPr>
                    <a:xfrm>
                      <a:off x="0" y="0"/>
                      <a:ext cx="2484000" cy="2674800"/>
                    </a:xfrm>
                    <a:prstGeom prst="rect">
                      <a:avLst/>
                    </a:prstGeom>
                  </pic:spPr>
                </pic:pic>
              </a:graphicData>
            </a:graphic>
          </wp:inline>
        </w:drawing>
      </w:r>
    </w:p>
    <w:p w14:paraId="1C3AC680" w14:textId="77777777" w:rsidR="00827998" w:rsidRPr="00182533" w:rsidRDefault="00827998" w:rsidP="00827998">
      <w:pPr>
        <w:pStyle w:val="Heading3"/>
        <w:rPr>
          <w:lang w:eastAsia="ja-JP"/>
        </w:rPr>
      </w:pPr>
      <w:bookmarkStart w:id="54" w:name="_Toc246688717"/>
      <w:r w:rsidRPr="00182533">
        <w:rPr>
          <w:lang w:eastAsia="ja-JP"/>
        </w:rPr>
        <w:t>1.2.3</w:t>
      </w:r>
      <w:r w:rsidRPr="00182533">
        <w:rPr>
          <w:lang w:eastAsia="ja-JP"/>
        </w:rPr>
        <w:tab/>
      </w:r>
      <w:bookmarkEnd w:id="54"/>
      <w:r w:rsidRPr="00182533">
        <w:rPr>
          <w:lang w:eastAsia="ja-JP"/>
        </w:rPr>
        <w:t>Gestión de la conexión y calidad de servicio</w:t>
      </w:r>
    </w:p>
    <w:p w14:paraId="15DDDC31" w14:textId="77777777" w:rsidR="00827998" w:rsidRPr="00182533" w:rsidRDefault="00827998" w:rsidP="00827998">
      <w:pPr>
        <w:rPr>
          <w:lang w:eastAsia="ja-JP"/>
        </w:rPr>
      </w:pPr>
      <w:r w:rsidRPr="00182533">
        <w:rPr>
          <w:lang w:eastAsia="ja-JP"/>
        </w:rPr>
        <w:t>Se define la conexión como una correspondencia entre las capas MAC de una BS y una (o varias) MS. Cuando hay una correspondencia biunívoca entre una BS y una MS la conexión se denomina conexión de unidifusión; de lo contrario, se denomina conexión multidifusión o difusión. Se especifican dos tipos de conexión: las conexiones de control y las conexiones de transporte. Las conexiones de control se utilizan para transportar mensajes de control de la MAC. Las conexiones de transporte se utilizan para transportar los datos del usuario y en particular los mensajes de señalización de la capa superior. Un mensaje de control MAC nunca se transfiere por la conexión de transporte, y los datos del usuario nunca se transfieren por las conexiones de control. Cuando la MS ejecuta su entrada inicial a la red, se establecen automáticamente un par de conexiones de control unidifusión bidireccionales (DL/UL).</w:t>
      </w:r>
    </w:p>
    <w:p w14:paraId="7B550669" w14:textId="77777777" w:rsidR="00827998" w:rsidRPr="00182533" w:rsidRDefault="00827998" w:rsidP="00827998">
      <w:pPr>
        <w:rPr>
          <w:lang w:eastAsia="ja-JP"/>
        </w:rPr>
      </w:pPr>
      <w:r w:rsidRPr="00182533">
        <w:rPr>
          <w:lang w:eastAsia="ja-JP"/>
        </w:rPr>
        <w:t>Todas las comunicaciones de datos del usuario se efectúan en el contexto de las conexiones de transporte. La conexión de transporte es unidireccional y se establece con un FID exclusivo. Cada conexión de transporte se asocia a un flujo de servicio activo para ofrecer los diversos niveles de calidad de servicio exigidos por el flujo de servicio. Una MS puede tener varias conexiones de transporte que tendrán distintos conjuntos de parámetros QoS y cada conexión de transporte puede tener uno o más conjuntos de parámetros QoS.</w:t>
      </w:r>
    </w:p>
    <w:p w14:paraId="07E3D658" w14:textId="77777777" w:rsidR="00827998" w:rsidRPr="00182533" w:rsidRDefault="00827998" w:rsidP="00827998">
      <w:pPr>
        <w:rPr>
          <w:lang w:eastAsia="ja-JP"/>
        </w:rPr>
      </w:pPr>
      <w:r w:rsidRPr="00182533">
        <w:rPr>
          <w:lang w:eastAsia="ja-JP"/>
        </w:rPr>
        <w:t>La conexión de transporte se establece cuando el flujo de servicio activo asociado se admite o es activado, y se libera cuando el flujo de servicio asociado queda inactivo. Las conexiones de transporte pueden ser habilitadas con anticipación o creadas dinámicamente. Las conexiones habilitadas con anticipación son las establecidas por el sistema para la MS durante la entrada en la red de ésta. Además, la BS y la MS pueden crear dinámicamente nuevas conexiones cuando sea necesario.</w:t>
      </w:r>
    </w:p>
    <w:p w14:paraId="4AA2AC89" w14:textId="77777777" w:rsidR="00827998" w:rsidRPr="00182533" w:rsidRDefault="00827998" w:rsidP="00827998">
      <w:pPr>
        <w:pStyle w:val="Heading3"/>
        <w:keepNext w:val="0"/>
        <w:keepLines w:val="0"/>
        <w:rPr>
          <w:lang w:eastAsia="ja-JP"/>
        </w:rPr>
      </w:pPr>
      <w:bookmarkStart w:id="55" w:name="_Toc246688720"/>
      <w:r w:rsidRPr="00182533">
        <w:rPr>
          <w:lang w:eastAsia="ja-JP"/>
        </w:rPr>
        <w:t>1.2.4</w:t>
      </w:r>
      <w:r w:rsidRPr="00182533">
        <w:rPr>
          <w:lang w:eastAsia="ja-JP"/>
        </w:rPr>
        <w:tab/>
        <w:t>El encabezamiento MAC</w:t>
      </w:r>
      <w:bookmarkEnd w:id="55"/>
    </w:p>
    <w:p w14:paraId="5DC1D0F2" w14:textId="77777777" w:rsidR="00827998" w:rsidRPr="00182533" w:rsidRDefault="00827998" w:rsidP="00827998">
      <w:pPr>
        <w:rPr>
          <w:lang w:eastAsia="ja-JP"/>
        </w:rPr>
      </w:pPr>
      <w:r w:rsidRPr="00182533">
        <w:rPr>
          <w:lang w:eastAsia="ja-JP"/>
        </w:rPr>
        <w:t xml:space="preserve">La MAN Inalámbrica-Avanzada especifica varios encabezamientos MAC eficientes para diversas aplicaciones, que constan de menos campos y un tamaño menor que el encabezamiento genérico MAC de la WMAN TDD OFDMA. El encabezamiento genérico MAC avanzado de la Fig. 21 consta de un indicador de encabezamiento ampliado, FID, y campos de la longitud de la parte útil. Hay otros tipos de encabezamiento MAC entre los que cabe citar un encabezamiento MAC de paquete corto de dos bits, que se define para soportar aplicaciones con pequeña tara, tal como la VoIP, y se caracteriza por pequeños paquetes de datos y conexión no-ARQ, un encabezamiento ampliado de fragmentación, </w:t>
      </w:r>
      <w:r w:rsidRPr="00182533">
        <w:rPr>
          <w:lang w:eastAsia="ja-JP"/>
        </w:rPr>
        <w:lastRenderedPageBreak/>
        <w:t>un encabezamiento ampliado de empaquetamiento para las conexiones de transporte, un encabezamiento ampliado de control de la MAC para las conexiones de control y un encabezamiento ampliado de multiplexación que se utiliza cuando existen datos procedentes de varias conexiones pertenecientes a la misma asociación de seguridad en la tara de la unidad de datos de protocolo (PDU) de la MAC.</w:t>
      </w:r>
    </w:p>
    <w:p w14:paraId="6F79B132" w14:textId="77777777" w:rsidR="00827998" w:rsidRPr="00182533" w:rsidRDefault="00827998" w:rsidP="00827998">
      <w:pPr>
        <w:pStyle w:val="FigureNo"/>
        <w:rPr>
          <w:lang w:eastAsia="ja-JP"/>
        </w:rPr>
      </w:pPr>
      <w:r w:rsidRPr="00182533">
        <w:rPr>
          <w:lang w:eastAsia="ja-JP"/>
        </w:rPr>
        <w:t>FIGURA 21</w:t>
      </w:r>
    </w:p>
    <w:p w14:paraId="2A8FD0D6" w14:textId="30ABDA84" w:rsidR="00827998" w:rsidRPr="00182533" w:rsidRDefault="00827998" w:rsidP="00827998">
      <w:pPr>
        <w:pStyle w:val="Figuretitle"/>
        <w:rPr>
          <w:lang w:eastAsia="ja-JP"/>
        </w:rPr>
      </w:pPr>
      <w:r w:rsidRPr="00182533">
        <w:rPr>
          <w:lang w:eastAsia="ja-JP"/>
        </w:rPr>
        <w:t>Encabezamientos genéricos de la MAC avanzada</w:t>
      </w:r>
    </w:p>
    <w:p w14:paraId="4BEACB66" w14:textId="6BE327AB" w:rsidR="00F97D10" w:rsidRPr="00182533" w:rsidRDefault="00D37FE3" w:rsidP="00F97D10">
      <w:pPr>
        <w:pStyle w:val="Figure"/>
        <w:rPr>
          <w:lang w:eastAsia="ja-JP"/>
        </w:rPr>
      </w:pPr>
      <w:r w:rsidRPr="00182533">
        <w:rPr>
          <w:noProof/>
        </w:rPr>
        <w:drawing>
          <wp:inline distT="0" distB="0" distL="0" distR="0" wp14:anchorId="0475B440" wp14:editId="118622EB">
            <wp:extent cx="2664000" cy="939600"/>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94"/>
                    <a:stretch>
                      <a:fillRect/>
                    </a:stretch>
                  </pic:blipFill>
                  <pic:spPr>
                    <a:xfrm>
                      <a:off x="0" y="0"/>
                      <a:ext cx="2664000" cy="939600"/>
                    </a:xfrm>
                    <a:prstGeom prst="rect">
                      <a:avLst/>
                    </a:prstGeom>
                  </pic:spPr>
                </pic:pic>
              </a:graphicData>
            </a:graphic>
          </wp:inline>
        </w:drawing>
      </w:r>
    </w:p>
    <w:p w14:paraId="6D15D1B2" w14:textId="77777777" w:rsidR="00827998" w:rsidRPr="00182533" w:rsidRDefault="00827998" w:rsidP="00827998">
      <w:pPr>
        <w:pStyle w:val="Heading3"/>
        <w:rPr>
          <w:lang w:eastAsia="ja-JP"/>
        </w:rPr>
      </w:pPr>
      <w:bookmarkStart w:id="56" w:name="_Toc246688721"/>
      <w:r w:rsidRPr="00182533">
        <w:rPr>
          <w:lang w:eastAsia="ja-JP"/>
        </w:rPr>
        <w:t>1.2.5</w:t>
      </w:r>
      <w:r w:rsidRPr="00182533">
        <w:rPr>
          <w:lang w:eastAsia="ja-JP"/>
        </w:rPr>
        <w:tab/>
        <w:t>Funciones ARQ y HARQ</w:t>
      </w:r>
      <w:bookmarkEnd w:id="56"/>
    </w:p>
    <w:p w14:paraId="791A833C" w14:textId="77777777" w:rsidR="00827998" w:rsidRPr="00182533" w:rsidRDefault="00827998" w:rsidP="00827998">
      <w:pPr>
        <w:rPr>
          <w:lang w:eastAsia="ja-JP"/>
        </w:rPr>
      </w:pPr>
      <w:r w:rsidRPr="00182533">
        <w:rPr>
          <w:lang w:eastAsia="ja-JP"/>
        </w:rPr>
        <w:t>Un bloque ARQ se genera a partir de una o varias unidades de datos de servicio (SDU) MAC o fragmentos de SDU MAC. Los bloques ARQ pueden tener un tamaño variable y se numeran correlativamente.</w:t>
      </w:r>
    </w:p>
    <w:p w14:paraId="09299275" w14:textId="77777777" w:rsidR="00827998" w:rsidRPr="00182533" w:rsidRDefault="00827998" w:rsidP="00827998">
      <w:pPr>
        <w:rPr>
          <w:lang w:eastAsia="ja-JP"/>
        </w:rPr>
      </w:pPr>
      <w:r w:rsidRPr="00182533">
        <w:rPr>
          <w:lang w:eastAsia="ja-JP"/>
        </w:rPr>
        <w:t>La MAN Inalámbrica-Avanzada utiliza esquemas HARQ asíncronos adaptables y asíncronos no adaptables en el DL y el UL, respectivamente. El funcionamiento HARQ se basa en un protocolo de parada y espera N proceso (multicanal). En la HARQ asíncrona adaptable, la atribución de recursos y el formato de transmisión para las retransmisiones HARQ pueden ser diferentes de los de la transmisión inicial. Cuando hay retransmisión, se necesita una señalización de control para indicar la atribución del recurso y el formato de transmisión junto con otros parámetros HARQ imprescindibles. En el UL, se utiliza el esquema HARQ síncrono no adaptable cuando los parámetros y la atribución del recurso para la retransmisión se conocen anticipadamente.</w:t>
      </w:r>
    </w:p>
    <w:p w14:paraId="1AE43725" w14:textId="77777777" w:rsidR="00827998" w:rsidRPr="00182533" w:rsidRDefault="00827998" w:rsidP="00827998">
      <w:pPr>
        <w:pStyle w:val="Heading3"/>
        <w:rPr>
          <w:lang w:eastAsia="ja-JP"/>
        </w:rPr>
      </w:pPr>
      <w:bookmarkStart w:id="57" w:name="_Toc246688722"/>
      <w:r w:rsidRPr="00182533">
        <w:rPr>
          <w:lang w:eastAsia="ja-JP"/>
        </w:rPr>
        <w:t>1.2.6</w:t>
      </w:r>
      <w:r w:rsidRPr="00182533">
        <w:rPr>
          <w:lang w:eastAsia="ja-JP"/>
        </w:rPr>
        <w:tab/>
      </w:r>
      <w:bookmarkEnd w:id="57"/>
      <w:r w:rsidRPr="00182533">
        <w:rPr>
          <w:lang w:eastAsia="ja-JP"/>
        </w:rPr>
        <w:t>Gestión de la movilidad y traspaso</w:t>
      </w:r>
    </w:p>
    <w:p w14:paraId="40245976" w14:textId="77777777" w:rsidR="00827998" w:rsidRPr="00182533" w:rsidRDefault="00827998" w:rsidP="00827998">
      <w:pPr>
        <w:rPr>
          <w:lang w:eastAsia="ja-JP"/>
        </w:rPr>
      </w:pPr>
      <w:r w:rsidRPr="00182533">
        <w:rPr>
          <w:lang w:eastAsia="ja-JP"/>
        </w:rPr>
        <w:t>La MAN Inalámbrica-Avanzada soporta el traspaso (HO) controlado por la red o ayudado por la MS. Como puede verse en la Fig. 22, los procedimientos de traspaso puede iniciarlos la MS o la BS; la decisión definitiva de traspaso y selección de la BS objetivo puede adoptar la BS de servicio o la MS. La MS ejecuta el traspaso o cancela el procedimiento mediante un mensaje de cancelación HO. Los procedimientos de reentrada en la red con la BS objetivo, como se representa en la Fig. 22, pueden optimizarse mediante la posesión por parte de la BS objetivo de información de la MS obtenida de la BS de servicio a través de la red básica. La MS también puede mantener la comunicación con la BS de servicio mientras realiza la reentrada a la red en la BS objetivo siguiendo las instrucciones de la BS de servicio.</w:t>
      </w:r>
    </w:p>
    <w:p w14:paraId="4D88E799" w14:textId="77777777" w:rsidR="00827998" w:rsidRPr="00182533" w:rsidRDefault="00827998" w:rsidP="00827998">
      <w:pPr>
        <w:pStyle w:val="FigureNo"/>
        <w:rPr>
          <w:lang w:eastAsia="ja-JP"/>
        </w:rPr>
      </w:pPr>
      <w:r w:rsidRPr="00182533">
        <w:rPr>
          <w:lang w:eastAsia="ja-JP"/>
        </w:rPr>
        <w:lastRenderedPageBreak/>
        <w:t>FIGURA 22</w:t>
      </w:r>
    </w:p>
    <w:p w14:paraId="1829A95C" w14:textId="0C5775AC" w:rsidR="00827998" w:rsidRPr="00182533" w:rsidRDefault="00827998" w:rsidP="00827998">
      <w:pPr>
        <w:pStyle w:val="Figuretitle"/>
        <w:rPr>
          <w:lang w:eastAsia="ja-JP"/>
        </w:rPr>
      </w:pPr>
      <w:r w:rsidRPr="00182533">
        <w:rPr>
          <w:lang w:eastAsia="ja-JP"/>
        </w:rPr>
        <w:t>Procedimientos de traspaso</w:t>
      </w:r>
    </w:p>
    <w:p w14:paraId="1249EFF3" w14:textId="44A3F3D6" w:rsidR="00D37FE3" w:rsidRPr="00182533" w:rsidRDefault="00D37FE3" w:rsidP="00D37FE3">
      <w:pPr>
        <w:pStyle w:val="Figure"/>
        <w:rPr>
          <w:lang w:eastAsia="ja-JP"/>
        </w:rPr>
      </w:pPr>
      <w:r w:rsidRPr="00182533">
        <w:rPr>
          <w:noProof/>
        </w:rPr>
        <w:drawing>
          <wp:inline distT="0" distB="0" distL="0" distR="0" wp14:anchorId="60CE31FB" wp14:editId="728CC33F">
            <wp:extent cx="2664000" cy="2858400"/>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95"/>
                    <a:stretch>
                      <a:fillRect/>
                    </a:stretch>
                  </pic:blipFill>
                  <pic:spPr>
                    <a:xfrm>
                      <a:off x="0" y="0"/>
                      <a:ext cx="2664000" cy="2858400"/>
                    </a:xfrm>
                    <a:prstGeom prst="rect">
                      <a:avLst/>
                    </a:prstGeom>
                  </pic:spPr>
                </pic:pic>
              </a:graphicData>
            </a:graphic>
          </wp:inline>
        </w:drawing>
      </w:r>
    </w:p>
    <w:p w14:paraId="329752E7" w14:textId="77777777" w:rsidR="00827998" w:rsidRPr="00182533" w:rsidRDefault="00827998" w:rsidP="00827998">
      <w:pPr>
        <w:pStyle w:val="Heading3"/>
        <w:rPr>
          <w:lang w:eastAsia="ja-JP"/>
        </w:rPr>
      </w:pPr>
      <w:bookmarkStart w:id="58" w:name="_Toc246688723"/>
      <w:r w:rsidRPr="00182533">
        <w:rPr>
          <w:lang w:eastAsia="ja-JP"/>
        </w:rPr>
        <w:t>1.2.7</w:t>
      </w:r>
      <w:r w:rsidRPr="00182533">
        <w:rPr>
          <w:lang w:eastAsia="ja-JP"/>
        </w:rPr>
        <w:tab/>
      </w:r>
      <w:bookmarkEnd w:id="58"/>
      <w:r w:rsidRPr="00182533">
        <w:rPr>
          <w:lang w:eastAsia="ja-JP"/>
        </w:rPr>
        <w:t>Gestión de la potencia</w:t>
      </w:r>
    </w:p>
    <w:p w14:paraId="72542F2C" w14:textId="77777777" w:rsidR="00827998" w:rsidRPr="00182533" w:rsidRDefault="00827998" w:rsidP="00827998">
      <w:pPr>
        <w:rPr>
          <w:lang w:eastAsia="ja-JP"/>
        </w:rPr>
      </w:pPr>
      <w:r w:rsidRPr="00182533">
        <w:rPr>
          <w:lang w:eastAsia="ja-JP"/>
        </w:rPr>
        <w:t>La MAN Inalámbrica-Avanzada proporciona funciones de gestión de la potencia para reducir el consumo de potencia de la MS, entre ellas las del modo de espera y el modo reposo. El modo de espera es un estado en el que la MS se ausenta de la BS de servicio por periodos negociados previamente. El modo de espera puede adoptarse cuando la MS está en el estado conectado. En el modo de espera, la MS dispone de una serie de ventanas de escucha y espera alternadas. La ventana de escucha es el intervalo de tiempo en el que la MS está disponible para la transmisión/recepción de señalización de control y datos. La MAN Inalámbrica-Avanzada tiene la capacidad de ajustar dinámicamente la duración de las ventanas de reposo y escucha dentro de un ciclo de reposo con arreglo a los patrones dinámicos de tráfico y a las operaciones HARQ. Cuando la MS se encuentra en modo activo, los parámetros de reposo se negocian entre la MS y la BS. La estación de base ordena a la MS que pase al modo de espera. Los mensajes de gestión de la MAC pueden utilizarse para la petición/respuesta de modo de espera. El periodo del ciclo de espera se mide en unidades de trama o supertrama y es la suma de las ventanas de espera y escucha. Durante la ventana de escucha de la MS, la BS puede transmitir un mensaje de indicación de tráfico dirigido a una o varias MS. La ventana de escucha puede ampliarse mediante señalización explícita o implícita. La longitud máxima de la ampliación tiene lugar al final del ciclo de espera en curso.</w:t>
      </w:r>
    </w:p>
    <w:p w14:paraId="22A2A139" w14:textId="3FD8476A" w:rsidR="00827998" w:rsidRPr="0034407F" w:rsidRDefault="00827998" w:rsidP="0034407F">
      <w:r w:rsidRPr="00182533">
        <w:rPr>
          <w:lang w:eastAsia="ja-JP"/>
        </w:rPr>
        <w:t xml:space="preserve">El modo de reposo permite a la MS estar disponible periódicamente para mensajería del tráfico de difusión del DL tal como el mensaje de radiobúsqueda sin registro en la red. La red asigna MS en el modo reposo a un grupo de radiobúsqueda durante la entrada en el modo reposo o actualización de la posición. Si a una MS se le asignan varios grupos de radiobúsqueda, se le pueden asignar también varios desplazamientos de radiobúsqueda dentro de un ciclo de radiobúsqueda de modo que a cada desplazamiento de radiobúsqueda le corresponde un grupo de radiobúsqueda independiente. La asignación de varios desplazamientos de radiobúsqueda a un MS permite la supervisión de los mensajes de radiobúsqueda con un desplazamiento de radiobúsqueda distinto cuando la MS está situada en uno de sus grupos de radiobúsqueda. La distancia entre dos desplazamientos de radiobúsqueda adyacentes debe ser lo suficientemente larga para que la MS objeto de la radiobúsqueda en el primer desplazamiento de radiobúsqueda pueda informar a la red antes de que el siguiente desplazamiento de radiobúsqueda en el mismo ciclo de radiobúsqueda tenga lugar, evitando de este modo una radiobúsqueda innecesaria en el siguiente desplazamiento de radiobúsqueda. </w:t>
      </w:r>
      <w:r w:rsidRPr="0034407F">
        <w:t>La</w:t>
      </w:r>
      <w:r w:rsidR="0034407F" w:rsidRPr="0034407F">
        <w:t> </w:t>
      </w:r>
      <w:r w:rsidRPr="0034407F">
        <w:t xml:space="preserve">MS supervisa el mensaje de radiobúsqueda durante el intervalo de escucha. El mensaje de radiobúsqueda </w:t>
      </w:r>
      <w:r w:rsidRPr="0034407F">
        <w:lastRenderedPageBreak/>
        <w:t>contiene la identificación de las MS a las que hay que notificar la existencia de tráfico pendiente o la actualización de la posición. El comienzo del intervalo de escucha de radiobúsqueda se calcula con arreglo al ciclo de radiobúsqueda, mientras que el desplazamiento de la radiobúsqueda se define en términos del número de supertramas.</w:t>
      </w:r>
    </w:p>
    <w:p w14:paraId="540FD375" w14:textId="77777777" w:rsidR="00827998" w:rsidRPr="00182533" w:rsidRDefault="00827998" w:rsidP="00827998">
      <w:pPr>
        <w:rPr>
          <w:lang w:eastAsia="ja-JP"/>
        </w:rPr>
      </w:pPr>
      <w:r w:rsidRPr="00182533">
        <w:rPr>
          <w:lang w:eastAsia="ja-JP"/>
        </w:rPr>
        <w:t>La BS de servicio transmite la relación de identificadores de grupo de radiobúsqueda (PGID) en la posición predeterminada a comienzo del intervalo disponible de radiobúsqueda. Durante el intervalo disponible de radiobúsqueda, la MS supervisa el SFH y si hay alguna indicación de cambio en la información de configuración del sistema, el MS adquiere la información del sistema más reciente en la próxima transmisión del SFH (es decir, en el siguiente SFH). Para ofrecer privacidad de posición, el controlador de radiobúsqueda asigna identificadores de cancelación de registro para identificar de modo exclusivo a las MS en el modo reposo dentro de un grupo de radiobúsqueda particular.</w:t>
      </w:r>
    </w:p>
    <w:p w14:paraId="7E3021D7" w14:textId="77777777" w:rsidR="00827998" w:rsidRPr="00182533" w:rsidRDefault="00827998" w:rsidP="00827998">
      <w:pPr>
        <w:rPr>
          <w:lang w:eastAsia="ja-JP"/>
        </w:rPr>
      </w:pPr>
      <w:r w:rsidRPr="00182533">
        <w:rPr>
          <w:lang w:eastAsia="ja-JP"/>
        </w:rPr>
        <w:t>Una MS en modo reposo actualiza la posición, siempre que se satisfagan alguna de estas condiciones, actualización de la posición del grupo de radiobúsqueda, actualización de la posición por temporizador o actualización de la posición por corte de potencia. La MS actualiza la posición cuando detecta un cambio en el grupo de radiobúsqueda gracias a la supervisión de los PGID, transmitidos por la BS. La MS ejecuta periódicamente un procedimiento de actualización de la posición antes de la finalización del temporizador del modo reposo. El temporizador en modo reposo se inicializa cada vez que se actualiza la posición y en especial cuando se actualiza el grupo de radiobúsqueda.</w:t>
      </w:r>
    </w:p>
    <w:p w14:paraId="178F3C5B" w14:textId="77777777" w:rsidR="00827998" w:rsidRPr="00182533" w:rsidRDefault="00827998" w:rsidP="00827998">
      <w:pPr>
        <w:pStyle w:val="Heading3"/>
        <w:rPr>
          <w:lang w:eastAsia="ja-JP"/>
        </w:rPr>
      </w:pPr>
      <w:bookmarkStart w:id="59" w:name="_Toc246688724"/>
      <w:r w:rsidRPr="00182533">
        <w:rPr>
          <w:lang w:eastAsia="ja-JP"/>
        </w:rPr>
        <w:t>1.2.8</w:t>
      </w:r>
      <w:r w:rsidRPr="00182533">
        <w:rPr>
          <w:lang w:eastAsia="ja-JP"/>
        </w:rPr>
        <w:tab/>
      </w:r>
      <w:bookmarkEnd w:id="59"/>
      <w:r w:rsidRPr="00182533">
        <w:rPr>
          <w:lang w:eastAsia="ja-JP"/>
        </w:rPr>
        <w:t>Seguridad</w:t>
      </w:r>
    </w:p>
    <w:p w14:paraId="6D0B1D49" w14:textId="77777777" w:rsidR="00827998" w:rsidRPr="00182533" w:rsidRDefault="00827998" w:rsidP="00827998">
      <w:pPr>
        <w:rPr>
          <w:lang w:eastAsia="ja-JP"/>
        </w:rPr>
      </w:pPr>
      <w:r w:rsidRPr="00182533">
        <w:rPr>
          <w:lang w:eastAsia="ja-JP"/>
        </w:rPr>
        <w:t>Las funciones de seguridad ofrecen a los abonados privacidad, autenticación y confidencialidad en toda la red MAN Inalámbrica-Avanzada. El protocolo PKM ofrece autenticación recíproca y unilateral y establece la confidencialidad entre la MS y la BS gracias al soporte del intercambio transparente de los mensajes de autentificación y autorización (EAP).</w:t>
      </w:r>
    </w:p>
    <w:p w14:paraId="5E6F7C7E" w14:textId="77777777" w:rsidR="00827998" w:rsidRPr="00182533" w:rsidRDefault="00827998" w:rsidP="00827998">
      <w:pPr>
        <w:rPr>
          <w:lang w:eastAsia="ja-JP"/>
        </w:rPr>
      </w:pPr>
      <w:r w:rsidRPr="00182533">
        <w:rPr>
          <w:lang w:eastAsia="ja-JP"/>
        </w:rPr>
        <w:t>La MS y la BS pueden soportar métodos y algoritmos de encriptación para la transmisión segura de las PDU MAC. La MAN Inalámbrica-Avanzada soporta selectivamente la protección de la confidencialidad o la integridad en los mensajes de control MAC. En la Fig. 23 se muestran los bloques funcionales de la arquitectura de seguridad.</w:t>
      </w:r>
    </w:p>
    <w:p w14:paraId="7607DB17" w14:textId="77777777" w:rsidR="00827998" w:rsidRPr="00182533" w:rsidRDefault="00827998" w:rsidP="00827998">
      <w:pPr>
        <w:pStyle w:val="FigureNo"/>
        <w:rPr>
          <w:lang w:eastAsia="ja-JP"/>
        </w:rPr>
      </w:pPr>
      <w:r w:rsidRPr="00182533">
        <w:rPr>
          <w:lang w:eastAsia="ja-JP"/>
        </w:rPr>
        <w:t>FIGURA 23</w:t>
      </w:r>
    </w:p>
    <w:p w14:paraId="266D0216" w14:textId="25534BE2" w:rsidR="00827998" w:rsidRPr="00182533" w:rsidRDefault="00827998" w:rsidP="00827998">
      <w:pPr>
        <w:pStyle w:val="Figuretitle"/>
        <w:rPr>
          <w:lang w:eastAsia="ja-JP"/>
        </w:rPr>
      </w:pPr>
      <w:r w:rsidRPr="00182533">
        <w:rPr>
          <w:lang w:eastAsia="ja-JP"/>
        </w:rPr>
        <w:t>Bloques funcionales de la arquitectura de seguridad</w:t>
      </w:r>
    </w:p>
    <w:p w14:paraId="0792E603" w14:textId="4686228D" w:rsidR="00D37FE3" w:rsidRPr="00182533" w:rsidRDefault="004B28C3" w:rsidP="00D37FE3">
      <w:pPr>
        <w:pStyle w:val="Figure"/>
        <w:rPr>
          <w:rFonts w:eastAsia="SimSun"/>
          <w:lang w:eastAsia="ja-JP"/>
        </w:rPr>
      </w:pPr>
      <w:r w:rsidRPr="00182533">
        <w:rPr>
          <w:noProof/>
        </w:rPr>
        <w:drawing>
          <wp:inline distT="0" distB="0" distL="0" distR="0" wp14:anchorId="22E86566" wp14:editId="3AE25F2C">
            <wp:extent cx="3276000" cy="201960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96"/>
                    <a:stretch>
                      <a:fillRect/>
                    </a:stretch>
                  </pic:blipFill>
                  <pic:spPr>
                    <a:xfrm>
                      <a:off x="0" y="0"/>
                      <a:ext cx="3276000" cy="2019600"/>
                    </a:xfrm>
                    <a:prstGeom prst="rect">
                      <a:avLst/>
                    </a:prstGeom>
                  </pic:spPr>
                </pic:pic>
              </a:graphicData>
            </a:graphic>
          </wp:inline>
        </w:drawing>
      </w:r>
    </w:p>
    <w:p w14:paraId="7434FE20" w14:textId="77777777" w:rsidR="00827998" w:rsidRPr="00182533" w:rsidRDefault="00827998" w:rsidP="004B28C3">
      <w:pPr>
        <w:pStyle w:val="Normalaftertitle"/>
        <w:rPr>
          <w:lang w:eastAsia="ja-JP"/>
        </w:rPr>
      </w:pPr>
      <w:r w:rsidRPr="00182533">
        <w:rPr>
          <w:lang w:eastAsia="ja-JP"/>
        </w:rPr>
        <w:t xml:space="preserve">La arquitectura de seguridad se divide en entidades lógicas de gestión de la seguridad y de encriptación e integridad. Entre las funciones de la gestión de seguridad cabe citar la gestión y el control global de la seguridad, la encapsulación/desencapsulación del EAP, el control de la gestión de claves de privacidad (PKM), la gestión de la asociación de seguridad y la privacidad de identidad/posición. Para lograr la privacidad de identidad/posición, no se revela el MSID (es decir, la </w:t>
      </w:r>
      <w:r w:rsidRPr="00182533">
        <w:rPr>
          <w:lang w:eastAsia="ja-JP"/>
        </w:rPr>
        <w:lastRenderedPageBreak/>
        <w:t>dirección MAC de la MS) por el aire ni siquiera durante la entrada en la red. La BS asigna a la MS un identificador de estación (STID) que se transmite con seguridad, de modo que la identidad y la posición de la MS pueden permanecer ocultas. Las funciones de encriptación y protección de la integridad comprenden la encriptación de los datos del usuario y la autenticación, la autenticación del mensaje de control, y la protección de la confidencialidad del mensaje.</w:t>
      </w:r>
    </w:p>
    <w:p w14:paraId="30060098" w14:textId="77777777" w:rsidR="00827998" w:rsidRPr="00182533" w:rsidRDefault="00827998" w:rsidP="00827998">
      <w:pPr>
        <w:pStyle w:val="Heading1"/>
        <w:rPr>
          <w:lang w:eastAsia="ja-JP"/>
        </w:rPr>
      </w:pPr>
      <w:r w:rsidRPr="00182533">
        <w:rPr>
          <w:lang w:eastAsia="ja-JP"/>
        </w:rPr>
        <w:t>2</w:t>
      </w:r>
      <w:r w:rsidRPr="00182533">
        <w:rPr>
          <w:lang w:eastAsia="ja-JP"/>
        </w:rPr>
        <w:tab/>
        <w:t>Especificación detallada de la tecnología de la interfaz radioeléctrica</w:t>
      </w:r>
      <w:r w:rsidRPr="00182533">
        <w:rPr>
          <w:rStyle w:val="FootnoteReference"/>
          <w:lang w:eastAsia="ja-JP"/>
        </w:rPr>
        <w:footnoteReference w:id="13"/>
      </w:r>
    </w:p>
    <w:p w14:paraId="7151A181" w14:textId="77777777" w:rsidR="00827998" w:rsidRPr="00182533" w:rsidRDefault="00827998" w:rsidP="00827998">
      <w:pPr>
        <w:rPr>
          <w:lang w:eastAsia="ja-JP"/>
        </w:rPr>
      </w:pPr>
      <w:r w:rsidRPr="00182533">
        <w:rPr>
          <w:lang w:eastAsia="ja-JP"/>
        </w:rPr>
        <w:t xml:space="preserve">El material incluido en el § 2 refleja la estructura de las especificaciones IEEE de la primera versión de la Recomendación UIT-R M.2012 (2012) antes de que la IEEE revisara el 8 de junio de 2013 la estructura de las especificaciones relativas a las redes </w:t>
      </w:r>
      <w:r w:rsidRPr="00182533">
        <w:rPr>
          <w:iCs/>
          <w:lang w:eastAsia="ja-JP"/>
        </w:rPr>
        <w:t>MAN Inalámbricas</w:t>
      </w:r>
      <w:r w:rsidRPr="00182533">
        <w:rPr>
          <w:lang w:eastAsia="ja-JP"/>
        </w:rPr>
        <w:t>-</w:t>
      </w:r>
      <w:r w:rsidRPr="00182533">
        <w:rPr>
          <w:iCs/>
          <w:lang w:eastAsia="ja-JP"/>
        </w:rPr>
        <w:t>Avanzadas</w:t>
      </w:r>
      <w:r w:rsidRPr="00182533">
        <w:rPr>
          <w:lang w:eastAsia="ja-JP"/>
        </w:rPr>
        <w:t>.</w:t>
      </w:r>
    </w:p>
    <w:p w14:paraId="63ADCD58" w14:textId="77777777" w:rsidR="00827998" w:rsidRPr="00182533" w:rsidRDefault="00827998" w:rsidP="00EF5E47">
      <w:pPr>
        <w:rPr>
          <w:lang w:eastAsia="ja-JP"/>
        </w:rPr>
      </w:pPr>
      <w:r w:rsidRPr="00182533">
        <w:rPr>
          <w:lang w:eastAsia="ja-JP"/>
        </w:rPr>
        <w:t xml:space="preserve">Las especificaciones detalladas que se describen en el presente Anexo se han desarrollado en torno a una </w:t>
      </w:r>
      <w:r w:rsidRPr="00EF5E47">
        <w:rPr>
          <w:lang w:eastAsia="ja-JP"/>
        </w:rPr>
        <w:t>«</w:t>
      </w:r>
      <w:r w:rsidRPr="00182533">
        <w:rPr>
          <w:lang w:eastAsia="ja-JP"/>
        </w:rPr>
        <w:t>especificación básica global</w:t>
      </w:r>
      <w:r w:rsidRPr="00EF5E47">
        <w:rPr>
          <w:lang w:eastAsia="ja-JP"/>
        </w:rPr>
        <w:t>» (GCS)</w:t>
      </w:r>
      <w:r w:rsidRPr="00182533">
        <w:rPr>
          <w:rStyle w:val="FootnoteReference"/>
          <w:rFonts w:eastAsia="SimSun"/>
          <w:bCs/>
          <w:color w:val="000000"/>
        </w:rPr>
        <w:footnoteReference w:id="14"/>
      </w:r>
      <w:r w:rsidRPr="00EF5E47">
        <w:rPr>
          <w:lang w:eastAsia="ja-JP"/>
        </w:rPr>
        <w:t xml:space="preserve">, que está relacionada con trabajos desarrollados en el </w:t>
      </w:r>
      <w:r w:rsidRPr="00182533">
        <w:rPr>
          <w:lang w:eastAsia="ja-JP"/>
        </w:rPr>
        <w:t>exterior incorporados por referencias específicas para una tecnología específica. El proceso y utilización de las</w:t>
      </w:r>
      <w:r w:rsidRPr="00EF5E47">
        <w:rPr>
          <w:lang w:eastAsia="ja-JP"/>
        </w:rPr>
        <w:t xml:space="preserve"> GCS, referencias, notificaciones y certificaciones relacionadas figuran en el </w:t>
      </w:r>
      <w:r w:rsidRPr="00182533">
        <w:rPr>
          <w:lang w:eastAsia="ja-JP"/>
        </w:rPr>
        <w:t>Documento </w:t>
      </w:r>
      <w:bookmarkStart w:id="60" w:name="_Hlk44061376"/>
      <w:r w:rsidRPr="00182533">
        <w:rPr>
          <w:lang w:eastAsia="ja-JP"/>
        </w:rPr>
        <w:t>IMT-ADV/24(Rev.3)</w:t>
      </w:r>
      <w:bookmarkEnd w:id="60"/>
      <w:r w:rsidRPr="00182533">
        <w:rPr>
          <w:lang w:eastAsia="ja-JP"/>
        </w:rPr>
        <w:t>.</w:t>
      </w:r>
    </w:p>
    <w:p w14:paraId="1DAB8FFF" w14:textId="7A0428A7" w:rsidR="00827998" w:rsidRPr="00182533" w:rsidRDefault="00827998" w:rsidP="00827998">
      <w:pPr>
        <w:rPr>
          <w:lang w:eastAsia="ja-JP"/>
        </w:rPr>
      </w:pPr>
      <w:r w:rsidRPr="00182533">
        <w:rPr>
          <w:lang w:eastAsia="ja-JP"/>
        </w:rPr>
        <w:t xml:space="preserve">Las normas de las IMT-Avanzadas que figuran en esta sección proceden de la especificación básica global para la LTE-Avanzada que figura </w:t>
      </w:r>
      <w:hyperlink r:id="rId4197" w:history="1">
        <w:r w:rsidR="004B28C3" w:rsidRPr="00182533">
          <w:rPr>
            <w:rStyle w:val="Hyperlink"/>
            <w:lang w:eastAsia="ja-JP"/>
          </w:rPr>
          <w:t>aquí</w:t>
        </w:r>
      </w:hyperlink>
      <w:r w:rsidRPr="00182533">
        <w:t xml:space="preserve"> (ITU-Extranet)</w:t>
      </w:r>
      <w:r w:rsidRPr="00182533">
        <w:rPr>
          <w:lang w:eastAsia="ja-JP"/>
        </w:rPr>
        <w:t>. En los puntos siguientes se tendrán en cuenta las siguientes observaciones:</w:t>
      </w:r>
    </w:p>
    <w:p w14:paraId="59BFFA1C" w14:textId="77777777" w:rsidR="00827998" w:rsidRPr="00182533" w:rsidRDefault="00827998" w:rsidP="00827998">
      <w:pPr>
        <w:pStyle w:val="enumlev1"/>
        <w:rPr>
          <w:lang w:eastAsia="ja-JP"/>
        </w:rPr>
      </w:pPr>
      <w:r w:rsidRPr="00182533">
        <w:rPr>
          <w:lang w:eastAsia="ja-JP"/>
        </w:rPr>
        <w:t>1)</w:t>
      </w:r>
      <w:r w:rsidRPr="00182533">
        <w:rPr>
          <w:lang w:eastAsia="ja-JP"/>
        </w:rPr>
        <w:tab/>
        <w:t xml:space="preserve">La </w:t>
      </w:r>
      <w:r w:rsidRPr="00182533">
        <w:rPr>
          <w:b/>
          <w:bCs/>
          <w:i/>
          <w:iCs/>
          <w:lang w:eastAsia="ja-JP"/>
        </w:rPr>
        <w:t>Organizaciones de Transposición</w:t>
      </w:r>
      <w:r w:rsidRPr="00182533">
        <w:rPr>
          <w:lang w:eastAsia="ja-JP"/>
        </w:rPr>
        <w:t xml:space="preserve"> identificadas deben publicar su documentación de referencia en sus sitios web.</w:t>
      </w:r>
    </w:p>
    <w:p w14:paraId="34EAE129" w14:textId="77777777" w:rsidR="00827998" w:rsidRPr="00182533" w:rsidRDefault="00827998" w:rsidP="00827998">
      <w:pPr>
        <w:pStyle w:val="enumlev1"/>
        <w:rPr>
          <w:lang w:eastAsia="ja-JP"/>
        </w:rPr>
      </w:pPr>
      <w:r w:rsidRPr="00182533">
        <w:rPr>
          <w:lang w:eastAsia="ja-JP"/>
        </w:rPr>
        <w:t>2)</w:t>
      </w:r>
      <w:r w:rsidRPr="00182533">
        <w:rPr>
          <w:lang w:eastAsia="ja-JP"/>
        </w:rPr>
        <w:tab/>
        <w:t xml:space="preserve">Esta información ha sido suministrada por las </w:t>
      </w:r>
      <w:r w:rsidRPr="00182533">
        <w:rPr>
          <w:b/>
          <w:bCs/>
          <w:i/>
          <w:iCs/>
          <w:lang w:eastAsia="ja-JP"/>
        </w:rPr>
        <w:t>Organizaciones de Transposición</w:t>
      </w:r>
      <w:r w:rsidRPr="00182533">
        <w:rPr>
          <w:lang w:eastAsia="ja-JP"/>
        </w:rPr>
        <w:t xml:space="preserve"> y está relacionada con sus propios productos de la especificación básica global transpuesta.</w:t>
      </w:r>
    </w:p>
    <w:p w14:paraId="31CCA555" w14:textId="77777777" w:rsidR="00827998" w:rsidRPr="00182533" w:rsidRDefault="00827998" w:rsidP="00827998">
      <w:pPr>
        <w:pStyle w:val="Heading2"/>
        <w:rPr>
          <w:lang w:eastAsia="ja-JP"/>
        </w:rPr>
      </w:pPr>
      <w:r w:rsidRPr="00182533">
        <w:rPr>
          <w:lang w:eastAsia="ja-JP"/>
        </w:rPr>
        <w:t>2.1</w:t>
      </w:r>
      <w:r w:rsidRPr="00182533">
        <w:rPr>
          <w:lang w:eastAsia="ja-JP"/>
        </w:rPr>
        <w:tab/>
        <w:t>Descripción de la especificación básica global y normas transpuestas</w:t>
      </w:r>
    </w:p>
    <w:p w14:paraId="12EF73A4" w14:textId="77777777" w:rsidR="00827998" w:rsidRPr="00182533" w:rsidRDefault="00827998" w:rsidP="00827998">
      <w:pPr>
        <w:rPr>
          <w:lang w:eastAsia="ja-JP"/>
        </w:rPr>
      </w:pPr>
      <w:r w:rsidRPr="00182533">
        <w:rPr>
          <w:lang w:eastAsia="ja-JP"/>
        </w:rPr>
        <w:t>La norma IEEE 802.16 está integrada por la norma IEEE 802.16-2009 enmendada consecutivamente por las normas IEEE 802.16j-2009, IEEE 802.16h-2010 e IEEE 802.16m-2011. La norma IEEE 802.16 se describe en el § 2.2.1.1.</w:t>
      </w:r>
    </w:p>
    <w:p w14:paraId="0734122E" w14:textId="77777777" w:rsidR="00827998" w:rsidRPr="00182533" w:rsidRDefault="00827998" w:rsidP="00827998">
      <w:pPr>
        <w:keepNext/>
        <w:keepLines/>
        <w:rPr>
          <w:lang w:eastAsia="ja-JP"/>
        </w:rPr>
      </w:pPr>
      <w:r w:rsidRPr="00182533">
        <w:rPr>
          <w:lang w:eastAsia="ja-JP"/>
        </w:rPr>
        <w:lastRenderedPageBreak/>
        <w:t>De conformidad con la cláusula 16.1.1 de la norma IEEE 802.16, la GCS de la MAN Inalámbrica-Avanzada se especifica en las cláusulas de la norma IEEE 802.16 indicadas en el Cuadro 7. Todo lo que no figure en el Cuadro 7 de la norma IEEE 802.16 queda excluido de las GCS de la MAN Inalámbrica-Avanzada.</w:t>
      </w:r>
    </w:p>
    <w:p w14:paraId="73AA19A4" w14:textId="77777777" w:rsidR="00827998" w:rsidRPr="00182533" w:rsidRDefault="00827998" w:rsidP="00827998">
      <w:pPr>
        <w:pStyle w:val="TableNo"/>
        <w:rPr>
          <w:lang w:eastAsia="ja-JP"/>
        </w:rPr>
      </w:pPr>
      <w:r w:rsidRPr="00182533">
        <w:rPr>
          <w:lang w:eastAsia="ja-JP"/>
        </w:rPr>
        <w:t>CUADRO 7</w:t>
      </w:r>
    </w:p>
    <w:p w14:paraId="5FA6ABDA" w14:textId="77777777" w:rsidR="00827998" w:rsidRPr="00182533" w:rsidRDefault="00827998" w:rsidP="005F2BAE">
      <w:pPr>
        <w:pStyle w:val="Tabletitle"/>
        <w:rPr>
          <w:lang w:eastAsia="ja-JP"/>
        </w:rPr>
      </w:pPr>
      <w:r w:rsidRPr="00182533">
        <w:rPr>
          <w:lang w:eastAsia="ja-JP"/>
        </w:rPr>
        <w:t xml:space="preserve">Descripción de la GCS </w:t>
      </w:r>
      <w:r w:rsidRPr="005F2BAE">
        <w:rPr>
          <w:lang w:eastAsia="ja-JP"/>
        </w:rPr>
        <w:t>MAN Inalámbrica</w:t>
      </w:r>
      <w:r w:rsidRPr="00182533">
        <w:rPr>
          <w:lang w:eastAsia="ja-JP"/>
        </w:rPr>
        <w:noBreakHyphen/>
        <w:t>Avanzada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5"/>
        <w:gridCol w:w="1928"/>
        <w:gridCol w:w="1644"/>
        <w:gridCol w:w="1701"/>
        <w:gridCol w:w="1701"/>
      </w:tblGrid>
      <w:tr w:rsidR="00827998" w:rsidRPr="00182533" w14:paraId="20C013E0" w14:textId="77777777" w:rsidTr="00A91337">
        <w:trPr>
          <w:jc w:val="center"/>
        </w:trPr>
        <w:tc>
          <w:tcPr>
            <w:tcW w:w="2665" w:type="dxa"/>
          </w:tcPr>
          <w:p w14:paraId="181BAD07" w14:textId="77777777" w:rsidR="00827998" w:rsidRPr="00182533" w:rsidRDefault="00827998" w:rsidP="00A91337">
            <w:pPr>
              <w:pStyle w:val="Tablehead"/>
              <w:rPr>
                <w:lang w:eastAsia="ja-JP"/>
              </w:rPr>
            </w:pPr>
            <w:r w:rsidRPr="00182533">
              <w:rPr>
                <w:lang w:eastAsia="ja-JP"/>
              </w:rPr>
              <w:t>Cláusula y contenido de la norma IEEE 802.16</w:t>
            </w:r>
          </w:p>
        </w:tc>
        <w:tc>
          <w:tcPr>
            <w:tcW w:w="1928" w:type="dxa"/>
          </w:tcPr>
          <w:p w14:paraId="78C9AF6B" w14:textId="77777777" w:rsidR="00827998" w:rsidRPr="00182533" w:rsidRDefault="00827998" w:rsidP="00A91337">
            <w:pPr>
              <w:pStyle w:val="Tablehead"/>
              <w:rPr>
                <w:lang w:eastAsia="ja-JP"/>
              </w:rPr>
            </w:pPr>
            <w:r w:rsidRPr="00182533">
              <w:rPr>
                <w:lang w:eastAsia="ja-JP"/>
              </w:rPr>
              <w:t>Norma IEEE 802.16</w:t>
            </w:r>
            <w:r w:rsidRPr="00182533">
              <w:rPr>
                <w:lang w:eastAsia="ja-JP"/>
              </w:rPr>
              <w:noBreakHyphen/>
              <w:t>2009</w:t>
            </w:r>
          </w:p>
        </w:tc>
        <w:tc>
          <w:tcPr>
            <w:tcW w:w="1644" w:type="dxa"/>
          </w:tcPr>
          <w:p w14:paraId="6C5B9FD1" w14:textId="77777777" w:rsidR="00827998" w:rsidRPr="00182533" w:rsidRDefault="00827998" w:rsidP="00A91337">
            <w:pPr>
              <w:pStyle w:val="Tablehead"/>
              <w:rPr>
                <w:lang w:eastAsia="ja-JP"/>
              </w:rPr>
            </w:pPr>
            <w:r w:rsidRPr="00182533">
              <w:rPr>
                <w:lang w:eastAsia="ja-JP"/>
              </w:rPr>
              <w:t>Norma IEEE 802.16j-2009</w:t>
            </w:r>
          </w:p>
        </w:tc>
        <w:tc>
          <w:tcPr>
            <w:tcW w:w="1701" w:type="dxa"/>
          </w:tcPr>
          <w:p w14:paraId="120F1030" w14:textId="77777777" w:rsidR="00827998" w:rsidRPr="00182533" w:rsidRDefault="00827998" w:rsidP="00A91337">
            <w:pPr>
              <w:pStyle w:val="Tablehead"/>
              <w:rPr>
                <w:lang w:eastAsia="ja-JP"/>
              </w:rPr>
            </w:pPr>
            <w:r w:rsidRPr="00182533">
              <w:rPr>
                <w:lang w:eastAsia="ja-JP"/>
              </w:rPr>
              <w:t>Norma IEEE 802.16h-2010</w:t>
            </w:r>
          </w:p>
        </w:tc>
        <w:tc>
          <w:tcPr>
            <w:tcW w:w="1701" w:type="dxa"/>
          </w:tcPr>
          <w:p w14:paraId="66ECAD45" w14:textId="77777777" w:rsidR="00827998" w:rsidRPr="00182533" w:rsidRDefault="00827998" w:rsidP="00A91337">
            <w:pPr>
              <w:pStyle w:val="Tablehead"/>
              <w:rPr>
                <w:lang w:eastAsia="ja-JP"/>
              </w:rPr>
            </w:pPr>
            <w:r w:rsidRPr="00182533">
              <w:rPr>
                <w:lang w:eastAsia="ja-JP"/>
              </w:rPr>
              <w:t>Norma IEEE 802.16m-2011</w:t>
            </w:r>
          </w:p>
        </w:tc>
      </w:tr>
      <w:tr w:rsidR="00827998" w:rsidRPr="00182533" w14:paraId="5DF05471" w14:textId="77777777" w:rsidTr="00A91337">
        <w:trPr>
          <w:jc w:val="center"/>
        </w:trPr>
        <w:tc>
          <w:tcPr>
            <w:tcW w:w="2665" w:type="dxa"/>
          </w:tcPr>
          <w:p w14:paraId="03C729C2" w14:textId="77777777" w:rsidR="00827998" w:rsidRPr="00182533" w:rsidRDefault="00827998" w:rsidP="004B0498">
            <w:pPr>
              <w:pStyle w:val="Tabletext"/>
              <w:keepNext/>
              <w:keepLines/>
              <w:jc w:val="left"/>
              <w:rPr>
                <w:bCs/>
                <w:color w:val="000000"/>
                <w:lang w:eastAsia="ja-JP"/>
              </w:rPr>
            </w:pPr>
            <w:r w:rsidRPr="00182533">
              <w:t>Cláusula 1.4: Modelos de referencia</w:t>
            </w:r>
          </w:p>
        </w:tc>
        <w:tc>
          <w:tcPr>
            <w:tcW w:w="1928" w:type="dxa"/>
          </w:tcPr>
          <w:p w14:paraId="0A999F7E" w14:textId="77777777" w:rsidR="00827998" w:rsidRPr="00182533" w:rsidRDefault="00827998" w:rsidP="004B0498">
            <w:pPr>
              <w:pStyle w:val="Tabletext"/>
            </w:pPr>
            <w:r w:rsidRPr="00182533">
              <w:t>Especificación base</w:t>
            </w:r>
          </w:p>
        </w:tc>
        <w:tc>
          <w:tcPr>
            <w:tcW w:w="1644" w:type="dxa"/>
          </w:tcPr>
          <w:p w14:paraId="42885819" w14:textId="77777777" w:rsidR="00827998" w:rsidRPr="00182533" w:rsidRDefault="00827998" w:rsidP="004B0498">
            <w:pPr>
              <w:pStyle w:val="Tabletext"/>
            </w:pPr>
          </w:p>
        </w:tc>
        <w:tc>
          <w:tcPr>
            <w:tcW w:w="1701" w:type="dxa"/>
          </w:tcPr>
          <w:p w14:paraId="03A8A12F" w14:textId="77777777" w:rsidR="00827998" w:rsidRPr="00182533" w:rsidRDefault="00827998" w:rsidP="004B0498">
            <w:pPr>
              <w:pStyle w:val="Tabletext"/>
            </w:pPr>
            <w:r w:rsidRPr="00182533">
              <w:t>Enmendada</w:t>
            </w:r>
          </w:p>
        </w:tc>
        <w:tc>
          <w:tcPr>
            <w:tcW w:w="1701" w:type="dxa"/>
          </w:tcPr>
          <w:p w14:paraId="773C4357" w14:textId="77777777" w:rsidR="00827998" w:rsidRPr="00182533" w:rsidRDefault="00827998" w:rsidP="004B0498">
            <w:pPr>
              <w:pStyle w:val="Tabletext"/>
            </w:pPr>
            <w:r w:rsidRPr="00182533">
              <w:t>Enmendada</w:t>
            </w:r>
          </w:p>
        </w:tc>
      </w:tr>
      <w:tr w:rsidR="00827998" w:rsidRPr="00182533" w14:paraId="22EC58CA" w14:textId="77777777" w:rsidTr="00A91337">
        <w:trPr>
          <w:jc w:val="center"/>
        </w:trPr>
        <w:tc>
          <w:tcPr>
            <w:tcW w:w="2665" w:type="dxa"/>
          </w:tcPr>
          <w:p w14:paraId="67E46C5C" w14:textId="77777777" w:rsidR="00827998" w:rsidRPr="00182533" w:rsidRDefault="00827998" w:rsidP="004B0498">
            <w:pPr>
              <w:pStyle w:val="Tabletext"/>
              <w:jc w:val="left"/>
              <w:rPr>
                <w:bCs/>
                <w:color w:val="000000"/>
                <w:lang w:eastAsia="ja-JP"/>
              </w:rPr>
            </w:pPr>
            <w:r w:rsidRPr="00182533">
              <w:t>Cláusula 2: Referencias normativas</w:t>
            </w:r>
          </w:p>
        </w:tc>
        <w:tc>
          <w:tcPr>
            <w:tcW w:w="1928" w:type="dxa"/>
          </w:tcPr>
          <w:p w14:paraId="411DE22F" w14:textId="77777777" w:rsidR="00827998" w:rsidRPr="00182533" w:rsidRDefault="00827998" w:rsidP="004B0498">
            <w:pPr>
              <w:pStyle w:val="Tabletext"/>
            </w:pPr>
            <w:r w:rsidRPr="00182533">
              <w:t>Especificación base</w:t>
            </w:r>
          </w:p>
        </w:tc>
        <w:tc>
          <w:tcPr>
            <w:tcW w:w="1644" w:type="dxa"/>
          </w:tcPr>
          <w:p w14:paraId="327AF9F8" w14:textId="77777777" w:rsidR="00827998" w:rsidRPr="00182533" w:rsidRDefault="00827998" w:rsidP="004B0498">
            <w:pPr>
              <w:pStyle w:val="Tabletext"/>
            </w:pPr>
          </w:p>
        </w:tc>
        <w:tc>
          <w:tcPr>
            <w:tcW w:w="1701" w:type="dxa"/>
          </w:tcPr>
          <w:p w14:paraId="32D47137" w14:textId="77777777" w:rsidR="00827998" w:rsidRPr="00182533" w:rsidRDefault="00827998" w:rsidP="004B0498">
            <w:pPr>
              <w:pStyle w:val="Tabletext"/>
            </w:pPr>
            <w:r w:rsidRPr="00182533">
              <w:t>Enmendada</w:t>
            </w:r>
          </w:p>
        </w:tc>
        <w:tc>
          <w:tcPr>
            <w:tcW w:w="1701" w:type="dxa"/>
          </w:tcPr>
          <w:p w14:paraId="1B0827D2" w14:textId="77777777" w:rsidR="00827998" w:rsidRPr="00182533" w:rsidRDefault="00827998" w:rsidP="004B0498">
            <w:pPr>
              <w:pStyle w:val="Tabletext"/>
            </w:pPr>
            <w:r w:rsidRPr="00182533">
              <w:t>Enmendada</w:t>
            </w:r>
          </w:p>
        </w:tc>
      </w:tr>
      <w:tr w:rsidR="00827998" w:rsidRPr="00182533" w14:paraId="48B16F72" w14:textId="77777777" w:rsidTr="00A91337">
        <w:trPr>
          <w:jc w:val="center"/>
        </w:trPr>
        <w:tc>
          <w:tcPr>
            <w:tcW w:w="2665" w:type="dxa"/>
          </w:tcPr>
          <w:p w14:paraId="60170B62" w14:textId="77777777" w:rsidR="00827998" w:rsidRPr="00182533" w:rsidRDefault="00827998" w:rsidP="004B0498">
            <w:pPr>
              <w:pStyle w:val="Tabletext"/>
              <w:rPr>
                <w:bCs/>
                <w:color w:val="000000"/>
                <w:lang w:eastAsia="ja-JP"/>
              </w:rPr>
            </w:pPr>
            <w:r w:rsidRPr="00182533">
              <w:t>Cláusula 3: Definiciones</w:t>
            </w:r>
          </w:p>
        </w:tc>
        <w:tc>
          <w:tcPr>
            <w:tcW w:w="1928" w:type="dxa"/>
          </w:tcPr>
          <w:p w14:paraId="6F1C8BCF" w14:textId="77777777" w:rsidR="00827998" w:rsidRPr="00182533" w:rsidRDefault="00827998" w:rsidP="004B0498">
            <w:pPr>
              <w:pStyle w:val="Tabletext"/>
            </w:pPr>
            <w:r w:rsidRPr="00182533">
              <w:t>Especificación base</w:t>
            </w:r>
          </w:p>
        </w:tc>
        <w:tc>
          <w:tcPr>
            <w:tcW w:w="1644" w:type="dxa"/>
          </w:tcPr>
          <w:p w14:paraId="352C82E7" w14:textId="77777777" w:rsidR="00827998" w:rsidRPr="00182533" w:rsidRDefault="00827998" w:rsidP="004B0498">
            <w:pPr>
              <w:pStyle w:val="Tabletext"/>
            </w:pPr>
            <w:r w:rsidRPr="00182533">
              <w:t>Enmendada</w:t>
            </w:r>
          </w:p>
        </w:tc>
        <w:tc>
          <w:tcPr>
            <w:tcW w:w="1701" w:type="dxa"/>
          </w:tcPr>
          <w:p w14:paraId="07A6B7C1" w14:textId="77777777" w:rsidR="00827998" w:rsidRPr="00182533" w:rsidRDefault="00827998" w:rsidP="004B0498">
            <w:pPr>
              <w:pStyle w:val="Tabletext"/>
            </w:pPr>
            <w:r w:rsidRPr="00182533">
              <w:t>Enmendada</w:t>
            </w:r>
          </w:p>
        </w:tc>
        <w:tc>
          <w:tcPr>
            <w:tcW w:w="1701" w:type="dxa"/>
          </w:tcPr>
          <w:p w14:paraId="21E426CE" w14:textId="77777777" w:rsidR="00827998" w:rsidRPr="00182533" w:rsidRDefault="00827998" w:rsidP="004B0498">
            <w:pPr>
              <w:pStyle w:val="Tabletext"/>
            </w:pPr>
            <w:r w:rsidRPr="00182533">
              <w:t>Enmendada</w:t>
            </w:r>
          </w:p>
        </w:tc>
      </w:tr>
      <w:tr w:rsidR="00827998" w:rsidRPr="00182533" w14:paraId="4B560F42" w14:textId="77777777" w:rsidTr="00A91337">
        <w:trPr>
          <w:jc w:val="center"/>
        </w:trPr>
        <w:tc>
          <w:tcPr>
            <w:tcW w:w="2665" w:type="dxa"/>
          </w:tcPr>
          <w:p w14:paraId="5A0D549C" w14:textId="77777777" w:rsidR="00827998" w:rsidRPr="00182533" w:rsidRDefault="00827998" w:rsidP="004B0498">
            <w:pPr>
              <w:pStyle w:val="Tabletext"/>
              <w:jc w:val="left"/>
              <w:rPr>
                <w:bCs/>
                <w:color w:val="000000"/>
                <w:lang w:eastAsia="ja-JP"/>
              </w:rPr>
            </w:pPr>
            <w:r w:rsidRPr="00182533">
              <w:t>Cláusula 4: Abreviaturas y acrónimos</w:t>
            </w:r>
          </w:p>
        </w:tc>
        <w:tc>
          <w:tcPr>
            <w:tcW w:w="1928" w:type="dxa"/>
          </w:tcPr>
          <w:p w14:paraId="4C73C99A" w14:textId="77777777" w:rsidR="00827998" w:rsidRPr="00182533" w:rsidRDefault="00827998" w:rsidP="004B0498">
            <w:pPr>
              <w:pStyle w:val="Tabletext"/>
            </w:pPr>
            <w:r w:rsidRPr="00182533">
              <w:t>Especificación base</w:t>
            </w:r>
          </w:p>
        </w:tc>
        <w:tc>
          <w:tcPr>
            <w:tcW w:w="1644" w:type="dxa"/>
          </w:tcPr>
          <w:p w14:paraId="1109E620" w14:textId="77777777" w:rsidR="00827998" w:rsidRPr="00182533" w:rsidRDefault="00827998" w:rsidP="004B0498">
            <w:pPr>
              <w:pStyle w:val="Tabletext"/>
            </w:pPr>
            <w:r w:rsidRPr="00182533">
              <w:t>Enmendada</w:t>
            </w:r>
          </w:p>
        </w:tc>
        <w:tc>
          <w:tcPr>
            <w:tcW w:w="1701" w:type="dxa"/>
          </w:tcPr>
          <w:p w14:paraId="43CE108C" w14:textId="77777777" w:rsidR="00827998" w:rsidRPr="00182533" w:rsidRDefault="00827998" w:rsidP="004B0498">
            <w:pPr>
              <w:pStyle w:val="Tabletext"/>
            </w:pPr>
            <w:r w:rsidRPr="00182533">
              <w:t>Enmendada</w:t>
            </w:r>
          </w:p>
        </w:tc>
        <w:tc>
          <w:tcPr>
            <w:tcW w:w="1701" w:type="dxa"/>
          </w:tcPr>
          <w:p w14:paraId="535DAA2B" w14:textId="77777777" w:rsidR="00827998" w:rsidRPr="00182533" w:rsidRDefault="00827998" w:rsidP="004B0498">
            <w:pPr>
              <w:pStyle w:val="Tabletext"/>
            </w:pPr>
            <w:r w:rsidRPr="00182533">
              <w:t>Enmendada</w:t>
            </w:r>
          </w:p>
        </w:tc>
      </w:tr>
      <w:tr w:rsidR="00827998" w:rsidRPr="00182533" w14:paraId="026D1C5A" w14:textId="77777777" w:rsidTr="00A91337">
        <w:trPr>
          <w:jc w:val="center"/>
        </w:trPr>
        <w:tc>
          <w:tcPr>
            <w:tcW w:w="2665" w:type="dxa"/>
          </w:tcPr>
          <w:p w14:paraId="3F943670" w14:textId="77777777" w:rsidR="00827998" w:rsidRPr="00182533" w:rsidRDefault="00827998" w:rsidP="004B0498">
            <w:pPr>
              <w:pStyle w:val="Tabletext"/>
              <w:jc w:val="left"/>
              <w:rPr>
                <w:bCs/>
                <w:color w:val="000000"/>
                <w:lang w:eastAsia="ja-JP"/>
              </w:rPr>
            </w:pPr>
            <w:r w:rsidRPr="00182533">
              <w:t>Cláusula 5.2: Subcapa de convergencia de paquetes</w:t>
            </w:r>
          </w:p>
        </w:tc>
        <w:tc>
          <w:tcPr>
            <w:tcW w:w="1928" w:type="dxa"/>
          </w:tcPr>
          <w:p w14:paraId="33F929E6" w14:textId="77777777" w:rsidR="00827998" w:rsidRPr="00182533" w:rsidRDefault="00827998" w:rsidP="004B0498">
            <w:pPr>
              <w:pStyle w:val="Tabletext"/>
            </w:pPr>
            <w:r w:rsidRPr="00182533">
              <w:t>Especificación base</w:t>
            </w:r>
          </w:p>
        </w:tc>
        <w:tc>
          <w:tcPr>
            <w:tcW w:w="1644" w:type="dxa"/>
          </w:tcPr>
          <w:p w14:paraId="78C933C5" w14:textId="77777777" w:rsidR="00827998" w:rsidRPr="00182533" w:rsidRDefault="00827998" w:rsidP="004B0498">
            <w:pPr>
              <w:pStyle w:val="Tabletext"/>
            </w:pPr>
          </w:p>
        </w:tc>
        <w:tc>
          <w:tcPr>
            <w:tcW w:w="1701" w:type="dxa"/>
          </w:tcPr>
          <w:p w14:paraId="59D3F6E3" w14:textId="77777777" w:rsidR="00827998" w:rsidRPr="00182533" w:rsidRDefault="00827998" w:rsidP="004B0498">
            <w:pPr>
              <w:pStyle w:val="Tabletext"/>
            </w:pPr>
          </w:p>
        </w:tc>
        <w:tc>
          <w:tcPr>
            <w:tcW w:w="1701" w:type="dxa"/>
          </w:tcPr>
          <w:p w14:paraId="33B35914" w14:textId="77777777" w:rsidR="00827998" w:rsidRPr="00182533" w:rsidRDefault="00827998" w:rsidP="004B0498">
            <w:pPr>
              <w:pStyle w:val="Tabletext"/>
            </w:pPr>
            <w:r w:rsidRPr="00182533">
              <w:t>Enmendada</w:t>
            </w:r>
          </w:p>
        </w:tc>
      </w:tr>
      <w:tr w:rsidR="00827998" w:rsidRPr="00182533" w14:paraId="1847C287" w14:textId="77777777" w:rsidTr="00A91337">
        <w:trPr>
          <w:jc w:val="center"/>
        </w:trPr>
        <w:tc>
          <w:tcPr>
            <w:tcW w:w="2665" w:type="dxa"/>
          </w:tcPr>
          <w:p w14:paraId="2EE55222" w14:textId="20894CD3" w:rsidR="00827998" w:rsidRPr="00182533" w:rsidRDefault="00827998" w:rsidP="004B0498">
            <w:pPr>
              <w:pStyle w:val="Tabletext"/>
              <w:jc w:val="left"/>
              <w:rPr>
                <w:bCs/>
                <w:color w:val="000000"/>
                <w:lang w:eastAsia="ja-JP"/>
              </w:rPr>
            </w:pPr>
            <w:r w:rsidRPr="00182533">
              <w:t>Cláusula 16: Interfaz aérea de la MAN Inalámbrica</w:t>
            </w:r>
            <w:r w:rsidR="005F2BAE">
              <w:noBreakHyphen/>
            </w:r>
            <w:r w:rsidRPr="00182533">
              <w:t>Avanzada</w:t>
            </w:r>
          </w:p>
        </w:tc>
        <w:tc>
          <w:tcPr>
            <w:tcW w:w="1928" w:type="dxa"/>
          </w:tcPr>
          <w:p w14:paraId="2E8CA6FD" w14:textId="77777777" w:rsidR="00827998" w:rsidRPr="00182533" w:rsidRDefault="00827998" w:rsidP="004B0498">
            <w:pPr>
              <w:pStyle w:val="Tabletext"/>
            </w:pPr>
          </w:p>
        </w:tc>
        <w:tc>
          <w:tcPr>
            <w:tcW w:w="1644" w:type="dxa"/>
          </w:tcPr>
          <w:p w14:paraId="64EF1113" w14:textId="77777777" w:rsidR="00827998" w:rsidRPr="00182533" w:rsidRDefault="00827998" w:rsidP="004B0498">
            <w:pPr>
              <w:pStyle w:val="Tabletext"/>
            </w:pPr>
          </w:p>
        </w:tc>
        <w:tc>
          <w:tcPr>
            <w:tcW w:w="1701" w:type="dxa"/>
          </w:tcPr>
          <w:p w14:paraId="426EE596" w14:textId="77777777" w:rsidR="00827998" w:rsidRPr="00182533" w:rsidRDefault="00827998" w:rsidP="004B0498">
            <w:pPr>
              <w:pStyle w:val="Tabletext"/>
            </w:pPr>
          </w:p>
        </w:tc>
        <w:tc>
          <w:tcPr>
            <w:tcW w:w="1701" w:type="dxa"/>
          </w:tcPr>
          <w:p w14:paraId="336A839C" w14:textId="77777777" w:rsidR="00827998" w:rsidRPr="00182533" w:rsidRDefault="00827998" w:rsidP="004B0498">
            <w:pPr>
              <w:pStyle w:val="Tabletext"/>
            </w:pPr>
            <w:r w:rsidRPr="00182533">
              <w:t>Especificación base</w:t>
            </w:r>
          </w:p>
        </w:tc>
      </w:tr>
      <w:tr w:rsidR="00827998" w:rsidRPr="00182533" w14:paraId="79E9CF25" w14:textId="77777777" w:rsidTr="00A91337">
        <w:trPr>
          <w:jc w:val="center"/>
        </w:trPr>
        <w:tc>
          <w:tcPr>
            <w:tcW w:w="2665" w:type="dxa"/>
          </w:tcPr>
          <w:p w14:paraId="13FE7A21" w14:textId="0FB84F2C" w:rsidR="00827998" w:rsidRPr="00182533" w:rsidRDefault="00827998" w:rsidP="004B0498">
            <w:pPr>
              <w:pStyle w:val="Tabletext"/>
              <w:jc w:val="left"/>
              <w:rPr>
                <w:bCs/>
                <w:color w:val="000000"/>
                <w:lang w:eastAsia="ja-JP"/>
              </w:rPr>
            </w:pPr>
            <w:r w:rsidRPr="00182533">
              <w:t>Anexo R: Mensajes de control de la MAC</w:t>
            </w:r>
          </w:p>
        </w:tc>
        <w:tc>
          <w:tcPr>
            <w:tcW w:w="1928" w:type="dxa"/>
          </w:tcPr>
          <w:p w14:paraId="24A00999" w14:textId="77777777" w:rsidR="00827998" w:rsidRPr="00182533" w:rsidRDefault="00827998" w:rsidP="004B0498">
            <w:pPr>
              <w:pStyle w:val="Tabletext"/>
            </w:pPr>
          </w:p>
        </w:tc>
        <w:tc>
          <w:tcPr>
            <w:tcW w:w="1644" w:type="dxa"/>
          </w:tcPr>
          <w:p w14:paraId="2A9D029B" w14:textId="77777777" w:rsidR="00827998" w:rsidRPr="00182533" w:rsidRDefault="00827998" w:rsidP="004B0498">
            <w:pPr>
              <w:pStyle w:val="Tabletext"/>
            </w:pPr>
          </w:p>
        </w:tc>
        <w:tc>
          <w:tcPr>
            <w:tcW w:w="1701" w:type="dxa"/>
          </w:tcPr>
          <w:p w14:paraId="6479CDD9" w14:textId="77777777" w:rsidR="00827998" w:rsidRPr="00182533" w:rsidRDefault="00827998" w:rsidP="004B0498">
            <w:pPr>
              <w:pStyle w:val="Tabletext"/>
            </w:pPr>
          </w:p>
        </w:tc>
        <w:tc>
          <w:tcPr>
            <w:tcW w:w="1701" w:type="dxa"/>
          </w:tcPr>
          <w:p w14:paraId="2FDAD9FF" w14:textId="77777777" w:rsidR="00827998" w:rsidRPr="00182533" w:rsidRDefault="00827998" w:rsidP="004B0498">
            <w:pPr>
              <w:pStyle w:val="Tabletext"/>
            </w:pPr>
            <w:r w:rsidRPr="00182533">
              <w:t>Especificación base</w:t>
            </w:r>
          </w:p>
        </w:tc>
      </w:tr>
      <w:tr w:rsidR="00827998" w:rsidRPr="00182533" w14:paraId="24E796C9" w14:textId="77777777" w:rsidTr="00A91337">
        <w:trPr>
          <w:jc w:val="center"/>
        </w:trPr>
        <w:tc>
          <w:tcPr>
            <w:tcW w:w="2665" w:type="dxa"/>
          </w:tcPr>
          <w:p w14:paraId="19BCB189" w14:textId="77777777" w:rsidR="00827998" w:rsidRPr="00182533" w:rsidRDefault="00827998" w:rsidP="004B0498">
            <w:pPr>
              <w:pStyle w:val="Tabletext"/>
              <w:jc w:val="left"/>
              <w:rPr>
                <w:bCs/>
                <w:color w:val="000000"/>
                <w:lang w:eastAsia="ja-JP"/>
              </w:rPr>
            </w:pPr>
            <w:r w:rsidRPr="00182533">
              <w:t>Anexo S: Vectores de prueba</w:t>
            </w:r>
          </w:p>
        </w:tc>
        <w:tc>
          <w:tcPr>
            <w:tcW w:w="1928" w:type="dxa"/>
          </w:tcPr>
          <w:p w14:paraId="76F3883E" w14:textId="77777777" w:rsidR="00827998" w:rsidRPr="00182533" w:rsidRDefault="00827998" w:rsidP="004B0498">
            <w:pPr>
              <w:pStyle w:val="Tabletext"/>
            </w:pPr>
          </w:p>
        </w:tc>
        <w:tc>
          <w:tcPr>
            <w:tcW w:w="1644" w:type="dxa"/>
          </w:tcPr>
          <w:p w14:paraId="77BEAA8E" w14:textId="77777777" w:rsidR="00827998" w:rsidRPr="00182533" w:rsidRDefault="00827998" w:rsidP="004B0498">
            <w:pPr>
              <w:pStyle w:val="Tabletext"/>
            </w:pPr>
          </w:p>
        </w:tc>
        <w:tc>
          <w:tcPr>
            <w:tcW w:w="1701" w:type="dxa"/>
          </w:tcPr>
          <w:p w14:paraId="68A2097D" w14:textId="77777777" w:rsidR="00827998" w:rsidRPr="00182533" w:rsidRDefault="00827998" w:rsidP="004B0498">
            <w:pPr>
              <w:pStyle w:val="Tabletext"/>
            </w:pPr>
          </w:p>
        </w:tc>
        <w:tc>
          <w:tcPr>
            <w:tcW w:w="1701" w:type="dxa"/>
            <w:vAlign w:val="center"/>
          </w:tcPr>
          <w:p w14:paraId="2B52DCA6" w14:textId="77777777" w:rsidR="00827998" w:rsidRPr="00182533" w:rsidRDefault="00827998" w:rsidP="004B0498">
            <w:pPr>
              <w:pStyle w:val="Tabletext"/>
            </w:pPr>
            <w:r w:rsidRPr="00182533">
              <w:t>Especificación base</w:t>
            </w:r>
          </w:p>
        </w:tc>
      </w:tr>
      <w:tr w:rsidR="00827998" w:rsidRPr="00182533" w14:paraId="3B0B7245" w14:textId="77777777" w:rsidTr="00A91337">
        <w:trPr>
          <w:jc w:val="center"/>
        </w:trPr>
        <w:tc>
          <w:tcPr>
            <w:tcW w:w="2665" w:type="dxa"/>
          </w:tcPr>
          <w:p w14:paraId="639065A0" w14:textId="77777777" w:rsidR="00827998" w:rsidRPr="00182533" w:rsidRDefault="00827998" w:rsidP="004B0498">
            <w:pPr>
              <w:pStyle w:val="Tabletext"/>
              <w:jc w:val="left"/>
              <w:rPr>
                <w:bCs/>
                <w:color w:val="000000"/>
                <w:lang w:eastAsia="ja-JP"/>
              </w:rPr>
            </w:pPr>
            <w:r w:rsidRPr="00182533">
              <w:t>Anexo T: Bandas de frecuencias soportadas</w:t>
            </w:r>
          </w:p>
        </w:tc>
        <w:tc>
          <w:tcPr>
            <w:tcW w:w="1928" w:type="dxa"/>
          </w:tcPr>
          <w:p w14:paraId="35978557" w14:textId="77777777" w:rsidR="00827998" w:rsidRPr="00182533" w:rsidRDefault="00827998" w:rsidP="004B0498">
            <w:pPr>
              <w:pStyle w:val="Tabletext"/>
            </w:pPr>
          </w:p>
        </w:tc>
        <w:tc>
          <w:tcPr>
            <w:tcW w:w="1644" w:type="dxa"/>
          </w:tcPr>
          <w:p w14:paraId="10E328C2" w14:textId="77777777" w:rsidR="00827998" w:rsidRPr="00182533" w:rsidRDefault="00827998" w:rsidP="004B0498">
            <w:pPr>
              <w:pStyle w:val="Tabletext"/>
            </w:pPr>
          </w:p>
        </w:tc>
        <w:tc>
          <w:tcPr>
            <w:tcW w:w="1701" w:type="dxa"/>
          </w:tcPr>
          <w:p w14:paraId="759F5F42" w14:textId="77777777" w:rsidR="00827998" w:rsidRPr="00182533" w:rsidRDefault="00827998" w:rsidP="004B0498">
            <w:pPr>
              <w:pStyle w:val="Tabletext"/>
            </w:pPr>
          </w:p>
        </w:tc>
        <w:tc>
          <w:tcPr>
            <w:tcW w:w="1701" w:type="dxa"/>
          </w:tcPr>
          <w:p w14:paraId="7E165D6F" w14:textId="77777777" w:rsidR="00827998" w:rsidRPr="00182533" w:rsidRDefault="00827998" w:rsidP="004B0498">
            <w:pPr>
              <w:pStyle w:val="Tabletext"/>
            </w:pPr>
            <w:r w:rsidRPr="00182533">
              <w:t>Especificación base</w:t>
            </w:r>
          </w:p>
        </w:tc>
      </w:tr>
      <w:tr w:rsidR="00827998" w:rsidRPr="00182533" w14:paraId="3628C8FB" w14:textId="77777777" w:rsidTr="00A91337">
        <w:trPr>
          <w:jc w:val="center"/>
        </w:trPr>
        <w:tc>
          <w:tcPr>
            <w:tcW w:w="2665" w:type="dxa"/>
          </w:tcPr>
          <w:p w14:paraId="412BA027" w14:textId="77777777" w:rsidR="00827998" w:rsidRPr="00182533" w:rsidRDefault="00827998" w:rsidP="004B0498">
            <w:pPr>
              <w:pStyle w:val="Tabletext"/>
              <w:jc w:val="left"/>
              <w:rPr>
                <w:bCs/>
                <w:color w:val="000000"/>
                <w:lang w:eastAsia="ja-JP"/>
              </w:rPr>
            </w:pPr>
            <w:r w:rsidRPr="00182533">
              <w:t>Anexo U: Especificaciones radioeléctricas</w:t>
            </w:r>
          </w:p>
        </w:tc>
        <w:tc>
          <w:tcPr>
            <w:tcW w:w="1928" w:type="dxa"/>
          </w:tcPr>
          <w:p w14:paraId="41ABBEE7" w14:textId="77777777" w:rsidR="00827998" w:rsidRPr="00182533" w:rsidRDefault="00827998" w:rsidP="004B0498">
            <w:pPr>
              <w:pStyle w:val="Tabletext"/>
            </w:pPr>
          </w:p>
        </w:tc>
        <w:tc>
          <w:tcPr>
            <w:tcW w:w="1644" w:type="dxa"/>
          </w:tcPr>
          <w:p w14:paraId="74C76960" w14:textId="77777777" w:rsidR="00827998" w:rsidRPr="00182533" w:rsidRDefault="00827998" w:rsidP="004B0498">
            <w:pPr>
              <w:pStyle w:val="Tabletext"/>
            </w:pPr>
          </w:p>
        </w:tc>
        <w:tc>
          <w:tcPr>
            <w:tcW w:w="1701" w:type="dxa"/>
          </w:tcPr>
          <w:p w14:paraId="21227054" w14:textId="77777777" w:rsidR="00827998" w:rsidRPr="00182533" w:rsidRDefault="00827998" w:rsidP="004B0498">
            <w:pPr>
              <w:pStyle w:val="Tabletext"/>
            </w:pPr>
          </w:p>
        </w:tc>
        <w:tc>
          <w:tcPr>
            <w:tcW w:w="1701" w:type="dxa"/>
          </w:tcPr>
          <w:p w14:paraId="413C0215" w14:textId="77777777" w:rsidR="00827998" w:rsidRPr="00182533" w:rsidRDefault="00827998" w:rsidP="004B0498">
            <w:pPr>
              <w:pStyle w:val="Tabletext"/>
            </w:pPr>
            <w:r w:rsidRPr="00182533">
              <w:t>Especificación base</w:t>
            </w:r>
          </w:p>
        </w:tc>
      </w:tr>
      <w:tr w:rsidR="00827998" w:rsidRPr="00182533" w14:paraId="0D9E04F1" w14:textId="77777777" w:rsidTr="00A91337">
        <w:trPr>
          <w:jc w:val="center"/>
        </w:trPr>
        <w:tc>
          <w:tcPr>
            <w:tcW w:w="2665" w:type="dxa"/>
          </w:tcPr>
          <w:p w14:paraId="55B3077E" w14:textId="77777777" w:rsidR="00827998" w:rsidRPr="00182533" w:rsidRDefault="00827998" w:rsidP="004B0498">
            <w:pPr>
              <w:pStyle w:val="Tabletext"/>
              <w:jc w:val="left"/>
              <w:rPr>
                <w:bCs/>
                <w:color w:val="000000"/>
                <w:lang w:eastAsia="ja-JP"/>
              </w:rPr>
            </w:pPr>
            <w:r w:rsidRPr="00182533">
              <w:t>Anexo V: Clase de capacidad por defecto y parámetros</w:t>
            </w:r>
          </w:p>
        </w:tc>
        <w:tc>
          <w:tcPr>
            <w:tcW w:w="1928" w:type="dxa"/>
          </w:tcPr>
          <w:p w14:paraId="50336376" w14:textId="77777777" w:rsidR="00827998" w:rsidRPr="00182533" w:rsidRDefault="00827998" w:rsidP="004B0498">
            <w:pPr>
              <w:pStyle w:val="Tabletext"/>
            </w:pPr>
          </w:p>
        </w:tc>
        <w:tc>
          <w:tcPr>
            <w:tcW w:w="1644" w:type="dxa"/>
          </w:tcPr>
          <w:p w14:paraId="5E7B74EA" w14:textId="77777777" w:rsidR="00827998" w:rsidRPr="00182533" w:rsidRDefault="00827998" w:rsidP="004B0498">
            <w:pPr>
              <w:pStyle w:val="Tabletext"/>
            </w:pPr>
          </w:p>
        </w:tc>
        <w:tc>
          <w:tcPr>
            <w:tcW w:w="1701" w:type="dxa"/>
          </w:tcPr>
          <w:p w14:paraId="4141270D" w14:textId="77777777" w:rsidR="00827998" w:rsidRPr="00182533" w:rsidRDefault="00827998" w:rsidP="004B0498">
            <w:pPr>
              <w:pStyle w:val="Tabletext"/>
            </w:pPr>
          </w:p>
        </w:tc>
        <w:tc>
          <w:tcPr>
            <w:tcW w:w="1701" w:type="dxa"/>
          </w:tcPr>
          <w:p w14:paraId="7B83E2BA" w14:textId="77777777" w:rsidR="00827998" w:rsidRPr="00182533" w:rsidRDefault="00827998" w:rsidP="004B0498">
            <w:pPr>
              <w:pStyle w:val="Tabletext"/>
            </w:pPr>
            <w:r w:rsidRPr="00182533">
              <w:t>Especificación base</w:t>
            </w:r>
          </w:p>
        </w:tc>
      </w:tr>
    </w:tbl>
    <w:p w14:paraId="02303F56" w14:textId="77777777" w:rsidR="00827998" w:rsidRPr="00182533" w:rsidRDefault="00827998" w:rsidP="00827998">
      <w:pPr>
        <w:pStyle w:val="Tablefin"/>
        <w:rPr>
          <w:lang w:val="es-ES" w:eastAsia="ja-JP"/>
        </w:rPr>
      </w:pPr>
    </w:p>
    <w:p w14:paraId="0FFA790C" w14:textId="77777777" w:rsidR="00827998" w:rsidRPr="00182533" w:rsidRDefault="00827998" w:rsidP="00827998">
      <w:pPr>
        <w:pStyle w:val="Heading3"/>
        <w:rPr>
          <w:lang w:eastAsia="ja-JP"/>
        </w:rPr>
      </w:pPr>
      <w:r w:rsidRPr="00182533">
        <w:rPr>
          <w:lang w:eastAsia="ja-JP"/>
        </w:rPr>
        <w:t>2.1.1</w:t>
      </w:r>
      <w:r w:rsidRPr="00182533">
        <w:rPr>
          <w:lang w:eastAsia="ja-JP"/>
        </w:rPr>
        <w:tab/>
        <w:t>Norma IEEE 802.16</w:t>
      </w:r>
    </w:p>
    <w:p w14:paraId="17027AAF" w14:textId="1968626D" w:rsidR="00827998" w:rsidRPr="00182533" w:rsidRDefault="00827998" w:rsidP="00827998">
      <w:pPr>
        <w:pStyle w:val="Headingb"/>
      </w:pPr>
      <w:r w:rsidRPr="00182533">
        <w:t xml:space="preserve">Norma IEEE 802.16: Norma para las redes de área metropolitana y local – </w:t>
      </w:r>
      <w:r w:rsidR="009F4DE0">
        <w:t>i</w:t>
      </w:r>
      <w:r w:rsidRPr="00182533">
        <w:t>nterfaz aérea para los sistemas de acceso inalámbrico de banda ancha</w:t>
      </w:r>
    </w:p>
    <w:p w14:paraId="55295454" w14:textId="77777777" w:rsidR="00827998" w:rsidRPr="00182533" w:rsidRDefault="00827998" w:rsidP="00827998">
      <w:pPr>
        <w:rPr>
          <w:lang w:eastAsia="ja-JP"/>
        </w:rPr>
      </w:pPr>
      <w:r w:rsidRPr="00182533">
        <w:rPr>
          <w:lang w:eastAsia="ja-JP"/>
        </w:rPr>
        <w:t>En esta norma se especifica la interfaz aérea, y en particular la capa de control de acceso al medio (MAC) y la capa física (PHY), de los sistemas de acceso inalámbrico en banda ancha (BWA) punto a multipunto fijos y móviles combinados, que prestan varios servicios. La MAC está estructurada para soportar varias especificaciones PHY, cada una de ellas adecuada a un entorno de explotación particular.</w:t>
      </w:r>
    </w:p>
    <w:p w14:paraId="2D9502AB" w14:textId="77777777" w:rsidR="00827998" w:rsidRPr="00182533" w:rsidRDefault="00827998" w:rsidP="00827998">
      <w:pPr>
        <w:rPr>
          <w:lang w:eastAsia="ja-JP"/>
        </w:rPr>
      </w:pPr>
      <w:bookmarkStart w:id="61" w:name="OLE_LINK40"/>
      <w:r w:rsidRPr="00182533">
        <w:rPr>
          <w:lang w:eastAsia="ja-JP"/>
        </w:rPr>
        <w:t>La norma IEEE 802.16 está compuesta de la norma IEEE 802.16-2009, enmendada consecutivamente por las normas IEEE 802.16j-2009, IEEE 802.16h-2010 e IEEE 802.16m-2011.</w:t>
      </w:r>
    </w:p>
    <w:p w14:paraId="48942007" w14:textId="77777777" w:rsidR="00827998" w:rsidRPr="00182533" w:rsidRDefault="00827998" w:rsidP="00827998">
      <w:pPr>
        <w:pStyle w:val="Heading4"/>
        <w:rPr>
          <w:lang w:eastAsia="ja-JP"/>
        </w:rPr>
      </w:pPr>
      <w:bookmarkStart w:id="62" w:name="OLE_LINK37"/>
      <w:bookmarkEnd w:id="61"/>
      <w:r w:rsidRPr="00182533">
        <w:rPr>
          <w:lang w:eastAsia="ja-JP"/>
        </w:rPr>
        <w:lastRenderedPageBreak/>
        <w:t>2.1.1.</w:t>
      </w:r>
      <w:bookmarkEnd w:id="62"/>
      <w:r w:rsidRPr="00182533">
        <w:rPr>
          <w:lang w:eastAsia="ja-JP"/>
        </w:rPr>
        <w:t>1</w:t>
      </w:r>
      <w:r w:rsidRPr="00182533">
        <w:rPr>
          <w:lang w:eastAsia="ja-JP"/>
        </w:rPr>
        <w:tab/>
        <w:t>Norma IEEE 802.16-2009</w:t>
      </w:r>
    </w:p>
    <w:p w14:paraId="759D9870" w14:textId="77777777" w:rsidR="00827998" w:rsidRPr="00182533" w:rsidRDefault="00827998" w:rsidP="00827998">
      <w:pPr>
        <w:pStyle w:val="Headingb"/>
      </w:pPr>
      <w:r w:rsidRPr="00182533">
        <w:t>Norma para las redes de aérea metropolitana y local – Parte 16: interfaz aérea para los sistemas de acceso inalámbrico de banda ancha</w:t>
      </w:r>
    </w:p>
    <w:p w14:paraId="39EDF01B" w14:textId="77777777" w:rsidR="00827998" w:rsidRPr="00182533" w:rsidRDefault="00827998" w:rsidP="00827998">
      <w:pPr>
        <w:rPr>
          <w:lang w:eastAsia="ja-JP"/>
        </w:rPr>
      </w:pPr>
      <w:r w:rsidRPr="00182533">
        <w:rPr>
          <w:lang w:eastAsia="ja-JP"/>
        </w:rPr>
        <w:t>En esta norma se especifica la interfaz aérea y en particular la capa de control de acceso al medio (MAC) y la capa física (PHY), de los sistemas de acceso inalámbrico en banda ancha (BWA) punto a multipunto fijos y móviles combinados, que prestan varios servicios. La MAC está estructurada para soportar varias especificaciones PHY, cada una de ellas adecuada a un entorno de explotación particular.</w:t>
      </w:r>
    </w:p>
    <w:p w14:paraId="7821198A" w14:textId="77777777" w:rsidR="00827998" w:rsidRPr="00182533" w:rsidRDefault="00827998" w:rsidP="00827998">
      <w:pPr>
        <w:pStyle w:val="Heading4"/>
        <w:rPr>
          <w:lang w:eastAsia="ja-JP"/>
        </w:rPr>
      </w:pPr>
      <w:r w:rsidRPr="00182533">
        <w:rPr>
          <w:lang w:eastAsia="ja-JP"/>
        </w:rPr>
        <w:t>2.1.1.2</w:t>
      </w:r>
      <w:r w:rsidRPr="00182533">
        <w:rPr>
          <w:lang w:eastAsia="ja-JP"/>
        </w:rPr>
        <w:tab/>
        <w:t>Norma IEEE 802.16j-2009</w:t>
      </w:r>
    </w:p>
    <w:p w14:paraId="28DDCC41" w14:textId="77777777" w:rsidR="00827998" w:rsidRPr="00182533" w:rsidRDefault="00827998" w:rsidP="00827998">
      <w:pPr>
        <w:pStyle w:val="Headingb"/>
      </w:pPr>
      <w:r w:rsidRPr="00182533">
        <w:t>Norma para las redes metropolitanas y locales – Parte 16: interfaz aérea para los sistemas de acceso inalámbrico de banda ancha – Enmienda 1: especificación de retransmisión múltiple</w:t>
      </w:r>
    </w:p>
    <w:p w14:paraId="5FF19CAC" w14:textId="77777777" w:rsidR="00827998" w:rsidRPr="00182533" w:rsidRDefault="00827998" w:rsidP="00827998">
      <w:pPr>
        <w:rPr>
          <w:lang w:eastAsia="ja-JP"/>
        </w:rPr>
      </w:pPr>
      <w:r w:rsidRPr="00182533">
        <w:rPr>
          <w:lang w:eastAsia="ja-JP"/>
        </w:rPr>
        <w:t>Esta enmienda actualiza y amplía la norma IEEE 802.16-2009, especificando mejoras para la capa física y para la capa de control de acceso al medio de la norma IEEE 802.16 para las bandas con licencia a fin de permitir el funcionamiento de estaciones retransmisoras. Las especificaciones de las estaciones de abonado no varían.</w:t>
      </w:r>
    </w:p>
    <w:p w14:paraId="53146220" w14:textId="77777777" w:rsidR="00827998" w:rsidRPr="00182533" w:rsidRDefault="00827998" w:rsidP="00827998">
      <w:pPr>
        <w:pStyle w:val="Heading4"/>
        <w:rPr>
          <w:lang w:eastAsia="ja-JP"/>
        </w:rPr>
      </w:pPr>
      <w:r w:rsidRPr="00182533">
        <w:rPr>
          <w:lang w:eastAsia="ja-JP"/>
        </w:rPr>
        <w:t>2.1.1.3</w:t>
      </w:r>
      <w:r w:rsidRPr="00182533">
        <w:rPr>
          <w:lang w:eastAsia="ja-JP"/>
        </w:rPr>
        <w:tab/>
        <w:t>Norma IEEE 802.16h-2010</w:t>
      </w:r>
    </w:p>
    <w:p w14:paraId="50055831" w14:textId="13990B36" w:rsidR="00827998" w:rsidRPr="00182533" w:rsidRDefault="00827998" w:rsidP="00827998">
      <w:pPr>
        <w:pStyle w:val="Headingb"/>
      </w:pPr>
      <w:r w:rsidRPr="00182533">
        <w:t xml:space="preserve">Norma para las redes de aérea metropolitana y local – Parte 16: </w:t>
      </w:r>
      <w:r w:rsidR="009F4DE0">
        <w:t>i</w:t>
      </w:r>
      <w:r w:rsidRPr="00182533">
        <w:t xml:space="preserve">nterfaz aérea para los sistemas de acceso inalámbrico de banda ancha – Enmienda 2: </w:t>
      </w:r>
      <w:r w:rsidR="00E73C06">
        <w:t>m</w:t>
      </w:r>
      <w:r w:rsidRPr="00182533">
        <w:t>ejora de los mecanismos de coexistencia para el funcionamiento exento de licencia</w:t>
      </w:r>
    </w:p>
    <w:p w14:paraId="78151F39" w14:textId="77777777" w:rsidR="00827998" w:rsidRPr="00182533" w:rsidRDefault="00827998" w:rsidP="00827998">
      <w:pPr>
        <w:rPr>
          <w:lang w:eastAsia="ja-JP"/>
        </w:rPr>
      </w:pPr>
      <w:r w:rsidRPr="00182533">
        <w:rPr>
          <w:lang w:eastAsia="ja-JP"/>
        </w:rPr>
        <w:t>Esta enmienda actualiza y amplía la norma IEEE 802.16, especificando mecanismos de mejora tales como mejoras de las políticas y el control de acceso al medio, a fin de permitir la coexistencia entre los sistemas exentos licencia y facilitar la coexistencia de dichos sistemas con los usuarios primarios.</w:t>
      </w:r>
    </w:p>
    <w:p w14:paraId="5D5BBC3A" w14:textId="77777777" w:rsidR="00827998" w:rsidRPr="00182533" w:rsidRDefault="00827998" w:rsidP="00827998">
      <w:pPr>
        <w:pStyle w:val="Heading4"/>
        <w:rPr>
          <w:lang w:eastAsia="ja-JP"/>
        </w:rPr>
      </w:pPr>
      <w:r w:rsidRPr="00182533">
        <w:rPr>
          <w:lang w:eastAsia="ja-JP"/>
        </w:rPr>
        <w:t>2.1.1.4</w:t>
      </w:r>
      <w:r w:rsidRPr="00182533">
        <w:rPr>
          <w:lang w:eastAsia="ja-JP"/>
        </w:rPr>
        <w:tab/>
        <w:t>Norma IEEE 802.16m-2011</w:t>
      </w:r>
    </w:p>
    <w:p w14:paraId="2350D3EA" w14:textId="4159B680" w:rsidR="00827998" w:rsidRPr="00182533" w:rsidRDefault="00827998" w:rsidP="00827998">
      <w:pPr>
        <w:pStyle w:val="Headingb"/>
      </w:pPr>
      <w:r w:rsidRPr="00182533">
        <w:t xml:space="preserve">Norma para las redes de aérea metropolitana y local – Parte 16: </w:t>
      </w:r>
      <w:r w:rsidR="009F4DE0">
        <w:t>i</w:t>
      </w:r>
      <w:r w:rsidRPr="00182533">
        <w:t>nterfaz aérea para los sistemas de acceso inalámbrico de banda ancha – Enmienda 3: interfaz aérea avanzada</w:t>
      </w:r>
    </w:p>
    <w:p w14:paraId="6EDE7F7D" w14:textId="77777777" w:rsidR="00827998" w:rsidRPr="00182533" w:rsidRDefault="00827998" w:rsidP="00827998">
      <w:r w:rsidRPr="00182533">
        <w:t>En esta enmienda se especifica la interfaz aérea MAN Inalámbrica-Avanzada, que es una interfaz aérea mejorada que se ha diseñado para satisfacer los requisitos de la actividad de normalización de las IMT</w:t>
      </w:r>
      <w:r w:rsidRPr="00182533">
        <w:noBreakHyphen/>
        <w:t>Avanzadas llevada a cabo por el UIT-R. Esta enmienda se basa en la especificación MAN Inalámbrica</w:t>
      </w:r>
      <w:r w:rsidRPr="00182533">
        <w:noBreakHyphen/>
        <w:t>OFDMA de la norma IEEE 802.16 y continúa ofreciendo soporte a las estaciones de abonado MAN Inalámbrica</w:t>
      </w:r>
      <w:r w:rsidRPr="00182533">
        <w:noBreakHyphen/>
        <w:t>OFDMA.</w:t>
      </w:r>
    </w:p>
    <w:p w14:paraId="68CDC330" w14:textId="77777777" w:rsidR="00827998" w:rsidRPr="00182533" w:rsidRDefault="00827998" w:rsidP="00827998">
      <w:pPr>
        <w:pStyle w:val="Heading3"/>
        <w:rPr>
          <w:lang w:eastAsia="ja-JP"/>
        </w:rPr>
      </w:pPr>
      <w:r w:rsidRPr="00182533">
        <w:rPr>
          <w:lang w:eastAsia="ja-JP"/>
        </w:rPr>
        <w:t>2.1.2</w:t>
      </w:r>
      <w:r w:rsidRPr="00182533">
        <w:rPr>
          <w:lang w:eastAsia="ja-JP"/>
        </w:rPr>
        <w:tab/>
        <w:t>Normas transpuestas</w:t>
      </w:r>
    </w:p>
    <w:p w14:paraId="38C5EE1E" w14:textId="77777777" w:rsidR="00827998" w:rsidRPr="00182533" w:rsidRDefault="00827998" w:rsidP="00827998">
      <w:pPr>
        <w:pStyle w:val="Heading4"/>
        <w:rPr>
          <w:lang w:eastAsia="ja-JP"/>
        </w:rPr>
      </w:pPr>
      <w:r w:rsidRPr="00182533">
        <w:rPr>
          <w:lang w:eastAsia="ja-JP"/>
        </w:rPr>
        <w:t>2.1.2.1</w:t>
      </w:r>
      <w:r w:rsidRPr="00182533">
        <w:rPr>
          <w:lang w:eastAsia="ja-JP"/>
        </w:rPr>
        <w:tab/>
        <w:t>Transposiciones: IEEE</w:t>
      </w:r>
    </w:p>
    <w:p w14:paraId="1C4CBB09" w14:textId="77777777" w:rsidR="00827998" w:rsidRPr="00182533" w:rsidRDefault="00827998" w:rsidP="00827998">
      <w:pPr>
        <w:rPr>
          <w:lang w:eastAsia="ja-JP"/>
        </w:rPr>
      </w:pPr>
      <w:r w:rsidRPr="00182533">
        <w:rPr>
          <w:lang w:eastAsia="ja-JP"/>
        </w:rPr>
        <w:t>Reservado.</w:t>
      </w:r>
    </w:p>
    <w:p w14:paraId="46AFFC58" w14:textId="77777777" w:rsidR="00827998" w:rsidRPr="00182533" w:rsidRDefault="00827998" w:rsidP="00827998">
      <w:pPr>
        <w:pStyle w:val="Heading4"/>
        <w:spacing w:after="40"/>
      </w:pPr>
      <w:r w:rsidRPr="00182533">
        <w:lastRenderedPageBreak/>
        <w:t>2.1.2.2</w:t>
      </w:r>
      <w:r w:rsidRPr="00182533">
        <w:tab/>
        <w:t>Transposiciones: ARIB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27"/>
        <w:gridCol w:w="2053"/>
        <w:gridCol w:w="2053"/>
        <w:gridCol w:w="2053"/>
        <w:gridCol w:w="2053"/>
      </w:tblGrid>
      <w:tr w:rsidR="00827998" w:rsidRPr="005F2BAE" w14:paraId="666ECF22" w14:textId="77777777" w:rsidTr="00A91337">
        <w:trPr>
          <w:tblHeader/>
          <w:jc w:val="center"/>
        </w:trPr>
        <w:tc>
          <w:tcPr>
            <w:tcW w:w="1417" w:type="dxa"/>
            <w:vAlign w:val="center"/>
          </w:tcPr>
          <w:p w14:paraId="68709F06" w14:textId="77777777" w:rsidR="00827998" w:rsidRPr="00182533" w:rsidRDefault="00827998" w:rsidP="00A91337">
            <w:pPr>
              <w:pStyle w:val="Tablehead"/>
              <w:rPr>
                <w:sz w:val="18"/>
                <w:szCs w:val="18"/>
                <w:lang w:eastAsia="ja-JP"/>
              </w:rPr>
            </w:pPr>
            <w:bookmarkStart w:id="63" w:name="OLE_LINK70"/>
          </w:p>
        </w:tc>
        <w:tc>
          <w:tcPr>
            <w:tcW w:w="2041" w:type="dxa"/>
            <w:vAlign w:val="center"/>
          </w:tcPr>
          <w:p w14:paraId="439187F7" w14:textId="77777777" w:rsidR="00827998" w:rsidRPr="00182533" w:rsidRDefault="00827998" w:rsidP="00A91337">
            <w:pPr>
              <w:pStyle w:val="Tablehead"/>
              <w:rPr>
                <w:sz w:val="18"/>
                <w:szCs w:val="18"/>
                <w:lang w:eastAsia="ja-JP"/>
              </w:rPr>
            </w:pPr>
            <w:r w:rsidRPr="00182533">
              <w:rPr>
                <w:sz w:val="18"/>
                <w:szCs w:val="18"/>
                <w:lang w:eastAsia="ja-JP"/>
              </w:rPr>
              <w:t>Especificación base conforme a</w:t>
            </w:r>
            <w:bookmarkStart w:id="64" w:name="OLE_LINK59"/>
            <w:r w:rsidRPr="00182533">
              <w:rPr>
                <w:sz w:val="18"/>
                <w:szCs w:val="18"/>
                <w:lang w:eastAsia="ja-JP"/>
              </w:rPr>
              <w:t xml:space="preserve"> la norma IEEE 802.16-2009</w:t>
            </w:r>
            <w:bookmarkEnd w:id="64"/>
          </w:p>
        </w:tc>
        <w:tc>
          <w:tcPr>
            <w:tcW w:w="2041" w:type="dxa"/>
            <w:vAlign w:val="center"/>
          </w:tcPr>
          <w:p w14:paraId="4119DFF4" w14:textId="77777777" w:rsidR="00827998" w:rsidRPr="00182533" w:rsidRDefault="00827998" w:rsidP="00A91337">
            <w:pPr>
              <w:pStyle w:val="Tablehead"/>
              <w:rPr>
                <w:sz w:val="18"/>
                <w:szCs w:val="18"/>
                <w:lang w:eastAsia="ja-JP"/>
              </w:rPr>
            </w:pPr>
            <w:r w:rsidRPr="00182533">
              <w:rPr>
                <w:sz w:val="18"/>
                <w:szCs w:val="18"/>
                <w:lang w:eastAsia="ja-JP"/>
              </w:rPr>
              <w:t>Enmienda conforme a</w:t>
            </w:r>
            <w:bookmarkStart w:id="65" w:name="OLE_LINK78"/>
            <w:bookmarkStart w:id="66" w:name="OLE_LINK62"/>
            <w:r w:rsidRPr="00182533">
              <w:rPr>
                <w:sz w:val="18"/>
                <w:szCs w:val="18"/>
                <w:lang w:eastAsia="ja-JP"/>
              </w:rPr>
              <w:t> la norma IEEE </w:t>
            </w:r>
            <w:bookmarkEnd w:id="65"/>
            <w:r w:rsidRPr="00182533">
              <w:rPr>
                <w:sz w:val="18"/>
                <w:szCs w:val="18"/>
                <w:lang w:eastAsia="ja-JP"/>
              </w:rPr>
              <w:t>802.16j</w:t>
            </w:r>
            <w:bookmarkEnd w:id="66"/>
            <w:r w:rsidRPr="00182533">
              <w:rPr>
                <w:sz w:val="18"/>
                <w:szCs w:val="18"/>
                <w:lang w:eastAsia="ja-JP"/>
              </w:rPr>
              <w:t>-2009</w:t>
            </w:r>
          </w:p>
        </w:tc>
        <w:tc>
          <w:tcPr>
            <w:tcW w:w="2041" w:type="dxa"/>
            <w:vAlign w:val="center"/>
          </w:tcPr>
          <w:p w14:paraId="18B16996" w14:textId="77777777" w:rsidR="00827998" w:rsidRPr="00182533" w:rsidRDefault="00827998" w:rsidP="00A91337">
            <w:pPr>
              <w:pStyle w:val="Tablehead"/>
              <w:rPr>
                <w:sz w:val="18"/>
                <w:szCs w:val="18"/>
                <w:lang w:eastAsia="ja-JP"/>
              </w:rPr>
            </w:pPr>
            <w:r w:rsidRPr="00182533">
              <w:rPr>
                <w:sz w:val="18"/>
                <w:szCs w:val="18"/>
                <w:lang w:eastAsia="ja-JP"/>
              </w:rPr>
              <w:t>Enmienda conforme a la norma IEEE 802.16h-2010</w:t>
            </w:r>
          </w:p>
        </w:tc>
        <w:tc>
          <w:tcPr>
            <w:tcW w:w="2041" w:type="dxa"/>
            <w:vAlign w:val="center"/>
          </w:tcPr>
          <w:p w14:paraId="692C6014" w14:textId="77777777" w:rsidR="00827998" w:rsidRPr="005F2BAE" w:rsidRDefault="00827998" w:rsidP="00A91337">
            <w:pPr>
              <w:pStyle w:val="Tablehead"/>
              <w:rPr>
                <w:sz w:val="18"/>
                <w:szCs w:val="18"/>
                <w:lang w:val="it-IT" w:eastAsia="ja-JP"/>
              </w:rPr>
            </w:pPr>
            <w:r w:rsidRPr="005F2BAE">
              <w:rPr>
                <w:sz w:val="18"/>
                <w:szCs w:val="18"/>
                <w:lang w:val="it-IT" w:eastAsia="ja-JP"/>
              </w:rPr>
              <w:t>Enmienda conforme a la norma IEEE 802.16m-2011</w:t>
            </w:r>
          </w:p>
        </w:tc>
      </w:tr>
      <w:tr w:rsidR="00827998" w:rsidRPr="00182533" w14:paraId="2BE7992A" w14:textId="77777777" w:rsidTr="00A91337">
        <w:trPr>
          <w:jc w:val="center"/>
        </w:trPr>
        <w:tc>
          <w:tcPr>
            <w:tcW w:w="1417" w:type="dxa"/>
            <w:vAlign w:val="center"/>
          </w:tcPr>
          <w:p w14:paraId="440D2C75" w14:textId="77777777" w:rsidR="00827998" w:rsidRPr="00182533" w:rsidRDefault="00827998" w:rsidP="00A91337">
            <w:pPr>
              <w:pStyle w:val="Tabletext"/>
              <w:keepNext/>
              <w:keepLines/>
              <w:jc w:val="left"/>
              <w:rPr>
                <w:iCs/>
                <w:sz w:val="18"/>
                <w:szCs w:val="18"/>
                <w:lang w:eastAsia="ja-JP"/>
              </w:rPr>
            </w:pPr>
            <w:r w:rsidRPr="00182533">
              <w:rPr>
                <w:iCs/>
                <w:sz w:val="18"/>
                <w:szCs w:val="18"/>
                <w:lang w:eastAsia="ja-JP"/>
              </w:rPr>
              <w:t>Organización de transposición</w:t>
            </w:r>
          </w:p>
        </w:tc>
        <w:tc>
          <w:tcPr>
            <w:tcW w:w="2041" w:type="dxa"/>
            <w:vAlign w:val="center"/>
          </w:tcPr>
          <w:p w14:paraId="486F6DEE" w14:textId="77777777" w:rsidR="00827998" w:rsidRPr="00182533" w:rsidRDefault="00827998" w:rsidP="00A91337">
            <w:pPr>
              <w:pStyle w:val="Tabletext"/>
              <w:keepNext/>
              <w:keepLines/>
              <w:jc w:val="center"/>
              <w:rPr>
                <w:sz w:val="18"/>
                <w:szCs w:val="18"/>
                <w:lang w:eastAsia="ja-JP"/>
              </w:rPr>
            </w:pPr>
            <w:r w:rsidRPr="00182533">
              <w:rPr>
                <w:sz w:val="18"/>
                <w:szCs w:val="18"/>
                <w:lang w:eastAsia="ja-JP"/>
              </w:rPr>
              <w:t>ARIB</w:t>
            </w:r>
          </w:p>
        </w:tc>
        <w:tc>
          <w:tcPr>
            <w:tcW w:w="2041" w:type="dxa"/>
            <w:vAlign w:val="center"/>
          </w:tcPr>
          <w:p w14:paraId="75D90CBD" w14:textId="77777777" w:rsidR="00827998" w:rsidRPr="00182533" w:rsidRDefault="00827998" w:rsidP="00A91337">
            <w:pPr>
              <w:pStyle w:val="Tabletext"/>
              <w:keepNext/>
              <w:keepLines/>
              <w:jc w:val="center"/>
              <w:rPr>
                <w:sz w:val="18"/>
                <w:szCs w:val="18"/>
                <w:lang w:eastAsia="ja-JP"/>
              </w:rPr>
            </w:pPr>
            <w:r w:rsidRPr="00182533">
              <w:rPr>
                <w:sz w:val="18"/>
                <w:szCs w:val="18"/>
                <w:lang w:eastAsia="ja-JP"/>
              </w:rPr>
              <w:t>ARIB</w:t>
            </w:r>
          </w:p>
        </w:tc>
        <w:tc>
          <w:tcPr>
            <w:tcW w:w="2041" w:type="dxa"/>
            <w:vAlign w:val="center"/>
          </w:tcPr>
          <w:p w14:paraId="22CAA13A" w14:textId="77777777" w:rsidR="00827998" w:rsidRPr="00182533" w:rsidRDefault="00827998" w:rsidP="00A91337">
            <w:pPr>
              <w:pStyle w:val="Tabletext"/>
              <w:keepNext/>
              <w:keepLines/>
              <w:jc w:val="center"/>
              <w:rPr>
                <w:sz w:val="18"/>
                <w:szCs w:val="18"/>
                <w:lang w:eastAsia="ja-JP"/>
              </w:rPr>
            </w:pPr>
            <w:r w:rsidRPr="00182533">
              <w:rPr>
                <w:sz w:val="18"/>
                <w:szCs w:val="18"/>
                <w:lang w:eastAsia="ja-JP"/>
              </w:rPr>
              <w:t>ARIB</w:t>
            </w:r>
          </w:p>
        </w:tc>
        <w:tc>
          <w:tcPr>
            <w:tcW w:w="2041" w:type="dxa"/>
            <w:vAlign w:val="center"/>
          </w:tcPr>
          <w:p w14:paraId="5297FD92" w14:textId="77777777" w:rsidR="00827998" w:rsidRPr="00182533" w:rsidRDefault="00827998" w:rsidP="00A91337">
            <w:pPr>
              <w:pStyle w:val="Tabletext"/>
              <w:keepNext/>
              <w:keepLines/>
              <w:jc w:val="center"/>
              <w:rPr>
                <w:sz w:val="18"/>
                <w:szCs w:val="18"/>
                <w:lang w:eastAsia="ja-JP"/>
              </w:rPr>
            </w:pPr>
            <w:r w:rsidRPr="00182533">
              <w:rPr>
                <w:sz w:val="18"/>
                <w:szCs w:val="18"/>
                <w:lang w:eastAsia="ja-JP"/>
              </w:rPr>
              <w:t>ARIB</w:t>
            </w:r>
          </w:p>
        </w:tc>
      </w:tr>
      <w:tr w:rsidR="00827998" w:rsidRPr="00182533" w14:paraId="6084E35A" w14:textId="77777777" w:rsidTr="00A91337">
        <w:trPr>
          <w:jc w:val="center"/>
        </w:trPr>
        <w:tc>
          <w:tcPr>
            <w:tcW w:w="1417" w:type="dxa"/>
            <w:vAlign w:val="center"/>
          </w:tcPr>
          <w:p w14:paraId="6EEBB2E7" w14:textId="77777777" w:rsidR="00827998" w:rsidRPr="00182533" w:rsidRDefault="00827998" w:rsidP="00A91337">
            <w:pPr>
              <w:pStyle w:val="Tabletext"/>
              <w:keepNext/>
              <w:keepLines/>
              <w:jc w:val="left"/>
              <w:rPr>
                <w:iCs/>
                <w:sz w:val="18"/>
                <w:szCs w:val="18"/>
                <w:lang w:eastAsia="ja-JP"/>
              </w:rPr>
            </w:pPr>
            <w:r w:rsidRPr="00182533">
              <w:rPr>
                <w:iCs/>
                <w:sz w:val="18"/>
                <w:szCs w:val="18"/>
                <w:lang w:eastAsia="ja-JP"/>
              </w:rPr>
              <w:t>Número de documento</w:t>
            </w:r>
          </w:p>
        </w:tc>
        <w:tc>
          <w:tcPr>
            <w:tcW w:w="2041" w:type="dxa"/>
            <w:vAlign w:val="center"/>
          </w:tcPr>
          <w:p w14:paraId="633B2F2B" w14:textId="77777777" w:rsidR="00827998" w:rsidRPr="00182533" w:rsidRDefault="00827998" w:rsidP="00A91337">
            <w:pPr>
              <w:pStyle w:val="Tabletext"/>
              <w:keepNext/>
              <w:keepLines/>
              <w:jc w:val="center"/>
              <w:rPr>
                <w:sz w:val="18"/>
                <w:szCs w:val="18"/>
                <w:lang w:eastAsia="ja-JP"/>
              </w:rPr>
            </w:pPr>
            <w:bookmarkStart w:id="67" w:name="OLE_LINK65"/>
            <w:r w:rsidRPr="00182533">
              <w:rPr>
                <w:sz w:val="18"/>
                <w:szCs w:val="18"/>
                <w:lang w:eastAsia="ja-JP"/>
              </w:rPr>
              <w:t xml:space="preserve">ARIB STD-T105 </w:t>
            </w:r>
            <w:r w:rsidRPr="00182533">
              <w:rPr>
                <w:sz w:val="18"/>
                <w:szCs w:val="18"/>
                <w:lang w:eastAsia="ja-JP"/>
              </w:rPr>
              <w:br/>
              <w:t>Anexo 1</w:t>
            </w:r>
            <w:bookmarkEnd w:id="67"/>
          </w:p>
        </w:tc>
        <w:tc>
          <w:tcPr>
            <w:tcW w:w="2041" w:type="dxa"/>
            <w:vAlign w:val="center"/>
          </w:tcPr>
          <w:p w14:paraId="708D6A25" w14:textId="77777777" w:rsidR="00827998" w:rsidRPr="00182533" w:rsidRDefault="00827998" w:rsidP="00A91337">
            <w:pPr>
              <w:pStyle w:val="Tabletext"/>
              <w:keepNext/>
              <w:keepLines/>
              <w:jc w:val="center"/>
              <w:rPr>
                <w:sz w:val="18"/>
                <w:szCs w:val="18"/>
                <w:lang w:eastAsia="ja-JP"/>
              </w:rPr>
            </w:pPr>
            <w:r w:rsidRPr="00182533">
              <w:rPr>
                <w:sz w:val="18"/>
                <w:szCs w:val="18"/>
                <w:lang w:eastAsia="ja-JP"/>
              </w:rPr>
              <w:t>ARIB STD-T105</w:t>
            </w:r>
            <w:r w:rsidRPr="00182533">
              <w:rPr>
                <w:sz w:val="18"/>
                <w:szCs w:val="18"/>
                <w:lang w:eastAsia="ja-JP"/>
              </w:rPr>
              <w:br/>
              <w:t>Anexo 2</w:t>
            </w:r>
          </w:p>
        </w:tc>
        <w:tc>
          <w:tcPr>
            <w:tcW w:w="2041" w:type="dxa"/>
            <w:vAlign w:val="center"/>
          </w:tcPr>
          <w:p w14:paraId="7C2E125C" w14:textId="77777777" w:rsidR="00827998" w:rsidRPr="00182533" w:rsidRDefault="00827998" w:rsidP="00A91337">
            <w:pPr>
              <w:pStyle w:val="Tabletext"/>
              <w:keepNext/>
              <w:keepLines/>
              <w:jc w:val="center"/>
              <w:rPr>
                <w:sz w:val="18"/>
                <w:szCs w:val="18"/>
                <w:lang w:eastAsia="ja-JP"/>
              </w:rPr>
            </w:pPr>
            <w:r w:rsidRPr="00182533">
              <w:rPr>
                <w:sz w:val="18"/>
                <w:szCs w:val="18"/>
                <w:lang w:eastAsia="ja-JP"/>
              </w:rPr>
              <w:t>ARIB STD-T105</w:t>
            </w:r>
            <w:r w:rsidRPr="00182533">
              <w:rPr>
                <w:sz w:val="18"/>
                <w:szCs w:val="18"/>
                <w:lang w:eastAsia="ja-JP"/>
              </w:rPr>
              <w:br/>
              <w:t>Anexo 3</w:t>
            </w:r>
          </w:p>
        </w:tc>
        <w:tc>
          <w:tcPr>
            <w:tcW w:w="2041" w:type="dxa"/>
            <w:vAlign w:val="center"/>
          </w:tcPr>
          <w:p w14:paraId="0E835C9E" w14:textId="77777777" w:rsidR="00827998" w:rsidRPr="00182533" w:rsidRDefault="00827998" w:rsidP="00A91337">
            <w:pPr>
              <w:pStyle w:val="Tabletext"/>
              <w:keepNext/>
              <w:keepLines/>
              <w:jc w:val="center"/>
              <w:rPr>
                <w:sz w:val="18"/>
                <w:szCs w:val="18"/>
                <w:lang w:eastAsia="ja-JP"/>
              </w:rPr>
            </w:pPr>
            <w:r w:rsidRPr="00182533">
              <w:rPr>
                <w:sz w:val="18"/>
                <w:szCs w:val="18"/>
                <w:lang w:eastAsia="ja-JP"/>
              </w:rPr>
              <w:t>ARIB STD-T105</w:t>
            </w:r>
            <w:r w:rsidRPr="00182533">
              <w:rPr>
                <w:sz w:val="18"/>
                <w:szCs w:val="18"/>
                <w:lang w:eastAsia="ja-JP"/>
              </w:rPr>
              <w:br/>
              <w:t>Anexo 4</w:t>
            </w:r>
          </w:p>
        </w:tc>
      </w:tr>
      <w:tr w:rsidR="00827998" w:rsidRPr="00182533" w14:paraId="2BF23876" w14:textId="77777777" w:rsidTr="00A91337">
        <w:trPr>
          <w:jc w:val="center"/>
        </w:trPr>
        <w:tc>
          <w:tcPr>
            <w:tcW w:w="1417" w:type="dxa"/>
            <w:vAlign w:val="center"/>
          </w:tcPr>
          <w:p w14:paraId="6512D83F" w14:textId="77777777" w:rsidR="00827998" w:rsidRPr="00182533" w:rsidRDefault="00827998" w:rsidP="00A91337">
            <w:pPr>
              <w:pStyle w:val="Tabletext"/>
              <w:keepNext/>
              <w:keepLines/>
              <w:jc w:val="left"/>
              <w:rPr>
                <w:iCs/>
                <w:sz w:val="18"/>
                <w:szCs w:val="18"/>
                <w:lang w:eastAsia="ja-JP"/>
              </w:rPr>
            </w:pPr>
            <w:r w:rsidRPr="00182533">
              <w:rPr>
                <w:iCs/>
                <w:sz w:val="18"/>
                <w:szCs w:val="18"/>
                <w:lang w:eastAsia="ja-JP"/>
              </w:rPr>
              <w:t>Versión</w:t>
            </w:r>
          </w:p>
        </w:tc>
        <w:tc>
          <w:tcPr>
            <w:tcW w:w="2041" w:type="dxa"/>
            <w:vAlign w:val="center"/>
          </w:tcPr>
          <w:p w14:paraId="1EFEDFF3" w14:textId="77777777" w:rsidR="00827998" w:rsidRPr="00182533" w:rsidRDefault="00827998" w:rsidP="00A91337">
            <w:pPr>
              <w:pStyle w:val="Tabletext"/>
              <w:keepNext/>
              <w:keepLines/>
              <w:jc w:val="center"/>
              <w:rPr>
                <w:sz w:val="18"/>
                <w:szCs w:val="18"/>
                <w:lang w:eastAsia="ja-JP"/>
              </w:rPr>
            </w:pPr>
            <w:r w:rsidRPr="00182533">
              <w:rPr>
                <w:sz w:val="18"/>
                <w:szCs w:val="18"/>
                <w:lang w:eastAsia="ja-JP"/>
              </w:rPr>
              <w:t>1.30</w:t>
            </w:r>
          </w:p>
        </w:tc>
        <w:tc>
          <w:tcPr>
            <w:tcW w:w="2041" w:type="dxa"/>
            <w:vAlign w:val="center"/>
          </w:tcPr>
          <w:p w14:paraId="32E238CE" w14:textId="77777777" w:rsidR="00827998" w:rsidRPr="00182533" w:rsidRDefault="00827998" w:rsidP="00A91337">
            <w:pPr>
              <w:pStyle w:val="Tabletext"/>
              <w:keepNext/>
              <w:keepLines/>
              <w:jc w:val="center"/>
              <w:rPr>
                <w:sz w:val="18"/>
                <w:szCs w:val="18"/>
                <w:lang w:eastAsia="ja-JP"/>
              </w:rPr>
            </w:pPr>
            <w:r w:rsidRPr="00182533">
              <w:rPr>
                <w:sz w:val="18"/>
                <w:szCs w:val="18"/>
                <w:lang w:eastAsia="ja-JP"/>
              </w:rPr>
              <w:t>1.30</w:t>
            </w:r>
          </w:p>
        </w:tc>
        <w:tc>
          <w:tcPr>
            <w:tcW w:w="2041" w:type="dxa"/>
            <w:vAlign w:val="center"/>
          </w:tcPr>
          <w:p w14:paraId="2BAA1446" w14:textId="77777777" w:rsidR="00827998" w:rsidRPr="00182533" w:rsidRDefault="00827998" w:rsidP="00A91337">
            <w:pPr>
              <w:pStyle w:val="Tabletext"/>
              <w:keepNext/>
              <w:keepLines/>
              <w:jc w:val="center"/>
              <w:rPr>
                <w:sz w:val="18"/>
                <w:szCs w:val="18"/>
                <w:lang w:eastAsia="ja-JP"/>
              </w:rPr>
            </w:pPr>
            <w:r w:rsidRPr="00182533">
              <w:rPr>
                <w:sz w:val="18"/>
                <w:szCs w:val="18"/>
                <w:lang w:eastAsia="ja-JP"/>
              </w:rPr>
              <w:t>1.30</w:t>
            </w:r>
          </w:p>
        </w:tc>
        <w:tc>
          <w:tcPr>
            <w:tcW w:w="2041" w:type="dxa"/>
            <w:vAlign w:val="center"/>
          </w:tcPr>
          <w:p w14:paraId="36D88850" w14:textId="77777777" w:rsidR="00827998" w:rsidRPr="00182533" w:rsidRDefault="00827998" w:rsidP="00A91337">
            <w:pPr>
              <w:pStyle w:val="Tabletext"/>
              <w:keepNext/>
              <w:keepLines/>
              <w:jc w:val="center"/>
              <w:rPr>
                <w:sz w:val="18"/>
                <w:szCs w:val="18"/>
                <w:lang w:eastAsia="ja-JP"/>
              </w:rPr>
            </w:pPr>
            <w:r w:rsidRPr="00182533">
              <w:rPr>
                <w:sz w:val="18"/>
                <w:szCs w:val="18"/>
                <w:lang w:eastAsia="ja-JP"/>
              </w:rPr>
              <w:t>1.30</w:t>
            </w:r>
          </w:p>
        </w:tc>
      </w:tr>
      <w:tr w:rsidR="00827998" w:rsidRPr="00182533" w14:paraId="32A14F86" w14:textId="77777777" w:rsidTr="00A91337">
        <w:trPr>
          <w:jc w:val="center"/>
        </w:trPr>
        <w:tc>
          <w:tcPr>
            <w:tcW w:w="1417" w:type="dxa"/>
            <w:vAlign w:val="center"/>
          </w:tcPr>
          <w:p w14:paraId="066CC0B7" w14:textId="77777777" w:rsidR="00827998" w:rsidRPr="00182533" w:rsidRDefault="00827998" w:rsidP="00A91337">
            <w:pPr>
              <w:pStyle w:val="Tabletext"/>
              <w:keepNext/>
              <w:keepLines/>
              <w:jc w:val="left"/>
              <w:rPr>
                <w:iCs/>
                <w:sz w:val="18"/>
                <w:szCs w:val="18"/>
                <w:lang w:eastAsia="ja-JP"/>
              </w:rPr>
            </w:pPr>
            <w:r w:rsidRPr="00182533">
              <w:rPr>
                <w:iCs/>
                <w:sz w:val="18"/>
                <w:szCs w:val="18"/>
                <w:lang w:eastAsia="ja-JP"/>
              </w:rPr>
              <w:t>Fecha</w:t>
            </w:r>
          </w:p>
        </w:tc>
        <w:tc>
          <w:tcPr>
            <w:tcW w:w="2041" w:type="dxa"/>
            <w:vAlign w:val="center"/>
          </w:tcPr>
          <w:p w14:paraId="1529E8A7" w14:textId="77777777" w:rsidR="00827998" w:rsidRPr="00182533" w:rsidRDefault="00827998" w:rsidP="00A91337">
            <w:pPr>
              <w:pStyle w:val="Tabletext"/>
              <w:keepNext/>
              <w:keepLines/>
              <w:jc w:val="center"/>
              <w:rPr>
                <w:sz w:val="18"/>
                <w:szCs w:val="18"/>
                <w:lang w:eastAsia="ja-JP"/>
              </w:rPr>
            </w:pPr>
            <w:r w:rsidRPr="00182533">
              <w:rPr>
                <w:sz w:val="18"/>
                <w:szCs w:val="18"/>
                <w:lang w:eastAsia="ja-JP"/>
              </w:rPr>
              <w:t>1</w:t>
            </w:r>
            <w:r w:rsidRPr="00182533">
              <w:rPr>
                <w:rFonts w:eastAsia="MS Mincho"/>
                <w:sz w:val="18"/>
                <w:szCs w:val="18"/>
                <w:lang w:eastAsia="ja-JP"/>
              </w:rPr>
              <w:t>8</w:t>
            </w:r>
            <w:r w:rsidRPr="00182533">
              <w:rPr>
                <w:sz w:val="18"/>
                <w:szCs w:val="18"/>
                <w:lang w:eastAsia="ja-JP"/>
              </w:rPr>
              <w:t xml:space="preserve"> </w:t>
            </w:r>
            <w:r w:rsidRPr="00182533">
              <w:rPr>
                <w:rFonts w:eastAsia="MS Mincho"/>
                <w:sz w:val="18"/>
                <w:szCs w:val="18"/>
                <w:lang w:eastAsia="ja-JP"/>
              </w:rPr>
              <w:t xml:space="preserve">de diciembre de </w:t>
            </w:r>
            <w:r w:rsidRPr="00182533">
              <w:rPr>
                <w:sz w:val="18"/>
                <w:szCs w:val="18"/>
                <w:lang w:eastAsia="ja-JP"/>
              </w:rPr>
              <w:t>201</w:t>
            </w:r>
            <w:r w:rsidRPr="00182533">
              <w:rPr>
                <w:rFonts w:eastAsia="MS Mincho"/>
                <w:sz w:val="18"/>
                <w:szCs w:val="18"/>
                <w:lang w:eastAsia="ja-JP"/>
              </w:rPr>
              <w:t>2</w:t>
            </w:r>
          </w:p>
        </w:tc>
        <w:tc>
          <w:tcPr>
            <w:tcW w:w="2041" w:type="dxa"/>
            <w:vAlign w:val="center"/>
          </w:tcPr>
          <w:p w14:paraId="03CEFCAE" w14:textId="77777777" w:rsidR="00827998" w:rsidRPr="00182533" w:rsidRDefault="00827998" w:rsidP="00A91337">
            <w:pPr>
              <w:pStyle w:val="Tabletext"/>
              <w:keepNext/>
              <w:keepLines/>
              <w:jc w:val="center"/>
              <w:rPr>
                <w:sz w:val="18"/>
                <w:szCs w:val="18"/>
                <w:lang w:eastAsia="ja-JP"/>
              </w:rPr>
            </w:pPr>
            <w:r w:rsidRPr="00182533">
              <w:rPr>
                <w:sz w:val="18"/>
                <w:szCs w:val="18"/>
                <w:lang w:eastAsia="ja-JP"/>
              </w:rPr>
              <w:t>1</w:t>
            </w:r>
            <w:r w:rsidRPr="00182533">
              <w:rPr>
                <w:rFonts w:eastAsia="MS Mincho"/>
                <w:sz w:val="18"/>
                <w:szCs w:val="18"/>
                <w:lang w:eastAsia="ja-JP"/>
              </w:rPr>
              <w:t>8</w:t>
            </w:r>
            <w:r w:rsidRPr="00182533">
              <w:rPr>
                <w:sz w:val="18"/>
                <w:szCs w:val="18"/>
                <w:lang w:eastAsia="ja-JP"/>
              </w:rPr>
              <w:t xml:space="preserve"> </w:t>
            </w:r>
            <w:r w:rsidRPr="00182533">
              <w:rPr>
                <w:rFonts w:eastAsia="MS Mincho"/>
                <w:sz w:val="18"/>
                <w:szCs w:val="18"/>
                <w:lang w:eastAsia="ja-JP"/>
              </w:rPr>
              <w:t xml:space="preserve">de diciembre de </w:t>
            </w:r>
            <w:r w:rsidRPr="00182533">
              <w:rPr>
                <w:sz w:val="18"/>
                <w:szCs w:val="18"/>
                <w:lang w:eastAsia="ja-JP"/>
              </w:rPr>
              <w:t>201</w:t>
            </w:r>
            <w:r w:rsidRPr="00182533">
              <w:rPr>
                <w:rFonts w:eastAsia="MS Mincho"/>
                <w:sz w:val="18"/>
                <w:szCs w:val="18"/>
                <w:lang w:eastAsia="ja-JP"/>
              </w:rPr>
              <w:t>2</w:t>
            </w:r>
          </w:p>
        </w:tc>
        <w:tc>
          <w:tcPr>
            <w:tcW w:w="2041" w:type="dxa"/>
            <w:vAlign w:val="center"/>
          </w:tcPr>
          <w:p w14:paraId="36C0408E" w14:textId="77777777" w:rsidR="00827998" w:rsidRPr="00182533" w:rsidRDefault="00827998" w:rsidP="00A91337">
            <w:pPr>
              <w:pStyle w:val="Tabletext"/>
              <w:keepNext/>
              <w:keepLines/>
              <w:jc w:val="center"/>
              <w:rPr>
                <w:sz w:val="18"/>
                <w:szCs w:val="18"/>
                <w:lang w:eastAsia="ja-JP"/>
              </w:rPr>
            </w:pPr>
            <w:r w:rsidRPr="00182533">
              <w:rPr>
                <w:sz w:val="18"/>
                <w:szCs w:val="18"/>
                <w:lang w:eastAsia="ja-JP"/>
              </w:rPr>
              <w:t>1</w:t>
            </w:r>
            <w:r w:rsidRPr="00182533">
              <w:rPr>
                <w:rFonts w:eastAsia="MS Mincho"/>
                <w:sz w:val="18"/>
                <w:szCs w:val="18"/>
                <w:lang w:eastAsia="ja-JP"/>
              </w:rPr>
              <w:t>8</w:t>
            </w:r>
            <w:r w:rsidRPr="00182533">
              <w:rPr>
                <w:sz w:val="18"/>
                <w:szCs w:val="18"/>
                <w:lang w:eastAsia="ja-JP"/>
              </w:rPr>
              <w:t xml:space="preserve"> </w:t>
            </w:r>
            <w:r w:rsidRPr="00182533">
              <w:rPr>
                <w:rFonts w:eastAsia="MS Mincho"/>
                <w:sz w:val="18"/>
                <w:szCs w:val="18"/>
                <w:lang w:eastAsia="ja-JP"/>
              </w:rPr>
              <w:t xml:space="preserve">de diciembre de </w:t>
            </w:r>
            <w:r w:rsidRPr="00182533">
              <w:rPr>
                <w:sz w:val="18"/>
                <w:szCs w:val="18"/>
                <w:lang w:eastAsia="ja-JP"/>
              </w:rPr>
              <w:t>201</w:t>
            </w:r>
            <w:r w:rsidRPr="00182533">
              <w:rPr>
                <w:rFonts w:eastAsia="MS Mincho"/>
                <w:sz w:val="18"/>
                <w:szCs w:val="18"/>
                <w:lang w:eastAsia="ja-JP"/>
              </w:rPr>
              <w:t>2</w:t>
            </w:r>
          </w:p>
        </w:tc>
        <w:tc>
          <w:tcPr>
            <w:tcW w:w="2041" w:type="dxa"/>
            <w:vAlign w:val="center"/>
          </w:tcPr>
          <w:p w14:paraId="08795AE9" w14:textId="77777777" w:rsidR="00827998" w:rsidRPr="00182533" w:rsidRDefault="00827998" w:rsidP="00A91337">
            <w:pPr>
              <w:pStyle w:val="Tabletext"/>
              <w:keepNext/>
              <w:keepLines/>
              <w:jc w:val="center"/>
              <w:rPr>
                <w:sz w:val="18"/>
                <w:szCs w:val="18"/>
                <w:lang w:eastAsia="ja-JP"/>
              </w:rPr>
            </w:pPr>
            <w:r w:rsidRPr="00182533">
              <w:rPr>
                <w:sz w:val="18"/>
                <w:szCs w:val="18"/>
                <w:lang w:eastAsia="ja-JP"/>
              </w:rPr>
              <w:t>1</w:t>
            </w:r>
            <w:r w:rsidRPr="00182533">
              <w:rPr>
                <w:rFonts w:eastAsia="MS Mincho"/>
                <w:sz w:val="18"/>
                <w:szCs w:val="18"/>
                <w:lang w:eastAsia="ja-JP"/>
              </w:rPr>
              <w:t>8</w:t>
            </w:r>
            <w:r w:rsidRPr="00182533">
              <w:rPr>
                <w:sz w:val="18"/>
                <w:szCs w:val="18"/>
                <w:lang w:eastAsia="ja-JP"/>
              </w:rPr>
              <w:t xml:space="preserve"> </w:t>
            </w:r>
            <w:r w:rsidRPr="00182533">
              <w:rPr>
                <w:rFonts w:eastAsia="MS Mincho"/>
                <w:sz w:val="18"/>
                <w:szCs w:val="18"/>
                <w:lang w:eastAsia="ja-JP"/>
              </w:rPr>
              <w:t xml:space="preserve">de diciembre de </w:t>
            </w:r>
            <w:r w:rsidRPr="00182533">
              <w:rPr>
                <w:sz w:val="18"/>
                <w:szCs w:val="18"/>
                <w:lang w:eastAsia="ja-JP"/>
              </w:rPr>
              <w:t>201</w:t>
            </w:r>
            <w:r w:rsidRPr="00182533">
              <w:rPr>
                <w:rFonts w:eastAsia="MS Mincho"/>
                <w:sz w:val="18"/>
                <w:szCs w:val="18"/>
                <w:lang w:eastAsia="ja-JP"/>
              </w:rPr>
              <w:t>2</w:t>
            </w:r>
          </w:p>
        </w:tc>
      </w:tr>
      <w:tr w:rsidR="00827998" w:rsidRPr="00182533" w14:paraId="7A403829" w14:textId="77777777" w:rsidTr="00A91337">
        <w:trPr>
          <w:jc w:val="center"/>
        </w:trPr>
        <w:tc>
          <w:tcPr>
            <w:tcW w:w="1417" w:type="dxa"/>
            <w:vAlign w:val="center"/>
          </w:tcPr>
          <w:p w14:paraId="717487F7" w14:textId="77777777" w:rsidR="00827998" w:rsidRPr="00182533" w:rsidRDefault="00827998" w:rsidP="00A91337">
            <w:pPr>
              <w:pStyle w:val="Tabletext"/>
              <w:keepNext/>
              <w:keepLines/>
              <w:jc w:val="left"/>
              <w:rPr>
                <w:iCs/>
                <w:sz w:val="18"/>
                <w:szCs w:val="18"/>
                <w:lang w:eastAsia="ja-JP"/>
              </w:rPr>
            </w:pPr>
            <w:r w:rsidRPr="00182533">
              <w:rPr>
                <w:iCs/>
                <w:sz w:val="18"/>
                <w:szCs w:val="18"/>
              </w:rPr>
              <w:t>Cláusula 1.4: Modelos de referencia</w:t>
            </w:r>
          </w:p>
        </w:tc>
        <w:bookmarkStart w:id="68" w:name="OLE_LINK47"/>
        <w:bookmarkStart w:id="69" w:name="OLE_LINK48"/>
        <w:tc>
          <w:tcPr>
            <w:tcW w:w="2041" w:type="dxa"/>
            <w:vAlign w:val="center"/>
          </w:tcPr>
          <w:p w14:paraId="1E910917" w14:textId="77777777" w:rsidR="00827998" w:rsidRPr="00182533" w:rsidRDefault="00827998" w:rsidP="00A9133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eastAsia="ja-JP"/>
              </w:rPr>
            </w:pPr>
            <w:r w:rsidRPr="00182533">
              <w:rPr>
                <w:sz w:val="16"/>
                <w:szCs w:val="16"/>
                <w:lang w:eastAsia="ja-JP"/>
              </w:rPr>
              <w:fldChar w:fldCharType="begin"/>
            </w:r>
            <w:r w:rsidRPr="00182533">
              <w:rPr>
                <w:sz w:val="16"/>
                <w:szCs w:val="16"/>
                <w:lang w:eastAsia="ja-JP"/>
              </w:rPr>
              <w:instrText xml:space="preserve"> HYPERLINK "http://www.arib.or.jp/IMT-Advanced/WirelessMAN-Advanced.1.00/ARIB%20STD-T105%20Annex%201_IEEE%20Std%20802%2016-2009.pdf" </w:instrText>
            </w:r>
            <w:r w:rsidRPr="00182533">
              <w:rPr>
                <w:sz w:val="16"/>
                <w:szCs w:val="16"/>
                <w:lang w:eastAsia="ja-JP"/>
              </w:rPr>
            </w:r>
            <w:r w:rsidRPr="00182533">
              <w:rPr>
                <w:sz w:val="16"/>
                <w:szCs w:val="16"/>
                <w:lang w:eastAsia="ja-JP"/>
              </w:rPr>
              <w:fldChar w:fldCharType="separate"/>
            </w:r>
            <w:r w:rsidRPr="00182533">
              <w:rPr>
                <w:rStyle w:val="Hyperlink"/>
                <w:sz w:val="16"/>
                <w:szCs w:val="16"/>
                <w:lang w:eastAsia="ja-JP"/>
              </w:rPr>
              <w:t>http://www.arib.or.jp/IMT-Advanced/WirelessMAN-Advanced.1.30/ARIB%20STD-T105%20Annex%201_IEEE%20Std%20802%2016-2009.pdf</w:t>
            </w:r>
            <w:r w:rsidRPr="00182533">
              <w:rPr>
                <w:sz w:val="16"/>
                <w:szCs w:val="16"/>
                <w:lang w:eastAsia="ja-JP"/>
              </w:rPr>
              <w:fldChar w:fldCharType="end"/>
            </w:r>
          </w:p>
          <w:bookmarkEnd w:id="68"/>
          <w:p w14:paraId="3D1682A9" w14:textId="77777777" w:rsidR="00827998" w:rsidRPr="00182533" w:rsidRDefault="00827998" w:rsidP="00A91337">
            <w:pPr>
              <w:pStyle w:val="Tabletext"/>
              <w:keepNext/>
              <w:keepLines/>
              <w:jc w:val="center"/>
              <w:rPr>
                <w:sz w:val="18"/>
                <w:szCs w:val="18"/>
                <w:lang w:eastAsia="ja-JP"/>
              </w:rPr>
            </w:pPr>
            <w:r w:rsidRPr="00182533">
              <w:rPr>
                <w:sz w:val="18"/>
                <w:szCs w:val="18"/>
                <w:lang w:eastAsia="ja-JP"/>
              </w:rPr>
              <w:t xml:space="preserve">(Cláusula 1.4, </w:t>
            </w:r>
            <w:bookmarkStart w:id="70" w:name="OLE_LINK60"/>
            <w:r w:rsidRPr="00182533">
              <w:rPr>
                <w:sz w:val="18"/>
                <w:szCs w:val="18"/>
                <w:lang w:eastAsia="ja-JP"/>
              </w:rPr>
              <w:t>transposición por la ARIB de</w:t>
            </w:r>
            <w:bookmarkStart w:id="71" w:name="OLE_LINK61"/>
            <w:r w:rsidRPr="00182533">
              <w:rPr>
                <w:sz w:val="18"/>
                <w:szCs w:val="18"/>
                <w:lang w:eastAsia="ja-JP"/>
              </w:rPr>
              <w:t xml:space="preserve"> la norma IEEE 802.16</w:t>
            </w:r>
            <w:r w:rsidRPr="00182533">
              <w:rPr>
                <w:sz w:val="18"/>
                <w:szCs w:val="18"/>
                <w:lang w:eastAsia="ja-JP"/>
              </w:rPr>
              <w:noBreakHyphen/>
              <w:t>2009</w:t>
            </w:r>
            <w:bookmarkEnd w:id="70"/>
            <w:bookmarkEnd w:id="71"/>
            <w:r w:rsidRPr="00182533">
              <w:rPr>
                <w:sz w:val="18"/>
                <w:szCs w:val="18"/>
                <w:lang w:eastAsia="ja-JP"/>
              </w:rPr>
              <w:t>)</w:t>
            </w:r>
            <w:bookmarkEnd w:id="69"/>
          </w:p>
        </w:tc>
        <w:tc>
          <w:tcPr>
            <w:tcW w:w="2041" w:type="dxa"/>
            <w:vAlign w:val="center"/>
          </w:tcPr>
          <w:p w14:paraId="239F55ED" w14:textId="77777777" w:rsidR="00827998" w:rsidRPr="00182533" w:rsidRDefault="00827998" w:rsidP="00A91337">
            <w:pPr>
              <w:pStyle w:val="Tabletext"/>
              <w:keepNext/>
              <w:keepLines/>
              <w:jc w:val="center"/>
              <w:rPr>
                <w:sz w:val="18"/>
                <w:szCs w:val="18"/>
                <w:lang w:eastAsia="ja-JP"/>
              </w:rPr>
            </w:pPr>
            <w:r w:rsidRPr="00182533">
              <w:rPr>
                <w:sz w:val="18"/>
                <w:szCs w:val="18"/>
                <w:lang w:eastAsia="ja-JP"/>
              </w:rPr>
              <w:t>No aplicable</w:t>
            </w:r>
          </w:p>
        </w:tc>
        <w:tc>
          <w:tcPr>
            <w:tcW w:w="2041" w:type="dxa"/>
          </w:tcPr>
          <w:p w14:paraId="32B03858" w14:textId="77777777" w:rsidR="00827998" w:rsidRPr="00182533" w:rsidRDefault="00701E42" w:rsidP="00A9133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eastAsia="ja-JP"/>
              </w:rPr>
            </w:pPr>
            <w:hyperlink r:id="rId4198" w:history="1">
              <w:r w:rsidR="00827998" w:rsidRPr="00182533">
                <w:rPr>
                  <w:rStyle w:val="Hyperlink"/>
                  <w:sz w:val="16"/>
                  <w:szCs w:val="16"/>
                  <w:lang w:eastAsia="ja-JP"/>
                </w:rPr>
                <w:t>http://www.arib.or.jp/IMT-Advanced/WirelessMAN-Advanced.1.30/ARIB%20STD-T105%20Annex%203_IEEE%20Std%20802%2016h-2010.pdf</w:t>
              </w:r>
            </w:hyperlink>
          </w:p>
          <w:p w14:paraId="2D6E5A3E" w14:textId="77777777" w:rsidR="00827998" w:rsidRPr="00182533" w:rsidRDefault="00827998" w:rsidP="00A91337">
            <w:pPr>
              <w:pStyle w:val="Tabletext"/>
              <w:keepNext/>
              <w:keepLines/>
              <w:jc w:val="center"/>
              <w:rPr>
                <w:sz w:val="18"/>
                <w:szCs w:val="18"/>
                <w:lang w:eastAsia="ja-JP"/>
              </w:rPr>
            </w:pPr>
            <w:r w:rsidRPr="00182533">
              <w:rPr>
                <w:sz w:val="18"/>
                <w:szCs w:val="18"/>
                <w:lang w:eastAsia="ja-JP"/>
              </w:rPr>
              <w:t>(</w:t>
            </w:r>
            <w:bookmarkStart w:id="72" w:name="OLE_LINK67"/>
            <w:r w:rsidRPr="00182533">
              <w:rPr>
                <w:sz w:val="18"/>
                <w:szCs w:val="18"/>
                <w:lang w:eastAsia="ja-JP"/>
              </w:rPr>
              <w:t xml:space="preserve">Cláusula 1.4, </w:t>
            </w:r>
            <w:bookmarkStart w:id="73" w:name="OLE_LINK68"/>
            <w:r w:rsidRPr="00182533">
              <w:rPr>
                <w:sz w:val="18"/>
                <w:szCs w:val="18"/>
                <w:lang w:eastAsia="ja-JP"/>
              </w:rPr>
              <w:t>transposición por la ARIB de la norma IEEE 802.16h</w:t>
            </w:r>
            <w:bookmarkEnd w:id="72"/>
            <w:bookmarkEnd w:id="73"/>
            <w:r w:rsidRPr="00182533">
              <w:rPr>
                <w:sz w:val="18"/>
                <w:szCs w:val="18"/>
                <w:lang w:eastAsia="ja-JP"/>
              </w:rPr>
              <w:t>)</w:t>
            </w:r>
          </w:p>
        </w:tc>
        <w:tc>
          <w:tcPr>
            <w:tcW w:w="2041" w:type="dxa"/>
          </w:tcPr>
          <w:p w14:paraId="7D88C0EE" w14:textId="77777777" w:rsidR="00827998" w:rsidRPr="00182533" w:rsidRDefault="00701E42" w:rsidP="00A91337">
            <w:pPr>
              <w:pStyle w:val="Tabletext"/>
              <w:keepNext/>
              <w:keepLines/>
              <w:jc w:val="center"/>
              <w:rPr>
                <w:sz w:val="16"/>
                <w:szCs w:val="16"/>
                <w:lang w:eastAsia="ja-JP"/>
              </w:rPr>
            </w:pPr>
            <w:hyperlink r:id="rId4199" w:history="1">
              <w:r w:rsidR="00827998" w:rsidRPr="00182533">
                <w:rPr>
                  <w:rStyle w:val="Hyperlink"/>
                  <w:sz w:val="16"/>
                  <w:szCs w:val="16"/>
                  <w:lang w:eastAsia="ja-JP"/>
                </w:rPr>
                <w:t>http://www.arib.or.jp/IMT-Advanced/WirelessMAN-Advanced.1.30/ARIB%20STD-T105%20Annex%204_IEEE%20Std%20802%2016m-2011.pdf</w:t>
              </w:r>
            </w:hyperlink>
          </w:p>
          <w:p w14:paraId="025E6473" w14:textId="77777777" w:rsidR="00827998" w:rsidRPr="00182533" w:rsidRDefault="00827998" w:rsidP="00A91337">
            <w:pPr>
              <w:pStyle w:val="Tabletext"/>
              <w:keepNext/>
              <w:keepLines/>
              <w:jc w:val="center"/>
              <w:rPr>
                <w:sz w:val="18"/>
                <w:szCs w:val="18"/>
                <w:lang w:eastAsia="ja-JP"/>
              </w:rPr>
            </w:pPr>
            <w:r w:rsidRPr="00182533">
              <w:rPr>
                <w:sz w:val="18"/>
                <w:szCs w:val="18"/>
                <w:lang w:eastAsia="ja-JP"/>
              </w:rPr>
              <w:t xml:space="preserve">(Cláusula 1.4, </w:t>
            </w:r>
            <w:bookmarkStart w:id="74" w:name="OLE_LINK69"/>
            <w:r w:rsidRPr="00182533">
              <w:rPr>
                <w:sz w:val="18"/>
                <w:szCs w:val="18"/>
                <w:lang w:eastAsia="ja-JP"/>
              </w:rPr>
              <w:t>transposición por la ARIB de la norma IEEE 802.16m</w:t>
            </w:r>
            <w:bookmarkEnd w:id="74"/>
            <w:r w:rsidRPr="00182533">
              <w:rPr>
                <w:sz w:val="18"/>
                <w:szCs w:val="18"/>
                <w:lang w:eastAsia="ja-JP"/>
              </w:rPr>
              <w:t>)</w:t>
            </w:r>
          </w:p>
        </w:tc>
      </w:tr>
      <w:tr w:rsidR="00827998" w:rsidRPr="00182533" w14:paraId="68C29971" w14:textId="77777777" w:rsidTr="00A91337">
        <w:trPr>
          <w:jc w:val="center"/>
        </w:trPr>
        <w:tc>
          <w:tcPr>
            <w:tcW w:w="1417" w:type="dxa"/>
            <w:vAlign w:val="center"/>
          </w:tcPr>
          <w:p w14:paraId="0CB7796E" w14:textId="77777777" w:rsidR="00827998" w:rsidRPr="00182533" w:rsidRDefault="00827998" w:rsidP="00A91337">
            <w:pPr>
              <w:pStyle w:val="Tabletext"/>
              <w:jc w:val="left"/>
              <w:rPr>
                <w:iCs/>
                <w:sz w:val="18"/>
                <w:szCs w:val="18"/>
                <w:lang w:eastAsia="ja-JP"/>
              </w:rPr>
            </w:pPr>
            <w:r w:rsidRPr="00182533">
              <w:rPr>
                <w:iCs/>
                <w:sz w:val="18"/>
                <w:szCs w:val="18"/>
              </w:rPr>
              <w:t>Cláusula 2: Referencias normativas</w:t>
            </w:r>
          </w:p>
        </w:tc>
        <w:tc>
          <w:tcPr>
            <w:tcW w:w="2041" w:type="dxa"/>
          </w:tcPr>
          <w:p w14:paraId="75BA372A" w14:textId="77777777" w:rsidR="00827998" w:rsidRPr="00182533" w:rsidRDefault="00701E42" w:rsidP="00A91337">
            <w:pPr>
              <w:pStyle w:val="Tabletext"/>
              <w:jc w:val="center"/>
              <w:rPr>
                <w:sz w:val="16"/>
                <w:szCs w:val="16"/>
                <w:lang w:eastAsia="ja-JP"/>
              </w:rPr>
            </w:pPr>
            <w:hyperlink r:id="rId4200" w:history="1">
              <w:r w:rsidR="00827998" w:rsidRPr="00182533">
                <w:rPr>
                  <w:rStyle w:val="Hyperlink"/>
                  <w:sz w:val="16"/>
                  <w:szCs w:val="16"/>
                  <w:lang w:eastAsia="ja-JP"/>
                </w:rPr>
                <w:t>http://www.arib.or.jp/IMT-Advanced/WirelessMAN-Advanced.1.30/ARIB%20STD-T105%20Annex%201_IEEE%20Std%20802%2016-2009.pdf</w:t>
              </w:r>
            </w:hyperlink>
          </w:p>
          <w:p w14:paraId="03E34E08" w14:textId="77777777" w:rsidR="00827998" w:rsidRPr="00182533" w:rsidRDefault="00827998" w:rsidP="00A91337">
            <w:pPr>
              <w:pStyle w:val="Tabletext"/>
              <w:jc w:val="center"/>
              <w:rPr>
                <w:sz w:val="18"/>
                <w:szCs w:val="18"/>
                <w:lang w:eastAsia="ja-JP"/>
              </w:rPr>
            </w:pPr>
            <w:r w:rsidRPr="00182533">
              <w:rPr>
                <w:sz w:val="18"/>
                <w:szCs w:val="18"/>
                <w:lang w:eastAsia="ja-JP"/>
              </w:rPr>
              <w:t>(Cláusula 2, transposición por la ARIB de la norma IEEE 802.16-2009)</w:t>
            </w:r>
          </w:p>
        </w:tc>
        <w:tc>
          <w:tcPr>
            <w:tcW w:w="2041" w:type="dxa"/>
            <w:vAlign w:val="center"/>
          </w:tcPr>
          <w:p w14:paraId="4235417A" w14:textId="77777777" w:rsidR="00827998" w:rsidRPr="00182533" w:rsidRDefault="00827998" w:rsidP="00A91337">
            <w:pPr>
              <w:pStyle w:val="Tabletext"/>
              <w:keepNext/>
              <w:keepLines/>
              <w:jc w:val="center"/>
              <w:rPr>
                <w:sz w:val="18"/>
                <w:szCs w:val="18"/>
                <w:lang w:eastAsia="ja-JP"/>
              </w:rPr>
            </w:pPr>
            <w:r w:rsidRPr="00182533">
              <w:rPr>
                <w:sz w:val="18"/>
                <w:szCs w:val="18"/>
                <w:lang w:eastAsia="ja-JP"/>
              </w:rPr>
              <w:t>No aplicable</w:t>
            </w:r>
          </w:p>
        </w:tc>
        <w:tc>
          <w:tcPr>
            <w:tcW w:w="2041" w:type="dxa"/>
          </w:tcPr>
          <w:p w14:paraId="101DC47C" w14:textId="77777777" w:rsidR="00827998" w:rsidRPr="00182533" w:rsidRDefault="00701E42" w:rsidP="00A91337">
            <w:pPr>
              <w:pStyle w:val="Tabletext"/>
              <w:jc w:val="center"/>
              <w:rPr>
                <w:sz w:val="16"/>
                <w:szCs w:val="16"/>
                <w:lang w:eastAsia="ja-JP"/>
              </w:rPr>
            </w:pPr>
            <w:hyperlink r:id="rId4201" w:history="1">
              <w:r w:rsidR="00827998" w:rsidRPr="00182533">
                <w:rPr>
                  <w:rStyle w:val="Hyperlink"/>
                  <w:sz w:val="16"/>
                  <w:szCs w:val="16"/>
                  <w:lang w:eastAsia="ja-JP"/>
                </w:rPr>
                <w:t>http://www.arib.or.jp/IMT-Advanced/WirelessMAN-Advanced.1.30/ARIB%20STD-T105%20Annex%203_IEEE%20Std%20802%2016h-2010.pdf</w:t>
              </w:r>
            </w:hyperlink>
          </w:p>
          <w:p w14:paraId="61077062" w14:textId="77777777" w:rsidR="00827998" w:rsidRPr="00182533" w:rsidRDefault="00827998" w:rsidP="00A91337">
            <w:pPr>
              <w:pStyle w:val="Tabletext"/>
              <w:jc w:val="center"/>
              <w:rPr>
                <w:sz w:val="18"/>
                <w:szCs w:val="18"/>
                <w:lang w:eastAsia="ja-JP"/>
              </w:rPr>
            </w:pPr>
            <w:r w:rsidRPr="00182533">
              <w:rPr>
                <w:sz w:val="18"/>
                <w:szCs w:val="18"/>
                <w:lang w:eastAsia="ja-JP"/>
              </w:rPr>
              <w:t>(Cláusula 2, transposición por la ARIB de la norma IEEE 802.16h)</w:t>
            </w:r>
          </w:p>
        </w:tc>
        <w:tc>
          <w:tcPr>
            <w:tcW w:w="2041" w:type="dxa"/>
          </w:tcPr>
          <w:p w14:paraId="756F474D" w14:textId="77777777" w:rsidR="00827998" w:rsidRPr="00182533" w:rsidRDefault="00701E42" w:rsidP="00A91337">
            <w:pPr>
              <w:pStyle w:val="Tabletext"/>
              <w:jc w:val="center"/>
              <w:rPr>
                <w:sz w:val="16"/>
                <w:szCs w:val="16"/>
                <w:lang w:eastAsia="ja-JP"/>
              </w:rPr>
            </w:pPr>
            <w:hyperlink r:id="rId4202" w:history="1">
              <w:r w:rsidR="00827998" w:rsidRPr="00182533">
                <w:rPr>
                  <w:rStyle w:val="Hyperlink"/>
                  <w:sz w:val="16"/>
                  <w:szCs w:val="16"/>
                  <w:lang w:eastAsia="ja-JP"/>
                </w:rPr>
                <w:t>http://www.arib.or.jp/IMT-Advanced/WirelessMAN-Advanced.1.30/ARIB%20STD-T105%20Annex%204_IEEE%20Std%20802%2016m-2011.pdf</w:t>
              </w:r>
            </w:hyperlink>
          </w:p>
          <w:p w14:paraId="490F3DCC" w14:textId="77777777" w:rsidR="00827998" w:rsidRPr="00182533" w:rsidRDefault="00827998" w:rsidP="00A91337">
            <w:pPr>
              <w:pStyle w:val="Tabletext"/>
              <w:jc w:val="center"/>
              <w:rPr>
                <w:sz w:val="18"/>
                <w:szCs w:val="18"/>
                <w:lang w:eastAsia="ja-JP"/>
              </w:rPr>
            </w:pPr>
            <w:r w:rsidRPr="00182533">
              <w:rPr>
                <w:sz w:val="18"/>
                <w:szCs w:val="18"/>
                <w:lang w:eastAsia="ja-JP"/>
              </w:rPr>
              <w:t>(Cláusula 2, transposición por la ARIB de la norma IEEE 802.16m)</w:t>
            </w:r>
          </w:p>
        </w:tc>
      </w:tr>
      <w:tr w:rsidR="00827998" w:rsidRPr="00182533" w14:paraId="5D28C7BE" w14:textId="77777777" w:rsidTr="00A91337">
        <w:trPr>
          <w:jc w:val="center"/>
        </w:trPr>
        <w:tc>
          <w:tcPr>
            <w:tcW w:w="1417" w:type="dxa"/>
            <w:vAlign w:val="center"/>
          </w:tcPr>
          <w:p w14:paraId="0C857831" w14:textId="77777777" w:rsidR="00827998" w:rsidRPr="00182533" w:rsidRDefault="00827998" w:rsidP="00A91337">
            <w:pPr>
              <w:pStyle w:val="Tabletext"/>
              <w:jc w:val="left"/>
              <w:rPr>
                <w:iCs/>
                <w:sz w:val="18"/>
                <w:szCs w:val="18"/>
                <w:lang w:eastAsia="ja-JP"/>
              </w:rPr>
            </w:pPr>
            <w:r w:rsidRPr="00182533">
              <w:rPr>
                <w:iCs/>
                <w:sz w:val="18"/>
                <w:szCs w:val="18"/>
              </w:rPr>
              <w:t>Cláusula 3: Definiciones</w:t>
            </w:r>
          </w:p>
        </w:tc>
        <w:bookmarkStart w:id="75" w:name="OLE_LINK63"/>
        <w:tc>
          <w:tcPr>
            <w:tcW w:w="2041" w:type="dxa"/>
          </w:tcPr>
          <w:p w14:paraId="7760B81B" w14:textId="77777777" w:rsidR="00827998" w:rsidRPr="00182533" w:rsidRDefault="00827998" w:rsidP="00A91337">
            <w:pPr>
              <w:pStyle w:val="Tabletext"/>
              <w:jc w:val="center"/>
              <w:rPr>
                <w:sz w:val="16"/>
                <w:szCs w:val="16"/>
                <w:lang w:eastAsia="ja-JP"/>
              </w:rPr>
            </w:pPr>
            <w:r w:rsidRPr="00182533">
              <w:rPr>
                <w:sz w:val="16"/>
                <w:szCs w:val="16"/>
                <w:lang w:eastAsia="ja-JP"/>
              </w:rPr>
              <w:fldChar w:fldCharType="begin"/>
            </w:r>
            <w:r w:rsidRPr="00182533">
              <w:rPr>
                <w:sz w:val="16"/>
                <w:szCs w:val="16"/>
                <w:lang w:eastAsia="ja-JP"/>
              </w:rPr>
              <w:instrText>HYPERLINK "http://www.arib.or.jp/IMT-Advanced/WirelessMAN-Advanced.1.30/ARIB%20STD-T105%20Annex%201_IEEE%20Std%20802%2016-2009.pdf"</w:instrText>
            </w:r>
            <w:r w:rsidRPr="00182533">
              <w:rPr>
                <w:sz w:val="16"/>
                <w:szCs w:val="16"/>
                <w:lang w:eastAsia="ja-JP"/>
              </w:rPr>
            </w:r>
            <w:r w:rsidRPr="00182533">
              <w:rPr>
                <w:sz w:val="16"/>
                <w:szCs w:val="16"/>
                <w:lang w:eastAsia="ja-JP"/>
              </w:rPr>
              <w:fldChar w:fldCharType="separate"/>
            </w:r>
            <w:r w:rsidRPr="00182533">
              <w:rPr>
                <w:rStyle w:val="Hyperlink"/>
                <w:sz w:val="16"/>
                <w:szCs w:val="16"/>
                <w:lang w:eastAsia="ja-JP"/>
              </w:rPr>
              <w:t>http://www.arib.or.jp/IMT-Advanced/WirelessMAN-Advanced.1.30/ARIB%20STD-T105%20Annex%201_IEEE%20Std%20802%2016-2009.pdf</w:t>
            </w:r>
            <w:r w:rsidRPr="00182533">
              <w:rPr>
                <w:sz w:val="16"/>
                <w:szCs w:val="16"/>
                <w:lang w:eastAsia="ja-JP"/>
              </w:rPr>
              <w:fldChar w:fldCharType="end"/>
            </w:r>
          </w:p>
          <w:p w14:paraId="5483C883" w14:textId="77777777" w:rsidR="00827998" w:rsidRPr="00182533" w:rsidRDefault="00827998" w:rsidP="00A91337">
            <w:pPr>
              <w:pStyle w:val="Tabletext"/>
              <w:jc w:val="center"/>
              <w:rPr>
                <w:sz w:val="18"/>
                <w:szCs w:val="18"/>
                <w:lang w:eastAsia="ja-JP"/>
              </w:rPr>
            </w:pPr>
            <w:r w:rsidRPr="00182533">
              <w:rPr>
                <w:sz w:val="18"/>
                <w:szCs w:val="18"/>
                <w:lang w:eastAsia="ja-JP"/>
              </w:rPr>
              <w:t>(Cláusula 3, transposición por la ARIB de la norma IEEE 802.16-2009)</w:t>
            </w:r>
            <w:bookmarkEnd w:id="75"/>
          </w:p>
        </w:tc>
        <w:bookmarkStart w:id="76" w:name="OLE_LINK64"/>
        <w:tc>
          <w:tcPr>
            <w:tcW w:w="2041" w:type="dxa"/>
          </w:tcPr>
          <w:p w14:paraId="5EB02839" w14:textId="77777777" w:rsidR="00827998" w:rsidRPr="00182533" w:rsidRDefault="00827998" w:rsidP="00A91337">
            <w:pPr>
              <w:pStyle w:val="Tabletext"/>
              <w:jc w:val="center"/>
              <w:rPr>
                <w:sz w:val="18"/>
                <w:szCs w:val="18"/>
                <w:lang w:eastAsia="ja-JP"/>
              </w:rPr>
            </w:pPr>
            <w:r w:rsidRPr="00182533">
              <w:rPr>
                <w:sz w:val="16"/>
                <w:szCs w:val="16"/>
                <w:lang w:eastAsia="ja-JP"/>
              </w:rPr>
              <w:fldChar w:fldCharType="begin"/>
            </w:r>
            <w:r w:rsidRPr="00182533">
              <w:rPr>
                <w:sz w:val="16"/>
                <w:szCs w:val="16"/>
                <w:lang w:eastAsia="ja-JP"/>
              </w:rPr>
              <w:instrText>HYPERLINK "http://www.arib.or.jp/IMT-Advanced/WirelessMAN-Advanced.1.30/ARIB%20STD-T105%20Annex%202_IEEE%20Std%20802%2016j-2009.pdf"</w:instrText>
            </w:r>
            <w:r w:rsidRPr="00182533">
              <w:rPr>
                <w:sz w:val="16"/>
                <w:szCs w:val="16"/>
                <w:lang w:eastAsia="ja-JP"/>
              </w:rPr>
            </w:r>
            <w:r w:rsidRPr="00182533">
              <w:rPr>
                <w:sz w:val="16"/>
                <w:szCs w:val="16"/>
                <w:lang w:eastAsia="ja-JP"/>
              </w:rPr>
              <w:fldChar w:fldCharType="separate"/>
            </w:r>
            <w:r w:rsidRPr="00182533">
              <w:rPr>
                <w:rStyle w:val="Hyperlink"/>
                <w:sz w:val="16"/>
                <w:szCs w:val="16"/>
                <w:lang w:eastAsia="ja-JP"/>
              </w:rPr>
              <w:t>http://www.arib.or.jp/IMT-Advanced/WirelessMAN-Advanced.1.30/ARIB%20STD-T105%20Annex%202_IEEE%20Std%20802%2016j-2009.pdf</w:t>
            </w:r>
            <w:r w:rsidRPr="00182533">
              <w:rPr>
                <w:sz w:val="16"/>
                <w:szCs w:val="16"/>
                <w:lang w:eastAsia="ja-JP"/>
              </w:rPr>
              <w:fldChar w:fldCharType="end"/>
            </w:r>
          </w:p>
          <w:p w14:paraId="2703FC5C" w14:textId="77777777" w:rsidR="00827998" w:rsidRPr="00182533" w:rsidRDefault="00827998" w:rsidP="00A91337">
            <w:pPr>
              <w:pStyle w:val="Tabletext"/>
              <w:jc w:val="center"/>
              <w:rPr>
                <w:sz w:val="18"/>
                <w:szCs w:val="18"/>
                <w:lang w:eastAsia="ja-JP"/>
              </w:rPr>
            </w:pPr>
            <w:r w:rsidRPr="00182533">
              <w:rPr>
                <w:sz w:val="18"/>
                <w:szCs w:val="18"/>
                <w:lang w:eastAsia="ja-JP"/>
              </w:rPr>
              <w:t>(Cláusula 3, transposición por la ARIB de</w:t>
            </w:r>
            <w:bookmarkStart w:id="77" w:name="OLE_LINK66"/>
            <w:r w:rsidRPr="00182533">
              <w:rPr>
                <w:sz w:val="18"/>
                <w:szCs w:val="18"/>
                <w:lang w:eastAsia="ja-JP"/>
              </w:rPr>
              <w:t xml:space="preserve"> la norma IEEE 802.16j</w:t>
            </w:r>
            <w:bookmarkEnd w:id="77"/>
            <w:r w:rsidRPr="00182533">
              <w:rPr>
                <w:sz w:val="18"/>
                <w:szCs w:val="18"/>
                <w:lang w:eastAsia="ja-JP"/>
              </w:rPr>
              <w:t>)</w:t>
            </w:r>
            <w:bookmarkEnd w:id="76"/>
          </w:p>
        </w:tc>
        <w:tc>
          <w:tcPr>
            <w:tcW w:w="2041" w:type="dxa"/>
          </w:tcPr>
          <w:p w14:paraId="5EF50D3E" w14:textId="77777777" w:rsidR="00827998" w:rsidRPr="00182533" w:rsidRDefault="00701E42" w:rsidP="00A91337">
            <w:pPr>
              <w:pStyle w:val="Tabletext"/>
              <w:jc w:val="center"/>
              <w:rPr>
                <w:sz w:val="18"/>
                <w:szCs w:val="18"/>
                <w:lang w:eastAsia="ja-JP"/>
              </w:rPr>
            </w:pPr>
            <w:hyperlink r:id="rId4203" w:history="1">
              <w:r w:rsidR="00827998" w:rsidRPr="00182533">
                <w:rPr>
                  <w:rStyle w:val="Hyperlink"/>
                  <w:sz w:val="16"/>
                  <w:szCs w:val="16"/>
                  <w:lang w:eastAsia="ja-JP"/>
                </w:rPr>
                <w:t>http://www.arib.or.jp/IMT-Advanced/WirelessMAN-Advanced.1.30/ARIB%20STD-T105%20Annex%203_IEEE%20Std%20802%2016h-2010.pdf</w:t>
              </w:r>
            </w:hyperlink>
          </w:p>
          <w:p w14:paraId="7A09E9B9" w14:textId="77777777" w:rsidR="00827998" w:rsidRPr="00182533" w:rsidRDefault="00827998" w:rsidP="00A91337">
            <w:pPr>
              <w:pStyle w:val="Tabletext"/>
              <w:jc w:val="center"/>
              <w:rPr>
                <w:sz w:val="18"/>
                <w:szCs w:val="18"/>
                <w:lang w:eastAsia="ja-JP"/>
              </w:rPr>
            </w:pPr>
            <w:r w:rsidRPr="00182533">
              <w:rPr>
                <w:sz w:val="18"/>
                <w:szCs w:val="18"/>
                <w:lang w:eastAsia="ja-JP"/>
              </w:rPr>
              <w:t>(Cláusula 3, transposición por la ARIB de la norma IEEE 802.16h)</w:t>
            </w:r>
          </w:p>
        </w:tc>
        <w:tc>
          <w:tcPr>
            <w:tcW w:w="2041" w:type="dxa"/>
          </w:tcPr>
          <w:p w14:paraId="6958551E" w14:textId="77777777" w:rsidR="00827998" w:rsidRPr="00182533" w:rsidRDefault="00701E42" w:rsidP="00A91337">
            <w:pPr>
              <w:pStyle w:val="Tabletext"/>
              <w:jc w:val="center"/>
              <w:rPr>
                <w:sz w:val="18"/>
                <w:szCs w:val="18"/>
                <w:lang w:eastAsia="ja-JP"/>
              </w:rPr>
            </w:pPr>
            <w:hyperlink r:id="rId4204" w:history="1">
              <w:r w:rsidR="00827998" w:rsidRPr="00182533">
                <w:rPr>
                  <w:rStyle w:val="Hyperlink"/>
                  <w:sz w:val="16"/>
                  <w:szCs w:val="16"/>
                  <w:lang w:eastAsia="ja-JP"/>
                </w:rPr>
                <w:t>http://www.arib.or.jp/IMT-Advanced/WirelessMAN-Advanced.1.30/ARIB%20STD-T105%20Annex%204_IEEE%20Std%20802%2016m-2011.pdf</w:t>
              </w:r>
            </w:hyperlink>
          </w:p>
          <w:p w14:paraId="7CC643ED" w14:textId="77777777" w:rsidR="00827998" w:rsidRPr="00182533" w:rsidRDefault="00827998" w:rsidP="00A91337">
            <w:pPr>
              <w:pStyle w:val="Tabletext"/>
              <w:jc w:val="center"/>
              <w:rPr>
                <w:sz w:val="18"/>
                <w:szCs w:val="18"/>
                <w:lang w:eastAsia="ja-JP"/>
              </w:rPr>
            </w:pPr>
            <w:r w:rsidRPr="00182533">
              <w:rPr>
                <w:sz w:val="18"/>
                <w:szCs w:val="18"/>
                <w:lang w:eastAsia="ja-JP"/>
              </w:rPr>
              <w:t>(Cláusula 3, transposición por la ARIB de la norma IEEE 802.16m)</w:t>
            </w:r>
          </w:p>
        </w:tc>
      </w:tr>
      <w:tr w:rsidR="00827998" w:rsidRPr="00182533" w14:paraId="4378090C" w14:textId="77777777" w:rsidTr="00A91337">
        <w:trPr>
          <w:jc w:val="center"/>
        </w:trPr>
        <w:tc>
          <w:tcPr>
            <w:tcW w:w="1417" w:type="dxa"/>
            <w:vAlign w:val="center"/>
          </w:tcPr>
          <w:p w14:paraId="0083AC8D" w14:textId="77777777" w:rsidR="00827998" w:rsidRPr="00182533" w:rsidRDefault="00827998" w:rsidP="00A91337">
            <w:pPr>
              <w:pStyle w:val="Tabletext"/>
              <w:jc w:val="left"/>
              <w:rPr>
                <w:iCs/>
                <w:sz w:val="18"/>
                <w:szCs w:val="18"/>
                <w:lang w:eastAsia="ja-JP"/>
              </w:rPr>
            </w:pPr>
            <w:r w:rsidRPr="00182533">
              <w:rPr>
                <w:iCs/>
                <w:sz w:val="18"/>
                <w:szCs w:val="18"/>
              </w:rPr>
              <w:t>Cláusula 4: Abreviaturas y acrónimos</w:t>
            </w:r>
          </w:p>
        </w:tc>
        <w:tc>
          <w:tcPr>
            <w:tcW w:w="2041" w:type="dxa"/>
          </w:tcPr>
          <w:p w14:paraId="567F5F9C" w14:textId="77777777" w:rsidR="00827998" w:rsidRPr="00182533" w:rsidRDefault="00701E42" w:rsidP="00A91337">
            <w:pPr>
              <w:pStyle w:val="Tabletext"/>
              <w:jc w:val="center"/>
              <w:rPr>
                <w:sz w:val="18"/>
                <w:szCs w:val="18"/>
                <w:lang w:eastAsia="ja-JP"/>
              </w:rPr>
            </w:pPr>
            <w:hyperlink r:id="rId4205" w:history="1">
              <w:r w:rsidR="00827998" w:rsidRPr="00182533">
                <w:rPr>
                  <w:rStyle w:val="Hyperlink"/>
                  <w:sz w:val="16"/>
                  <w:szCs w:val="16"/>
                  <w:lang w:eastAsia="ja-JP"/>
                </w:rPr>
                <w:t>http://www.arib.or.jp/IMT-Advanced/WirelessMAN-Advanced.1.30/ARIB%20STD-T105%20Annex%201_IEEE%20Std%20802%2016-2009.pdf</w:t>
              </w:r>
            </w:hyperlink>
          </w:p>
          <w:p w14:paraId="6F83BAF6" w14:textId="77777777" w:rsidR="00827998" w:rsidRPr="00182533" w:rsidRDefault="00827998" w:rsidP="00A91337">
            <w:pPr>
              <w:pStyle w:val="Tabletext"/>
              <w:jc w:val="center"/>
              <w:rPr>
                <w:sz w:val="18"/>
                <w:szCs w:val="18"/>
                <w:lang w:eastAsia="ja-JP"/>
              </w:rPr>
            </w:pPr>
            <w:r w:rsidRPr="00182533">
              <w:rPr>
                <w:sz w:val="18"/>
                <w:szCs w:val="18"/>
                <w:lang w:eastAsia="ja-JP"/>
              </w:rPr>
              <w:t>(Cláusula 4, transposición por la ARIB de la norma IEEE 802.16-2009)</w:t>
            </w:r>
          </w:p>
        </w:tc>
        <w:tc>
          <w:tcPr>
            <w:tcW w:w="2041" w:type="dxa"/>
          </w:tcPr>
          <w:p w14:paraId="2BA86C20" w14:textId="77777777" w:rsidR="00827998" w:rsidRPr="00182533" w:rsidRDefault="00701E42" w:rsidP="00A91337">
            <w:pPr>
              <w:pStyle w:val="Tabletext"/>
              <w:jc w:val="center"/>
              <w:rPr>
                <w:sz w:val="18"/>
                <w:szCs w:val="18"/>
                <w:lang w:eastAsia="ja-JP"/>
              </w:rPr>
            </w:pPr>
            <w:hyperlink r:id="rId4206" w:history="1">
              <w:r w:rsidR="00827998" w:rsidRPr="00182533">
                <w:rPr>
                  <w:rStyle w:val="Hyperlink"/>
                  <w:sz w:val="16"/>
                  <w:szCs w:val="16"/>
                  <w:lang w:eastAsia="ja-JP"/>
                </w:rPr>
                <w:t>http://www.arib.or.jp/IMT-Advanced/WirelessMAN-Advanced.1.30/ARIB%20STD-T105%20Annex%202_IEEE%20Std%20802%2016j-2009.pdf</w:t>
              </w:r>
            </w:hyperlink>
          </w:p>
          <w:p w14:paraId="7748CBBB" w14:textId="77777777" w:rsidR="00827998" w:rsidRPr="00182533" w:rsidRDefault="00827998" w:rsidP="00A91337">
            <w:pPr>
              <w:pStyle w:val="Tabletext"/>
              <w:jc w:val="center"/>
              <w:rPr>
                <w:sz w:val="18"/>
                <w:szCs w:val="18"/>
                <w:lang w:eastAsia="ja-JP"/>
              </w:rPr>
            </w:pPr>
            <w:r w:rsidRPr="00182533">
              <w:rPr>
                <w:sz w:val="18"/>
                <w:szCs w:val="18"/>
                <w:lang w:eastAsia="ja-JP"/>
              </w:rPr>
              <w:t>(Cláusula 4, transposición por la ARIB de la norma IEEE 802.16j)</w:t>
            </w:r>
          </w:p>
        </w:tc>
        <w:tc>
          <w:tcPr>
            <w:tcW w:w="2041" w:type="dxa"/>
          </w:tcPr>
          <w:p w14:paraId="3EBCC968" w14:textId="77777777" w:rsidR="00827998" w:rsidRPr="00182533" w:rsidRDefault="00701E42" w:rsidP="00A91337">
            <w:pPr>
              <w:pStyle w:val="Tabletext"/>
              <w:jc w:val="center"/>
              <w:rPr>
                <w:sz w:val="18"/>
                <w:szCs w:val="18"/>
                <w:lang w:eastAsia="ja-JP"/>
              </w:rPr>
            </w:pPr>
            <w:hyperlink r:id="rId4207" w:history="1">
              <w:r w:rsidR="00827998" w:rsidRPr="00182533">
                <w:rPr>
                  <w:rStyle w:val="Hyperlink"/>
                  <w:sz w:val="16"/>
                  <w:szCs w:val="16"/>
                  <w:lang w:eastAsia="ja-JP"/>
                </w:rPr>
                <w:t>http://www.arib.or.jp/IMT-Advanced/WirelessMAN-Advanced.1.30/ARIB%20STD-T105%20Annex%203_IEEE%20Std%20802%2016h-2010.pdf</w:t>
              </w:r>
            </w:hyperlink>
          </w:p>
          <w:p w14:paraId="6B877A03" w14:textId="77777777" w:rsidR="00827998" w:rsidRPr="00182533" w:rsidRDefault="00827998" w:rsidP="00A91337">
            <w:pPr>
              <w:pStyle w:val="Tabletext"/>
              <w:jc w:val="center"/>
              <w:rPr>
                <w:sz w:val="18"/>
                <w:szCs w:val="18"/>
                <w:lang w:eastAsia="ja-JP"/>
              </w:rPr>
            </w:pPr>
            <w:r w:rsidRPr="00182533">
              <w:rPr>
                <w:sz w:val="18"/>
                <w:szCs w:val="18"/>
                <w:lang w:eastAsia="ja-JP"/>
              </w:rPr>
              <w:t>(Cláusula 4, transposición por la ARIB de la norma IEEE 802.16h)</w:t>
            </w:r>
          </w:p>
        </w:tc>
        <w:tc>
          <w:tcPr>
            <w:tcW w:w="2041" w:type="dxa"/>
          </w:tcPr>
          <w:p w14:paraId="4760C01F" w14:textId="77777777" w:rsidR="00827998" w:rsidRPr="00182533" w:rsidRDefault="00701E42" w:rsidP="00A91337">
            <w:pPr>
              <w:pStyle w:val="Tabletext"/>
              <w:jc w:val="center"/>
              <w:rPr>
                <w:sz w:val="18"/>
                <w:szCs w:val="18"/>
                <w:lang w:eastAsia="ja-JP"/>
              </w:rPr>
            </w:pPr>
            <w:hyperlink r:id="rId4208" w:history="1">
              <w:r w:rsidR="00827998" w:rsidRPr="00182533">
                <w:rPr>
                  <w:rStyle w:val="Hyperlink"/>
                  <w:sz w:val="16"/>
                  <w:szCs w:val="16"/>
                  <w:lang w:eastAsia="ja-JP"/>
                </w:rPr>
                <w:t>http://www.arib.or.jp/IMT-Advanced/WirelessMAN-Advanced.1.30/ARIB%20STD-T105%20Annex%204_IEEE%20Std%20802%2016m-2011.pdf</w:t>
              </w:r>
            </w:hyperlink>
          </w:p>
          <w:p w14:paraId="65B748FD" w14:textId="77777777" w:rsidR="00827998" w:rsidRPr="00182533" w:rsidRDefault="00827998" w:rsidP="00A91337">
            <w:pPr>
              <w:pStyle w:val="Tabletext"/>
              <w:jc w:val="center"/>
              <w:rPr>
                <w:sz w:val="18"/>
                <w:szCs w:val="18"/>
                <w:lang w:eastAsia="ja-JP"/>
              </w:rPr>
            </w:pPr>
            <w:r w:rsidRPr="00182533">
              <w:rPr>
                <w:sz w:val="18"/>
                <w:szCs w:val="18"/>
                <w:lang w:eastAsia="ja-JP"/>
              </w:rPr>
              <w:t>(Cláusula 4, transposición por la ARIB de la norma IEEE 802.16m)</w:t>
            </w:r>
          </w:p>
        </w:tc>
      </w:tr>
      <w:tr w:rsidR="00827998" w:rsidRPr="00182533" w14:paraId="654C4CE2" w14:textId="77777777" w:rsidTr="00A91337">
        <w:trPr>
          <w:jc w:val="center"/>
        </w:trPr>
        <w:tc>
          <w:tcPr>
            <w:tcW w:w="1417" w:type="dxa"/>
            <w:vAlign w:val="center"/>
          </w:tcPr>
          <w:p w14:paraId="6EFFE3DA" w14:textId="77777777" w:rsidR="00827998" w:rsidRPr="00182533" w:rsidRDefault="00827998" w:rsidP="00A91337">
            <w:pPr>
              <w:pStyle w:val="Tabletext"/>
              <w:jc w:val="left"/>
              <w:rPr>
                <w:iCs/>
                <w:sz w:val="18"/>
                <w:szCs w:val="18"/>
                <w:lang w:eastAsia="ja-JP"/>
              </w:rPr>
            </w:pPr>
            <w:r w:rsidRPr="00182533">
              <w:rPr>
                <w:iCs/>
                <w:sz w:val="18"/>
                <w:szCs w:val="18"/>
              </w:rPr>
              <w:t>Cláusula 5.2: Subcapa de convergencia de paquetes</w:t>
            </w:r>
          </w:p>
        </w:tc>
        <w:tc>
          <w:tcPr>
            <w:tcW w:w="2041" w:type="dxa"/>
            <w:vAlign w:val="center"/>
          </w:tcPr>
          <w:p w14:paraId="69D521DF" w14:textId="77777777" w:rsidR="00827998" w:rsidRPr="00182533" w:rsidRDefault="00701E42" w:rsidP="00A91337">
            <w:pPr>
              <w:pStyle w:val="Tabletext"/>
              <w:jc w:val="center"/>
              <w:rPr>
                <w:sz w:val="18"/>
                <w:szCs w:val="18"/>
                <w:lang w:eastAsia="ja-JP"/>
              </w:rPr>
            </w:pPr>
            <w:hyperlink r:id="rId4209" w:history="1">
              <w:r w:rsidR="00827998" w:rsidRPr="00182533">
                <w:rPr>
                  <w:rStyle w:val="Hyperlink"/>
                  <w:sz w:val="16"/>
                  <w:szCs w:val="16"/>
                  <w:lang w:eastAsia="ja-JP"/>
                </w:rPr>
                <w:t>http://www.arib.or.jp/IMT-Advanced/WirelessMAN-Advanced.1.30/ARIB%20STD-T105%20Annex%201_IEEE%20Std%20802%2016-2009.pdf</w:t>
              </w:r>
            </w:hyperlink>
          </w:p>
          <w:p w14:paraId="308155A2" w14:textId="77777777" w:rsidR="00827998" w:rsidRPr="00182533" w:rsidRDefault="00827998" w:rsidP="00A91337">
            <w:pPr>
              <w:pStyle w:val="Tabletext"/>
              <w:jc w:val="center"/>
              <w:rPr>
                <w:sz w:val="18"/>
                <w:szCs w:val="18"/>
                <w:lang w:eastAsia="ja-JP"/>
              </w:rPr>
            </w:pPr>
            <w:r w:rsidRPr="00182533">
              <w:rPr>
                <w:sz w:val="18"/>
                <w:szCs w:val="18"/>
                <w:lang w:eastAsia="ja-JP"/>
              </w:rPr>
              <w:t>(Cláusula 5.2, transposición por la ARIB de la norma IEEE 802.16</w:t>
            </w:r>
            <w:r w:rsidRPr="00182533">
              <w:rPr>
                <w:sz w:val="18"/>
                <w:szCs w:val="18"/>
                <w:lang w:eastAsia="ja-JP"/>
              </w:rPr>
              <w:noBreakHyphen/>
              <w:t>2009)</w:t>
            </w:r>
          </w:p>
        </w:tc>
        <w:tc>
          <w:tcPr>
            <w:tcW w:w="2041" w:type="dxa"/>
            <w:vAlign w:val="center"/>
          </w:tcPr>
          <w:p w14:paraId="6CBEF7B9" w14:textId="77777777" w:rsidR="00827998" w:rsidRPr="00182533" w:rsidRDefault="00827998" w:rsidP="00A91337">
            <w:pPr>
              <w:pStyle w:val="Tabletext"/>
              <w:jc w:val="center"/>
              <w:rPr>
                <w:sz w:val="18"/>
                <w:szCs w:val="18"/>
                <w:lang w:eastAsia="ja-JP"/>
              </w:rPr>
            </w:pPr>
            <w:r w:rsidRPr="00182533">
              <w:rPr>
                <w:sz w:val="18"/>
                <w:szCs w:val="18"/>
                <w:lang w:eastAsia="ja-JP"/>
              </w:rPr>
              <w:t>No aplicable</w:t>
            </w:r>
          </w:p>
        </w:tc>
        <w:tc>
          <w:tcPr>
            <w:tcW w:w="2041" w:type="dxa"/>
            <w:vAlign w:val="center"/>
          </w:tcPr>
          <w:p w14:paraId="7532662C" w14:textId="77777777" w:rsidR="00827998" w:rsidRPr="00182533" w:rsidRDefault="00827998" w:rsidP="00A91337">
            <w:pPr>
              <w:pStyle w:val="Tabletext"/>
              <w:jc w:val="center"/>
              <w:rPr>
                <w:sz w:val="18"/>
                <w:szCs w:val="18"/>
                <w:lang w:eastAsia="ja-JP"/>
              </w:rPr>
            </w:pPr>
            <w:r w:rsidRPr="00182533">
              <w:rPr>
                <w:sz w:val="18"/>
                <w:szCs w:val="18"/>
                <w:lang w:eastAsia="ja-JP"/>
              </w:rPr>
              <w:t>No aplicable</w:t>
            </w:r>
          </w:p>
        </w:tc>
        <w:bookmarkStart w:id="78" w:name="OLE_LINK54"/>
        <w:tc>
          <w:tcPr>
            <w:tcW w:w="2041" w:type="dxa"/>
            <w:vAlign w:val="center"/>
          </w:tcPr>
          <w:p w14:paraId="29868A77" w14:textId="77777777" w:rsidR="00827998" w:rsidRPr="00182533" w:rsidRDefault="00827998" w:rsidP="00A91337">
            <w:pPr>
              <w:pStyle w:val="Tabletext"/>
              <w:jc w:val="center"/>
              <w:rPr>
                <w:sz w:val="18"/>
                <w:szCs w:val="18"/>
                <w:lang w:eastAsia="ja-JP"/>
              </w:rPr>
            </w:pPr>
            <w:r w:rsidRPr="00182533">
              <w:rPr>
                <w:sz w:val="16"/>
                <w:szCs w:val="16"/>
                <w:lang w:eastAsia="ja-JP"/>
              </w:rPr>
              <w:fldChar w:fldCharType="begin"/>
            </w:r>
            <w:r w:rsidRPr="00182533">
              <w:rPr>
                <w:sz w:val="16"/>
                <w:szCs w:val="16"/>
                <w:lang w:eastAsia="ja-JP"/>
              </w:rPr>
              <w:instrText>HYPERLINK "http://www.arib.or.jp/IMT-Advanced/WirelessMAN-Advanced.1.30/ARIB%20STD-T105%20Annex%204_IEEE%20Std%20802%2016m-2011.pdf"</w:instrText>
            </w:r>
            <w:r w:rsidRPr="00182533">
              <w:rPr>
                <w:sz w:val="16"/>
                <w:szCs w:val="16"/>
                <w:lang w:eastAsia="ja-JP"/>
              </w:rPr>
            </w:r>
            <w:r w:rsidRPr="00182533">
              <w:rPr>
                <w:sz w:val="16"/>
                <w:szCs w:val="16"/>
                <w:lang w:eastAsia="ja-JP"/>
              </w:rPr>
              <w:fldChar w:fldCharType="separate"/>
            </w:r>
            <w:r w:rsidRPr="00182533">
              <w:rPr>
                <w:rStyle w:val="Hyperlink"/>
                <w:sz w:val="16"/>
                <w:szCs w:val="16"/>
                <w:lang w:eastAsia="ja-JP"/>
              </w:rPr>
              <w:t>http://www.arib.or.jp/IMT-Advanced/WirelessMAN-Advanced.1.30/ARIB%20STD-T105%20Annex%204_IEEE%20Std%20802%2016m-2011.pdf</w:t>
            </w:r>
            <w:r w:rsidRPr="00182533">
              <w:rPr>
                <w:sz w:val="16"/>
                <w:szCs w:val="16"/>
                <w:lang w:eastAsia="ja-JP"/>
              </w:rPr>
              <w:fldChar w:fldCharType="end"/>
            </w:r>
          </w:p>
          <w:p w14:paraId="297AC109" w14:textId="77777777" w:rsidR="00827998" w:rsidRPr="00182533" w:rsidRDefault="00827998" w:rsidP="00A91337">
            <w:pPr>
              <w:pStyle w:val="Tabletext"/>
              <w:jc w:val="center"/>
              <w:rPr>
                <w:sz w:val="18"/>
                <w:szCs w:val="18"/>
                <w:lang w:eastAsia="ja-JP"/>
              </w:rPr>
            </w:pPr>
            <w:r w:rsidRPr="00182533">
              <w:rPr>
                <w:sz w:val="18"/>
                <w:szCs w:val="18"/>
                <w:lang w:eastAsia="ja-JP"/>
              </w:rPr>
              <w:t>(Cláusula 5.2, transposición por la ARIB de la norma IEEE 802.16m)</w:t>
            </w:r>
            <w:bookmarkEnd w:id="78"/>
          </w:p>
        </w:tc>
      </w:tr>
      <w:tr w:rsidR="00827998" w:rsidRPr="00182533" w14:paraId="0C5EA149" w14:textId="77777777" w:rsidTr="00A91337">
        <w:trPr>
          <w:jc w:val="center"/>
        </w:trPr>
        <w:tc>
          <w:tcPr>
            <w:tcW w:w="1417" w:type="dxa"/>
            <w:vAlign w:val="center"/>
          </w:tcPr>
          <w:p w14:paraId="3B2E7968" w14:textId="77777777" w:rsidR="00827998" w:rsidRPr="00182533" w:rsidRDefault="00827998" w:rsidP="00A91337">
            <w:pPr>
              <w:pStyle w:val="Tabletext"/>
              <w:jc w:val="left"/>
              <w:rPr>
                <w:iCs/>
                <w:sz w:val="18"/>
                <w:szCs w:val="18"/>
                <w:lang w:eastAsia="ja-JP"/>
              </w:rPr>
            </w:pPr>
            <w:r w:rsidRPr="00182533">
              <w:rPr>
                <w:iCs/>
                <w:sz w:val="18"/>
                <w:szCs w:val="18"/>
              </w:rPr>
              <w:lastRenderedPageBreak/>
              <w:t>Cláusula 16: Interfaz aérea de la MAN Inalámbrica-Avanzada</w:t>
            </w:r>
          </w:p>
        </w:tc>
        <w:tc>
          <w:tcPr>
            <w:tcW w:w="2041" w:type="dxa"/>
            <w:vAlign w:val="center"/>
          </w:tcPr>
          <w:p w14:paraId="00F45590" w14:textId="77777777" w:rsidR="00827998" w:rsidRPr="00182533" w:rsidRDefault="00827998" w:rsidP="00A91337">
            <w:pPr>
              <w:pStyle w:val="Tabletext"/>
              <w:jc w:val="center"/>
              <w:rPr>
                <w:sz w:val="18"/>
                <w:szCs w:val="18"/>
                <w:lang w:eastAsia="ja-JP"/>
              </w:rPr>
            </w:pPr>
            <w:r w:rsidRPr="00182533">
              <w:rPr>
                <w:sz w:val="18"/>
                <w:szCs w:val="18"/>
                <w:lang w:eastAsia="ja-JP"/>
              </w:rPr>
              <w:t>No aplicable</w:t>
            </w:r>
          </w:p>
        </w:tc>
        <w:tc>
          <w:tcPr>
            <w:tcW w:w="2041" w:type="dxa"/>
            <w:vAlign w:val="center"/>
          </w:tcPr>
          <w:p w14:paraId="3883336E" w14:textId="77777777" w:rsidR="00827998" w:rsidRPr="00182533" w:rsidRDefault="00827998" w:rsidP="00A91337">
            <w:pPr>
              <w:pStyle w:val="Tabletext"/>
              <w:jc w:val="center"/>
              <w:rPr>
                <w:sz w:val="18"/>
                <w:szCs w:val="18"/>
                <w:lang w:eastAsia="ja-JP"/>
              </w:rPr>
            </w:pPr>
            <w:r w:rsidRPr="00182533">
              <w:rPr>
                <w:sz w:val="18"/>
                <w:szCs w:val="18"/>
                <w:lang w:eastAsia="ja-JP"/>
              </w:rPr>
              <w:t>No aplicable</w:t>
            </w:r>
          </w:p>
        </w:tc>
        <w:tc>
          <w:tcPr>
            <w:tcW w:w="2041" w:type="dxa"/>
            <w:vAlign w:val="center"/>
          </w:tcPr>
          <w:p w14:paraId="1C58CCB2" w14:textId="77777777" w:rsidR="00827998" w:rsidRPr="00182533" w:rsidRDefault="00827998" w:rsidP="00A91337">
            <w:pPr>
              <w:pStyle w:val="Tabletext"/>
              <w:jc w:val="center"/>
              <w:rPr>
                <w:sz w:val="18"/>
                <w:szCs w:val="18"/>
                <w:lang w:eastAsia="ja-JP"/>
              </w:rPr>
            </w:pPr>
            <w:r w:rsidRPr="00182533">
              <w:rPr>
                <w:sz w:val="18"/>
                <w:szCs w:val="18"/>
                <w:lang w:eastAsia="ja-JP"/>
              </w:rPr>
              <w:t>No aplicable</w:t>
            </w:r>
          </w:p>
        </w:tc>
        <w:tc>
          <w:tcPr>
            <w:tcW w:w="2041" w:type="dxa"/>
            <w:vAlign w:val="center"/>
          </w:tcPr>
          <w:p w14:paraId="15B17D6B" w14:textId="77777777" w:rsidR="00827998" w:rsidRPr="00182533" w:rsidRDefault="00701E42" w:rsidP="00A91337">
            <w:pPr>
              <w:pStyle w:val="Tabletext"/>
              <w:jc w:val="center"/>
              <w:rPr>
                <w:sz w:val="18"/>
                <w:szCs w:val="18"/>
                <w:lang w:eastAsia="ja-JP"/>
              </w:rPr>
            </w:pPr>
            <w:hyperlink r:id="rId4210" w:history="1">
              <w:r w:rsidR="00827998" w:rsidRPr="00182533">
                <w:rPr>
                  <w:rStyle w:val="Hyperlink"/>
                  <w:sz w:val="16"/>
                  <w:szCs w:val="16"/>
                  <w:lang w:eastAsia="ja-JP"/>
                </w:rPr>
                <w:t>http://www.arib.or.jp/IMT-Advanced/WirelessMAN-Advanced.1.30/ARIB%20STD-T105%20Annex%204_IEEE%20Std%20802%2016m-2011.pdf</w:t>
              </w:r>
            </w:hyperlink>
          </w:p>
          <w:p w14:paraId="5525208D" w14:textId="77777777" w:rsidR="00827998" w:rsidRPr="00182533" w:rsidRDefault="00827998" w:rsidP="00A91337">
            <w:pPr>
              <w:pStyle w:val="Tabletext"/>
              <w:jc w:val="center"/>
              <w:rPr>
                <w:sz w:val="18"/>
                <w:szCs w:val="18"/>
                <w:lang w:eastAsia="ja-JP"/>
              </w:rPr>
            </w:pPr>
            <w:r w:rsidRPr="00182533">
              <w:rPr>
                <w:sz w:val="18"/>
                <w:szCs w:val="18"/>
                <w:lang w:eastAsia="ja-JP"/>
              </w:rPr>
              <w:t xml:space="preserve">(Cláusula 16, transposición </w:t>
            </w:r>
            <w:r w:rsidRPr="00182533">
              <w:rPr>
                <w:sz w:val="18"/>
                <w:szCs w:val="18"/>
                <w:lang w:eastAsia="ja-JP"/>
              </w:rPr>
              <w:br/>
              <w:t>por la ARIB de la norma IEEE 802.16m)</w:t>
            </w:r>
          </w:p>
        </w:tc>
      </w:tr>
      <w:tr w:rsidR="00827998" w:rsidRPr="00182533" w14:paraId="7DA1E655" w14:textId="77777777" w:rsidTr="00A91337">
        <w:trPr>
          <w:jc w:val="center"/>
        </w:trPr>
        <w:tc>
          <w:tcPr>
            <w:tcW w:w="1417" w:type="dxa"/>
            <w:vAlign w:val="center"/>
          </w:tcPr>
          <w:p w14:paraId="255E1BC1" w14:textId="77777777" w:rsidR="00827998" w:rsidRPr="00182533" w:rsidRDefault="00827998" w:rsidP="00A91337">
            <w:pPr>
              <w:pStyle w:val="Tabletext"/>
              <w:jc w:val="left"/>
              <w:rPr>
                <w:iCs/>
                <w:sz w:val="18"/>
                <w:szCs w:val="18"/>
                <w:lang w:eastAsia="ja-JP"/>
              </w:rPr>
            </w:pPr>
            <w:r w:rsidRPr="00182533">
              <w:rPr>
                <w:iCs/>
                <w:sz w:val="18"/>
                <w:szCs w:val="18"/>
              </w:rPr>
              <w:t>Anexo R: Mensajes de control de la MAC</w:t>
            </w:r>
          </w:p>
        </w:tc>
        <w:tc>
          <w:tcPr>
            <w:tcW w:w="2041" w:type="dxa"/>
            <w:vAlign w:val="center"/>
          </w:tcPr>
          <w:p w14:paraId="265B715D" w14:textId="77777777" w:rsidR="00827998" w:rsidRPr="00182533" w:rsidRDefault="00827998" w:rsidP="00A91337">
            <w:pPr>
              <w:pStyle w:val="Tabletext"/>
              <w:jc w:val="center"/>
              <w:rPr>
                <w:sz w:val="18"/>
                <w:szCs w:val="18"/>
                <w:lang w:eastAsia="ja-JP"/>
              </w:rPr>
            </w:pPr>
            <w:r w:rsidRPr="00182533">
              <w:rPr>
                <w:sz w:val="18"/>
                <w:szCs w:val="18"/>
                <w:lang w:eastAsia="ja-JP"/>
              </w:rPr>
              <w:t>No aplicable</w:t>
            </w:r>
          </w:p>
        </w:tc>
        <w:tc>
          <w:tcPr>
            <w:tcW w:w="2041" w:type="dxa"/>
            <w:vAlign w:val="center"/>
          </w:tcPr>
          <w:p w14:paraId="1D18C3BF" w14:textId="77777777" w:rsidR="00827998" w:rsidRPr="00182533" w:rsidRDefault="00827998" w:rsidP="00A91337">
            <w:pPr>
              <w:pStyle w:val="Tabletext"/>
              <w:jc w:val="center"/>
              <w:rPr>
                <w:sz w:val="18"/>
                <w:szCs w:val="18"/>
                <w:lang w:eastAsia="ja-JP"/>
              </w:rPr>
            </w:pPr>
            <w:r w:rsidRPr="00182533">
              <w:rPr>
                <w:sz w:val="18"/>
                <w:szCs w:val="18"/>
                <w:lang w:eastAsia="ja-JP"/>
              </w:rPr>
              <w:t>No aplicable</w:t>
            </w:r>
          </w:p>
        </w:tc>
        <w:tc>
          <w:tcPr>
            <w:tcW w:w="2041" w:type="dxa"/>
            <w:vAlign w:val="center"/>
          </w:tcPr>
          <w:p w14:paraId="5A1A2A63" w14:textId="77777777" w:rsidR="00827998" w:rsidRPr="00182533" w:rsidRDefault="00827998" w:rsidP="00A91337">
            <w:pPr>
              <w:pStyle w:val="Tabletext"/>
              <w:jc w:val="center"/>
              <w:rPr>
                <w:sz w:val="18"/>
                <w:szCs w:val="18"/>
                <w:lang w:eastAsia="ja-JP"/>
              </w:rPr>
            </w:pPr>
            <w:r w:rsidRPr="00182533">
              <w:rPr>
                <w:sz w:val="18"/>
                <w:szCs w:val="18"/>
                <w:lang w:eastAsia="ja-JP"/>
              </w:rPr>
              <w:t>No aplicable</w:t>
            </w:r>
          </w:p>
        </w:tc>
        <w:bookmarkStart w:id="79" w:name="OLE_LINK55"/>
        <w:tc>
          <w:tcPr>
            <w:tcW w:w="2041" w:type="dxa"/>
            <w:vAlign w:val="center"/>
          </w:tcPr>
          <w:p w14:paraId="38D8F40D" w14:textId="77777777" w:rsidR="00827998" w:rsidRPr="00182533" w:rsidRDefault="00827998" w:rsidP="00A91337">
            <w:pPr>
              <w:pStyle w:val="Tabletext"/>
              <w:jc w:val="center"/>
              <w:rPr>
                <w:sz w:val="18"/>
                <w:szCs w:val="18"/>
                <w:lang w:eastAsia="ja-JP"/>
              </w:rPr>
            </w:pPr>
            <w:r w:rsidRPr="00182533">
              <w:rPr>
                <w:sz w:val="16"/>
                <w:szCs w:val="16"/>
                <w:lang w:eastAsia="ja-JP"/>
              </w:rPr>
              <w:fldChar w:fldCharType="begin"/>
            </w:r>
            <w:r w:rsidRPr="00182533">
              <w:rPr>
                <w:sz w:val="16"/>
                <w:szCs w:val="16"/>
                <w:lang w:eastAsia="ja-JP"/>
              </w:rPr>
              <w:instrText>HYPERLINK "http://www.arib.or.jp/IMT-Advanced/WirelessMAN-Advanced.1.30/ARIB%20STD-T105%20Annex%204_IEEE%20Std%20802%2016m-2011.pdf"</w:instrText>
            </w:r>
            <w:r w:rsidRPr="00182533">
              <w:rPr>
                <w:sz w:val="16"/>
                <w:szCs w:val="16"/>
                <w:lang w:eastAsia="ja-JP"/>
              </w:rPr>
            </w:r>
            <w:r w:rsidRPr="00182533">
              <w:rPr>
                <w:sz w:val="16"/>
                <w:szCs w:val="16"/>
                <w:lang w:eastAsia="ja-JP"/>
              </w:rPr>
              <w:fldChar w:fldCharType="separate"/>
            </w:r>
            <w:r w:rsidRPr="00182533">
              <w:rPr>
                <w:rStyle w:val="Hyperlink"/>
                <w:sz w:val="16"/>
                <w:szCs w:val="16"/>
                <w:lang w:eastAsia="ja-JP"/>
              </w:rPr>
              <w:t>http://www.arib.or.jp/IMT-Advanced/WirelessMAN-Advanced.1.30/ARIB%20STD-T105%20Annex%204_IEEE%20Std%20802%2016m-2011.pdf</w:t>
            </w:r>
            <w:r w:rsidRPr="00182533">
              <w:rPr>
                <w:sz w:val="16"/>
                <w:szCs w:val="16"/>
                <w:lang w:eastAsia="ja-JP"/>
              </w:rPr>
              <w:fldChar w:fldCharType="end"/>
            </w:r>
          </w:p>
          <w:p w14:paraId="761779A0" w14:textId="77777777" w:rsidR="00827998" w:rsidRPr="00182533" w:rsidRDefault="00827998" w:rsidP="00A91337">
            <w:pPr>
              <w:pStyle w:val="Tabletext"/>
              <w:jc w:val="left"/>
              <w:rPr>
                <w:sz w:val="18"/>
                <w:szCs w:val="18"/>
                <w:lang w:eastAsia="ja-JP"/>
              </w:rPr>
            </w:pPr>
            <w:r w:rsidRPr="00182533">
              <w:rPr>
                <w:sz w:val="18"/>
                <w:szCs w:val="18"/>
                <w:lang w:eastAsia="ja-JP"/>
              </w:rPr>
              <w:t xml:space="preserve">(Anexo R, transposición </w:t>
            </w:r>
            <w:r w:rsidRPr="00182533">
              <w:rPr>
                <w:sz w:val="18"/>
                <w:szCs w:val="18"/>
                <w:lang w:eastAsia="ja-JP"/>
              </w:rPr>
              <w:br/>
              <w:t>por la ARIB de la norma IEEE 802.16m)</w:t>
            </w:r>
            <w:bookmarkEnd w:id="79"/>
          </w:p>
        </w:tc>
      </w:tr>
      <w:tr w:rsidR="00827998" w:rsidRPr="00182533" w14:paraId="5335AF96" w14:textId="77777777" w:rsidTr="00A91337">
        <w:trPr>
          <w:jc w:val="center"/>
        </w:trPr>
        <w:tc>
          <w:tcPr>
            <w:tcW w:w="1417" w:type="dxa"/>
            <w:vAlign w:val="center"/>
          </w:tcPr>
          <w:p w14:paraId="470E4AC8" w14:textId="77777777" w:rsidR="00827998" w:rsidRPr="00182533" w:rsidRDefault="00827998" w:rsidP="00A91337">
            <w:pPr>
              <w:pStyle w:val="Tabletext"/>
              <w:jc w:val="left"/>
              <w:rPr>
                <w:iCs/>
                <w:sz w:val="18"/>
                <w:szCs w:val="18"/>
                <w:lang w:eastAsia="ja-JP"/>
              </w:rPr>
            </w:pPr>
            <w:r w:rsidRPr="00182533">
              <w:rPr>
                <w:iCs/>
                <w:sz w:val="18"/>
                <w:szCs w:val="18"/>
              </w:rPr>
              <w:t>Anexo S: Vectores de prueba</w:t>
            </w:r>
          </w:p>
        </w:tc>
        <w:tc>
          <w:tcPr>
            <w:tcW w:w="2041" w:type="dxa"/>
            <w:vAlign w:val="center"/>
          </w:tcPr>
          <w:p w14:paraId="0A57B6E6" w14:textId="77777777" w:rsidR="00827998" w:rsidRPr="00182533" w:rsidRDefault="00827998" w:rsidP="00A91337">
            <w:pPr>
              <w:pStyle w:val="Tabletext"/>
              <w:jc w:val="center"/>
              <w:rPr>
                <w:sz w:val="18"/>
                <w:szCs w:val="18"/>
                <w:lang w:eastAsia="ja-JP"/>
              </w:rPr>
            </w:pPr>
            <w:r w:rsidRPr="00182533">
              <w:rPr>
                <w:sz w:val="18"/>
                <w:szCs w:val="18"/>
                <w:lang w:eastAsia="ja-JP"/>
              </w:rPr>
              <w:t>No aplicable</w:t>
            </w:r>
          </w:p>
        </w:tc>
        <w:tc>
          <w:tcPr>
            <w:tcW w:w="2041" w:type="dxa"/>
            <w:vAlign w:val="center"/>
          </w:tcPr>
          <w:p w14:paraId="621039AB" w14:textId="77777777" w:rsidR="00827998" w:rsidRPr="00182533" w:rsidRDefault="00827998" w:rsidP="00A91337">
            <w:pPr>
              <w:pStyle w:val="Tabletext"/>
              <w:jc w:val="center"/>
              <w:rPr>
                <w:sz w:val="18"/>
                <w:szCs w:val="18"/>
                <w:lang w:eastAsia="ja-JP"/>
              </w:rPr>
            </w:pPr>
            <w:r w:rsidRPr="00182533">
              <w:rPr>
                <w:sz w:val="18"/>
                <w:szCs w:val="18"/>
                <w:lang w:eastAsia="ja-JP"/>
              </w:rPr>
              <w:t>No aplicable</w:t>
            </w:r>
          </w:p>
        </w:tc>
        <w:tc>
          <w:tcPr>
            <w:tcW w:w="2041" w:type="dxa"/>
            <w:vAlign w:val="center"/>
          </w:tcPr>
          <w:p w14:paraId="23814418" w14:textId="77777777" w:rsidR="00827998" w:rsidRPr="00182533" w:rsidRDefault="00827998" w:rsidP="00A91337">
            <w:pPr>
              <w:pStyle w:val="Tabletext"/>
              <w:jc w:val="center"/>
              <w:rPr>
                <w:sz w:val="18"/>
                <w:szCs w:val="18"/>
                <w:lang w:eastAsia="ja-JP"/>
              </w:rPr>
            </w:pPr>
            <w:r w:rsidRPr="00182533">
              <w:rPr>
                <w:sz w:val="18"/>
                <w:szCs w:val="18"/>
                <w:lang w:eastAsia="ja-JP"/>
              </w:rPr>
              <w:t>No aplicable</w:t>
            </w:r>
          </w:p>
        </w:tc>
        <w:tc>
          <w:tcPr>
            <w:tcW w:w="2041" w:type="dxa"/>
            <w:vAlign w:val="center"/>
          </w:tcPr>
          <w:p w14:paraId="311E0092" w14:textId="77777777" w:rsidR="00827998" w:rsidRPr="00182533" w:rsidRDefault="00701E42" w:rsidP="00A91337">
            <w:pPr>
              <w:pStyle w:val="Tabletext"/>
              <w:jc w:val="center"/>
              <w:rPr>
                <w:sz w:val="18"/>
                <w:szCs w:val="18"/>
                <w:lang w:eastAsia="ja-JP"/>
              </w:rPr>
            </w:pPr>
            <w:hyperlink r:id="rId4211" w:history="1">
              <w:r w:rsidR="00827998" w:rsidRPr="00182533">
                <w:rPr>
                  <w:rStyle w:val="Hyperlink"/>
                  <w:sz w:val="16"/>
                  <w:szCs w:val="16"/>
                  <w:lang w:eastAsia="ja-JP"/>
                </w:rPr>
                <w:t>http://www.arib.or.jp/IMT-Advanced/WirelessMAN-Advanced.1.30/ARIB%20STD-T105%20Annex%204_IEEE%20Std%20802%2016m-2011.pdf</w:t>
              </w:r>
            </w:hyperlink>
          </w:p>
          <w:p w14:paraId="6708AF30" w14:textId="77777777" w:rsidR="00827998" w:rsidRPr="00182533" w:rsidRDefault="00827998" w:rsidP="00A91337">
            <w:pPr>
              <w:pStyle w:val="Tabletext"/>
              <w:jc w:val="center"/>
              <w:rPr>
                <w:sz w:val="18"/>
                <w:szCs w:val="18"/>
                <w:lang w:eastAsia="ja-JP"/>
              </w:rPr>
            </w:pPr>
            <w:r w:rsidRPr="00182533">
              <w:rPr>
                <w:sz w:val="18"/>
                <w:szCs w:val="18"/>
                <w:lang w:eastAsia="ja-JP"/>
              </w:rPr>
              <w:t xml:space="preserve">(Anexo S, transposición </w:t>
            </w:r>
            <w:r w:rsidRPr="00182533">
              <w:rPr>
                <w:sz w:val="18"/>
                <w:szCs w:val="18"/>
                <w:lang w:eastAsia="ja-JP"/>
              </w:rPr>
              <w:br/>
              <w:t>por la ARIB de la norma IEEE 802.16m)</w:t>
            </w:r>
          </w:p>
        </w:tc>
      </w:tr>
      <w:tr w:rsidR="00827998" w:rsidRPr="00182533" w14:paraId="76D31B77" w14:textId="77777777" w:rsidTr="00A91337">
        <w:trPr>
          <w:jc w:val="center"/>
        </w:trPr>
        <w:tc>
          <w:tcPr>
            <w:tcW w:w="1417" w:type="dxa"/>
            <w:vAlign w:val="center"/>
          </w:tcPr>
          <w:p w14:paraId="4D9DDD97" w14:textId="77777777" w:rsidR="00827998" w:rsidRPr="00182533" w:rsidRDefault="00827998" w:rsidP="00A91337">
            <w:pPr>
              <w:pStyle w:val="Tabletext"/>
              <w:jc w:val="left"/>
              <w:rPr>
                <w:iCs/>
                <w:sz w:val="18"/>
                <w:szCs w:val="18"/>
                <w:lang w:eastAsia="ja-JP"/>
              </w:rPr>
            </w:pPr>
            <w:r w:rsidRPr="00182533">
              <w:rPr>
                <w:iCs/>
                <w:sz w:val="18"/>
                <w:szCs w:val="18"/>
              </w:rPr>
              <w:t>Anexo T: Bandas de frecuencias soportadas</w:t>
            </w:r>
          </w:p>
        </w:tc>
        <w:tc>
          <w:tcPr>
            <w:tcW w:w="2041" w:type="dxa"/>
            <w:vAlign w:val="center"/>
          </w:tcPr>
          <w:p w14:paraId="3C4ACA5D" w14:textId="77777777" w:rsidR="00827998" w:rsidRPr="00182533" w:rsidRDefault="00827998" w:rsidP="00A91337">
            <w:pPr>
              <w:pStyle w:val="Tabletext"/>
              <w:jc w:val="center"/>
              <w:rPr>
                <w:sz w:val="18"/>
                <w:szCs w:val="18"/>
                <w:lang w:eastAsia="ja-JP"/>
              </w:rPr>
            </w:pPr>
            <w:r w:rsidRPr="00182533">
              <w:rPr>
                <w:sz w:val="18"/>
                <w:szCs w:val="18"/>
                <w:lang w:eastAsia="ja-JP"/>
              </w:rPr>
              <w:t>No aplicable</w:t>
            </w:r>
          </w:p>
        </w:tc>
        <w:tc>
          <w:tcPr>
            <w:tcW w:w="2041" w:type="dxa"/>
            <w:vAlign w:val="center"/>
          </w:tcPr>
          <w:p w14:paraId="1C4229D4" w14:textId="77777777" w:rsidR="00827998" w:rsidRPr="00182533" w:rsidRDefault="00827998" w:rsidP="00A91337">
            <w:pPr>
              <w:pStyle w:val="Tabletext"/>
              <w:jc w:val="center"/>
              <w:rPr>
                <w:sz w:val="18"/>
                <w:szCs w:val="18"/>
                <w:lang w:eastAsia="ja-JP"/>
              </w:rPr>
            </w:pPr>
            <w:r w:rsidRPr="00182533">
              <w:rPr>
                <w:sz w:val="18"/>
                <w:szCs w:val="18"/>
                <w:lang w:eastAsia="ja-JP"/>
              </w:rPr>
              <w:t>No aplicable</w:t>
            </w:r>
          </w:p>
        </w:tc>
        <w:tc>
          <w:tcPr>
            <w:tcW w:w="2041" w:type="dxa"/>
            <w:vAlign w:val="center"/>
          </w:tcPr>
          <w:p w14:paraId="314B6DE7" w14:textId="77777777" w:rsidR="00827998" w:rsidRPr="00182533" w:rsidRDefault="00827998" w:rsidP="00A91337">
            <w:pPr>
              <w:pStyle w:val="Tabletext"/>
              <w:jc w:val="center"/>
              <w:rPr>
                <w:sz w:val="18"/>
                <w:szCs w:val="18"/>
                <w:lang w:eastAsia="ja-JP"/>
              </w:rPr>
            </w:pPr>
            <w:r w:rsidRPr="00182533">
              <w:rPr>
                <w:sz w:val="18"/>
                <w:szCs w:val="18"/>
                <w:lang w:eastAsia="ja-JP"/>
              </w:rPr>
              <w:t>No aplicable</w:t>
            </w:r>
          </w:p>
        </w:tc>
        <w:tc>
          <w:tcPr>
            <w:tcW w:w="2041" w:type="dxa"/>
            <w:vAlign w:val="center"/>
          </w:tcPr>
          <w:p w14:paraId="35C40020" w14:textId="77777777" w:rsidR="00827998" w:rsidRPr="00182533" w:rsidRDefault="00701E42" w:rsidP="00A91337">
            <w:pPr>
              <w:pStyle w:val="Tabletext"/>
              <w:jc w:val="center"/>
              <w:rPr>
                <w:sz w:val="18"/>
                <w:szCs w:val="18"/>
                <w:lang w:eastAsia="ja-JP"/>
              </w:rPr>
            </w:pPr>
            <w:hyperlink r:id="rId4212" w:history="1">
              <w:r w:rsidR="00827998" w:rsidRPr="00182533">
                <w:rPr>
                  <w:rStyle w:val="Hyperlink"/>
                  <w:sz w:val="16"/>
                  <w:szCs w:val="16"/>
                  <w:lang w:eastAsia="ja-JP"/>
                </w:rPr>
                <w:t>http://www.arib.or.jp/IMT-Advanced/WirelessMAN-Advanced.1.30/ARIB%20STD-T105%20Annex%204_IEEE%20Std%20802%2016m-2011.pdf</w:t>
              </w:r>
            </w:hyperlink>
          </w:p>
          <w:p w14:paraId="3B4590DC" w14:textId="77777777" w:rsidR="00827998" w:rsidRPr="00182533" w:rsidRDefault="00827998" w:rsidP="00A91337">
            <w:pPr>
              <w:pStyle w:val="Tabletext"/>
              <w:jc w:val="left"/>
              <w:rPr>
                <w:sz w:val="18"/>
                <w:szCs w:val="18"/>
                <w:lang w:eastAsia="ja-JP"/>
              </w:rPr>
            </w:pPr>
            <w:r w:rsidRPr="00182533">
              <w:rPr>
                <w:sz w:val="18"/>
                <w:szCs w:val="18"/>
                <w:lang w:eastAsia="ja-JP"/>
              </w:rPr>
              <w:t xml:space="preserve">(Anexo T, transposición </w:t>
            </w:r>
            <w:r w:rsidRPr="00182533">
              <w:rPr>
                <w:sz w:val="18"/>
                <w:szCs w:val="18"/>
                <w:lang w:eastAsia="ja-JP"/>
              </w:rPr>
              <w:br/>
              <w:t>por la ARIB de la norma IEEE 802.16m)</w:t>
            </w:r>
          </w:p>
        </w:tc>
      </w:tr>
      <w:tr w:rsidR="00827998" w:rsidRPr="00182533" w14:paraId="3B1B5191" w14:textId="77777777" w:rsidTr="00A91337">
        <w:trPr>
          <w:jc w:val="center"/>
        </w:trPr>
        <w:tc>
          <w:tcPr>
            <w:tcW w:w="1417" w:type="dxa"/>
            <w:vAlign w:val="center"/>
          </w:tcPr>
          <w:p w14:paraId="1BD19261" w14:textId="77777777" w:rsidR="00827998" w:rsidRPr="00182533" w:rsidRDefault="00827998" w:rsidP="00A91337">
            <w:pPr>
              <w:pStyle w:val="Tabletext"/>
              <w:ind w:right="-57"/>
              <w:jc w:val="left"/>
              <w:rPr>
                <w:sz w:val="18"/>
                <w:szCs w:val="18"/>
                <w:lang w:eastAsia="ja-JP"/>
              </w:rPr>
            </w:pPr>
            <w:r w:rsidRPr="00182533">
              <w:rPr>
                <w:iCs/>
                <w:sz w:val="18"/>
                <w:szCs w:val="18"/>
              </w:rPr>
              <w:t>Anexo U: Especificaciones radioeléctrica</w:t>
            </w:r>
            <w:r w:rsidRPr="00182533">
              <w:rPr>
                <w:sz w:val="18"/>
                <w:szCs w:val="18"/>
              </w:rPr>
              <w:t>s</w:t>
            </w:r>
          </w:p>
        </w:tc>
        <w:tc>
          <w:tcPr>
            <w:tcW w:w="2041" w:type="dxa"/>
            <w:vAlign w:val="center"/>
          </w:tcPr>
          <w:p w14:paraId="51E94750" w14:textId="77777777" w:rsidR="00827998" w:rsidRPr="00182533" w:rsidRDefault="00827998" w:rsidP="00A91337">
            <w:pPr>
              <w:pStyle w:val="Tabletext"/>
              <w:jc w:val="center"/>
              <w:rPr>
                <w:sz w:val="18"/>
                <w:szCs w:val="18"/>
                <w:lang w:eastAsia="ja-JP"/>
              </w:rPr>
            </w:pPr>
            <w:r w:rsidRPr="00182533">
              <w:rPr>
                <w:sz w:val="18"/>
                <w:szCs w:val="18"/>
                <w:lang w:eastAsia="ja-JP"/>
              </w:rPr>
              <w:t>No aplicable</w:t>
            </w:r>
          </w:p>
        </w:tc>
        <w:tc>
          <w:tcPr>
            <w:tcW w:w="2041" w:type="dxa"/>
            <w:vAlign w:val="center"/>
          </w:tcPr>
          <w:p w14:paraId="7D61AB1D" w14:textId="77777777" w:rsidR="00827998" w:rsidRPr="00182533" w:rsidRDefault="00827998" w:rsidP="00A91337">
            <w:pPr>
              <w:pStyle w:val="Tabletext"/>
              <w:jc w:val="center"/>
              <w:rPr>
                <w:sz w:val="18"/>
                <w:szCs w:val="18"/>
                <w:lang w:eastAsia="ja-JP"/>
              </w:rPr>
            </w:pPr>
            <w:r w:rsidRPr="00182533">
              <w:rPr>
                <w:sz w:val="18"/>
                <w:szCs w:val="18"/>
                <w:lang w:eastAsia="ja-JP"/>
              </w:rPr>
              <w:t>No aplicable</w:t>
            </w:r>
          </w:p>
        </w:tc>
        <w:tc>
          <w:tcPr>
            <w:tcW w:w="2041" w:type="dxa"/>
            <w:vAlign w:val="center"/>
          </w:tcPr>
          <w:p w14:paraId="26EE7CAF" w14:textId="77777777" w:rsidR="00827998" w:rsidRPr="00182533" w:rsidRDefault="00827998" w:rsidP="00A91337">
            <w:pPr>
              <w:pStyle w:val="Tabletext"/>
              <w:jc w:val="center"/>
              <w:rPr>
                <w:sz w:val="18"/>
                <w:szCs w:val="18"/>
                <w:lang w:eastAsia="ja-JP"/>
              </w:rPr>
            </w:pPr>
            <w:r w:rsidRPr="00182533">
              <w:rPr>
                <w:sz w:val="18"/>
                <w:szCs w:val="18"/>
                <w:lang w:eastAsia="ja-JP"/>
              </w:rPr>
              <w:t>No aplicable</w:t>
            </w:r>
          </w:p>
        </w:tc>
        <w:tc>
          <w:tcPr>
            <w:tcW w:w="2041" w:type="dxa"/>
            <w:vAlign w:val="center"/>
          </w:tcPr>
          <w:p w14:paraId="263216E0" w14:textId="77777777" w:rsidR="00827998" w:rsidRPr="00182533" w:rsidRDefault="00701E42" w:rsidP="00A91337">
            <w:pPr>
              <w:pStyle w:val="Tabletext"/>
              <w:jc w:val="center"/>
              <w:rPr>
                <w:sz w:val="18"/>
                <w:szCs w:val="18"/>
                <w:lang w:eastAsia="ja-JP"/>
              </w:rPr>
            </w:pPr>
            <w:hyperlink r:id="rId4213" w:history="1">
              <w:r w:rsidR="00827998" w:rsidRPr="00182533">
                <w:rPr>
                  <w:rStyle w:val="Hyperlink"/>
                  <w:sz w:val="16"/>
                  <w:szCs w:val="16"/>
                  <w:lang w:eastAsia="ja-JP"/>
                </w:rPr>
                <w:t>http://www.arib.or.jp/IMT-Advanced/WirelessMAN-Advanced.1.30/ARIB%20STD-T105%20Annex%204_IEEE%20Std%20802%2016m-2011.pdf</w:t>
              </w:r>
            </w:hyperlink>
          </w:p>
          <w:p w14:paraId="6AA445EC" w14:textId="77777777" w:rsidR="00827998" w:rsidRPr="00182533" w:rsidRDefault="00827998" w:rsidP="00A91337">
            <w:pPr>
              <w:pStyle w:val="Tabletext"/>
              <w:jc w:val="center"/>
              <w:rPr>
                <w:sz w:val="18"/>
                <w:szCs w:val="18"/>
                <w:lang w:eastAsia="ja-JP"/>
              </w:rPr>
            </w:pPr>
            <w:r w:rsidRPr="00182533">
              <w:rPr>
                <w:sz w:val="18"/>
                <w:szCs w:val="18"/>
                <w:lang w:eastAsia="ja-JP"/>
              </w:rPr>
              <w:t xml:space="preserve">(Anexo U, transposición </w:t>
            </w:r>
            <w:r w:rsidRPr="00182533">
              <w:rPr>
                <w:sz w:val="18"/>
                <w:szCs w:val="18"/>
                <w:lang w:eastAsia="ja-JP"/>
              </w:rPr>
              <w:br/>
              <w:t>por la ARIB de la norma IEEE 802.16m)</w:t>
            </w:r>
          </w:p>
        </w:tc>
      </w:tr>
      <w:tr w:rsidR="00827998" w:rsidRPr="00182533" w14:paraId="226B8D3D" w14:textId="77777777" w:rsidTr="00A91337">
        <w:trPr>
          <w:jc w:val="center"/>
        </w:trPr>
        <w:tc>
          <w:tcPr>
            <w:tcW w:w="1417" w:type="dxa"/>
            <w:vAlign w:val="center"/>
          </w:tcPr>
          <w:p w14:paraId="2214F18F" w14:textId="77777777" w:rsidR="00827998" w:rsidRPr="00182533" w:rsidRDefault="00827998" w:rsidP="00A91337">
            <w:pPr>
              <w:pStyle w:val="Tabletext"/>
              <w:keepNext/>
              <w:keepLines/>
              <w:jc w:val="left"/>
              <w:rPr>
                <w:iCs/>
                <w:sz w:val="18"/>
                <w:szCs w:val="18"/>
                <w:lang w:eastAsia="ja-JP"/>
              </w:rPr>
            </w:pPr>
            <w:r w:rsidRPr="00182533">
              <w:rPr>
                <w:iCs/>
                <w:sz w:val="18"/>
                <w:szCs w:val="18"/>
              </w:rPr>
              <w:t>Anexo V: Clase de capacidad por defecto y parámetros</w:t>
            </w:r>
          </w:p>
        </w:tc>
        <w:tc>
          <w:tcPr>
            <w:tcW w:w="2041" w:type="dxa"/>
            <w:vAlign w:val="center"/>
          </w:tcPr>
          <w:p w14:paraId="1883B22D" w14:textId="77777777" w:rsidR="00827998" w:rsidRPr="00182533" w:rsidRDefault="00827998" w:rsidP="00A91337">
            <w:pPr>
              <w:pStyle w:val="Tabletext"/>
              <w:keepNext/>
              <w:keepLines/>
              <w:jc w:val="center"/>
              <w:rPr>
                <w:sz w:val="18"/>
                <w:szCs w:val="18"/>
                <w:lang w:eastAsia="ja-JP"/>
              </w:rPr>
            </w:pPr>
            <w:r w:rsidRPr="00182533">
              <w:rPr>
                <w:sz w:val="18"/>
                <w:szCs w:val="18"/>
                <w:lang w:eastAsia="ja-JP"/>
              </w:rPr>
              <w:t>No aplicable</w:t>
            </w:r>
          </w:p>
        </w:tc>
        <w:tc>
          <w:tcPr>
            <w:tcW w:w="2041" w:type="dxa"/>
            <w:vAlign w:val="center"/>
          </w:tcPr>
          <w:p w14:paraId="0F5716CE" w14:textId="77777777" w:rsidR="00827998" w:rsidRPr="00182533" w:rsidRDefault="00827998" w:rsidP="00A91337">
            <w:pPr>
              <w:pStyle w:val="Tabletext"/>
              <w:keepNext/>
              <w:keepLines/>
              <w:jc w:val="center"/>
              <w:rPr>
                <w:sz w:val="18"/>
                <w:szCs w:val="18"/>
                <w:lang w:eastAsia="ja-JP"/>
              </w:rPr>
            </w:pPr>
            <w:r w:rsidRPr="00182533">
              <w:rPr>
                <w:sz w:val="18"/>
                <w:szCs w:val="18"/>
                <w:lang w:eastAsia="ja-JP"/>
              </w:rPr>
              <w:t>No aplicable</w:t>
            </w:r>
          </w:p>
        </w:tc>
        <w:tc>
          <w:tcPr>
            <w:tcW w:w="2041" w:type="dxa"/>
            <w:vAlign w:val="center"/>
          </w:tcPr>
          <w:p w14:paraId="1B12A7FE" w14:textId="77777777" w:rsidR="00827998" w:rsidRPr="00182533" w:rsidRDefault="00827998" w:rsidP="00A91337">
            <w:pPr>
              <w:pStyle w:val="Tabletext"/>
              <w:keepNext/>
              <w:keepLines/>
              <w:jc w:val="center"/>
              <w:rPr>
                <w:sz w:val="18"/>
                <w:szCs w:val="18"/>
                <w:lang w:eastAsia="ja-JP"/>
              </w:rPr>
            </w:pPr>
            <w:r w:rsidRPr="00182533">
              <w:rPr>
                <w:sz w:val="18"/>
                <w:szCs w:val="18"/>
                <w:lang w:eastAsia="ja-JP"/>
              </w:rPr>
              <w:t>No aplicable</w:t>
            </w:r>
          </w:p>
        </w:tc>
        <w:tc>
          <w:tcPr>
            <w:tcW w:w="2041" w:type="dxa"/>
            <w:vAlign w:val="center"/>
          </w:tcPr>
          <w:p w14:paraId="35C375DE" w14:textId="77777777" w:rsidR="00827998" w:rsidRPr="00182533" w:rsidRDefault="00701E42" w:rsidP="00A91337">
            <w:pPr>
              <w:pStyle w:val="Tabletext"/>
              <w:keepNext/>
              <w:keepLines/>
              <w:jc w:val="center"/>
              <w:rPr>
                <w:sz w:val="18"/>
                <w:szCs w:val="18"/>
                <w:lang w:eastAsia="ja-JP"/>
              </w:rPr>
            </w:pPr>
            <w:hyperlink r:id="rId4214" w:history="1">
              <w:r w:rsidR="00827998" w:rsidRPr="00182533">
                <w:rPr>
                  <w:rStyle w:val="Hyperlink"/>
                  <w:sz w:val="16"/>
                  <w:szCs w:val="16"/>
                  <w:lang w:eastAsia="ja-JP"/>
                </w:rPr>
                <w:t>http://www.arib.or.jp/IMT-Advanced/WirelessMAN-Advanced.1.30/ARIB%20STD-T105%20Annex%204_IEEE%20Std%20802%2016m-2011.pdf</w:t>
              </w:r>
            </w:hyperlink>
          </w:p>
          <w:p w14:paraId="268DA123" w14:textId="77777777" w:rsidR="00827998" w:rsidRPr="00182533" w:rsidRDefault="00827998" w:rsidP="00A91337">
            <w:pPr>
              <w:pStyle w:val="Tabletext"/>
              <w:keepNext/>
              <w:keepLines/>
              <w:jc w:val="left"/>
              <w:rPr>
                <w:sz w:val="18"/>
                <w:szCs w:val="18"/>
                <w:lang w:eastAsia="ja-JP"/>
              </w:rPr>
            </w:pPr>
            <w:r w:rsidRPr="00182533">
              <w:rPr>
                <w:sz w:val="18"/>
                <w:szCs w:val="18"/>
                <w:lang w:eastAsia="ja-JP"/>
              </w:rPr>
              <w:t xml:space="preserve">(Anexo V, transposición </w:t>
            </w:r>
            <w:r w:rsidRPr="00182533">
              <w:rPr>
                <w:sz w:val="18"/>
                <w:szCs w:val="18"/>
                <w:lang w:eastAsia="ja-JP"/>
              </w:rPr>
              <w:br/>
              <w:t>por la ARIB de la norma IEEE 802.16m)</w:t>
            </w:r>
          </w:p>
        </w:tc>
      </w:tr>
      <w:bookmarkEnd w:id="63"/>
    </w:tbl>
    <w:p w14:paraId="1316289E" w14:textId="77777777" w:rsidR="00827998" w:rsidRPr="00182533" w:rsidRDefault="00827998" w:rsidP="00827998">
      <w:pPr>
        <w:pStyle w:val="Tablefin"/>
        <w:rPr>
          <w:rFonts w:eastAsia="SimSun"/>
          <w:lang w:val="es-ES" w:eastAsia="ja-JP"/>
        </w:rPr>
      </w:pPr>
    </w:p>
    <w:p w14:paraId="5420E580" w14:textId="77777777" w:rsidR="00827998" w:rsidRPr="00182533" w:rsidRDefault="00827998" w:rsidP="00827998">
      <w:pPr>
        <w:pStyle w:val="Heading4"/>
        <w:spacing w:after="40"/>
      </w:pPr>
      <w:r w:rsidRPr="00182533">
        <w:lastRenderedPageBreak/>
        <w:t>2.1.2.3</w:t>
      </w:r>
      <w:r w:rsidRPr="00182533">
        <w:tab/>
        <w:t>Transposiciones: TTA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27"/>
        <w:gridCol w:w="2053"/>
        <w:gridCol w:w="2053"/>
        <w:gridCol w:w="2053"/>
        <w:gridCol w:w="2053"/>
      </w:tblGrid>
      <w:tr w:rsidR="00827998" w:rsidRPr="005F2BAE" w14:paraId="68406935" w14:textId="77777777" w:rsidTr="00A91337">
        <w:trPr>
          <w:tblHeader/>
          <w:jc w:val="center"/>
        </w:trPr>
        <w:tc>
          <w:tcPr>
            <w:tcW w:w="1417" w:type="dxa"/>
            <w:vAlign w:val="center"/>
          </w:tcPr>
          <w:p w14:paraId="0D1150DF" w14:textId="77777777" w:rsidR="00827998" w:rsidRPr="00182533" w:rsidRDefault="00827998" w:rsidP="00A91337">
            <w:pPr>
              <w:pStyle w:val="Tablehead"/>
              <w:rPr>
                <w:sz w:val="18"/>
                <w:szCs w:val="18"/>
                <w:lang w:eastAsia="ja-JP"/>
              </w:rPr>
            </w:pPr>
          </w:p>
        </w:tc>
        <w:tc>
          <w:tcPr>
            <w:tcW w:w="2041" w:type="dxa"/>
            <w:vAlign w:val="center"/>
          </w:tcPr>
          <w:p w14:paraId="6C5827AB" w14:textId="77777777" w:rsidR="00827998" w:rsidRPr="00182533" w:rsidRDefault="00827998" w:rsidP="00A91337">
            <w:pPr>
              <w:pStyle w:val="Tablehead"/>
              <w:rPr>
                <w:sz w:val="18"/>
                <w:szCs w:val="18"/>
                <w:lang w:eastAsia="ja-JP"/>
              </w:rPr>
            </w:pPr>
            <w:r w:rsidRPr="00182533">
              <w:rPr>
                <w:sz w:val="18"/>
                <w:szCs w:val="18"/>
                <w:lang w:eastAsia="ja-JP"/>
              </w:rPr>
              <w:t>Especificación base conforme a la norma IEEE 802.16-2009</w:t>
            </w:r>
          </w:p>
        </w:tc>
        <w:tc>
          <w:tcPr>
            <w:tcW w:w="2041" w:type="dxa"/>
            <w:vAlign w:val="center"/>
          </w:tcPr>
          <w:p w14:paraId="0CF6AEDB" w14:textId="77777777" w:rsidR="00827998" w:rsidRPr="00182533" w:rsidRDefault="00827998" w:rsidP="00A91337">
            <w:pPr>
              <w:pStyle w:val="Tablehead"/>
              <w:rPr>
                <w:sz w:val="18"/>
                <w:szCs w:val="18"/>
                <w:lang w:eastAsia="ja-JP"/>
              </w:rPr>
            </w:pPr>
            <w:r w:rsidRPr="00182533">
              <w:rPr>
                <w:sz w:val="18"/>
                <w:szCs w:val="18"/>
                <w:lang w:eastAsia="ja-JP"/>
              </w:rPr>
              <w:t>Enmienda conforme a la norma IEEE 802.16j-2009</w:t>
            </w:r>
          </w:p>
        </w:tc>
        <w:tc>
          <w:tcPr>
            <w:tcW w:w="2041" w:type="dxa"/>
            <w:vAlign w:val="center"/>
          </w:tcPr>
          <w:p w14:paraId="6E9EB20A" w14:textId="77777777" w:rsidR="00827998" w:rsidRPr="00182533" w:rsidRDefault="00827998" w:rsidP="00A91337">
            <w:pPr>
              <w:pStyle w:val="Tablehead"/>
              <w:rPr>
                <w:sz w:val="18"/>
                <w:szCs w:val="18"/>
                <w:lang w:eastAsia="ja-JP"/>
              </w:rPr>
            </w:pPr>
            <w:r w:rsidRPr="00182533">
              <w:rPr>
                <w:sz w:val="18"/>
                <w:szCs w:val="18"/>
                <w:lang w:eastAsia="ja-JP"/>
              </w:rPr>
              <w:t>Enmienda conforme a la norma IEEE 802.16h-2010</w:t>
            </w:r>
          </w:p>
        </w:tc>
        <w:tc>
          <w:tcPr>
            <w:tcW w:w="2041" w:type="dxa"/>
            <w:vAlign w:val="center"/>
          </w:tcPr>
          <w:p w14:paraId="59212976" w14:textId="77777777" w:rsidR="00827998" w:rsidRPr="005F2BAE" w:rsidRDefault="00827998" w:rsidP="00A91337">
            <w:pPr>
              <w:pStyle w:val="Tablehead"/>
              <w:rPr>
                <w:sz w:val="18"/>
                <w:szCs w:val="18"/>
                <w:lang w:val="it-IT" w:eastAsia="ja-JP"/>
              </w:rPr>
            </w:pPr>
            <w:r w:rsidRPr="005F2BAE">
              <w:rPr>
                <w:sz w:val="18"/>
                <w:szCs w:val="18"/>
                <w:lang w:val="it-IT" w:eastAsia="ja-JP"/>
              </w:rPr>
              <w:t>Enmienda conforme a la norma IEEE 802.16m-2011</w:t>
            </w:r>
          </w:p>
        </w:tc>
      </w:tr>
      <w:tr w:rsidR="00827998" w:rsidRPr="00182533" w14:paraId="156CC5A8" w14:textId="77777777" w:rsidTr="00A91337">
        <w:trPr>
          <w:jc w:val="center"/>
        </w:trPr>
        <w:tc>
          <w:tcPr>
            <w:tcW w:w="1417" w:type="dxa"/>
            <w:vAlign w:val="center"/>
          </w:tcPr>
          <w:p w14:paraId="0A111230" w14:textId="77777777" w:rsidR="00827998" w:rsidRPr="00182533" w:rsidRDefault="00827998" w:rsidP="00A91337">
            <w:pPr>
              <w:pStyle w:val="Tabletext"/>
              <w:rPr>
                <w:iCs/>
                <w:sz w:val="18"/>
                <w:szCs w:val="18"/>
                <w:lang w:eastAsia="ja-JP"/>
              </w:rPr>
            </w:pPr>
            <w:r w:rsidRPr="00182533">
              <w:rPr>
                <w:iCs/>
                <w:sz w:val="18"/>
                <w:szCs w:val="18"/>
                <w:lang w:eastAsia="ja-JP"/>
              </w:rPr>
              <w:t>Organización de transposición</w:t>
            </w:r>
          </w:p>
        </w:tc>
        <w:tc>
          <w:tcPr>
            <w:tcW w:w="2041" w:type="dxa"/>
            <w:vAlign w:val="center"/>
          </w:tcPr>
          <w:p w14:paraId="4BF37F8C" w14:textId="77777777" w:rsidR="00827998" w:rsidRPr="00182533" w:rsidRDefault="00827998" w:rsidP="00A91337">
            <w:pPr>
              <w:pStyle w:val="Tabletext"/>
              <w:jc w:val="center"/>
              <w:rPr>
                <w:sz w:val="18"/>
                <w:szCs w:val="18"/>
                <w:lang w:eastAsia="ja-JP"/>
              </w:rPr>
            </w:pPr>
            <w:r w:rsidRPr="00182533">
              <w:rPr>
                <w:sz w:val="18"/>
                <w:szCs w:val="18"/>
                <w:lang w:eastAsia="ja-JP"/>
              </w:rPr>
              <w:t>TTA</w:t>
            </w:r>
          </w:p>
        </w:tc>
        <w:tc>
          <w:tcPr>
            <w:tcW w:w="2041" w:type="dxa"/>
            <w:vAlign w:val="center"/>
          </w:tcPr>
          <w:p w14:paraId="5770FBF8" w14:textId="77777777" w:rsidR="00827998" w:rsidRPr="00182533" w:rsidRDefault="00827998" w:rsidP="00A91337">
            <w:pPr>
              <w:pStyle w:val="Tabletext"/>
              <w:jc w:val="center"/>
              <w:rPr>
                <w:sz w:val="18"/>
                <w:szCs w:val="18"/>
                <w:lang w:eastAsia="ja-JP"/>
              </w:rPr>
            </w:pPr>
            <w:r w:rsidRPr="00182533">
              <w:rPr>
                <w:sz w:val="18"/>
                <w:szCs w:val="18"/>
                <w:lang w:eastAsia="ja-JP"/>
              </w:rPr>
              <w:t>TTA</w:t>
            </w:r>
          </w:p>
        </w:tc>
        <w:tc>
          <w:tcPr>
            <w:tcW w:w="2041" w:type="dxa"/>
            <w:vAlign w:val="center"/>
          </w:tcPr>
          <w:p w14:paraId="247F3854" w14:textId="77777777" w:rsidR="00827998" w:rsidRPr="00182533" w:rsidRDefault="00827998" w:rsidP="00A91337">
            <w:pPr>
              <w:pStyle w:val="Tabletext"/>
              <w:jc w:val="center"/>
              <w:rPr>
                <w:sz w:val="18"/>
                <w:szCs w:val="18"/>
                <w:lang w:eastAsia="ja-JP"/>
              </w:rPr>
            </w:pPr>
            <w:r w:rsidRPr="00182533">
              <w:rPr>
                <w:sz w:val="18"/>
                <w:szCs w:val="18"/>
                <w:lang w:eastAsia="ja-JP"/>
              </w:rPr>
              <w:t>TTA</w:t>
            </w:r>
          </w:p>
        </w:tc>
        <w:tc>
          <w:tcPr>
            <w:tcW w:w="2041" w:type="dxa"/>
            <w:vAlign w:val="center"/>
          </w:tcPr>
          <w:p w14:paraId="3FA0C32F" w14:textId="77777777" w:rsidR="00827998" w:rsidRPr="00182533" w:rsidRDefault="00827998" w:rsidP="00A91337">
            <w:pPr>
              <w:pStyle w:val="Tabletext"/>
              <w:jc w:val="center"/>
              <w:rPr>
                <w:sz w:val="18"/>
                <w:szCs w:val="18"/>
                <w:lang w:eastAsia="ja-JP"/>
              </w:rPr>
            </w:pPr>
            <w:r w:rsidRPr="00182533">
              <w:rPr>
                <w:sz w:val="18"/>
                <w:szCs w:val="18"/>
                <w:lang w:eastAsia="ja-JP"/>
              </w:rPr>
              <w:t>TTA</w:t>
            </w:r>
          </w:p>
        </w:tc>
      </w:tr>
      <w:tr w:rsidR="00827998" w:rsidRPr="00182533" w14:paraId="353B162D" w14:textId="77777777" w:rsidTr="00A91337">
        <w:trPr>
          <w:jc w:val="center"/>
        </w:trPr>
        <w:tc>
          <w:tcPr>
            <w:tcW w:w="1417" w:type="dxa"/>
            <w:vAlign w:val="center"/>
          </w:tcPr>
          <w:p w14:paraId="08E780DF" w14:textId="77777777" w:rsidR="00827998" w:rsidRPr="00182533" w:rsidRDefault="00827998" w:rsidP="00A91337">
            <w:pPr>
              <w:pStyle w:val="Tabletext"/>
              <w:jc w:val="left"/>
              <w:rPr>
                <w:iCs/>
                <w:sz w:val="18"/>
                <w:szCs w:val="18"/>
                <w:lang w:eastAsia="ja-JP"/>
              </w:rPr>
            </w:pPr>
            <w:r w:rsidRPr="00182533">
              <w:rPr>
                <w:iCs/>
                <w:sz w:val="18"/>
                <w:szCs w:val="18"/>
                <w:lang w:eastAsia="ja-JP"/>
              </w:rPr>
              <w:t>Número de documento</w:t>
            </w:r>
          </w:p>
        </w:tc>
        <w:tc>
          <w:tcPr>
            <w:tcW w:w="2041" w:type="dxa"/>
            <w:vAlign w:val="center"/>
          </w:tcPr>
          <w:p w14:paraId="34479F63" w14:textId="77777777" w:rsidR="00827998" w:rsidRPr="00182533" w:rsidRDefault="00827998" w:rsidP="00A91337">
            <w:pPr>
              <w:pStyle w:val="Tabletext"/>
              <w:jc w:val="center"/>
              <w:rPr>
                <w:sz w:val="18"/>
                <w:szCs w:val="18"/>
                <w:lang w:eastAsia="ja-JP"/>
              </w:rPr>
            </w:pPr>
            <w:r w:rsidRPr="00182533">
              <w:rPr>
                <w:sz w:val="18"/>
                <w:szCs w:val="18"/>
                <w:lang w:eastAsia="ja-JP"/>
              </w:rPr>
              <w:t>TTAE.IE-802.16-2009</w:t>
            </w:r>
          </w:p>
        </w:tc>
        <w:tc>
          <w:tcPr>
            <w:tcW w:w="2041" w:type="dxa"/>
            <w:vAlign w:val="center"/>
          </w:tcPr>
          <w:p w14:paraId="3ABA7188" w14:textId="77777777" w:rsidR="00827998" w:rsidRPr="00182533" w:rsidRDefault="00827998" w:rsidP="00A91337">
            <w:pPr>
              <w:pStyle w:val="Tabletext"/>
              <w:jc w:val="center"/>
              <w:rPr>
                <w:sz w:val="18"/>
                <w:szCs w:val="18"/>
                <w:lang w:eastAsia="ja-JP"/>
              </w:rPr>
            </w:pPr>
            <w:r w:rsidRPr="00182533">
              <w:rPr>
                <w:sz w:val="18"/>
                <w:szCs w:val="18"/>
                <w:lang w:eastAsia="ja-JP"/>
              </w:rPr>
              <w:t>TTAE.IE-802.16j</w:t>
            </w:r>
          </w:p>
        </w:tc>
        <w:tc>
          <w:tcPr>
            <w:tcW w:w="2041" w:type="dxa"/>
            <w:vAlign w:val="center"/>
          </w:tcPr>
          <w:p w14:paraId="1DA23CB5" w14:textId="77777777" w:rsidR="00827998" w:rsidRPr="00182533" w:rsidRDefault="00827998" w:rsidP="00A91337">
            <w:pPr>
              <w:pStyle w:val="Tabletext"/>
              <w:jc w:val="center"/>
              <w:rPr>
                <w:sz w:val="18"/>
                <w:szCs w:val="18"/>
                <w:lang w:eastAsia="ja-JP"/>
              </w:rPr>
            </w:pPr>
            <w:r w:rsidRPr="00182533">
              <w:rPr>
                <w:sz w:val="18"/>
                <w:szCs w:val="18"/>
                <w:lang w:eastAsia="ja-JP"/>
              </w:rPr>
              <w:t>TTAE.IE-802.16h</w:t>
            </w:r>
          </w:p>
        </w:tc>
        <w:tc>
          <w:tcPr>
            <w:tcW w:w="2041" w:type="dxa"/>
            <w:vAlign w:val="center"/>
          </w:tcPr>
          <w:p w14:paraId="73FFBE79" w14:textId="77777777" w:rsidR="00827998" w:rsidRPr="00182533" w:rsidRDefault="00827998" w:rsidP="00A91337">
            <w:pPr>
              <w:pStyle w:val="Tabletext"/>
              <w:jc w:val="center"/>
              <w:rPr>
                <w:sz w:val="18"/>
                <w:szCs w:val="18"/>
                <w:lang w:eastAsia="ja-JP"/>
              </w:rPr>
            </w:pPr>
            <w:r w:rsidRPr="00182533">
              <w:rPr>
                <w:sz w:val="18"/>
                <w:szCs w:val="18"/>
                <w:lang w:eastAsia="ja-JP"/>
              </w:rPr>
              <w:t>TTAE.IE-802.16m</w:t>
            </w:r>
          </w:p>
        </w:tc>
      </w:tr>
      <w:tr w:rsidR="00827998" w:rsidRPr="00182533" w14:paraId="5D7A6216" w14:textId="77777777" w:rsidTr="00A91337">
        <w:trPr>
          <w:jc w:val="center"/>
        </w:trPr>
        <w:tc>
          <w:tcPr>
            <w:tcW w:w="1417" w:type="dxa"/>
            <w:vAlign w:val="center"/>
          </w:tcPr>
          <w:p w14:paraId="36CE9DAE" w14:textId="77777777" w:rsidR="00827998" w:rsidRPr="00182533" w:rsidRDefault="00827998" w:rsidP="00A91337">
            <w:pPr>
              <w:pStyle w:val="Tabletext"/>
              <w:jc w:val="left"/>
              <w:rPr>
                <w:iCs/>
                <w:sz w:val="18"/>
                <w:szCs w:val="18"/>
                <w:lang w:eastAsia="ja-JP"/>
              </w:rPr>
            </w:pPr>
            <w:r w:rsidRPr="00182533">
              <w:rPr>
                <w:iCs/>
                <w:sz w:val="18"/>
                <w:szCs w:val="18"/>
                <w:lang w:eastAsia="ja-JP"/>
              </w:rPr>
              <w:t>Versión</w:t>
            </w:r>
          </w:p>
        </w:tc>
        <w:tc>
          <w:tcPr>
            <w:tcW w:w="2041" w:type="dxa"/>
            <w:vAlign w:val="center"/>
          </w:tcPr>
          <w:p w14:paraId="2F83F42E" w14:textId="77777777" w:rsidR="00827998" w:rsidRPr="00182533" w:rsidRDefault="00827998" w:rsidP="00A91337">
            <w:pPr>
              <w:pStyle w:val="Tabletext"/>
              <w:jc w:val="center"/>
              <w:rPr>
                <w:sz w:val="18"/>
                <w:szCs w:val="18"/>
                <w:lang w:eastAsia="ja-JP"/>
              </w:rPr>
            </w:pPr>
            <w:r w:rsidRPr="00182533">
              <w:rPr>
                <w:rFonts w:eastAsia="Malgun Gothic"/>
                <w:sz w:val="18"/>
                <w:szCs w:val="18"/>
                <w:lang w:eastAsia="ko-KR"/>
              </w:rPr>
              <w:t>1.0</w:t>
            </w:r>
          </w:p>
        </w:tc>
        <w:tc>
          <w:tcPr>
            <w:tcW w:w="2041" w:type="dxa"/>
            <w:vAlign w:val="center"/>
          </w:tcPr>
          <w:p w14:paraId="743B45A0" w14:textId="77777777" w:rsidR="00827998" w:rsidRPr="00182533" w:rsidRDefault="00827998" w:rsidP="00A91337">
            <w:pPr>
              <w:pStyle w:val="Tabletext"/>
              <w:jc w:val="center"/>
              <w:rPr>
                <w:sz w:val="18"/>
                <w:szCs w:val="18"/>
                <w:lang w:eastAsia="ja-JP"/>
              </w:rPr>
            </w:pPr>
            <w:r w:rsidRPr="00182533">
              <w:rPr>
                <w:rFonts w:eastAsia="Malgun Gothic"/>
                <w:sz w:val="18"/>
                <w:szCs w:val="18"/>
                <w:lang w:eastAsia="ko-KR"/>
              </w:rPr>
              <w:t>1.0</w:t>
            </w:r>
          </w:p>
        </w:tc>
        <w:tc>
          <w:tcPr>
            <w:tcW w:w="2041" w:type="dxa"/>
            <w:vAlign w:val="center"/>
          </w:tcPr>
          <w:p w14:paraId="20EAFED1" w14:textId="77777777" w:rsidR="00827998" w:rsidRPr="00182533" w:rsidRDefault="00827998" w:rsidP="00A91337">
            <w:pPr>
              <w:pStyle w:val="Tabletext"/>
              <w:jc w:val="center"/>
              <w:rPr>
                <w:sz w:val="18"/>
                <w:szCs w:val="18"/>
                <w:lang w:eastAsia="ja-JP"/>
              </w:rPr>
            </w:pPr>
            <w:r w:rsidRPr="00182533">
              <w:rPr>
                <w:rFonts w:eastAsia="Malgun Gothic"/>
                <w:sz w:val="18"/>
                <w:szCs w:val="18"/>
                <w:lang w:eastAsia="ko-KR"/>
              </w:rPr>
              <w:t>1.0</w:t>
            </w:r>
          </w:p>
        </w:tc>
        <w:tc>
          <w:tcPr>
            <w:tcW w:w="2041" w:type="dxa"/>
            <w:vAlign w:val="center"/>
          </w:tcPr>
          <w:p w14:paraId="723E5CC8" w14:textId="77777777" w:rsidR="00827998" w:rsidRPr="00182533" w:rsidRDefault="00827998" w:rsidP="00A91337">
            <w:pPr>
              <w:pStyle w:val="Tabletext"/>
              <w:jc w:val="center"/>
              <w:rPr>
                <w:sz w:val="18"/>
                <w:szCs w:val="18"/>
                <w:lang w:eastAsia="ja-JP"/>
              </w:rPr>
            </w:pPr>
            <w:r w:rsidRPr="00182533">
              <w:rPr>
                <w:rFonts w:eastAsia="Malgun Gothic"/>
                <w:sz w:val="18"/>
                <w:szCs w:val="18"/>
                <w:lang w:eastAsia="ko-KR"/>
              </w:rPr>
              <w:t>1.0</w:t>
            </w:r>
          </w:p>
        </w:tc>
      </w:tr>
      <w:tr w:rsidR="00827998" w:rsidRPr="00182533" w14:paraId="3BD261D4" w14:textId="77777777" w:rsidTr="00A91337">
        <w:trPr>
          <w:jc w:val="center"/>
        </w:trPr>
        <w:tc>
          <w:tcPr>
            <w:tcW w:w="1417" w:type="dxa"/>
            <w:vAlign w:val="center"/>
          </w:tcPr>
          <w:p w14:paraId="3B11C287" w14:textId="77777777" w:rsidR="00827998" w:rsidRPr="00182533" w:rsidRDefault="00827998" w:rsidP="00A91337">
            <w:pPr>
              <w:pStyle w:val="Tabletext"/>
              <w:jc w:val="left"/>
              <w:rPr>
                <w:iCs/>
                <w:sz w:val="18"/>
                <w:szCs w:val="18"/>
                <w:lang w:eastAsia="ja-JP"/>
              </w:rPr>
            </w:pPr>
            <w:r w:rsidRPr="00182533">
              <w:rPr>
                <w:iCs/>
                <w:sz w:val="18"/>
                <w:szCs w:val="18"/>
                <w:lang w:eastAsia="ja-JP"/>
              </w:rPr>
              <w:t>Fecha</w:t>
            </w:r>
          </w:p>
        </w:tc>
        <w:tc>
          <w:tcPr>
            <w:tcW w:w="2041" w:type="dxa"/>
            <w:vAlign w:val="center"/>
          </w:tcPr>
          <w:p w14:paraId="33609B65" w14:textId="77777777" w:rsidR="00827998" w:rsidRPr="00182533" w:rsidRDefault="00827998" w:rsidP="00A91337">
            <w:pPr>
              <w:pStyle w:val="Tabletext"/>
              <w:jc w:val="center"/>
              <w:rPr>
                <w:sz w:val="18"/>
                <w:szCs w:val="18"/>
                <w:lang w:eastAsia="ja-JP"/>
              </w:rPr>
            </w:pPr>
            <w:r w:rsidRPr="00182533">
              <w:rPr>
                <w:rFonts w:eastAsia="Malgun Gothic"/>
                <w:sz w:val="18"/>
                <w:szCs w:val="18"/>
                <w:lang w:eastAsia="ko-KR"/>
              </w:rPr>
              <w:t>29 de junio de 2011</w:t>
            </w:r>
          </w:p>
        </w:tc>
        <w:tc>
          <w:tcPr>
            <w:tcW w:w="2041" w:type="dxa"/>
            <w:vAlign w:val="center"/>
          </w:tcPr>
          <w:p w14:paraId="1C36502E" w14:textId="77777777" w:rsidR="00827998" w:rsidRPr="00182533" w:rsidRDefault="00827998" w:rsidP="00A91337">
            <w:pPr>
              <w:pStyle w:val="Tabletext"/>
              <w:jc w:val="center"/>
              <w:rPr>
                <w:sz w:val="18"/>
                <w:szCs w:val="18"/>
                <w:lang w:eastAsia="ja-JP"/>
              </w:rPr>
            </w:pPr>
            <w:r w:rsidRPr="00182533">
              <w:rPr>
                <w:rFonts w:eastAsia="Malgun Gothic"/>
                <w:sz w:val="18"/>
                <w:szCs w:val="18"/>
                <w:lang w:eastAsia="ko-KR"/>
              </w:rPr>
              <w:t>29 de junio de 2011</w:t>
            </w:r>
          </w:p>
        </w:tc>
        <w:tc>
          <w:tcPr>
            <w:tcW w:w="2041" w:type="dxa"/>
            <w:vAlign w:val="center"/>
          </w:tcPr>
          <w:p w14:paraId="6AAEAA0F" w14:textId="77777777" w:rsidR="00827998" w:rsidRPr="00182533" w:rsidRDefault="00827998" w:rsidP="00A91337">
            <w:pPr>
              <w:pStyle w:val="Tabletext"/>
              <w:jc w:val="center"/>
              <w:rPr>
                <w:sz w:val="18"/>
                <w:szCs w:val="18"/>
                <w:lang w:eastAsia="ja-JP"/>
              </w:rPr>
            </w:pPr>
            <w:r w:rsidRPr="00182533">
              <w:rPr>
                <w:rFonts w:eastAsia="Malgun Gothic"/>
                <w:sz w:val="18"/>
                <w:szCs w:val="18"/>
                <w:lang w:eastAsia="ko-KR"/>
              </w:rPr>
              <w:t>29 de junio de 2011</w:t>
            </w:r>
          </w:p>
        </w:tc>
        <w:tc>
          <w:tcPr>
            <w:tcW w:w="2041" w:type="dxa"/>
            <w:vAlign w:val="center"/>
          </w:tcPr>
          <w:p w14:paraId="49BEE7E0" w14:textId="77777777" w:rsidR="00827998" w:rsidRPr="00182533" w:rsidRDefault="00827998" w:rsidP="00A91337">
            <w:pPr>
              <w:pStyle w:val="Tabletext"/>
              <w:jc w:val="center"/>
              <w:rPr>
                <w:sz w:val="18"/>
                <w:szCs w:val="18"/>
                <w:lang w:eastAsia="ja-JP"/>
              </w:rPr>
            </w:pPr>
            <w:r w:rsidRPr="00182533">
              <w:rPr>
                <w:rFonts w:eastAsia="Malgun Gothic"/>
                <w:sz w:val="18"/>
                <w:szCs w:val="18"/>
                <w:lang w:eastAsia="ko-KR"/>
              </w:rPr>
              <w:t>29 de junio de 2011</w:t>
            </w:r>
          </w:p>
        </w:tc>
      </w:tr>
      <w:tr w:rsidR="00827998" w:rsidRPr="00182533" w14:paraId="26F691F6" w14:textId="77777777" w:rsidTr="00A91337">
        <w:trPr>
          <w:jc w:val="center"/>
        </w:trPr>
        <w:tc>
          <w:tcPr>
            <w:tcW w:w="1417" w:type="dxa"/>
            <w:vAlign w:val="center"/>
          </w:tcPr>
          <w:p w14:paraId="10FFD99C" w14:textId="77777777" w:rsidR="00827998" w:rsidRPr="00182533" w:rsidRDefault="00827998" w:rsidP="00A91337">
            <w:pPr>
              <w:pStyle w:val="Tabletext"/>
              <w:jc w:val="left"/>
              <w:rPr>
                <w:iCs/>
                <w:sz w:val="18"/>
                <w:szCs w:val="18"/>
                <w:lang w:eastAsia="ja-JP"/>
              </w:rPr>
            </w:pPr>
            <w:r w:rsidRPr="00182533">
              <w:rPr>
                <w:iCs/>
                <w:sz w:val="18"/>
                <w:szCs w:val="18"/>
              </w:rPr>
              <w:t>Cláusula 1.4: Modelos de referencia</w:t>
            </w:r>
          </w:p>
        </w:tc>
        <w:tc>
          <w:tcPr>
            <w:tcW w:w="2041" w:type="dxa"/>
            <w:vAlign w:val="center"/>
          </w:tcPr>
          <w:p w14:paraId="424BF61C" w14:textId="77777777" w:rsidR="00827998" w:rsidRPr="00182533" w:rsidRDefault="00701E42" w:rsidP="00A91337">
            <w:pPr>
              <w:pStyle w:val="Tabletext"/>
              <w:jc w:val="center"/>
              <w:rPr>
                <w:sz w:val="18"/>
                <w:szCs w:val="18"/>
                <w:lang w:eastAsia="ja-JP"/>
              </w:rPr>
            </w:pPr>
            <w:hyperlink r:id="rId4215" w:history="1">
              <w:r w:rsidR="00827998" w:rsidRPr="00182533">
                <w:rPr>
                  <w:rStyle w:val="Hyperlink"/>
                  <w:sz w:val="16"/>
                  <w:szCs w:val="16"/>
                  <w:lang w:eastAsia="ja-JP"/>
                </w:rPr>
                <w:t>http://www.tta.or.kr/data/ttasDown.jsp?where=14688&amp;pk_num=TTAE.IE-802.16-2009</w:t>
              </w:r>
            </w:hyperlink>
          </w:p>
          <w:p w14:paraId="772D721A" w14:textId="77777777" w:rsidR="00827998" w:rsidRPr="00182533" w:rsidRDefault="00827998" w:rsidP="00A91337">
            <w:pPr>
              <w:pStyle w:val="Tabletext"/>
              <w:jc w:val="center"/>
              <w:rPr>
                <w:sz w:val="18"/>
                <w:szCs w:val="18"/>
                <w:lang w:eastAsia="ja-JP"/>
              </w:rPr>
            </w:pPr>
            <w:r w:rsidRPr="00182533">
              <w:rPr>
                <w:sz w:val="18"/>
                <w:szCs w:val="18"/>
                <w:lang w:eastAsia="ja-JP"/>
              </w:rPr>
              <w:t>(Cláusula 1.4, transposición por</w:t>
            </w:r>
            <w:r w:rsidRPr="00182533">
              <w:rPr>
                <w:sz w:val="18"/>
                <w:szCs w:val="18"/>
                <w:lang w:eastAsia="ja-JP"/>
              </w:rPr>
              <w:br/>
              <w:t>la TTA de la norma IEEE 802.16</w:t>
            </w:r>
            <w:r w:rsidRPr="00182533">
              <w:rPr>
                <w:sz w:val="18"/>
                <w:szCs w:val="18"/>
                <w:lang w:eastAsia="ja-JP"/>
              </w:rPr>
              <w:noBreakHyphen/>
              <w:t>2009)</w:t>
            </w:r>
          </w:p>
        </w:tc>
        <w:tc>
          <w:tcPr>
            <w:tcW w:w="2041" w:type="dxa"/>
            <w:vAlign w:val="center"/>
          </w:tcPr>
          <w:p w14:paraId="257F38CC" w14:textId="77777777" w:rsidR="00827998" w:rsidRPr="00182533" w:rsidRDefault="00827998" w:rsidP="00A91337">
            <w:pPr>
              <w:pStyle w:val="Tabletext"/>
              <w:jc w:val="center"/>
              <w:rPr>
                <w:sz w:val="18"/>
                <w:szCs w:val="18"/>
                <w:lang w:eastAsia="ja-JP"/>
              </w:rPr>
            </w:pPr>
            <w:r w:rsidRPr="00182533">
              <w:rPr>
                <w:sz w:val="18"/>
                <w:szCs w:val="18"/>
                <w:lang w:eastAsia="ja-JP"/>
              </w:rPr>
              <w:t>No aplicable</w:t>
            </w:r>
          </w:p>
        </w:tc>
        <w:tc>
          <w:tcPr>
            <w:tcW w:w="2041" w:type="dxa"/>
            <w:vAlign w:val="center"/>
          </w:tcPr>
          <w:p w14:paraId="1CB2AC93" w14:textId="77777777" w:rsidR="00827998" w:rsidRPr="00182533" w:rsidRDefault="00701E42" w:rsidP="00A91337">
            <w:pPr>
              <w:pStyle w:val="Tabletext"/>
              <w:jc w:val="center"/>
              <w:rPr>
                <w:sz w:val="18"/>
                <w:szCs w:val="18"/>
                <w:lang w:eastAsia="ja-JP"/>
              </w:rPr>
            </w:pPr>
            <w:hyperlink r:id="rId4216" w:history="1">
              <w:r w:rsidR="00827998" w:rsidRPr="00182533">
                <w:rPr>
                  <w:rStyle w:val="Hyperlink"/>
                  <w:sz w:val="16"/>
                  <w:szCs w:val="16"/>
                  <w:lang w:eastAsia="ja-JP"/>
                </w:rPr>
                <w:t>http://www.tta.or.kr/data/ttasDown.jsp?where=14688&amp;pk_num=TTAE.IE-802.16h</w:t>
              </w:r>
            </w:hyperlink>
          </w:p>
          <w:p w14:paraId="0D933B4D" w14:textId="77777777" w:rsidR="00827998" w:rsidRPr="00182533" w:rsidRDefault="00827998" w:rsidP="00A91337">
            <w:pPr>
              <w:pStyle w:val="Tabletext"/>
              <w:jc w:val="center"/>
              <w:rPr>
                <w:sz w:val="18"/>
                <w:szCs w:val="18"/>
                <w:lang w:eastAsia="ja-JP"/>
              </w:rPr>
            </w:pPr>
            <w:r w:rsidRPr="00182533">
              <w:rPr>
                <w:sz w:val="18"/>
                <w:szCs w:val="18"/>
                <w:lang w:eastAsia="ja-JP"/>
              </w:rPr>
              <w:t>(Cláusula 1.4, transposición por</w:t>
            </w:r>
            <w:r w:rsidRPr="00182533">
              <w:rPr>
                <w:sz w:val="18"/>
                <w:szCs w:val="18"/>
                <w:lang w:eastAsia="ja-JP"/>
              </w:rPr>
              <w:br/>
              <w:t>la TTA de la norma IEEE 802.16h)</w:t>
            </w:r>
          </w:p>
        </w:tc>
        <w:tc>
          <w:tcPr>
            <w:tcW w:w="2041" w:type="dxa"/>
            <w:vAlign w:val="center"/>
          </w:tcPr>
          <w:p w14:paraId="6456BFC7" w14:textId="77777777" w:rsidR="00827998" w:rsidRPr="00182533" w:rsidRDefault="00701E42" w:rsidP="00A91337">
            <w:pPr>
              <w:pStyle w:val="Tabletext"/>
              <w:jc w:val="center"/>
              <w:rPr>
                <w:sz w:val="18"/>
                <w:szCs w:val="18"/>
                <w:lang w:eastAsia="ja-JP"/>
              </w:rPr>
            </w:pPr>
            <w:hyperlink r:id="rId4217" w:history="1">
              <w:r w:rsidR="00827998" w:rsidRPr="00182533">
                <w:rPr>
                  <w:rStyle w:val="Hyperlink"/>
                  <w:sz w:val="16"/>
                  <w:szCs w:val="16"/>
                  <w:lang w:eastAsia="ja-JP"/>
                </w:rPr>
                <w:t>http://www.tta.or.kr/data/ttasDown.jsp?where=14688&amp;pk_num=TTAE.IE-802.16m</w:t>
              </w:r>
            </w:hyperlink>
          </w:p>
          <w:p w14:paraId="6F082815" w14:textId="77777777" w:rsidR="00827998" w:rsidRPr="00182533" w:rsidRDefault="00827998" w:rsidP="00A91337">
            <w:pPr>
              <w:pStyle w:val="Tabletext"/>
              <w:jc w:val="center"/>
              <w:rPr>
                <w:sz w:val="18"/>
                <w:szCs w:val="18"/>
                <w:lang w:eastAsia="ja-JP"/>
              </w:rPr>
            </w:pPr>
            <w:r w:rsidRPr="00182533">
              <w:rPr>
                <w:sz w:val="18"/>
                <w:szCs w:val="18"/>
                <w:lang w:eastAsia="ja-JP"/>
              </w:rPr>
              <w:t>(Cláusula 1.4, transposición por</w:t>
            </w:r>
            <w:r w:rsidRPr="00182533">
              <w:rPr>
                <w:sz w:val="18"/>
                <w:szCs w:val="18"/>
                <w:lang w:eastAsia="ja-JP"/>
              </w:rPr>
              <w:br/>
              <w:t>la TTA de la norma IEEE 802.16m)</w:t>
            </w:r>
          </w:p>
        </w:tc>
      </w:tr>
      <w:tr w:rsidR="00827998" w:rsidRPr="00182533" w14:paraId="6DA6729F" w14:textId="77777777" w:rsidTr="00A91337">
        <w:trPr>
          <w:jc w:val="center"/>
        </w:trPr>
        <w:tc>
          <w:tcPr>
            <w:tcW w:w="1417" w:type="dxa"/>
            <w:vAlign w:val="center"/>
          </w:tcPr>
          <w:p w14:paraId="5C4A463C" w14:textId="77777777" w:rsidR="00827998" w:rsidRPr="00182533" w:rsidRDefault="00827998" w:rsidP="00A91337">
            <w:pPr>
              <w:pStyle w:val="Tabletext"/>
              <w:jc w:val="left"/>
              <w:rPr>
                <w:iCs/>
                <w:sz w:val="18"/>
                <w:szCs w:val="18"/>
                <w:lang w:eastAsia="ja-JP"/>
              </w:rPr>
            </w:pPr>
            <w:r w:rsidRPr="00182533">
              <w:rPr>
                <w:iCs/>
                <w:sz w:val="18"/>
                <w:szCs w:val="18"/>
              </w:rPr>
              <w:t>Cláusula 2: Referencias normativas</w:t>
            </w:r>
          </w:p>
        </w:tc>
        <w:tc>
          <w:tcPr>
            <w:tcW w:w="2041" w:type="dxa"/>
            <w:vAlign w:val="center"/>
          </w:tcPr>
          <w:p w14:paraId="28754AA8" w14:textId="77777777" w:rsidR="00827998" w:rsidRPr="00182533" w:rsidRDefault="00701E42" w:rsidP="00A91337">
            <w:pPr>
              <w:pStyle w:val="Tabletext"/>
              <w:jc w:val="center"/>
              <w:rPr>
                <w:sz w:val="18"/>
                <w:szCs w:val="18"/>
                <w:lang w:eastAsia="ja-JP"/>
              </w:rPr>
            </w:pPr>
            <w:hyperlink r:id="rId4218" w:history="1">
              <w:r w:rsidR="00827998" w:rsidRPr="00182533">
                <w:rPr>
                  <w:rStyle w:val="Hyperlink"/>
                  <w:sz w:val="16"/>
                  <w:szCs w:val="16"/>
                  <w:lang w:eastAsia="ja-JP"/>
                </w:rPr>
                <w:t>http://www.tta.or.kr/data/ttasDown.jsp?where=14688&amp;pk_num=TTAE.IE-802.16-2009</w:t>
              </w:r>
            </w:hyperlink>
          </w:p>
          <w:p w14:paraId="36BDE739" w14:textId="77777777" w:rsidR="00827998" w:rsidRPr="00182533" w:rsidRDefault="00827998" w:rsidP="00A91337">
            <w:pPr>
              <w:pStyle w:val="Tabletext"/>
              <w:jc w:val="center"/>
              <w:rPr>
                <w:sz w:val="18"/>
                <w:szCs w:val="18"/>
                <w:lang w:eastAsia="ja-JP"/>
              </w:rPr>
            </w:pPr>
            <w:r w:rsidRPr="00182533">
              <w:rPr>
                <w:sz w:val="18"/>
                <w:szCs w:val="18"/>
                <w:lang w:eastAsia="ja-JP"/>
              </w:rPr>
              <w:t>(Cláusula 2, transposición por</w:t>
            </w:r>
            <w:r w:rsidRPr="00182533">
              <w:rPr>
                <w:sz w:val="18"/>
                <w:szCs w:val="18"/>
                <w:lang w:eastAsia="ja-JP"/>
              </w:rPr>
              <w:br/>
              <w:t>la TTA de la norma IEEE 802.16</w:t>
            </w:r>
            <w:r w:rsidRPr="00182533">
              <w:rPr>
                <w:sz w:val="18"/>
                <w:szCs w:val="18"/>
                <w:lang w:eastAsia="ja-JP"/>
              </w:rPr>
              <w:noBreakHyphen/>
              <w:t>2009)</w:t>
            </w:r>
          </w:p>
        </w:tc>
        <w:tc>
          <w:tcPr>
            <w:tcW w:w="2041" w:type="dxa"/>
            <w:vAlign w:val="center"/>
          </w:tcPr>
          <w:p w14:paraId="2E5C4788" w14:textId="77777777" w:rsidR="00827998" w:rsidRPr="00182533" w:rsidRDefault="00827998" w:rsidP="00A91337">
            <w:pPr>
              <w:pStyle w:val="Tabletext"/>
              <w:jc w:val="center"/>
              <w:rPr>
                <w:sz w:val="18"/>
                <w:szCs w:val="18"/>
                <w:lang w:eastAsia="ja-JP"/>
              </w:rPr>
            </w:pPr>
            <w:r w:rsidRPr="00182533">
              <w:rPr>
                <w:sz w:val="18"/>
                <w:szCs w:val="18"/>
                <w:lang w:eastAsia="ja-JP"/>
              </w:rPr>
              <w:t>No aplicable</w:t>
            </w:r>
          </w:p>
        </w:tc>
        <w:tc>
          <w:tcPr>
            <w:tcW w:w="2041" w:type="dxa"/>
            <w:vAlign w:val="center"/>
          </w:tcPr>
          <w:p w14:paraId="2530ED5F" w14:textId="77777777" w:rsidR="00827998" w:rsidRPr="00182533" w:rsidRDefault="00701E42" w:rsidP="00A91337">
            <w:pPr>
              <w:pStyle w:val="Tabletext"/>
              <w:jc w:val="center"/>
              <w:rPr>
                <w:sz w:val="18"/>
                <w:szCs w:val="18"/>
                <w:lang w:eastAsia="ja-JP"/>
              </w:rPr>
            </w:pPr>
            <w:hyperlink r:id="rId4219" w:history="1">
              <w:r w:rsidR="00827998" w:rsidRPr="00182533">
                <w:rPr>
                  <w:rStyle w:val="Hyperlink"/>
                  <w:sz w:val="16"/>
                  <w:szCs w:val="16"/>
                  <w:lang w:eastAsia="ja-JP"/>
                </w:rPr>
                <w:t>http://www.tta.or.kr/data/ttasDown.jsp?where=14688&amp;pk_num=TTAE.IE-802.16h</w:t>
              </w:r>
            </w:hyperlink>
          </w:p>
          <w:p w14:paraId="610F1B7E" w14:textId="77777777" w:rsidR="00827998" w:rsidRPr="00182533" w:rsidRDefault="00827998" w:rsidP="00A91337">
            <w:pPr>
              <w:pStyle w:val="Tabletext"/>
              <w:jc w:val="center"/>
              <w:rPr>
                <w:sz w:val="18"/>
                <w:szCs w:val="18"/>
                <w:lang w:eastAsia="ja-JP"/>
              </w:rPr>
            </w:pPr>
            <w:r w:rsidRPr="00182533">
              <w:rPr>
                <w:sz w:val="18"/>
                <w:szCs w:val="18"/>
                <w:lang w:eastAsia="ja-JP"/>
              </w:rPr>
              <w:t>(Cláusula 2, transposición por</w:t>
            </w:r>
            <w:r w:rsidRPr="00182533">
              <w:rPr>
                <w:sz w:val="18"/>
                <w:szCs w:val="18"/>
                <w:lang w:eastAsia="ja-JP"/>
              </w:rPr>
              <w:br/>
              <w:t>la TTA de la norma IEEE 802.16h)</w:t>
            </w:r>
          </w:p>
        </w:tc>
        <w:tc>
          <w:tcPr>
            <w:tcW w:w="2041" w:type="dxa"/>
            <w:vAlign w:val="center"/>
          </w:tcPr>
          <w:p w14:paraId="1B9EA3A4" w14:textId="77777777" w:rsidR="00827998" w:rsidRPr="00182533" w:rsidRDefault="00701E42" w:rsidP="00A91337">
            <w:pPr>
              <w:pStyle w:val="Tabletext"/>
              <w:jc w:val="center"/>
              <w:rPr>
                <w:sz w:val="18"/>
                <w:szCs w:val="18"/>
                <w:lang w:eastAsia="ja-JP"/>
              </w:rPr>
            </w:pPr>
            <w:hyperlink r:id="rId4220" w:history="1">
              <w:r w:rsidR="00827998" w:rsidRPr="00182533">
                <w:rPr>
                  <w:rStyle w:val="Hyperlink"/>
                  <w:sz w:val="16"/>
                  <w:szCs w:val="16"/>
                  <w:lang w:eastAsia="ja-JP"/>
                </w:rPr>
                <w:t>http://www.tta.or.kr/data/ttasDown.jsp?where=14688&amp;pk_num=TTAE.IE-802.16m</w:t>
              </w:r>
            </w:hyperlink>
          </w:p>
          <w:p w14:paraId="2FF88F83" w14:textId="77777777" w:rsidR="00827998" w:rsidRPr="00182533" w:rsidRDefault="00827998" w:rsidP="00A91337">
            <w:pPr>
              <w:pStyle w:val="Tabletext"/>
              <w:jc w:val="center"/>
              <w:rPr>
                <w:sz w:val="18"/>
                <w:szCs w:val="18"/>
                <w:lang w:eastAsia="ja-JP"/>
              </w:rPr>
            </w:pPr>
            <w:r w:rsidRPr="00182533">
              <w:rPr>
                <w:sz w:val="18"/>
                <w:szCs w:val="18"/>
                <w:lang w:eastAsia="ja-JP"/>
              </w:rPr>
              <w:t>(Cláusula 2, transposición por</w:t>
            </w:r>
            <w:r w:rsidRPr="00182533">
              <w:rPr>
                <w:sz w:val="18"/>
                <w:szCs w:val="18"/>
                <w:lang w:eastAsia="ja-JP"/>
              </w:rPr>
              <w:br/>
              <w:t>la TTA de la norma IEEE 802.16m)</w:t>
            </w:r>
          </w:p>
        </w:tc>
      </w:tr>
      <w:tr w:rsidR="00827998" w:rsidRPr="00182533" w14:paraId="2FBA7E4C" w14:textId="77777777" w:rsidTr="00A91337">
        <w:trPr>
          <w:jc w:val="center"/>
        </w:trPr>
        <w:tc>
          <w:tcPr>
            <w:tcW w:w="1417" w:type="dxa"/>
            <w:vAlign w:val="center"/>
          </w:tcPr>
          <w:p w14:paraId="25883C64" w14:textId="77777777" w:rsidR="00827998" w:rsidRPr="00182533" w:rsidRDefault="00827998" w:rsidP="00A91337">
            <w:pPr>
              <w:pStyle w:val="Tabletext"/>
              <w:jc w:val="left"/>
              <w:rPr>
                <w:iCs/>
                <w:sz w:val="18"/>
                <w:szCs w:val="18"/>
                <w:lang w:eastAsia="ja-JP"/>
              </w:rPr>
            </w:pPr>
            <w:r w:rsidRPr="00182533">
              <w:rPr>
                <w:iCs/>
                <w:sz w:val="18"/>
                <w:szCs w:val="18"/>
              </w:rPr>
              <w:t>Cláusula 3: Definiciones</w:t>
            </w:r>
          </w:p>
        </w:tc>
        <w:tc>
          <w:tcPr>
            <w:tcW w:w="2041" w:type="dxa"/>
            <w:vAlign w:val="center"/>
          </w:tcPr>
          <w:p w14:paraId="7681A144" w14:textId="77777777" w:rsidR="00827998" w:rsidRPr="00182533" w:rsidRDefault="00701E42" w:rsidP="00A91337">
            <w:pPr>
              <w:pStyle w:val="Tabletext"/>
              <w:jc w:val="center"/>
              <w:rPr>
                <w:sz w:val="18"/>
                <w:szCs w:val="18"/>
                <w:lang w:eastAsia="ja-JP"/>
              </w:rPr>
            </w:pPr>
            <w:hyperlink r:id="rId4221" w:history="1">
              <w:r w:rsidR="00827998" w:rsidRPr="00182533">
                <w:rPr>
                  <w:rStyle w:val="Hyperlink"/>
                  <w:sz w:val="16"/>
                  <w:szCs w:val="16"/>
                  <w:lang w:eastAsia="ja-JP"/>
                </w:rPr>
                <w:t>http://www.tta.or.kr/data/ttasDown.jsp?where=14688&amp;pk_num=TTAE.IE-802.16-2009</w:t>
              </w:r>
            </w:hyperlink>
          </w:p>
          <w:p w14:paraId="66149ED8" w14:textId="77777777" w:rsidR="00827998" w:rsidRPr="00182533" w:rsidRDefault="00827998" w:rsidP="00A91337">
            <w:pPr>
              <w:pStyle w:val="Tabletext"/>
              <w:jc w:val="center"/>
              <w:rPr>
                <w:sz w:val="18"/>
                <w:szCs w:val="18"/>
                <w:lang w:eastAsia="ja-JP"/>
              </w:rPr>
            </w:pPr>
            <w:r w:rsidRPr="00182533">
              <w:rPr>
                <w:sz w:val="18"/>
                <w:szCs w:val="18"/>
                <w:lang w:eastAsia="ja-JP"/>
              </w:rPr>
              <w:t>(Cláusula 3, transposición por</w:t>
            </w:r>
            <w:r w:rsidRPr="00182533">
              <w:rPr>
                <w:sz w:val="18"/>
                <w:szCs w:val="18"/>
                <w:lang w:eastAsia="ja-JP"/>
              </w:rPr>
              <w:br/>
              <w:t>la TTA de la norma IEEE 802.16-2009)</w:t>
            </w:r>
          </w:p>
        </w:tc>
        <w:tc>
          <w:tcPr>
            <w:tcW w:w="2041" w:type="dxa"/>
            <w:vAlign w:val="center"/>
          </w:tcPr>
          <w:p w14:paraId="401EA919" w14:textId="77777777" w:rsidR="00827998" w:rsidRPr="00182533" w:rsidRDefault="00701E42" w:rsidP="00A91337">
            <w:pPr>
              <w:pStyle w:val="Tabletext"/>
              <w:jc w:val="center"/>
              <w:rPr>
                <w:sz w:val="18"/>
                <w:szCs w:val="18"/>
                <w:lang w:eastAsia="ja-JP"/>
              </w:rPr>
            </w:pPr>
            <w:hyperlink r:id="rId4222" w:history="1">
              <w:r w:rsidR="00827998" w:rsidRPr="00182533">
                <w:rPr>
                  <w:rStyle w:val="Hyperlink"/>
                  <w:sz w:val="16"/>
                  <w:szCs w:val="16"/>
                  <w:lang w:eastAsia="ja-JP"/>
                </w:rPr>
                <w:t>http://www.tta.or.kr/data/ttasDown.jsp?where=14688&amp;pk_num=TTAE.IE-802.16j</w:t>
              </w:r>
            </w:hyperlink>
          </w:p>
          <w:p w14:paraId="7349FBBF" w14:textId="77777777" w:rsidR="00827998" w:rsidRPr="00182533" w:rsidRDefault="00827998" w:rsidP="00A91337">
            <w:pPr>
              <w:pStyle w:val="Tabletext"/>
              <w:jc w:val="center"/>
              <w:rPr>
                <w:sz w:val="18"/>
                <w:szCs w:val="18"/>
                <w:lang w:eastAsia="ja-JP"/>
              </w:rPr>
            </w:pPr>
            <w:r w:rsidRPr="00182533">
              <w:rPr>
                <w:sz w:val="18"/>
                <w:szCs w:val="18"/>
                <w:lang w:eastAsia="ja-JP"/>
              </w:rPr>
              <w:t>(Cláusula 3, transposición por</w:t>
            </w:r>
            <w:r w:rsidRPr="00182533">
              <w:rPr>
                <w:sz w:val="18"/>
                <w:szCs w:val="18"/>
                <w:lang w:eastAsia="ja-JP"/>
              </w:rPr>
              <w:br/>
              <w:t>la TTA de la norma IEEE 802.16j)</w:t>
            </w:r>
          </w:p>
        </w:tc>
        <w:tc>
          <w:tcPr>
            <w:tcW w:w="2041" w:type="dxa"/>
            <w:vAlign w:val="center"/>
          </w:tcPr>
          <w:p w14:paraId="784BBC27" w14:textId="77777777" w:rsidR="00827998" w:rsidRPr="00182533" w:rsidRDefault="00701E42" w:rsidP="00A91337">
            <w:pPr>
              <w:pStyle w:val="Tabletext"/>
              <w:jc w:val="center"/>
              <w:rPr>
                <w:sz w:val="18"/>
                <w:szCs w:val="18"/>
                <w:lang w:eastAsia="ja-JP"/>
              </w:rPr>
            </w:pPr>
            <w:hyperlink r:id="rId4223" w:history="1">
              <w:r w:rsidR="00827998" w:rsidRPr="00182533">
                <w:rPr>
                  <w:rStyle w:val="Hyperlink"/>
                  <w:sz w:val="16"/>
                  <w:szCs w:val="16"/>
                  <w:lang w:eastAsia="ja-JP"/>
                </w:rPr>
                <w:t>http://www.tta.or.kr/data/ttasDown.jsp?where=14688&amp;pk_num=TTAE.IE-802.16h</w:t>
              </w:r>
            </w:hyperlink>
          </w:p>
          <w:p w14:paraId="0C7E286B" w14:textId="77777777" w:rsidR="00827998" w:rsidRPr="00182533" w:rsidRDefault="00827998" w:rsidP="00A91337">
            <w:pPr>
              <w:pStyle w:val="Tabletext"/>
              <w:jc w:val="center"/>
              <w:rPr>
                <w:sz w:val="18"/>
                <w:szCs w:val="18"/>
                <w:lang w:eastAsia="ja-JP"/>
              </w:rPr>
            </w:pPr>
            <w:r w:rsidRPr="00182533">
              <w:rPr>
                <w:sz w:val="18"/>
                <w:szCs w:val="18"/>
                <w:lang w:eastAsia="ja-JP"/>
              </w:rPr>
              <w:t>(Cláusula 3, transposición por</w:t>
            </w:r>
            <w:r w:rsidRPr="00182533">
              <w:rPr>
                <w:sz w:val="18"/>
                <w:szCs w:val="18"/>
                <w:lang w:eastAsia="ja-JP"/>
              </w:rPr>
              <w:br/>
              <w:t>la TTA de la norma IEEE 802.16h)</w:t>
            </w:r>
          </w:p>
        </w:tc>
        <w:tc>
          <w:tcPr>
            <w:tcW w:w="2041" w:type="dxa"/>
            <w:vAlign w:val="center"/>
          </w:tcPr>
          <w:p w14:paraId="5EE15B46" w14:textId="77777777" w:rsidR="00827998" w:rsidRPr="00182533" w:rsidRDefault="00701E42" w:rsidP="00A91337">
            <w:pPr>
              <w:pStyle w:val="Tabletext"/>
              <w:jc w:val="center"/>
              <w:rPr>
                <w:sz w:val="18"/>
                <w:szCs w:val="18"/>
                <w:lang w:eastAsia="ja-JP"/>
              </w:rPr>
            </w:pPr>
            <w:hyperlink r:id="rId4224" w:history="1">
              <w:r w:rsidR="00827998" w:rsidRPr="00182533">
                <w:rPr>
                  <w:rStyle w:val="Hyperlink"/>
                  <w:sz w:val="16"/>
                  <w:szCs w:val="16"/>
                  <w:lang w:eastAsia="ja-JP"/>
                </w:rPr>
                <w:t>http://www.tta.or.kr/data/ttasDown.jsp?where=14688&amp;pk_num=TTAE.IE-802.16m</w:t>
              </w:r>
            </w:hyperlink>
          </w:p>
          <w:p w14:paraId="0677746F" w14:textId="77777777" w:rsidR="00827998" w:rsidRPr="00182533" w:rsidRDefault="00827998" w:rsidP="00A91337">
            <w:pPr>
              <w:pStyle w:val="Tabletext"/>
              <w:jc w:val="center"/>
              <w:rPr>
                <w:sz w:val="18"/>
                <w:szCs w:val="18"/>
                <w:lang w:eastAsia="ja-JP"/>
              </w:rPr>
            </w:pPr>
            <w:r w:rsidRPr="00182533">
              <w:rPr>
                <w:sz w:val="18"/>
                <w:szCs w:val="18"/>
                <w:lang w:eastAsia="ja-JP"/>
              </w:rPr>
              <w:t>(Cláusula 3, transposición por</w:t>
            </w:r>
            <w:r w:rsidRPr="00182533">
              <w:rPr>
                <w:sz w:val="18"/>
                <w:szCs w:val="18"/>
                <w:lang w:eastAsia="ja-JP"/>
              </w:rPr>
              <w:br/>
              <w:t>la TTA de la norma IEEE 802.16m)</w:t>
            </w:r>
          </w:p>
        </w:tc>
      </w:tr>
      <w:tr w:rsidR="00827998" w:rsidRPr="00182533" w14:paraId="7E7DB349" w14:textId="77777777" w:rsidTr="00A91337">
        <w:trPr>
          <w:jc w:val="center"/>
        </w:trPr>
        <w:tc>
          <w:tcPr>
            <w:tcW w:w="1417" w:type="dxa"/>
            <w:vAlign w:val="center"/>
          </w:tcPr>
          <w:p w14:paraId="208BF763" w14:textId="77777777" w:rsidR="00827998" w:rsidRPr="00182533" w:rsidRDefault="00827998" w:rsidP="00A91337">
            <w:pPr>
              <w:pStyle w:val="Tabletext"/>
              <w:jc w:val="left"/>
              <w:rPr>
                <w:iCs/>
                <w:sz w:val="18"/>
                <w:szCs w:val="18"/>
                <w:lang w:eastAsia="ja-JP"/>
              </w:rPr>
            </w:pPr>
            <w:r w:rsidRPr="00182533">
              <w:rPr>
                <w:iCs/>
                <w:sz w:val="18"/>
                <w:szCs w:val="18"/>
              </w:rPr>
              <w:t>Cláusula 4: Abreviaturas y acrónimos</w:t>
            </w:r>
          </w:p>
        </w:tc>
        <w:tc>
          <w:tcPr>
            <w:tcW w:w="2041" w:type="dxa"/>
            <w:vAlign w:val="center"/>
          </w:tcPr>
          <w:p w14:paraId="349E5946" w14:textId="77777777" w:rsidR="00827998" w:rsidRPr="00182533" w:rsidRDefault="00701E42" w:rsidP="00A91337">
            <w:pPr>
              <w:pStyle w:val="Tabletext"/>
              <w:jc w:val="center"/>
              <w:rPr>
                <w:sz w:val="18"/>
                <w:szCs w:val="18"/>
                <w:lang w:eastAsia="ja-JP"/>
              </w:rPr>
            </w:pPr>
            <w:hyperlink r:id="rId4225" w:history="1">
              <w:r w:rsidR="00827998" w:rsidRPr="00182533">
                <w:rPr>
                  <w:rStyle w:val="Hyperlink"/>
                  <w:sz w:val="16"/>
                  <w:szCs w:val="16"/>
                  <w:lang w:eastAsia="ja-JP"/>
                </w:rPr>
                <w:t>http://www.tta.or.kr/data/ttasDown.jsp?where=14688&amp;pk_num=TTAE.IE-802.16-2009</w:t>
              </w:r>
            </w:hyperlink>
          </w:p>
          <w:p w14:paraId="39D390C5" w14:textId="77777777" w:rsidR="00827998" w:rsidRPr="00182533" w:rsidRDefault="00827998" w:rsidP="00A91337">
            <w:pPr>
              <w:pStyle w:val="Tabletext"/>
              <w:jc w:val="center"/>
              <w:rPr>
                <w:sz w:val="18"/>
                <w:szCs w:val="18"/>
                <w:lang w:eastAsia="ja-JP"/>
              </w:rPr>
            </w:pPr>
            <w:r w:rsidRPr="00182533">
              <w:rPr>
                <w:sz w:val="18"/>
                <w:szCs w:val="18"/>
                <w:lang w:eastAsia="ja-JP"/>
              </w:rPr>
              <w:t>(Cláusula 4, transposición por</w:t>
            </w:r>
            <w:r w:rsidRPr="00182533">
              <w:rPr>
                <w:sz w:val="18"/>
                <w:szCs w:val="18"/>
                <w:lang w:eastAsia="ja-JP"/>
              </w:rPr>
              <w:br/>
              <w:t>la TTA de la norma IEEE 802.16</w:t>
            </w:r>
            <w:r w:rsidRPr="00182533">
              <w:rPr>
                <w:sz w:val="18"/>
                <w:szCs w:val="18"/>
                <w:lang w:eastAsia="ja-JP"/>
              </w:rPr>
              <w:noBreakHyphen/>
              <w:t>2009)</w:t>
            </w:r>
          </w:p>
        </w:tc>
        <w:tc>
          <w:tcPr>
            <w:tcW w:w="2041" w:type="dxa"/>
            <w:vAlign w:val="center"/>
          </w:tcPr>
          <w:p w14:paraId="0465B434" w14:textId="77777777" w:rsidR="00827998" w:rsidRPr="00182533" w:rsidRDefault="00701E42" w:rsidP="00A91337">
            <w:pPr>
              <w:pStyle w:val="Tabletext"/>
              <w:jc w:val="center"/>
              <w:rPr>
                <w:sz w:val="18"/>
                <w:szCs w:val="18"/>
                <w:lang w:eastAsia="ja-JP"/>
              </w:rPr>
            </w:pPr>
            <w:hyperlink r:id="rId4226" w:history="1">
              <w:r w:rsidR="00827998" w:rsidRPr="00182533">
                <w:rPr>
                  <w:rStyle w:val="Hyperlink"/>
                  <w:sz w:val="16"/>
                  <w:szCs w:val="16"/>
                  <w:lang w:eastAsia="ja-JP"/>
                </w:rPr>
                <w:t>http://www.tta.or.kr/data/ttasDown.jsp?where=14688&amp;pk_num=TTAE.IE-802.16j</w:t>
              </w:r>
            </w:hyperlink>
          </w:p>
          <w:p w14:paraId="4CBEF22D" w14:textId="77777777" w:rsidR="00827998" w:rsidRPr="00182533" w:rsidRDefault="00827998" w:rsidP="00A91337">
            <w:pPr>
              <w:pStyle w:val="Tabletext"/>
              <w:jc w:val="center"/>
              <w:rPr>
                <w:sz w:val="18"/>
                <w:szCs w:val="18"/>
                <w:lang w:eastAsia="ja-JP"/>
              </w:rPr>
            </w:pPr>
            <w:r w:rsidRPr="00182533">
              <w:rPr>
                <w:sz w:val="18"/>
                <w:szCs w:val="18"/>
                <w:lang w:eastAsia="ja-JP"/>
              </w:rPr>
              <w:t>(Cláusula 4, transposición por</w:t>
            </w:r>
            <w:r w:rsidRPr="00182533">
              <w:rPr>
                <w:sz w:val="18"/>
                <w:szCs w:val="18"/>
                <w:lang w:eastAsia="ja-JP"/>
              </w:rPr>
              <w:br/>
              <w:t>la TTA de la norma IEEE 802.16j)</w:t>
            </w:r>
          </w:p>
        </w:tc>
        <w:tc>
          <w:tcPr>
            <w:tcW w:w="2041" w:type="dxa"/>
            <w:vAlign w:val="center"/>
          </w:tcPr>
          <w:p w14:paraId="545D8688" w14:textId="77777777" w:rsidR="00827998" w:rsidRPr="00182533" w:rsidRDefault="00701E42" w:rsidP="00A91337">
            <w:pPr>
              <w:pStyle w:val="Tabletext"/>
              <w:jc w:val="center"/>
              <w:rPr>
                <w:sz w:val="18"/>
                <w:szCs w:val="18"/>
                <w:lang w:eastAsia="ja-JP"/>
              </w:rPr>
            </w:pPr>
            <w:hyperlink r:id="rId4227" w:history="1">
              <w:r w:rsidR="00827998" w:rsidRPr="00182533">
                <w:rPr>
                  <w:rStyle w:val="Hyperlink"/>
                  <w:sz w:val="16"/>
                  <w:szCs w:val="16"/>
                  <w:lang w:eastAsia="ja-JP"/>
                </w:rPr>
                <w:t>http://www.tta.or.kr/data/ttasDown.jsp?where=14688&amp;pk_num=TTAE.IE-802.16h</w:t>
              </w:r>
            </w:hyperlink>
          </w:p>
          <w:p w14:paraId="22FEF59C" w14:textId="77777777" w:rsidR="00827998" w:rsidRPr="00182533" w:rsidRDefault="00827998" w:rsidP="00A91337">
            <w:pPr>
              <w:pStyle w:val="Tabletext"/>
              <w:jc w:val="center"/>
              <w:rPr>
                <w:sz w:val="18"/>
                <w:szCs w:val="18"/>
                <w:lang w:eastAsia="ja-JP"/>
              </w:rPr>
            </w:pPr>
            <w:r w:rsidRPr="00182533">
              <w:rPr>
                <w:sz w:val="18"/>
                <w:szCs w:val="18"/>
                <w:lang w:eastAsia="ja-JP"/>
              </w:rPr>
              <w:t>(Cláusula 4, transposición por</w:t>
            </w:r>
            <w:r w:rsidRPr="00182533">
              <w:rPr>
                <w:sz w:val="18"/>
                <w:szCs w:val="18"/>
                <w:lang w:eastAsia="ja-JP"/>
              </w:rPr>
              <w:br/>
              <w:t>la TTA de la norma IEEE 802.16h)</w:t>
            </w:r>
          </w:p>
        </w:tc>
        <w:tc>
          <w:tcPr>
            <w:tcW w:w="2041" w:type="dxa"/>
            <w:vAlign w:val="center"/>
          </w:tcPr>
          <w:p w14:paraId="2A213239" w14:textId="77777777" w:rsidR="00827998" w:rsidRPr="00182533" w:rsidRDefault="00701E42" w:rsidP="00A91337">
            <w:pPr>
              <w:pStyle w:val="Tabletext"/>
              <w:jc w:val="center"/>
              <w:rPr>
                <w:sz w:val="18"/>
                <w:szCs w:val="18"/>
                <w:lang w:eastAsia="ja-JP"/>
              </w:rPr>
            </w:pPr>
            <w:hyperlink r:id="rId4228" w:history="1">
              <w:r w:rsidR="00827998" w:rsidRPr="00182533">
                <w:rPr>
                  <w:rStyle w:val="Hyperlink"/>
                  <w:sz w:val="16"/>
                  <w:szCs w:val="16"/>
                  <w:lang w:eastAsia="ja-JP"/>
                </w:rPr>
                <w:t>http://www.tta.or.kr/data/ttasDown.jsp?where=14688&amp;pk_num=TTAE.IE-802.16m</w:t>
              </w:r>
            </w:hyperlink>
          </w:p>
          <w:p w14:paraId="5690724C" w14:textId="77777777" w:rsidR="00827998" w:rsidRPr="00182533" w:rsidRDefault="00827998" w:rsidP="00A91337">
            <w:pPr>
              <w:pStyle w:val="Tabletext"/>
              <w:jc w:val="center"/>
              <w:rPr>
                <w:sz w:val="18"/>
                <w:szCs w:val="18"/>
                <w:lang w:eastAsia="ja-JP"/>
              </w:rPr>
            </w:pPr>
            <w:r w:rsidRPr="00182533">
              <w:rPr>
                <w:sz w:val="18"/>
                <w:szCs w:val="18"/>
                <w:lang w:eastAsia="ja-JP"/>
              </w:rPr>
              <w:t>(Cláusula 4, transposición por</w:t>
            </w:r>
            <w:r w:rsidRPr="00182533">
              <w:rPr>
                <w:sz w:val="18"/>
                <w:szCs w:val="18"/>
                <w:lang w:eastAsia="ja-JP"/>
              </w:rPr>
              <w:br/>
              <w:t>la TTA de la norma IEEE 802.16m)</w:t>
            </w:r>
          </w:p>
        </w:tc>
      </w:tr>
      <w:tr w:rsidR="00827998" w:rsidRPr="00182533" w14:paraId="2DADCFAD" w14:textId="77777777" w:rsidTr="00A91337">
        <w:trPr>
          <w:jc w:val="center"/>
        </w:trPr>
        <w:tc>
          <w:tcPr>
            <w:tcW w:w="1417" w:type="dxa"/>
            <w:vAlign w:val="center"/>
          </w:tcPr>
          <w:p w14:paraId="3753E404" w14:textId="77777777" w:rsidR="00827998" w:rsidRPr="00182533" w:rsidRDefault="00827998" w:rsidP="00A91337">
            <w:pPr>
              <w:pStyle w:val="Tabletext"/>
              <w:keepNext/>
              <w:keepLines/>
              <w:jc w:val="left"/>
              <w:rPr>
                <w:iCs/>
                <w:sz w:val="18"/>
                <w:szCs w:val="18"/>
                <w:lang w:eastAsia="ja-JP"/>
              </w:rPr>
            </w:pPr>
            <w:r w:rsidRPr="00182533">
              <w:rPr>
                <w:iCs/>
                <w:sz w:val="18"/>
                <w:szCs w:val="18"/>
              </w:rPr>
              <w:t>Cláusula 5.2: Subcapa de convergencia de paquetes</w:t>
            </w:r>
          </w:p>
        </w:tc>
        <w:tc>
          <w:tcPr>
            <w:tcW w:w="2041" w:type="dxa"/>
            <w:vAlign w:val="center"/>
          </w:tcPr>
          <w:p w14:paraId="285F47E5" w14:textId="77777777" w:rsidR="00827998" w:rsidRPr="00182533" w:rsidRDefault="00701E42" w:rsidP="00A91337">
            <w:pPr>
              <w:pStyle w:val="Tabletext"/>
              <w:keepNext/>
              <w:keepLines/>
              <w:jc w:val="center"/>
              <w:rPr>
                <w:sz w:val="18"/>
                <w:szCs w:val="18"/>
                <w:lang w:eastAsia="ja-JP"/>
              </w:rPr>
            </w:pPr>
            <w:hyperlink r:id="rId4229" w:history="1">
              <w:r w:rsidR="00827998" w:rsidRPr="00182533">
                <w:rPr>
                  <w:rStyle w:val="Hyperlink"/>
                  <w:sz w:val="16"/>
                  <w:szCs w:val="16"/>
                  <w:lang w:eastAsia="ja-JP"/>
                </w:rPr>
                <w:t>http://www.tta.or.kr/data/ttasDown.jsp?where=14688&amp;pk_num=TTAE.IE-802.16-2009</w:t>
              </w:r>
            </w:hyperlink>
          </w:p>
          <w:p w14:paraId="6A55D8E2" w14:textId="77777777" w:rsidR="00827998" w:rsidRPr="00182533" w:rsidRDefault="00827998" w:rsidP="00A91337">
            <w:pPr>
              <w:pStyle w:val="Tabletext"/>
              <w:keepNext/>
              <w:keepLines/>
              <w:jc w:val="center"/>
              <w:rPr>
                <w:sz w:val="18"/>
                <w:szCs w:val="18"/>
                <w:lang w:eastAsia="ja-JP"/>
              </w:rPr>
            </w:pPr>
            <w:r w:rsidRPr="00182533">
              <w:rPr>
                <w:sz w:val="18"/>
                <w:szCs w:val="18"/>
                <w:lang w:eastAsia="ja-JP"/>
              </w:rPr>
              <w:t>(Cláusula 5.2, transposición por</w:t>
            </w:r>
            <w:r w:rsidRPr="00182533">
              <w:rPr>
                <w:sz w:val="18"/>
                <w:szCs w:val="18"/>
                <w:lang w:eastAsia="ja-JP"/>
              </w:rPr>
              <w:br/>
              <w:t>la TTA de la norma IEEE 802.16</w:t>
            </w:r>
            <w:r w:rsidRPr="00182533">
              <w:rPr>
                <w:sz w:val="18"/>
                <w:szCs w:val="18"/>
                <w:lang w:eastAsia="ja-JP"/>
              </w:rPr>
              <w:noBreakHyphen/>
              <w:t>2009)</w:t>
            </w:r>
          </w:p>
        </w:tc>
        <w:tc>
          <w:tcPr>
            <w:tcW w:w="2041" w:type="dxa"/>
            <w:vAlign w:val="center"/>
          </w:tcPr>
          <w:p w14:paraId="7A6E34E2" w14:textId="77777777" w:rsidR="00827998" w:rsidRPr="00182533" w:rsidRDefault="00827998" w:rsidP="00A91337">
            <w:pPr>
              <w:pStyle w:val="Tabletext"/>
              <w:keepNext/>
              <w:keepLines/>
              <w:jc w:val="center"/>
              <w:rPr>
                <w:sz w:val="18"/>
                <w:szCs w:val="18"/>
                <w:lang w:eastAsia="ja-JP"/>
              </w:rPr>
            </w:pPr>
            <w:r w:rsidRPr="00182533">
              <w:rPr>
                <w:sz w:val="18"/>
                <w:szCs w:val="18"/>
                <w:lang w:eastAsia="ja-JP"/>
              </w:rPr>
              <w:t>No aplicable</w:t>
            </w:r>
          </w:p>
        </w:tc>
        <w:tc>
          <w:tcPr>
            <w:tcW w:w="2041" w:type="dxa"/>
            <w:vAlign w:val="center"/>
          </w:tcPr>
          <w:p w14:paraId="70EFB9AF" w14:textId="77777777" w:rsidR="00827998" w:rsidRPr="00182533" w:rsidRDefault="00827998" w:rsidP="00A91337">
            <w:pPr>
              <w:pStyle w:val="Tabletext"/>
              <w:keepNext/>
              <w:keepLines/>
              <w:jc w:val="center"/>
              <w:rPr>
                <w:sz w:val="18"/>
                <w:szCs w:val="18"/>
                <w:lang w:eastAsia="ja-JP"/>
              </w:rPr>
            </w:pPr>
            <w:r w:rsidRPr="00182533">
              <w:rPr>
                <w:sz w:val="18"/>
                <w:szCs w:val="18"/>
                <w:lang w:eastAsia="ja-JP"/>
              </w:rPr>
              <w:t>No aplicable</w:t>
            </w:r>
          </w:p>
        </w:tc>
        <w:tc>
          <w:tcPr>
            <w:tcW w:w="2041" w:type="dxa"/>
            <w:vAlign w:val="center"/>
          </w:tcPr>
          <w:p w14:paraId="37B36AE2" w14:textId="77777777" w:rsidR="00827998" w:rsidRPr="00182533" w:rsidRDefault="00701E42" w:rsidP="00A91337">
            <w:pPr>
              <w:pStyle w:val="Tabletext"/>
              <w:keepNext/>
              <w:keepLines/>
              <w:jc w:val="center"/>
              <w:rPr>
                <w:sz w:val="18"/>
                <w:szCs w:val="18"/>
                <w:lang w:eastAsia="ja-JP"/>
              </w:rPr>
            </w:pPr>
            <w:hyperlink r:id="rId4230" w:history="1">
              <w:r w:rsidR="00827998" w:rsidRPr="00182533">
                <w:rPr>
                  <w:rStyle w:val="Hyperlink"/>
                  <w:sz w:val="16"/>
                  <w:szCs w:val="16"/>
                  <w:lang w:eastAsia="ja-JP"/>
                </w:rPr>
                <w:t>http://www.tta.or.kr/data/ttasDown.jsp?where=14688&amp;pk_num=TTAE.IE-802.16m</w:t>
              </w:r>
            </w:hyperlink>
          </w:p>
          <w:p w14:paraId="791820C3" w14:textId="77777777" w:rsidR="00827998" w:rsidRPr="00182533" w:rsidRDefault="00827998" w:rsidP="00A91337">
            <w:pPr>
              <w:pStyle w:val="Tabletext"/>
              <w:keepNext/>
              <w:keepLines/>
              <w:jc w:val="center"/>
              <w:rPr>
                <w:sz w:val="18"/>
                <w:szCs w:val="18"/>
                <w:lang w:eastAsia="ja-JP"/>
              </w:rPr>
            </w:pPr>
            <w:r w:rsidRPr="00182533">
              <w:rPr>
                <w:sz w:val="18"/>
                <w:szCs w:val="18"/>
                <w:lang w:eastAsia="ja-JP"/>
              </w:rPr>
              <w:t>(Cláusula 5.2, transposición por</w:t>
            </w:r>
            <w:r w:rsidRPr="00182533">
              <w:rPr>
                <w:sz w:val="18"/>
                <w:szCs w:val="18"/>
                <w:lang w:eastAsia="ja-JP"/>
              </w:rPr>
              <w:br/>
              <w:t>la TTA de la norma IEEE 802.16m)</w:t>
            </w:r>
          </w:p>
        </w:tc>
      </w:tr>
      <w:tr w:rsidR="00827998" w:rsidRPr="00182533" w14:paraId="395566BE" w14:textId="77777777" w:rsidTr="00A91337">
        <w:trPr>
          <w:jc w:val="center"/>
        </w:trPr>
        <w:tc>
          <w:tcPr>
            <w:tcW w:w="1417" w:type="dxa"/>
            <w:vAlign w:val="center"/>
          </w:tcPr>
          <w:p w14:paraId="0004FCFD" w14:textId="77777777" w:rsidR="00827998" w:rsidRPr="00182533" w:rsidRDefault="00827998" w:rsidP="00A91337">
            <w:pPr>
              <w:pStyle w:val="Tabletext"/>
              <w:jc w:val="left"/>
              <w:rPr>
                <w:iCs/>
                <w:sz w:val="18"/>
                <w:szCs w:val="18"/>
                <w:lang w:eastAsia="ja-JP"/>
              </w:rPr>
            </w:pPr>
            <w:r w:rsidRPr="00182533">
              <w:rPr>
                <w:iCs/>
                <w:sz w:val="18"/>
                <w:szCs w:val="18"/>
              </w:rPr>
              <w:t>Cláusula 16: Interfaz aérea de la MAN Inalámbrica-Avanzada</w:t>
            </w:r>
          </w:p>
        </w:tc>
        <w:tc>
          <w:tcPr>
            <w:tcW w:w="2041" w:type="dxa"/>
            <w:vAlign w:val="center"/>
          </w:tcPr>
          <w:p w14:paraId="5A6A20EB" w14:textId="77777777" w:rsidR="00827998" w:rsidRPr="00182533" w:rsidRDefault="00827998" w:rsidP="00A91337">
            <w:pPr>
              <w:pStyle w:val="Tabletext"/>
              <w:jc w:val="center"/>
              <w:rPr>
                <w:sz w:val="18"/>
                <w:szCs w:val="18"/>
                <w:lang w:eastAsia="ja-JP"/>
              </w:rPr>
            </w:pPr>
            <w:r w:rsidRPr="00182533">
              <w:rPr>
                <w:sz w:val="18"/>
                <w:szCs w:val="18"/>
                <w:lang w:eastAsia="ja-JP"/>
              </w:rPr>
              <w:t>No aplicable</w:t>
            </w:r>
          </w:p>
        </w:tc>
        <w:tc>
          <w:tcPr>
            <w:tcW w:w="2041" w:type="dxa"/>
            <w:vAlign w:val="center"/>
          </w:tcPr>
          <w:p w14:paraId="347DBB41" w14:textId="77777777" w:rsidR="00827998" w:rsidRPr="00182533" w:rsidRDefault="00827998" w:rsidP="00A91337">
            <w:pPr>
              <w:pStyle w:val="Tabletext"/>
              <w:keepNext/>
              <w:keepLines/>
              <w:jc w:val="center"/>
              <w:rPr>
                <w:sz w:val="18"/>
                <w:szCs w:val="18"/>
                <w:lang w:eastAsia="ja-JP"/>
              </w:rPr>
            </w:pPr>
            <w:r w:rsidRPr="00182533">
              <w:rPr>
                <w:sz w:val="18"/>
                <w:szCs w:val="18"/>
                <w:lang w:eastAsia="ja-JP"/>
              </w:rPr>
              <w:t>No aplicable</w:t>
            </w:r>
          </w:p>
        </w:tc>
        <w:tc>
          <w:tcPr>
            <w:tcW w:w="2041" w:type="dxa"/>
            <w:vAlign w:val="center"/>
          </w:tcPr>
          <w:p w14:paraId="568572D2" w14:textId="77777777" w:rsidR="00827998" w:rsidRPr="00182533" w:rsidRDefault="00827998" w:rsidP="00A91337">
            <w:pPr>
              <w:pStyle w:val="Tabletext"/>
              <w:keepNext/>
              <w:keepLines/>
              <w:jc w:val="center"/>
              <w:rPr>
                <w:sz w:val="18"/>
                <w:szCs w:val="18"/>
                <w:lang w:eastAsia="ja-JP"/>
              </w:rPr>
            </w:pPr>
            <w:r w:rsidRPr="00182533">
              <w:rPr>
                <w:sz w:val="18"/>
                <w:szCs w:val="18"/>
                <w:lang w:eastAsia="ja-JP"/>
              </w:rPr>
              <w:t>No aplicable</w:t>
            </w:r>
          </w:p>
        </w:tc>
        <w:tc>
          <w:tcPr>
            <w:tcW w:w="2041" w:type="dxa"/>
            <w:vAlign w:val="center"/>
          </w:tcPr>
          <w:p w14:paraId="5892C3B2" w14:textId="77777777" w:rsidR="00827998" w:rsidRPr="00182533" w:rsidRDefault="00701E42" w:rsidP="00A91337">
            <w:pPr>
              <w:pStyle w:val="Tabletext"/>
              <w:jc w:val="left"/>
              <w:rPr>
                <w:sz w:val="18"/>
                <w:szCs w:val="18"/>
                <w:lang w:eastAsia="ja-JP"/>
              </w:rPr>
            </w:pPr>
            <w:hyperlink r:id="rId4231" w:history="1">
              <w:r w:rsidR="00827998" w:rsidRPr="00182533">
                <w:rPr>
                  <w:rStyle w:val="Hyperlink"/>
                  <w:sz w:val="16"/>
                  <w:szCs w:val="16"/>
                  <w:lang w:eastAsia="ja-JP"/>
                </w:rPr>
                <w:t>http://www.tta.or.kr/data/ttasDown.jsp?where=14688&amp;pk_num=TTAE.IE-802.16m</w:t>
              </w:r>
            </w:hyperlink>
          </w:p>
          <w:p w14:paraId="116A629A" w14:textId="77777777" w:rsidR="00827998" w:rsidRPr="00182533" w:rsidRDefault="00827998" w:rsidP="00A91337">
            <w:pPr>
              <w:pStyle w:val="Tabletext"/>
              <w:jc w:val="center"/>
              <w:rPr>
                <w:sz w:val="18"/>
                <w:szCs w:val="18"/>
                <w:lang w:eastAsia="ja-JP"/>
              </w:rPr>
            </w:pPr>
            <w:r w:rsidRPr="00182533">
              <w:rPr>
                <w:sz w:val="18"/>
                <w:szCs w:val="18"/>
                <w:lang w:eastAsia="ja-JP"/>
              </w:rPr>
              <w:t>(Cláusula 16, transposición por</w:t>
            </w:r>
            <w:r w:rsidRPr="00182533">
              <w:rPr>
                <w:sz w:val="18"/>
                <w:szCs w:val="18"/>
                <w:lang w:eastAsia="ja-JP"/>
              </w:rPr>
              <w:br/>
              <w:t>la TTA de la norma IEEE 802.16m)</w:t>
            </w:r>
          </w:p>
        </w:tc>
      </w:tr>
      <w:tr w:rsidR="00827998" w:rsidRPr="00182533" w14:paraId="16E74897" w14:textId="77777777" w:rsidTr="00A91337">
        <w:trPr>
          <w:jc w:val="center"/>
        </w:trPr>
        <w:tc>
          <w:tcPr>
            <w:tcW w:w="1417" w:type="dxa"/>
            <w:vAlign w:val="center"/>
          </w:tcPr>
          <w:p w14:paraId="1C5354BA" w14:textId="77777777" w:rsidR="00827998" w:rsidRPr="00182533" w:rsidRDefault="00827998" w:rsidP="00A91337">
            <w:pPr>
              <w:pStyle w:val="Tabletext"/>
              <w:keepNext/>
              <w:keepLines/>
              <w:jc w:val="left"/>
              <w:rPr>
                <w:iCs/>
                <w:sz w:val="18"/>
                <w:szCs w:val="18"/>
                <w:lang w:eastAsia="ja-JP"/>
              </w:rPr>
            </w:pPr>
            <w:r w:rsidRPr="00182533">
              <w:rPr>
                <w:iCs/>
                <w:sz w:val="18"/>
                <w:szCs w:val="18"/>
              </w:rPr>
              <w:lastRenderedPageBreak/>
              <w:t>Anexo R: Mensajes de control de la MAC</w:t>
            </w:r>
          </w:p>
        </w:tc>
        <w:tc>
          <w:tcPr>
            <w:tcW w:w="2041" w:type="dxa"/>
            <w:vAlign w:val="center"/>
          </w:tcPr>
          <w:p w14:paraId="43E624E8" w14:textId="77777777" w:rsidR="00827998" w:rsidRPr="00182533" w:rsidRDefault="00827998" w:rsidP="00A91337">
            <w:pPr>
              <w:pStyle w:val="Tabletext"/>
              <w:keepNext/>
              <w:keepLines/>
              <w:jc w:val="center"/>
              <w:rPr>
                <w:sz w:val="18"/>
                <w:szCs w:val="18"/>
                <w:lang w:eastAsia="ja-JP"/>
              </w:rPr>
            </w:pPr>
            <w:r w:rsidRPr="00182533">
              <w:rPr>
                <w:sz w:val="18"/>
                <w:szCs w:val="18"/>
                <w:lang w:eastAsia="ja-JP"/>
              </w:rPr>
              <w:t>No aplicable</w:t>
            </w:r>
          </w:p>
        </w:tc>
        <w:tc>
          <w:tcPr>
            <w:tcW w:w="2041" w:type="dxa"/>
            <w:vAlign w:val="center"/>
          </w:tcPr>
          <w:p w14:paraId="6F22C11A" w14:textId="77777777" w:rsidR="00827998" w:rsidRPr="00182533" w:rsidRDefault="00827998" w:rsidP="00A91337">
            <w:pPr>
              <w:pStyle w:val="Tabletext"/>
              <w:keepNext/>
              <w:keepLines/>
              <w:jc w:val="center"/>
              <w:rPr>
                <w:sz w:val="18"/>
                <w:szCs w:val="18"/>
                <w:lang w:eastAsia="ja-JP"/>
              </w:rPr>
            </w:pPr>
            <w:r w:rsidRPr="00182533">
              <w:rPr>
                <w:sz w:val="18"/>
                <w:szCs w:val="18"/>
                <w:lang w:eastAsia="ja-JP"/>
              </w:rPr>
              <w:t>No aplicable</w:t>
            </w:r>
          </w:p>
        </w:tc>
        <w:tc>
          <w:tcPr>
            <w:tcW w:w="2041" w:type="dxa"/>
            <w:vAlign w:val="center"/>
          </w:tcPr>
          <w:p w14:paraId="23570712" w14:textId="77777777" w:rsidR="00827998" w:rsidRPr="00182533" w:rsidRDefault="00827998" w:rsidP="00A91337">
            <w:pPr>
              <w:pStyle w:val="Tabletext"/>
              <w:keepNext/>
              <w:keepLines/>
              <w:jc w:val="center"/>
              <w:rPr>
                <w:sz w:val="18"/>
                <w:szCs w:val="18"/>
                <w:lang w:eastAsia="ja-JP"/>
              </w:rPr>
            </w:pPr>
            <w:r w:rsidRPr="00182533">
              <w:rPr>
                <w:sz w:val="18"/>
                <w:szCs w:val="18"/>
                <w:lang w:eastAsia="ja-JP"/>
              </w:rPr>
              <w:t>No aplicable</w:t>
            </w:r>
          </w:p>
        </w:tc>
        <w:tc>
          <w:tcPr>
            <w:tcW w:w="2041" w:type="dxa"/>
            <w:vAlign w:val="center"/>
          </w:tcPr>
          <w:p w14:paraId="5CB7047F" w14:textId="77777777" w:rsidR="00827998" w:rsidRPr="00182533" w:rsidRDefault="00701E42" w:rsidP="00A91337">
            <w:pPr>
              <w:pStyle w:val="Tabletext"/>
              <w:keepNext/>
              <w:keepLines/>
              <w:jc w:val="center"/>
              <w:rPr>
                <w:sz w:val="18"/>
                <w:szCs w:val="18"/>
                <w:lang w:eastAsia="ja-JP"/>
              </w:rPr>
            </w:pPr>
            <w:hyperlink r:id="rId4232" w:history="1">
              <w:r w:rsidR="00827998" w:rsidRPr="00182533">
                <w:rPr>
                  <w:rStyle w:val="Hyperlink"/>
                  <w:sz w:val="16"/>
                  <w:szCs w:val="16"/>
                  <w:lang w:eastAsia="ja-JP"/>
                </w:rPr>
                <w:t>http://www.tta.or.kr/data/ttasDown.jsp?where=14688&amp;pk_num=TTAE.IE-802.16m</w:t>
              </w:r>
            </w:hyperlink>
          </w:p>
          <w:p w14:paraId="7434567F" w14:textId="77777777" w:rsidR="00827998" w:rsidRPr="00182533" w:rsidRDefault="00827998" w:rsidP="00A91337">
            <w:pPr>
              <w:pStyle w:val="Tabletext"/>
              <w:keepNext/>
              <w:keepLines/>
              <w:jc w:val="center"/>
              <w:rPr>
                <w:sz w:val="18"/>
                <w:szCs w:val="18"/>
                <w:lang w:eastAsia="ja-JP"/>
              </w:rPr>
            </w:pPr>
            <w:r w:rsidRPr="00182533">
              <w:rPr>
                <w:sz w:val="18"/>
                <w:szCs w:val="18"/>
                <w:lang w:eastAsia="ja-JP"/>
              </w:rPr>
              <w:t xml:space="preserve">(Anexo R, transposición </w:t>
            </w:r>
            <w:r w:rsidRPr="00182533">
              <w:rPr>
                <w:sz w:val="18"/>
                <w:szCs w:val="18"/>
                <w:lang w:eastAsia="ja-JP"/>
              </w:rPr>
              <w:br/>
              <w:t>por la TTA de la norma IEEE 802.16m)</w:t>
            </w:r>
          </w:p>
        </w:tc>
      </w:tr>
      <w:tr w:rsidR="00827998" w:rsidRPr="00182533" w14:paraId="7B08CF63" w14:textId="77777777" w:rsidTr="00A91337">
        <w:trPr>
          <w:jc w:val="center"/>
        </w:trPr>
        <w:tc>
          <w:tcPr>
            <w:tcW w:w="1417" w:type="dxa"/>
            <w:vAlign w:val="center"/>
          </w:tcPr>
          <w:p w14:paraId="41D88579" w14:textId="77777777" w:rsidR="00827998" w:rsidRPr="00182533" w:rsidRDefault="00827998" w:rsidP="00A91337">
            <w:pPr>
              <w:pStyle w:val="Tabletext"/>
              <w:jc w:val="left"/>
              <w:rPr>
                <w:iCs/>
                <w:sz w:val="18"/>
                <w:szCs w:val="18"/>
                <w:lang w:eastAsia="ja-JP"/>
              </w:rPr>
            </w:pPr>
            <w:r w:rsidRPr="00182533">
              <w:rPr>
                <w:iCs/>
                <w:sz w:val="18"/>
                <w:szCs w:val="18"/>
              </w:rPr>
              <w:t>Anexo S: Vectores de prueba</w:t>
            </w:r>
          </w:p>
        </w:tc>
        <w:tc>
          <w:tcPr>
            <w:tcW w:w="2041" w:type="dxa"/>
            <w:vAlign w:val="center"/>
          </w:tcPr>
          <w:p w14:paraId="2A854AC6" w14:textId="77777777" w:rsidR="00827998" w:rsidRPr="00182533" w:rsidRDefault="00827998" w:rsidP="00A91337">
            <w:pPr>
              <w:pStyle w:val="Tabletext"/>
              <w:jc w:val="center"/>
              <w:rPr>
                <w:sz w:val="18"/>
                <w:szCs w:val="18"/>
                <w:lang w:eastAsia="ja-JP"/>
              </w:rPr>
            </w:pPr>
            <w:r w:rsidRPr="00182533">
              <w:rPr>
                <w:sz w:val="18"/>
                <w:szCs w:val="18"/>
                <w:lang w:eastAsia="ja-JP"/>
              </w:rPr>
              <w:t>No aplicable</w:t>
            </w:r>
          </w:p>
        </w:tc>
        <w:tc>
          <w:tcPr>
            <w:tcW w:w="2041" w:type="dxa"/>
            <w:vAlign w:val="center"/>
          </w:tcPr>
          <w:p w14:paraId="56926346" w14:textId="77777777" w:rsidR="00827998" w:rsidRPr="00182533" w:rsidRDefault="00827998" w:rsidP="00A91337">
            <w:pPr>
              <w:pStyle w:val="Tabletext"/>
              <w:keepNext/>
              <w:keepLines/>
              <w:jc w:val="center"/>
              <w:rPr>
                <w:sz w:val="18"/>
                <w:szCs w:val="18"/>
                <w:lang w:eastAsia="ja-JP"/>
              </w:rPr>
            </w:pPr>
            <w:r w:rsidRPr="00182533">
              <w:rPr>
                <w:sz w:val="18"/>
                <w:szCs w:val="18"/>
                <w:lang w:eastAsia="ja-JP"/>
              </w:rPr>
              <w:t>No aplicable</w:t>
            </w:r>
          </w:p>
        </w:tc>
        <w:tc>
          <w:tcPr>
            <w:tcW w:w="2041" w:type="dxa"/>
            <w:vAlign w:val="center"/>
          </w:tcPr>
          <w:p w14:paraId="48F749FF" w14:textId="77777777" w:rsidR="00827998" w:rsidRPr="00182533" w:rsidRDefault="00827998" w:rsidP="00A91337">
            <w:pPr>
              <w:pStyle w:val="Tabletext"/>
              <w:keepNext/>
              <w:keepLines/>
              <w:jc w:val="center"/>
              <w:rPr>
                <w:sz w:val="18"/>
                <w:szCs w:val="18"/>
                <w:lang w:eastAsia="ja-JP"/>
              </w:rPr>
            </w:pPr>
            <w:r w:rsidRPr="00182533">
              <w:rPr>
                <w:sz w:val="18"/>
                <w:szCs w:val="18"/>
                <w:lang w:eastAsia="ja-JP"/>
              </w:rPr>
              <w:t>No aplicable</w:t>
            </w:r>
          </w:p>
        </w:tc>
        <w:tc>
          <w:tcPr>
            <w:tcW w:w="2041" w:type="dxa"/>
            <w:vAlign w:val="center"/>
          </w:tcPr>
          <w:p w14:paraId="51DEA61C" w14:textId="77777777" w:rsidR="00827998" w:rsidRPr="00182533" w:rsidRDefault="00701E42" w:rsidP="00A91337">
            <w:pPr>
              <w:pStyle w:val="Tabletext"/>
              <w:jc w:val="center"/>
              <w:rPr>
                <w:sz w:val="18"/>
                <w:szCs w:val="18"/>
                <w:lang w:eastAsia="ja-JP"/>
              </w:rPr>
            </w:pPr>
            <w:hyperlink r:id="rId4233" w:history="1">
              <w:r w:rsidR="00827998" w:rsidRPr="00182533">
                <w:rPr>
                  <w:rStyle w:val="Hyperlink"/>
                  <w:sz w:val="16"/>
                  <w:szCs w:val="16"/>
                  <w:lang w:eastAsia="ja-JP"/>
                </w:rPr>
                <w:t>http://www.tta.or.kr/data/ttasDown.jsp?where=14688&amp;pk_num=TTAE.IE-802.16m</w:t>
              </w:r>
            </w:hyperlink>
          </w:p>
          <w:p w14:paraId="65975E48" w14:textId="77777777" w:rsidR="00827998" w:rsidRPr="00182533" w:rsidRDefault="00827998" w:rsidP="00A91337">
            <w:pPr>
              <w:pStyle w:val="Tabletext"/>
              <w:jc w:val="center"/>
              <w:rPr>
                <w:sz w:val="18"/>
                <w:szCs w:val="18"/>
                <w:lang w:eastAsia="ja-JP"/>
              </w:rPr>
            </w:pPr>
            <w:r w:rsidRPr="00182533">
              <w:rPr>
                <w:sz w:val="18"/>
                <w:szCs w:val="18"/>
                <w:lang w:eastAsia="ja-JP"/>
              </w:rPr>
              <w:t xml:space="preserve">(Anexo S, transposición </w:t>
            </w:r>
            <w:r w:rsidRPr="00182533">
              <w:rPr>
                <w:sz w:val="18"/>
                <w:szCs w:val="18"/>
                <w:lang w:eastAsia="ja-JP"/>
              </w:rPr>
              <w:br/>
              <w:t>por la TTA de la norma IEEE 802.16m)</w:t>
            </w:r>
          </w:p>
        </w:tc>
      </w:tr>
      <w:tr w:rsidR="00827998" w:rsidRPr="00182533" w14:paraId="19FCE25D" w14:textId="77777777" w:rsidTr="00A91337">
        <w:trPr>
          <w:jc w:val="center"/>
        </w:trPr>
        <w:tc>
          <w:tcPr>
            <w:tcW w:w="1417" w:type="dxa"/>
            <w:vAlign w:val="center"/>
          </w:tcPr>
          <w:p w14:paraId="1C090400" w14:textId="77777777" w:rsidR="00827998" w:rsidRPr="00182533" w:rsidRDefault="00827998" w:rsidP="00A91337">
            <w:pPr>
              <w:pStyle w:val="Tabletext"/>
              <w:jc w:val="left"/>
              <w:rPr>
                <w:iCs/>
                <w:sz w:val="18"/>
                <w:szCs w:val="18"/>
                <w:lang w:eastAsia="ja-JP"/>
              </w:rPr>
            </w:pPr>
            <w:r w:rsidRPr="00182533">
              <w:rPr>
                <w:iCs/>
                <w:sz w:val="18"/>
                <w:szCs w:val="18"/>
              </w:rPr>
              <w:t>Anexo T: Bandas de frecuencias soportadas</w:t>
            </w:r>
          </w:p>
        </w:tc>
        <w:tc>
          <w:tcPr>
            <w:tcW w:w="2041" w:type="dxa"/>
            <w:vAlign w:val="center"/>
          </w:tcPr>
          <w:p w14:paraId="20EB315E" w14:textId="77777777" w:rsidR="00827998" w:rsidRPr="00182533" w:rsidRDefault="00827998" w:rsidP="00A91337">
            <w:pPr>
              <w:pStyle w:val="Tabletext"/>
              <w:jc w:val="center"/>
              <w:rPr>
                <w:sz w:val="18"/>
                <w:szCs w:val="18"/>
                <w:lang w:eastAsia="ja-JP"/>
              </w:rPr>
            </w:pPr>
            <w:r w:rsidRPr="00182533">
              <w:rPr>
                <w:sz w:val="18"/>
                <w:szCs w:val="18"/>
                <w:lang w:eastAsia="ja-JP"/>
              </w:rPr>
              <w:t>No aplicable</w:t>
            </w:r>
          </w:p>
        </w:tc>
        <w:tc>
          <w:tcPr>
            <w:tcW w:w="2041" w:type="dxa"/>
            <w:vAlign w:val="center"/>
          </w:tcPr>
          <w:p w14:paraId="79D1B3EB" w14:textId="77777777" w:rsidR="00827998" w:rsidRPr="00182533" w:rsidRDefault="00827998" w:rsidP="00A91337">
            <w:pPr>
              <w:pStyle w:val="Tabletext"/>
              <w:keepNext/>
              <w:keepLines/>
              <w:jc w:val="center"/>
              <w:rPr>
                <w:sz w:val="18"/>
                <w:szCs w:val="18"/>
                <w:lang w:eastAsia="ja-JP"/>
              </w:rPr>
            </w:pPr>
            <w:r w:rsidRPr="00182533">
              <w:rPr>
                <w:sz w:val="18"/>
                <w:szCs w:val="18"/>
                <w:lang w:eastAsia="ja-JP"/>
              </w:rPr>
              <w:t>No aplicable</w:t>
            </w:r>
          </w:p>
        </w:tc>
        <w:tc>
          <w:tcPr>
            <w:tcW w:w="2041" w:type="dxa"/>
            <w:vAlign w:val="center"/>
          </w:tcPr>
          <w:p w14:paraId="7CF0373A" w14:textId="77777777" w:rsidR="00827998" w:rsidRPr="00182533" w:rsidRDefault="00827998" w:rsidP="00A91337">
            <w:pPr>
              <w:pStyle w:val="Tabletext"/>
              <w:keepNext/>
              <w:keepLines/>
              <w:jc w:val="center"/>
              <w:rPr>
                <w:sz w:val="18"/>
                <w:szCs w:val="18"/>
                <w:lang w:eastAsia="ja-JP"/>
              </w:rPr>
            </w:pPr>
            <w:r w:rsidRPr="00182533">
              <w:rPr>
                <w:sz w:val="18"/>
                <w:szCs w:val="18"/>
                <w:lang w:eastAsia="ja-JP"/>
              </w:rPr>
              <w:t>No aplicable</w:t>
            </w:r>
          </w:p>
        </w:tc>
        <w:tc>
          <w:tcPr>
            <w:tcW w:w="2041" w:type="dxa"/>
            <w:vAlign w:val="center"/>
          </w:tcPr>
          <w:p w14:paraId="2683ABD3" w14:textId="77777777" w:rsidR="00827998" w:rsidRPr="00182533" w:rsidRDefault="00701E42" w:rsidP="00A91337">
            <w:pPr>
              <w:pStyle w:val="Tabletext"/>
              <w:jc w:val="center"/>
              <w:rPr>
                <w:sz w:val="18"/>
                <w:szCs w:val="18"/>
                <w:lang w:eastAsia="ja-JP"/>
              </w:rPr>
            </w:pPr>
            <w:hyperlink r:id="rId4234" w:history="1">
              <w:r w:rsidR="00827998" w:rsidRPr="00182533">
                <w:rPr>
                  <w:rStyle w:val="Hyperlink"/>
                  <w:sz w:val="16"/>
                  <w:szCs w:val="16"/>
                  <w:lang w:eastAsia="ja-JP"/>
                </w:rPr>
                <w:t>http://www.tta.or.kr/data/ttasDown.jsp?where=14688&amp;pk_num=TTAE.IE-802.16m</w:t>
              </w:r>
            </w:hyperlink>
          </w:p>
          <w:p w14:paraId="24638BF4" w14:textId="77777777" w:rsidR="00827998" w:rsidRPr="00182533" w:rsidRDefault="00827998" w:rsidP="00A91337">
            <w:pPr>
              <w:pStyle w:val="Tabletext"/>
              <w:jc w:val="center"/>
              <w:rPr>
                <w:sz w:val="18"/>
                <w:szCs w:val="18"/>
                <w:lang w:eastAsia="ja-JP"/>
              </w:rPr>
            </w:pPr>
            <w:r w:rsidRPr="00182533">
              <w:rPr>
                <w:sz w:val="18"/>
                <w:szCs w:val="18"/>
                <w:lang w:eastAsia="ja-JP"/>
              </w:rPr>
              <w:t xml:space="preserve">(Anexo T, transposición </w:t>
            </w:r>
            <w:r w:rsidRPr="00182533">
              <w:rPr>
                <w:sz w:val="18"/>
                <w:szCs w:val="18"/>
                <w:lang w:eastAsia="ja-JP"/>
              </w:rPr>
              <w:br/>
              <w:t>por la TTA de la norma IEEE 802.16m)</w:t>
            </w:r>
          </w:p>
        </w:tc>
      </w:tr>
      <w:tr w:rsidR="00827998" w:rsidRPr="00182533" w14:paraId="1D6B1DCE" w14:textId="77777777" w:rsidTr="00A91337">
        <w:trPr>
          <w:jc w:val="center"/>
        </w:trPr>
        <w:tc>
          <w:tcPr>
            <w:tcW w:w="1417" w:type="dxa"/>
            <w:vAlign w:val="center"/>
          </w:tcPr>
          <w:p w14:paraId="1584D1A5" w14:textId="77777777" w:rsidR="00827998" w:rsidRPr="00182533" w:rsidRDefault="00827998" w:rsidP="00A91337">
            <w:pPr>
              <w:pStyle w:val="Tabletext"/>
              <w:ind w:right="-57"/>
              <w:jc w:val="left"/>
              <w:rPr>
                <w:iCs/>
                <w:sz w:val="18"/>
                <w:szCs w:val="18"/>
                <w:lang w:eastAsia="ja-JP"/>
              </w:rPr>
            </w:pPr>
            <w:r w:rsidRPr="00182533">
              <w:rPr>
                <w:iCs/>
                <w:sz w:val="18"/>
                <w:szCs w:val="18"/>
              </w:rPr>
              <w:t>Anexo U: Especificaciones radioeléctricas</w:t>
            </w:r>
          </w:p>
        </w:tc>
        <w:tc>
          <w:tcPr>
            <w:tcW w:w="2041" w:type="dxa"/>
            <w:vAlign w:val="center"/>
          </w:tcPr>
          <w:p w14:paraId="236B61D6" w14:textId="77777777" w:rsidR="00827998" w:rsidRPr="00182533" w:rsidRDefault="00827998" w:rsidP="00A91337">
            <w:pPr>
              <w:pStyle w:val="Tabletext"/>
              <w:jc w:val="center"/>
              <w:rPr>
                <w:sz w:val="18"/>
                <w:szCs w:val="18"/>
                <w:lang w:eastAsia="ja-JP"/>
              </w:rPr>
            </w:pPr>
            <w:r w:rsidRPr="00182533">
              <w:rPr>
                <w:sz w:val="18"/>
                <w:szCs w:val="18"/>
                <w:lang w:eastAsia="ja-JP"/>
              </w:rPr>
              <w:t>No aplicable</w:t>
            </w:r>
          </w:p>
        </w:tc>
        <w:tc>
          <w:tcPr>
            <w:tcW w:w="2041" w:type="dxa"/>
            <w:vAlign w:val="center"/>
          </w:tcPr>
          <w:p w14:paraId="69951FBD" w14:textId="77777777" w:rsidR="00827998" w:rsidRPr="00182533" w:rsidRDefault="00827998" w:rsidP="00A91337">
            <w:pPr>
              <w:pStyle w:val="Tabletext"/>
              <w:keepNext/>
              <w:keepLines/>
              <w:jc w:val="center"/>
              <w:rPr>
                <w:sz w:val="18"/>
                <w:szCs w:val="18"/>
                <w:lang w:eastAsia="ja-JP"/>
              </w:rPr>
            </w:pPr>
            <w:r w:rsidRPr="00182533">
              <w:rPr>
                <w:sz w:val="18"/>
                <w:szCs w:val="18"/>
                <w:lang w:eastAsia="ja-JP"/>
              </w:rPr>
              <w:t>No aplicable</w:t>
            </w:r>
          </w:p>
        </w:tc>
        <w:tc>
          <w:tcPr>
            <w:tcW w:w="2041" w:type="dxa"/>
            <w:vAlign w:val="center"/>
          </w:tcPr>
          <w:p w14:paraId="18EF7D10" w14:textId="77777777" w:rsidR="00827998" w:rsidRPr="00182533" w:rsidRDefault="00827998" w:rsidP="00A91337">
            <w:pPr>
              <w:pStyle w:val="Tabletext"/>
              <w:keepNext/>
              <w:keepLines/>
              <w:jc w:val="center"/>
              <w:rPr>
                <w:sz w:val="18"/>
                <w:szCs w:val="18"/>
                <w:lang w:eastAsia="ja-JP"/>
              </w:rPr>
            </w:pPr>
            <w:r w:rsidRPr="00182533">
              <w:rPr>
                <w:sz w:val="18"/>
                <w:szCs w:val="18"/>
                <w:lang w:eastAsia="ja-JP"/>
              </w:rPr>
              <w:t>No aplicable</w:t>
            </w:r>
          </w:p>
        </w:tc>
        <w:tc>
          <w:tcPr>
            <w:tcW w:w="2041" w:type="dxa"/>
            <w:vAlign w:val="center"/>
          </w:tcPr>
          <w:p w14:paraId="369D9BC4" w14:textId="77777777" w:rsidR="00827998" w:rsidRPr="00182533" w:rsidRDefault="00701E42" w:rsidP="00A91337">
            <w:pPr>
              <w:pStyle w:val="Tabletext"/>
              <w:jc w:val="center"/>
              <w:rPr>
                <w:sz w:val="18"/>
                <w:szCs w:val="18"/>
                <w:lang w:eastAsia="ja-JP"/>
              </w:rPr>
            </w:pPr>
            <w:hyperlink r:id="rId4235" w:history="1">
              <w:r w:rsidR="00827998" w:rsidRPr="00182533">
                <w:rPr>
                  <w:rStyle w:val="Hyperlink"/>
                  <w:sz w:val="16"/>
                  <w:szCs w:val="16"/>
                  <w:lang w:eastAsia="ja-JP"/>
                </w:rPr>
                <w:t>http://www.tta.or.kr/data/ttasDown.jsp?where=14688&amp;pk_num=TTAE.IE-802.16m</w:t>
              </w:r>
            </w:hyperlink>
          </w:p>
          <w:p w14:paraId="576D7695" w14:textId="77777777" w:rsidR="00827998" w:rsidRPr="00182533" w:rsidRDefault="00827998" w:rsidP="00A91337">
            <w:pPr>
              <w:pStyle w:val="Tabletext"/>
              <w:jc w:val="center"/>
              <w:rPr>
                <w:sz w:val="18"/>
                <w:szCs w:val="18"/>
                <w:lang w:eastAsia="ja-JP"/>
              </w:rPr>
            </w:pPr>
            <w:r w:rsidRPr="00182533">
              <w:rPr>
                <w:sz w:val="18"/>
                <w:szCs w:val="18"/>
                <w:lang w:eastAsia="ja-JP"/>
              </w:rPr>
              <w:t xml:space="preserve">(Anexo U, transposición </w:t>
            </w:r>
            <w:r w:rsidRPr="00182533">
              <w:rPr>
                <w:sz w:val="18"/>
                <w:szCs w:val="18"/>
                <w:lang w:eastAsia="ja-JP"/>
              </w:rPr>
              <w:br/>
              <w:t>por la TTA de la norma IEEE 802.16m)</w:t>
            </w:r>
          </w:p>
        </w:tc>
      </w:tr>
      <w:tr w:rsidR="00827998" w:rsidRPr="00182533" w14:paraId="48FC7473" w14:textId="77777777" w:rsidTr="00A91337">
        <w:trPr>
          <w:jc w:val="center"/>
        </w:trPr>
        <w:tc>
          <w:tcPr>
            <w:tcW w:w="1417" w:type="dxa"/>
            <w:vAlign w:val="center"/>
          </w:tcPr>
          <w:p w14:paraId="31631BFD" w14:textId="77777777" w:rsidR="00827998" w:rsidRPr="00182533" w:rsidRDefault="00827998" w:rsidP="00A91337">
            <w:pPr>
              <w:pStyle w:val="Tabletext"/>
              <w:jc w:val="left"/>
              <w:rPr>
                <w:iCs/>
                <w:sz w:val="18"/>
                <w:szCs w:val="18"/>
                <w:lang w:eastAsia="ja-JP"/>
              </w:rPr>
            </w:pPr>
            <w:r w:rsidRPr="00182533">
              <w:rPr>
                <w:iCs/>
                <w:sz w:val="18"/>
                <w:szCs w:val="18"/>
              </w:rPr>
              <w:t>Anexo V: Clase de capacidad por defecto y parámetros</w:t>
            </w:r>
          </w:p>
        </w:tc>
        <w:tc>
          <w:tcPr>
            <w:tcW w:w="2041" w:type="dxa"/>
            <w:vAlign w:val="center"/>
          </w:tcPr>
          <w:p w14:paraId="42357C92" w14:textId="77777777" w:rsidR="00827998" w:rsidRPr="00182533" w:rsidRDefault="00827998" w:rsidP="00A91337">
            <w:pPr>
              <w:pStyle w:val="Tabletext"/>
              <w:jc w:val="center"/>
              <w:rPr>
                <w:sz w:val="18"/>
                <w:szCs w:val="18"/>
                <w:lang w:eastAsia="ja-JP"/>
              </w:rPr>
            </w:pPr>
            <w:r w:rsidRPr="00182533">
              <w:rPr>
                <w:sz w:val="18"/>
                <w:szCs w:val="18"/>
                <w:lang w:eastAsia="ja-JP"/>
              </w:rPr>
              <w:t>No aplicable</w:t>
            </w:r>
          </w:p>
        </w:tc>
        <w:tc>
          <w:tcPr>
            <w:tcW w:w="2041" w:type="dxa"/>
            <w:vAlign w:val="center"/>
          </w:tcPr>
          <w:p w14:paraId="18F8C7B4" w14:textId="77777777" w:rsidR="00827998" w:rsidRPr="00182533" w:rsidRDefault="00827998" w:rsidP="00A91337">
            <w:pPr>
              <w:pStyle w:val="Tabletext"/>
              <w:keepNext/>
              <w:keepLines/>
              <w:jc w:val="center"/>
              <w:rPr>
                <w:sz w:val="18"/>
                <w:szCs w:val="18"/>
                <w:lang w:eastAsia="ja-JP"/>
              </w:rPr>
            </w:pPr>
            <w:r w:rsidRPr="00182533">
              <w:rPr>
                <w:sz w:val="18"/>
                <w:szCs w:val="18"/>
                <w:lang w:eastAsia="ja-JP"/>
              </w:rPr>
              <w:t>No aplicable</w:t>
            </w:r>
          </w:p>
        </w:tc>
        <w:tc>
          <w:tcPr>
            <w:tcW w:w="2041" w:type="dxa"/>
            <w:vAlign w:val="center"/>
          </w:tcPr>
          <w:p w14:paraId="1B1215FD" w14:textId="77777777" w:rsidR="00827998" w:rsidRPr="00182533" w:rsidRDefault="00827998" w:rsidP="00A91337">
            <w:pPr>
              <w:pStyle w:val="Tabletext"/>
              <w:keepNext/>
              <w:keepLines/>
              <w:jc w:val="center"/>
              <w:rPr>
                <w:sz w:val="18"/>
                <w:szCs w:val="18"/>
                <w:lang w:eastAsia="ja-JP"/>
              </w:rPr>
            </w:pPr>
            <w:r w:rsidRPr="00182533">
              <w:rPr>
                <w:sz w:val="18"/>
                <w:szCs w:val="18"/>
                <w:lang w:eastAsia="ja-JP"/>
              </w:rPr>
              <w:t>No aplicable</w:t>
            </w:r>
          </w:p>
        </w:tc>
        <w:tc>
          <w:tcPr>
            <w:tcW w:w="2041" w:type="dxa"/>
            <w:vAlign w:val="center"/>
          </w:tcPr>
          <w:p w14:paraId="1FE25D55" w14:textId="77777777" w:rsidR="00827998" w:rsidRPr="00182533" w:rsidRDefault="00701E42" w:rsidP="00A91337">
            <w:pPr>
              <w:pStyle w:val="Tabletext"/>
              <w:jc w:val="center"/>
              <w:rPr>
                <w:sz w:val="18"/>
                <w:szCs w:val="18"/>
                <w:lang w:eastAsia="ja-JP"/>
              </w:rPr>
            </w:pPr>
            <w:hyperlink r:id="rId4236" w:history="1">
              <w:r w:rsidR="00827998" w:rsidRPr="00182533">
                <w:rPr>
                  <w:rStyle w:val="Hyperlink"/>
                  <w:sz w:val="16"/>
                  <w:szCs w:val="16"/>
                  <w:lang w:eastAsia="ja-JP"/>
                </w:rPr>
                <w:t>http://www.tta.or.kr/data/ttasDown.jsp?where=14688&amp;pk_num=TTAE.IE-802.16m</w:t>
              </w:r>
            </w:hyperlink>
          </w:p>
          <w:p w14:paraId="4A23583A" w14:textId="77777777" w:rsidR="00827998" w:rsidRPr="00182533" w:rsidRDefault="00827998" w:rsidP="00A91337">
            <w:pPr>
              <w:pStyle w:val="Tabletext"/>
              <w:jc w:val="center"/>
              <w:rPr>
                <w:sz w:val="18"/>
                <w:szCs w:val="18"/>
                <w:lang w:eastAsia="ja-JP"/>
              </w:rPr>
            </w:pPr>
            <w:r w:rsidRPr="00182533">
              <w:rPr>
                <w:sz w:val="18"/>
                <w:szCs w:val="18"/>
                <w:lang w:eastAsia="ja-JP"/>
              </w:rPr>
              <w:t>(Anexo V, transposición por la TTA de la norma IEEE 802.16m)</w:t>
            </w:r>
          </w:p>
        </w:tc>
      </w:tr>
    </w:tbl>
    <w:p w14:paraId="180C2F47" w14:textId="77777777" w:rsidR="00827998" w:rsidRPr="00182533" w:rsidRDefault="00827998" w:rsidP="00827998">
      <w:pPr>
        <w:pStyle w:val="Tablefin"/>
        <w:rPr>
          <w:rFonts w:eastAsia="SimSun"/>
          <w:lang w:val="es-ES" w:eastAsia="ja-JP"/>
        </w:rPr>
      </w:pPr>
    </w:p>
    <w:p w14:paraId="267E85EB" w14:textId="77777777" w:rsidR="00827998" w:rsidRPr="00182533" w:rsidRDefault="00827998" w:rsidP="00827998">
      <w:pPr>
        <w:pStyle w:val="Heading4"/>
        <w:spacing w:after="40"/>
      </w:pPr>
      <w:r w:rsidRPr="00182533">
        <w:t>2.1.2.4</w:t>
      </w:r>
      <w:r w:rsidRPr="00182533">
        <w:tab/>
        <w:t>Transposiciones: WiMAX Forum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27"/>
        <w:gridCol w:w="2053"/>
        <w:gridCol w:w="2053"/>
        <w:gridCol w:w="2053"/>
        <w:gridCol w:w="2053"/>
      </w:tblGrid>
      <w:tr w:rsidR="00827998" w:rsidRPr="005F2BAE" w14:paraId="2D8EBBBE" w14:textId="77777777" w:rsidTr="00A91337">
        <w:trPr>
          <w:cantSplit/>
          <w:tblHeader/>
          <w:jc w:val="center"/>
        </w:trPr>
        <w:tc>
          <w:tcPr>
            <w:tcW w:w="1417" w:type="dxa"/>
            <w:vAlign w:val="center"/>
          </w:tcPr>
          <w:p w14:paraId="5EE45B04" w14:textId="77777777" w:rsidR="00827998" w:rsidRPr="00182533" w:rsidRDefault="00827998" w:rsidP="00A91337">
            <w:pPr>
              <w:pStyle w:val="Tablehead"/>
              <w:rPr>
                <w:sz w:val="18"/>
                <w:szCs w:val="18"/>
                <w:lang w:eastAsia="ja-JP"/>
              </w:rPr>
            </w:pPr>
          </w:p>
        </w:tc>
        <w:tc>
          <w:tcPr>
            <w:tcW w:w="2041" w:type="dxa"/>
            <w:vAlign w:val="center"/>
          </w:tcPr>
          <w:p w14:paraId="79848FB3" w14:textId="77777777" w:rsidR="00827998" w:rsidRPr="00182533" w:rsidRDefault="00827998" w:rsidP="00A91337">
            <w:pPr>
              <w:pStyle w:val="Tablehead"/>
              <w:rPr>
                <w:sz w:val="18"/>
                <w:szCs w:val="18"/>
                <w:lang w:eastAsia="ja-JP"/>
              </w:rPr>
            </w:pPr>
            <w:r w:rsidRPr="00182533">
              <w:rPr>
                <w:sz w:val="18"/>
                <w:szCs w:val="18"/>
                <w:lang w:eastAsia="ja-JP"/>
              </w:rPr>
              <w:t>Especificación base conforme a la norma IEEE 802.16-2009</w:t>
            </w:r>
          </w:p>
        </w:tc>
        <w:tc>
          <w:tcPr>
            <w:tcW w:w="2041" w:type="dxa"/>
            <w:vAlign w:val="center"/>
          </w:tcPr>
          <w:p w14:paraId="6D89D1C4" w14:textId="77777777" w:rsidR="00827998" w:rsidRPr="00182533" w:rsidRDefault="00827998" w:rsidP="00A91337">
            <w:pPr>
              <w:pStyle w:val="Tablehead"/>
              <w:rPr>
                <w:sz w:val="18"/>
                <w:szCs w:val="18"/>
                <w:lang w:eastAsia="ja-JP"/>
              </w:rPr>
            </w:pPr>
            <w:r w:rsidRPr="00182533">
              <w:rPr>
                <w:sz w:val="18"/>
                <w:szCs w:val="18"/>
                <w:lang w:eastAsia="ja-JP"/>
              </w:rPr>
              <w:t>Enmienda conforme a la norma IEEE 802.16j-2009</w:t>
            </w:r>
          </w:p>
        </w:tc>
        <w:tc>
          <w:tcPr>
            <w:tcW w:w="2041" w:type="dxa"/>
            <w:vAlign w:val="center"/>
          </w:tcPr>
          <w:p w14:paraId="5B414343" w14:textId="77777777" w:rsidR="00827998" w:rsidRPr="00182533" w:rsidRDefault="00827998" w:rsidP="00A91337">
            <w:pPr>
              <w:pStyle w:val="Tablehead"/>
              <w:rPr>
                <w:sz w:val="18"/>
                <w:szCs w:val="18"/>
                <w:lang w:eastAsia="ja-JP"/>
              </w:rPr>
            </w:pPr>
            <w:r w:rsidRPr="00182533">
              <w:rPr>
                <w:sz w:val="18"/>
                <w:szCs w:val="18"/>
                <w:lang w:eastAsia="ja-JP"/>
              </w:rPr>
              <w:t>Enmienda conforme a la norma IEEE 802.16h-2010</w:t>
            </w:r>
          </w:p>
        </w:tc>
        <w:tc>
          <w:tcPr>
            <w:tcW w:w="2041" w:type="dxa"/>
            <w:vAlign w:val="center"/>
          </w:tcPr>
          <w:p w14:paraId="71BE534E" w14:textId="77777777" w:rsidR="00827998" w:rsidRPr="005F2BAE" w:rsidRDefault="00827998" w:rsidP="00A91337">
            <w:pPr>
              <w:pStyle w:val="Tablehead"/>
              <w:rPr>
                <w:sz w:val="18"/>
                <w:szCs w:val="18"/>
                <w:lang w:val="it-IT" w:eastAsia="ja-JP"/>
              </w:rPr>
            </w:pPr>
            <w:r w:rsidRPr="005F2BAE">
              <w:rPr>
                <w:sz w:val="18"/>
                <w:szCs w:val="18"/>
                <w:lang w:val="it-IT" w:eastAsia="ja-JP"/>
              </w:rPr>
              <w:t>Enmienda conforme a la norma IEEE 802.16m-2011</w:t>
            </w:r>
          </w:p>
        </w:tc>
      </w:tr>
      <w:tr w:rsidR="00827998" w:rsidRPr="00182533" w14:paraId="4185BB6B" w14:textId="77777777" w:rsidTr="00A91337">
        <w:trPr>
          <w:cantSplit/>
          <w:jc w:val="center"/>
        </w:trPr>
        <w:tc>
          <w:tcPr>
            <w:tcW w:w="1417" w:type="dxa"/>
            <w:vAlign w:val="center"/>
          </w:tcPr>
          <w:p w14:paraId="57C52AC9" w14:textId="77777777" w:rsidR="00827998" w:rsidRPr="00182533" w:rsidRDefault="00827998" w:rsidP="00A91337">
            <w:pPr>
              <w:pStyle w:val="Tabletext"/>
              <w:keepNext/>
              <w:keepLines/>
              <w:jc w:val="left"/>
              <w:rPr>
                <w:iCs/>
                <w:sz w:val="18"/>
                <w:szCs w:val="18"/>
                <w:lang w:eastAsia="ja-JP"/>
              </w:rPr>
            </w:pPr>
            <w:r w:rsidRPr="00182533">
              <w:rPr>
                <w:iCs/>
                <w:sz w:val="18"/>
                <w:szCs w:val="18"/>
                <w:lang w:eastAsia="ja-JP"/>
              </w:rPr>
              <w:t>Organización de transposición</w:t>
            </w:r>
          </w:p>
        </w:tc>
        <w:tc>
          <w:tcPr>
            <w:tcW w:w="2041" w:type="dxa"/>
            <w:vAlign w:val="center"/>
          </w:tcPr>
          <w:p w14:paraId="420734CA" w14:textId="77777777" w:rsidR="00827998" w:rsidRPr="00182533" w:rsidRDefault="00827998" w:rsidP="00A91337">
            <w:pPr>
              <w:pStyle w:val="Tabletext"/>
              <w:keepNext/>
              <w:keepLines/>
              <w:jc w:val="center"/>
              <w:rPr>
                <w:sz w:val="18"/>
                <w:szCs w:val="18"/>
                <w:lang w:eastAsia="ja-JP"/>
              </w:rPr>
            </w:pPr>
            <w:r w:rsidRPr="00182533">
              <w:rPr>
                <w:sz w:val="18"/>
                <w:szCs w:val="18"/>
                <w:lang w:eastAsia="ja-JP"/>
              </w:rPr>
              <w:t>WIMAX Forum</w:t>
            </w:r>
          </w:p>
        </w:tc>
        <w:tc>
          <w:tcPr>
            <w:tcW w:w="2041" w:type="dxa"/>
            <w:vAlign w:val="center"/>
          </w:tcPr>
          <w:p w14:paraId="29810612" w14:textId="77777777" w:rsidR="00827998" w:rsidRPr="00182533" w:rsidRDefault="00827998" w:rsidP="00A91337">
            <w:pPr>
              <w:pStyle w:val="Tabletext"/>
              <w:keepNext/>
              <w:keepLines/>
              <w:jc w:val="center"/>
              <w:rPr>
                <w:sz w:val="18"/>
                <w:szCs w:val="18"/>
                <w:lang w:eastAsia="ja-JP"/>
              </w:rPr>
            </w:pPr>
            <w:r w:rsidRPr="00182533">
              <w:rPr>
                <w:sz w:val="18"/>
                <w:szCs w:val="18"/>
                <w:lang w:eastAsia="ja-JP"/>
              </w:rPr>
              <w:t>WIMAX Forum</w:t>
            </w:r>
          </w:p>
        </w:tc>
        <w:tc>
          <w:tcPr>
            <w:tcW w:w="2041" w:type="dxa"/>
            <w:vAlign w:val="center"/>
          </w:tcPr>
          <w:p w14:paraId="55D2AE77" w14:textId="77777777" w:rsidR="00827998" w:rsidRPr="00182533" w:rsidRDefault="00827998" w:rsidP="00A91337">
            <w:pPr>
              <w:pStyle w:val="Tabletext"/>
              <w:keepNext/>
              <w:keepLines/>
              <w:jc w:val="center"/>
              <w:rPr>
                <w:sz w:val="18"/>
                <w:szCs w:val="18"/>
                <w:lang w:eastAsia="ja-JP"/>
              </w:rPr>
            </w:pPr>
            <w:r w:rsidRPr="00182533">
              <w:rPr>
                <w:sz w:val="18"/>
                <w:szCs w:val="18"/>
                <w:lang w:eastAsia="ja-JP"/>
              </w:rPr>
              <w:t>WIMAX Forum</w:t>
            </w:r>
          </w:p>
        </w:tc>
        <w:tc>
          <w:tcPr>
            <w:tcW w:w="2041" w:type="dxa"/>
            <w:vAlign w:val="center"/>
          </w:tcPr>
          <w:p w14:paraId="0E7BE17A" w14:textId="77777777" w:rsidR="00827998" w:rsidRPr="00182533" w:rsidRDefault="00827998" w:rsidP="00A91337">
            <w:pPr>
              <w:pStyle w:val="Tabletext"/>
              <w:keepNext/>
              <w:keepLines/>
              <w:jc w:val="center"/>
              <w:rPr>
                <w:sz w:val="18"/>
                <w:szCs w:val="18"/>
                <w:lang w:eastAsia="ja-JP"/>
              </w:rPr>
            </w:pPr>
            <w:r w:rsidRPr="00182533">
              <w:rPr>
                <w:sz w:val="18"/>
                <w:szCs w:val="18"/>
                <w:lang w:eastAsia="ja-JP"/>
              </w:rPr>
              <w:t>WIMAX Forum</w:t>
            </w:r>
          </w:p>
        </w:tc>
      </w:tr>
      <w:tr w:rsidR="00827998" w:rsidRPr="00182533" w14:paraId="0C20839E" w14:textId="77777777" w:rsidTr="00A91337">
        <w:trPr>
          <w:cantSplit/>
          <w:jc w:val="center"/>
        </w:trPr>
        <w:tc>
          <w:tcPr>
            <w:tcW w:w="1417" w:type="dxa"/>
            <w:vAlign w:val="center"/>
          </w:tcPr>
          <w:p w14:paraId="4273D741" w14:textId="77777777" w:rsidR="00827998" w:rsidRPr="00182533" w:rsidRDefault="00827998" w:rsidP="00A91337">
            <w:pPr>
              <w:pStyle w:val="Tabletext"/>
              <w:keepNext/>
              <w:keepLines/>
              <w:jc w:val="left"/>
              <w:rPr>
                <w:iCs/>
                <w:sz w:val="18"/>
                <w:szCs w:val="18"/>
                <w:lang w:eastAsia="ja-JP"/>
              </w:rPr>
            </w:pPr>
            <w:r w:rsidRPr="00182533">
              <w:rPr>
                <w:iCs/>
                <w:sz w:val="18"/>
                <w:szCs w:val="18"/>
                <w:lang w:eastAsia="ja-JP"/>
              </w:rPr>
              <w:t>Número de documento</w:t>
            </w:r>
          </w:p>
        </w:tc>
        <w:tc>
          <w:tcPr>
            <w:tcW w:w="2041" w:type="dxa"/>
            <w:vAlign w:val="center"/>
          </w:tcPr>
          <w:p w14:paraId="7115BB37" w14:textId="77777777" w:rsidR="00827998" w:rsidRPr="00182533" w:rsidRDefault="00827998" w:rsidP="00A91337">
            <w:pPr>
              <w:pStyle w:val="Tabletext"/>
              <w:keepNext/>
              <w:keepLines/>
              <w:ind w:right="-57"/>
              <w:jc w:val="center"/>
              <w:rPr>
                <w:sz w:val="18"/>
                <w:szCs w:val="18"/>
                <w:lang w:eastAsia="ja-JP"/>
              </w:rPr>
            </w:pPr>
            <w:r w:rsidRPr="00182533">
              <w:rPr>
                <w:sz w:val="18"/>
                <w:szCs w:val="18"/>
                <w:lang w:eastAsia="zh-CN"/>
              </w:rPr>
              <w:t>T28-001-R020v01</w:t>
            </w:r>
            <w:r w:rsidRPr="00182533">
              <w:rPr>
                <w:sz w:val="18"/>
                <w:szCs w:val="18"/>
                <w:lang w:eastAsia="ja-JP"/>
              </w:rPr>
              <w:t>, transposición por el WiMAX FORUM de la norma IEEE 802.16-2009</w:t>
            </w:r>
          </w:p>
        </w:tc>
        <w:tc>
          <w:tcPr>
            <w:tcW w:w="2041" w:type="dxa"/>
            <w:vAlign w:val="center"/>
          </w:tcPr>
          <w:p w14:paraId="69BC2EAE" w14:textId="77777777" w:rsidR="00827998" w:rsidRPr="00182533" w:rsidRDefault="00827998" w:rsidP="00A91337">
            <w:pPr>
              <w:pStyle w:val="Tabletext"/>
              <w:keepNext/>
              <w:keepLines/>
              <w:jc w:val="center"/>
              <w:rPr>
                <w:sz w:val="18"/>
                <w:szCs w:val="18"/>
                <w:lang w:eastAsia="ja-JP"/>
              </w:rPr>
            </w:pPr>
            <w:r w:rsidRPr="00182533">
              <w:rPr>
                <w:sz w:val="18"/>
                <w:szCs w:val="18"/>
                <w:lang w:eastAsia="zh-CN"/>
              </w:rPr>
              <w:t>T28-001-R020v01</w:t>
            </w:r>
            <w:r w:rsidRPr="00182533">
              <w:rPr>
                <w:sz w:val="18"/>
                <w:szCs w:val="18"/>
                <w:lang w:eastAsia="ja-JP"/>
              </w:rPr>
              <w:t>, transposición por el WiMAX FORUM de la norma IEEE 802.16j</w:t>
            </w:r>
          </w:p>
        </w:tc>
        <w:tc>
          <w:tcPr>
            <w:tcW w:w="2041" w:type="dxa"/>
            <w:vAlign w:val="center"/>
          </w:tcPr>
          <w:p w14:paraId="7357B33B" w14:textId="77777777" w:rsidR="00827998" w:rsidRPr="00182533" w:rsidRDefault="00827998" w:rsidP="00A91337">
            <w:pPr>
              <w:pStyle w:val="Tabletext"/>
              <w:keepNext/>
              <w:keepLines/>
              <w:jc w:val="center"/>
              <w:rPr>
                <w:sz w:val="18"/>
                <w:szCs w:val="18"/>
                <w:lang w:eastAsia="ja-JP"/>
              </w:rPr>
            </w:pPr>
            <w:r w:rsidRPr="00182533">
              <w:rPr>
                <w:sz w:val="18"/>
                <w:szCs w:val="18"/>
                <w:lang w:eastAsia="zh-CN"/>
              </w:rPr>
              <w:t>T28-001-R020v01</w:t>
            </w:r>
            <w:r w:rsidRPr="00182533">
              <w:rPr>
                <w:sz w:val="18"/>
                <w:szCs w:val="18"/>
                <w:lang w:eastAsia="ja-JP"/>
              </w:rPr>
              <w:t>, transposición por el WiMAX FORUM de la norma IEEE 802.16h</w:t>
            </w:r>
          </w:p>
        </w:tc>
        <w:tc>
          <w:tcPr>
            <w:tcW w:w="2041" w:type="dxa"/>
            <w:vAlign w:val="center"/>
          </w:tcPr>
          <w:p w14:paraId="0683DF77" w14:textId="77777777" w:rsidR="00827998" w:rsidRPr="00182533" w:rsidRDefault="00827998" w:rsidP="00A91337">
            <w:pPr>
              <w:pStyle w:val="Tabletext"/>
              <w:keepNext/>
              <w:keepLines/>
              <w:jc w:val="center"/>
              <w:rPr>
                <w:sz w:val="18"/>
                <w:szCs w:val="18"/>
                <w:lang w:eastAsia="ja-JP"/>
              </w:rPr>
            </w:pPr>
            <w:r w:rsidRPr="00182533">
              <w:rPr>
                <w:sz w:val="18"/>
                <w:szCs w:val="18"/>
                <w:lang w:eastAsia="zh-CN"/>
              </w:rPr>
              <w:t>T28-001-R020v01</w:t>
            </w:r>
            <w:r w:rsidRPr="00182533">
              <w:rPr>
                <w:sz w:val="18"/>
                <w:szCs w:val="18"/>
                <w:lang w:eastAsia="ja-JP"/>
              </w:rPr>
              <w:t>, transposición por el WiMAX FORUM de la norma IEEE 802.16m</w:t>
            </w:r>
          </w:p>
        </w:tc>
      </w:tr>
      <w:tr w:rsidR="00827998" w:rsidRPr="00182533" w14:paraId="30CBAC3E" w14:textId="77777777" w:rsidTr="00A91337">
        <w:trPr>
          <w:cantSplit/>
          <w:jc w:val="center"/>
        </w:trPr>
        <w:tc>
          <w:tcPr>
            <w:tcW w:w="1417" w:type="dxa"/>
            <w:vAlign w:val="center"/>
          </w:tcPr>
          <w:p w14:paraId="5665FE64" w14:textId="77777777" w:rsidR="00827998" w:rsidRPr="00182533" w:rsidRDefault="00827998" w:rsidP="00A91337">
            <w:pPr>
              <w:pStyle w:val="Tabletext"/>
              <w:keepNext/>
              <w:keepLines/>
              <w:jc w:val="left"/>
              <w:rPr>
                <w:iCs/>
                <w:sz w:val="18"/>
                <w:szCs w:val="18"/>
                <w:lang w:eastAsia="ja-JP"/>
              </w:rPr>
            </w:pPr>
            <w:r w:rsidRPr="00182533">
              <w:rPr>
                <w:iCs/>
                <w:sz w:val="18"/>
                <w:szCs w:val="18"/>
                <w:lang w:eastAsia="ja-JP"/>
              </w:rPr>
              <w:t>Versión</w:t>
            </w:r>
          </w:p>
        </w:tc>
        <w:tc>
          <w:tcPr>
            <w:tcW w:w="2041" w:type="dxa"/>
            <w:vAlign w:val="center"/>
          </w:tcPr>
          <w:p w14:paraId="21DD32CC" w14:textId="77777777" w:rsidR="00827998" w:rsidRPr="00182533" w:rsidRDefault="00827998" w:rsidP="00A91337">
            <w:pPr>
              <w:pStyle w:val="Tabletext"/>
              <w:keepNext/>
              <w:keepLines/>
              <w:jc w:val="center"/>
              <w:rPr>
                <w:sz w:val="18"/>
                <w:szCs w:val="18"/>
                <w:lang w:eastAsia="ja-JP"/>
              </w:rPr>
            </w:pPr>
            <w:r w:rsidRPr="00182533">
              <w:rPr>
                <w:sz w:val="18"/>
                <w:szCs w:val="18"/>
                <w:lang w:eastAsia="ja-JP"/>
              </w:rPr>
              <w:t>V01</w:t>
            </w:r>
          </w:p>
        </w:tc>
        <w:tc>
          <w:tcPr>
            <w:tcW w:w="2041" w:type="dxa"/>
            <w:vAlign w:val="center"/>
          </w:tcPr>
          <w:p w14:paraId="3DF2883D" w14:textId="77777777" w:rsidR="00827998" w:rsidRPr="00182533" w:rsidRDefault="00827998" w:rsidP="00A91337">
            <w:pPr>
              <w:pStyle w:val="Tabletext"/>
              <w:keepNext/>
              <w:keepLines/>
              <w:jc w:val="center"/>
              <w:rPr>
                <w:sz w:val="18"/>
                <w:szCs w:val="18"/>
                <w:lang w:eastAsia="ja-JP"/>
              </w:rPr>
            </w:pPr>
            <w:r w:rsidRPr="00182533">
              <w:rPr>
                <w:sz w:val="18"/>
                <w:szCs w:val="18"/>
                <w:lang w:eastAsia="ja-JP"/>
              </w:rPr>
              <w:t>V01</w:t>
            </w:r>
          </w:p>
        </w:tc>
        <w:tc>
          <w:tcPr>
            <w:tcW w:w="2041" w:type="dxa"/>
            <w:vAlign w:val="center"/>
          </w:tcPr>
          <w:p w14:paraId="1C61549E" w14:textId="77777777" w:rsidR="00827998" w:rsidRPr="00182533" w:rsidRDefault="00827998" w:rsidP="00A91337">
            <w:pPr>
              <w:pStyle w:val="Tabletext"/>
              <w:keepNext/>
              <w:keepLines/>
              <w:jc w:val="center"/>
              <w:rPr>
                <w:sz w:val="18"/>
                <w:szCs w:val="18"/>
                <w:lang w:eastAsia="ja-JP"/>
              </w:rPr>
            </w:pPr>
            <w:r w:rsidRPr="00182533">
              <w:rPr>
                <w:sz w:val="18"/>
                <w:szCs w:val="18"/>
                <w:lang w:eastAsia="ja-JP"/>
              </w:rPr>
              <w:t>V01</w:t>
            </w:r>
          </w:p>
        </w:tc>
        <w:tc>
          <w:tcPr>
            <w:tcW w:w="2041" w:type="dxa"/>
            <w:vAlign w:val="center"/>
          </w:tcPr>
          <w:p w14:paraId="5CF7FDAD" w14:textId="77777777" w:rsidR="00827998" w:rsidRPr="00182533" w:rsidRDefault="00827998" w:rsidP="00A91337">
            <w:pPr>
              <w:pStyle w:val="Tabletext"/>
              <w:keepNext/>
              <w:keepLines/>
              <w:jc w:val="center"/>
              <w:rPr>
                <w:sz w:val="18"/>
                <w:szCs w:val="18"/>
                <w:lang w:eastAsia="ja-JP"/>
              </w:rPr>
            </w:pPr>
            <w:r w:rsidRPr="00182533">
              <w:rPr>
                <w:sz w:val="18"/>
                <w:szCs w:val="18"/>
                <w:lang w:eastAsia="ja-JP"/>
              </w:rPr>
              <w:t>V01</w:t>
            </w:r>
          </w:p>
        </w:tc>
      </w:tr>
      <w:tr w:rsidR="00827998" w:rsidRPr="00182533" w14:paraId="572BA954" w14:textId="77777777" w:rsidTr="00A91337">
        <w:trPr>
          <w:cantSplit/>
          <w:jc w:val="center"/>
        </w:trPr>
        <w:tc>
          <w:tcPr>
            <w:tcW w:w="1417" w:type="dxa"/>
            <w:tcBorders>
              <w:bottom w:val="single" w:sz="4" w:space="0" w:color="auto"/>
            </w:tcBorders>
            <w:vAlign w:val="center"/>
          </w:tcPr>
          <w:p w14:paraId="109B8A90" w14:textId="77777777" w:rsidR="00827998" w:rsidRPr="00182533" w:rsidRDefault="00827998" w:rsidP="00A91337">
            <w:pPr>
              <w:pStyle w:val="Tabletext"/>
              <w:jc w:val="left"/>
              <w:rPr>
                <w:iCs/>
                <w:sz w:val="18"/>
                <w:szCs w:val="18"/>
                <w:lang w:eastAsia="ja-JP"/>
              </w:rPr>
            </w:pPr>
            <w:r w:rsidRPr="00182533">
              <w:rPr>
                <w:iCs/>
                <w:sz w:val="18"/>
                <w:szCs w:val="18"/>
                <w:lang w:eastAsia="ja-JP"/>
              </w:rPr>
              <w:t>Fecha</w:t>
            </w:r>
          </w:p>
        </w:tc>
        <w:tc>
          <w:tcPr>
            <w:tcW w:w="2041" w:type="dxa"/>
            <w:tcBorders>
              <w:bottom w:val="single" w:sz="4" w:space="0" w:color="auto"/>
            </w:tcBorders>
            <w:vAlign w:val="center"/>
          </w:tcPr>
          <w:p w14:paraId="3A1F6717" w14:textId="77777777" w:rsidR="00827998" w:rsidRPr="00182533" w:rsidRDefault="00827998" w:rsidP="00A91337">
            <w:pPr>
              <w:pStyle w:val="Tabletext"/>
              <w:ind w:right="-57"/>
              <w:jc w:val="center"/>
              <w:rPr>
                <w:sz w:val="18"/>
                <w:szCs w:val="18"/>
                <w:lang w:eastAsia="ja-JP"/>
              </w:rPr>
            </w:pPr>
            <w:r w:rsidRPr="00182533">
              <w:rPr>
                <w:sz w:val="18"/>
                <w:szCs w:val="18"/>
                <w:lang w:eastAsia="ja-JP"/>
              </w:rPr>
              <w:t>20 de septiembre de 2011</w:t>
            </w:r>
          </w:p>
        </w:tc>
        <w:tc>
          <w:tcPr>
            <w:tcW w:w="2041" w:type="dxa"/>
            <w:tcBorders>
              <w:bottom w:val="single" w:sz="4" w:space="0" w:color="auto"/>
            </w:tcBorders>
            <w:vAlign w:val="center"/>
          </w:tcPr>
          <w:p w14:paraId="61C2C0B5" w14:textId="77777777" w:rsidR="00827998" w:rsidRPr="00182533" w:rsidRDefault="00827998" w:rsidP="00A91337">
            <w:pPr>
              <w:pStyle w:val="Tabletext"/>
              <w:ind w:right="-57"/>
              <w:jc w:val="center"/>
              <w:rPr>
                <w:sz w:val="18"/>
                <w:szCs w:val="18"/>
                <w:lang w:eastAsia="ja-JP"/>
              </w:rPr>
            </w:pPr>
            <w:r w:rsidRPr="00182533">
              <w:rPr>
                <w:sz w:val="18"/>
                <w:szCs w:val="18"/>
                <w:lang w:eastAsia="ja-JP"/>
              </w:rPr>
              <w:t>20 de septiembre de 2011</w:t>
            </w:r>
          </w:p>
        </w:tc>
        <w:tc>
          <w:tcPr>
            <w:tcW w:w="2041" w:type="dxa"/>
            <w:tcBorders>
              <w:bottom w:val="single" w:sz="4" w:space="0" w:color="auto"/>
            </w:tcBorders>
            <w:vAlign w:val="center"/>
          </w:tcPr>
          <w:p w14:paraId="0767DA6A" w14:textId="77777777" w:rsidR="00827998" w:rsidRPr="00182533" w:rsidRDefault="00827998" w:rsidP="00A91337">
            <w:pPr>
              <w:pStyle w:val="Tabletext"/>
              <w:ind w:right="-57"/>
              <w:jc w:val="center"/>
              <w:rPr>
                <w:sz w:val="18"/>
                <w:szCs w:val="18"/>
                <w:lang w:eastAsia="ja-JP"/>
              </w:rPr>
            </w:pPr>
            <w:r w:rsidRPr="00182533">
              <w:rPr>
                <w:sz w:val="18"/>
                <w:szCs w:val="18"/>
                <w:lang w:eastAsia="ja-JP"/>
              </w:rPr>
              <w:t>20 de septiembre de 2011</w:t>
            </w:r>
          </w:p>
        </w:tc>
        <w:tc>
          <w:tcPr>
            <w:tcW w:w="2041" w:type="dxa"/>
            <w:tcBorders>
              <w:bottom w:val="single" w:sz="4" w:space="0" w:color="auto"/>
            </w:tcBorders>
            <w:vAlign w:val="center"/>
          </w:tcPr>
          <w:p w14:paraId="3632D53F" w14:textId="77777777" w:rsidR="00827998" w:rsidRPr="00182533" w:rsidRDefault="00827998" w:rsidP="00A91337">
            <w:pPr>
              <w:pStyle w:val="Tabletext"/>
              <w:ind w:right="-57"/>
              <w:jc w:val="center"/>
              <w:rPr>
                <w:sz w:val="18"/>
                <w:szCs w:val="18"/>
                <w:lang w:eastAsia="ja-JP"/>
              </w:rPr>
            </w:pPr>
            <w:r w:rsidRPr="00182533">
              <w:rPr>
                <w:sz w:val="18"/>
                <w:szCs w:val="18"/>
                <w:lang w:eastAsia="ja-JP"/>
              </w:rPr>
              <w:t>20 de septiembre de 2011</w:t>
            </w:r>
          </w:p>
        </w:tc>
      </w:tr>
      <w:tr w:rsidR="00827998" w:rsidRPr="00182533" w14:paraId="4007FE4E" w14:textId="77777777" w:rsidTr="00A91337">
        <w:trPr>
          <w:cantSplit/>
          <w:jc w:val="center"/>
        </w:trPr>
        <w:tc>
          <w:tcPr>
            <w:tcW w:w="1417" w:type="dxa"/>
            <w:tcBorders>
              <w:bottom w:val="single" w:sz="4" w:space="0" w:color="auto"/>
            </w:tcBorders>
            <w:vAlign w:val="center"/>
          </w:tcPr>
          <w:p w14:paraId="410BD461" w14:textId="77777777" w:rsidR="00827998" w:rsidRPr="00182533" w:rsidRDefault="00827998" w:rsidP="00A91337">
            <w:pPr>
              <w:pStyle w:val="Tabletext"/>
              <w:jc w:val="left"/>
              <w:rPr>
                <w:iCs/>
                <w:sz w:val="18"/>
                <w:szCs w:val="18"/>
                <w:lang w:eastAsia="ja-JP"/>
              </w:rPr>
            </w:pPr>
            <w:r w:rsidRPr="00182533">
              <w:rPr>
                <w:iCs/>
                <w:sz w:val="18"/>
                <w:szCs w:val="18"/>
              </w:rPr>
              <w:t>Cláusula 1.4: Modelos de referencia</w:t>
            </w:r>
          </w:p>
        </w:tc>
        <w:tc>
          <w:tcPr>
            <w:tcW w:w="2041" w:type="dxa"/>
            <w:tcBorders>
              <w:bottom w:val="single" w:sz="4" w:space="0" w:color="auto"/>
            </w:tcBorders>
            <w:vAlign w:val="center"/>
          </w:tcPr>
          <w:p w14:paraId="7DDF7769" w14:textId="77777777" w:rsidR="00827998" w:rsidRPr="00182533" w:rsidRDefault="00701E42" w:rsidP="00A91337">
            <w:pPr>
              <w:pStyle w:val="Tabletext"/>
              <w:jc w:val="center"/>
              <w:rPr>
                <w:sz w:val="18"/>
                <w:szCs w:val="18"/>
                <w:lang w:eastAsia="ja-JP"/>
              </w:rPr>
            </w:pPr>
            <w:hyperlink r:id="rId4237" w:history="1">
              <w:r w:rsidR="00827998" w:rsidRPr="00182533">
                <w:rPr>
                  <w:rStyle w:val="Hyperlink"/>
                  <w:sz w:val="16"/>
                  <w:szCs w:val="16"/>
                  <w:lang w:eastAsia="zh-CN"/>
                </w:rPr>
                <w:t>http://www.wimaxforum.org/files/WMF-IMT-Advanced-Spec-T28-001-R020v01.pdf</w:t>
              </w:r>
            </w:hyperlink>
          </w:p>
          <w:p w14:paraId="00F4DFC0" w14:textId="77777777" w:rsidR="00827998" w:rsidRPr="00182533" w:rsidRDefault="00827998" w:rsidP="00A91337">
            <w:pPr>
              <w:pStyle w:val="Tabletext"/>
              <w:jc w:val="center"/>
              <w:rPr>
                <w:sz w:val="18"/>
                <w:szCs w:val="18"/>
                <w:lang w:eastAsia="ja-JP"/>
              </w:rPr>
            </w:pPr>
            <w:r w:rsidRPr="00182533">
              <w:rPr>
                <w:sz w:val="18"/>
                <w:szCs w:val="18"/>
                <w:lang w:eastAsia="ja-JP"/>
              </w:rPr>
              <w:t>(Cláusula 1.4, transposición por el WiMAX FORUM de la norma IEEE 802.16-2009)</w:t>
            </w:r>
          </w:p>
        </w:tc>
        <w:tc>
          <w:tcPr>
            <w:tcW w:w="2041" w:type="dxa"/>
            <w:tcBorders>
              <w:bottom w:val="single" w:sz="4" w:space="0" w:color="auto"/>
            </w:tcBorders>
            <w:vAlign w:val="center"/>
          </w:tcPr>
          <w:p w14:paraId="4D386BBE" w14:textId="77777777" w:rsidR="00827998" w:rsidRPr="00182533" w:rsidRDefault="00827998" w:rsidP="00A91337">
            <w:pPr>
              <w:pStyle w:val="Tabletext"/>
              <w:jc w:val="center"/>
              <w:rPr>
                <w:sz w:val="18"/>
                <w:szCs w:val="18"/>
                <w:lang w:eastAsia="ja-JP"/>
              </w:rPr>
            </w:pPr>
            <w:r w:rsidRPr="00182533">
              <w:rPr>
                <w:sz w:val="18"/>
                <w:szCs w:val="18"/>
                <w:lang w:eastAsia="ja-JP"/>
              </w:rPr>
              <w:t>No aplicable</w:t>
            </w:r>
          </w:p>
        </w:tc>
        <w:tc>
          <w:tcPr>
            <w:tcW w:w="2041" w:type="dxa"/>
            <w:tcBorders>
              <w:bottom w:val="single" w:sz="4" w:space="0" w:color="auto"/>
            </w:tcBorders>
            <w:vAlign w:val="center"/>
          </w:tcPr>
          <w:p w14:paraId="088A2B33" w14:textId="77777777" w:rsidR="00827998" w:rsidRPr="00182533" w:rsidRDefault="00701E42" w:rsidP="00A91337">
            <w:pPr>
              <w:pStyle w:val="Tabletext"/>
              <w:jc w:val="center"/>
              <w:rPr>
                <w:sz w:val="18"/>
                <w:szCs w:val="18"/>
                <w:lang w:eastAsia="ja-JP"/>
              </w:rPr>
            </w:pPr>
            <w:hyperlink r:id="rId4238" w:history="1">
              <w:r w:rsidR="00827998" w:rsidRPr="00182533">
                <w:rPr>
                  <w:rStyle w:val="Hyperlink"/>
                  <w:sz w:val="16"/>
                  <w:szCs w:val="16"/>
                  <w:lang w:eastAsia="zh-CN"/>
                </w:rPr>
                <w:t>http://www.wimaxforum.org/files/WMF-IMT-Advanced-Spec-T28-001-R020v01.pdf</w:t>
              </w:r>
            </w:hyperlink>
          </w:p>
          <w:p w14:paraId="37A7F3EF" w14:textId="77777777" w:rsidR="00827998" w:rsidRPr="00182533" w:rsidRDefault="00827998" w:rsidP="00A91337">
            <w:pPr>
              <w:pStyle w:val="Tabletext"/>
              <w:jc w:val="center"/>
              <w:rPr>
                <w:sz w:val="18"/>
                <w:szCs w:val="18"/>
                <w:lang w:eastAsia="ja-JP"/>
              </w:rPr>
            </w:pPr>
            <w:r w:rsidRPr="00182533">
              <w:rPr>
                <w:sz w:val="18"/>
                <w:szCs w:val="18"/>
                <w:lang w:eastAsia="ja-JP"/>
              </w:rPr>
              <w:t>(Cláusula 1.4, transposición por el WiMAX FORUM de la norma IEEE 802.16h)</w:t>
            </w:r>
          </w:p>
        </w:tc>
        <w:tc>
          <w:tcPr>
            <w:tcW w:w="2041" w:type="dxa"/>
            <w:tcBorders>
              <w:bottom w:val="single" w:sz="4" w:space="0" w:color="auto"/>
            </w:tcBorders>
            <w:vAlign w:val="center"/>
          </w:tcPr>
          <w:p w14:paraId="4145D856" w14:textId="77777777" w:rsidR="00827998" w:rsidRPr="00182533" w:rsidRDefault="00701E42" w:rsidP="00A91337">
            <w:pPr>
              <w:pStyle w:val="Tabletext"/>
              <w:jc w:val="center"/>
              <w:rPr>
                <w:sz w:val="18"/>
                <w:szCs w:val="18"/>
                <w:lang w:eastAsia="ja-JP"/>
              </w:rPr>
            </w:pPr>
            <w:hyperlink r:id="rId4239" w:history="1">
              <w:r w:rsidR="00827998" w:rsidRPr="00182533">
                <w:rPr>
                  <w:rStyle w:val="Hyperlink"/>
                  <w:sz w:val="16"/>
                  <w:szCs w:val="16"/>
                  <w:lang w:eastAsia="zh-CN"/>
                </w:rPr>
                <w:t>http://www.wimaxforum.org/files/WMF-IMT-Advanced-Spec-T28-001-R020v01.pdf</w:t>
              </w:r>
            </w:hyperlink>
          </w:p>
          <w:p w14:paraId="2F894425" w14:textId="77777777" w:rsidR="00827998" w:rsidRPr="00182533" w:rsidRDefault="00827998" w:rsidP="00A91337">
            <w:pPr>
              <w:pStyle w:val="Tabletext"/>
              <w:jc w:val="center"/>
              <w:rPr>
                <w:sz w:val="18"/>
                <w:szCs w:val="18"/>
                <w:lang w:eastAsia="ja-JP"/>
              </w:rPr>
            </w:pPr>
            <w:r w:rsidRPr="00182533">
              <w:rPr>
                <w:sz w:val="18"/>
                <w:szCs w:val="18"/>
                <w:lang w:eastAsia="ja-JP"/>
              </w:rPr>
              <w:t>(Cláusula 1.4, transposición por el WiMAX FORUM de la norma IEEE 802.16m)</w:t>
            </w:r>
          </w:p>
        </w:tc>
      </w:tr>
      <w:tr w:rsidR="00827998" w:rsidRPr="00182533" w14:paraId="6EB998EC" w14:textId="77777777" w:rsidTr="00A91337">
        <w:trPr>
          <w:cantSplit/>
          <w:jc w:val="center"/>
        </w:trPr>
        <w:tc>
          <w:tcPr>
            <w:tcW w:w="1417" w:type="dxa"/>
            <w:tcBorders>
              <w:top w:val="single" w:sz="4" w:space="0" w:color="auto"/>
            </w:tcBorders>
            <w:vAlign w:val="center"/>
          </w:tcPr>
          <w:p w14:paraId="0DB3DF64" w14:textId="77777777" w:rsidR="00827998" w:rsidRPr="00182533" w:rsidRDefault="00827998" w:rsidP="00A91337">
            <w:pPr>
              <w:pStyle w:val="Tabletext"/>
              <w:jc w:val="left"/>
              <w:rPr>
                <w:iCs/>
                <w:sz w:val="18"/>
                <w:szCs w:val="18"/>
                <w:lang w:eastAsia="ja-JP"/>
              </w:rPr>
            </w:pPr>
            <w:r w:rsidRPr="00182533">
              <w:rPr>
                <w:iCs/>
                <w:sz w:val="18"/>
                <w:szCs w:val="18"/>
              </w:rPr>
              <w:lastRenderedPageBreak/>
              <w:t>Cláusula 2: Referencias normativas</w:t>
            </w:r>
          </w:p>
        </w:tc>
        <w:tc>
          <w:tcPr>
            <w:tcW w:w="2041" w:type="dxa"/>
            <w:tcBorders>
              <w:top w:val="single" w:sz="4" w:space="0" w:color="auto"/>
            </w:tcBorders>
            <w:vAlign w:val="center"/>
          </w:tcPr>
          <w:p w14:paraId="488DA5C4" w14:textId="77777777" w:rsidR="00827998" w:rsidRPr="00182533" w:rsidRDefault="00701E42" w:rsidP="00A91337">
            <w:pPr>
              <w:pStyle w:val="Tabletext"/>
              <w:jc w:val="center"/>
              <w:rPr>
                <w:sz w:val="18"/>
                <w:szCs w:val="18"/>
                <w:lang w:eastAsia="ja-JP"/>
              </w:rPr>
            </w:pPr>
            <w:hyperlink r:id="rId4240" w:history="1">
              <w:r w:rsidR="00827998" w:rsidRPr="00182533">
                <w:rPr>
                  <w:rStyle w:val="Hyperlink"/>
                  <w:sz w:val="16"/>
                  <w:szCs w:val="16"/>
                  <w:lang w:eastAsia="zh-CN"/>
                </w:rPr>
                <w:t>http://www.wimaxforum.org/files/WMF-IMT-Advanced-Spec-T28-001-R020v01.pdf</w:t>
              </w:r>
            </w:hyperlink>
          </w:p>
          <w:p w14:paraId="7D1D3102" w14:textId="77777777" w:rsidR="00827998" w:rsidRPr="00182533" w:rsidRDefault="00827998" w:rsidP="00A91337">
            <w:pPr>
              <w:pStyle w:val="Tabletext"/>
              <w:jc w:val="center"/>
              <w:rPr>
                <w:sz w:val="18"/>
                <w:szCs w:val="18"/>
                <w:lang w:eastAsia="ja-JP"/>
              </w:rPr>
            </w:pPr>
            <w:r w:rsidRPr="00182533">
              <w:rPr>
                <w:sz w:val="18"/>
                <w:szCs w:val="18"/>
                <w:lang w:eastAsia="ja-JP"/>
              </w:rPr>
              <w:t>(Cláusula 2, transposición por el WiMAX FORUM de la norma IEEE 802.16-2009)</w:t>
            </w:r>
          </w:p>
        </w:tc>
        <w:tc>
          <w:tcPr>
            <w:tcW w:w="2041" w:type="dxa"/>
            <w:tcBorders>
              <w:top w:val="single" w:sz="4" w:space="0" w:color="auto"/>
            </w:tcBorders>
            <w:vAlign w:val="center"/>
          </w:tcPr>
          <w:p w14:paraId="63EE0DA4" w14:textId="77777777" w:rsidR="00827998" w:rsidRPr="00182533" w:rsidRDefault="00827998" w:rsidP="00A91337">
            <w:pPr>
              <w:pStyle w:val="Tabletext"/>
              <w:jc w:val="center"/>
              <w:rPr>
                <w:sz w:val="18"/>
                <w:szCs w:val="18"/>
                <w:lang w:eastAsia="ja-JP"/>
              </w:rPr>
            </w:pPr>
            <w:r w:rsidRPr="00182533">
              <w:rPr>
                <w:sz w:val="18"/>
                <w:szCs w:val="18"/>
                <w:lang w:eastAsia="ja-JP"/>
              </w:rPr>
              <w:t>No aplicable</w:t>
            </w:r>
          </w:p>
        </w:tc>
        <w:tc>
          <w:tcPr>
            <w:tcW w:w="2041" w:type="dxa"/>
            <w:tcBorders>
              <w:top w:val="single" w:sz="4" w:space="0" w:color="auto"/>
            </w:tcBorders>
            <w:vAlign w:val="center"/>
          </w:tcPr>
          <w:p w14:paraId="3E8E266B" w14:textId="77777777" w:rsidR="00827998" w:rsidRPr="00182533" w:rsidRDefault="00701E42" w:rsidP="00A91337">
            <w:pPr>
              <w:pStyle w:val="Tabletext"/>
              <w:jc w:val="center"/>
              <w:rPr>
                <w:sz w:val="18"/>
                <w:szCs w:val="18"/>
                <w:lang w:eastAsia="ja-JP"/>
              </w:rPr>
            </w:pPr>
            <w:hyperlink r:id="rId4241" w:history="1">
              <w:r w:rsidR="00827998" w:rsidRPr="00182533">
                <w:rPr>
                  <w:rStyle w:val="Hyperlink"/>
                  <w:sz w:val="16"/>
                  <w:szCs w:val="16"/>
                  <w:lang w:eastAsia="zh-CN"/>
                </w:rPr>
                <w:t>http://www.wimaxforum.org/files/WMF-IMT-Advanced-Spec-T28-001-R020v01.pdf</w:t>
              </w:r>
            </w:hyperlink>
          </w:p>
          <w:p w14:paraId="6E64A88A" w14:textId="77777777" w:rsidR="00827998" w:rsidRPr="00182533" w:rsidRDefault="00827998" w:rsidP="00A91337">
            <w:pPr>
              <w:pStyle w:val="Tabletext"/>
              <w:jc w:val="center"/>
              <w:rPr>
                <w:sz w:val="18"/>
                <w:szCs w:val="18"/>
                <w:lang w:eastAsia="ja-JP"/>
              </w:rPr>
            </w:pPr>
            <w:r w:rsidRPr="00182533">
              <w:rPr>
                <w:sz w:val="18"/>
                <w:szCs w:val="18"/>
                <w:lang w:eastAsia="ja-JP"/>
              </w:rPr>
              <w:t>(Cláusula 2, transposición por el WiMAX FORUM de la norma IEEE 802.16h)</w:t>
            </w:r>
          </w:p>
        </w:tc>
        <w:tc>
          <w:tcPr>
            <w:tcW w:w="2041" w:type="dxa"/>
            <w:tcBorders>
              <w:top w:val="single" w:sz="4" w:space="0" w:color="auto"/>
            </w:tcBorders>
            <w:vAlign w:val="center"/>
          </w:tcPr>
          <w:p w14:paraId="26A2B5E3" w14:textId="77777777" w:rsidR="00827998" w:rsidRPr="00182533" w:rsidRDefault="00701E42" w:rsidP="00A91337">
            <w:pPr>
              <w:pStyle w:val="Tabletext"/>
              <w:jc w:val="center"/>
              <w:rPr>
                <w:sz w:val="18"/>
                <w:szCs w:val="18"/>
                <w:lang w:eastAsia="ja-JP"/>
              </w:rPr>
            </w:pPr>
            <w:hyperlink r:id="rId4242" w:history="1">
              <w:r w:rsidR="00827998" w:rsidRPr="00182533">
                <w:rPr>
                  <w:rStyle w:val="Hyperlink"/>
                  <w:sz w:val="16"/>
                  <w:szCs w:val="16"/>
                  <w:lang w:eastAsia="zh-CN"/>
                </w:rPr>
                <w:t>http://www.wimaxforum.org/files/WMF-IMT-Advanced-Spec-T28-001-R020v01.pdf</w:t>
              </w:r>
            </w:hyperlink>
          </w:p>
          <w:p w14:paraId="4B2893C4" w14:textId="77777777" w:rsidR="00827998" w:rsidRPr="00182533" w:rsidRDefault="00827998" w:rsidP="00A91337">
            <w:pPr>
              <w:pStyle w:val="Tabletext"/>
              <w:jc w:val="center"/>
              <w:rPr>
                <w:sz w:val="18"/>
                <w:szCs w:val="18"/>
                <w:lang w:eastAsia="ja-JP"/>
              </w:rPr>
            </w:pPr>
            <w:r w:rsidRPr="00182533">
              <w:rPr>
                <w:sz w:val="18"/>
                <w:szCs w:val="18"/>
                <w:lang w:eastAsia="ja-JP"/>
              </w:rPr>
              <w:t>(Cláusula 2, transposición por el WiMAX FORUM de la norma IEEE 802.16m)</w:t>
            </w:r>
          </w:p>
        </w:tc>
      </w:tr>
      <w:tr w:rsidR="00827998" w:rsidRPr="00182533" w14:paraId="698A1E6E" w14:textId="77777777" w:rsidTr="00A91337">
        <w:trPr>
          <w:cantSplit/>
          <w:jc w:val="center"/>
        </w:trPr>
        <w:tc>
          <w:tcPr>
            <w:tcW w:w="1417" w:type="dxa"/>
            <w:vAlign w:val="center"/>
          </w:tcPr>
          <w:p w14:paraId="612C83F4" w14:textId="77777777" w:rsidR="00827998" w:rsidRPr="00182533" w:rsidRDefault="00827998" w:rsidP="00A91337">
            <w:pPr>
              <w:pStyle w:val="Tabletext"/>
              <w:jc w:val="left"/>
              <w:rPr>
                <w:iCs/>
                <w:sz w:val="18"/>
                <w:szCs w:val="18"/>
                <w:lang w:eastAsia="ja-JP"/>
              </w:rPr>
            </w:pPr>
            <w:r w:rsidRPr="00182533">
              <w:rPr>
                <w:iCs/>
                <w:sz w:val="18"/>
                <w:szCs w:val="18"/>
              </w:rPr>
              <w:t>Cláusula 3: Definiciones</w:t>
            </w:r>
          </w:p>
        </w:tc>
        <w:tc>
          <w:tcPr>
            <w:tcW w:w="2041" w:type="dxa"/>
            <w:vAlign w:val="center"/>
          </w:tcPr>
          <w:p w14:paraId="03CF08FA" w14:textId="77777777" w:rsidR="00827998" w:rsidRPr="00182533" w:rsidRDefault="00701E42" w:rsidP="00A91337">
            <w:pPr>
              <w:pStyle w:val="Tabletext"/>
              <w:jc w:val="center"/>
              <w:rPr>
                <w:sz w:val="18"/>
                <w:szCs w:val="18"/>
                <w:lang w:eastAsia="ja-JP"/>
              </w:rPr>
            </w:pPr>
            <w:hyperlink r:id="rId4243" w:history="1">
              <w:r w:rsidR="00827998" w:rsidRPr="00182533">
                <w:rPr>
                  <w:rStyle w:val="Hyperlink"/>
                  <w:sz w:val="16"/>
                  <w:szCs w:val="16"/>
                  <w:lang w:eastAsia="zh-CN"/>
                </w:rPr>
                <w:t>http://www.wimaxforum.org/files/WMF-IMT-Advanced-Spec-T28-001-R020v01.pdf</w:t>
              </w:r>
            </w:hyperlink>
          </w:p>
          <w:p w14:paraId="3898106C" w14:textId="77777777" w:rsidR="00827998" w:rsidRPr="00182533" w:rsidRDefault="00827998" w:rsidP="00A91337">
            <w:pPr>
              <w:pStyle w:val="Tabletext"/>
              <w:jc w:val="center"/>
              <w:rPr>
                <w:sz w:val="18"/>
                <w:szCs w:val="18"/>
                <w:lang w:eastAsia="ja-JP"/>
              </w:rPr>
            </w:pPr>
            <w:r w:rsidRPr="00182533">
              <w:rPr>
                <w:sz w:val="18"/>
                <w:szCs w:val="18"/>
                <w:lang w:eastAsia="ja-JP"/>
              </w:rPr>
              <w:t>(Cláusula 3, transposición por el WiMAX FORUM de la norma IEEE 802.16</w:t>
            </w:r>
            <w:r w:rsidRPr="00182533">
              <w:rPr>
                <w:sz w:val="18"/>
                <w:szCs w:val="18"/>
                <w:lang w:eastAsia="ja-JP"/>
              </w:rPr>
              <w:noBreakHyphen/>
              <w:t>2009)</w:t>
            </w:r>
          </w:p>
        </w:tc>
        <w:tc>
          <w:tcPr>
            <w:tcW w:w="2041" w:type="dxa"/>
            <w:vAlign w:val="center"/>
          </w:tcPr>
          <w:p w14:paraId="3CBAE284" w14:textId="77777777" w:rsidR="00827998" w:rsidRPr="00182533" w:rsidRDefault="00701E42" w:rsidP="00A91337">
            <w:pPr>
              <w:pStyle w:val="Tabletext"/>
              <w:jc w:val="center"/>
              <w:rPr>
                <w:sz w:val="18"/>
                <w:szCs w:val="18"/>
                <w:lang w:eastAsia="ja-JP"/>
              </w:rPr>
            </w:pPr>
            <w:hyperlink r:id="rId4244" w:history="1">
              <w:r w:rsidR="00827998" w:rsidRPr="00182533">
                <w:rPr>
                  <w:rStyle w:val="Hyperlink"/>
                  <w:sz w:val="16"/>
                  <w:szCs w:val="16"/>
                  <w:lang w:eastAsia="zh-CN"/>
                </w:rPr>
                <w:t>http://www.wimaxforum.org/files/WMF-IMT-Advanced-Spec-T28-001-R020v01.pdf</w:t>
              </w:r>
            </w:hyperlink>
          </w:p>
          <w:p w14:paraId="6890AF47" w14:textId="77777777" w:rsidR="00827998" w:rsidRPr="00182533" w:rsidRDefault="00827998" w:rsidP="00A91337">
            <w:pPr>
              <w:pStyle w:val="Tabletext"/>
              <w:jc w:val="center"/>
              <w:rPr>
                <w:sz w:val="18"/>
                <w:szCs w:val="18"/>
                <w:lang w:eastAsia="ja-JP"/>
              </w:rPr>
            </w:pPr>
            <w:r w:rsidRPr="00182533">
              <w:rPr>
                <w:sz w:val="18"/>
                <w:szCs w:val="18"/>
                <w:lang w:eastAsia="ja-JP"/>
              </w:rPr>
              <w:t>(Cláusula 3, transposición por el WiMAX FORUM la norma IEEE 802.16j)</w:t>
            </w:r>
          </w:p>
        </w:tc>
        <w:tc>
          <w:tcPr>
            <w:tcW w:w="2041" w:type="dxa"/>
            <w:vAlign w:val="center"/>
          </w:tcPr>
          <w:p w14:paraId="11A12205" w14:textId="77777777" w:rsidR="00827998" w:rsidRPr="00182533" w:rsidRDefault="00701E42" w:rsidP="00A91337">
            <w:pPr>
              <w:pStyle w:val="Tabletext"/>
              <w:jc w:val="center"/>
              <w:rPr>
                <w:sz w:val="18"/>
                <w:szCs w:val="18"/>
                <w:lang w:eastAsia="ja-JP"/>
              </w:rPr>
            </w:pPr>
            <w:hyperlink r:id="rId4245" w:history="1">
              <w:r w:rsidR="00827998" w:rsidRPr="00182533">
                <w:rPr>
                  <w:rStyle w:val="Hyperlink"/>
                  <w:sz w:val="16"/>
                  <w:szCs w:val="16"/>
                  <w:lang w:eastAsia="zh-CN"/>
                </w:rPr>
                <w:t>http://www.wimaxforum.org/files/WMF-IMT-Advanced-Spec-T28-001-R020v01.pdf</w:t>
              </w:r>
            </w:hyperlink>
          </w:p>
          <w:p w14:paraId="6DA2CA84" w14:textId="77777777" w:rsidR="00827998" w:rsidRPr="00182533" w:rsidRDefault="00827998" w:rsidP="00A91337">
            <w:pPr>
              <w:pStyle w:val="Tabletext"/>
              <w:jc w:val="center"/>
              <w:rPr>
                <w:sz w:val="18"/>
                <w:szCs w:val="18"/>
                <w:lang w:eastAsia="ja-JP"/>
              </w:rPr>
            </w:pPr>
            <w:r w:rsidRPr="00182533">
              <w:rPr>
                <w:sz w:val="18"/>
                <w:szCs w:val="18"/>
                <w:lang w:eastAsia="ja-JP"/>
              </w:rPr>
              <w:t>(Cláusula 3, transposición por el WiMAX FORUM de la norma IEEE 802.16h)</w:t>
            </w:r>
          </w:p>
        </w:tc>
        <w:tc>
          <w:tcPr>
            <w:tcW w:w="2041" w:type="dxa"/>
            <w:vAlign w:val="center"/>
          </w:tcPr>
          <w:p w14:paraId="19402CB5" w14:textId="77777777" w:rsidR="00827998" w:rsidRPr="00182533" w:rsidRDefault="00701E42" w:rsidP="00A91337">
            <w:pPr>
              <w:pStyle w:val="Tabletext"/>
              <w:jc w:val="center"/>
              <w:rPr>
                <w:sz w:val="18"/>
                <w:szCs w:val="18"/>
                <w:lang w:eastAsia="ja-JP"/>
              </w:rPr>
            </w:pPr>
            <w:hyperlink r:id="rId4246" w:history="1">
              <w:r w:rsidR="00827998" w:rsidRPr="00182533">
                <w:rPr>
                  <w:rStyle w:val="Hyperlink"/>
                  <w:sz w:val="16"/>
                  <w:szCs w:val="16"/>
                  <w:lang w:eastAsia="zh-CN"/>
                </w:rPr>
                <w:t>http://www.wimaxforum.org/files/WMF-IMT-Advanced-Spec-T28-001-R020v01.pdf</w:t>
              </w:r>
            </w:hyperlink>
          </w:p>
          <w:p w14:paraId="4DFFCDE1" w14:textId="77777777" w:rsidR="00827998" w:rsidRPr="00182533" w:rsidRDefault="00827998" w:rsidP="00A91337">
            <w:pPr>
              <w:pStyle w:val="Tabletext"/>
              <w:jc w:val="center"/>
              <w:rPr>
                <w:sz w:val="18"/>
                <w:szCs w:val="18"/>
                <w:lang w:eastAsia="ja-JP"/>
              </w:rPr>
            </w:pPr>
            <w:r w:rsidRPr="00182533">
              <w:rPr>
                <w:sz w:val="18"/>
                <w:szCs w:val="18"/>
                <w:lang w:eastAsia="ja-JP"/>
              </w:rPr>
              <w:t>(Cláusula 3, transposición por el WiMAX FORUM de la norma IEEE 802.16m)</w:t>
            </w:r>
          </w:p>
        </w:tc>
      </w:tr>
      <w:tr w:rsidR="00827998" w:rsidRPr="00182533" w14:paraId="6E2A6639" w14:textId="77777777" w:rsidTr="00A91337">
        <w:trPr>
          <w:cantSplit/>
          <w:jc w:val="center"/>
        </w:trPr>
        <w:tc>
          <w:tcPr>
            <w:tcW w:w="1417" w:type="dxa"/>
            <w:vAlign w:val="center"/>
          </w:tcPr>
          <w:p w14:paraId="72BE5F2A" w14:textId="77777777" w:rsidR="00827998" w:rsidRPr="00182533" w:rsidRDefault="00827998" w:rsidP="00A91337">
            <w:pPr>
              <w:pStyle w:val="Tabletext"/>
              <w:jc w:val="left"/>
              <w:rPr>
                <w:iCs/>
                <w:sz w:val="18"/>
                <w:szCs w:val="18"/>
                <w:lang w:eastAsia="ja-JP"/>
              </w:rPr>
            </w:pPr>
            <w:r w:rsidRPr="00182533">
              <w:rPr>
                <w:iCs/>
                <w:sz w:val="18"/>
                <w:szCs w:val="18"/>
              </w:rPr>
              <w:t>Cláusula 4: Abreviaturas y acrónimos</w:t>
            </w:r>
          </w:p>
        </w:tc>
        <w:tc>
          <w:tcPr>
            <w:tcW w:w="2041" w:type="dxa"/>
            <w:vAlign w:val="center"/>
          </w:tcPr>
          <w:p w14:paraId="0C55BC1B" w14:textId="77777777" w:rsidR="00827998" w:rsidRPr="00182533" w:rsidRDefault="00701E42" w:rsidP="00A91337">
            <w:pPr>
              <w:pStyle w:val="Tabletext"/>
              <w:jc w:val="center"/>
              <w:rPr>
                <w:sz w:val="18"/>
                <w:szCs w:val="18"/>
                <w:lang w:eastAsia="ja-JP"/>
              </w:rPr>
            </w:pPr>
            <w:hyperlink r:id="rId4247" w:history="1">
              <w:r w:rsidR="00827998" w:rsidRPr="00182533">
                <w:rPr>
                  <w:rStyle w:val="Hyperlink"/>
                  <w:sz w:val="16"/>
                  <w:szCs w:val="16"/>
                  <w:lang w:eastAsia="zh-CN"/>
                </w:rPr>
                <w:t>http://www.wimaxforum.org/files/WMF-IMT-Advanced-Spec-T28-001-R020v01.pdf</w:t>
              </w:r>
            </w:hyperlink>
          </w:p>
          <w:p w14:paraId="501E1660" w14:textId="77777777" w:rsidR="00827998" w:rsidRPr="00182533" w:rsidRDefault="00827998" w:rsidP="00A91337">
            <w:pPr>
              <w:pStyle w:val="Tabletext"/>
              <w:jc w:val="center"/>
              <w:rPr>
                <w:sz w:val="18"/>
                <w:szCs w:val="18"/>
                <w:lang w:eastAsia="ja-JP"/>
              </w:rPr>
            </w:pPr>
            <w:r w:rsidRPr="00182533">
              <w:rPr>
                <w:sz w:val="18"/>
                <w:szCs w:val="18"/>
                <w:lang w:eastAsia="ja-JP"/>
              </w:rPr>
              <w:t>(Cláusula 4, transposición por el WiMAX FORUM</w:t>
            </w:r>
            <w:r w:rsidRPr="00182533">
              <w:rPr>
                <w:sz w:val="18"/>
                <w:szCs w:val="18"/>
                <w:lang w:eastAsia="ja-JP"/>
              </w:rPr>
              <w:br/>
              <w:t>de la norma IEEE 802.16-2009)</w:t>
            </w:r>
          </w:p>
        </w:tc>
        <w:tc>
          <w:tcPr>
            <w:tcW w:w="2041" w:type="dxa"/>
            <w:vAlign w:val="center"/>
          </w:tcPr>
          <w:p w14:paraId="2D4D2E0D" w14:textId="77777777" w:rsidR="00827998" w:rsidRPr="00182533" w:rsidRDefault="00701E42" w:rsidP="00A91337">
            <w:pPr>
              <w:pStyle w:val="Tabletext"/>
              <w:jc w:val="center"/>
              <w:rPr>
                <w:sz w:val="18"/>
                <w:szCs w:val="18"/>
                <w:lang w:eastAsia="ja-JP"/>
              </w:rPr>
            </w:pPr>
            <w:hyperlink r:id="rId4248" w:history="1">
              <w:r w:rsidR="00827998" w:rsidRPr="00182533">
                <w:rPr>
                  <w:rStyle w:val="Hyperlink"/>
                  <w:sz w:val="16"/>
                  <w:szCs w:val="16"/>
                  <w:lang w:eastAsia="zh-CN"/>
                </w:rPr>
                <w:t>http://www.wimaxforum.org/files/WMF-IMT-Advanced-Spec-T28-001-R020v01.pdf</w:t>
              </w:r>
            </w:hyperlink>
          </w:p>
          <w:p w14:paraId="04EC8603" w14:textId="77777777" w:rsidR="00827998" w:rsidRPr="00182533" w:rsidRDefault="00827998" w:rsidP="00A91337">
            <w:pPr>
              <w:pStyle w:val="Tabletext"/>
              <w:jc w:val="center"/>
              <w:rPr>
                <w:sz w:val="18"/>
                <w:szCs w:val="18"/>
                <w:lang w:eastAsia="ja-JP"/>
              </w:rPr>
            </w:pPr>
            <w:r w:rsidRPr="00182533">
              <w:rPr>
                <w:sz w:val="18"/>
                <w:szCs w:val="18"/>
                <w:lang w:eastAsia="ja-JP"/>
              </w:rPr>
              <w:t>(Cláusula 4, transposición por el WiMAX FORUM la norma IEEE 802.16j)</w:t>
            </w:r>
          </w:p>
        </w:tc>
        <w:tc>
          <w:tcPr>
            <w:tcW w:w="2041" w:type="dxa"/>
            <w:vAlign w:val="center"/>
          </w:tcPr>
          <w:p w14:paraId="00DDDA0A" w14:textId="77777777" w:rsidR="00827998" w:rsidRPr="00182533" w:rsidRDefault="00701E42" w:rsidP="00A91337">
            <w:pPr>
              <w:pStyle w:val="Tabletext"/>
              <w:jc w:val="center"/>
              <w:rPr>
                <w:sz w:val="18"/>
                <w:szCs w:val="18"/>
                <w:lang w:eastAsia="ja-JP"/>
              </w:rPr>
            </w:pPr>
            <w:hyperlink r:id="rId4249" w:history="1">
              <w:r w:rsidR="00827998" w:rsidRPr="00182533">
                <w:rPr>
                  <w:rStyle w:val="Hyperlink"/>
                  <w:sz w:val="16"/>
                  <w:szCs w:val="16"/>
                  <w:lang w:eastAsia="zh-CN"/>
                </w:rPr>
                <w:t>http://www.wimaxforum.org/files/WMF-IMT-Advanced-Spec-T28-001-R020v01.pdf</w:t>
              </w:r>
            </w:hyperlink>
          </w:p>
          <w:p w14:paraId="5A0266E8" w14:textId="77777777" w:rsidR="00827998" w:rsidRPr="00182533" w:rsidRDefault="00827998" w:rsidP="00A91337">
            <w:pPr>
              <w:pStyle w:val="Tabletext"/>
              <w:jc w:val="center"/>
              <w:rPr>
                <w:sz w:val="18"/>
                <w:szCs w:val="18"/>
                <w:lang w:eastAsia="ja-JP"/>
              </w:rPr>
            </w:pPr>
            <w:r w:rsidRPr="00182533">
              <w:rPr>
                <w:sz w:val="18"/>
                <w:szCs w:val="18"/>
                <w:lang w:eastAsia="ja-JP"/>
              </w:rPr>
              <w:t>(Cláusula 4, transposición por el WiMAX FORUM de la norma IEEE 802.16h)</w:t>
            </w:r>
          </w:p>
        </w:tc>
        <w:tc>
          <w:tcPr>
            <w:tcW w:w="2041" w:type="dxa"/>
            <w:vAlign w:val="center"/>
          </w:tcPr>
          <w:p w14:paraId="2932B1BE" w14:textId="77777777" w:rsidR="00827998" w:rsidRPr="00182533" w:rsidRDefault="00701E42" w:rsidP="00A91337">
            <w:pPr>
              <w:pStyle w:val="Tabletext"/>
              <w:jc w:val="center"/>
              <w:rPr>
                <w:sz w:val="18"/>
                <w:szCs w:val="18"/>
                <w:lang w:eastAsia="ja-JP"/>
              </w:rPr>
            </w:pPr>
            <w:hyperlink r:id="rId4250" w:history="1">
              <w:r w:rsidR="00827998" w:rsidRPr="00182533">
                <w:rPr>
                  <w:rStyle w:val="Hyperlink"/>
                  <w:sz w:val="16"/>
                  <w:szCs w:val="16"/>
                  <w:lang w:eastAsia="zh-CN"/>
                </w:rPr>
                <w:t>http://www.wimaxforum.org/files/WMF-IMT-Advanced-Spec-T28-001-R020v01.pdf</w:t>
              </w:r>
            </w:hyperlink>
          </w:p>
          <w:p w14:paraId="18D994B3" w14:textId="77777777" w:rsidR="00827998" w:rsidRPr="00182533" w:rsidRDefault="00827998" w:rsidP="00A91337">
            <w:pPr>
              <w:pStyle w:val="Tabletext"/>
              <w:jc w:val="center"/>
              <w:rPr>
                <w:sz w:val="18"/>
                <w:szCs w:val="18"/>
                <w:lang w:eastAsia="ja-JP"/>
              </w:rPr>
            </w:pPr>
            <w:r w:rsidRPr="00182533">
              <w:rPr>
                <w:sz w:val="18"/>
                <w:szCs w:val="18"/>
                <w:lang w:eastAsia="ja-JP"/>
              </w:rPr>
              <w:t>(Cláusula 4, transposición por el WiMAX FORUM de la norma IEEE 802.16m)</w:t>
            </w:r>
          </w:p>
        </w:tc>
      </w:tr>
      <w:tr w:rsidR="00827998" w:rsidRPr="00182533" w14:paraId="6A03DBA7" w14:textId="77777777" w:rsidTr="00A91337">
        <w:trPr>
          <w:cantSplit/>
          <w:jc w:val="center"/>
        </w:trPr>
        <w:tc>
          <w:tcPr>
            <w:tcW w:w="1417" w:type="dxa"/>
            <w:vAlign w:val="center"/>
          </w:tcPr>
          <w:p w14:paraId="6BA098AF" w14:textId="77777777" w:rsidR="00827998" w:rsidRPr="00182533" w:rsidRDefault="00827998" w:rsidP="00A91337">
            <w:pPr>
              <w:pStyle w:val="Tabletext"/>
              <w:jc w:val="left"/>
              <w:rPr>
                <w:iCs/>
                <w:sz w:val="18"/>
                <w:szCs w:val="18"/>
                <w:lang w:eastAsia="ja-JP"/>
              </w:rPr>
            </w:pPr>
            <w:r w:rsidRPr="00182533">
              <w:rPr>
                <w:iCs/>
                <w:sz w:val="18"/>
                <w:szCs w:val="18"/>
              </w:rPr>
              <w:t>Cláusula 5.2: Subcapa de convergencia de paquetes</w:t>
            </w:r>
          </w:p>
        </w:tc>
        <w:tc>
          <w:tcPr>
            <w:tcW w:w="2041" w:type="dxa"/>
            <w:vAlign w:val="center"/>
          </w:tcPr>
          <w:p w14:paraId="0B0E54B5" w14:textId="77777777" w:rsidR="00827998" w:rsidRPr="00182533" w:rsidRDefault="00701E42" w:rsidP="00A91337">
            <w:pPr>
              <w:pStyle w:val="Tabletext"/>
              <w:jc w:val="center"/>
              <w:rPr>
                <w:sz w:val="18"/>
                <w:szCs w:val="18"/>
                <w:lang w:eastAsia="ja-JP"/>
              </w:rPr>
            </w:pPr>
            <w:hyperlink r:id="rId4251" w:history="1">
              <w:r w:rsidR="00827998" w:rsidRPr="00182533">
                <w:rPr>
                  <w:rStyle w:val="Hyperlink"/>
                  <w:sz w:val="16"/>
                  <w:szCs w:val="16"/>
                  <w:lang w:eastAsia="zh-CN"/>
                </w:rPr>
                <w:t>http://www.wimaxforum.org/files/WMF-IMT-Advanced-Spec-T28-001-R020v01.pdf</w:t>
              </w:r>
            </w:hyperlink>
          </w:p>
          <w:p w14:paraId="3FD46338" w14:textId="77777777" w:rsidR="00827998" w:rsidRPr="00182533" w:rsidRDefault="00827998" w:rsidP="00A91337">
            <w:pPr>
              <w:pStyle w:val="Tabletext"/>
              <w:jc w:val="center"/>
              <w:rPr>
                <w:sz w:val="18"/>
                <w:szCs w:val="18"/>
                <w:lang w:eastAsia="ja-JP"/>
              </w:rPr>
            </w:pPr>
            <w:r w:rsidRPr="00182533">
              <w:rPr>
                <w:sz w:val="18"/>
                <w:szCs w:val="18"/>
                <w:lang w:eastAsia="ja-JP"/>
              </w:rPr>
              <w:t>(Cláusula 5.2, transposición por el WiMAX FORUM</w:t>
            </w:r>
            <w:r w:rsidRPr="00182533">
              <w:rPr>
                <w:sz w:val="18"/>
                <w:szCs w:val="18"/>
                <w:lang w:eastAsia="ja-JP"/>
              </w:rPr>
              <w:br/>
              <w:t>de la norma IEEE 802.16</w:t>
            </w:r>
            <w:r w:rsidRPr="00182533">
              <w:rPr>
                <w:sz w:val="18"/>
                <w:szCs w:val="18"/>
                <w:lang w:eastAsia="ja-JP"/>
              </w:rPr>
              <w:noBreakHyphen/>
              <w:t>2009)</w:t>
            </w:r>
          </w:p>
        </w:tc>
        <w:tc>
          <w:tcPr>
            <w:tcW w:w="2041" w:type="dxa"/>
            <w:vAlign w:val="center"/>
          </w:tcPr>
          <w:p w14:paraId="51EF2F6A" w14:textId="77777777" w:rsidR="00827998" w:rsidRPr="00182533" w:rsidRDefault="00827998" w:rsidP="00A91337">
            <w:pPr>
              <w:pStyle w:val="Tabletext"/>
              <w:jc w:val="center"/>
              <w:rPr>
                <w:sz w:val="18"/>
                <w:szCs w:val="18"/>
                <w:lang w:eastAsia="ja-JP"/>
              </w:rPr>
            </w:pPr>
            <w:r w:rsidRPr="00182533">
              <w:rPr>
                <w:sz w:val="18"/>
                <w:szCs w:val="18"/>
                <w:lang w:eastAsia="ja-JP"/>
              </w:rPr>
              <w:t>No aplicable</w:t>
            </w:r>
          </w:p>
        </w:tc>
        <w:tc>
          <w:tcPr>
            <w:tcW w:w="2041" w:type="dxa"/>
            <w:vAlign w:val="center"/>
          </w:tcPr>
          <w:p w14:paraId="5FFAC7B4" w14:textId="77777777" w:rsidR="00827998" w:rsidRPr="00182533" w:rsidRDefault="00827998" w:rsidP="00A91337">
            <w:pPr>
              <w:pStyle w:val="Tabletext"/>
              <w:jc w:val="center"/>
              <w:rPr>
                <w:sz w:val="18"/>
                <w:szCs w:val="18"/>
                <w:lang w:eastAsia="ja-JP"/>
              </w:rPr>
            </w:pPr>
            <w:r w:rsidRPr="00182533">
              <w:rPr>
                <w:sz w:val="18"/>
                <w:szCs w:val="18"/>
                <w:lang w:eastAsia="ja-JP"/>
              </w:rPr>
              <w:t>No aplicable</w:t>
            </w:r>
          </w:p>
        </w:tc>
        <w:tc>
          <w:tcPr>
            <w:tcW w:w="2041" w:type="dxa"/>
            <w:vAlign w:val="center"/>
          </w:tcPr>
          <w:p w14:paraId="32CC2832" w14:textId="77777777" w:rsidR="00827998" w:rsidRPr="00182533" w:rsidRDefault="00701E42" w:rsidP="00A91337">
            <w:pPr>
              <w:pStyle w:val="Tabletext"/>
              <w:jc w:val="center"/>
              <w:rPr>
                <w:sz w:val="18"/>
                <w:szCs w:val="18"/>
                <w:lang w:eastAsia="ja-JP"/>
              </w:rPr>
            </w:pPr>
            <w:hyperlink r:id="rId4252" w:history="1">
              <w:r w:rsidR="00827998" w:rsidRPr="00182533">
                <w:rPr>
                  <w:rStyle w:val="Hyperlink"/>
                  <w:sz w:val="16"/>
                  <w:szCs w:val="16"/>
                  <w:lang w:eastAsia="zh-CN"/>
                </w:rPr>
                <w:t>http://www.wimaxforum.org/files/WMF-IMT-Advanced-Spec-T28-001-R020v01.pdf</w:t>
              </w:r>
            </w:hyperlink>
          </w:p>
          <w:p w14:paraId="5D2EDDE7" w14:textId="77777777" w:rsidR="00827998" w:rsidRPr="00182533" w:rsidRDefault="00827998" w:rsidP="00A91337">
            <w:pPr>
              <w:pStyle w:val="Tabletext"/>
              <w:jc w:val="center"/>
              <w:rPr>
                <w:sz w:val="18"/>
                <w:szCs w:val="18"/>
                <w:lang w:eastAsia="ja-JP"/>
              </w:rPr>
            </w:pPr>
            <w:r w:rsidRPr="00182533">
              <w:rPr>
                <w:sz w:val="18"/>
                <w:szCs w:val="18"/>
                <w:lang w:eastAsia="ja-JP"/>
              </w:rPr>
              <w:t>(Cláusula 5.2, transposición por el WiMAX FORUM de la norma IEEE 802.16m)</w:t>
            </w:r>
          </w:p>
        </w:tc>
      </w:tr>
      <w:tr w:rsidR="00827998" w:rsidRPr="00182533" w14:paraId="47432E7F" w14:textId="77777777" w:rsidTr="00A91337">
        <w:trPr>
          <w:cantSplit/>
          <w:jc w:val="center"/>
        </w:trPr>
        <w:tc>
          <w:tcPr>
            <w:tcW w:w="1417" w:type="dxa"/>
            <w:vAlign w:val="center"/>
          </w:tcPr>
          <w:p w14:paraId="310E95B9" w14:textId="77777777" w:rsidR="00827998" w:rsidRPr="00182533" w:rsidRDefault="00827998" w:rsidP="00A91337">
            <w:pPr>
              <w:pStyle w:val="Tabletext"/>
              <w:jc w:val="left"/>
              <w:rPr>
                <w:iCs/>
                <w:sz w:val="18"/>
                <w:szCs w:val="18"/>
                <w:lang w:eastAsia="ja-JP"/>
              </w:rPr>
            </w:pPr>
            <w:r w:rsidRPr="00182533">
              <w:rPr>
                <w:iCs/>
                <w:sz w:val="18"/>
                <w:szCs w:val="18"/>
              </w:rPr>
              <w:t>Cláusula 16: Interfaz aérea de la MAN Inalámbrica-Avanzada</w:t>
            </w:r>
          </w:p>
        </w:tc>
        <w:tc>
          <w:tcPr>
            <w:tcW w:w="2041" w:type="dxa"/>
            <w:vAlign w:val="center"/>
          </w:tcPr>
          <w:p w14:paraId="17929DF2" w14:textId="77777777" w:rsidR="00827998" w:rsidRPr="00182533" w:rsidRDefault="00827998" w:rsidP="00A91337">
            <w:pPr>
              <w:pStyle w:val="Tabletext"/>
              <w:jc w:val="center"/>
              <w:rPr>
                <w:sz w:val="18"/>
                <w:szCs w:val="18"/>
                <w:lang w:eastAsia="ja-JP"/>
              </w:rPr>
            </w:pPr>
            <w:r w:rsidRPr="00182533">
              <w:rPr>
                <w:sz w:val="18"/>
                <w:szCs w:val="18"/>
                <w:lang w:eastAsia="ja-JP"/>
              </w:rPr>
              <w:t>No aplicable</w:t>
            </w:r>
          </w:p>
        </w:tc>
        <w:tc>
          <w:tcPr>
            <w:tcW w:w="2041" w:type="dxa"/>
            <w:vAlign w:val="center"/>
          </w:tcPr>
          <w:p w14:paraId="6EC2082E" w14:textId="77777777" w:rsidR="00827998" w:rsidRPr="00182533" w:rsidRDefault="00827998" w:rsidP="00A91337">
            <w:pPr>
              <w:pStyle w:val="Tabletext"/>
              <w:jc w:val="center"/>
              <w:rPr>
                <w:sz w:val="18"/>
                <w:szCs w:val="18"/>
                <w:lang w:eastAsia="ja-JP"/>
              </w:rPr>
            </w:pPr>
            <w:r w:rsidRPr="00182533">
              <w:rPr>
                <w:sz w:val="18"/>
                <w:szCs w:val="18"/>
                <w:lang w:eastAsia="ja-JP"/>
              </w:rPr>
              <w:t>No aplicable</w:t>
            </w:r>
          </w:p>
        </w:tc>
        <w:tc>
          <w:tcPr>
            <w:tcW w:w="2041" w:type="dxa"/>
            <w:vAlign w:val="center"/>
          </w:tcPr>
          <w:p w14:paraId="24C0C08D" w14:textId="77777777" w:rsidR="00827998" w:rsidRPr="00182533" w:rsidRDefault="00827998" w:rsidP="00A91337">
            <w:pPr>
              <w:pStyle w:val="Tabletext"/>
              <w:jc w:val="center"/>
              <w:rPr>
                <w:sz w:val="18"/>
                <w:szCs w:val="18"/>
                <w:lang w:eastAsia="ja-JP"/>
              </w:rPr>
            </w:pPr>
            <w:r w:rsidRPr="00182533">
              <w:rPr>
                <w:sz w:val="18"/>
                <w:szCs w:val="18"/>
                <w:lang w:eastAsia="ja-JP"/>
              </w:rPr>
              <w:t>No aplicable</w:t>
            </w:r>
          </w:p>
        </w:tc>
        <w:tc>
          <w:tcPr>
            <w:tcW w:w="2041" w:type="dxa"/>
            <w:vAlign w:val="center"/>
          </w:tcPr>
          <w:p w14:paraId="11A7B42C" w14:textId="77777777" w:rsidR="00827998" w:rsidRPr="00182533" w:rsidRDefault="00701E42" w:rsidP="00A91337">
            <w:pPr>
              <w:pStyle w:val="Tabletext"/>
              <w:jc w:val="center"/>
              <w:rPr>
                <w:sz w:val="18"/>
                <w:szCs w:val="18"/>
                <w:lang w:eastAsia="ja-JP"/>
              </w:rPr>
            </w:pPr>
            <w:hyperlink r:id="rId4253" w:history="1">
              <w:r w:rsidR="00827998" w:rsidRPr="00182533">
                <w:rPr>
                  <w:rStyle w:val="Hyperlink"/>
                  <w:sz w:val="16"/>
                  <w:szCs w:val="16"/>
                  <w:lang w:eastAsia="zh-CN"/>
                </w:rPr>
                <w:t>http://www.wimaxforum.org/files/WMF-IMT-Advanced-Spec-T28-001-R020v01.pdf</w:t>
              </w:r>
            </w:hyperlink>
          </w:p>
          <w:p w14:paraId="69B7B261" w14:textId="77777777" w:rsidR="00827998" w:rsidRPr="00182533" w:rsidRDefault="00827998" w:rsidP="00A91337">
            <w:pPr>
              <w:pStyle w:val="Tabletext"/>
              <w:jc w:val="center"/>
              <w:rPr>
                <w:sz w:val="18"/>
                <w:szCs w:val="18"/>
                <w:lang w:eastAsia="ja-JP"/>
              </w:rPr>
            </w:pPr>
            <w:r w:rsidRPr="00182533">
              <w:rPr>
                <w:sz w:val="18"/>
                <w:szCs w:val="18"/>
                <w:lang w:eastAsia="ja-JP"/>
              </w:rPr>
              <w:t>(Cláusula 16, transposición por el WiMAX FORUM de la norma IEEE 802.16m)</w:t>
            </w:r>
          </w:p>
        </w:tc>
      </w:tr>
      <w:tr w:rsidR="00827998" w:rsidRPr="00182533" w14:paraId="6D69871E" w14:textId="77777777" w:rsidTr="00A91337">
        <w:trPr>
          <w:cantSplit/>
          <w:jc w:val="center"/>
        </w:trPr>
        <w:tc>
          <w:tcPr>
            <w:tcW w:w="1417" w:type="dxa"/>
            <w:vAlign w:val="center"/>
          </w:tcPr>
          <w:p w14:paraId="775B9041" w14:textId="77777777" w:rsidR="00827998" w:rsidRPr="00182533" w:rsidRDefault="00827998" w:rsidP="00A91337">
            <w:pPr>
              <w:pStyle w:val="Tabletext"/>
              <w:jc w:val="left"/>
              <w:rPr>
                <w:iCs/>
                <w:sz w:val="18"/>
                <w:szCs w:val="18"/>
                <w:lang w:eastAsia="ja-JP"/>
              </w:rPr>
            </w:pPr>
            <w:r w:rsidRPr="00182533">
              <w:rPr>
                <w:iCs/>
                <w:sz w:val="18"/>
                <w:szCs w:val="18"/>
              </w:rPr>
              <w:t>Anexo R: Mensajes de control de la MAC</w:t>
            </w:r>
          </w:p>
        </w:tc>
        <w:tc>
          <w:tcPr>
            <w:tcW w:w="2041" w:type="dxa"/>
            <w:vAlign w:val="center"/>
          </w:tcPr>
          <w:p w14:paraId="0EBA10D1" w14:textId="77777777" w:rsidR="00827998" w:rsidRPr="00182533" w:rsidRDefault="00827998" w:rsidP="00A91337">
            <w:pPr>
              <w:pStyle w:val="Tabletext"/>
              <w:jc w:val="center"/>
              <w:rPr>
                <w:sz w:val="18"/>
                <w:szCs w:val="18"/>
                <w:lang w:eastAsia="ja-JP"/>
              </w:rPr>
            </w:pPr>
            <w:r w:rsidRPr="00182533">
              <w:rPr>
                <w:sz w:val="18"/>
                <w:szCs w:val="18"/>
                <w:lang w:eastAsia="ja-JP"/>
              </w:rPr>
              <w:t>No aplicable</w:t>
            </w:r>
          </w:p>
        </w:tc>
        <w:tc>
          <w:tcPr>
            <w:tcW w:w="2041" w:type="dxa"/>
            <w:vAlign w:val="center"/>
          </w:tcPr>
          <w:p w14:paraId="1323D781" w14:textId="77777777" w:rsidR="00827998" w:rsidRPr="00182533" w:rsidRDefault="00827998" w:rsidP="00A91337">
            <w:pPr>
              <w:pStyle w:val="Tabletext"/>
              <w:jc w:val="center"/>
              <w:rPr>
                <w:sz w:val="18"/>
                <w:szCs w:val="18"/>
                <w:lang w:eastAsia="ja-JP"/>
              </w:rPr>
            </w:pPr>
            <w:r w:rsidRPr="00182533">
              <w:rPr>
                <w:sz w:val="18"/>
                <w:szCs w:val="18"/>
                <w:lang w:eastAsia="ja-JP"/>
              </w:rPr>
              <w:t>No aplicable</w:t>
            </w:r>
          </w:p>
        </w:tc>
        <w:tc>
          <w:tcPr>
            <w:tcW w:w="2041" w:type="dxa"/>
            <w:vAlign w:val="center"/>
          </w:tcPr>
          <w:p w14:paraId="610F1E78" w14:textId="77777777" w:rsidR="00827998" w:rsidRPr="00182533" w:rsidRDefault="00827998" w:rsidP="00A91337">
            <w:pPr>
              <w:pStyle w:val="Tabletext"/>
              <w:jc w:val="center"/>
              <w:rPr>
                <w:sz w:val="18"/>
                <w:szCs w:val="18"/>
                <w:lang w:eastAsia="ja-JP"/>
              </w:rPr>
            </w:pPr>
            <w:r w:rsidRPr="00182533">
              <w:rPr>
                <w:sz w:val="18"/>
                <w:szCs w:val="18"/>
                <w:lang w:eastAsia="ja-JP"/>
              </w:rPr>
              <w:t>No aplicable</w:t>
            </w:r>
          </w:p>
        </w:tc>
        <w:tc>
          <w:tcPr>
            <w:tcW w:w="2041" w:type="dxa"/>
            <w:vAlign w:val="center"/>
          </w:tcPr>
          <w:p w14:paraId="1C10BAB0" w14:textId="77777777" w:rsidR="00827998" w:rsidRPr="00182533" w:rsidRDefault="00701E42" w:rsidP="00A91337">
            <w:pPr>
              <w:pStyle w:val="Tabletext"/>
              <w:jc w:val="center"/>
              <w:rPr>
                <w:sz w:val="18"/>
                <w:szCs w:val="18"/>
                <w:lang w:eastAsia="ja-JP"/>
              </w:rPr>
            </w:pPr>
            <w:hyperlink r:id="rId4254" w:history="1">
              <w:r w:rsidR="00827998" w:rsidRPr="00182533">
                <w:rPr>
                  <w:rStyle w:val="Hyperlink"/>
                  <w:sz w:val="16"/>
                  <w:szCs w:val="16"/>
                  <w:lang w:eastAsia="zh-CN"/>
                </w:rPr>
                <w:t>http://www.wimaxforum.org/files/WMF-IMT-Advanced-Spec-T28-001-R020v01.pdf</w:t>
              </w:r>
            </w:hyperlink>
          </w:p>
          <w:p w14:paraId="48D6A44A" w14:textId="77777777" w:rsidR="00827998" w:rsidRPr="00182533" w:rsidRDefault="00827998" w:rsidP="00A91337">
            <w:pPr>
              <w:pStyle w:val="Tabletext"/>
              <w:jc w:val="center"/>
              <w:rPr>
                <w:sz w:val="18"/>
                <w:szCs w:val="18"/>
                <w:lang w:eastAsia="ja-JP"/>
              </w:rPr>
            </w:pPr>
            <w:r w:rsidRPr="00182533">
              <w:rPr>
                <w:sz w:val="18"/>
                <w:szCs w:val="18"/>
                <w:lang w:eastAsia="ja-JP"/>
              </w:rPr>
              <w:t>(Anexo R, transposición por el WiMAX FORUM la norma IEEE 802.16m)</w:t>
            </w:r>
          </w:p>
        </w:tc>
      </w:tr>
      <w:tr w:rsidR="00827998" w:rsidRPr="00182533" w14:paraId="53CF4AEF" w14:textId="77777777" w:rsidTr="00A91337">
        <w:trPr>
          <w:cantSplit/>
          <w:jc w:val="center"/>
        </w:trPr>
        <w:tc>
          <w:tcPr>
            <w:tcW w:w="1417" w:type="dxa"/>
            <w:vAlign w:val="center"/>
          </w:tcPr>
          <w:p w14:paraId="04717ABF" w14:textId="77777777" w:rsidR="00827998" w:rsidRPr="00182533" w:rsidRDefault="00827998" w:rsidP="00A91337">
            <w:pPr>
              <w:pStyle w:val="Tabletext"/>
              <w:jc w:val="left"/>
              <w:rPr>
                <w:iCs/>
                <w:sz w:val="18"/>
                <w:szCs w:val="18"/>
                <w:lang w:eastAsia="ja-JP"/>
              </w:rPr>
            </w:pPr>
            <w:r w:rsidRPr="00182533">
              <w:rPr>
                <w:iCs/>
                <w:sz w:val="18"/>
                <w:szCs w:val="18"/>
              </w:rPr>
              <w:t>Anexo S: Vectores de prueba</w:t>
            </w:r>
          </w:p>
        </w:tc>
        <w:tc>
          <w:tcPr>
            <w:tcW w:w="2041" w:type="dxa"/>
            <w:vAlign w:val="center"/>
          </w:tcPr>
          <w:p w14:paraId="107E93C8" w14:textId="77777777" w:rsidR="00827998" w:rsidRPr="00182533" w:rsidRDefault="00827998" w:rsidP="00A91337">
            <w:pPr>
              <w:pStyle w:val="Tabletext"/>
              <w:jc w:val="center"/>
              <w:rPr>
                <w:sz w:val="18"/>
                <w:szCs w:val="18"/>
                <w:lang w:eastAsia="ja-JP"/>
              </w:rPr>
            </w:pPr>
            <w:r w:rsidRPr="00182533">
              <w:rPr>
                <w:sz w:val="18"/>
                <w:szCs w:val="18"/>
                <w:lang w:eastAsia="ja-JP"/>
              </w:rPr>
              <w:t>No aplicable</w:t>
            </w:r>
          </w:p>
        </w:tc>
        <w:tc>
          <w:tcPr>
            <w:tcW w:w="2041" w:type="dxa"/>
            <w:vAlign w:val="center"/>
          </w:tcPr>
          <w:p w14:paraId="62F82171" w14:textId="77777777" w:rsidR="00827998" w:rsidRPr="00182533" w:rsidRDefault="00827998" w:rsidP="00A91337">
            <w:pPr>
              <w:pStyle w:val="Tabletext"/>
              <w:jc w:val="center"/>
              <w:rPr>
                <w:sz w:val="18"/>
                <w:szCs w:val="18"/>
                <w:lang w:eastAsia="ja-JP"/>
              </w:rPr>
            </w:pPr>
            <w:r w:rsidRPr="00182533">
              <w:rPr>
                <w:sz w:val="18"/>
                <w:szCs w:val="18"/>
                <w:lang w:eastAsia="ja-JP"/>
              </w:rPr>
              <w:t>No aplicable</w:t>
            </w:r>
          </w:p>
        </w:tc>
        <w:tc>
          <w:tcPr>
            <w:tcW w:w="2041" w:type="dxa"/>
            <w:vAlign w:val="center"/>
          </w:tcPr>
          <w:p w14:paraId="6427D852" w14:textId="77777777" w:rsidR="00827998" w:rsidRPr="00182533" w:rsidRDefault="00827998" w:rsidP="00A91337">
            <w:pPr>
              <w:pStyle w:val="Tabletext"/>
              <w:jc w:val="center"/>
              <w:rPr>
                <w:sz w:val="18"/>
                <w:szCs w:val="18"/>
                <w:lang w:eastAsia="ja-JP"/>
              </w:rPr>
            </w:pPr>
            <w:r w:rsidRPr="00182533">
              <w:rPr>
                <w:sz w:val="18"/>
                <w:szCs w:val="18"/>
                <w:lang w:eastAsia="ja-JP"/>
              </w:rPr>
              <w:t>No aplicable</w:t>
            </w:r>
          </w:p>
        </w:tc>
        <w:tc>
          <w:tcPr>
            <w:tcW w:w="2041" w:type="dxa"/>
            <w:vAlign w:val="center"/>
          </w:tcPr>
          <w:p w14:paraId="67A2ADAF" w14:textId="77777777" w:rsidR="00827998" w:rsidRPr="00182533" w:rsidRDefault="00701E42" w:rsidP="00A91337">
            <w:pPr>
              <w:pStyle w:val="Tabletext"/>
              <w:jc w:val="center"/>
              <w:rPr>
                <w:sz w:val="18"/>
                <w:szCs w:val="18"/>
                <w:lang w:eastAsia="ja-JP"/>
              </w:rPr>
            </w:pPr>
            <w:hyperlink r:id="rId4255" w:history="1">
              <w:r w:rsidR="00827998" w:rsidRPr="00182533">
                <w:rPr>
                  <w:rStyle w:val="Hyperlink"/>
                  <w:sz w:val="16"/>
                  <w:szCs w:val="16"/>
                  <w:lang w:eastAsia="zh-CN"/>
                </w:rPr>
                <w:t>http://www.wimaxforum.org/files/WMF-IMT-Advanced-Spec-T28-001-R020v01.pdf</w:t>
              </w:r>
            </w:hyperlink>
          </w:p>
          <w:p w14:paraId="66EE01FE" w14:textId="77777777" w:rsidR="00827998" w:rsidRPr="00182533" w:rsidRDefault="00827998" w:rsidP="00A91337">
            <w:pPr>
              <w:pStyle w:val="Tabletext"/>
              <w:jc w:val="center"/>
              <w:rPr>
                <w:sz w:val="18"/>
                <w:szCs w:val="18"/>
                <w:lang w:eastAsia="ja-JP"/>
              </w:rPr>
            </w:pPr>
            <w:r w:rsidRPr="00182533">
              <w:rPr>
                <w:sz w:val="18"/>
                <w:szCs w:val="18"/>
                <w:lang w:eastAsia="ja-JP"/>
              </w:rPr>
              <w:t>(Anexo S, transposición por el WiMAX FORUM de la norma IEEE 802.16m)</w:t>
            </w:r>
          </w:p>
        </w:tc>
      </w:tr>
      <w:tr w:rsidR="00827998" w:rsidRPr="00182533" w14:paraId="588548BC" w14:textId="77777777" w:rsidTr="00A91337">
        <w:trPr>
          <w:cantSplit/>
          <w:jc w:val="center"/>
        </w:trPr>
        <w:tc>
          <w:tcPr>
            <w:tcW w:w="1417" w:type="dxa"/>
            <w:vAlign w:val="center"/>
          </w:tcPr>
          <w:p w14:paraId="527A8E9C" w14:textId="77777777" w:rsidR="00827998" w:rsidRPr="00182533" w:rsidRDefault="00827998" w:rsidP="00A91337">
            <w:pPr>
              <w:pStyle w:val="Tabletext"/>
              <w:keepNext/>
              <w:keepLines/>
              <w:jc w:val="left"/>
              <w:rPr>
                <w:iCs/>
                <w:sz w:val="18"/>
                <w:szCs w:val="18"/>
                <w:lang w:eastAsia="ja-JP"/>
              </w:rPr>
            </w:pPr>
            <w:r w:rsidRPr="00182533">
              <w:rPr>
                <w:iCs/>
                <w:sz w:val="18"/>
                <w:szCs w:val="18"/>
              </w:rPr>
              <w:lastRenderedPageBreak/>
              <w:t>Anexo T: Bandas de frecuencias soportadas</w:t>
            </w:r>
          </w:p>
        </w:tc>
        <w:tc>
          <w:tcPr>
            <w:tcW w:w="2041" w:type="dxa"/>
            <w:vAlign w:val="center"/>
          </w:tcPr>
          <w:p w14:paraId="42BDE411" w14:textId="77777777" w:rsidR="00827998" w:rsidRPr="00182533" w:rsidRDefault="00827998" w:rsidP="00A91337">
            <w:pPr>
              <w:pStyle w:val="Tabletext"/>
              <w:keepNext/>
              <w:keepLines/>
              <w:jc w:val="center"/>
              <w:rPr>
                <w:sz w:val="18"/>
                <w:szCs w:val="18"/>
                <w:lang w:eastAsia="ja-JP"/>
              </w:rPr>
            </w:pPr>
            <w:r w:rsidRPr="00182533">
              <w:rPr>
                <w:sz w:val="18"/>
                <w:szCs w:val="18"/>
                <w:lang w:eastAsia="ja-JP"/>
              </w:rPr>
              <w:t>No aplicable</w:t>
            </w:r>
          </w:p>
        </w:tc>
        <w:tc>
          <w:tcPr>
            <w:tcW w:w="2041" w:type="dxa"/>
            <w:vAlign w:val="center"/>
          </w:tcPr>
          <w:p w14:paraId="09E34183" w14:textId="77777777" w:rsidR="00827998" w:rsidRPr="00182533" w:rsidRDefault="00827998" w:rsidP="00A91337">
            <w:pPr>
              <w:pStyle w:val="Tabletext"/>
              <w:keepNext/>
              <w:keepLines/>
              <w:jc w:val="center"/>
              <w:rPr>
                <w:sz w:val="18"/>
                <w:szCs w:val="18"/>
                <w:lang w:eastAsia="ja-JP"/>
              </w:rPr>
            </w:pPr>
            <w:r w:rsidRPr="00182533">
              <w:rPr>
                <w:sz w:val="18"/>
                <w:szCs w:val="18"/>
                <w:lang w:eastAsia="ja-JP"/>
              </w:rPr>
              <w:t>No aplicable</w:t>
            </w:r>
          </w:p>
        </w:tc>
        <w:tc>
          <w:tcPr>
            <w:tcW w:w="2041" w:type="dxa"/>
            <w:vAlign w:val="center"/>
          </w:tcPr>
          <w:p w14:paraId="6E54F031" w14:textId="77777777" w:rsidR="00827998" w:rsidRPr="00182533" w:rsidRDefault="00827998" w:rsidP="00A91337">
            <w:pPr>
              <w:pStyle w:val="Tabletext"/>
              <w:keepNext/>
              <w:keepLines/>
              <w:jc w:val="center"/>
              <w:rPr>
                <w:sz w:val="18"/>
                <w:szCs w:val="18"/>
                <w:lang w:eastAsia="ja-JP"/>
              </w:rPr>
            </w:pPr>
            <w:r w:rsidRPr="00182533">
              <w:rPr>
                <w:sz w:val="18"/>
                <w:szCs w:val="18"/>
                <w:lang w:eastAsia="ja-JP"/>
              </w:rPr>
              <w:t>No aplicable</w:t>
            </w:r>
          </w:p>
        </w:tc>
        <w:tc>
          <w:tcPr>
            <w:tcW w:w="2041" w:type="dxa"/>
            <w:vAlign w:val="center"/>
          </w:tcPr>
          <w:p w14:paraId="4B8F6B15" w14:textId="77777777" w:rsidR="00827998" w:rsidRPr="00182533" w:rsidRDefault="00701E42" w:rsidP="00A91337">
            <w:pPr>
              <w:pStyle w:val="Tabletext"/>
              <w:keepNext/>
              <w:keepLines/>
              <w:jc w:val="center"/>
              <w:rPr>
                <w:sz w:val="18"/>
                <w:szCs w:val="18"/>
                <w:lang w:eastAsia="ja-JP"/>
              </w:rPr>
            </w:pPr>
            <w:hyperlink r:id="rId4256" w:history="1">
              <w:r w:rsidR="00827998" w:rsidRPr="00182533">
                <w:rPr>
                  <w:rStyle w:val="Hyperlink"/>
                  <w:sz w:val="16"/>
                  <w:szCs w:val="16"/>
                  <w:lang w:eastAsia="zh-CN"/>
                </w:rPr>
                <w:t>http://www.wimaxforum.org/files/WMF-IMT-Advanced-Spec-T28-001-R020v01.pdf</w:t>
              </w:r>
            </w:hyperlink>
          </w:p>
          <w:p w14:paraId="580BD207" w14:textId="77777777" w:rsidR="00827998" w:rsidRPr="00182533" w:rsidRDefault="00827998" w:rsidP="00A91337">
            <w:pPr>
              <w:pStyle w:val="Tabletext"/>
              <w:keepNext/>
              <w:keepLines/>
              <w:jc w:val="center"/>
              <w:rPr>
                <w:sz w:val="18"/>
                <w:szCs w:val="18"/>
                <w:lang w:eastAsia="ja-JP"/>
              </w:rPr>
            </w:pPr>
            <w:r w:rsidRPr="00182533">
              <w:rPr>
                <w:sz w:val="18"/>
                <w:szCs w:val="18"/>
                <w:lang w:eastAsia="ja-JP"/>
              </w:rPr>
              <w:t>(Anexo T, transposición por el WiMAX FORUM de la norma IEEE 802.16m)</w:t>
            </w:r>
          </w:p>
        </w:tc>
      </w:tr>
      <w:tr w:rsidR="00827998" w:rsidRPr="00182533" w14:paraId="64B1EB74" w14:textId="77777777" w:rsidTr="00A91337">
        <w:trPr>
          <w:cantSplit/>
          <w:jc w:val="center"/>
        </w:trPr>
        <w:tc>
          <w:tcPr>
            <w:tcW w:w="1417" w:type="dxa"/>
            <w:vAlign w:val="center"/>
          </w:tcPr>
          <w:p w14:paraId="0C44273F" w14:textId="77777777" w:rsidR="00827998" w:rsidRPr="00182533" w:rsidRDefault="00827998" w:rsidP="00A91337">
            <w:pPr>
              <w:pStyle w:val="Tabletext"/>
              <w:ind w:right="-57"/>
              <w:jc w:val="left"/>
              <w:rPr>
                <w:iCs/>
                <w:sz w:val="18"/>
                <w:szCs w:val="18"/>
                <w:lang w:eastAsia="ja-JP"/>
              </w:rPr>
            </w:pPr>
            <w:r w:rsidRPr="00182533">
              <w:rPr>
                <w:iCs/>
                <w:sz w:val="18"/>
                <w:szCs w:val="18"/>
              </w:rPr>
              <w:t>Anexo U: Especificaciones radioeléctricas</w:t>
            </w:r>
          </w:p>
        </w:tc>
        <w:tc>
          <w:tcPr>
            <w:tcW w:w="2041" w:type="dxa"/>
            <w:vAlign w:val="center"/>
          </w:tcPr>
          <w:p w14:paraId="2DA25249" w14:textId="77777777" w:rsidR="00827998" w:rsidRPr="00182533" w:rsidRDefault="00827998" w:rsidP="00A91337">
            <w:pPr>
              <w:pStyle w:val="Tabletext"/>
              <w:jc w:val="center"/>
              <w:rPr>
                <w:sz w:val="18"/>
                <w:szCs w:val="18"/>
                <w:lang w:eastAsia="ja-JP"/>
              </w:rPr>
            </w:pPr>
            <w:r w:rsidRPr="00182533">
              <w:rPr>
                <w:sz w:val="18"/>
                <w:szCs w:val="18"/>
                <w:lang w:eastAsia="ja-JP"/>
              </w:rPr>
              <w:t>No aplicable</w:t>
            </w:r>
          </w:p>
        </w:tc>
        <w:tc>
          <w:tcPr>
            <w:tcW w:w="2041" w:type="dxa"/>
            <w:vAlign w:val="center"/>
          </w:tcPr>
          <w:p w14:paraId="473B8F6A" w14:textId="77777777" w:rsidR="00827998" w:rsidRPr="00182533" w:rsidRDefault="00827998" w:rsidP="00A91337">
            <w:pPr>
              <w:pStyle w:val="Tabletext"/>
              <w:jc w:val="center"/>
              <w:rPr>
                <w:sz w:val="18"/>
                <w:szCs w:val="18"/>
                <w:lang w:eastAsia="ja-JP"/>
              </w:rPr>
            </w:pPr>
            <w:r w:rsidRPr="00182533">
              <w:rPr>
                <w:sz w:val="18"/>
                <w:szCs w:val="18"/>
                <w:lang w:eastAsia="ja-JP"/>
              </w:rPr>
              <w:t>No aplicable</w:t>
            </w:r>
          </w:p>
        </w:tc>
        <w:tc>
          <w:tcPr>
            <w:tcW w:w="2041" w:type="dxa"/>
            <w:vAlign w:val="center"/>
          </w:tcPr>
          <w:p w14:paraId="52F9A7A1" w14:textId="77777777" w:rsidR="00827998" w:rsidRPr="00182533" w:rsidRDefault="00827998" w:rsidP="00A91337">
            <w:pPr>
              <w:pStyle w:val="Tabletext"/>
              <w:jc w:val="center"/>
              <w:rPr>
                <w:sz w:val="18"/>
                <w:szCs w:val="18"/>
                <w:lang w:eastAsia="ja-JP"/>
              </w:rPr>
            </w:pPr>
            <w:r w:rsidRPr="00182533">
              <w:rPr>
                <w:sz w:val="18"/>
                <w:szCs w:val="18"/>
                <w:lang w:eastAsia="ja-JP"/>
              </w:rPr>
              <w:t>No aplicable</w:t>
            </w:r>
          </w:p>
        </w:tc>
        <w:tc>
          <w:tcPr>
            <w:tcW w:w="2041" w:type="dxa"/>
            <w:vAlign w:val="center"/>
          </w:tcPr>
          <w:p w14:paraId="4EA0A853" w14:textId="77777777" w:rsidR="00827998" w:rsidRPr="00182533" w:rsidRDefault="00701E42" w:rsidP="00A91337">
            <w:pPr>
              <w:pStyle w:val="Tabletext"/>
              <w:jc w:val="center"/>
              <w:rPr>
                <w:sz w:val="18"/>
                <w:szCs w:val="18"/>
                <w:lang w:eastAsia="ja-JP"/>
              </w:rPr>
            </w:pPr>
            <w:hyperlink r:id="rId4257" w:history="1">
              <w:r w:rsidR="00827998" w:rsidRPr="00182533">
                <w:rPr>
                  <w:rStyle w:val="Hyperlink"/>
                  <w:sz w:val="16"/>
                  <w:szCs w:val="16"/>
                  <w:lang w:eastAsia="zh-CN"/>
                </w:rPr>
                <w:t>http://www.wimaxforum.org/files/WMF-IMT-Advanced-Spec-T28-001-R020v01.pdf</w:t>
              </w:r>
            </w:hyperlink>
          </w:p>
          <w:p w14:paraId="04665405" w14:textId="77777777" w:rsidR="00827998" w:rsidRPr="00182533" w:rsidRDefault="00827998" w:rsidP="00A91337">
            <w:pPr>
              <w:pStyle w:val="Tabletext"/>
              <w:jc w:val="center"/>
              <w:rPr>
                <w:sz w:val="18"/>
                <w:szCs w:val="18"/>
                <w:lang w:eastAsia="ja-JP"/>
              </w:rPr>
            </w:pPr>
            <w:r w:rsidRPr="00182533">
              <w:rPr>
                <w:sz w:val="18"/>
                <w:szCs w:val="18"/>
                <w:lang w:eastAsia="ja-JP"/>
              </w:rPr>
              <w:t>(Anexo U, Transposición por el WiMAX FORUM de la norma IEEE 802.16m)</w:t>
            </w:r>
          </w:p>
        </w:tc>
      </w:tr>
      <w:tr w:rsidR="00827998" w:rsidRPr="00182533" w14:paraId="5CACE1B5" w14:textId="77777777" w:rsidTr="00A91337">
        <w:trPr>
          <w:cantSplit/>
          <w:jc w:val="center"/>
        </w:trPr>
        <w:tc>
          <w:tcPr>
            <w:tcW w:w="1417" w:type="dxa"/>
            <w:vAlign w:val="center"/>
          </w:tcPr>
          <w:p w14:paraId="18A29E5B" w14:textId="77777777" w:rsidR="00827998" w:rsidRPr="00182533" w:rsidRDefault="00827998" w:rsidP="00A91337">
            <w:pPr>
              <w:pStyle w:val="Tabletext"/>
              <w:jc w:val="left"/>
              <w:rPr>
                <w:iCs/>
                <w:sz w:val="18"/>
                <w:szCs w:val="18"/>
                <w:lang w:eastAsia="ja-JP"/>
              </w:rPr>
            </w:pPr>
            <w:r w:rsidRPr="00182533">
              <w:rPr>
                <w:iCs/>
                <w:sz w:val="18"/>
                <w:szCs w:val="18"/>
              </w:rPr>
              <w:t>Anexo V: Clase de capacidad por defecto y parámetros</w:t>
            </w:r>
          </w:p>
        </w:tc>
        <w:tc>
          <w:tcPr>
            <w:tcW w:w="2041" w:type="dxa"/>
            <w:vAlign w:val="center"/>
          </w:tcPr>
          <w:p w14:paraId="31A1BB09" w14:textId="77777777" w:rsidR="00827998" w:rsidRPr="00182533" w:rsidRDefault="00827998" w:rsidP="00A91337">
            <w:pPr>
              <w:pStyle w:val="Tabletext"/>
              <w:jc w:val="center"/>
              <w:rPr>
                <w:sz w:val="18"/>
                <w:szCs w:val="18"/>
                <w:lang w:eastAsia="ja-JP"/>
              </w:rPr>
            </w:pPr>
            <w:r w:rsidRPr="00182533">
              <w:rPr>
                <w:sz w:val="18"/>
                <w:szCs w:val="18"/>
                <w:lang w:eastAsia="ja-JP"/>
              </w:rPr>
              <w:t>No aplicable</w:t>
            </w:r>
          </w:p>
        </w:tc>
        <w:tc>
          <w:tcPr>
            <w:tcW w:w="2041" w:type="dxa"/>
            <w:vAlign w:val="center"/>
          </w:tcPr>
          <w:p w14:paraId="24912808" w14:textId="77777777" w:rsidR="00827998" w:rsidRPr="00182533" w:rsidRDefault="00827998" w:rsidP="00A91337">
            <w:pPr>
              <w:pStyle w:val="Tabletext"/>
              <w:jc w:val="center"/>
              <w:rPr>
                <w:sz w:val="18"/>
                <w:szCs w:val="18"/>
                <w:lang w:eastAsia="ja-JP"/>
              </w:rPr>
            </w:pPr>
            <w:r w:rsidRPr="00182533">
              <w:rPr>
                <w:sz w:val="18"/>
                <w:szCs w:val="18"/>
                <w:lang w:eastAsia="ja-JP"/>
              </w:rPr>
              <w:t>No aplicable</w:t>
            </w:r>
          </w:p>
        </w:tc>
        <w:tc>
          <w:tcPr>
            <w:tcW w:w="2041" w:type="dxa"/>
            <w:vAlign w:val="center"/>
          </w:tcPr>
          <w:p w14:paraId="6FB973A0" w14:textId="77777777" w:rsidR="00827998" w:rsidRPr="00182533" w:rsidRDefault="00827998" w:rsidP="00A91337">
            <w:pPr>
              <w:pStyle w:val="Tabletext"/>
              <w:jc w:val="center"/>
              <w:rPr>
                <w:sz w:val="18"/>
                <w:szCs w:val="18"/>
                <w:lang w:eastAsia="ja-JP"/>
              </w:rPr>
            </w:pPr>
            <w:r w:rsidRPr="00182533">
              <w:rPr>
                <w:sz w:val="18"/>
                <w:szCs w:val="18"/>
                <w:lang w:eastAsia="ja-JP"/>
              </w:rPr>
              <w:t>No aplicable</w:t>
            </w:r>
          </w:p>
        </w:tc>
        <w:tc>
          <w:tcPr>
            <w:tcW w:w="2041" w:type="dxa"/>
            <w:vAlign w:val="center"/>
          </w:tcPr>
          <w:p w14:paraId="3895AE39" w14:textId="77777777" w:rsidR="00827998" w:rsidRPr="00182533" w:rsidRDefault="00701E42" w:rsidP="00A91337">
            <w:pPr>
              <w:pStyle w:val="Tabletext"/>
              <w:jc w:val="center"/>
              <w:rPr>
                <w:sz w:val="18"/>
                <w:szCs w:val="18"/>
                <w:lang w:eastAsia="ja-JP"/>
              </w:rPr>
            </w:pPr>
            <w:hyperlink r:id="rId4258" w:history="1">
              <w:r w:rsidR="00827998" w:rsidRPr="00182533">
                <w:rPr>
                  <w:rStyle w:val="Hyperlink"/>
                  <w:sz w:val="16"/>
                  <w:szCs w:val="16"/>
                  <w:lang w:eastAsia="zh-CN"/>
                </w:rPr>
                <w:t>http://www.wimaxforum.org/files/WMF-IMT-Advanced-Spec-T28-001-R020v01.pdf</w:t>
              </w:r>
            </w:hyperlink>
          </w:p>
          <w:p w14:paraId="6149862A" w14:textId="77777777" w:rsidR="00827998" w:rsidRPr="00182533" w:rsidRDefault="00827998" w:rsidP="00A91337">
            <w:pPr>
              <w:pStyle w:val="Tabletext"/>
              <w:jc w:val="center"/>
              <w:rPr>
                <w:sz w:val="18"/>
                <w:szCs w:val="18"/>
                <w:lang w:eastAsia="ja-JP"/>
              </w:rPr>
            </w:pPr>
            <w:r w:rsidRPr="00182533">
              <w:rPr>
                <w:sz w:val="18"/>
                <w:szCs w:val="18"/>
                <w:lang w:eastAsia="ja-JP"/>
              </w:rPr>
              <w:t>(Anexo V, Transposición por el WiMAX FORUM de la norma IEEE 802.16m)</w:t>
            </w:r>
          </w:p>
        </w:tc>
      </w:tr>
    </w:tbl>
    <w:p w14:paraId="6F5BBE88" w14:textId="77777777" w:rsidR="00827998" w:rsidRPr="00182533" w:rsidRDefault="00827998" w:rsidP="004B28C3">
      <w:pPr>
        <w:pStyle w:val="Tablefin"/>
        <w:rPr>
          <w:lang w:val="es-ES" w:eastAsia="ja-JP"/>
        </w:rPr>
      </w:pPr>
    </w:p>
    <w:p w14:paraId="2DA9692F" w14:textId="77777777" w:rsidR="00827998" w:rsidRPr="00182533" w:rsidRDefault="00827998" w:rsidP="00827998">
      <w:pPr>
        <w:pStyle w:val="Heading1"/>
        <w:rPr>
          <w:lang w:eastAsia="ja-JP"/>
        </w:rPr>
      </w:pPr>
      <w:r w:rsidRPr="00182533">
        <w:rPr>
          <w:lang w:eastAsia="ja-JP"/>
        </w:rPr>
        <w:t>3</w:t>
      </w:r>
      <w:r w:rsidRPr="00182533">
        <w:rPr>
          <w:lang w:eastAsia="ja-JP"/>
        </w:rPr>
        <w:tab/>
        <w:t>Especificación detallada de la tecnología de interfaz radioeléctrica</w:t>
      </w:r>
      <w:r w:rsidRPr="00182533">
        <w:rPr>
          <w:rStyle w:val="FootnoteReference"/>
          <w:b w:val="0"/>
          <w:bCs/>
          <w:lang w:eastAsia="ja-JP"/>
        </w:rPr>
        <w:footnoteReference w:id="15"/>
      </w:r>
    </w:p>
    <w:p w14:paraId="5734FAA0" w14:textId="77777777" w:rsidR="00827998" w:rsidRPr="00182533" w:rsidRDefault="00827998" w:rsidP="00827998">
      <w:pPr>
        <w:rPr>
          <w:lang w:eastAsia="ja-JP"/>
        </w:rPr>
      </w:pPr>
      <w:r w:rsidRPr="00182533">
        <w:rPr>
          <w:lang w:eastAsia="ja-JP"/>
        </w:rPr>
        <w:t xml:space="preserve">El material que figura en el § 2.3 refleja la estructura de las especificaciones del IEEE con posterioridad a la revisión del IEEE del 8 de junio de 2013 de la estructura de las especificaciones pertinentes del IEEE en relación con la </w:t>
      </w:r>
      <w:r w:rsidRPr="00182533">
        <w:rPr>
          <w:iCs/>
          <w:lang w:eastAsia="ja-JP"/>
        </w:rPr>
        <w:t>MAN Inalámbrica-Avanzada</w:t>
      </w:r>
      <w:r w:rsidRPr="00182533">
        <w:rPr>
          <w:lang w:eastAsia="ja-JP"/>
        </w:rPr>
        <w:t>, a partir de la Revisión 1 de la Recomendación UIT-R M.2012 (2014).</w:t>
      </w:r>
    </w:p>
    <w:p w14:paraId="267FC210" w14:textId="77777777" w:rsidR="00827998" w:rsidRPr="00182533" w:rsidRDefault="00827998" w:rsidP="00827998">
      <w:pPr>
        <w:keepNext/>
        <w:keepLines/>
        <w:rPr>
          <w:lang w:eastAsia="ja-JP"/>
        </w:rPr>
      </w:pPr>
      <w:r w:rsidRPr="00182533">
        <w:rPr>
          <w:lang w:eastAsia="ja-JP"/>
        </w:rPr>
        <w:lastRenderedPageBreak/>
        <w:t xml:space="preserve">Las especificaciones pormenorizadas descritas en el presente Anexo se basan en una «Especificación básica global (GCS)» que guarda relación con materiales elaborados externamente, incorporados mediante referencias específicas para una tecnología específica. El Documento </w:t>
      </w:r>
      <w:bookmarkStart w:id="80" w:name="_Hlk44062379"/>
      <w:r w:rsidRPr="00182533">
        <w:rPr>
          <w:lang w:eastAsia="ja-JP"/>
        </w:rPr>
        <w:t xml:space="preserve">IMT-ADV/24(Rev.3) </w:t>
      </w:r>
      <w:bookmarkEnd w:id="80"/>
      <w:r w:rsidRPr="00182533">
        <w:rPr>
          <w:lang w:eastAsia="ja-JP"/>
        </w:rPr>
        <w:t>contiene información relativa al proceso y a la utilización de la GCS, las referencias y las notificaciones y certificaciones conexas.</w:t>
      </w:r>
    </w:p>
    <w:p w14:paraId="0E44B5E9" w14:textId="303DCDC1" w:rsidR="00827998" w:rsidRPr="00182533" w:rsidRDefault="00827998" w:rsidP="00827998">
      <w:pPr>
        <w:rPr>
          <w:lang w:eastAsia="ja-JP"/>
        </w:rPr>
      </w:pPr>
      <w:r w:rsidRPr="00182533">
        <w:rPr>
          <w:lang w:eastAsia="ja-JP"/>
        </w:rPr>
        <w:t xml:space="preserve">Las normas IMT-Avanzadas que figuran en esta sección se basan en la especificación básica global de la </w:t>
      </w:r>
      <w:r w:rsidRPr="00182533">
        <w:rPr>
          <w:iCs/>
          <w:lang w:eastAsia="ja-JP"/>
        </w:rPr>
        <w:t>MAN Inalámbrica-Avanzada</w:t>
      </w:r>
      <w:r w:rsidRPr="00182533">
        <w:rPr>
          <w:lang w:eastAsia="ja-JP"/>
        </w:rPr>
        <w:t xml:space="preserve"> que figura </w:t>
      </w:r>
      <w:hyperlink r:id="rId4259" w:history="1">
        <w:r w:rsidRPr="00182533">
          <w:rPr>
            <w:rStyle w:val="Hyperlink"/>
            <w:lang w:eastAsia="ja-JP"/>
          </w:rPr>
          <w:t>aquí</w:t>
        </w:r>
      </w:hyperlink>
      <w:r w:rsidRPr="00182533">
        <w:rPr>
          <w:lang w:eastAsia="ja-JP"/>
        </w:rPr>
        <w:t xml:space="preserve"> (ITU-Extranet). Cabe reseñar las notas siguientes relativas a las secciones que siguen a continuación:</w:t>
      </w:r>
    </w:p>
    <w:p w14:paraId="7D0353CD" w14:textId="77777777" w:rsidR="00827998" w:rsidRPr="00182533" w:rsidRDefault="00827998" w:rsidP="00827998">
      <w:pPr>
        <w:pStyle w:val="enumlev1"/>
        <w:rPr>
          <w:lang w:eastAsia="ja-JP"/>
        </w:rPr>
      </w:pPr>
      <w:r w:rsidRPr="00182533">
        <w:rPr>
          <w:lang w:eastAsia="ja-JP"/>
        </w:rPr>
        <w:t>1)</w:t>
      </w:r>
      <w:r w:rsidRPr="00182533">
        <w:rPr>
          <w:lang w:eastAsia="ja-JP"/>
        </w:rPr>
        <w:tab/>
        <w:t xml:space="preserve">las </w:t>
      </w:r>
      <w:r w:rsidRPr="00182533">
        <w:rPr>
          <w:b/>
          <w:i/>
          <w:lang w:eastAsia="ja-JP"/>
        </w:rPr>
        <w:t>Organizaciones de Transposición</w:t>
      </w:r>
      <w:r w:rsidRPr="00182533">
        <w:rPr>
          <w:lang w:eastAsia="ja-JP"/>
        </w:rPr>
        <w:t xml:space="preserve"> pertinentes identificadas deberían poner a disposición su material de referencia en su sitio web;</w:t>
      </w:r>
    </w:p>
    <w:p w14:paraId="03B2ED77" w14:textId="77777777" w:rsidR="00827998" w:rsidRPr="00182533" w:rsidRDefault="00827998" w:rsidP="00827998">
      <w:pPr>
        <w:pStyle w:val="enumlev1"/>
        <w:rPr>
          <w:lang w:eastAsia="ja-JP"/>
        </w:rPr>
      </w:pPr>
      <w:r w:rsidRPr="00182533">
        <w:rPr>
          <w:lang w:eastAsia="ja-JP"/>
        </w:rPr>
        <w:t>2)</w:t>
      </w:r>
      <w:r w:rsidRPr="00182533">
        <w:rPr>
          <w:lang w:eastAsia="ja-JP"/>
        </w:rPr>
        <w:tab/>
        <w:t xml:space="preserve">esta información fue proporcionada por las </w:t>
      </w:r>
      <w:r w:rsidRPr="00182533">
        <w:rPr>
          <w:b/>
          <w:i/>
          <w:lang w:eastAsia="ja-JP"/>
        </w:rPr>
        <w:t>Organizaciones de Transposición</w:t>
      </w:r>
      <w:r w:rsidRPr="00182533">
        <w:rPr>
          <w:lang w:eastAsia="ja-JP"/>
        </w:rPr>
        <w:t xml:space="preserve"> y guarda relación con sus propios resultados sobre la especificación básica global.</w:t>
      </w:r>
    </w:p>
    <w:p w14:paraId="024CA9CD" w14:textId="77777777" w:rsidR="00827998" w:rsidRPr="00182533" w:rsidRDefault="00827998" w:rsidP="00827998">
      <w:pPr>
        <w:pStyle w:val="Heading2"/>
        <w:rPr>
          <w:lang w:eastAsia="ja-JP"/>
        </w:rPr>
      </w:pPr>
      <w:r w:rsidRPr="00182533">
        <w:rPr>
          <w:lang w:eastAsia="ja-JP"/>
        </w:rPr>
        <w:t>3.1</w:t>
      </w:r>
      <w:r w:rsidRPr="00182533">
        <w:rPr>
          <w:lang w:eastAsia="ja-JP"/>
        </w:rPr>
        <w:tab/>
        <w:t>Descripción de la especificación básica global y las normas transpuestas</w:t>
      </w:r>
    </w:p>
    <w:p w14:paraId="521AE075" w14:textId="77777777" w:rsidR="00827998" w:rsidRPr="00182533" w:rsidRDefault="00827998" w:rsidP="00827998">
      <w:r w:rsidRPr="00182533">
        <w:t>La norma IEEE Std 802.16.1 consta de la norma IEEE Std 802.16.1-2012 enmendada de forma consecutiva en IEEE Std 802.16.1b-2012 e IEEE Std 802.16.1a-2013. La norma IEEE Std 802.16.1 se describe en el § 3.1.1.</w:t>
      </w:r>
    </w:p>
    <w:p w14:paraId="6C21D12E" w14:textId="77777777" w:rsidR="00827998" w:rsidRPr="00182533" w:rsidRDefault="00827998" w:rsidP="00827998">
      <w:pPr>
        <w:pStyle w:val="TableNo"/>
      </w:pPr>
      <w:r w:rsidRPr="00182533">
        <w:t>CUADRO 8</w:t>
      </w:r>
    </w:p>
    <w:p w14:paraId="6862B909" w14:textId="1ABA9110" w:rsidR="00827998" w:rsidRPr="005F2BAE" w:rsidRDefault="00827998" w:rsidP="005F2BAE">
      <w:pPr>
        <w:pStyle w:val="Tabletitle"/>
      </w:pPr>
      <w:r w:rsidRPr="005F2BAE">
        <w:t xml:space="preserve">Descripción de la GCS de MAN </w:t>
      </w:r>
      <w:r w:rsidR="005F2BAE" w:rsidRPr="005F2BAE">
        <w:t>Inalámbrica-Avanzada</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10"/>
        <w:gridCol w:w="2239"/>
        <w:gridCol w:w="1644"/>
        <w:gridCol w:w="1644"/>
      </w:tblGrid>
      <w:tr w:rsidR="00827998" w:rsidRPr="00182533" w14:paraId="4C1114F0" w14:textId="77777777" w:rsidTr="00A91337">
        <w:trPr>
          <w:jc w:val="center"/>
        </w:trPr>
        <w:tc>
          <w:tcPr>
            <w:tcW w:w="4110" w:type="dxa"/>
            <w:vAlign w:val="center"/>
          </w:tcPr>
          <w:p w14:paraId="2E617AB1" w14:textId="77777777" w:rsidR="00827998" w:rsidRPr="00182533" w:rsidRDefault="00827998" w:rsidP="00A91337">
            <w:pPr>
              <w:pStyle w:val="Tablehead"/>
            </w:pPr>
            <w:bookmarkStart w:id="81" w:name="OLE_LINK97"/>
            <w:r w:rsidRPr="00182533">
              <w:t xml:space="preserve">Cláusula y contenido de la </w:t>
            </w:r>
            <w:r w:rsidRPr="00182533">
              <w:br/>
              <w:t>norma 802.16.1 del IEEE </w:t>
            </w:r>
            <w:r w:rsidRPr="00182533">
              <w:br/>
              <w:t>(IEEE Std 802.16.1)</w:t>
            </w:r>
          </w:p>
        </w:tc>
        <w:tc>
          <w:tcPr>
            <w:tcW w:w="2239" w:type="dxa"/>
            <w:vAlign w:val="center"/>
          </w:tcPr>
          <w:p w14:paraId="6CACABC5" w14:textId="77777777" w:rsidR="00827998" w:rsidRPr="00182533" w:rsidRDefault="00827998" w:rsidP="00A91337">
            <w:pPr>
              <w:pStyle w:val="Tablehead"/>
            </w:pPr>
            <w:r w:rsidRPr="00182533">
              <w:t>IEEE Std</w:t>
            </w:r>
            <w:r w:rsidRPr="00182533">
              <w:br/>
              <w:t>802.16.1-2012</w:t>
            </w:r>
          </w:p>
        </w:tc>
        <w:tc>
          <w:tcPr>
            <w:tcW w:w="1644" w:type="dxa"/>
            <w:vAlign w:val="center"/>
          </w:tcPr>
          <w:p w14:paraId="37468BBE" w14:textId="77777777" w:rsidR="00827998" w:rsidRPr="00182533" w:rsidRDefault="00827998" w:rsidP="00A91337">
            <w:pPr>
              <w:pStyle w:val="Tablehead"/>
            </w:pPr>
            <w:r w:rsidRPr="00182533">
              <w:t>IEEE Std</w:t>
            </w:r>
            <w:r w:rsidRPr="00182533">
              <w:br/>
              <w:t>802.16.1b-2012</w:t>
            </w:r>
          </w:p>
        </w:tc>
        <w:tc>
          <w:tcPr>
            <w:tcW w:w="1644" w:type="dxa"/>
            <w:vAlign w:val="center"/>
          </w:tcPr>
          <w:p w14:paraId="286BD683" w14:textId="77777777" w:rsidR="00827998" w:rsidRPr="00182533" w:rsidRDefault="00827998" w:rsidP="00A91337">
            <w:pPr>
              <w:pStyle w:val="Tablehead"/>
            </w:pPr>
            <w:r w:rsidRPr="00182533">
              <w:t>IEEE Std</w:t>
            </w:r>
            <w:r w:rsidRPr="00182533">
              <w:br/>
              <w:t>802.16.1a-2013</w:t>
            </w:r>
          </w:p>
        </w:tc>
      </w:tr>
      <w:tr w:rsidR="00827998" w:rsidRPr="00182533" w14:paraId="2BB8805A" w14:textId="77777777" w:rsidTr="00A91337">
        <w:trPr>
          <w:jc w:val="center"/>
        </w:trPr>
        <w:tc>
          <w:tcPr>
            <w:tcW w:w="4110" w:type="dxa"/>
          </w:tcPr>
          <w:p w14:paraId="465D219D" w14:textId="77777777" w:rsidR="00827998" w:rsidRPr="00182533" w:rsidRDefault="00827998" w:rsidP="00A91337">
            <w:pPr>
              <w:pStyle w:val="Tabletext"/>
              <w:keepNext/>
              <w:keepLines/>
              <w:jc w:val="left"/>
            </w:pPr>
            <w:r w:rsidRPr="00182533">
              <w:t>Cláusula 1: Visión general</w:t>
            </w:r>
          </w:p>
        </w:tc>
        <w:tc>
          <w:tcPr>
            <w:tcW w:w="2239" w:type="dxa"/>
          </w:tcPr>
          <w:p w14:paraId="7DDF697C" w14:textId="77777777" w:rsidR="00827998" w:rsidRPr="00182533" w:rsidRDefault="00827998" w:rsidP="00A91337">
            <w:pPr>
              <w:pStyle w:val="Tabletext"/>
              <w:keepNext/>
              <w:keepLines/>
              <w:jc w:val="center"/>
            </w:pPr>
            <w:r w:rsidRPr="00182533">
              <w:t>Especificación de base</w:t>
            </w:r>
          </w:p>
        </w:tc>
        <w:tc>
          <w:tcPr>
            <w:tcW w:w="1644" w:type="dxa"/>
          </w:tcPr>
          <w:p w14:paraId="7EDEB7FF" w14:textId="77777777" w:rsidR="00827998" w:rsidRPr="00182533" w:rsidRDefault="00827998" w:rsidP="00A91337">
            <w:pPr>
              <w:pStyle w:val="Tabletext"/>
              <w:keepNext/>
              <w:keepLines/>
              <w:jc w:val="center"/>
            </w:pPr>
            <w:r w:rsidRPr="00182533">
              <w:t>Enmendada</w:t>
            </w:r>
          </w:p>
        </w:tc>
        <w:tc>
          <w:tcPr>
            <w:tcW w:w="1644" w:type="dxa"/>
          </w:tcPr>
          <w:p w14:paraId="4145BEE0" w14:textId="77777777" w:rsidR="00827998" w:rsidRPr="00182533" w:rsidRDefault="00827998" w:rsidP="00A91337">
            <w:pPr>
              <w:pStyle w:val="Tabletext"/>
              <w:keepNext/>
              <w:keepLines/>
              <w:jc w:val="center"/>
            </w:pPr>
            <w:r w:rsidRPr="00182533">
              <w:t>Enmendada</w:t>
            </w:r>
          </w:p>
        </w:tc>
      </w:tr>
      <w:tr w:rsidR="00827998" w:rsidRPr="00182533" w14:paraId="5553F406" w14:textId="77777777" w:rsidTr="00A91337">
        <w:trPr>
          <w:jc w:val="center"/>
        </w:trPr>
        <w:tc>
          <w:tcPr>
            <w:tcW w:w="4110" w:type="dxa"/>
          </w:tcPr>
          <w:p w14:paraId="6020C287" w14:textId="77777777" w:rsidR="00827998" w:rsidRPr="00182533" w:rsidRDefault="00827998" w:rsidP="00A91337">
            <w:pPr>
              <w:pStyle w:val="Tabletext"/>
              <w:keepNext/>
              <w:keepLines/>
              <w:jc w:val="left"/>
            </w:pPr>
            <w:r w:rsidRPr="00182533">
              <w:t>Cláusula 2: Referencias normativas</w:t>
            </w:r>
          </w:p>
        </w:tc>
        <w:tc>
          <w:tcPr>
            <w:tcW w:w="2239" w:type="dxa"/>
          </w:tcPr>
          <w:p w14:paraId="63D399F8" w14:textId="77777777" w:rsidR="00827998" w:rsidRPr="00182533" w:rsidRDefault="00827998" w:rsidP="00A91337">
            <w:pPr>
              <w:pStyle w:val="Tabletext"/>
              <w:keepNext/>
              <w:keepLines/>
              <w:jc w:val="center"/>
            </w:pPr>
            <w:r w:rsidRPr="00182533">
              <w:t>Especificación de base</w:t>
            </w:r>
          </w:p>
        </w:tc>
        <w:tc>
          <w:tcPr>
            <w:tcW w:w="1644" w:type="dxa"/>
          </w:tcPr>
          <w:p w14:paraId="47C6B2A2" w14:textId="77777777" w:rsidR="00827998" w:rsidRPr="00182533" w:rsidRDefault="00827998" w:rsidP="00A91337">
            <w:pPr>
              <w:pStyle w:val="Tabletext"/>
              <w:keepNext/>
              <w:keepLines/>
              <w:jc w:val="center"/>
            </w:pPr>
          </w:p>
        </w:tc>
        <w:tc>
          <w:tcPr>
            <w:tcW w:w="1644" w:type="dxa"/>
          </w:tcPr>
          <w:p w14:paraId="2CBFCE24" w14:textId="77777777" w:rsidR="00827998" w:rsidRPr="00182533" w:rsidRDefault="00827998" w:rsidP="00A91337">
            <w:pPr>
              <w:pStyle w:val="Tabletext"/>
              <w:keepNext/>
              <w:keepLines/>
              <w:jc w:val="center"/>
            </w:pPr>
          </w:p>
        </w:tc>
      </w:tr>
      <w:tr w:rsidR="00827998" w:rsidRPr="00182533" w14:paraId="56F00A81" w14:textId="77777777" w:rsidTr="00A91337">
        <w:trPr>
          <w:jc w:val="center"/>
        </w:trPr>
        <w:tc>
          <w:tcPr>
            <w:tcW w:w="4110" w:type="dxa"/>
          </w:tcPr>
          <w:p w14:paraId="10C565D2" w14:textId="77777777" w:rsidR="00827998" w:rsidRPr="00182533" w:rsidRDefault="00827998" w:rsidP="00A91337">
            <w:pPr>
              <w:pStyle w:val="Tabletext"/>
              <w:keepNext/>
              <w:keepLines/>
              <w:jc w:val="left"/>
            </w:pPr>
            <w:r w:rsidRPr="00182533">
              <w:t>Cláusula 3: Definiciones</w:t>
            </w:r>
          </w:p>
        </w:tc>
        <w:tc>
          <w:tcPr>
            <w:tcW w:w="2239" w:type="dxa"/>
          </w:tcPr>
          <w:p w14:paraId="7FDFE261" w14:textId="77777777" w:rsidR="00827998" w:rsidRPr="00182533" w:rsidRDefault="00827998" w:rsidP="00A91337">
            <w:pPr>
              <w:pStyle w:val="Tabletext"/>
              <w:keepNext/>
              <w:keepLines/>
              <w:jc w:val="center"/>
            </w:pPr>
            <w:r w:rsidRPr="00182533">
              <w:t>Especificación de base</w:t>
            </w:r>
          </w:p>
        </w:tc>
        <w:tc>
          <w:tcPr>
            <w:tcW w:w="1644" w:type="dxa"/>
          </w:tcPr>
          <w:p w14:paraId="4AFCB32D" w14:textId="77777777" w:rsidR="00827998" w:rsidRPr="00182533" w:rsidRDefault="00827998" w:rsidP="00A91337">
            <w:pPr>
              <w:pStyle w:val="Tabletext"/>
              <w:keepNext/>
              <w:keepLines/>
              <w:jc w:val="center"/>
            </w:pPr>
            <w:bookmarkStart w:id="82" w:name="OLE_LINK92"/>
            <w:r w:rsidRPr="00182533">
              <w:t>Enmendada</w:t>
            </w:r>
            <w:bookmarkEnd w:id="82"/>
          </w:p>
        </w:tc>
        <w:tc>
          <w:tcPr>
            <w:tcW w:w="1644" w:type="dxa"/>
          </w:tcPr>
          <w:p w14:paraId="5B729CA3" w14:textId="77777777" w:rsidR="00827998" w:rsidRPr="00182533" w:rsidRDefault="00827998" w:rsidP="00A91337">
            <w:pPr>
              <w:pStyle w:val="Tabletext"/>
              <w:keepNext/>
              <w:keepLines/>
              <w:jc w:val="center"/>
            </w:pPr>
            <w:r w:rsidRPr="00182533">
              <w:t>Enmendada</w:t>
            </w:r>
          </w:p>
        </w:tc>
      </w:tr>
      <w:tr w:rsidR="00827998" w:rsidRPr="00182533" w14:paraId="568A0EAE" w14:textId="77777777" w:rsidTr="00A91337">
        <w:trPr>
          <w:jc w:val="center"/>
        </w:trPr>
        <w:tc>
          <w:tcPr>
            <w:tcW w:w="4110" w:type="dxa"/>
          </w:tcPr>
          <w:p w14:paraId="51CFE947" w14:textId="77777777" w:rsidR="00827998" w:rsidRPr="00182533" w:rsidRDefault="00827998" w:rsidP="00A91337">
            <w:pPr>
              <w:pStyle w:val="Tabletext"/>
              <w:jc w:val="left"/>
            </w:pPr>
            <w:r w:rsidRPr="00182533">
              <w:t>Cláusula 4: Abreviaturas y acrónimos</w:t>
            </w:r>
          </w:p>
        </w:tc>
        <w:tc>
          <w:tcPr>
            <w:tcW w:w="2239" w:type="dxa"/>
          </w:tcPr>
          <w:p w14:paraId="303530A5" w14:textId="77777777" w:rsidR="00827998" w:rsidRPr="00182533" w:rsidRDefault="00827998" w:rsidP="00A91337">
            <w:pPr>
              <w:pStyle w:val="Tabletext"/>
              <w:jc w:val="center"/>
            </w:pPr>
            <w:r w:rsidRPr="00182533">
              <w:t>Especificación de base</w:t>
            </w:r>
          </w:p>
        </w:tc>
        <w:tc>
          <w:tcPr>
            <w:tcW w:w="1644" w:type="dxa"/>
          </w:tcPr>
          <w:p w14:paraId="0397FA58" w14:textId="77777777" w:rsidR="00827998" w:rsidRPr="00182533" w:rsidRDefault="00827998" w:rsidP="00A91337">
            <w:pPr>
              <w:pStyle w:val="Tabletext"/>
              <w:jc w:val="center"/>
            </w:pPr>
          </w:p>
        </w:tc>
        <w:tc>
          <w:tcPr>
            <w:tcW w:w="1644" w:type="dxa"/>
          </w:tcPr>
          <w:p w14:paraId="786BB19F" w14:textId="77777777" w:rsidR="00827998" w:rsidRPr="00182533" w:rsidRDefault="00827998" w:rsidP="00A91337">
            <w:pPr>
              <w:pStyle w:val="Tabletext"/>
              <w:jc w:val="center"/>
            </w:pPr>
            <w:r w:rsidRPr="00182533">
              <w:t>Enmendada</w:t>
            </w:r>
          </w:p>
        </w:tc>
      </w:tr>
      <w:tr w:rsidR="00827998" w:rsidRPr="00182533" w14:paraId="0F7CEFE0" w14:textId="77777777" w:rsidTr="00A91337">
        <w:trPr>
          <w:jc w:val="center"/>
        </w:trPr>
        <w:tc>
          <w:tcPr>
            <w:tcW w:w="4110" w:type="dxa"/>
          </w:tcPr>
          <w:p w14:paraId="09621509" w14:textId="77777777" w:rsidR="00827998" w:rsidRPr="00182533" w:rsidRDefault="00827998" w:rsidP="00A91337">
            <w:pPr>
              <w:pStyle w:val="Tabletext"/>
              <w:jc w:val="left"/>
            </w:pPr>
            <w:r w:rsidRPr="00182533">
              <w:t>Cláusula 5: Subcapa de convergencia específica de servicio</w:t>
            </w:r>
          </w:p>
        </w:tc>
        <w:tc>
          <w:tcPr>
            <w:tcW w:w="2239" w:type="dxa"/>
          </w:tcPr>
          <w:p w14:paraId="12CDBC5C" w14:textId="77777777" w:rsidR="00827998" w:rsidRPr="00182533" w:rsidRDefault="00827998" w:rsidP="00A91337">
            <w:pPr>
              <w:pStyle w:val="Tabletext"/>
              <w:jc w:val="center"/>
            </w:pPr>
            <w:bookmarkStart w:id="83" w:name="OLE_LINK93"/>
            <w:r w:rsidRPr="00182533">
              <w:t>Especificación de base</w:t>
            </w:r>
            <w:bookmarkEnd w:id="83"/>
          </w:p>
        </w:tc>
        <w:tc>
          <w:tcPr>
            <w:tcW w:w="1644" w:type="dxa"/>
          </w:tcPr>
          <w:p w14:paraId="79BFD0D6" w14:textId="77777777" w:rsidR="00827998" w:rsidRPr="00182533" w:rsidRDefault="00827998" w:rsidP="00A91337">
            <w:pPr>
              <w:pStyle w:val="Tabletext"/>
              <w:jc w:val="center"/>
            </w:pPr>
          </w:p>
        </w:tc>
        <w:tc>
          <w:tcPr>
            <w:tcW w:w="1644" w:type="dxa"/>
          </w:tcPr>
          <w:p w14:paraId="4EBBA384" w14:textId="77777777" w:rsidR="00827998" w:rsidRPr="00182533" w:rsidRDefault="00827998" w:rsidP="00A91337">
            <w:pPr>
              <w:pStyle w:val="Tabletext"/>
              <w:jc w:val="center"/>
            </w:pPr>
            <w:r w:rsidRPr="00182533">
              <w:t>Enmendada</w:t>
            </w:r>
          </w:p>
        </w:tc>
      </w:tr>
      <w:tr w:rsidR="00827998" w:rsidRPr="00182533" w14:paraId="63283C1F" w14:textId="77777777" w:rsidTr="00A91337">
        <w:trPr>
          <w:jc w:val="center"/>
        </w:trPr>
        <w:tc>
          <w:tcPr>
            <w:tcW w:w="4110" w:type="dxa"/>
          </w:tcPr>
          <w:p w14:paraId="470B0D96" w14:textId="77777777" w:rsidR="00827998" w:rsidRPr="00182533" w:rsidRDefault="00827998" w:rsidP="00A91337">
            <w:pPr>
              <w:pStyle w:val="Tabletext"/>
              <w:jc w:val="left"/>
            </w:pPr>
            <w:r w:rsidRPr="00182533">
              <w:t xml:space="preserve">Cláusula 6: </w:t>
            </w:r>
            <w:r w:rsidRPr="00182533">
              <w:rPr>
                <w:iCs/>
              </w:rPr>
              <w:t>Interfaz aérea MAN Inalámbrica-Avanzada</w:t>
            </w:r>
          </w:p>
        </w:tc>
        <w:tc>
          <w:tcPr>
            <w:tcW w:w="2239" w:type="dxa"/>
          </w:tcPr>
          <w:p w14:paraId="0E150997" w14:textId="77777777" w:rsidR="00827998" w:rsidRPr="00182533" w:rsidRDefault="00827998" w:rsidP="00A91337">
            <w:pPr>
              <w:pStyle w:val="Tabletext"/>
              <w:jc w:val="center"/>
            </w:pPr>
            <w:r w:rsidRPr="00182533">
              <w:t>Especificación de base</w:t>
            </w:r>
          </w:p>
        </w:tc>
        <w:tc>
          <w:tcPr>
            <w:tcW w:w="1644" w:type="dxa"/>
          </w:tcPr>
          <w:p w14:paraId="581D8E04" w14:textId="77777777" w:rsidR="00827998" w:rsidRPr="00182533" w:rsidRDefault="00827998" w:rsidP="00A91337">
            <w:pPr>
              <w:pStyle w:val="Tabletext"/>
              <w:jc w:val="center"/>
            </w:pPr>
            <w:r w:rsidRPr="00182533">
              <w:t>Enmendada</w:t>
            </w:r>
          </w:p>
        </w:tc>
        <w:tc>
          <w:tcPr>
            <w:tcW w:w="1644" w:type="dxa"/>
          </w:tcPr>
          <w:p w14:paraId="00DE1715" w14:textId="77777777" w:rsidR="00827998" w:rsidRPr="00182533" w:rsidRDefault="00827998" w:rsidP="00A91337">
            <w:pPr>
              <w:pStyle w:val="Tabletext"/>
              <w:jc w:val="center"/>
            </w:pPr>
            <w:r w:rsidRPr="00182533">
              <w:t>Enmendada</w:t>
            </w:r>
          </w:p>
        </w:tc>
      </w:tr>
      <w:tr w:rsidR="00827998" w:rsidRPr="00182533" w14:paraId="308BEC04" w14:textId="77777777" w:rsidTr="00A91337">
        <w:trPr>
          <w:jc w:val="center"/>
        </w:trPr>
        <w:tc>
          <w:tcPr>
            <w:tcW w:w="4110" w:type="dxa"/>
          </w:tcPr>
          <w:p w14:paraId="199753A5" w14:textId="77777777" w:rsidR="00827998" w:rsidRPr="00182533" w:rsidRDefault="00827998" w:rsidP="00A91337">
            <w:pPr>
              <w:pStyle w:val="Tabletext"/>
              <w:jc w:val="left"/>
            </w:pPr>
            <w:r w:rsidRPr="00182533">
              <w:t>Anexo A: Bibliografía</w:t>
            </w:r>
          </w:p>
        </w:tc>
        <w:tc>
          <w:tcPr>
            <w:tcW w:w="2239" w:type="dxa"/>
          </w:tcPr>
          <w:p w14:paraId="5D70B2D6" w14:textId="77777777" w:rsidR="00827998" w:rsidRPr="00182533" w:rsidRDefault="00827998" w:rsidP="00A91337">
            <w:pPr>
              <w:pStyle w:val="Tabletext"/>
              <w:jc w:val="center"/>
            </w:pPr>
            <w:r w:rsidRPr="00182533">
              <w:t>Especificación de base</w:t>
            </w:r>
          </w:p>
        </w:tc>
        <w:tc>
          <w:tcPr>
            <w:tcW w:w="1644" w:type="dxa"/>
          </w:tcPr>
          <w:p w14:paraId="4789AA09" w14:textId="77777777" w:rsidR="00827998" w:rsidRPr="00182533" w:rsidRDefault="00827998" w:rsidP="00A91337">
            <w:pPr>
              <w:pStyle w:val="Tabletext"/>
              <w:jc w:val="center"/>
            </w:pPr>
          </w:p>
        </w:tc>
        <w:tc>
          <w:tcPr>
            <w:tcW w:w="1644" w:type="dxa"/>
          </w:tcPr>
          <w:p w14:paraId="074D0380" w14:textId="77777777" w:rsidR="00827998" w:rsidRPr="00182533" w:rsidRDefault="00827998" w:rsidP="00A91337">
            <w:pPr>
              <w:pStyle w:val="Tabletext"/>
              <w:jc w:val="center"/>
            </w:pPr>
          </w:p>
        </w:tc>
      </w:tr>
      <w:tr w:rsidR="00827998" w:rsidRPr="00182533" w14:paraId="640C4DEE" w14:textId="77777777" w:rsidTr="00A91337">
        <w:trPr>
          <w:jc w:val="center"/>
        </w:trPr>
        <w:tc>
          <w:tcPr>
            <w:tcW w:w="4110" w:type="dxa"/>
          </w:tcPr>
          <w:p w14:paraId="02EA16DF" w14:textId="77777777" w:rsidR="00827998" w:rsidRPr="00182533" w:rsidRDefault="00827998" w:rsidP="00A91337">
            <w:pPr>
              <w:pStyle w:val="Tabletext"/>
              <w:jc w:val="left"/>
            </w:pPr>
            <w:r w:rsidRPr="00182533">
              <w:t>Anexo B: Mensajes de control</w:t>
            </w:r>
          </w:p>
        </w:tc>
        <w:tc>
          <w:tcPr>
            <w:tcW w:w="2239" w:type="dxa"/>
          </w:tcPr>
          <w:p w14:paraId="697C0C13" w14:textId="77777777" w:rsidR="00827998" w:rsidRPr="00182533" w:rsidRDefault="00827998" w:rsidP="00A91337">
            <w:pPr>
              <w:pStyle w:val="Tabletext"/>
              <w:jc w:val="center"/>
            </w:pPr>
            <w:r w:rsidRPr="00182533">
              <w:t>Especificación de base</w:t>
            </w:r>
          </w:p>
        </w:tc>
        <w:tc>
          <w:tcPr>
            <w:tcW w:w="1644" w:type="dxa"/>
          </w:tcPr>
          <w:p w14:paraId="56E83568" w14:textId="77777777" w:rsidR="00827998" w:rsidRPr="00182533" w:rsidRDefault="00827998" w:rsidP="00A91337">
            <w:pPr>
              <w:pStyle w:val="Tabletext"/>
              <w:jc w:val="center"/>
            </w:pPr>
            <w:r w:rsidRPr="00182533">
              <w:t>Enmendada</w:t>
            </w:r>
          </w:p>
        </w:tc>
        <w:tc>
          <w:tcPr>
            <w:tcW w:w="1644" w:type="dxa"/>
          </w:tcPr>
          <w:p w14:paraId="2555B4F8" w14:textId="77777777" w:rsidR="00827998" w:rsidRPr="00182533" w:rsidRDefault="00827998" w:rsidP="00A91337">
            <w:pPr>
              <w:pStyle w:val="Tabletext"/>
              <w:jc w:val="center"/>
            </w:pPr>
            <w:r w:rsidRPr="00182533">
              <w:t>Enmendada</w:t>
            </w:r>
          </w:p>
        </w:tc>
      </w:tr>
      <w:tr w:rsidR="00827998" w:rsidRPr="00182533" w14:paraId="4A0100BB" w14:textId="77777777" w:rsidTr="00A91337">
        <w:trPr>
          <w:jc w:val="center"/>
        </w:trPr>
        <w:tc>
          <w:tcPr>
            <w:tcW w:w="4110" w:type="dxa"/>
          </w:tcPr>
          <w:p w14:paraId="47169A5F" w14:textId="77777777" w:rsidR="00827998" w:rsidRPr="00182533" w:rsidRDefault="00827998" w:rsidP="00A91337">
            <w:pPr>
              <w:pStyle w:val="Tabletext"/>
              <w:jc w:val="left"/>
            </w:pPr>
            <w:r w:rsidRPr="00182533">
              <w:t>Anexo C: Vectores de prueba</w:t>
            </w:r>
          </w:p>
        </w:tc>
        <w:tc>
          <w:tcPr>
            <w:tcW w:w="2239" w:type="dxa"/>
          </w:tcPr>
          <w:p w14:paraId="492D1277" w14:textId="77777777" w:rsidR="00827998" w:rsidRPr="00182533" w:rsidRDefault="00827998" w:rsidP="00A91337">
            <w:pPr>
              <w:pStyle w:val="Tabletext"/>
              <w:jc w:val="center"/>
            </w:pPr>
            <w:r w:rsidRPr="00182533">
              <w:t>Especificación de base</w:t>
            </w:r>
          </w:p>
        </w:tc>
        <w:tc>
          <w:tcPr>
            <w:tcW w:w="1644" w:type="dxa"/>
          </w:tcPr>
          <w:p w14:paraId="612A44E8" w14:textId="77777777" w:rsidR="00827998" w:rsidRPr="00182533" w:rsidRDefault="00827998" w:rsidP="00A91337">
            <w:pPr>
              <w:pStyle w:val="Tabletext"/>
              <w:jc w:val="center"/>
            </w:pPr>
          </w:p>
        </w:tc>
        <w:tc>
          <w:tcPr>
            <w:tcW w:w="1644" w:type="dxa"/>
          </w:tcPr>
          <w:p w14:paraId="2DA264C7" w14:textId="77777777" w:rsidR="00827998" w:rsidRPr="00182533" w:rsidRDefault="00827998" w:rsidP="00A91337">
            <w:pPr>
              <w:pStyle w:val="Tabletext"/>
              <w:jc w:val="center"/>
            </w:pPr>
          </w:p>
        </w:tc>
      </w:tr>
      <w:tr w:rsidR="00827998" w:rsidRPr="00182533" w14:paraId="18B023BC" w14:textId="77777777" w:rsidTr="00A91337">
        <w:trPr>
          <w:jc w:val="center"/>
        </w:trPr>
        <w:tc>
          <w:tcPr>
            <w:tcW w:w="4110" w:type="dxa"/>
          </w:tcPr>
          <w:p w14:paraId="2385E8FE" w14:textId="77777777" w:rsidR="00827998" w:rsidRPr="00182533" w:rsidRDefault="00827998" w:rsidP="00A91337">
            <w:pPr>
              <w:pStyle w:val="Tabletext"/>
              <w:jc w:val="left"/>
            </w:pPr>
            <w:r w:rsidRPr="00182533">
              <w:t>Anexo D: Bandas de frecuencias soportadas</w:t>
            </w:r>
          </w:p>
        </w:tc>
        <w:tc>
          <w:tcPr>
            <w:tcW w:w="2239" w:type="dxa"/>
          </w:tcPr>
          <w:p w14:paraId="634810B1" w14:textId="77777777" w:rsidR="00827998" w:rsidRPr="00182533" w:rsidRDefault="00827998" w:rsidP="00A91337">
            <w:pPr>
              <w:pStyle w:val="Tabletext"/>
              <w:jc w:val="center"/>
            </w:pPr>
            <w:r w:rsidRPr="00182533">
              <w:t>Especificación de base</w:t>
            </w:r>
          </w:p>
        </w:tc>
        <w:tc>
          <w:tcPr>
            <w:tcW w:w="1644" w:type="dxa"/>
          </w:tcPr>
          <w:p w14:paraId="5EB54DE3" w14:textId="77777777" w:rsidR="00827998" w:rsidRPr="00182533" w:rsidRDefault="00827998" w:rsidP="00A91337">
            <w:pPr>
              <w:pStyle w:val="Tabletext"/>
              <w:jc w:val="center"/>
            </w:pPr>
          </w:p>
        </w:tc>
        <w:tc>
          <w:tcPr>
            <w:tcW w:w="1644" w:type="dxa"/>
          </w:tcPr>
          <w:p w14:paraId="6C79D368" w14:textId="77777777" w:rsidR="00827998" w:rsidRPr="00182533" w:rsidRDefault="00827998" w:rsidP="00A91337">
            <w:pPr>
              <w:pStyle w:val="Tabletext"/>
              <w:jc w:val="center"/>
            </w:pPr>
          </w:p>
        </w:tc>
      </w:tr>
      <w:tr w:rsidR="00827998" w:rsidRPr="00182533" w14:paraId="53391591" w14:textId="77777777" w:rsidTr="00A91337">
        <w:trPr>
          <w:jc w:val="center"/>
        </w:trPr>
        <w:tc>
          <w:tcPr>
            <w:tcW w:w="4110" w:type="dxa"/>
          </w:tcPr>
          <w:p w14:paraId="3857ACF4" w14:textId="77777777" w:rsidR="00827998" w:rsidRPr="00182533" w:rsidRDefault="00827998" w:rsidP="00A91337">
            <w:pPr>
              <w:pStyle w:val="Tabletext"/>
              <w:jc w:val="left"/>
            </w:pPr>
            <w:bookmarkStart w:id="84" w:name="OLE_LINK91"/>
            <w:r w:rsidRPr="00182533">
              <w:t xml:space="preserve">Anexo E: </w:t>
            </w:r>
            <w:bookmarkEnd w:id="84"/>
            <w:r w:rsidRPr="00182533">
              <w:t>Especificaciones radioeléctricas</w:t>
            </w:r>
          </w:p>
        </w:tc>
        <w:tc>
          <w:tcPr>
            <w:tcW w:w="2239" w:type="dxa"/>
          </w:tcPr>
          <w:p w14:paraId="1692D553" w14:textId="77777777" w:rsidR="00827998" w:rsidRPr="00182533" w:rsidRDefault="00827998" w:rsidP="00A91337">
            <w:pPr>
              <w:pStyle w:val="Tabletext"/>
              <w:jc w:val="center"/>
            </w:pPr>
            <w:r w:rsidRPr="00182533">
              <w:t>Especificación de base</w:t>
            </w:r>
          </w:p>
        </w:tc>
        <w:tc>
          <w:tcPr>
            <w:tcW w:w="1644" w:type="dxa"/>
          </w:tcPr>
          <w:p w14:paraId="1A0E8BF9" w14:textId="77777777" w:rsidR="00827998" w:rsidRPr="00182533" w:rsidRDefault="00827998" w:rsidP="00A91337">
            <w:pPr>
              <w:pStyle w:val="Tabletext"/>
              <w:jc w:val="center"/>
            </w:pPr>
          </w:p>
        </w:tc>
        <w:tc>
          <w:tcPr>
            <w:tcW w:w="1644" w:type="dxa"/>
          </w:tcPr>
          <w:p w14:paraId="3B1C997D" w14:textId="77777777" w:rsidR="00827998" w:rsidRPr="00182533" w:rsidRDefault="00827998" w:rsidP="00A91337">
            <w:pPr>
              <w:pStyle w:val="Tabletext"/>
              <w:jc w:val="center"/>
            </w:pPr>
          </w:p>
        </w:tc>
      </w:tr>
      <w:tr w:rsidR="00827998" w:rsidRPr="00182533" w14:paraId="4D8EF014" w14:textId="77777777" w:rsidTr="00A91337">
        <w:trPr>
          <w:jc w:val="center"/>
        </w:trPr>
        <w:tc>
          <w:tcPr>
            <w:tcW w:w="4110" w:type="dxa"/>
          </w:tcPr>
          <w:p w14:paraId="4FFD4E9D" w14:textId="77777777" w:rsidR="00827998" w:rsidRPr="00182533" w:rsidRDefault="00827998" w:rsidP="00A91337">
            <w:pPr>
              <w:pStyle w:val="Tabletext"/>
              <w:jc w:val="left"/>
            </w:pPr>
            <w:r w:rsidRPr="00182533">
              <w:t>Anexo F: Clase de capacidad por defecto y parámetros</w:t>
            </w:r>
          </w:p>
        </w:tc>
        <w:tc>
          <w:tcPr>
            <w:tcW w:w="2239" w:type="dxa"/>
          </w:tcPr>
          <w:p w14:paraId="43BDCF4D" w14:textId="77777777" w:rsidR="00827998" w:rsidRPr="00182533" w:rsidRDefault="00827998" w:rsidP="00A91337">
            <w:pPr>
              <w:pStyle w:val="Tabletext"/>
              <w:jc w:val="center"/>
            </w:pPr>
            <w:r w:rsidRPr="00182533">
              <w:t>Especificación de base</w:t>
            </w:r>
          </w:p>
        </w:tc>
        <w:tc>
          <w:tcPr>
            <w:tcW w:w="1644" w:type="dxa"/>
          </w:tcPr>
          <w:p w14:paraId="63C696E2" w14:textId="77777777" w:rsidR="00827998" w:rsidRPr="00182533" w:rsidRDefault="00827998" w:rsidP="00A91337">
            <w:pPr>
              <w:pStyle w:val="Tabletext"/>
              <w:jc w:val="center"/>
            </w:pPr>
          </w:p>
        </w:tc>
        <w:tc>
          <w:tcPr>
            <w:tcW w:w="1644" w:type="dxa"/>
          </w:tcPr>
          <w:p w14:paraId="54975B1B" w14:textId="77777777" w:rsidR="00827998" w:rsidRPr="00182533" w:rsidRDefault="00827998" w:rsidP="00A91337">
            <w:pPr>
              <w:pStyle w:val="Tabletext"/>
              <w:jc w:val="center"/>
            </w:pPr>
          </w:p>
        </w:tc>
      </w:tr>
      <w:bookmarkEnd w:id="81"/>
    </w:tbl>
    <w:p w14:paraId="7F9CFDDD" w14:textId="77777777" w:rsidR="00827998" w:rsidRPr="00182533" w:rsidRDefault="00827998" w:rsidP="00827998">
      <w:pPr>
        <w:pStyle w:val="Tablefin"/>
        <w:rPr>
          <w:rFonts w:eastAsia="SimSun"/>
          <w:lang w:val="es-ES"/>
        </w:rPr>
      </w:pPr>
    </w:p>
    <w:p w14:paraId="44C3F5E1" w14:textId="77777777" w:rsidR="00827998" w:rsidRPr="00182533" w:rsidRDefault="00827998" w:rsidP="00827998">
      <w:pPr>
        <w:pStyle w:val="Heading3"/>
        <w:rPr>
          <w:lang w:eastAsia="ja-JP"/>
        </w:rPr>
      </w:pPr>
      <w:r w:rsidRPr="00182533">
        <w:rPr>
          <w:lang w:eastAsia="ja-JP"/>
        </w:rPr>
        <w:lastRenderedPageBreak/>
        <w:t>3.1.1</w:t>
      </w:r>
      <w:r w:rsidRPr="00182533">
        <w:rPr>
          <w:lang w:eastAsia="ja-JP"/>
        </w:rPr>
        <w:tab/>
        <w:t>IEEE Std 802.16.1</w:t>
      </w:r>
    </w:p>
    <w:p w14:paraId="2CBC967A" w14:textId="20A20976" w:rsidR="00827998" w:rsidRPr="00182533" w:rsidRDefault="00827998" w:rsidP="00827998">
      <w:pPr>
        <w:pStyle w:val="Headingb"/>
      </w:pPr>
      <w:r w:rsidRPr="00182533">
        <w:t xml:space="preserve">Norma IEEE Std 802.16.1: </w:t>
      </w:r>
      <w:bookmarkStart w:id="85" w:name="OLE_LINK94"/>
      <w:r w:rsidRPr="00182533">
        <w:t xml:space="preserve">Norma del IEEE de </w:t>
      </w:r>
      <w:r w:rsidR="009F4DE0">
        <w:t>i</w:t>
      </w:r>
      <w:r w:rsidRPr="00182533">
        <w:t>nterfaz aérea MAN Inalámbrica-Avanzada para los sistemas de acceso inalámbrico de banda ancha</w:t>
      </w:r>
      <w:bookmarkEnd w:id="85"/>
    </w:p>
    <w:p w14:paraId="59E582B6" w14:textId="1AFA6B78" w:rsidR="00827998" w:rsidRPr="00182533" w:rsidRDefault="00827998" w:rsidP="00827998">
      <w:r w:rsidRPr="00182533">
        <w:t xml:space="preserve">En esta norma se especifica la </w:t>
      </w:r>
      <w:r w:rsidR="009F4DE0">
        <w:t>i</w:t>
      </w:r>
      <w:r w:rsidRPr="00182533">
        <w:t>nterfaz aérea MAN Inalámbrica-Avanzada, en particular la capa de control de acceso al medio (MAC) y la capa física (PHY), de un sistema de acceso inalámbrico de banda ancha (BWA) que soporta múltiples servicios.</w:t>
      </w:r>
    </w:p>
    <w:p w14:paraId="54D46964" w14:textId="77777777" w:rsidR="00827998" w:rsidRPr="00182533" w:rsidRDefault="00827998" w:rsidP="00827998">
      <w:r w:rsidRPr="00182533">
        <w:t>La norma IEEE Std 802.16.1 consta de la IEEE Std 802.16.1-2012 enmendada de forma consecutiva mediante IEEE Std 802.16.1b-2012 e IEEE Std 802.16.1a-2013.</w:t>
      </w:r>
    </w:p>
    <w:p w14:paraId="73DC0308" w14:textId="77777777" w:rsidR="00827998" w:rsidRPr="00182533" w:rsidRDefault="00827998" w:rsidP="00827998">
      <w:pPr>
        <w:pStyle w:val="Heading4"/>
        <w:rPr>
          <w:lang w:eastAsia="ja-JP"/>
        </w:rPr>
      </w:pPr>
      <w:r w:rsidRPr="00182533">
        <w:rPr>
          <w:lang w:eastAsia="ja-JP"/>
        </w:rPr>
        <w:t>3.1.1.1</w:t>
      </w:r>
      <w:r w:rsidRPr="00182533">
        <w:rPr>
          <w:lang w:eastAsia="ja-JP"/>
        </w:rPr>
        <w:tab/>
        <w:t>IEEE Std 802.16.1-2012</w:t>
      </w:r>
    </w:p>
    <w:p w14:paraId="5A6D44B6" w14:textId="2E3540A6" w:rsidR="00827998" w:rsidRPr="00182533" w:rsidRDefault="00827998" w:rsidP="00827998">
      <w:pPr>
        <w:pStyle w:val="Headingb"/>
      </w:pPr>
      <w:r w:rsidRPr="00182533">
        <w:t xml:space="preserve">Norma del IEEE de </w:t>
      </w:r>
      <w:r w:rsidR="009F4DE0">
        <w:t>i</w:t>
      </w:r>
      <w:r w:rsidRPr="00182533">
        <w:t>nterfaz aérea MAN Inalámbrica-Avanzada para los sistemas de acceso inalámbrico de banda ancha</w:t>
      </w:r>
    </w:p>
    <w:p w14:paraId="2CF1EF3B" w14:textId="184595EF" w:rsidR="00827998" w:rsidRPr="00182533" w:rsidRDefault="00827998" w:rsidP="00827998">
      <w:r w:rsidRPr="00182533">
        <w:t xml:space="preserve">En esta norma se especifica la </w:t>
      </w:r>
      <w:r w:rsidR="009F4DE0">
        <w:t>i</w:t>
      </w:r>
      <w:r w:rsidRPr="00182533">
        <w:t xml:space="preserve">nterfaz aérea MAN Inalámbrica-Avanzada, en particular la capa de control de acceso al medio (MAC) y la capa física (PHY), de un sistema de acceso inalámbrico de banda ancha que soporta múltiples servicios. </w:t>
      </w:r>
    </w:p>
    <w:p w14:paraId="5873809A" w14:textId="77777777" w:rsidR="00827998" w:rsidRPr="00182533" w:rsidRDefault="00827998" w:rsidP="00827998">
      <w:pPr>
        <w:pStyle w:val="Heading4"/>
        <w:rPr>
          <w:lang w:eastAsia="ja-JP"/>
        </w:rPr>
      </w:pPr>
      <w:r w:rsidRPr="00182533">
        <w:rPr>
          <w:lang w:eastAsia="ja-JP"/>
        </w:rPr>
        <w:t>3.1.1.2</w:t>
      </w:r>
      <w:r w:rsidRPr="00182533">
        <w:rPr>
          <w:lang w:eastAsia="ja-JP"/>
        </w:rPr>
        <w:tab/>
        <w:t>IEEE Std 802.16.1b-2012</w:t>
      </w:r>
    </w:p>
    <w:p w14:paraId="62196970" w14:textId="59DFCC6E" w:rsidR="00827998" w:rsidRPr="00182533" w:rsidRDefault="00827998" w:rsidP="00827998">
      <w:pPr>
        <w:pStyle w:val="Headingb"/>
      </w:pPr>
      <w:bookmarkStart w:id="86" w:name="OLE_LINK96"/>
      <w:r w:rsidRPr="00182533">
        <w:t xml:space="preserve">Norma del IEEE de </w:t>
      </w:r>
      <w:r w:rsidR="009F4DE0">
        <w:t>i</w:t>
      </w:r>
      <w:r w:rsidRPr="00182533">
        <w:t>nterfaz aérea MAN Inalámbrica-Avanzada para los sistemas de acceso inalámbrico de banda ancha</w:t>
      </w:r>
      <w:r w:rsidRPr="00182533" w:rsidDel="003312BE">
        <w:t xml:space="preserve"> </w:t>
      </w:r>
      <w:bookmarkEnd w:id="86"/>
      <w:r w:rsidRPr="00182533">
        <w:t>– Enmienda 1: Mejora del apoyo a las aplicaciones máquina-máquina</w:t>
      </w:r>
    </w:p>
    <w:p w14:paraId="03EED132" w14:textId="77777777" w:rsidR="00827998" w:rsidRPr="00182533" w:rsidRDefault="00827998" w:rsidP="00827998">
      <w:pPr>
        <w:rPr>
          <w:rFonts w:eastAsia="SimSun"/>
        </w:rPr>
      </w:pPr>
      <w:r w:rsidRPr="00182533">
        <w:t xml:space="preserve">Mediante esta enmienda se especifican las mejoras de la interfaz aérea MAN Inalámbrica-Avanzada. A través de ello se mejora el apoyo a las aplicaciones máquina-máquina. En la fecha de su aprobación, la versión aplicable de la </w:t>
      </w:r>
      <w:r w:rsidRPr="00182533">
        <w:rPr>
          <w:rFonts w:eastAsia="SimSun"/>
        </w:rPr>
        <w:t>IEEE Std 802.16.1 es la IEEE Std 802.16.1-2012 enmendada mediante IEEE 802.16.1b-2012.</w:t>
      </w:r>
    </w:p>
    <w:p w14:paraId="7BDC2707" w14:textId="77777777" w:rsidR="00827998" w:rsidRPr="00182533" w:rsidRDefault="00827998" w:rsidP="00827998">
      <w:pPr>
        <w:pStyle w:val="Heading4"/>
        <w:rPr>
          <w:lang w:eastAsia="ja-JP"/>
        </w:rPr>
      </w:pPr>
      <w:r w:rsidRPr="00182533">
        <w:rPr>
          <w:lang w:eastAsia="ja-JP"/>
        </w:rPr>
        <w:t>3.1.1.3</w:t>
      </w:r>
      <w:r w:rsidRPr="00182533">
        <w:rPr>
          <w:lang w:eastAsia="ja-JP"/>
        </w:rPr>
        <w:tab/>
        <w:t>IEEE Std 802.16.1a-2013</w:t>
      </w:r>
    </w:p>
    <w:p w14:paraId="47D23CC4" w14:textId="3D10F99C" w:rsidR="00827998" w:rsidRPr="00182533" w:rsidRDefault="00827998" w:rsidP="00827998">
      <w:pPr>
        <w:pStyle w:val="Headingb"/>
      </w:pPr>
      <w:r w:rsidRPr="00182533">
        <w:t xml:space="preserve">Norma del IEEE de </w:t>
      </w:r>
      <w:r w:rsidR="009F4DE0">
        <w:t>i</w:t>
      </w:r>
      <w:r w:rsidRPr="00182533">
        <w:t>nterfaz aérea MAN Inalámbrica-Avanzada para los sistemas de acceso inalámbrico de banda ancha</w:t>
      </w:r>
      <w:r w:rsidRPr="00182533" w:rsidDel="003312BE">
        <w:t xml:space="preserve"> </w:t>
      </w:r>
      <w:r w:rsidRPr="00182533">
        <w:t>– Enmienda 2: Redes de mayor fiabilidad</w:t>
      </w:r>
    </w:p>
    <w:p w14:paraId="6772038B" w14:textId="15878F3F" w:rsidR="00827998" w:rsidRPr="00182533" w:rsidRDefault="00827998" w:rsidP="00827998">
      <w:r w:rsidRPr="00182533">
        <w:t>Mediante esta enmienda se actualiza y amplía la norma IEEE Std 802.16.1, y se especifican los mecanismos mejorados para soportar redes de mayor fiabilidad. En la fecha de su aprobación, la versión actual de la IEEE Std 802.16.1 es la IEEE Std 802.16.1-2012 enmendada mediante IEEE Std</w:t>
      </w:r>
      <w:r w:rsidR="008E60C6">
        <w:t> </w:t>
      </w:r>
      <w:r w:rsidRPr="00182533">
        <w:t>802.16.1b-2012 e IEEE Std 802.16.1a-2013.</w:t>
      </w:r>
    </w:p>
    <w:p w14:paraId="1BFECB42" w14:textId="77777777" w:rsidR="00827998" w:rsidRPr="00182533" w:rsidRDefault="00827998" w:rsidP="00827998">
      <w:pPr>
        <w:pStyle w:val="Heading3"/>
        <w:keepNext w:val="0"/>
        <w:keepLines w:val="0"/>
        <w:rPr>
          <w:lang w:eastAsia="ja-JP"/>
        </w:rPr>
      </w:pPr>
      <w:r w:rsidRPr="00182533">
        <w:rPr>
          <w:lang w:eastAsia="ja-JP"/>
        </w:rPr>
        <w:t>3.1.2</w:t>
      </w:r>
      <w:r w:rsidRPr="00182533">
        <w:rPr>
          <w:lang w:eastAsia="ja-JP"/>
        </w:rPr>
        <w:tab/>
        <w:t>Normas transpuestas</w:t>
      </w:r>
    </w:p>
    <w:p w14:paraId="18C85BB3" w14:textId="77777777" w:rsidR="00827998" w:rsidRPr="00182533" w:rsidRDefault="00827998" w:rsidP="00827998">
      <w:pPr>
        <w:pStyle w:val="Heading4"/>
        <w:spacing w:after="120"/>
      </w:pPr>
      <w:r w:rsidRPr="00182533">
        <w:t>3.1.2.1</w:t>
      </w:r>
      <w:r w:rsidRPr="00182533">
        <w:tab/>
        <w:t>Transposiciones: IEEE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0"/>
        <w:gridCol w:w="2693"/>
        <w:gridCol w:w="2552"/>
        <w:gridCol w:w="2414"/>
      </w:tblGrid>
      <w:tr w:rsidR="00827998" w:rsidRPr="00182533" w14:paraId="711F79EB" w14:textId="77777777" w:rsidTr="00A91337">
        <w:trPr>
          <w:jc w:val="center"/>
        </w:trPr>
        <w:tc>
          <w:tcPr>
            <w:tcW w:w="1980" w:type="dxa"/>
          </w:tcPr>
          <w:p w14:paraId="5972A8C2" w14:textId="77777777" w:rsidR="00827998" w:rsidRPr="00182533" w:rsidRDefault="00827998" w:rsidP="00A91337">
            <w:pPr>
              <w:pStyle w:val="Tablehead"/>
              <w:keepNext w:val="0"/>
              <w:rPr>
                <w:sz w:val="20"/>
              </w:rPr>
            </w:pPr>
          </w:p>
        </w:tc>
        <w:tc>
          <w:tcPr>
            <w:tcW w:w="2693" w:type="dxa"/>
          </w:tcPr>
          <w:p w14:paraId="1EC1064D" w14:textId="77777777" w:rsidR="00827998" w:rsidRPr="00182533" w:rsidRDefault="00827998" w:rsidP="00A91337">
            <w:pPr>
              <w:pStyle w:val="Tablehead"/>
              <w:keepNext w:val="0"/>
              <w:rPr>
                <w:sz w:val="20"/>
              </w:rPr>
            </w:pPr>
            <w:r w:rsidRPr="00182533">
              <w:rPr>
                <w:sz w:val="20"/>
              </w:rPr>
              <w:t xml:space="preserve">Norma básica </w:t>
            </w:r>
            <w:r w:rsidRPr="00182533">
              <w:rPr>
                <w:sz w:val="20"/>
              </w:rPr>
              <w:br/>
              <w:t>IEEE Std 802.16.1-2012</w:t>
            </w:r>
          </w:p>
        </w:tc>
        <w:tc>
          <w:tcPr>
            <w:tcW w:w="2552" w:type="dxa"/>
          </w:tcPr>
          <w:p w14:paraId="6E1B7A0F" w14:textId="77777777" w:rsidR="00827998" w:rsidRPr="00182533" w:rsidRDefault="00827998" w:rsidP="00A91337">
            <w:pPr>
              <w:pStyle w:val="Tablehead"/>
              <w:keepNext w:val="0"/>
              <w:rPr>
                <w:sz w:val="20"/>
              </w:rPr>
            </w:pPr>
            <w:r w:rsidRPr="00182533">
              <w:rPr>
                <w:sz w:val="20"/>
              </w:rPr>
              <w:t>Enmienda de</w:t>
            </w:r>
            <w:r w:rsidRPr="00182533">
              <w:rPr>
                <w:sz w:val="20"/>
              </w:rPr>
              <w:br/>
              <w:t>IEEE Std 802.16.1b-2012</w:t>
            </w:r>
          </w:p>
        </w:tc>
        <w:tc>
          <w:tcPr>
            <w:tcW w:w="2414" w:type="dxa"/>
          </w:tcPr>
          <w:p w14:paraId="2F26733B" w14:textId="77777777" w:rsidR="00827998" w:rsidRPr="00182533" w:rsidRDefault="00827998" w:rsidP="00A91337">
            <w:pPr>
              <w:pStyle w:val="Tablehead"/>
              <w:keepNext w:val="0"/>
              <w:rPr>
                <w:sz w:val="20"/>
              </w:rPr>
            </w:pPr>
            <w:r w:rsidRPr="00182533">
              <w:rPr>
                <w:sz w:val="20"/>
              </w:rPr>
              <w:t>Enmienda de</w:t>
            </w:r>
            <w:r w:rsidRPr="00182533">
              <w:rPr>
                <w:sz w:val="20"/>
              </w:rPr>
              <w:br/>
              <w:t>IEEE Std 802.16.1a-2013</w:t>
            </w:r>
          </w:p>
        </w:tc>
      </w:tr>
      <w:tr w:rsidR="00827998" w:rsidRPr="00182533" w14:paraId="7235357D" w14:textId="77777777" w:rsidTr="00A91337">
        <w:trPr>
          <w:jc w:val="center"/>
        </w:trPr>
        <w:tc>
          <w:tcPr>
            <w:tcW w:w="1980" w:type="dxa"/>
            <w:vAlign w:val="center"/>
          </w:tcPr>
          <w:p w14:paraId="5F952441" w14:textId="77777777" w:rsidR="00827998" w:rsidRPr="00182533" w:rsidRDefault="00827998" w:rsidP="00A91337">
            <w:pPr>
              <w:pStyle w:val="Tabletext"/>
              <w:jc w:val="left"/>
              <w:rPr>
                <w:sz w:val="20"/>
              </w:rPr>
            </w:pPr>
            <w:r w:rsidRPr="00182533">
              <w:rPr>
                <w:sz w:val="20"/>
              </w:rPr>
              <w:t>Organización de transposición</w:t>
            </w:r>
          </w:p>
        </w:tc>
        <w:tc>
          <w:tcPr>
            <w:tcW w:w="2693" w:type="dxa"/>
          </w:tcPr>
          <w:p w14:paraId="779CC36D" w14:textId="77777777" w:rsidR="00827998" w:rsidRPr="00182533" w:rsidRDefault="00827998" w:rsidP="00A91337">
            <w:pPr>
              <w:pStyle w:val="Tabletext"/>
              <w:jc w:val="center"/>
              <w:rPr>
                <w:sz w:val="20"/>
              </w:rPr>
            </w:pPr>
            <w:r w:rsidRPr="00182533">
              <w:rPr>
                <w:sz w:val="20"/>
              </w:rPr>
              <w:t>IEEE</w:t>
            </w:r>
          </w:p>
        </w:tc>
        <w:tc>
          <w:tcPr>
            <w:tcW w:w="2552" w:type="dxa"/>
          </w:tcPr>
          <w:p w14:paraId="5402296D" w14:textId="77777777" w:rsidR="00827998" w:rsidRPr="00182533" w:rsidRDefault="00827998" w:rsidP="00A91337">
            <w:pPr>
              <w:pStyle w:val="Tabletext"/>
              <w:jc w:val="center"/>
              <w:rPr>
                <w:sz w:val="20"/>
              </w:rPr>
            </w:pPr>
            <w:r w:rsidRPr="00182533">
              <w:rPr>
                <w:sz w:val="20"/>
              </w:rPr>
              <w:t>IEEE</w:t>
            </w:r>
          </w:p>
        </w:tc>
        <w:tc>
          <w:tcPr>
            <w:tcW w:w="2414" w:type="dxa"/>
          </w:tcPr>
          <w:p w14:paraId="71FC2C1C" w14:textId="77777777" w:rsidR="00827998" w:rsidRPr="00182533" w:rsidRDefault="00827998" w:rsidP="00A91337">
            <w:pPr>
              <w:pStyle w:val="Tabletext"/>
              <w:jc w:val="center"/>
              <w:rPr>
                <w:sz w:val="20"/>
              </w:rPr>
            </w:pPr>
            <w:r w:rsidRPr="00182533">
              <w:rPr>
                <w:sz w:val="20"/>
              </w:rPr>
              <w:t>IEEE</w:t>
            </w:r>
          </w:p>
        </w:tc>
      </w:tr>
      <w:tr w:rsidR="00827998" w:rsidRPr="00182533" w14:paraId="68ADA0F8" w14:textId="77777777" w:rsidTr="00A91337">
        <w:trPr>
          <w:jc w:val="center"/>
        </w:trPr>
        <w:tc>
          <w:tcPr>
            <w:tcW w:w="1980" w:type="dxa"/>
            <w:vAlign w:val="center"/>
          </w:tcPr>
          <w:p w14:paraId="7E51FE68" w14:textId="77777777" w:rsidR="00827998" w:rsidRPr="00182533" w:rsidRDefault="00827998" w:rsidP="00A91337">
            <w:pPr>
              <w:pStyle w:val="Tabletext"/>
              <w:jc w:val="left"/>
              <w:rPr>
                <w:sz w:val="20"/>
              </w:rPr>
            </w:pPr>
            <w:r w:rsidRPr="00182533">
              <w:rPr>
                <w:sz w:val="20"/>
              </w:rPr>
              <w:t>Numero de documento</w:t>
            </w:r>
          </w:p>
        </w:tc>
        <w:tc>
          <w:tcPr>
            <w:tcW w:w="2693" w:type="dxa"/>
          </w:tcPr>
          <w:p w14:paraId="2A99E1AE" w14:textId="77777777" w:rsidR="00827998" w:rsidRPr="00182533" w:rsidRDefault="00827998" w:rsidP="00A91337">
            <w:pPr>
              <w:pStyle w:val="Tabletext"/>
              <w:jc w:val="center"/>
              <w:rPr>
                <w:sz w:val="20"/>
              </w:rPr>
            </w:pPr>
            <w:r w:rsidRPr="00182533">
              <w:rPr>
                <w:sz w:val="20"/>
              </w:rPr>
              <w:t>IEEE Std 802.16.1-2012</w:t>
            </w:r>
          </w:p>
        </w:tc>
        <w:tc>
          <w:tcPr>
            <w:tcW w:w="2552" w:type="dxa"/>
          </w:tcPr>
          <w:p w14:paraId="6C739A76" w14:textId="77777777" w:rsidR="00827998" w:rsidRPr="00182533" w:rsidRDefault="00827998" w:rsidP="00A91337">
            <w:pPr>
              <w:pStyle w:val="Tabletext"/>
              <w:jc w:val="center"/>
              <w:rPr>
                <w:sz w:val="20"/>
              </w:rPr>
            </w:pPr>
            <w:r w:rsidRPr="00182533">
              <w:rPr>
                <w:sz w:val="20"/>
              </w:rPr>
              <w:t>IEEE Std 802.16.1b-2012</w:t>
            </w:r>
          </w:p>
        </w:tc>
        <w:tc>
          <w:tcPr>
            <w:tcW w:w="2414" w:type="dxa"/>
          </w:tcPr>
          <w:p w14:paraId="29F9A14C" w14:textId="77777777" w:rsidR="00827998" w:rsidRPr="00182533" w:rsidRDefault="00827998" w:rsidP="00A91337">
            <w:pPr>
              <w:pStyle w:val="Tabletext"/>
              <w:jc w:val="center"/>
              <w:rPr>
                <w:sz w:val="20"/>
              </w:rPr>
            </w:pPr>
            <w:r w:rsidRPr="00182533">
              <w:rPr>
                <w:sz w:val="20"/>
              </w:rPr>
              <w:t>IEEE Std 802.16.1a-2013</w:t>
            </w:r>
          </w:p>
        </w:tc>
      </w:tr>
      <w:tr w:rsidR="00827998" w:rsidRPr="00182533" w14:paraId="20772948" w14:textId="77777777" w:rsidTr="00A91337">
        <w:trPr>
          <w:jc w:val="center"/>
        </w:trPr>
        <w:tc>
          <w:tcPr>
            <w:tcW w:w="1980" w:type="dxa"/>
            <w:vAlign w:val="center"/>
          </w:tcPr>
          <w:p w14:paraId="68054B6B" w14:textId="77777777" w:rsidR="00827998" w:rsidRPr="00182533" w:rsidRDefault="00827998" w:rsidP="00A91337">
            <w:pPr>
              <w:pStyle w:val="Tabletext"/>
              <w:jc w:val="left"/>
              <w:rPr>
                <w:sz w:val="20"/>
              </w:rPr>
            </w:pPr>
            <w:r w:rsidRPr="00182533">
              <w:rPr>
                <w:sz w:val="20"/>
              </w:rPr>
              <w:t>Versión</w:t>
            </w:r>
          </w:p>
        </w:tc>
        <w:tc>
          <w:tcPr>
            <w:tcW w:w="2693" w:type="dxa"/>
          </w:tcPr>
          <w:p w14:paraId="2E2B3558" w14:textId="77777777" w:rsidR="00827998" w:rsidRPr="00182533" w:rsidRDefault="00827998" w:rsidP="00A91337">
            <w:pPr>
              <w:pStyle w:val="Tabletext"/>
              <w:jc w:val="center"/>
              <w:rPr>
                <w:sz w:val="20"/>
              </w:rPr>
            </w:pPr>
            <w:r w:rsidRPr="00182533">
              <w:rPr>
                <w:sz w:val="20"/>
              </w:rPr>
              <w:t>2012</w:t>
            </w:r>
          </w:p>
        </w:tc>
        <w:tc>
          <w:tcPr>
            <w:tcW w:w="2552" w:type="dxa"/>
          </w:tcPr>
          <w:p w14:paraId="4AAA32E8" w14:textId="77777777" w:rsidR="00827998" w:rsidRPr="00182533" w:rsidRDefault="00827998" w:rsidP="00A91337">
            <w:pPr>
              <w:pStyle w:val="Tabletext"/>
              <w:jc w:val="center"/>
              <w:rPr>
                <w:sz w:val="20"/>
              </w:rPr>
            </w:pPr>
            <w:r w:rsidRPr="00182533">
              <w:rPr>
                <w:sz w:val="20"/>
              </w:rPr>
              <w:t>2012</w:t>
            </w:r>
          </w:p>
        </w:tc>
        <w:tc>
          <w:tcPr>
            <w:tcW w:w="2414" w:type="dxa"/>
          </w:tcPr>
          <w:p w14:paraId="7E6FC21F" w14:textId="77777777" w:rsidR="00827998" w:rsidRPr="00182533" w:rsidRDefault="00827998" w:rsidP="00A91337">
            <w:pPr>
              <w:pStyle w:val="Tabletext"/>
              <w:jc w:val="center"/>
              <w:rPr>
                <w:sz w:val="20"/>
              </w:rPr>
            </w:pPr>
            <w:r w:rsidRPr="00182533">
              <w:rPr>
                <w:sz w:val="20"/>
              </w:rPr>
              <w:t>2013</w:t>
            </w:r>
          </w:p>
        </w:tc>
      </w:tr>
      <w:tr w:rsidR="00827998" w:rsidRPr="00182533" w14:paraId="1A377129" w14:textId="77777777" w:rsidTr="00A91337">
        <w:trPr>
          <w:jc w:val="center"/>
        </w:trPr>
        <w:tc>
          <w:tcPr>
            <w:tcW w:w="1980" w:type="dxa"/>
            <w:vAlign w:val="center"/>
          </w:tcPr>
          <w:p w14:paraId="1677791D" w14:textId="77777777" w:rsidR="00827998" w:rsidRPr="00182533" w:rsidRDefault="00827998" w:rsidP="00A91337">
            <w:pPr>
              <w:pStyle w:val="Tabletext"/>
              <w:jc w:val="left"/>
              <w:rPr>
                <w:sz w:val="20"/>
              </w:rPr>
            </w:pPr>
            <w:r w:rsidRPr="00182533">
              <w:rPr>
                <w:sz w:val="20"/>
              </w:rPr>
              <w:t>Fecha de publicación</w:t>
            </w:r>
          </w:p>
        </w:tc>
        <w:tc>
          <w:tcPr>
            <w:tcW w:w="2693" w:type="dxa"/>
          </w:tcPr>
          <w:p w14:paraId="006E0BBB" w14:textId="77777777" w:rsidR="00827998" w:rsidRPr="00182533" w:rsidRDefault="00827998" w:rsidP="00A91337">
            <w:pPr>
              <w:pStyle w:val="Tabletext"/>
              <w:jc w:val="center"/>
              <w:rPr>
                <w:sz w:val="20"/>
              </w:rPr>
            </w:pPr>
            <w:r w:rsidRPr="00182533">
              <w:rPr>
                <w:sz w:val="20"/>
              </w:rPr>
              <w:t>8 de junio de 2012</w:t>
            </w:r>
          </w:p>
        </w:tc>
        <w:tc>
          <w:tcPr>
            <w:tcW w:w="2552" w:type="dxa"/>
          </w:tcPr>
          <w:p w14:paraId="18C4AF45" w14:textId="77777777" w:rsidR="00827998" w:rsidRPr="00182533" w:rsidRDefault="00827998" w:rsidP="00A91337">
            <w:pPr>
              <w:pStyle w:val="Tabletext"/>
              <w:jc w:val="center"/>
              <w:rPr>
                <w:sz w:val="20"/>
              </w:rPr>
            </w:pPr>
            <w:r w:rsidRPr="00182533">
              <w:rPr>
                <w:sz w:val="20"/>
              </w:rPr>
              <w:t>30 de agosto de 2012</w:t>
            </w:r>
          </w:p>
        </w:tc>
        <w:tc>
          <w:tcPr>
            <w:tcW w:w="2414" w:type="dxa"/>
          </w:tcPr>
          <w:p w14:paraId="4C84B598" w14:textId="77777777" w:rsidR="00827998" w:rsidRPr="00182533" w:rsidRDefault="00827998" w:rsidP="00A91337">
            <w:pPr>
              <w:pStyle w:val="Tabletext"/>
              <w:jc w:val="center"/>
              <w:rPr>
                <w:sz w:val="20"/>
              </w:rPr>
            </w:pPr>
            <w:r w:rsidRPr="00182533">
              <w:rPr>
                <w:sz w:val="20"/>
              </w:rPr>
              <w:t>6 de marzo de 2013</w:t>
            </w:r>
          </w:p>
        </w:tc>
      </w:tr>
      <w:tr w:rsidR="00827998" w:rsidRPr="00182533" w14:paraId="43A4D639" w14:textId="77777777" w:rsidTr="00A91337">
        <w:trPr>
          <w:jc w:val="center"/>
        </w:trPr>
        <w:tc>
          <w:tcPr>
            <w:tcW w:w="1980" w:type="dxa"/>
          </w:tcPr>
          <w:p w14:paraId="5BFCE119" w14:textId="77777777" w:rsidR="00827998" w:rsidRPr="00182533" w:rsidRDefault="00827998" w:rsidP="00A91337">
            <w:pPr>
              <w:pStyle w:val="Tabletext"/>
              <w:jc w:val="left"/>
              <w:rPr>
                <w:sz w:val="20"/>
              </w:rPr>
            </w:pPr>
            <w:r w:rsidRPr="00182533">
              <w:rPr>
                <w:sz w:val="20"/>
              </w:rPr>
              <w:t>Documento</w:t>
            </w:r>
          </w:p>
        </w:tc>
        <w:tc>
          <w:tcPr>
            <w:tcW w:w="2693" w:type="dxa"/>
          </w:tcPr>
          <w:p w14:paraId="0F54668F" w14:textId="77777777" w:rsidR="00827998" w:rsidRPr="00182533" w:rsidRDefault="00827998" w:rsidP="00A91337">
            <w:pPr>
              <w:pStyle w:val="Tabletext"/>
              <w:jc w:val="center"/>
              <w:rPr>
                <w:sz w:val="20"/>
              </w:rPr>
            </w:pPr>
            <w:r w:rsidRPr="00182533">
              <w:rPr>
                <w:sz w:val="20"/>
              </w:rPr>
              <w:t xml:space="preserve">Transposición por el IEEE </w:t>
            </w:r>
            <w:r w:rsidRPr="00182533">
              <w:rPr>
                <w:sz w:val="20"/>
              </w:rPr>
              <w:br/>
              <w:t xml:space="preserve">de la norma </w:t>
            </w:r>
            <w:r w:rsidRPr="00182533">
              <w:rPr>
                <w:sz w:val="20"/>
              </w:rPr>
              <w:br/>
              <w:t>IEEE Std 802.16.1-2012</w:t>
            </w:r>
          </w:p>
        </w:tc>
        <w:tc>
          <w:tcPr>
            <w:tcW w:w="2552" w:type="dxa"/>
          </w:tcPr>
          <w:p w14:paraId="33EF33B2" w14:textId="77777777" w:rsidR="00827998" w:rsidRPr="00182533" w:rsidRDefault="00827998" w:rsidP="00A91337">
            <w:pPr>
              <w:pStyle w:val="Tabletext"/>
              <w:jc w:val="center"/>
              <w:rPr>
                <w:sz w:val="20"/>
              </w:rPr>
            </w:pPr>
            <w:r w:rsidRPr="00182533">
              <w:rPr>
                <w:sz w:val="20"/>
              </w:rPr>
              <w:t xml:space="preserve">Transposición por el IEEE de la norma </w:t>
            </w:r>
            <w:r w:rsidRPr="00182533">
              <w:rPr>
                <w:sz w:val="20"/>
              </w:rPr>
              <w:br/>
              <w:t>IEEE Std 802.16.1b-2012</w:t>
            </w:r>
          </w:p>
        </w:tc>
        <w:tc>
          <w:tcPr>
            <w:tcW w:w="2414" w:type="dxa"/>
          </w:tcPr>
          <w:p w14:paraId="7A9F12E5" w14:textId="77777777" w:rsidR="00827998" w:rsidRPr="00182533" w:rsidRDefault="00827998" w:rsidP="00A91337">
            <w:pPr>
              <w:pStyle w:val="Tabletext"/>
              <w:jc w:val="center"/>
              <w:rPr>
                <w:sz w:val="20"/>
              </w:rPr>
            </w:pPr>
            <w:r w:rsidRPr="00182533">
              <w:rPr>
                <w:sz w:val="20"/>
              </w:rPr>
              <w:t>Transposición por el IEEE de la norma IEEE Std 802.16.1a-2013</w:t>
            </w:r>
          </w:p>
        </w:tc>
      </w:tr>
    </w:tbl>
    <w:p w14:paraId="25BB2C70" w14:textId="3262C3E2" w:rsidR="00827998" w:rsidRPr="00182533" w:rsidRDefault="00827998" w:rsidP="00827998">
      <w:pPr>
        <w:pStyle w:val="Heading4"/>
        <w:rPr>
          <w:lang w:eastAsia="ja-JP"/>
        </w:rPr>
      </w:pPr>
      <w:r w:rsidRPr="00182533">
        <w:rPr>
          <w:lang w:eastAsia="ja-JP"/>
        </w:rPr>
        <w:lastRenderedPageBreak/>
        <w:t>3.1.2.2</w:t>
      </w:r>
      <w:r w:rsidRPr="00182533">
        <w:rPr>
          <w:lang w:eastAsia="ja-JP"/>
        </w:rPr>
        <w:tab/>
        <w:t>Transposiciones: ARIB</w:t>
      </w:r>
    </w:p>
    <w:p w14:paraId="18A49577" w14:textId="77777777" w:rsidR="00827998" w:rsidRPr="00182533" w:rsidRDefault="00827998" w:rsidP="00827998">
      <w:pPr>
        <w:rPr>
          <w:lang w:eastAsia="ja-JP"/>
        </w:rPr>
      </w:pPr>
      <w:r w:rsidRPr="00182533">
        <w:rPr>
          <w:lang w:eastAsia="ja-JP"/>
        </w:rPr>
        <w:t>Reservado.</w:t>
      </w:r>
    </w:p>
    <w:p w14:paraId="7D06A25C" w14:textId="77777777" w:rsidR="00827998" w:rsidRPr="00182533" w:rsidRDefault="00827998" w:rsidP="00827998">
      <w:pPr>
        <w:pStyle w:val="Heading4"/>
        <w:spacing w:after="120"/>
        <w:rPr>
          <w:lang w:eastAsia="ja-JP"/>
        </w:rPr>
      </w:pPr>
      <w:r w:rsidRPr="00182533">
        <w:rPr>
          <w:lang w:eastAsia="ja-JP"/>
        </w:rPr>
        <w:t>3.1.2.3</w:t>
      </w:r>
      <w:r w:rsidRPr="00182533">
        <w:rPr>
          <w:lang w:eastAsia="ja-JP"/>
        </w:rPr>
        <w:tab/>
        <w:t>Transposiciones: TTA</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2608"/>
        <w:gridCol w:w="2608"/>
        <w:gridCol w:w="2608"/>
      </w:tblGrid>
      <w:tr w:rsidR="00827998" w:rsidRPr="00182533" w14:paraId="1B7AD90A" w14:textId="77777777" w:rsidTr="00A91337">
        <w:trPr>
          <w:tblHeader/>
          <w:jc w:val="center"/>
        </w:trPr>
        <w:tc>
          <w:tcPr>
            <w:tcW w:w="1814" w:type="dxa"/>
          </w:tcPr>
          <w:p w14:paraId="028FA31B" w14:textId="77777777" w:rsidR="00827998" w:rsidRPr="00182533" w:rsidRDefault="00827998" w:rsidP="00A91337">
            <w:pPr>
              <w:pStyle w:val="Tablehead"/>
              <w:keepLines/>
              <w:rPr>
                <w:sz w:val="20"/>
              </w:rPr>
            </w:pPr>
          </w:p>
        </w:tc>
        <w:tc>
          <w:tcPr>
            <w:tcW w:w="2608" w:type="dxa"/>
          </w:tcPr>
          <w:p w14:paraId="5B70E3B3" w14:textId="77777777" w:rsidR="00827998" w:rsidRPr="00182533" w:rsidRDefault="00827998" w:rsidP="00A91337">
            <w:pPr>
              <w:pStyle w:val="Tablehead"/>
              <w:keepLines/>
              <w:rPr>
                <w:sz w:val="20"/>
              </w:rPr>
            </w:pPr>
            <w:r w:rsidRPr="00182533">
              <w:rPr>
                <w:sz w:val="20"/>
              </w:rPr>
              <w:t xml:space="preserve">Norma básica </w:t>
            </w:r>
            <w:r w:rsidRPr="00182533">
              <w:rPr>
                <w:sz w:val="20"/>
              </w:rPr>
              <w:br/>
              <w:t>IEEE Std 802.16.1-2012</w:t>
            </w:r>
          </w:p>
        </w:tc>
        <w:tc>
          <w:tcPr>
            <w:tcW w:w="2608" w:type="dxa"/>
          </w:tcPr>
          <w:p w14:paraId="14DC4045" w14:textId="77777777" w:rsidR="00827998" w:rsidRPr="00182533" w:rsidRDefault="00827998" w:rsidP="00A91337">
            <w:pPr>
              <w:pStyle w:val="Tablehead"/>
              <w:keepLines/>
              <w:rPr>
                <w:sz w:val="20"/>
              </w:rPr>
            </w:pPr>
            <w:r w:rsidRPr="00182533">
              <w:rPr>
                <w:sz w:val="20"/>
              </w:rPr>
              <w:t>Enmienda de</w:t>
            </w:r>
            <w:r w:rsidRPr="00182533">
              <w:rPr>
                <w:sz w:val="20"/>
              </w:rPr>
              <w:br/>
              <w:t>IEEE Std 802.16.1b-2012</w:t>
            </w:r>
          </w:p>
        </w:tc>
        <w:tc>
          <w:tcPr>
            <w:tcW w:w="2608" w:type="dxa"/>
          </w:tcPr>
          <w:p w14:paraId="609A534F" w14:textId="77777777" w:rsidR="00827998" w:rsidRPr="00182533" w:rsidRDefault="00827998" w:rsidP="00A91337">
            <w:pPr>
              <w:pStyle w:val="Tablehead"/>
              <w:keepLines/>
              <w:rPr>
                <w:sz w:val="20"/>
              </w:rPr>
            </w:pPr>
            <w:r w:rsidRPr="00182533">
              <w:rPr>
                <w:sz w:val="20"/>
              </w:rPr>
              <w:t>Enmienda de</w:t>
            </w:r>
            <w:r w:rsidRPr="00182533">
              <w:rPr>
                <w:sz w:val="20"/>
              </w:rPr>
              <w:br/>
              <w:t>IEEE Std 802.16.1a-2013</w:t>
            </w:r>
          </w:p>
        </w:tc>
      </w:tr>
      <w:tr w:rsidR="00827998" w:rsidRPr="00182533" w14:paraId="362811E4" w14:textId="77777777" w:rsidTr="00A91337">
        <w:trPr>
          <w:jc w:val="center"/>
        </w:trPr>
        <w:tc>
          <w:tcPr>
            <w:tcW w:w="1814" w:type="dxa"/>
            <w:vAlign w:val="center"/>
          </w:tcPr>
          <w:p w14:paraId="52E51838" w14:textId="77777777" w:rsidR="00827998" w:rsidRPr="00182533" w:rsidRDefault="00827998" w:rsidP="00A91337">
            <w:pPr>
              <w:pStyle w:val="Tabletext"/>
              <w:keepNext/>
              <w:keepLines/>
              <w:jc w:val="left"/>
              <w:rPr>
                <w:sz w:val="20"/>
              </w:rPr>
            </w:pPr>
            <w:r w:rsidRPr="00182533">
              <w:rPr>
                <w:sz w:val="20"/>
              </w:rPr>
              <w:t>Organización de transposición</w:t>
            </w:r>
          </w:p>
        </w:tc>
        <w:tc>
          <w:tcPr>
            <w:tcW w:w="2608" w:type="dxa"/>
            <w:vAlign w:val="center"/>
          </w:tcPr>
          <w:p w14:paraId="39DEF00A" w14:textId="77777777" w:rsidR="00827998" w:rsidRPr="00182533" w:rsidRDefault="00827998" w:rsidP="00A91337">
            <w:pPr>
              <w:pStyle w:val="Tabletext"/>
              <w:jc w:val="center"/>
              <w:rPr>
                <w:sz w:val="20"/>
                <w:lang w:eastAsia="ja-JP"/>
              </w:rPr>
            </w:pPr>
            <w:r w:rsidRPr="00182533">
              <w:rPr>
                <w:sz w:val="20"/>
                <w:lang w:eastAsia="ja-JP"/>
              </w:rPr>
              <w:t>TTA</w:t>
            </w:r>
          </w:p>
        </w:tc>
        <w:tc>
          <w:tcPr>
            <w:tcW w:w="2608" w:type="dxa"/>
            <w:vAlign w:val="center"/>
          </w:tcPr>
          <w:p w14:paraId="38AB855A" w14:textId="77777777" w:rsidR="00827998" w:rsidRPr="00182533" w:rsidRDefault="00827998" w:rsidP="00A91337">
            <w:pPr>
              <w:pStyle w:val="Tabletext"/>
              <w:jc w:val="center"/>
              <w:rPr>
                <w:sz w:val="20"/>
                <w:lang w:eastAsia="ja-JP"/>
              </w:rPr>
            </w:pPr>
            <w:r w:rsidRPr="00182533">
              <w:rPr>
                <w:sz w:val="20"/>
                <w:lang w:eastAsia="ja-JP"/>
              </w:rPr>
              <w:t>TTA</w:t>
            </w:r>
          </w:p>
        </w:tc>
        <w:tc>
          <w:tcPr>
            <w:tcW w:w="2608" w:type="dxa"/>
            <w:vAlign w:val="center"/>
          </w:tcPr>
          <w:p w14:paraId="27279FBE" w14:textId="77777777" w:rsidR="00827998" w:rsidRPr="00182533" w:rsidRDefault="00827998" w:rsidP="00A91337">
            <w:pPr>
              <w:pStyle w:val="Tabletext"/>
              <w:jc w:val="center"/>
              <w:rPr>
                <w:sz w:val="20"/>
                <w:lang w:eastAsia="ja-JP"/>
              </w:rPr>
            </w:pPr>
            <w:r w:rsidRPr="00182533">
              <w:rPr>
                <w:sz w:val="20"/>
                <w:lang w:eastAsia="ja-JP"/>
              </w:rPr>
              <w:t>TTA</w:t>
            </w:r>
          </w:p>
        </w:tc>
      </w:tr>
      <w:tr w:rsidR="00827998" w:rsidRPr="00182533" w14:paraId="6C90A48F" w14:textId="77777777" w:rsidTr="00A91337">
        <w:trPr>
          <w:jc w:val="center"/>
        </w:trPr>
        <w:tc>
          <w:tcPr>
            <w:tcW w:w="1814" w:type="dxa"/>
            <w:vAlign w:val="center"/>
          </w:tcPr>
          <w:p w14:paraId="3A4337D0" w14:textId="77777777" w:rsidR="00827998" w:rsidRPr="00182533" w:rsidRDefault="00827998" w:rsidP="00A91337">
            <w:pPr>
              <w:pStyle w:val="Tabletext"/>
              <w:keepNext/>
              <w:keepLines/>
              <w:jc w:val="left"/>
              <w:rPr>
                <w:sz w:val="20"/>
              </w:rPr>
            </w:pPr>
            <w:r w:rsidRPr="00182533">
              <w:rPr>
                <w:sz w:val="20"/>
              </w:rPr>
              <w:t>Numero de documento</w:t>
            </w:r>
          </w:p>
        </w:tc>
        <w:tc>
          <w:tcPr>
            <w:tcW w:w="2608" w:type="dxa"/>
            <w:vAlign w:val="center"/>
          </w:tcPr>
          <w:p w14:paraId="3FC0F430" w14:textId="77777777" w:rsidR="00827998" w:rsidRPr="00182533" w:rsidRDefault="00827998" w:rsidP="00A91337">
            <w:pPr>
              <w:pStyle w:val="Tabletext"/>
              <w:jc w:val="center"/>
              <w:rPr>
                <w:sz w:val="20"/>
                <w:lang w:eastAsia="ja-JP"/>
              </w:rPr>
            </w:pPr>
            <w:r w:rsidRPr="00182533">
              <w:rPr>
                <w:sz w:val="20"/>
                <w:lang w:eastAsia="ja-JP"/>
              </w:rPr>
              <w:t>TTAE.IE-802.16.1-2012</w:t>
            </w:r>
          </w:p>
        </w:tc>
        <w:tc>
          <w:tcPr>
            <w:tcW w:w="2608" w:type="dxa"/>
            <w:vAlign w:val="center"/>
          </w:tcPr>
          <w:p w14:paraId="6864B62B" w14:textId="77777777" w:rsidR="00827998" w:rsidRPr="00182533" w:rsidRDefault="00827998" w:rsidP="00A91337">
            <w:pPr>
              <w:pStyle w:val="Tabletext"/>
              <w:jc w:val="center"/>
              <w:rPr>
                <w:sz w:val="20"/>
                <w:lang w:eastAsia="ja-JP"/>
              </w:rPr>
            </w:pPr>
            <w:r w:rsidRPr="00182533">
              <w:rPr>
                <w:sz w:val="20"/>
                <w:lang w:eastAsia="ja-JP"/>
              </w:rPr>
              <w:t>TTAE.IE-802.16.1b-2012</w:t>
            </w:r>
          </w:p>
        </w:tc>
        <w:tc>
          <w:tcPr>
            <w:tcW w:w="2608" w:type="dxa"/>
            <w:vAlign w:val="center"/>
          </w:tcPr>
          <w:p w14:paraId="7AAD7C90" w14:textId="77777777" w:rsidR="00827998" w:rsidRPr="00182533" w:rsidRDefault="00827998" w:rsidP="00A91337">
            <w:pPr>
              <w:pStyle w:val="Tabletext"/>
              <w:jc w:val="center"/>
              <w:rPr>
                <w:i/>
                <w:sz w:val="20"/>
              </w:rPr>
            </w:pPr>
            <w:r w:rsidRPr="00182533">
              <w:rPr>
                <w:i/>
                <w:sz w:val="20"/>
                <w:lang w:eastAsia="zh-CN"/>
              </w:rPr>
              <w:t>No aplicable</w:t>
            </w:r>
          </w:p>
        </w:tc>
      </w:tr>
      <w:tr w:rsidR="00827998" w:rsidRPr="00182533" w14:paraId="0258C3BB" w14:textId="77777777" w:rsidTr="00A91337">
        <w:trPr>
          <w:jc w:val="center"/>
        </w:trPr>
        <w:tc>
          <w:tcPr>
            <w:tcW w:w="1814" w:type="dxa"/>
            <w:vAlign w:val="center"/>
          </w:tcPr>
          <w:p w14:paraId="0405F2B8" w14:textId="77777777" w:rsidR="00827998" w:rsidRPr="00182533" w:rsidRDefault="00827998" w:rsidP="00A91337">
            <w:pPr>
              <w:pStyle w:val="Tabletext"/>
              <w:jc w:val="left"/>
              <w:rPr>
                <w:sz w:val="20"/>
              </w:rPr>
            </w:pPr>
            <w:r w:rsidRPr="00182533">
              <w:rPr>
                <w:sz w:val="20"/>
              </w:rPr>
              <w:t>Versión</w:t>
            </w:r>
          </w:p>
        </w:tc>
        <w:tc>
          <w:tcPr>
            <w:tcW w:w="2608" w:type="dxa"/>
            <w:vAlign w:val="center"/>
          </w:tcPr>
          <w:p w14:paraId="733D3E8E" w14:textId="77777777" w:rsidR="00827998" w:rsidRPr="00182533" w:rsidRDefault="00827998" w:rsidP="00A91337">
            <w:pPr>
              <w:pStyle w:val="Tabletext"/>
              <w:jc w:val="center"/>
              <w:rPr>
                <w:sz w:val="20"/>
                <w:lang w:eastAsia="ja-JP"/>
              </w:rPr>
            </w:pPr>
            <w:r w:rsidRPr="00182533">
              <w:rPr>
                <w:sz w:val="20"/>
                <w:lang w:eastAsia="ja-JP"/>
              </w:rPr>
              <w:t>1.0</w:t>
            </w:r>
          </w:p>
        </w:tc>
        <w:tc>
          <w:tcPr>
            <w:tcW w:w="2608" w:type="dxa"/>
            <w:vAlign w:val="center"/>
          </w:tcPr>
          <w:p w14:paraId="0F95B2E4" w14:textId="77777777" w:rsidR="00827998" w:rsidRPr="00182533" w:rsidRDefault="00827998" w:rsidP="00A91337">
            <w:pPr>
              <w:pStyle w:val="Tabletext"/>
              <w:jc w:val="center"/>
              <w:rPr>
                <w:sz w:val="20"/>
                <w:lang w:eastAsia="ja-JP"/>
              </w:rPr>
            </w:pPr>
            <w:r w:rsidRPr="00182533">
              <w:rPr>
                <w:sz w:val="20"/>
                <w:lang w:eastAsia="ja-JP"/>
              </w:rPr>
              <w:t>1.0</w:t>
            </w:r>
          </w:p>
        </w:tc>
        <w:tc>
          <w:tcPr>
            <w:tcW w:w="2608" w:type="dxa"/>
            <w:vAlign w:val="center"/>
          </w:tcPr>
          <w:p w14:paraId="7CFC9E7B" w14:textId="77777777" w:rsidR="00827998" w:rsidRPr="00182533" w:rsidRDefault="00827998" w:rsidP="00A91337">
            <w:pPr>
              <w:pStyle w:val="Tabletext"/>
              <w:jc w:val="center"/>
              <w:rPr>
                <w:i/>
                <w:sz w:val="20"/>
              </w:rPr>
            </w:pPr>
            <w:r w:rsidRPr="00182533">
              <w:rPr>
                <w:i/>
                <w:sz w:val="20"/>
                <w:lang w:eastAsia="zh-CN"/>
              </w:rPr>
              <w:t>No aplicable</w:t>
            </w:r>
          </w:p>
        </w:tc>
      </w:tr>
      <w:tr w:rsidR="00827998" w:rsidRPr="00182533" w14:paraId="237290C1" w14:textId="77777777" w:rsidTr="00A91337">
        <w:trPr>
          <w:jc w:val="center"/>
        </w:trPr>
        <w:tc>
          <w:tcPr>
            <w:tcW w:w="1814" w:type="dxa"/>
            <w:vAlign w:val="center"/>
          </w:tcPr>
          <w:p w14:paraId="225997E8" w14:textId="77777777" w:rsidR="00827998" w:rsidRPr="00182533" w:rsidRDefault="00827998" w:rsidP="00A91337">
            <w:pPr>
              <w:pStyle w:val="Tabletext"/>
              <w:keepNext/>
              <w:keepLines/>
              <w:jc w:val="left"/>
              <w:rPr>
                <w:sz w:val="20"/>
              </w:rPr>
            </w:pPr>
            <w:r w:rsidRPr="00182533">
              <w:rPr>
                <w:sz w:val="20"/>
              </w:rPr>
              <w:t>Fecha de publicación</w:t>
            </w:r>
          </w:p>
        </w:tc>
        <w:tc>
          <w:tcPr>
            <w:tcW w:w="2608" w:type="dxa"/>
            <w:vAlign w:val="center"/>
          </w:tcPr>
          <w:p w14:paraId="622550E2" w14:textId="77777777" w:rsidR="00827998" w:rsidRPr="00182533" w:rsidRDefault="00827998" w:rsidP="00A91337">
            <w:pPr>
              <w:pStyle w:val="Tabletext"/>
              <w:keepNext/>
              <w:keepLines/>
              <w:jc w:val="center"/>
              <w:rPr>
                <w:sz w:val="20"/>
                <w:lang w:eastAsia="ja-JP"/>
              </w:rPr>
            </w:pPr>
            <w:r w:rsidRPr="00182533">
              <w:rPr>
                <w:sz w:val="20"/>
                <w:lang w:eastAsia="ja-JP"/>
              </w:rPr>
              <w:t>21 de diciembre de 2012</w:t>
            </w:r>
          </w:p>
        </w:tc>
        <w:tc>
          <w:tcPr>
            <w:tcW w:w="2608" w:type="dxa"/>
            <w:vAlign w:val="center"/>
          </w:tcPr>
          <w:p w14:paraId="4C9CE862" w14:textId="77777777" w:rsidR="00827998" w:rsidRPr="00182533" w:rsidRDefault="00827998" w:rsidP="00A91337">
            <w:pPr>
              <w:pStyle w:val="Tabletext"/>
              <w:keepNext/>
              <w:keepLines/>
              <w:jc w:val="center"/>
              <w:rPr>
                <w:sz w:val="20"/>
                <w:lang w:eastAsia="ja-JP"/>
              </w:rPr>
            </w:pPr>
            <w:r w:rsidRPr="00182533">
              <w:rPr>
                <w:sz w:val="20"/>
                <w:lang w:eastAsia="ja-JP"/>
              </w:rPr>
              <w:t>26 de junio de 2013</w:t>
            </w:r>
          </w:p>
        </w:tc>
        <w:tc>
          <w:tcPr>
            <w:tcW w:w="2608" w:type="dxa"/>
            <w:vAlign w:val="center"/>
          </w:tcPr>
          <w:p w14:paraId="3A8BE23A" w14:textId="77777777" w:rsidR="00827998" w:rsidRPr="00182533" w:rsidRDefault="00827998" w:rsidP="00A91337">
            <w:pPr>
              <w:pStyle w:val="Tabletext"/>
              <w:keepNext/>
              <w:keepLines/>
              <w:jc w:val="center"/>
              <w:rPr>
                <w:i/>
                <w:sz w:val="20"/>
              </w:rPr>
            </w:pPr>
            <w:r w:rsidRPr="00182533">
              <w:rPr>
                <w:i/>
                <w:sz w:val="20"/>
                <w:lang w:eastAsia="zh-CN"/>
              </w:rPr>
              <w:t>No aplicable</w:t>
            </w:r>
          </w:p>
        </w:tc>
      </w:tr>
      <w:tr w:rsidR="00827998" w:rsidRPr="00182533" w14:paraId="65CFBAFC" w14:textId="77777777" w:rsidTr="00A91337">
        <w:trPr>
          <w:jc w:val="center"/>
        </w:trPr>
        <w:tc>
          <w:tcPr>
            <w:tcW w:w="1814" w:type="dxa"/>
          </w:tcPr>
          <w:p w14:paraId="7D28131A" w14:textId="77777777" w:rsidR="00827998" w:rsidRPr="00182533" w:rsidRDefault="00827998" w:rsidP="00A91337">
            <w:pPr>
              <w:pStyle w:val="Tabletext"/>
              <w:jc w:val="left"/>
              <w:rPr>
                <w:sz w:val="20"/>
              </w:rPr>
            </w:pPr>
            <w:r w:rsidRPr="00182533">
              <w:rPr>
                <w:sz w:val="20"/>
              </w:rPr>
              <w:t>Documento</w:t>
            </w:r>
          </w:p>
        </w:tc>
        <w:tc>
          <w:tcPr>
            <w:tcW w:w="2608" w:type="dxa"/>
            <w:vAlign w:val="center"/>
          </w:tcPr>
          <w:p w14:paraId="0571C83B" w14:textId="77777777" w:rsidR="00827998" w:rsidRPr="00182533" w:rsidRDefault="00701E42" w:rsidP="00A91337">
            <w:pPr>
              <w:pStyle w:val="Tabletext"/>
              <w:jc w:val="center"/>
              <w:rPr>
                <w:sz w:val="20"/>
              </w:rPr>
            </w:pPr>
            <w:hyperlink r:id="rId4260" w:history="1">
              <w:r w:rsidR="00827998" w:rsidRPr="00182533">
                <w:rPr>
                  <w:rStyle w:val="Hyperlink"/>
                  <w:sz w:val="20"/>
                </w:rPr>
                <w:t>http://committee.tta.or.kr/include/Download.jsp?filename=stnfile/TTAE_[1].IE-802.16.1-2012.pdf</w:t>
              </w:r>
            </w:hyperlink>
          </w:p>
          <w:p w14:paraId="791B359B" w14:textId="77777777" w:rsidR="00827998" w:rsidRPr="00182533" w:rsidRDefault="00827998" w:rsidP="00A91337">
            <w:pPr>
              <w:pStyle w:val="Tabletext"/>
              <w:jc w:val="center"/>
              <w:rPr>
                <w:sz w:val="20"/>
              </w:rPr>
            </w:pPr>
            <w:r w:rsidRPr="00182533">
              <w:rPr>
                <w:sz w:val="20"/>
              </w:rPr>
              <w:t xml:space="preserve">(Transposición por </w:t>
            </w:r>
            <w:r w:rsidRPr="00182533">
              <w:rPr>
                <w:sz w:val="20"/>
              </w:rPr>
              <w:br/>
              <w:t>la TTA de la norma IEEE Std 802.16.1-2012)</w:t>
            </w:r>
          </w:p>
        </w:tc>
        <w:tc>
          <w:tcPr>
            <w:tcW w:w="2608" w:type="dxa"/>
            <w:vAlign w:val="center"/>
          </w:tcPr>
          <w:p w14:paraId="23E461AA" w14:textId="77777777" w:rsidR="00827998" w:rsidRPr="00182533" w:rsidRDefault="00701E42" w:rsidP="00A91337">
            <w:pPr>
              <w:pStyle w:val="Tabletext"/>
              <w:jc w:val="center"/>
              <w:rPr>
                <w:rFonts w:eastAsia="BatangChe"/>
                <w:sz w:val="20"/>
                <w:lang w:eastAsia="ko-KR"/>
              </w:rPr>
            </w:pPr>
            <w:hyperlink r:id="rId4261" w:history="1">
              <w:r w:rsidR="00827998" w:rsidRPr="00182533">
                <w:rPr>
                  <w:rStyle w:val="Hyperlink"/>
                  <w:sz w:val="20"/>
                </w:rPr>
                <w:t>http://committee.tta.or.kr/include/Download.jsp?filename=stnfile/TTAE.IE-802.16.1b-2012.zip</w:t>
              </w:r>
            </w:hyperlink>
          </w:p>
          <w:p w14:paraId="0B836F08" w14:textId="77777777" w:rsidR="00827998" w:rsidRPr="00182533" w:rsidRDefault="00827998" w:rsidP="00A91337">
            <w:pPr>
              <w:pStyle w:val="Tabletext"/>
              <w:jc w:val="center"/>
              <w:rPr>
                <w:sz w:val="20"/>
              </w:rPr>
            </w:pPr>
            <w:r w:rsidRPr="00182533">
              <w:rPr>
                <w:sz w:val="20"/>
              </w:rPr>
              <w:t xml:space="preserve">(Transposición por </w:t>
            </w:r>
            <w:r w:rsidRPr="00182533">
              <w:rPr>
                <w:sz w:val="20"/>
              </w:rPr>
              <w:br/>
              <w:t>la TTA de la norma IEEE Std 802.16.1b-2012)</w:t>
            </w:r>
          </w:p>
        </w:tc>
        <w:tc>
          <w:tcPr>
            <w:tcW w:w="2608" w:type="dxa"/>
            <w:vAlign w:val="center"/>
          </w:tcPr>
          <w:p w14:paraId="4C474931" w14:textId="77777777" w:rsidR="00827998" w:rsidRPr="00182533" w:rsidRDefault="00827998" w:rsidP="00A91337">
            <w:pPr>
              <w:pStyle w:val="Tabletext"/>
              <w:jc w:val="center"/>
              <w:rPr>
                <w:i/>
                <w:sz w:val="20"/>
              </w:rPr>
            </w:pPr>
            <w:r w:rsidRPr="00182533">
              <w:rPr>
                <w:i/>
                <w:sz w:val="20"/>
                <w:lang w:eastAsia="zh-CN"/>
              </w:rPr>
              <w:t>No aplicable</w:t>
            </w:r>
          </w:p>
        </w:tc>
      </w:tr>
    </w:tbl>
    <w:p w14:paraId="6D453BBF" w14:textId="77777777" w:rsidR="00827998" w:rsidRPr="00182533" w:rsidRDefault="00827998" w:rsidP="00827998">
      <w:pPr>
        <w:pStyle w:val="Tablefin"/>
        <w:rPr>
          <w:lang w:val="es-ES" w:eastAsia="ja-JP"/>
        </w:rPr>
      </w:pPr>
    </w:p>
    <w:p w14:paraId="1412054D" w14:textId="77777777" w:rsidR="00827998" w:rsidRPr="00182533" w:rsidRDefault="00827998" w:rsidP="00827998">
      <w:pPr>
        <w:pStyle w:val="Heading4"/>
        <w:rPr>
          <w:lang w:eastAsia="ja-JP"/>
        </w:rPr>
      </w:pPr>
      <w:r w:rsidRPr="00182533">
        <w:rPr>
          <w:lang w:eastAsia="ja-JP"/>
        </w:rPr>
        <w:t>3.1.2.4</w:t>
      </w:r>
      <w:r w:rsidRPr="00182533">
        <w:rPr>
          <w:lang w:eastAsia="ja-JP"/>
        </w:rPr>
        <w:tab/>
        <w:t>Transposiciones: WiMAX Forum</w:t>
      </w:r>
    </w:p>
    <w:p w14:paraId="126218A4" w14:textId="77777777" w:rsidR="00827998" w:rsidRPr="00182533" w:rsidRDefault="00827998" w:rsidP="00827998">
      <w:pPr>
        <w:rPr>
          <w:lang w:eastAsia="ja-JP"/>
        </w:rPr>
      </w:pPr>
      <w:r w:rsidRPr="00182533">
        <w:rPr>
          <w:lang w:eastAsia="ja-JP"/>
        </w:rPr>
        <w:t>Reservado.</w:t>
      </w:r>
    </w:p>
    <w:p w14:paraId="585811DC" w14:textId="77777777" w:rsidR="00827998" w:rsidRPr="00182533" w:rsidRDefault="00827998" w:rsidP="00827998">
      <w:pPr>
        <w:pStyle w:val="Heading4"/>
        <w:spacing w:after="120"/>
      </w:pPr>
      <w:r w:rsidRPr="00182533">
        <w:t>3.1.2.5</w:t>
      </w:r>
      <w:r w:rsidRPr="00182533">
        <w:tab/>
        <w:t>Transposiciones: ITRI</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2608"/>
        <w:gridCol w:w="2608"/>
        <w:gridCol w:w="2608"/>
      </w:tblGrid>
      <w:tr w:rsidR="00827998" w:rsidRPr="00182533" w14:paraId="2BE8F6A2" w14:textId="77777777" w:rsidTr="00A91337">
        <w:trPr>
          <w:jc w:val="center"/>
        </w:trPr>
        <w:tc>
          <w:tcPr>
            <w:tcW w:w="1814" w:type="dxa"/>
          </w:tcPr>
          <w:p w14:paraId="45B20D4C" w14:textId="77777777" w:rsidR="00827998" w:rsidRPr="00182533" w:rsidRDefault="00827998" w:rsidP="00A91337">
            <w:pPr>
              <w:pStyle w:val="Tablehead"/>
              <w:keepLines/>
              <w:rPr>
                <w:sz w:val="20"/>
              </w:rPr>
            </w:pPr>
          </w:p>
        </w:tc>
        <w:tc>
          <w:tcPr>
            <w:tcW w:w="2608" w:type="dxa"/>
          </w:tcPr>
          <w:p w14:paraId="5AB4F76C" w14:textId="77777777" w:rsidR="00827998" w:rsidRPr="00182533" w:rsidRDefault="00827998" w:rsidP="00A91337">
            <w:pPr>
              <w:pStyle w:val="Tablehead"/>
              <w:keepLines/>
              <w:rPr>
                <w:sz w:val="20"/>
              </w:rPr>
            </w:pPr>
            <w:r w:rsidRPr="00182533">
              <w:rPr>
                <w:sz w:val="20"/>
              </w:rPr>
              <w:t xml:space="preserve">Norma básica </w:t>
            </w:r>
            <w:r w:rsidRPr="00182533">
              <w:rPr>
                <w:sz w:val="20"/>
              </w:rPr>
              <w:br/>
              <w:t>IEEE Std 802.16.1-2012</w:t>
            </w:r>
          </w:p>
        </w:tc>
        <w:tc>
          <w:tcPr>
            <w:tcW w:w="2608" w:type="dxa"/>
          </w:tcPr>
          <w:p w14:paraId="6B84C9C4" w14:textId="77777777" w:rsidR="00827998" w:rsidRPr="00182533" w:rsidRDefault="00827998" w:rsidP="00A91337">
            <w:pPr>
              <w:pStyle w:val="Tablehead"/>
              <w:keepLines/>
              <w:rPr>
                <w:sz w:val="20"/>
              </w:rPr>
            </w:pPr>
            <w:r w:rsidRPr="00182533">
              <w:rPr>
                <w:sz w:val="20"/>
              </w:rPr>
              <w:t>Enmienda de</w:t>
            </w:r>
            <w:r w:rsidRPr="00182533">
              <w:rPr>
                <w:sz w:val="20"/>
              </w:rPr>
              <w:br/>
              <w:t>IEEE Std 802.16.1b-2012</w:t>
            </w:r>
          </w:p>
        </w:tc>
        <w:tc>
          <w:tcPr>
            <w:tcW w:w="2608" w:type="dxa"/>
          </w:tcPr>
          <w:p w14:paraId="603D54BE" w14:textId="77777777" w:rsidR="00827998" w:rsidRPr="00182533" w:rsidRDefault="00827998" w:rsidP="00A91337">
            <w:pPr>
              <w:pStyle w:val="Tablehead"/>
              <w:keepLines/>
              <w:rPr>
                <w:sz w:val="20"/>
              </w:rPr>
            </w:pPr>
            <w:r w:rsidRPr="00182533">
              <w:rPr>
                <w:sz w:val="20"/>
              </w:rPr>
              <w:t>Enmienda de</w:t>
            </w:r>
            <w:r w:rsidRPr="00182533">
              <w:rPr>
                <w:sz w:val="20"/>
              </w:rPr>
              <w:br/>
              <w:t>IEEE Std 802.16.1a-2013</w:t>
            </w:r>
          </w:p>
        </w:tc>
      </w:tr>
      <w:tr w:rsidR="00827998" w:rsidRPr="00182533" w14:paraId="1249FBF0" w14:textId="77777777" w:rsidTr="00A91337">
        <w:trPr>
          <w:jc w:val="center"/>
        </w:trPr>
        <w:tc>
          <w:tcPr>
            <w:tcW w:w="1814" w:type="dxa"/>
            <w:vAlign w:val="center"/>
          </w:tcPr>
          <w:p w14:paraId="234A7720" w14:textId="77777777" w:rsidR="00827998" w:rsidRPr="00182533" w:rsidRDefault="00827998" w:rsidP="00A91337">
            <w:pPr>
              <w:pStyle w:val="Tabletext"/>
              <w:keepNext/>
              <w:keepLines/>
              <w:jc w:val="left"/>
              <w:rPr>
                <w:sz w:val="20"/>
              </w:rPr>
            </w:pPr>
            <w:r w:rsidRPr="00182533">
              <w:rPr>
                <w:sz w:val="20"/>
              </w:rPr>
              <w:t>Organización de transposición</w:t>
            </w:r>
          </w:p>
        </w:tc>
        <w:tc>
          <w:tcPr>
            <w:tcW w:w="2608" w:type="dxa"/>
            <w:vAlign w:val="center"/>
          </w:tcPr>
          <w:p w14:paraId="7AC8CB08" w14:textId="77777777" w:rsidR="00827998" w:rsidRPr="00182533" w:rsidRDefault="00827998" w:rsidP="00A91337">
            <w:pPr>
              <w:pStyle w:val="Tabletext"/>
              <w:jc w:val="center"/>
              <w:rPr>
                <w:sz w:val="20"/>
                <w:lang w:eastAsia="ja-JP"/>
              </w:rPr>
            </w:pPr>
            <w:r w:rsidRPr="00182533">
              <w:rPr>
                <w:sz w:val="20"/>
                <w:lang w:eastAsia="ja-JP"/>
              </w:rPr>
              <w:t>ITRI</w:t>
            </w:r>
          </w:p>
        </w:tc>
        <w:tc>
          <w:tcPr>
            <w:tcW w:w="2608" w:type="dxa"/>
            <w:vAlign w:val="center"/>
          </w:tcPr>
          <w:p w14:paraId="0421EBE5" w14:textId="77777777" w:rsidR="00827998" w:rsidRPr="00182533" w:rsidRDefault="00827998" w:rsidP="00A91337">
            <w:pPr>
              <w:pStyle w:val="Tabletext"/>
              <w:jc w:val="center"/>
              <w:rPr>
                <w:sz w:val="20"/>
                <w:lang w:eastAsia="ja-JP"/>
              </w:rPr>
            </w:pPr>
            <w:r w:rsidRPr="00182533">
              <w:rPr>
                <w:sz w:val="20"/>
                <w:lang w:eastAsia="ja-JP"/>
              </w:rPr>
              <w:t>ITRI</w:t>
            </w:r>
          </w:p>
        </w:tc>
        <w:tc>
          <w:tcPr>
            <w:tcW w:w="2608" w:type="dxa"/>
            <w:vAlign w:val="center"/>
          </w:tcPr>
          <w:p w14:paraId="24635894" w14:textId="77777777" w:rsidR="00827998" w:rsidRPr="00182533" w:rsidRDefault="00827998" w:rsidP="00A91337">
            <w:pPr>
              <w:pStyle w:val="Tabletext"/>
              <w:jc w:val="center"/>
              <w:rPr>
                <w:sz w:val="20"/>
                <w:lang w:eastAsia="ja-JP"/>
              </w:rPr>
            </w:pPr>
            <w:r w:rsidRPr="00182533">
              <w:rPr>
                <w:sz w:val="20"/>
                <w:lang w:eastAsia="ja-JP"/>
              </w:rPr>
              <w:t>ITRI</w:t>
            </w:r>
          </w:p>
        </w:tc>
      </w:tr>
      <w:tr w:rsidR="00827998" w:rsidRPr="00182533" w14:paraId="5E5D7CF4" w14:textId="77777777" w:rsidTr="00A91337">
        <w:trPr>
          <w:jc w:val="center"/>
        </w:trPr>
        <w:tc>
          <w:tcPr>
            <w:tcW w:w="1814" w:type="dxa"/>
            <w:vAlign w:val="center"/>
          </w:tcPr>
          <w:p w14:paraId="3B52D551" w14:textId="77777777" w:rsidR="00827998" w:rsidRPr="00182533" w:rsidRDefault="00827998" w:rsidP="00A91337">
            <w:pPr>
              <w:pStyle w:val="Tabletext"/>
              <w:keepNext/>
              <w:keepLines/>
              <w:jc w:val="left"/>
              <w:rPr>
                <w:sz w:val="20"/>
              </w:rPr>
            </w:pPr>
            <w:r w:rsidRPr="00182533">
              <w:rPr>
                <w:sz w:val="20"/>
              </w:rPr>
              <w:t>Numero de documento</w:t>
            </w:r>
          </w:p>
        </w:tc>
        <w:tc>
          <w:tcPr>
            <w:tcW w:w="2608" w:type="dxa"/>
            <w:vAlign w:val="center"/>
          </w:tcPr>
          <w:p w14:paraId="73CE67ED" w14:textId="77777777" w:rsidR="00827998" w:rsidRPr="00182533" w:rsidRDefault="00827998" w:rsidP="00A91337">
            <w:pPr>
              <w:pStyle w:val="Tabletext"/>
              <w:jc w:val="center"/>
              <w:rPr>
                <w:sz w:val="20"/>
                <w:lang w:eastAsia="ja-JP"/>
              </w:rPr>
            </w:pPr>
            <w:r w:rsidRPr="00182533">
              <w:rPr>
                <w:sz w:val="20"/>
                <w:lang w:eastAsia="ja-JP"/>
              </w:rPr>
              <w:t>ITRI-2013-Std-001</w:t>
            </w:r>
          </w:p>
        </w:tc>
        <w:tc>
          <w:tcPr>
            <w:tcW w:w="2608" w:type="dxa"/>
            <w:vAlign w:val="center"/>
          </w:tcPr>
          <w:p w14:paraId="5075F7B1" w14:textId="77777777" w:rsidR="00827998" w:rsidRPr="00182533" w:rsidRDefault="00827998" w:rsidP="00A91337">
            <w:pPr>
              <w:pStyle w:val="Tabletext"/>
              <w:jc w:val="center"/>
              <w:rPr>
                <w:sz w:val="20"/>
                <w:lang w:eastAsia="ja-JP"/>
              </w:rPr>
            </w:pPr>
            <w:r w:rsidRPr="00182533">
              <w:rPr>
                <w:sz w:val="20"/>
                <w:lang w:eastAsia="ja-JP"/>
              </w:rPr>
              <w:t>ITRI-2013-Std-001</w:t>
            </w:r>
          </w:p>
        </w:tc>
        <w:tc>
          <w:tcPr>
            <w:tcW w:w="2608" w:type="dxa"/>
            <w:vAlign w:val="center"/>
          </w:tcPr>
          <w:p w14:paraId="58AC203C" w14:textId="77777777" w:rsidR="00827998" w:rsidRPr="00182533" w:rsidRDefault="00827998" w:rsidP="00A91337">
            <w:pPr>
              <w:pStyle w:val="Tabletext"/>
              <w:jc w:val="center"/>
              <w:rPr>
                <w:sz w:val="20"/>
                <w:lang w:eastAsia="ja-JP"/>
              </w:rPr>
            </w:pPr>
            <w:r w:rsidRPr="00182533">
              <w:rPr>
                <w:sz w:val="20"/>
                <w:lang w:eastAsia="ja-JP"/>
              </w:rPr>
              <w:t>ITRI-2013-Std-001</w:t>
            </w:r>
          </w:p>
        </w:tc>
      </w:tr>
      <w:tr w:rsidR="00827998" w:rsidRPr="00182533" w14:paraId="25E8D923" w14:textId="77777777" w:rsidTr="00A91337">
        <w:trPr>
          <w:jc w:val="center"/>
        </w:trPr>
        <w:tc>
          <w:tcPr>
            <w:tcW w:w="1814" w:type="dxa"/>
            <w:vAlign w:val="center"/>
          </w:tcPr>
          <w:p w14:paraId="438F90B4" w14:textId="77777777" w:rsidR="00827998" w:rsidRPr="00182533" w:rsidRDefault="00827998" w:rsidP="00A91337">
            <w:pPr>
              <w:pStyle w:val="Tabletext"/>
              <w:keepNext/>
              <w:keepLines/>
              <w:jc w:val="left"/>
              <w:rPr>
                <w:sz w:val="20"/>
              </w:rPr>
            </w:pPr>
            <w:r w:rsidRPr="00182533">
              <w:rPr>
                <w:sz w:val="20"/>
              </w:rPr>
              <w:t>Versión</w:t>
            </w:r>
          </w:p>
        </w:tc>
        <w:tc>
          <w:tcPr>
            <w:tcW w:w="2608" w:type="dxa"/>
            <w:vAlign w:val="center"/>
          </w:tcPr>
          <w:p w14:paraId="75AF3117" w14:textId="77777777" w:rsidR="00827998" w:rsidRPr="00182533" w:rsidRDefault="00827998" w:rsidP="00A91337">
            <w:pPr>
              <w:pStyle w:val="Tabletext"/>
              <w:jc w:val="center"/>
              <w:rPr>
                <w:sz w:val="20"/>
                <w:lang w:eastAsia="ja-JP"/>
              </w:rPr>
            </w:pPr>
            <w:r w:rsidRPr="00182533">
              <w:rPr>
                <w:sz w:val="20"/>
                <w:lang w:eastAsia="ja-JP"/>
              </w:rPr>
              <w:t>2013</w:t>
            </w:r>
          </w:p>
        </w:tc>
        <w:tc>
          <w:tcPr>
            <w:tcW w:w="2608" w:type="dxa"/>
            <w:vAlign w:val="center"/>
          </w:tcPr>
          <w:p w14:paraId="5CFB282E" w14:textId="77777777" w:rsidR="00827998" w:rsidRPr="00182533" w:rsidRDefault="00827998" w:rsidP="00A91337">
            <w:pPr>
              <w:pStyle w:val="Tabletext"/>
              <w:jc w:val="center"/>
              <w:rPr>
                <w:sz w:val="20"/>
                <w:lang w:eastAsia="ja-JP"/>
              </w:rPr>
            </w:pPr>
            <w:r w:rsidRPr="00182533">
              <w:rPr>
                <w:sz w:val="20"/>
                <w:lang w:eastAsia="ja-JP"/>
              </w:rPr>
              <w:t>2013</w:t>
            </w:r>
          </w:p>
        </w:tc>
        <w:tc>
          <w:tcPr>
            <w:tcW w:w="2608" w:type="dxa"/>
            <w:vAlign w:val="center"/>
          </w:tcPr>
          <w:p w14:paraId="2A414B0C" w14:textId="77777777" w:rsidR="00827998" w:rsidRPr="00182533" w:rsidRDefault="00827998" w:rsidP="00A91337">
            <w:pPr>
              <w:pStyle w:val="Tabletext"/>
              <w:jc w:val="center"/>
              <w:rPr>
                <w:sz w:val="20"/>
                <w:lang w:eastAsia="ja-JP"/>
              </w:rPr>
            </w:pPr>
            <w:r w:rsidRPr="00182533">
              <w:rPr>
                <w:sz w:val="20"/>
                <w:lang w:eastAsia="ja-JP"/>
              </w:rPr>
              <w:t>2013</w:t>
            </w:r>
          </w:p>
        </w:tc>
      </w:tr>
      <w:tr w:rsidR="00827998" w:rsidRPr="00182533" w14:paraId="31A38549" w14:textId="77777777" w:rsidTr="00A91337">
        <w:trPr>
          <w:jc w:val="center"/>
        </w:trPr>
        <w:tc>
          <w:tcPr>
            <w:tcW w:w="1814" w:type="dxa"/>
            <w:vAlign w:val="center"/>
          </w:tcPr>
          <w:p w14:paraId="70DEDC05" w14:textId="77777777" w:rsidR="00827998" w:rsidRPr="00182533" w:rsidRDefault="00827998" w:rsidP="00A91337">
            <w:pPr>
              <w:pStyle w:val="Tabletext"/>
              <w:keepNext/>
              <w:keepLines/>
              <w:jc w:val="left"/>
              <w:rPr>
                <w:sz w:val="20"/>
              </w:rPr>
            </w:pPr>
            <w:r w:rsidRPr="00182533">
              <w:rPr>
                <w:sz w:val="20"/>
              </w:rPr>
              <w:t>Fecha de publicación</w:t>
            </w:r>
          </w:p>
        </w:tc>
        <w:tc>
          <w:tcPr>
            <w:tcW w:w="2608" w:type="dxa"/>
            <w:vAlign w:val="center"/>
          </w:tcPr>
          <w:p w14:paraId="30AB9085" w14:textId="77777777" w:rsidR="00827998" w:rsidRPr="00182533" w:rsidRDefault="00827998" w:rsidP="00A91337">
            <w:pPr>
              <w:pStyle w:val="Tabletext"/>
              <w:jc w:val="center"/>
              <w:rPr>
                <w:sz w:val="20"/>
                <w:lang w:eastAsia="ja-JP"/>
              </w:rPr>
            </w:pPr>
            <w:r w:rsidRPr="00182533">
              <w:rPr>
                <w:sz w:val="20"/>
                <w:lang w:eastAsia="ja-JP"/>
              </w:rPr>
              <w:t>6 de septiembre de 2013</w:t>
            </w:r>
          </w:p>
        </w:tc>
        <w:tc>
          <w:tcPr>
            <w:tcW w:w="2608" w:type="dxa"/>
            <w:vAlign w:val="center"/>
          </w:tcPr>
          <w:p w14:paraId="40D41CF3" w14:textId="77777777" w:rsidR="00827998" w:rsidRPr="00182533" w:rsidRDefault="00827998" w:rsidP="00A91337">
            <w:pPr>
              <w:pStyle w:val="Tabletext"/>
              <w:jc w:val="center"/>
              <w:rPr>
                <w:sz w:val="20"/>
                <w:lang w:eastAsia="ja-JP"/>
              </w:rPr>
            </w:pPr>
            <w:r w:rsidRPr="00182533">
              <w:rPr>
                <w:sz w:val="20"/>
                <w:lang w:eastAsia="ja-JP"/>
              </w:rPr>
              <w:t>6 de septiembre de 2013</w:t>
            </w:r>
          </w:p>
        </w:tc>
        <w:tc>
          <w:tcPr>
            <w:tcW w:w="2608" w:type="dxa"/>
            <w:vAlign w:val="center"/>
          </w:tcPr>
          <w:p w14:paraId="24677FEE" w14:textId="77777777" w:rsidR="00827998" w:rsidRPr="00182533" w:rsidRDefault="00827998" w:rsidP="00A91337">
            <w:pPr>
              <w:pStyle w:val="Tabletext"/>
              <w:jc w:val="center"/>
              <w:rPr>
                <w:sz w:val="20"/>
                <w:lang w:eastAsia="ja-JP"/>
              </w:rPr>
            </w:pPr>
            <w:r w:rsidRPr="00182533">
              <w:rPr>
                <w:sz w:val="20"/>
                <w:lang w:eastAsia="ja-JP"/>
              </w:rPr>
              <w:t>6 de septiembre de 2013</w:t>
            </w:r>
          </w:p>
        </w:tc>
      </w:tr>
      <w:tr w:rsidR="00827998" w:rsidRPr="00182533" w14:paraId="5EB5BBC4" w14:textId="77777777" w:rsidTr="00A91337">
        <w:trPr>
          <w:jc w:val="center"/>
        </w:trPr>
        <w:tc>
          <w:tcPr>
            <w:tcW w:w="1814" w:type="dxa"/>
          </w:tcPr>
          <w:p w14:paraId="693D015B" w14:textId="77777777" w:rsidR="00827998" w:rsidRPr="00182533" w:rsidRDefault="00827998" w:rsidP="00A91337">
            <w:pPr>
              <w:pStyle w:val="Tabletext"/>
              <w:jc w:val="left"/>
              <w:rPr>
                <w:sz w:val="20"/>
              </w:rPr>
            </w:pPr>
            <w:r w:rsidRPr="00182533">
              <w:rPr>
                <w:sz w:val="20"/>
              </w:rPr>
              <w:t>Documento</w:t>
            </w:r>
          </w:p>
        </w:tc>
        <w:tc>
          <w:tcPr>
            <w:tcW w:w="2608" w:type="dxa"/>
            <w:vAlign w:val="center"/>
          </w:tcPr>
          <w:p w14:paraId="6469F6F8" w14:textId="77777777" w:rsidR="00827998" w:rsidRPr="00182533" w:rsidRDefault="00827998" w:rsidP="00A91337">
            <w:pPr>
              <w:pStyle w:val="Tabletext"/>
              <w:jc w:val="center"/>
              <w:rPr>
                <w:rStyle w:val="Hyperlink"/>
                <w:sz w:val="20"/>
              </w:rPr>
            </w:pPr>
            <w:r w:rsidRPr="00182533">
              <w:rPr>
                <w:rStyle w:val="Hyperlink"/>
                <w:sz w:val="20"/>
              </w:rPr>
              <w:t xml:space="preserve">http://std-share.itri.org.tw/Content/Files/Stdlink/ITRI-BWA-001.pdf </w:t>
            </w:r>
          </w:p>
        </w:tc>
        <w:tc>
          <w:tcPr>
            <w:tcW w:w="2608" w:type="dxa"/>
            <w:vAlign w:val="center"/>
          </w:tcPr>
          <w:p w14:paraId="50346C0C" w14:textId="77777777" w:rsidR="00827998" w:rsidRPr="00182533" w:rsidRDefault="00701E42" w:rsidP="00A91337">
            <w:pPr>
              <w:pStyle w:val="Tabletext"/>
              <w:jc w:val="center"/>
              <w:rPr>
                <w:sz w:val="20"/>
              </w:rPr>
            </w:pPr>
            <w:hyperlink r:id="rId4262" w:history="1">
              <w:r w:rsidR="00827998" w:rsidRPr="00182533">
                <w:rPr>
                  <w:rStyle w:val="Hyperlink"/>
                  <w:sz w:val="20"/>
                </w:rPr>
                <w:t>http://std-share.itri.org.tw/Content/Files/Stdlink/ITRI-BWA-001.pdf</w:t>
              </w:r>
            </w:hyperlink>
          </w:p>
        </w:tc>
        <w:tc>
          <w:tcPr>
            <w:tcW w:w="2608" w:type="dxa"/>
            <w:vAlign w:val="center"/>
          </w:tcPr>
          <w:p w14:paraId="0621EE0A" w14:textId="77777777" w:rsidR="00827998" w:rsidRPr="00182533" w:rsidRDefault="00701E42" w:rsidP="00A91337">
            <w:pPr>
              <w:pStyle w:val="Tabletext"/>
              <w:jc w:val="center"/>
              <w:rPr>
                <w:sz w:val="20"/>
              </w:rPr>
            </w:pPr>
            <w:hyperlink r:id="rId4263" w:history="1">
              <w:r w:rsidR="00827998" w:rsidRPr="00182533">
                <w:rPr>
                  <w:rStyle w:val="Hyperlink"/>
                  <w:sz w:val="20"/>
                </w:rPr>
                <w:t>http://std-share.itri.org.tw/Content/Files/Stdlink/ITRI-BWA-001.pdf</w:t>
              </w:r>
            </w:hyperlink>
          </w:p>
        </w:tc>
      </w:tr>
    </w:tbl>
    <w:p w14:paraId="7CF128A3" w14:textId="77777777" w:rsidR="00827998" w:rsidRPr="00182533" w:rsidRDefault="00827998" w:rsidP="00827998">
      <w:pPr>
        <w:pStyle w:val="Tablefin"/>
        <w:rPr>
          <w:lang w:val="es-ES" w:eastAsia="ja-JP"/>
        </w:rPr>
      </w:pPr>
    </w:p>
    <w:p w14:paraId="4AB0FEA2" w14:textId="77777777" w:rsidR="00827998" w:rsidRPr="00182533" w:rsidRDefault="00827998" w:rsidP="00060126">
      <w:r w:rsidRPr="00182533">
        <w:br w:type="page"/>
      </w:r>
    </w:p>
    <w:p w14:paraId="03256BCA" w14:textId="77777777" w:rsidR="00827998" w:rsidRPr="005F2BAE" w:rsidRDefault="00827998" w:rsidP="00827998">
      <w:pPr>
        <w:pStyle w:val="AnnexNoTitle"/>
        <w:rPr>
          <w:lang w:val="pt-BR"/>
        </w:rPr>
      </w:pPr>
      <w:r w:rsidRPr="005F2BAE">
        <w:rPr>
          <w:lang w:val="pt-BR"/>
        </w:rPr>
        <w:lastRenderedPageBreak/>
        <w:t>Adjunto</w:t>
      </w:r>
      <w:r w:rsidRPr="005F2BAE">
        <w:rPr>
          <w:lang w:val="pt-BR" w:eastAsia="ja-JP"/>
        </w:rPr>
        <w:br/>
        <w:t>al Anexo 2</w:t>
      </w:r>
      <w:r w:rsidRPr="005F2BAE">
        <w:rPr>
          <w:lang w:val="pt-BR" w:eastAsia="ja-JP"/>
        </w:rPr>
        <w:br/>
      </w:r>
      <w:r w:rsidRPr="005F2BAE">
        <w:rPr>
          <w:lang w:val="pt-BR" w:eastAsia="ja-JP"/>
        </w:rPr>
        <w:br/>
      </w:r>
      <w:bookmarkStart w:id="87" w:name="_Hlk38020850"/>
      <w:r w:rsidRPr="005F2BAE">
        <w:rPr>
          <w:lang w:val="pt-BR"/>
        </w:rPr>
        <w:t>Abreviaturas</w:t>
      </w:r>
    </w:p>
    <w:p w14:paraId="02BCA4AE" w14:textId="77777777" w:rsidR="00CB2103" w:rsidRPr="005F2BAE" w:rsidRDefault="00CB2103" w:rsidP="00060126">
      <w:pPr>
        <w:pStyle w:val="Normalaftertitle"/>
        <w:tabs>
          <w:tab w:val="clear" w:pos="794"/>
          <w:tab w:val="clear" w:pos="1191"/>
          <w:tab w:val="clear" w:pos="1588"/>
        </w:tabs>
        <w:rPr>
          <w:lang w:val="pt-BR"/>
        </w:rPr>
      </w:pPr>
      <w:r w:rsidRPr="005F2BAE">
        <w:rPr>
          <w:lang w:val="pt-BR"/>
        </w:rPr>
        <w:t>AAS</w:t>
      </w:r>
      <w:r w:rsidRPr="005F2BAE">
        <w:rPr>
          <w:lang w:val="pt-BR"/>
        </w:rPr>
        <w:tab/>
        <w:t>Sistema activo de antenas (</w:t>
      </w:r>
      <w:r w:rsidRPr="005F2BAE">
        <w:rPr>
          <w:i/>
          <w:lang w:val="pt-BR"/>
        </w:rPr>
        <w:t>active antenna system</w:t>
      </w:r>
      <w:r w:rsidRPr="005F2BAE">
        <w:rPr>
          <w:lang w:val="pt-BR"/>
        </w:rPr>
        <w:t>)</w:t>
      </w:r>
    </w:p>
    <w:p w14:paraId="1A0650B9" w14:textId="77777777" w:rsidR="00CB2103" w:rsidRPr="009803F2" w:rsidRDefault="00CB2103" w:rsidP="00326BAA">
      <w:pPr>
        <w:tabs>
          <w:tab w:val="clear" w:pos="794"/>
          <w:tab w:val="clear" w:pos="1191"/>
          <w:tab w:val="clear" w:pos="1588"/>
        </w:tabs>
        <w:ind w:left="1985" w:hanging="1985"/>
        <w:rPr>
          <w:lang w:val="pt-BR"/>
        </w:rPr>
      </w:pPr>
      <w:r w:rsidRPr="009803F2">
        <w:rPr>
          <w:lang w:val="pt-BR"/>
        </w:rPr>
        <w:t>ACK/NAK</w:t>
      </w:r>
      <w:r w:rsidRPr="009803F2">
        <w:rPr>
          <w:lang w:val="pt-BR"/>
        </w:rPr>
        <w:tab/>
        <w:t>Acuse de recibo/Acuse de recibo negativo (</w:t>
      </w:r>
      <w:r w:rsidRPr="009803F2">
        <w:rPr>
          <w:i/>
          <w:iCs/>
          <w:lang w:val="pt-BR"/>
        </w:rPr>
        <w:t>acknowledgement/negative acknowledgement</w:t>
      </w:r>
      <w:r w:rsidRPr="009803F2">
        <w:rPr>
          <w:lang w:val="pt-BR"/>
        </w:rPr>
        <w:t>)</w:t>
      </w:r>
    </w:p>
    <w:p w14:paraId="7F5394CF" w14:textId="77777777" w:rsidR="00CB2103" w:rsidRPr="009803F2" w:rsidRDefault="00CB2103" w:rsidP="00326BAA">
      <w:pPr>
        <w:tabs>
          <w:tab w:val="clear" w:pos="794"/>
          <w:tab w:val="clear" w:pos="1191"/>
          <w:tab w:val="clear" w:pos="1588"/>
        </w:tabs>
        <w:ind w:left="1985" w:hanging="1985"/>
        <w:rPr>
          <w:lang w:val="pt-BR"/>
        </w:rPr>
      </w:pPr>
      <w:r w:rsidRPr="009803F2">
        <w:rPr>
          <w:lang w:val="pt-BR"/>
        </w:rPr>
        <w:t>A-GNSS</w:t>
      </w:r>
      <w:r w:rsidRPr="009803F2">
        <w:rPr>
          <w:lang w:val="pt-BR"/>
        </w:rPr>
        <w:tab/>
        <w:t>Sistema mundial de navegación por satélite asistido (</w:t>
      </w:r>
      <w:r w:rsidRPr="009803F2">
        <w:rPr>
          <w:i/>
          <w:iCs/>
          <w:lang w:val="pt-BR"/>
        </w:rPr>
        <w:t>assisted global navigation satellite systems</w:t>
      </w:r>
      <w:r w:rsidRPr="009803F2">
        <w:rPr>
          <w:lang w:val="pt-BR"/>
        </w:rPr>
        <w:t>)</w:t>
      </w:r>
    </w:p>
    <w:p w14:paraId="4480C49B" w14:textId="77777777" w:rsidR="00CB2103" w:rsidRPr="00182533" w:rsidRDefault="00CB2103" w:rsidP="00326BAA">
      <w:pPr>
        <w:tabs>
          <w:tab w:val="clear" w:pos="794"/>
          <w:tab w:val="clear" w:pos="1191"/>
          <w:tab w:val="clear" w:pos="1588"/>
        </w:tabs>
        <w:ind w:left="1985" w:hanging="1985"/>
      </w:pPr>
      <w:r w:rsidRPr="00182533">
        <w:t>A-GPS</w:t>
      </w:r>
      <w:r w:rsidRPr="00182533">
        <w:tab/>
        <w:t>Sistema mundial de determinación de la posición asistido (</w:t>
      </w:r>
      <w:r w:rsidRPr="005F2BAE">
        <w:rPr>
          <w:i/>
          <w:iCs/>
        </w:rPr>
        <w:t>assisted global positioning system</w:t>
      </w:r>
      <w:r w:rsidRPr="00182533">
        <w:t>)</w:t>
      </w:r>
    </w:p>
    <w:p w14:paraId="1B034E72" w14:textId="77777777" w:rsidR="00CB2103" w:rsidRPr="00182533" w:rsidRDefault="00CB2103" w:rsidP="00060126">
      <w:pPr>
        <w:tabs>
          <w:tab w:val="clear" w:pos="794"/>
          <w:tab w:val="clear" w:pos="1191"/>
          <w:tab w:val="clear" w:pos="1588"/>
        </w:tabs>
      </w:pPr>
      <w:r w:rsidRPr="00182533">
        <w:t>AP</w:t>
      </w:r>
      <w:r w:rsidRPr="00182533">
        <w:tab/>
        <w:t>Protocolo de aplicación (</w:t>
      </w:r>
      <w:r w:rsidRPr="005F2BAE">
        <w:rPr>
          <w:i/>
          <w:iCs/>
        </w:rPr>
        <w:t>application protocol</w:t>
      </w:r>
      <w:r w:rsidRPr="00182533">
        <w:t>)</w:t>
      </w:r>
    </w:p>
    <w:p w14:paraId="68E5209C" w14:textId="77777777" w:rsidR="00CB2103" w:rsidRPr="00182533" w:rsidRDefault="00CB2103" w:rsidP="00326BAA">
      <w:pPr>
        <w:tabs>
          <w:tab w:val="clear" w:pos="794"/>
          <w:tab w:val="clear" w:pos="1191"/>
          <w:tab w:val="clear" w:pos="1588"/>
        </w:tabs>
        <w:ind w:left="1985" w:hanging="1985"/>
      </w:pPr>
      <w:r w:rsidRPr="00182533">
        <w:t>ARIB</w:t>
      </w:r>
      <w:r w:rsidRPr="00182533">
        <w:tab/>
        <w:t>Asociación de Industrias y Empresas de Radiocomunicaciones (</w:t>
      </w:r>
      <w:r w:rsidRPr="005F2BAE">
        <w:rPr>
          <w:i/>
          <w:iCs/>
        </w:rPr>
        <w:t>Association of Radio Industries and Businesses</w:t>
      </w:r>
      <w:r w:rsidRPr="00182533">
        <w:t>)</w:t>
      </w:r>
    </w:p>
    <w:p w14:paraId="3920FF87" w14:textId="77777777" w:rsidR="00CB2103" w:rsidRPr="00182533" w:rsidRDefault="00CB2103" w:rsidP="00060126">
      <w:pPr>
        <w:tabs>
          <w:tab w:val="clear" w:pos="794"/>
          <w:tab w:val="clear" w:pos="1191"/>
          <w:tab w:val="clear" w:pos="1588"/>
        </w:tabs>
      </w:pPr>
      <w:r w:rsidRPr="00182533">
        <w:t>ARQ</w:t>
      </w:r>
      <w:r w:rsidRPr="00182533">
        <w:tab/>
        <w:t>Petición automática de repetición (</w:t>
      </w:r>
      <w:r w:rsidRPr="005F2BAE">
        <w:rPr>
          <w:i/>
          <w:iCs/>
        </w:rPr>
        <w:t>automatic repeat request</w:t>
      </w:r>
      <w:r w:rsidRPr="00182533">
        <w:t>)</w:t>
      </w:r>
    </w:p>
    <w:p w14:paraId="41F7A560" w14:textId="77777777" w:rsidR="00CB2103" w:rsidRPr="00182533" w:rsidRDefault="00CB2103" w:rsidP="00CB2103">
      <w:pPr>
        <w:tabs>
          <w:tab w:val="clear" w:pos="794"/>
          <w:tab w:val="clear" w:pos="1191"/>
          <w:tab w:val="clear" w:pos="1588"/>
        </w:tabs>
      </w:pPr>
      <w:r w:rsidRPr="00182533">
        <w:t>AS</w:t>
      </w:r>
      <w:r w:rsidRPr="00182533">
        <w:tab/>
        <w:t>Estrato de acceso (</w:t>
      </w:r>
      <w:r w:rsidRPr="005F2BAE">
        <w:rPr>
          <w:i/>
          <w:iCs/>
        </w:rPr>
        <w:t>access stratum</w:t>
      </w:r>
      <w:r w:rsidRPr="00182533">
        <w:t>)</w:t>
      </w:r>
    </w:p>
    <w:p w14:paraId="4DC8D35E" w14:textId="53A6AA65" w:rsidR="00827998" w:rsidRPr="00182533" w:rsidRDefault="00827998" w:rsidP="00326BAA">
      <w:pPr>
        <w:tabs>
          <w:tab w:val="clear" w:pos="794"/>
          <w:tab w:val="clear" w:pos="1191"/>
          <w:tab w:val="clear" w:pos="1588"/>
        </w:tabs>
        <w:ind w:left="1985" w:hanging="1985"/>
      </w:pPr>
      <w:r w:rsidRPr="00182533">
        <w:t>ATIS</w:t>
      </w:r>
      <w:r w:rsidRPr="00182533">
        <w:tab/>
        <w:t>Alianza para soluciones de la industria de las telecomunicaciones (</w:t>
      </w:r>
      <w:r w:rsidRPr="005F2BAE">
        <w:rPr>
          <w:i/>
          <w:iCs/>
        </w:rPr>
        <w:t>Alliance for Telecommunications Industry Solutions</w:t>
      </w:r>
      <w:r w:rsidRPr="00182533">
        <w:t>)</w:t>
      </w:r>
    </w:p>
    <w:p w14:paraId="2C61968A" w14:textId="70EFF8B6" w:rsidR="00827998" w:rsidRPr="00182533" w:rsidRDefault="00827998" w:rsidP="00060126">
      <w:pPr>
        <w:tabs>
          <w:tab w:val="clear" w:pos="794"/>
          <w:tab w:val="clear" w:pos="1191"/>
          <w:tab w:val="clear" w:pos="1588"/>
        </w:tabs>
      </w:pPr>
      <w:r w:rsidRPr="00182533">
        <w:t>ATS</w:t>
      </w:r>
      <w:r w:rsidRPr="00182533">
        <w:tab/>
        <w:t>Secuencia de pruebas abstractas (</w:t>
      </w:r>
      <w:r w:rsidR="009A5D01" w:rsidRPr="005F2BAE">
        <w:rPr>
          <w:i/>
          <w:iCs/>
        </w:rPr>
        <w:t>abstract test suite</w:t>
      </w:r>
      <w:r w:rsidRPr="00182533">
        <w:t>)</w:t>
      </w:r>
    </w:p>
    <w:p w14:paraId="36D8FA5C" w14:textId="7C8E6A4C" w:rsidR="00827998" w:rsidRPr="00182533" w:rsidRDefault="00827998" w:rsidP="00060126">
      <w:pPr>
        <w:tabs>
          <w:tab w:val="clear" w:pos="794"/>
          <w:tab w:val="clear" w:pos="1191"/>
          <w:tab w:val="clear" w:pos="1588"/>
        </w:tabs>
      </w:pPr>
      <w:r w:rsidRPr="00182533">
        <w:t>BCH</w:t>
      </w:r>
      <w:r w:rsidRPr="00182533">
        <w:tab/>
        <w:t>Canal de difusión (</w:t>
      </w:r>
      <w:r w:rsidR="009A5D01" w:rsidRPr="005F2BAE">
        <w:rPr>
          <w:i/>
          <w:iCs/>
        </w:rPr>
        <w:t>b</w:t>
      </w:r>
      <w:r w:rsidRPr="005F2BAE">
        <w:rPr>
          <w:i/>
          <w:iCs/>
        </w:rPr>
        <w:t>roadcast channel</w:t>
      </w:r>
      <w:r w:rsidRPr="00182533">
        <w:t>)</w:t>
      </w:r>
    </w:p>
    <w:p w14:paraId="3D09672D" w14:textId="178530D8" w:rsidR="00827998" w:rsidRPr="00182533" w:rsidRDefault="00827998" w:rsidP="00326BAA">
      <w:pPr>
        <w:tabs>
          <w:tab w:val="clear" w:pos="794"/>
          <w:tab w:val="clear" w:pos="1191"/>
          <w:tab w:val="clear" w:pos="1588"/>
        </w:tabs>
        <w:ind w:left="1985" w:hanging="1985"/>
      </w:pPr>
      <w:r w:rsidRPr="00182533">
        <w:t>CCSA</w:t>
      </w:r>
      <w:r w:rsidRPr="00182533">
        <w:tab/>
        <w:t>Asociación de Normas de Comunicación de China (</w:t>
      </w:r>
      <w:r w:rsidRPr="005F2BAE">
        <w:rPr>
          <w:i/>
          <w:iCs/>
        </w:rPr>
        <w:t>China Communications Standards Association</w:t>
      </w:r>
      <w:r w:rsidRPr="00182533">
        <w:t>)</w:t>
      </w:r>
    </w:p>
    <w:p w14:paraId="2CC7F554" w14:textId="280D6A6D" w:rsidR="00827998" w:rsidRPr="00182533" w:rsidRDefault="00827998" w:rsidP="00060126">
      <w:pPr>
        <w:tabs>
          <w:tab w:val="clear" w:pos="794"/>
          <w:tab w:val="clear" w:pos="1191"/>
          <w:tab w:val="clear" w:pos="1588"/>
        </w:tabs>
      </w:pPr>
      <w:r w:rsidRPr="00182533">
        <w:t>CMAS</w:t>
      </w:r>
      <w:r w:rsidRPr="00182533">
        <w:tab/>
        <w:t>Sistema de alerta móvil comercial (</w:t>
      </w:r>
      <w:r w:rsidRPr="005F2BAE">
        <w:rPr>
          <w:i/>
          <w:iCs/>
        </w:rPr>
        <w:t>commercial mobile alert system</w:t>
      </w:r>
      <w:r w:rsidRPr="00182533">
        <w:t>)</w:t>
      </w:r>
    </w:p>
    <w:p w14:paraId="0E1B520A" w14:textId="663BA4EF" w:rsidR="00827998" w:rsidRPr="00182533" w:rsidRDefault="00827998" w:rsidP="00060126">
      <w:pPr>
        <w:tabs>
          <w:tab w:val="clear" w:pos="794"/>
          <w:tab w:val="clear" w:pos="1191"/>
          <w:tab w:val="clear" w:pos="1588"/>
        </w:tabs>
      </w:pPr>
      <w:r w:rsidRPr="00182533">
        <w:t>CoMP</w:t>
      </w:r>
      <w:r w:rsidRPr="00182533">
        <w:tab/>
        <w:t>Multipunto coordinado (</w:t>
      </w:r>
      <w:r w:rsidRPr="005F2BAE">
        <w:rPr>
          <w:i/>
          <w:iCs/>
        </w:rPr>
        <w:t>coordinated multipoint</w:t>
      </w:r>
      <w:r w:rsidRPr="00182533">
        <w:t>)</w:t>
      </w:r>
    </w:p>
    <w:p w14:paraId="4926F7CA" w14:textId="2B11669B" w:rsidR="00827998" w:rsidRPr="00182533" w:rsidRDefault="00827998" w:rsidP="00060126">
      <w:pPr>
        <w:tabs>
          <w:tab w:val="clear" w:pos="794"/>
          <w:tab w:val="clear" w:pos="1191"/>
          <w:tab w:val="clear" w:pos="1588"/>
        </w:tabs>
      </w:pPr>
      <w:r w:rsidRPr="00182533">
        <w:t>CQI</w:t>
      </w:r>
      <w:r w:rsidRPr="00182533">
        <w:tab/>
        <w:t>Identificador de calidad de canal (</w:t>
      </w:r>
      <w:r w:rsidRPr="005F2BAE">
        <w:rPr>
          <w:i/>
          <w:iCs/>
        </w:rPr>
        <w:t>channel quality identifier</w:t>
      </w:r>
      <w:r w:rsidRPr="00182533">
        <w:t>)</w:t>
      </w:r>
    </w:p>
    <w:p w14:paraId="76FCD606" w14:textId="19112C7C" w:rsidR="00827998" w:rsidRPr="00182533" w:rsidRDefault="00827998" w:rsidP="00060126">
      <w:pPr>
        <w:tabs>
          <w:tab w:val="clear" w:pos="794"/>
          <w:tab w:val="clear" w:pos="1191"/>
          <w:tab w:val="clear" w:pos="1588"/>
        </w:tabs>
      </w:pPr>
      <w:r w:rsidRPr="00182533">
        <w:t>CSI</w:t>
      </w:r>
      <w:r w:rsidRPr="00182533">
        <w:tab/>
        <w:t>Información de estado del canal (</w:t>
      </w:r>
      <w:r w:rsidR="009A5D01" w:rsidRPr="005F2BAE">
        <w:rPr>
          <w:i/>
          <w:iCs/>
        </w:rPr>
        <w:t>c</w:t>
      </w:r>
      <w:r w:rsidRPr="005F2BAE">
        <w:rPr>
          <w:i/>
          <w:iCs/>
        </w:rPr>
        <w:t>hannel-state information</w:t>
      </w:r>
      <w:r w:rsidRPr="00182533">
        <w:t>)</w:t>
      </w:r>
    </w:p>
    <w:p w14:paraId="5CAB959F" w14:textId="4E94FCCB" w:rsidR="00827998" w:rsidRPr="00182533" w:rsidRDefault="00827998" w:rsidP="00060126">
      <w:pPr>
        <w:tabs>
          <w:tab w:val="clear" w:pos="794"/>
          <w:tab w:val="clear" w:pos="1191"/>
          <w:tab w:val="clear" w:pos="1588"/>
        </w:tabs>
      </w:pPr>
      <w:r w:rsidRPr="00182533">
        <w:t>CTC</w:t>
      </w:r>
      <w:r w:rsidRPr="00182533">
        <w:tab/>
        <w:t>Código turbo convolucional (</w:t>
      </w:r>
      <w:r w:rsidRPr="005F2BAE">
        <w:rPr>
          <w:i/>
          <w:iCs/>
        </w:rPr>
        <w:t>convolutional turbo code</w:t>
      </w:r>
      <w:r w:rsidRPr="00182533">
        <w:t>)</w:t>
      </w:r>
    </w:p>
    <w:p w14:paraId="3D97CEE7" w14:textId="49B5170F" w:rsidR="00827998" w:rsidRPr="00182533" w:rsidRDefault="00827998" w:rsidP="00060126">
      <w:pPr>
        <w:tabs>
          <w:tab w:val="clear" w:pos="794"/>
          <w:tab w:val="clear" w:pos="1191"/>
          <w:tab w:val="clear" w:pos="1588"/>
        </w:tabs>
      </w:pPr>
      <w:r w:rsidRPr="00182533">
        <w:t>DCI</w:t>
      </w:r>
      <w:r w:rsidRPr="00182533">
        <w:tab/>
        <w:t>Información de control del enlace descendente (</w:t>
      </w:r>
      <w:r w:rsidR="009A5D01" w:rsidRPr="005F2BAE">
        <w:rPr>
          <w:i/>
          <w:iCs/>
        </w:rPr>
        <w:t>d</w:t>
      </w:r>
      <w:r w:rsidRPr="005F2BAE">
        <w:rPr>
          <w:i/>
          <w:iCs/>
        </w:rPr>
        <w:t>ownlink control information</w:t>
      </w:r>
      <w:r w:rsidRPr="00182533">
        <w:t>)</w:t>
      </w:r>
    </w:p>
    <w:p w14:paraId="03E93B1B" w14:textId="3F8FEA5A" w:rsidR="00827998" w:rsidRPr="00182533" w:rsidRDefault="00827998" w:rsidP="00326BAA">
      <w:pPr>
        <w:tabs>
          <w:tab w:val="clear" w:pos="794"/>
          <w:tab w:val="clear" w:pos="1191"/>
          <w:tab w:val="clear" w:pos="1588"/>
        </w:tabs>
        <w:ind w:left="1985" w:hanging="1985"/>
      </w:pPr>
      <w:r w:rsidRPr="00182533">
        <w:t>DFTS</w:t>
      </w:r>
      <w:r w:rsidRPr="00182533">
        <w:tab/>
        <w:t>Ensanchamiento de transformada discreta de Fourier</w:t>
      </w:r>
      <w:bookmarkStart w:id="88" w:name="_Hlk44062913"/>
      <w:r w:rsidRPr="00182533">
        <w:t xml:space="preserve"> (</w:t>
      </w:r>
      <w:r w:rsidRPr="005F2BAE">
        <w:rPr>
          <w:i/>
          <w:iCs/>
        </w:rPr>
        <w:t>discrete fourier transform</w:t>
      </w:r>
      <w:r w:rsidRPr="005F2BAE">
        <w:rPr>
          <w:i/>
          <w:iCs/>
        </w:rPr>
        <w:noBreakHyphen/>
        <w:t>spread</w:t>
      </w:r>
      <w:r w:rsidRPr="00182533">
        <w:t>)</w:t>
      </w:r>
      <w:bookmarkEnd w:id="88"/>
    </w:p>
    <w:p w14:paraId="258D1D5A" w14:textId="0A8CB5DB" w:rsidR="00827998" w:rsidRPr="00182533" w:rsidRDefault="00827998" w:rsidP="00060126">
      <w:pPr>
        <w:tabs>
          <w:tab w:val="clear" w:pos="794"/>
          <w:tab w:val="clear" w:pos="1191"/>
          <w:tab w:val="clear" w:pos="1588"/>
        </w:tabs>
      </w:pPr>
      <w:r w:rsidRPr="00182533">
        <w:t>DLC</w:t>
      </w:r>
      <w:r w:rsidRPr="00182533">
        <w:tab/>
        <w:t>Capa de control de enlace de datos (</w:t>
      </w:r>
      <w:r w:rsidRPr="005F2BAE">
        <w:rPr>
          <w:i/>
          <w:iCs/>
        </w:rPr>
        <w:t>data link control layer</w:t>
      </w:r>
      <w:r w:rsidRPr="00182533">
        <w:t>)</w:t>
      </w:r>
    </w:p>
    <w:p w14:paraId="31ABD56C" w14:textId="6CD08260" w:rsidR="00827998" w:rsidRPr="00182533" w:rsidRDefault="00827998" w:rsidP="00326BAA">
      <w:pPr>
        <w:tabs>
          <w:tab w:val="clear" w:pos="794"/>
          <w:tab w:val="clear" w:pos="1191"/>
          <w:tab w:val="clear" w:pos="1588"/>
        </w:tabs>
        <w:ind w:left="1985" w:hanging="1985"/>
      </w:pPr>
      <w:r w:rsidRPr="00182533">
        <w:t>DL-CoMP</w:t>
      </w:r>
      <w:r w:rsidRPr="00182533">
        <w:tab/>
        <w:t>Coordinación multipunto en el enlace descendente (</w:t>
      </w:r>
      <w:r w:rsidR="009A5D01" w:rsidRPr="005F2BAE">
        <w:rPr>
          <w:i/>
          <w:iCs/>
        </w:rPr>
        <w:t>d</w:t>
      </w:r>
      <w:r w:rsidRPr="005F2BAE">
        <w:rPr>
          <w:i/>
          <w:iCs/>
        </w:rPr>
        <w:t>ownlink coordinated multipoint</w:t>
      </w:r>
      <w:r w:rsidRPr="00182533">
        <w:t>)</w:t>
      </w:r>
    </w:p>
    <w:p w14:paraId="28274DE7" w14:textId="774D53A8" w:rsidR="00827998" w:rsidRPr="009803F2" w:rsidRDefault="00827998" w:rsidP="00060126">
      <w:pPr>
        <w:tabs>
          <w:tab w:val="clear" w:pos="794"/>
          <w:tab w:val="clear" w:pos="1191"/>
          <w:tab w:val="clear" w:pos="1588"/>
        </w:tabs>
        <w:rPr>
          <w:lang w:val="en-GB"/>
        </w:rPr>
      </w:pPr>
      <w:r w:rsidRPr="009803F2">
        <w:rPr>
          <w:lang w:val="en-GB"/>
        </w:rPr>
        <w:t>DL-SCH</w:t>
      </w:r>
      <w:r w:rsidRPr="009803F2">
        <w:rPr>
          <w:lang w:val="en-GB"/>
        </w:rPr>
        <w:tab/>
        <w:t>Canal compartido del enlace descendente (</w:t>
      </w:r>
      <w:r w:rsidR="009A5D01" w:rsidRPr="009803F2">
        <w:rPr>
          <w:i/>
          <w:iCs/>
          <w:lang w:val="en-GB"/>
        </w:rPr>
        <w:t>d</w:t>
      </w:r>
      <w:r w:rsidRPr="009803F2">
        <w:rPr>
          <w:i/>
          <w:iCs/>
          <w:lang w:val="en-GB"/>
        </w:rPr>
        <w:t>ownlink shared channel</w:t>
      </w:r>
      <w:r w:rsidRPr="009803F2">
        <w:rPr>
          <w:lang w:val="en-GB"/>
        </w:rPr>
        <w:t>)</w:t>
      </w:r>
    </w:p>
    <w:p w14:paraId="06E45D34" w14:textId="1097B0D0" w:rsidR="00827998" w:rsidRPr="00182533" w:rsidRDefault="00827998" w:rsidP="00060126">
      <w:pPr>
        <w:tabs>
          <w:tab w:val="clear" w:pos="794"/>
          <w:tab w:val="clear" w:pos="1191"/>
          <w:tab w:val="clear" w:pos="1588"/>
        </w:tabs>
      </w:pPr>
      <w:r w:rsidRPr="00182533">
        <w:t>DRX</w:t>
      </w:r>
      <w:r w:rsidRPr="00182533">
        <w:tab/>
        <w:t>Recepción discontinua (</w:t>
      </w:r>
      <w:r w:rsidRPr="005F2BAE">
        <w:rPr>
          <w:i/>
          <w:iCs/>
        </w:rPr>
        <w:t>discontinuous reception</w:t>
      </w:r>
      <w:r w:rsidRPr="00182533">
        <w:t>)</w:t>
      </w:r>
    </w:p>
    <w:p w14:paraId="01D855E8" w14:textId="65CB4F5F" w:rsidR="00827998" w:rsidRPr="00182533" w:rsidRDefault="00827998" w:rsidP="00060126">
      <w:pPr>
        <w:tabs>
          <w:tab w:val="clear" w:pos="794"/>
          <w:tab w:val="clear" w:pos="1191"/>
          <w:tab w:val="clear" w:pos="1588"/>
        </w:tabs>
      </w:pPr>
      <w:r w:rsidRPr="00182533">
        <w:t>DwPTS</w:t>
      </w:r>
      <w:r w:rsidRPr="00182533">
        <w:tab/>
        <w:t>Parte para el enlace descendente (</w:t>
      </w:r>
      <w:r w:rsidR="009A5D01" w:rsidRPr="005F2BAE">
        <w:rPr>
          <w:i/>
          <w:iCs/>
        </w:rPr>
        <w:t>d</w:t>
      </w:r>
      <w:r w:rsidRPr="005F2BAE">
        <w:rPr>
          <w:i/>
          <w:iCs/>
        </w:rPr>
        <w:t>ownlink part</w:t>
      </w:r>
      <w:r w:rsidRPr="00182533">
        <w:t>)</w:t>
      </w:r>
    </w:p>
    <w:p w14:paraId="636459BB" w14:textId="1F3E86CD" w:rsidR="00827998" w:rsidRPr="00182533" w:rsidRDefault="00827998" w:rsidP="00060126">
      <w:pPr>
        <w:tabs>
          <w:tab w:val="clear" w:pos="794"/>
          <w:tab w:val="clear" w:pos="1191"/>
          <w:tab w:val="clear" w:pos="1588"/>
        </w:tabs>
      </w:pPr>
      <w:r w:rsidRPr="00182533">
        <w:t>ECID</w:t>
      </w:r>
      <w:r w:rsidRPr="00182533">
        <w:tab/>
        <w:t>Identificador de célula mejorado (</w:t>
      </w:r>
      <w:r w:rsidR="009A5D01" w:rsidRPr="005F2BAE">
        <w:rPr>
          <w:i/>
          <w:iCs/>
        </w:rPr>
        <w:t>e</w:t>
      </w:r>
      <w:r w:rsidRPr="005F2BAE">
        <w:rPr>
          <w:i/>
          <w:iCs/>
        </w:rPr>
        <w:t xml:space="preserve">nhanced </w:t>
      </w:r>
      <w:r w:rsidR="009A5D01" w:rsidRPr="005F2BAE">
        <w:rPr>
          <w:i/>
          <w:iCs/>
        </w:rPr>
        <w:t>c</w:t>
      </w:r>
      <w:r w:rsidRPr="005F2BAE">
        <w:rPr>
          <w:i/>
          <w:iCs/>
        </w:rPr>
        <w:t>ell ID</w:t>
      </w:r>
      <w:r w:rsidRPr="00182533">
        <w:t>)</w:t>
      </w:r>
    </w:p>
    <w:p w14:paraId="1BD33A79" w14:textId="46480C25" w:rsidR="00827998" w:rsidRPr="00182533" w:rsidRDefault="00827998" w:rsidP="00060126">
      <w:pPr>
        <w:tabs>
          <w:tab w:val="clear" w:pos="794"/>
          <w:tab w:val="clear" w:pos="1191"/>
          <w:tab w:val="clear" w:pos="1588"/>
        </w:tabs>
      </w:pPr>
      <w:r w:rsidRPr="00182533">
        <w:t>EMC</w:t>
      </w:r>
      <w:r w:rsidRPr="00182533">
        <w:tab/>
        <w:t>Compatibilidad electromagnética (</w:t>
      </w:r>
      <w:r w:rsidRPr="005F2BAE">
        <w:rPr>
          <w:i/>
          <w:iCs/>
        </w:rPr>
        <w:t>electromagnetic compatibility</w:t>
      </w:r>
      <w:r w:rsidRPr="00182533">
        <w:t>)</w:t>
      </w:r>
    </w:p>
    <w:p w14:paraId="1176EEC7" w14:textId="4ED993DB" w:rsidR="00827998" w:rsidRPr="00182533" w:rsidRDefault="00827998" w:rsidP="00060126">
      <w:pPr>
        <w:tabs>
          <w:tab w:val="clear" w:pos="794"/>
          <w:tab w:val="clear" w:pos="1191"/>
          <w:tab w:val="clear" w:pos="1588"/>
        </w:tabs>
      </w:pPr>
      <w:r w:rsidRPr="00182533">
        <w:lastRenderedPageBreak/>
        <w:t>EPC</w:t>
      </w:r>
      <w:r w:rsidRPr="00182533">
        <w:tab/>
        <w:t>Núcleo de paquetes evolucionado (</w:t>
      </w:r>
      <w:r w:rsidR="009A5D01" w:rsidRPr="005F2BAE">
        <w:rPr>
          <w:i/>
          <w:iCs/>
        </w:rPr>
        <w:t>e</w:t>
      </w:r>
      <w:r w:rsidRPr="005F2BAE">
        <w:rPr>
          <w:i/>
          <w:iCs/>
        </w:rPr>
        <w:t>volved packet</w:t>
      </w:r>
      <w:r w:rsidRPr="00CB2103">
        <w:rPr>
          <w:i/>
          <w:iCs/>
        </w:rPr>
        <w:t xml:space="preserve"> </w:t>
      </w:r>
      <w:r w:rsidRPr="005F2BAE">
        <w:rPr>
          <w:i/>
          <w:iCs/>
        </w:rPr>
        <w:t>core</w:t>
      </w:r>
      <w:r w:rsidRPr="00182533">
        <w:t>)</w:t>
      </w:r>
    </w:p>
    <w:p w14:paraId="1AB31253" w14:textId="26BF4DF3" w:rsidR="00827998" w:rsidRPr="00182533" w:rsidRDefault="00827998" w:rsidP="00326BAA">
      <w:pPr>
        <w:tabs>
          <w:tab w:val="clear" w:pos="794"/>
          <w:tab w:val="clear" w:pos="1191"/>
          <w:tab w:val="clear" w:pos="1588"/>
        </w:tabs>
        <w:ind w:left="1985" w:hanging="1985"/>
      </w:pPr>
      <w:r w:rsidRPr="00182533">
        <w:t>EPDCCH</w:t>
      </w:r>
      <w:r w:rsidRPr="00182533">
        <w:tab/>
        <w:t>Canal físico de control del enlace descendente mejorado (</w:t>
      </w:r>
      <w:r w:rsidR="009A5D01" w:rsidRPr="005F2BAE">
        <w:rPr>
          <w:i/>
          <w:iCs/>
        </w:rPr>
        <w:t>e</w:t>
      </w:r>
      <w:r w:rsidRPr="005F2BAE">
        <w:rPr>
          <w:i/>
          <w:iCs/>
        </w:rPr>
        <w:t>nhanced physical downlink control channel</w:t>
      </w:r>
      <w:r w:rsidRPr="00182533">
        <w:t>)</w:t>
      </w:r>
    </w:p>
    <w:p w14:paraId="62D2BF4F" w14:textId="0F611312" w:rsidR="00827998" w:rsidRPr="00182533" w:rsidRDefault="00827998" w:rsidP="00326BAA">
      <w:pPr>
        <w:tabs>
          <w:tab w:val="clear" w:pos="794"/>
          <w:tab w:val="clear" w:pos="1191"/>
          <w:tab w:val="clear" w:pos="1588"/>
        </w:tabs>
        <w:ind w:left="1985" w:hanging="1985"/>
      </w:pPr>
      <w:r w:rsidRPr="00182533">
        <w:t>E-SMLC</w:t>
      </w:r>
      <w:r w:rsidRPr="00182533">
        <w:tab/>
        <w:t>Centro de localización móvil de servicio evolucionado (</w:t>
      </w:r>
      <w:r w:rsidR="009A5D01" w:rsidRPr="005F2BAE">
        <w:rPr>
          <w:i/>
          <w:iCs/>
        </w:rPr>
        <w:t>e</w:t>
      </w:r>
      <w:r w:rsidRPr="005F2BAE">
        <w:rPr>
          <w:i/>
          <w:iCs/>
        </w:rPr>
        <w:t>volved serving mobile location centre</w:t>
      </w:r>
      <w:r w:rsidRPr="00182533">
        <w:t>)</w:t>
      </w:r>
    </w:p>
    <w:p w14:paraId="4A022CA4" w14:textId="13EDBC8E" w:rsidR="00827998" w:rsidRPr="00182533" w:rsidRDefault="00827998" w:rsidP="00326BAA">
      <w:pPr>
        <w:tabs>
          <w:tab w:val="clear" w:pos="794"/>
          <w:tab w:val="clear" w:pos="1191"/>
          <w:tab w:val="clear" w:pos="1588"/>
        </w:tabs>
        <w:ind w:left="1985" w:hanging="1985"/>
      </w:pPr>
      <w:r w:rsidRPr="00182533">
        <w:t>ETSI</w:t>
      </w:r>
      <w:r w:rsidRPr="00182533">
        <w:tab/>
        <w:t>Instituto Europeo de Normas de Telecomunicaciones (</w:t>
      </w:r>
      <w:r w:rsidRPr="005F2BAE">
        <w:rPr>
          <w:i/>
          <w:iCs/>
        </w:rPr>
        <w:t>European Telecommunications Standards Institute</w:t>
      </w:r>
      <w:r w:rsidRPr="00182533">
        <w:t>)</w:t>
      </w:r>
    </w:p>
    <w:p w14:paraId="50775B7B" w14:textId="22377F69" w:rsidR="00827998" w:rsidRPr="00182533" w:rsidRDefault="00827998" w:rsidP="00326BAA">
      <w:pPr>
        <w:tabs>
          <w:tab w:val="clear" w:pos="794"/>
          <w:tab w:val="clear" w:pos="1191"/>
          <w:tab w:val="clear" w:pos="1588"/>
        </w:tabs>
        <w:ind w:left="1985" w:hanging="1985"/>
      </w:pPr>
      <w:r w:rsidRPr="00182533">
        <w:t>ETWS</w:t>
      </w:r>
      <w:r w:rsidRPr="00182533">
        <w:tab/>
        <w:t>Sistema de alerta de terremotos y tsunamis (</w:t>
      </w:r>
      <w:r w:rsidRPr="005F2BAE">
        <w:rPr>
          <w:i/>
          <w:iCs/>
        </w:rPr>
        <w:t>earthquake and tsunami warning system</w:t>
      </w:r>
      <w:r w:rsidRPr="00182533">
        <w:t>)</w:t>
      </w:r>
    </w:p>
    <w:p w14:paraId="0DFD579A" w14:textId="1ADCFE97" w:rsidR="00827998" w:rsidRPr="00182533" w:rsidRDefault="00827998" w:rsidP="00326BAA">
      <w:pPr>
        <w:tabs>
          <w:tab w:val="clear" w:pos="794"/>
          <w:tab w:val="clear" w:pos="1191"/>
          <w:tab w:val="clear" w:pos="1588"/>
        </w:tabs>
        <w:ind w:left="1985" w:hanging="1985"/>
      </w:pPr>
      <w:r w:rsidRPr="00182533">
        <w:t>E-UTRA</w:t>
      </w:r>
      <w:r w:rsidRPr="00182533">
        <w:tab/>
        <w:t>Acceso radioeléctrico terrenal universal evolucionado (</w:t>
      </w:r>
      <w:r w:rsidR="00CB2103" w:rsidRPr="005F2BAE">
        <w:rPr>
          <w:i/>
          <w:iCs/>
        </w:rPr>
        <w:t>evolved universal terrestrial radio access</w:t>
      </w:r>
      <w:r w:rsidRPr="00182533">
        <w:t>)</w:t>
      </w:r>
    </w:p>
    <w:p w14:paraId="4B166139" w14:textId="0A73E0F9" w:rsidR="00827998" w:rsidRPr="00182533" w:rsidRDefault="00827998" w:rsidP="00060126">
      <w:pPr>
        <w:tabs>
          <w:tab w:val="clear" w:pos="794"/>
          <w:tab w:val="clear" w:pos="1191"/>
          <w:tab w:val="clear" w:pos="1588"/>
        </w:tabs>
      </w:pPr>
      <w:r w:rsidRPr="00182533">
        <w:t>FDD</w:t>
      </w:r>
      <w:r w:rsidRPr="00182533">
        <w:tab/>
        <w:t>Dúplex por división de frecuencia (</w:t>
      </w:r>
      <w:r w:rsidR="009A5D01" w:rsidRPr="005F2BAE">
        <w:rPr>
          <w:i/>
          <w:iCs/>
        </w:rPr>
        <w:t>f</w:t>
      </w:r>
      <w:r w:rsidRPr="005F2BAE">
        <w:rPr>
          <w:i/>
          <w:iCs/>
        </w:rPr>
        <w:t>requency-division duplex</w:t>
      </w:r>
      <w:r w:rsidRPr="00182533">
        <w:t>)</w:t>
      </w:r>
    </w:p>
    <w:p w14:paraId="349C9CFA" w14:textId="4704695F" w:rsidR="00827998" w:rsidRPr="00182533" w:rsidRDefault="00827998" w:rsidP="00060126">
      <w:pPr>
        <w:tabs>
          <w:tab w:val="clear" w:pos="794"/>
          <w:tab w:val="clear" w:pos="1191"/>
          <w:tab w:val="clear" w:pos="1588"/>
        </w:tabs>
      </w:pPr>
      <w:r w:rsidRPr="00182533">
        <w:t>FEC</w:t>
      </w:r>
      <w:r w:rsidRPr="00182533">
        <w:tab/>
        <w:t>Corrección de errores en recepción (</w:t>
      </w:r>
      <w:r w:rsidRPr="005F2BAE">
        <w:rPr>
          <w:i/>
          <w:iCs/>
        </w:rPr>
        <w:t>forward error correction</w:t>
      </w:r>
      <w:r w:rsidRPr="00182533">
        <w:t>)</w:t>
      </w:r>
    </w:p>
    <w:p w14:paraId="773EF16B" w14:textId="5AE27851" w:rsidR="00827998" w:rsidRPr="00182533" w:rsidRDefault="00827998" w:rsidP="00060126">
      <w:pPr>
        <w:tabs>
          <w:tab w:val="clear" w:pos="794"/>
          <w:tab w:val="clear" w:pos="1191"/>
          <w:tab w:val="clear" w:pos="1588"/>
        </w:tabs>
      </w:pPr>
      <w:r w:rsidRPr="00182533">
        <w:t>FFR</w:t>
      </w:r>
      <w:r w:rsidRPr="00182533">
        <w:tab/>
        <w:t>Reutilización fraccional de frecuencias (</w:t>
      </w:r>
      <w:r w:rsidRPr="005F2BAE">
        <w:rPr>
          <w:i/>
          <w:iCs/>
        </w:rPr>
        <w:t>fractional frequency reuse</w:t>
      </w:r>
      <w:r w:rsidRPr="00182533">
        <w:t>)</w:t>
      </w:r>
    </w:p>
    <w:p w14:paraId="44C08477" w14:textId="448A625D" w:rsidR="00827998" w:rsidRPr="00182533" w:rsidRDefault="00827998" w:rsidP="00326BAA">
      <w:pPr>
        <w:tabs>
          <w:tab w:val="clear" w:pos="794"/>
          <w:tab w:val="clear" w:pos="1191"/>
          <w:tab w:val="clear" w:pos="1588"/>
        </w:tabs>
        <w:ind w:left="1985" w:hanging="1985"/>
      </w:pPr>
      <w:r w:rsidRPr="00182533">
        <w:t>FSTD</w:t>
      </w:r>
      <w:r w:rsidRPr="00182533">
        <w:tab/>
        <w:t>Diversidad de transmisión con conmutación de frecuencias (</w:t>
      </w:r>
      <w:r w:rsidRPr="005F2BAE">
        <w:rPr>
          <w:i/>
          <w:iCs/>
        </w:rPr>
        <w:t>frequency switched transmit diversity</w:t>
      </w:r>
      <w:r w:rsidRPr="00182533">
        <w:t>)</w:t>
      </w:r>
    </w:p>
    <w:p w14:paraId="28A6A6F8" w14:textId="474F62CA" w:rsidR="00827998" w:rsidRPr="00182533" w:rsidRDefault="00827998" w:rsidP="00060126">
      <w:pPr>
        <w:tabs>
          <w:tab w:val="clear" w:pos="794"/>
          <w:tab w:val="clear" w:pos="1191"/>
          <w:tab w:val="clear" w:pos="1588"/>
        </w:tabs>
      </w:pPr>
      <w:r w:rsidRPr="00182533">
        <w:t>GCS</w:t>
      </w:r>
      <w:r w:rsidRPr="00182533">
        <w:tab/>
        <w:t>Especificaciones básicas globales (</w:t>
      </w:r>
      <w:r w:rsidRPr="005F2BAE">
        <w:rPr>
          <w:i/>
          <w:iCs/>
        </w:rPr>
        <w:t>global core specifications</w:t>
      </w:r>
      <w:r w:rsidRPr="00182533">
        <w:t>)</w:t>
      </w:r>
    </w:p>
    <w:p w14:paraId="1C60347D" w14:textId="29587E75" w:rsidR="00827998" w:rsidRPr="00182533" w:rsidRDefault="00827998" w:rsidP="00060126">
      <w:pPr>
        <w:tabs>
          <w:tab w:val="clear" w:pos="794"/>
          <w:tab w:val="clear" w:pos="1191"/>
          <w:tab w:val="clear" w:pos="1588"/>
        </w:tabs>
      </w:pPr>
      <w:r w:rsidRPr="00182533">
        <w:t>GNSS</w:t>
      </w:r>
      <w:r w:rsidRPr="00182533">
        <w:tab/>
        <w:t>Sistema mundial de navegación por satélite (</w:t>
      </w:r>
      <w:r w:rsidRPr="005F2BAE">
        <w:rPr>
          <w:i/>
          <w:iCs/>
        </w:rPr>
        <w:t>global navigation satellite system</w:t>
      </w:r>
      <w:r w:rsidRPr="00182533">
        <w:t>)</w:t>
      </w:r>
    </w:p>
    <w:p w14:paraId="31CA6253" w14:textId="28CA6ECA" w:rsidR="00827998" w:rsidRPr="00182533" w:rsidRDefault="00827998" w:rsidP="00326BAA">
      <w:pPr>
        <w:tabs>
          <w:tab w:val="clear" w:pos="794"/>
          <w:tab w:val="clear" w:pos="1191"/>
          <w:tab w:val="clear" w:pos="1588"/>
        </w:tabs>
        <w:ind w:left="1985" w:hanging="1985"/>
      </w:pPr>
      <w:r w:rsidRPr="00182533">
        <w:t>GPRS</w:t>
      </w:r>
      <w:r w:rsidRPr="00182533">
        <w:tab/>
        <w:t>Servicio general de radiocomunicaciones por paquetes (</w:t>
      </w:r>
      <w:r w:rsidR="009A5D01" w:rsidRPr="005F2BAE">
        <w:rPr>
          <w:i/>
          <w:iCs/>
        </w:rPr>
        <w:t>g</w:t>
      </w:r>
      <w:r w:rsidRPr="005F2BAE">
        <w:rPr>
          <w:i/>
          <w:iCs/>
        </w:rPr>
        <w:t xml:space="preserve">eneral </w:t>
      </w:r>
      <w:r w:rsidR="009A5D01" w:rsidRPr="005F2BAE">
        <w:rPr>
          <w:i/>
          <w:iCs/>
        </w:rPr>
        <w:t>p</w:t>
      </w:r>
      <w:r w:rsidRPr="005F2BAE">
        <w:rPr>
          <w:i/>
          <w:iCs/>
        </w:rPr>
        <w:t xml:space="preserve">acket </w:t>
      </w:r>
      <w:r w:rsidR="009A5D01" w:rsidRPr="005F2BAE">
        <w:rPr>
          <w:i/>
          <w:iCs/>
        </w:rPr>
        <w:t>r</w:t>
      </w:r>
      <w:r w:rsidRPr="005F2BAE">
        <w:rPr>
          <w:i/>
          <w:iCs/>
        </w:rPr>
        <w:t xml:space="preserve">adio </w:t>
      </w:r>
      <w:r w:rsidR="009A5D01" w:rsidRPr="005F2BAE">
        <w:rPr>
          <w:i/>
          <w:iCs/>
        </w:rPr>
        <w:t>s</w:t>
      </w:r>
      <w:r w:rsidRPr="005F2BAE">
        <w:rPr>
          <w:i/>
          <w:iCs/>
        </w:rPr>
        <w:t>ervice</w:t>
      </w:r>
      <w:r w:rsidRPr="00182533">
        <w:t>)</w:t>
      </w:r>
    </w:p>
    <w:p w14:paraId="3C2AC57F" w14:textId="33D97EFA" w:rsidR="00827998" w:rsidRPr="00182533" w:rsidRDefault="00827998" w:rsidP="00060126">
      <w:pPr>
        <w:tabs>
          <w:tab w:val="clear" w:pos="794"/>
          <w:tab w:val="clear" w:pos="1191"/>
          <w:tab w:val="clear" w:pos="1588"/>
        </w:tabs>
      </w:pPr>
      <w:r w:rsidRPr="00182533">
        <w:t>GPS</w:t>
      </w:r>
      <w:r w:rsidRPr="00182533">
        <w:tab/>
        <w:t>Sistema de posicionamiento mundial (</w:t>
      </w:r>
      <w:r w:rsidRPr="005F2BAE">
        <w:rPr>
          <w:i/>
          <w:iCs/>
        </w:rPr>
        <w:t>global positioning system</w:t>
      </w:r>
      <w:r w:rsidRPr="00182533">
        <w:t>)</w:t>
      </w:r>
    </w:p>
    <w:p w14:paraId="4FE76D95" w14:textId="76F327ED" w:rsidR="00827998" w:rsidRPr="00182533" w:rsidRDefault="00827998" w:rsidP="00326BAA">
      <w:pPr>
        <w:tabs>
          <w:tab w:val="clear" w:pos="794"/>
          <w:tab w:val="clear" w:pos="1191"/>
          <w:tab w:val="clear" w:pos="1588"/>
        </w:tabs>
        <w:ind w:left="1985" w:hanging="1985"/>
      </w:pPr>
      <w:r w:rsidRPr="00182533">
        <w:t>GSM</w:t>
      </w:r>
      <w:r w:rsidRPr="00182533">
        <w:tab/>
        <w:t>Sistema mundial para comunicaciones móviles (</w:t>
      </w:r>
      <w:r w:rsidR="009A5D01" w:rsidRPr="005F2BAE">
        <w:rPr>
          <w:i/>
          <w:iCs/>
        </w:rPr>
        <w:t>g</w:t>
      </w:r>
      <w:r w:rsidRPr="005F2BAE">
        <w:rPr>
          <w:i/>
          <w:iCs/>
        </w:rPr>
        <w:t>lobal system for mobile communications</w:t>
      </w:r>
      <w:r w:rsidRPr="00182533">
        <w:t>)</w:t>
      </w:r>
    </w:p>
    <w:p w14:paraId="7C63BBCD" w14:textId="13BBBB2B" w:rsidR="00827998" w:rsidRPr="00182533" w:rsidRDefault="00827998" w:rsidP="00060126">
      <w:pPr>
        <w:tabs>
          <w:tab w:val="clear" w:pos="794"/>
          <w:tab w:val="clear" w:pos="1191"/>
          <w:tab w:val="clear" w:pos="1588"/>
        </w:tabs>
      </w:pPr>
      <w:r w:rsidRPr="00182533">
        <w:t>HARQ</w:t>
      </w:r>
      <w:r w:rsidRPr="00182533">
        <w:tab/>
        <w:t>Petición automática de repetición</w:t>
      </w:r>
      <w:r w:rsidR="00844CDA" w:rsidRPr="00182533">
        <w:t xml:space="preserve"> </w:t>
      </w:r>
      <w:r w:rsidRPr="00182533">
        <w:t>híbrida (</w:t>
      </w:r>
      <w:r w:rsidR="009A5D01" w:rsidRPr="005F2BAE">
        <w:rPr>
          <w:i/>
          <w:iCs/>
        </w:rPr>
        <w:t>h</w:t>
      </w:r>
      <w:r w:rsidRPr="005F2BAE">
        <w:rPr>
          <w:i/>
          <w:iCs/>
        </w:rPr>
        <w:t>ybrid-</w:t>
      </w:r>
      <w:r w:rsidR="009A5D01" w:rsidRPr="005F2BAE">
        <w:rPr>
          <w:i/>
          <w:iCs/>
        </w:rPr>
        <w:t>a</w:t>
      </w:r>
      <w:r w:rsidRPr="005F2BAE">
        <w:rPr>
          <w:i/>
          <w:iCs/>
        </w:rPr>
        <w:t xml:space="preserve">utomatic </w:t>
      </w:r>
      <w:r w:rsidR="009A5D01" w:rsidRPr="005F2BAE">
        <w:rPr>
          <w:i/>
          <w:iCs/>
        </w:rPr>
        <w:t>r</w:t>
      </w:r>
      <w:r w:rsidRPr="005F2BAE">
        <w:rPr>
          <w:i/>
          <w:iCs/>
        </w:rPr>
        <w:t>epeat-</w:t>
      </w:r>
      <w:r w:rsidR="009A5D01" w:rsidRPr="005F2BAE">
        <w:rPr>
          <w:i/>
          <w:iCs/>
        </w:rPr>
        <w:t>r</w:t>
      </w:r>
      <w:r w:rsidRPr="005F2BAE">
        <w:rPr>
          <w:i/>
          <w:iCs/>
        </w:rPr>
        <w:t>equest</w:t>
      </w:r>
      <w:r w:rsidR="009A5D01" w:rsidRPr="00182533">
        <w:t>)</w:t>
      </w:r>
    </w:p>
    <w:p w14:paraId="19289D0A" w14:textId="138ED699" w:rsidR="00827998" w:rsidRPr="00182533" w:rsidRDefault="00827998" w:rsidP="00326BAA">
      <w:pPr>
        <w:tabs>
          <w:tab w:val="clear" w:pos="794"/>
          <w:tab w:val="clear" w:pos="1191"/>
          <w:tab w:val="clear" w:pos="1588"/>
        </w:tabs>
        <w:ind w:left="1985" w:hanging="1985"/>
      </w:pPr>
      <w:r w:rsidRPr="00182533">
        <w:t>ICIC</w:t>
      </w:r>
      <w:r w:rsidRPr="00182533">
        <w:tab/>
        <w:t>Coordinación de interferencias entre células (</w:t>
      </w:r>
      <w:r w:rsidRPr="005F2BAE">
        <w:rPr>
          <w:i/>
          <w:iCs/>
        </w:rPr>
        <w:t>inter-cell interference coordination</w:t>
      </w:r>
      <w:r w:rsidRPr="00182533">
        <w:t>)</w:t>
      </w:r>
    </w:p>
    <w:p w14:paraId="461D3BF5" w14:textId="713EF677" w:rsidR="00827998" w:rsidRPr="00182533" w:rsidRDefault="00827998" w:rsidP="00326BAA">
      <w:pPr>
        <w:tabs>
          <w:tab w:val="clear" w:pos="794"/>
          <w:tab w:val="clear" w:pos="1191"/>
          <w:tab w:val="clear" w:pos="1588"/>
        </w:tabs>
        <w:ind w:left="1985" w:hanging="1985"/>
      </w:pPr>
      <w:r w:rsidRPr="00182533">
        <w:t>ICS</w:t>
      </w:r>
      <w:r w:rsidRPr="00182533">
        <w:tab/>
        <w:t>Declaración de conformidad de implementación (</w:t>
      </w:r>
      <w:r w:rsidR="00CB2103" w:rsidRPr="005F2BAE">
        <w:rPr>
          <w:i/>
          <w:iCs/>
        </w:rPr>
        <w:t>implementation conformance statement</w:t>
      </w:r>
      <w:r w:rsidRPr="00182533">
        <w:t>)</w:t>
      </w:r>
    </w:p>
    <w:p w14:paraId="6A92101A" w14:textId="63E44F29" w:rsidR="00827998" w:rsidRPr="00182533" w:rsidRDefault="00827998" w:rsidP="00326BAA">
      <w:pPr>
        <w:tabs>
          <w:tab w:val="clear" w:pos="794"/>
          <w:tab w:val="clear" w:pos="1191"/>
          <w:tab w:val="clear" w:pos="1588"/>
        </w:tabs>
        <w:ind w:left="1985" w:hanging="1985"/>
      </w:pPr>
      <w:r w:rsidRPr="00182533">
        <w:t>IMEI</w:t>
      </w:r>
      <w:r w:rsidRPr="00182533">
        <w:tab/>
        <w:t>Identidad del equipo de estación móvil internacional (</w:t>
      </w:r>
      <w:r w:rsidRPr="005F2BAE">
        <w:rPr>
          <w:i/>
          <w:iCs/>
        </w:rPr>
        <w:t>international mobile station equipment identities</w:t>
      </w:r>
      <w:r w:rsidRPr="00182533">
        <w:t>)</w:t>
      </w:r>
    </w:p>
    <w:p w14:paraId="00809715" w14:textId="44227DBD" w:rsidR="00827998" w:rsidRPr="005F2BAE" w:rsidRDefault="00827998" w:rsidP="00060126">
      <w:pPr>
        <w:tabs>
          <w:tab w:val="clear" w:pos="794"/>
          <w:tab w:val="clear" w:pos="1191"/>
          <w:tab w:val="clear" w:pos="1588"/>
        </w:tabs>
        <w:rPr>
          <w:lang w:val="pt-BR"/>
        </w:rPr>
      </w:pPr>
      <w:r w:rsidRPr="005F2BAE">
        <w:rPr>
          <w:lang w:val="pt-BR"/>
        </w:rPr>
        <w:t>IMS</w:t>
      </w:r>
      <w:r w:rsidRPr="005F2BAE">
        <w:rPr>
          <w:lang w:val="pt-BR"/>
        </w:rPr>
        <w:tab/>
        <w:t>Subsistemas multimedia IP (</w:t>
      </w:r>
      <w:r w:rsidRPr="005F2BAE">
        <w:rPr>
          <w:i/>
          <w:iCs/>
          <w:lang w:val="pt-BR"/>
        </w:rPr>
        <w:t>IP multimedia subsystems</w:t>
      </w:r>
      <w:r w:rsidRPr="005F2BAE">
        <w:rPr>
          <w:lang w:val="pt-BR"/>
        </w:rPr>
        <w:t>)</w:t>
      </w:r>
    </w:p>
    <w:p w14:paraId="6030A7BD" w14:textId="18257923" w:rsidR="00827998" w:rsidRPr="00182533" w:rsidRDefault="00827998" w:rsidP="00326BAA">
      <w:pPr>
        <w:tabs>
          <w:tab w:val="clear" w:pos="794"/>
          <w:tab w:val="clear" w:pos="1191"/>
          <w:tab w:val="clear" w:pos="1588"/>
        </w:tabs>
        <w:ind w:left="1985" w:hanging="1985"/>
      </w:pPr>
      <w:r w:rsidRPr="00182533">
        <w:t>IMT</w:t>
      </w:r>
      <w:r w:rsidRPr="00182533">
        <w:tab/>
        <w:t>Telecomunicaciones móviles internacionales (</w:t>
      </w:r>
      <w:r w:rsidR="00CB2103" w:rsidRPr="005F2BAE">
        <w:rPr>
          <w:i/>
          <w:iCs/>
        </w:rPr>
        <w:t>i</w:t>
      </w:r>
      <w:r w:rsidRPr="005F2BAE">
        <w:rPr>
          <w:i/>
          <w:iCs/>
        </w:rPr>
        <w:t>nternational mobile telecommunications</w:t>
      </w:r>
      <w:r w:rsidRPr="00182533">
        <w:t>)</w:t>
      </w:r>
    </w:p>
    <w:p w14:paraId="459FF6D2" w14:textId="6157E91F" w:rsidR="00827998" w:rsidRPr="00182533" w:rsidRDefault="00827998" w:rsidP="00060126">
      <w:pPr>
        <w:tabs>
          <w:tab w:val="clear" w:pos="794"/>
          <w:tab w:val="clear" w:pos="1191"/>
          <w:tab w:val="clear" w:pos="1588"/>
        </w:tabs>
        <w:ind w:left="1985" w:hanging="1985"/>
      </w:pPr>
      <w:r w:rsidRPr="00182533">
        <w:t>IXIT</w:t>
      </w:r>
      <w:r w:rsidRPr="00182533">
        <w:tab/>
        <w:t>Información suplementaria de implementación para la realización de pruebas (</w:t>
      </w:r>
      <w:r w:rsidR="00CB2103" w:rsidRPr="005F2BAE">
        <w:rPr>
          <w:i/>
          <w:iCs/>
        </w:rPr>
        <w:t>implementation extra information for testing</w:t>
      </w:r>
      <w:r w:rsidRPr="00182533">
        <w:t>)</w:t>
      </w:r>
    </w:p>
    <w:p w14:paraId="24CCB094" w14:textId="33E64FF7" w:rsidR="00827998" w:rsidRPr="00182533" w:rsidRDefault="00827998" w:rsidP="00060126">
      <w:pPr>
        <w:tabs>
          <w:tab w:val="clear" w:pos="794"/>
          <w:tab w:val="clear" w:pos="1191"/>
          <w:tab w:val="clear" w:pos="1588"/>
        </w:tabs>
      </w:pPr>
      <w:r w:rsidRPr="00182533">
        <w:t>LAA</w:t>
      </w:r>
      <w:r w:rsidRPr="00182533">
        <w:tab/>
        <w:t>Acceso asistido con licencia (</w:t>
      </w:r>
      <w:r w:rsidRPr="005F2BAE">
        <w:rPr>
          <w:i/>
          <w:iCs/>
        </w:rPr>
        <w:t>licensed-assisted access</w:t>
      </w:r>
      <w:r w:rsidRPr="00182533">
        <w:t>)</w:t>
      </w:r>
    </w:p>
    <w:p w14:paraId="5B9EF2E2" w14:textId="799D9986" w:rsidR="00827998" w:rsidRPr="00182533" w:rsidRDefault="00827998" w:rsidP="00060126">
      <w:pPr>
        <w:tabs>
          <w:tab w:val="clear" w:pos="794"/>
          <w:tab w:val="clear" w:pos="1191"/>
          <w:tab w:val="clear" w:pos="1588"/>
        </w:tabs>
      </w:pPr>
      <w:r w:rsidRPr="00182533">
        <w:t>LBT</w:t>
      </w:r>
      <w:r w:rsidRPr="00182533">
        <w:tab/>
        <w:t>Escuchar antes de hablar (</w:t>
      </w:r>
      <w:r w:rsidRPr="005F2BAE">
        <w:rPr>
          <w:i/>
          <w:iCs/>
        </w:rPr>
        <w:t>listen before talk</w:t>
      </w:r>
      <w:r w:rsidRPr="00182533">
        <w:t>)</w:t>
      </w:r>
    </w:p>
    <w:p w14:paraId="7BD8AF20" w14:textId="66E9478F" w:rsidR="00827998" w:rsidRPr="00182533" w:rsidRDefault="00827998" w:rsidP="00060126">
      <w:pPr>
        <w:tabs>
          <w:tab w:val="clear" w:pos="794"/>
          <w:tab w:val="clear" w:pos="1191"/>
          <w:tab w:val="clear" w:pos="1588"/>
        </w:tabs>
      </w:pPr>
      <w:r w:rsidRPr="00182533">
        <w:t>LEE</w:t>
      </w:r>
      <w:r w:rsidRPr="00182533">
        <w:tab/>
        <w:t>Equipos integrados en computadoras portátiles (</w:t>
      </w:r>
      <w:r w:rsidRPr="005F2BAE">
        <w:rPr>
          <w:i/>
          <w:iCs/>
        </w:rPr>
        <w:t>laptop embedded equipment</w:t>
      </w:r>
      <w:r w:rsidRPr="00182533">
        <w:t>)</w:t>
      </w:r>
    </w:p>
    <w:p w14:paraId="42C35576" w14:textId="799B7ED6" w:rsidR="00827998" w:rsidRPr="00182533" w:rsidRDefault="00827998" w:rsidP="00060126">
      <w:pPr>
        <w:tabs>
          <w:tab w:val="clear" w:pos="794"/>
          <w:tab w:val="clear" w:pos="1191"/>
          <w:tab w:val="clear" w:pos="1588"/>
        </w:tabs>
      </w:pPr>
      <w:r w:rsidRPr="00182533">
        <w:t>LME</w:t>
      </w:r>
      <w:r w:rsidRPr="00182533">
        <w:tab/>
        <w:t>Equipos montados en computadoras portátiles (</w:t>
      </w:r>
      <w:r w:rsidR="009A5D01" w:rsidRPr="005F2BAE">
        <w:rPr>
          <w:i/>
          <w:iCs/>
        </w:rPr>
        <w:t>l</w:t>
      </w:r>
      <w:r w:rsidRPr="005F2BAE">
        <w:rPr>
          <w:i/>
          <w:iCs/>
        </w:rPr>
        <w:t>aptop mounted equipment</w:t>
      </w:r>
      <w:r w:rsidRPr="00182533">
        <w:t>)</w:t>
      </w:r>
    </w:p>
    <w:p w14:paraId="5AB26D00" w14:textId="37C73783" w:rsidR="00827998" w:rsidRPr="00182533" w:rsidRDefault="00827998" w:rsidP="00060126">
      <w:pPr>
        <w:tabs>
          <w:tab w:val="clear" w:pos="794"/>
          <w:tab w:val="clear" w:pos="1191"/>
          <w:tab w:val="clear" w:pos="1588"/>
        </w:tabs>
      </w:pPr>
      <w:r w:rsidRPr="00182533">
        <w:t>LMU</w:t>
      </w:r>
      <w:r w:rsidRPr="00182533">
        <w:tab/>
        <w:t>Unidad de medición de posición (</w:t>
      </w:r>
      <w:r w:rsidR="009A5D01" w:rsidRPr="005F2BAE">
        <w:rPr>
          <w:i/>
          <w:iCs/>
        </w:rPr>
        <w:t>l</w:t>
      </w:r>
      <w:r w:rsidRPr="005F2BAE">
        <w:rPr>
          <w:i/>
          <w:iCs/>
        </w:rPr>
        <w:t>ocation measurement unit</w:t>
      </w:r>
      <w:r w:rsidRPr="005F2BAE">
        <w:t>)</w:t>
      </w:r>
    </w:p>
    <w:p w14:paraId="0A0C90BD" w14:textId="70AE1EAC" w:rsidR="00827998" w:rsidRPr="00182533" w:rsidRDefault="00827998" w:rsidP="00060126">
      <w:pPr>
        <w:tabs>
          <w:tab w:val="clear" w:pos="794"/>
          <w:tab w:val="clear" w:pos="1191"/>
          <w:tab w:val="clear" w:pos="1588"/>
        </w:tabs>
      </w:pPr>
      <w:r w:rsidRPr="00182533">
        <w:lastRenderedPageBreak/>
        <w:t>LPP</w:t>
      </w:r>
      <w:r w:rsidRPr="00182533">
        <w:tab/>
        <w:t>Protocolo de posicionamiento de la LTE (</w:t>
      </w:r>
      <w:r w:rsidRPr="005F2BAE">
        <w:rPr>
          <w:i/>
          <w:iCs/>
        </w:rPr>
        <w:t>LTE positioning protocol</w:t>
      </w:r>
      <w:r w:rsidRPr="00182533">
        <w:t>)</w:t>
      </w:r>
    </w:p>
    <w:p w14:paraId="1F19602E" w14:textId="37CDC906" w:rsidR="00827998" w:rsidRPr="00182533" w:rsidRDefault="00827998" w:rsidP="00060126">
      <w:pPr>
        <w:tabs>
          <w:tab w:val="clear" w:pos="794"/>
          <w:tab w:val="clear" w:pos="1191"/>
          <w:tab w:val="clear" w:pos="1588"/>
        </w:tabs>
      </w:pPr>
      <w:r w:rsidRPr="00182533">
        <w:t>LTE</w:t>
      </w:r>
      <w:r w:rsidRPr="00182533">
        <w:tab/>
        <w:t>Evolución a largo plazo (</w:t>
      </w:r>
      <w:r w:rsidR="009A5D01" w:rsidRPr="005F2BAE">
        <w:rPr>
          <w:i/>
          <w:iCs/>
        </w:rPr>
        <w:t>l</w:t>
      </w:r>
      <w:r w:rsidRPr="005F2BAE">
        <w:rPr>
          <w:i/>
          <w:iCs/>
        </w:rPr>
        <w:t>ong term evolution</w:t>
      </w:r>
      <w:r w:rsidRPr="00182533">
        <w:t>)</w:t>
      </w:r>
    </w:p>
    <w:p w14:paraId="2B8B7D0F" w14:textId="1FF68422" w:rsidR="00827998" w:rsidRPr="00182533" w:rsidRDefault="00827998" w:rsidP="00060126">
      <w:pPr>
        <w:tabs>
          <w:tab w:val="clear" w:pos="794"/>
          <w:tab w:val="clear" w:pos="1191"/>
          <w:tab w:val="clear" w:pos="1588"/>
        </w:tabs>
      </w:pPr>
      <w:r w:rsidRPr="00182533">
        <w:t>LWA</w:t>
      </w:r>
      <w:r w:rsidRPr="00182533">
        <w:tab/>
        <w:t>Agregación LTE-WLAN (</w:t>
      </w:r>
      <w:r w:rsidRPr="005F2BAE">
        <w:rPr>
          <w:i/>
          <w:iCs/>
        </w:rPr>
        <w:t>LTE-WLAN aggregation</w:t>
      </w:r>
      <w:r w:rsidRPr="00182533">
        <w:t>)</w:t>
      </w:r>
    </w:p>
    <w:p w14:paraId="214972B5" w14:textId="77777777" w:rsidR="00827998" w:rsidRPr="00182533" w:rsidRDefault="00827998" w:rsidP="00060126">
      <w:pPr>
        <w:tabs>
          <w:tab w:val="clear" w:pos="794"/>
          <w:tab w:val="clear" w:pos="1191"/>
          <w:tab w:val="clear" w:pos="1588"/>
        </w:tabs>
        <w:ind w:left="1985" w:hanging="1985"/>
      </w:pPr>
      <w:r w:rsidRPr="00182533">
        <w:t>LWAAP</w:t>
      </w:r>
      <w:r w:rsidRPr="00182533">
        <w:tab/>
        <w:t>Protocolo de adaptación de agregación LTE-WLAN (</w:t>
      </w:r>
      <w:r w:rsidRPr="005F2BAE">
        <w:rPr>
          <w:i/>
          <w:iCs/>
        </w:rPr>
        <w:t>LTE-WLAN aggregation adaptation protocol</w:t>
      </w:r>
      <w:r w:rsidRPr="00182533">
        <w:t>)</w:t>
      </w:r>
    </w:p>
    <w:p w14:paraId="19C23D75" w14:textId="02D6F2A4" w:rsidR="00827998" w:rsidRPr="00182533" w:rsidRDefault="00827998" w:rsidP="00060126">
      <w:pPr>
        <w:tabs>
          <w:tab w:val="clear" w:pos="794"/>
          <w:tab w:val="clear" w:pos="1191"/>
          <w:tab w:val="clear" w:pos="1588"/>
        </w:tabs>
      </w:pPr>
      <w:r w:rsidRPr="00182533">
        <w:t>LWIP</w:t>
      </w:r>
      <w:r w:rsidRPr="00182533">
        <w:tab/>
        <w:t>Protocolo de encapsulado túnel IPsec (</w:t>
      </w:r>
      <w:r w:rsidR="009A5D01" w:rsidRPr="005F2BAE">
        <w:rPr>
          <w:i/>
          <w:iCs/>
        </w:rPr>
        <w:t>l</w:t>
      </w:r>
      <w:r w:rsidRPr="005F2BAE">
        <w:rPr>
          <w:i/>
          <w:iCs/>
        </w:rPr>
        <w:t>evel integration using IPsec tunnel</w:t>
      </w:r>
      <w:r w:rsidRPr="00182533">
        <w:t>)</w:t>
      </w:r>
    </w:p>
    <w:p w14:paraId="4BBC71B8" w14:textId="666949D1" w:rsidR="00827998" w:rsidRPr="00182533" w:rsidRDefault="00827998" w:rsidP="00060126">
      <w:pPr>
        <w:tabs>
          <w:tab w:val="clear" w:pos="794"/>
          <w:tab w:val="clear" w:pos="1191"/>
          <w:tab w:val="clear" w:pos="1588"/>
        </w:tabs>
      </w:pPr>
      <w:r w:rsidRPr="00182533">
        <w:t>MAC</w:t>
      </w:r>
      <w:r w:rsidRPr="00182533">
        <w:tab/>
        <w:t>Control de acceso al medio (</w:t>
      </w:r>
      <w:r w:rsidRPr="005F2BAE">
        <w:rPr>
          <w:i/>
          <w:iCs/>
        </w:rPr>
        <w:t>medium access control</w:t>
      </w:r>
      <w:r w:rsidRPr="00182533">
        <w:t>)</w:t>
      </w:r>
    </w:p>
    <w:p w14:paraId="17636CDF" w14:textId="38037AF3" w:rsidR="00827998" w:rsidRPr="00182533" w:rsidRDefault="00827998" w:rsidP="00060126">
      <w:pPr>
        <w:tabs>
          <w:tab w:val="clear" w:pos="794"/>
          <w:tab w:val="clear" w:pos="1191"/>
          <w:tab w:val="clear" w:pos="1588"/>
        </w:tabs>
        <w:ind w:left="1985" w:hanging="1985"/>
      </w:pPr>
      <w:r w:rsidRPr="00182533">
        <w:t>MBMS</w:t>
      </w:r>
      <w:r w:rsidRPr="00182533">
        <w:tab/>
        <w:t>Servicio de difusión/multidifusión multimedios (</w:t>
      </w:r>
      <w:r w:rsidRPr="005F2BAE">
        <w:rPr>
          <w:i/>
          <w:iCs/>
        </w:rPr>
        <w:t>multimedia broadcast/multicast service</w:t>
      </w:r>
      <w:r w:rsidRPr="005F2BAE">
        <w:t>)</w:t>
      </w:r>
    </w:p>
    <w:p w14:paraId="5C54765C" w14:textId="5C07A4D4" w:rsidR="00827998" w:rsidRPr="00182533" w:rsidRDefault="00827998" w:rsidP="00060126">
      <w:pPr>
        <w:tabs>
          <w:tab w:val="clear" w:pos="794"/>
          <w:tab w:val="clear" w:pos="1191"/>
          <w:tab w:val="clear" w:pos="1588"/>
        </w:tabs>
        <w:ind w:left="1985" w:hanging="1985"/>
      </w:pPr>
      <w:r w:rsidRPr="00182533">
        <w:t>MBSFN</w:t>
      </w:r>
      <w:r w:rsidRPr="00182533">
        <w:tab/>
        <w:t>Difusión multimedios por una red monofrecuencia (</w:t>
      </w:r>
      <w:r w:rsidR="00111971">
        <w:rPr>
          <w:i/>
          <w:iCs/>
        </w:rPr>
        <w:t>m</w:t>
      </w:r>
      <w:r w:rsidRPr="005F2BAE">
        <w:rPr>
          <w:i/>
          <w:iCs/>
        </w:rPr>
        <w:t>ultimedia broadcast multicast service single frequency network</w:t>
      </w:r>
      <w:r w:rsidRPr="00182533">
        <w:t>)</w:t>
      </w:r>
    </w:p>
    <w:p w14:paraId="2F4D8EF9" w14:textId="2DE0720C" w:rsidR="00827998" w:rsidRPr="00182533" w:rsidRDefault="00827998" w:rsidP="00060126">
      <w:pPr>
        <w:tabs>
          <w:tab w:val="clear" w:pos="794"/>
          <w:tab w:val="clear" w:pos="1191"/>
          <w:tab w:val="clear" w:pos="1588"/>
        </w:tabs>
      </w:pPr>
      <w:r w:rsidRPr="00182533">
        <w:t>MC</w:t>
      </w:r>
      <w:r w:rsidRPr="00182533">
        <w:tab/>
        <w:t>Misión crítica (</w:t>
      </w:r>
      <w:r w:rsidR="009A5D01" w:rsidRPr="005F2BAE">
        <w:rPr>
          <w:i/>
          <w:iCs/>
        </w:rPr>
        <w:t>m</w:t>
      </w:r>
      <w:r w:rsidRPr="005F2BAE">
        <w:rPr>
          <w:i/>
          <w:iCs/>
        </w:rPr>
        <w:t>ission critical</w:t>
      </w:r>
      <w:r w:rsidRPr="00182533">
        <w:t>)</w:t>
      </w:r>
    </w:p>
    <w:p w14:paraId="4D72C158" w14:textId="2F46506A" w:rsidR="00827998" w:rsidRPr="00182533" w:rsidRDefault="00827998" w:rsidP="00060126">
      <w:pPr>
        <w:tabs>
          <w:tab w:val="clear" w:pos="794"/>
          <w:tab w:val="clear" w:pos="1191"/>
          <w:tab w:val="clear" w:pos="1588"/>
        </w:tabs>
      </w:pPr>
      <w:r w:rsidRPr="00182533">
        <w:t>MCE</w:t>
      </w:r>
      <w:r w:rsidRPr="00182533">
        <w:tab/>
        <w:t>Equipación de canal múltiple (</w:t>
      </w:r>
      <w:r w:rsidR="009A5D01" w:rsidRPr="005F2BAE">
        <w:rPr>
          <w:i/>
          <w:iCs/>
        </w:rPr>
        <w:t>m</w:t>
      </w:r>
      <w:r w:rsidRPr="005F2BAE">
        <w:rPr>
          <w:i/>
          <w:iCs/>
        </w:rPr>
        <w:t>ultiple channel equipment</w:t>
      </w:r>
      <w:r w:rsidRPr="00182533">
        <w:t>)</w:t>
      </w:r>
    </w:p>
    <w:p w14:paraId="46703378" w14:textId="7B6BEF86" w:rsidR="00827998" w:rsidRPr="00182533" w:rsidRDefault="00827998" w:rsidP="00060126">
      <w:pPr>
        <w:tabs>
          <w:tab w:val="clear" w:pos="794"/>
          <w:tab w:val="clear" w:pos="1191"/>
          <w:tab w:val="clear" w:pos="1588"/>
        </w:tabs>
      </w:pPr>
      <w:r w:rsidRPr="00182533">
        <w:t>MCPTT</w:t>
      </w:r>
      <w:r w:rsidRPr="00182533">
        <w:tab/>
        <w:t>Pulsar para hablar en misiones críticas (</w:t>
      </w:r>
      <w:r w:rsidR="009A5D01" w:rsidRPr="005F2BAE">
        <w:rPr>
          <w:i/>
          <w:iCs/>
        </w:rPr>
        <w:t>m</w:t>
      </w:r>
      <w:r w:rsidRPr="005F2BAE">
        <w:rPr>
          <w:i/>
          <w:iCs/>
        </w:rPr>
        <w:t>ission critical push to talk</w:t>
      </w:r>
      <w:r w:rsidRPr="00182533">
        <w:t>)</w:t>
      </w:r>
    </w:p>
    <w:p w14:paraId="59736F04" w14:textId="6188E838" w:rsidR="00827998" w:rsidRPr="00182533" w:rsidRDefault="00827998" w:rsidP="00060126">
      <w:pPr>
        <w:tabs>
          <w:tab w:val="clear" w:pos="794"/>
          <w:tab w:val="clear" w:pos="1191"/>
          <w:tab w:val="clear" w:pos="1588"/>
        </w:tabs>
      </w:pPr>
      <w:r w:rsidRPr="00182533">
        <w:t>MCS</w:t>
      </w:r>
      <w:r w:rsidRPr="00182533">
        <w:tab/>
        <w:t>Esquema de modulación y codificación (</w:t>
      </w:r>
      <w:r w:rsidR="009A5D01" w:rsidRPr="005F2BAE">
        <w:rPr>
          <w:i/>
          <w:iCs/>
        </w:rPr>
        <w:t>m</w:t>
      </w:r>
      <w:r w:rsidRPr="005F2BAE">
        <w:rPr>
          <w:i/>
          <w:iCs/>
        </w:rPr>
        <w:t>odulation and coding scheme</w:t>
      </w:r>
      <w:r w:rsidRPr="00182533">
        <w:t>)</w:t>
      </w:r>
    </w:p>
    <w:p w14:paraId="3C76BFEC" w14:textId="05E13741" w:rsidR="00827998" w:rsidRPr="00182533" w:rsidRDefault="00827998" w:rsidP="00060126">
      <w:pPr>
        <w:tabs>
          <w:tab w:val="clear" w:pos="794"/>
          <w:tab w:val="clear" w:pos="1191"/>
          <w:tab w:val="clear" w:pos="1588"/>
        </w:tabs>
      </w:pPr>
      <w:r w:rsidRPr="00182533">
        <w:t>MIMO</w:t>
      </w:r>
      <w:r w:rsidRPr="00182533">
        <w:tab/>
        <w:t>Entrada múltiple con salida múltiple (</w:t>
      </w:r>
      <w:r w:rsidRPr="005F2BAE">
        <w:rPr>
          <w:i/>
          <w:iCs/>
        </w:rPr>
        <w:t>multiple-input/multiple-output</w:t>
      </w:r>
      <w:r w:rsidRPr="00182533">
        <w:t>)</w:t>
      </w:r>
    </w:p>
    <w:p w14:paraId="32ADA7E9" w14:textId="6B46424A" w:rsidR="00827998" w:rsidRPr="00182533" w:rsidRDefault="00827998" w:rsidP="00060126">
      <w:pPr>
        <w:tabs>
          <w:tab w:val="clear" w:pos="794"/>
          <w:tab w:val="clear" w:pos="1191"/>
          <w:tab w:val="clear" w:pos="1588"/>
        </w:tabs>
      </w:pPr>
      <w:r w:rsidRPr="00182533">
        <w:t>MME</w:t>
      </w:r>
      <w:r w:rsidRPr="00182533">
        <w:tab/>
        <w:t>Entidad de gestión de movilidad (</w:t>
      </w:r>
      <w:r w:rsidRPr="005F2BAE">
        <w:rPr>
          <w:i/>
          <w:iCs/>
        </w:rPr>
        <w:t>mobility management entity</w:t>
      </w:r>
      <w:r w:rsidRPr="00182533">
        <w:t>)</w:t>
      </w:r>
    </w:p>
    <w:p w14:paraId="4B0F740E" w14:textId="1D762152" w:rsidR="00827998" w:rsidRPr="00182533" w:rsidRDefault="00827998" w:rsidP="00060126">
      <w:pPr>
        <w:tabs>
          <w:tab w:val="clear" w:pos="794"/>
          <w:tab w:val="clear" w:pos="1191"/>
          <w:tab w:val="clear" w:pos="1588"/>
        </w:tabs>
        <w:ind w:left="1985" w:hanging="1985"/>
      </w:pPr>
      <w:r w:rsidRPr="00182533">
        <w:t>MPDCCH</w:t>
      </w:r>
      <w:r w:rsidRPr="00182533">
        <w:tab/>
        <w:t>Canal de control de enlace descendente físico de las MTC (</w:t>
      </w:r>
      <w:r w:rsidRPr="005F2BAE">
        <w:rPr>
          <w:i/>
          <w:iCs/>
        </w:rPr>
        <w:t>MTC physical downlink control channel</w:t>
      </w:r>
      <w:r w:rsidRPr="00182533">
        <w:t>)</w:t>
      </w:r>
    </w:p>
    <w:p w14:paraId="2AE411D5" w14:textId="024F7FEC" w:rsidR="00827998" w:rsidRPr="00182533" w:rsidRDefault="00827998" w:rsidP="00060126">
      <w:pPr>
        <w:tabs>
          <w:tab w:val="clear" w:pos="794"/>
          <w:tab w:val="clear" w:pos="1191"/>
          <w:tab w:val="clear" w:pos="1588"/>
        </w:tabs>
      </w:pPr>
      <w:r w:rsidRPr="00182533">
        <w:t>MTC</w:t>
      </w:r>
      <w:r w:rsidRPr="00182533">
        <w:tab/>
        <w:t>Comunicaciones tipo máquina (</w:t>
      </w:r>
      <w:r w:rsidRPr="005F2BAE">
        <w:rPr>
          <w:i/>
          <w:iCs/>
        </w:rPr>
        <w:t>machine-type communications</w:t>
      </w:r>
      <w:r w:rsidRPr="00182533">
        <w:t>)</w:t>
      </w:r>
    </w:p>
    <w:p w14:paraId="0A8CDC91" w14:textId="35179B03" w:rsidR="00827998" w:rsidRPr="00182533" w:rsidRDefault="00827998" w:rsidP="00060126">
      <w:pPr>
        <w:tabs>
          <w:tab w:val="clear" w:pos="794"/>
          <w:tab w:val="clear" w:pos="1191"/>
          <w:tab w:val="clear" w:pos="1588"/>
        </w:tabs>
      </w:pPr>
      <w:r w:rsidRPr="00182533">
        <w:t>NB-IoT</w:t>
      </w:r>
      <w:r w:rsidRPr="00182533">
        <w:tab/>
        <w:t>Internet de las cosas de banda estrecha (</w:t>
      </w:r>
      <w:r w:rsidRPr="005F2BAE">
        <w:rPr>
          <w:i/>
          <w:iCs/>
        </w:rPr>
        <w:t xml:space="preserve">narrow-band Internet of </w:t>
      </w:r>
      <w:r w:rsidR="009A5D01" w:rsidRPr="005F2BAE">
        <w:rPr>
          <w:i/>
          <w:iCs/>
        </w:rPr>
        <w:t>t</w:t>
      </w:r>
      <w:r w:rsidRPr="005F2BAE">
        <w:rPr>
          <w:i/>
          <w:iCs/>
        </w:rPr>
        <w:t>hings</w:t>
      </w:r>
      <w:r w:rsidRPr="00182533">
        <w:t>)</w:t>
      </w:r>
    </w:p>
    <w:p w14:paraId="58F66564" w14:textId="76ADF222" w:rsidR="00827998" w:rsidRPr="00182533" w:rsidRDefault="00827998" w:rsidP="00060126">
      <w:pPr>
        <w:tabs>
          <w:tab w:val="clear" w:pos="794"/>
          <w:tab w:val="clear" w:pos="1191"/>
          <w:tab w:val="clear" w:pos="1588"/>
        </w:tabs>
        <w:ind w:left="1985" w:hanging="1985"/>
      </w:pPr>
      <w:r w:rsidRPr="00182533">
        <w:t>NPBCH</w:t>
      </w:r>
      <w:r w:rsidRPr="00182533">
        <w:tab/>
        <w:t>Canal físico de difusión de banda estrecha (</w:t>
      </w:r>
      <w:r w:rsidR="009A5D01" w:rsidRPr="005F2BAE">
        <w:rPr>
          <w:i/>
          <w:iCs/>
        </w:rPr>
        <w:t>n</w:t>
      </w:r>
      <w:r w:rsidRPr="005F2BAE">
        <w:rPr>
          <w:i/>
          <w:iCs/>
        </w:rPr>
        <w:t>arrowband physical broadcast channel</w:t>
      </w:r>
      <w:r w:rsidRPr="00182533">
        <w:t>)</w:t>
      </w:r>
    </w:p>
    <w:p w14:paraId="7F9C8870" w14:textId="2CD83D39" w:rsidR="00827998" w:rsidRPr="00182533" w:rsidRDefault="00827998" w:rsidP="00060126">
      <w:pPr>
        <w:tabs>
          <w:tab w:val="clear" w:pos="794"/>
          <w:tab w:val="clear" w:pos="1191"/>
          <w:tab w:val="clear" w:pos="1588"/>
        </w:tabs>
        <w:ind w:left="1985" w:hanging="1985"/>
      </w:pPr>
      <w:r w:rsidRPr="00182533">
        <w:t>NPDCCH</w:t>
      </w:r>
      <w:r w:rsidRPr="00182533">
        <w:tab/>
        <w:t>Canal físico de control del enlace descendente de banda estrecha (</w:t>
      </w:r>
      <w:r w:rsidR="009A5D01" w:rsidRPr="005F2BAE">
        <w:rPr>
          <w:i/>
          <w:iCs/>
        </w:rPr>
        <w:t>n</w:t>
      </w:r>
      <w:r w:rsidRPr="005F2BAE">
        <w:rPr>
          <w:i/>
          <w:iCs/>
        </w:rPr>
        <w:t>arrowband physical downlink control channel</w:t>
      </w:r>
      <w:r w:rsidRPr="00182533">
        <w:t>)</w:t>
      </w:r>
    </w:p>
    <w:p w14:paraId="332B2C18" w14:textId="1BF64F79" w:rsidR="00827998" w:rsidRPr="00182533" w:rsidRDefault="00827998" w:rsidP="00060126">
      <w:pPr>
        <w:tabs>
          <w:tab w:val="clear" w:pos="794"/>
          <w:tab w:val="clear" w:pos="1191"/>
          <w:tab w:val="clear" w:pos="1588"/>
        </w:tabs>
        <w:ind w:left="1985" w:hanging="1985"/>
      </w:pPr>
      <w:r w:rsidRPr="00182533">
        <w:t>NPDSCH</w:t>
      </w:r>
      <w:r w:rsidRPr="00182533">
        <w:tab/>
        <w:t>Canal físico compartido del enlace descendente de banda estrecha (</w:t>
      </w:r>
      <w:r w:rsidR="009A5D01" w:rsidRPr="005F2BAE">
        <w:rPr>
          <w:i/>
          <w:iCs/>
        </w:rPr>
        <w:t>n</w:t>
      </w:r>
      <w:r w:rsidRPr="005F2BAE">
        <w:rPr>
          <w:i/>
          <w:iCs/>
        </w:rPr>
        <w:t>arrowband physical downlink shared channel</w:t>
      </w:r>
      <w:r w:rsidRPr="00182533">
        <w:t>)</w:t>
      </w:r>
    </w:p>
    <w:p w14:paraId="1A4774DB" w14:textId="74CCB369" w:rsidR="00827998" w:rsidRPr="00182533" w:rsidRDefault="00827998" w:rsidP="00060126">
      <w:pPr>
        <w:tabs>
          <w:tab w:val="clear" w:pos="794"/>
          <w:tab w:val="clear" w:pos="1191"/>
          <w:tab w:val="clear" w:pos="1588"/>
        </w:tabs>
        <w:ind w:left="1985" w:hanging="1985"/>
      </w:pPr>
      <w:r w:rsidRPr="00182533">
        <w:t>NPRACH</w:t>
      </w:r>
      <w:r w:rsidRPr="00182533">
        <w:tab/>
        <w:t>Canal físico de acceso aleatorio de banda estrecha (</w:t>
      </w:r>
      <w:r w:rsidR="009A5D01" w:rsidRPr="005F2BAE">
        <w:rPr>
          <w:i/>
          <w:iCs/>
        </w:rPr>
        <w:t>n</w:t>
      </w:r>
      <w:r w:rsidRPr="005F2BAE">
        <w:rPr>
          <w:i/>
          <w:iCs/>
        </w:rPr>
        <w:t>arrowband physical random access channel</w:t>
      </w:r>
      <w:r w:rsidRPr="00182533">
        <w:t>)</w:t>
      </w:r>
    </w:p>
    <w:p w14:paraId="425AAAC2" w14:textId="3385DC95" w:rsidR="00827998" w:rsidRPr="00182533" w:rsidRDefault="00827998" w:rsidP="00060126">
      <w:pPr>
        <w:tabs>
          <w:tab w:val="clear" w:pos="794"/>
          <w:tab w:val="clear" w:pos="1191"/>
          <w:tab w:val="clear" w:pos="1588"/>
        </w:tabs>
        <w:ind w:left="1985" w:hanging="1985"/>
      </w:pPr>
      <w:r w:rsidRPr="00182533">
        <w:t>NPUSCH</w:t>
      </w:r>
      <w:r w:rsidRPr="00182533">
        <w:tab/>
        <w:t>Canal físico compartido del enlace ascendente de banda estrecha (</w:t>
      </w:r>
      <w:r w:rsidR="009A5D01" w:rsidRPr="005F2BAE">
        <w:rPr>
          <w:i/>
          <w:iCs/>
        </w:rPr>
        <w:t>n</w:t>
      </w:r>
      <w:r w:rsidRPr="005F2BAE">
        <w:rPr>
          <w:i/>
          <w:iCs/>
        </w:rPr>
        <w:t>arrowband physical uplink shared channel</w:t>
      </w:r>
      <w:r w:rsidRPr="00182533">
        <w:t>)</w:t>
      </w:r>
    </w:p>
    <w:p w14:paraId="2B55ACF8" w14:textId="1040B5AD" w:rsidR="00827998" w:rsidRPr="00182533" w:rsidRDefault="00827998" w:rsidP="00060126">
      <w:pPr>
        <w:tabs>
          <w:tab w:val="clear" w:pos="794"/>
          <w:tab w:val="clear" w:pos="1191"/>
          <w:tab w:val="clear" w:pos="1588"/>
        </w:tabs>
      </w:pPr>
      <w:r w:rsidRPr="00182533">
        <w:t>O&amp;M</w:t>
      </w:r>
      <w:r w:rsidRPr="00182533">
        <w:tab/>
        <w:t>Operación y mantenimiento (</w:t>
      </w:r>
      <w:r w:rsidRPr="005F2BAE">
        <w:rPr>
          <w:i/>
          <w:iCs/>
        </w:rPr>
        <w:t>operation and maintenance</w:t>
      </w:r>
      <w:r w:rsidRPr="00182533">
        <w:t>)</w:t>
      </w:r>
    </w:p>
    <w:p w14:paraId="10D96D6E" w14:textId="6E77E8D1" w:rsidR="00827998" w:rsidRPr="00182533" w:rsidRDefault="00827998" w:rsidP="00060126">
      <w:pPr>
        <w:tabs>
          <w:tab w:val="clear" w:pos="794"/>
          <w:tab w:val="clear" w:pos="1191"/>
          <w:tab w:val="clear" w:pos="1588"/>
        </w:tabs>
        <w:ind w:left="1985" w:hanging="1985"/>
      </w:pPr>
      <w:r w:rsidRPr="00182533">
        <w:t>OFDM</w:t>
      </w:r>
      <w:r w:rsidRPr="00182533">
        <w:tab/>
        <w:t>Multiplexación por división de frecuencia ortogonal (</w:t>
      </w:r>
      <w:r w:rsidRPr="005F2BAE">
        <w:rPr>
          <w:i/>
          <w:iCs/>
        </w:rPr>
        <w:t>orthogonal frequency</w:t>
      </w:r>
      <w:r w:rsidR="009A5D01" w:rsidRPr="005F2BAE">
        <w:rPr>
          <w:i/>
          <w:iCs/>
        </w:rPr>
        <w:noBreakHyphen/>
      </w:r>
      <w:r w:rsidRPr="005F2BAE">
        <w:rPr>
          <w:i/>
          <w:iCs/>
        </w:rPr>
        <w:t>division multiplexing</w:t>
      </w:r>
      <w:r w:rsidRPr="00182533">
        <w:t>)</w:t>
      </w:r>
    </w:p>
    <w:p w14:paraId="0047C572" w14:textId="4C94605B" w:rsidR="00827998" w:rsidRPr="00182533" w:rsidRDefault="00827998" w:rsidP="00060126">
      <w:pPr>
        <w:tabs>
          <w:tab w:val="clear" w:pos="794"/>
          <w:tab w:val="clear" w:pos="1191"/>
          <w:tab w:val="clear" w:pos="1588"/>
        </w:tabs>
        <w:ind w:left="1985" w:hanging="1985"/>
      </w:pPr>
      <w:r w:rsidRPr="00182533">
        <w:t>OFDMA</w:t>
      </w:r>
      <w:r w:rsidRPr="00182533">
        <w:tab/>
        <w:t>Acceso múltiple por división de frecuencia ortogonal (</w:t>
      </w:r>
      <w:r w:rsidRPr="005F2BAE">
        <w:rPr>
          <w:i/>
          <w:iCs/>
        </w:rPr>
        <w:t>orthogonal frequency</w:t>
      </w:r>
      <w:r w:rsidR="009A5D01" w:rsidRPr="005F2BAE">
        <w:rPr>
          <w:i/>
          <w:iCs/>
        </w:rPr>
        <w:noBreakHyphen/>
      </w:r>
      <w:r w:rsidRPr="005F2BAE">
        <w:rPr>
          <w:i/>
          <w:iCs/>
        </w:rPr>
        <w:t>division multiple access</w:t>
      </w:r>
      <w:r w:rsidRPr="00182533">
        <w:t>)</w:t>
      </w:r>
    </w:p>
    <w:p w14:paraId="5C6E4788" w14:textId="56EA2C7D" w:rsidR="00827998" w:rsidRPr="009803F2" w:rsidRDefault="00827998" w:rsidP="00060126">
      <w:pPr>
        <w:tabs>
          <w:tab w:val="clear" w:pos="794"/>
          <w:tab w:val="clear" w:pos="1191"/>
          <w:tab w:val="clear" w:pos="1588"/>
        </w:tabs>
      </w:pPr>
      <w:r w:rsidRPr="009803F2">
        <w:t>OTA</w:t>
      </w:r>
      <w:r w:rsidRPr="009803F2">
        <w:tab/>
        <w:t>Por vía aérea (</w:t>
      </w:r>
      <w:r w:rsidR="009A5D01" w:rsidRPr="009803F2">
        <w:rPr>
          <w:i/>
          <w:iCs/>
        </w:rPr>
        <w:t>o</w:t>
      </w:r>
      <w:r w:rsidRPr="009803F2">
        <w:rPr>
          <w:i/>
          <w:iCs/>
        </w:rPr>
        <w:t>ver the air</w:t>
      </w:r>
      <w:r w:rsidRPr="009803F2">
        <w:t>)</w:t>
      </w:r>
    </w:p>
    <w:p w14:paraId="0DBB1131" w14:textId="77777777" w:rsidR="00827998" w:rsidRPr="00182533" w:rsidRDefault="00827998" w:rsidP="00060126">
      <w:pPr>
        <w:tabs>
          <w:tab w:val="clear" w:pos="794"/>
          <w:tab w:val="clear" w:pos="1191"/>
          <w:tab w:val="clear" w:pos="1588"/>
        </w:tabs>
      </w:pPr>
      <w:r w:rsidRPr="00182533">
        <w:t>OTDOA</w:t>
      </w:r>
      <w:r w:rsidRPr="00182533">
        <w:tab/>
        <w:t>Diferencia de tiempo observado de llegada (</w:t>
      </w:r>
      <w:r w:rsidRPr="005F2BAE">
        <w:rPr>
          <w:i/>
          <w:iCs/>
        </w:rPr>
        <w:t>observed time difference of arrival</w:t>
      </w:r>
      <w:r w:rsidRPr="00182533">
        <w:t>)</w:t>
      </w:r>
    </w:p>
    <w:p w14:paraId="5C8F2C10" w14:textId="5F270FE8" w:rsidR="00827998" w:rsidRPr="00182533" w:rsidRDefault="00827998" w:rsidP="00060126">
      <w:pPr>
        <w:tabs>
          <w:tab w:val="clear" w:pos="794"/>
          <w:tab w:val="clear" w:pos="1191"/>
          <w:tab w:val="clear" w:pos="1588"/>
        </w:tabs>
        <w:ind w:left="1985" w:hanging="1985"/>
      </w:pPr>
      <w:r w:rsidRPr="00182533">
        <w:t>PAPR</w:t>
      </w:r>
      <w:r w:rsidRPr="00182533">
        <w:tab/>
        <w:t>Relación entre la potencia máxima y la potencia media (</w:t>
      </w:r>
      <w:r w:rsidRPr="005F2BAE">
        <w:rPr>
          <w:i/>
          <w:iCs/>
        </w:rPr>
        <w:t>peak-to-average power ratio</w:t>
      </w:r>
      <w:r w:rsidRPr="00182533">
        <w:t>)</w:t>
      </w:r>
    </w:p>
    <w:p w14:paraId="7B9A428B" w14:textId="7FD37064" w:rsidR="00827998" w:rsidRPr="00182533" w:rsidRDefault="00827998" w:rsidP="00060126">
      <w:pPr>
        <w:tabs>
          <w:tab w:val="clear" w:pos="794"/>
          <w:tab w:val="clear" w:pos="1191"/>
          <w:tab w:val="clear" w:pos="1588"/>
        </w:tabs>
      </w:pPr>
      <w:r w:rsidRPr="00182533">
        <w:lastRenderedPageBreak/>
        <w:t>PBCH</w:t>
      </w:r>
      <w:r w:rsidRPr="00182533">
        <w:tab/>
        <w:t>Canal físico de radiodifusión (</w:t>
      </w:r>
      <w:r w:rsidR="009A5D01" w:rsidRPr="005F2BAE">
        <w:rPr>
          <w:i/>
          <w:iCs/>
        </w:rPr>
        <w:t>p</w:t>
      </w:r>
      <w:r w:rsidRPr="005F2BAE">
        <w:rPr>
          <w:i/>
          <w:iCs/>
        </w:rPr>
        <w:t>hysical broadcast channel</w:t>
      </w:r>
      <w:r w:rsidRPr="00182533">
        <w:t>)</w:t>
      </w:r>
    </w:p>
    <w:p w14:paraId="67F7BB71" w14:textId="0763D7DF" w:rsidR="00827998" w:rsidRPr="00182533" w:rsidRDefault="00827998" w:rsidP="00060126">
      <w:pPr>
        <w:tabs>
          <w:tab w:val="clear" w:pos="794"/>
          <w:tab w:val="clear" w:pos="1191"/>
          <w:tab w:val="clear" w:pos="1588"/>
        </w:tabs>
        <w:ind w:left="1985" w:hanging="1985"/>
      </w:pPr>
      <w:r w:rsidRPr="00182533">
        <w:t>PCFICH</w:t>
      </w:r>
      <w:r w:rsidRPr="00182533">
        <w:tab/>
        <w:t>Canal físico del indicador de formato de control (</w:t>
      </w:r>
      <w:r w:rsidR="009A5D01" w:rsidRPr="005F2BAE">
        <w:rPr>
          <w:i/>
          <w:iCs/>
        </w:rPr>
        <w:t>p</w:t>
      </w:r>
      <w:r w:rsidRPr="005F2BAE">
        <w:rPr>
          <w:i/>
          <w:iCs/>
        </w:rPr>
        <w:t>hysical control format indicator channel</w:t>
      </w:r>
      <w:r w:rsidRPr="00182533">
        <w:t>)</w:t>
      </w:r>
    </w:p>
    <w:p w14:paraId="25DEBC16" w14:textId="7F68B3BC" w:rsidR="00827998" w:rsidRPr="00182533" w:rsidRDefault="00827998" w:rsidP="00060126">
      <w:pPr>
        <w:tabs>
          <w:tab w:val="clear" w:pos="794"/>
          <w:tab w:val="clear" w:pos="1191"/>
          <w:tab w:val="clear" w:pos="1588"/>
        </w:tabs>
        <w:ind w:left="1985" w:hanging="1985"/>
      </w:pPr>
      <w:r w:rsidRPr="00182533">
        <w:t>PDCCH</w:t>
      </w:r>
      <w:r w:rsidRPr="00182533">
        <w:tab/>
        <w:t>Canal físico de control del enlace descendente (</w:t>
      </w:r>
      <w:r w:rsidR="009A5D01" w:rsidRPr="005F2BAE">
        <w:rPr>
          <w:i/>
          <w:iCs/>
        </w:rPr>
        <w:t>p</w:t>
      </w:r>
      <w:r w:rsidRPr="005F2BAE">
        <w:rPr>
          <w:i/>
          <w:iCs/>
        </w:rPr>
        <w:t>hysical downlink control channel</w:t>
      </w:r>
      <w:r w:rsidRPr="00182533">
        <w:t>)</w:t>
      </w:r>
    </w:p>
    <w:p w14:paraId="6CE27041" w14:textId="552CD79E" w:rsidR="00827998" w:rsidRPr="00182533" w:rsidRDefault="00827998" w:rsidP="00060126">
      <w:pPr>
        <w:tabs>
          <w:tab w:val="clear" w:pos="794"/>
          <w:tab w:val="clear" w:pos="1191"/>
          <w:tab w:val="clear" w:pos="1588"/>
        </w:tabs>
        <w:ind w:left="1985" w:hanging="1985"/>
      </w:pPr>
      <w:r w:rsidRPr="00182533">
        <w:t>PDCP</w:t>
      </w:r>
      <w:r w:rsidRPr="00182533">
        <w:tab/>
        <w:t>Protocolo de convergencia de datos de paquetes (</w:t>
      </w:r>
      <w:r w:rsidRPr="005F2BAE">
        <w:rPr>
          <w:i/>
          <w:iCs/>
        </w:rPr>
        <w:t>packet data convergence protocol</w:t>
      </w:r>
      <w:r w:rsidRPr="00182533">
        <w:t>)</w:t>
      </w:r>
    </w:p>
    <w:p w14:paraId="45F96CC4" w14:textId="1CE26C41" w:rsidR="00827998" w:rsidRPr="00182533" w:rsidRDefault="00827998" w:rsidP="00060126">
      <w:pPr>
        <w:tabs>
          <w:tab w:val="clear" w:pos="794"/>
          <w:tab w:val="clear" w:pos="1191"/>
          <w:tab w:val="clear" w:pos="1588"/>
        </w:tabs>
        <w:ind w:left="1985" w:hanging="1985"/>
      </w:pPr>
      <w:r w:rsidRPr="00182533">
        <w:t>PDSCH</w:t>
      </w:r>
      <w:r w:rsidRPr="00182533">
        <w:tab/>
        <w:t>Canal físico compartido del enlace descendente (</w:t>
      </w:r>
      <w:r w:rsidR="009A5D01" w:rsidRPr="005F2BAE">
        <w:rPr>
          <w:i/>
          <w:iCs/>
        </w:rPr>
        <w:t>p</w:t>
      </w:r>
      <w:r w:rsidRPr="005F2BAE">
        <w:rPr>
          <w:i/>
          <w:iCs/>
        </w:rPr>
        <w:t>hysical downlink shared channel</w:t>
      </w:r>
      <w:r w:rsidRPr="00182533">
        <w:t>)</w:t>
      </w:r>
    </w:p>
    <w:p w14:paraId="0CCE7E7D" w14:textId="41D43852" w:rsidR="00827998" w:rsidRPr="00182533" w:rsidRDefault="00827998" w:rsidP="00060126">
      <w:pPr>
        <w:tabs>
          <w:tab w:val="clear" w:pos="794"/>
          <w:tab w:val="clear" w:pos="1191"/>
          <w:tab w:val="clear" w:pos="1588"/>
        </w:tabs>
      </w:pPr>
      <w:r w:rsidRPr="00182533">
        <w:t>PDU</w:t>
      </w:r>
      <w:r w:rsidRPr="00182533">
        <w:tab/>
        <w:t>Unidad de datos de protocolo (</w:t>
      </w:r>
      <w:r w:rsidRPr="005F2BAE">
        <w:rPr>
          <w:i/>
          <w:iCs/>
        </w:rPr>
        <w:t>protocol data unit</w:t>
      </w:r>
      <w:r w:rsidRPr="00182533">
        <w:t>)</w:t>
      </w:r>
    </w:p>
    <w:p w14:paraId="68D7285F" w14:textId="1357B095" w:rsidR="00827998" w:rsidRPr="00182533" w:rsidRDefault="00827998" w:rsidP="00060126">
      <w:pPr>
        <w:tabs>
          <w:tab w:val="clear" w:pos="794"/>
          <w:tab w:val="clear" w:pos="1191"/>
          <w:tab w:val="clear" w:pos="1588"/>
        </w:tabs>
        <w:ind w:left="1985" w:hanging="1985"/>
      </w:pPr>
      <w:r w:rsidRPr="00182533">
        <w:t>PHICH</w:t>
      </w:r>
      <w:r w:rsidRPr="00182533">
        <w:tab/>
        <w:t>Canal físico indicador de petición automática de repetición híbrida (</w:t>
      </w:r>
      <w:r w:rsidR="009A5D01" w:rsidRPr="005F2BAE">
        <w:rPr>
          <w:i/>
          <w:iCs/>
        </w:rPr>
        <w:t>p</w:t>
      </w:r>
      <w:r w:rsidRPr="005F2BAE">
        <w:rPr>
          <w:i/>
          <w:iCs/>
        </w:rPr>
        <w:t>hysical hybrid automatic-repeat-request indicator channel</w:t>
      </w:r>
      <w:r w:rsidRPr="00182533">
        <w:t>)</w:t>
      </w:r>
    </w:p>
    <w:p w14:paraId="2134AFBC" w14:textId="0E832B50" w:rsidR="00827998" w:rsidRPr="00182533" w:rsidRDefault="00827998" w:rsidP="00060126">
      <w:pPr>
        <w:tabs>
          <w:tab w:val="clear" w:pos="794"/>
          <w:tab w:val="clear" w:pos="1191"/>
          <w:tab w:val="clear" w:pos="1588"/>
        </w:tabs>
      </w:pPr>
      <w:r w:rsidRPr="00182533">
        <w:t>PHS</w:t>
      </w:r>
      <w:r w:rsidRPr="00182533">
        <w:tab/>
        <w:t>Supresión de cabecera de cabida útil (</w:t>
      </w:r>
      <w:r w:rsidRPr="005F2BAE">
        <w:rPr>
          <w:i/>
          <w:iCs/>
        </w:rPr>
        <w:t>payload header suppression</w:t>
      </w:r>
      <w:r w:rsidRPr="00182533">
        <w:t>)</w:t>
      </w:r>
    </w:p>
    <w:p w14:paraId="7D46965C" w14:textId="3549A0F4" w:rsidR="00827998" w:rsidRPr="00182533" w:rsidRDefault="00827998" w:rsidP="00060126">
      <w:pPr>
        <w:tabs>
          <w:tab w:val="clear" w:pos="794"/>
          <w:tab w:val="clear" w:pos="1191"/>
          <w:tab w:val="clear" w:pos="1588"/>
        </w:tabs>
      </w:pPr>
      <w:r w:rsidRPr="00182533">
        <w:t>PHY</w:t>
      </w:r>
      <w:r w:rsidRPr="00182533">
        <w:tab/>
        <w:t>Capa física (</w:t>
      </w:r>
      <w:r w:rsidRPr="005F2BAE">
        <w:rPr>
          <w:i/>
          <w:iCs/>
        </w:rPr>
        <w:t>physical layer</w:t>
      </w:r>
      <w:r w:rsidRPr="00182533">
        <w:t>)</w:t>
      </w:r>
    </w:p>
    <w:p w14:paraId="18034A2D" w14:textId="149DD65A" w:rsidR="00827998" w:rsidRPr="00182533" w:rsidRDefault="00827998" w:rsidP="00060126">
      <w:pPr>
        <w:tabs>
          <w:tab w:val="clear" w:pos="794"/>
          <w:tab w:val="clear" w:pos="1191"/>
          <w:tab w:val="clear" w:pos="1588"/>
        </w:tabs>
        <w:ind w:left="1985" w:hanging="1985"/>
      </w:pPr>
      <w:r w:rsidRPr="00182533">
        <w:t>PIXIT</w:t>
      </w:r>
      <w:r w:rsidRPr="00182533">
        <w:tab/>
        <w:t>Información adicional sobre la ejecución del protocolo de pruebas (</w:t>
      </w:r>
      <w:r w:rsidR="009A5D01" w:rsidRPr="005F2BAE">
        <w:rPr>
          <w:i/>
          <w:iCs/>
        </w:rPr>
        <w:t>p</w:t>
      </w:r>
      <w:r w:rsidRPr="005F2BAE">
        <w:rPr>
          <w:i/>
          <w:iCs/>
        </w:rPr>
        <w:t>rotocol implementation extra information for testing</w:t>
      </w:r>
      <w:r w:rsidRPr="00182533">
        <w:t>)</w:t>
      </w:r>
    </w:p>
    <w:p w14:paraId="51415279" w14:textId="243CECF7" w:rsidR="00827998" w:rsidRPr="00182533" w:rsidRDefault="00827998" w:rsidP="00060126">
      <w:pPr>
        <w:tabs>
          <w:tab w:val="clear" w:pos="794"/>
          <w:tab w:val="clear" w:pos="1191"/>
          <w:tab w:val="clear" w:pos="1588"/>
        </w:tabs>
      </w:pPr>
      <w:r w:rsidRPr="00182533">
        <w:t>PMCH</w:t>
      </w:r>
      <w:r w:rsidRPr="00182533">
        <w:tab/>
        <w:t>Canal físico multidifusión (</w:t>
      </w:r>
      <w:r w:rsidR="009A5D01" w:rsidRPr="005F2BAE">
        <w:rPr>
          <w:i/>
          <w:iCs/>
        </w:rPr>
        <w:t>p</w:t>
      </w:r>
      <w:r w:rsidRPr="005F2BAE">
        <w:rPr>
          <w:i/>
          <w:iCs/>
        </w:rPr>
        <w:t>hysical multicast channel</w:t>
      </w:r>
      <w:r w:rsidRPr="00182533">
        <w:t>)</w:t>
      </w:r>
    </w:p>
    <w:p w14:paraId="5205D9A7" w14:textId="45B34AB8" w:rsidR="00827998" w:rsidRPr="00182533" w:rsidRDefault="00827998" w:rsidP="00060126">
      <w:pPr>
        <w:tabs>
          <w:tab w:val="clear" w:pos="794"/>
          <w:tab w:val="clear" w:pos="1191"/>
          <w:tab w:val="clear" w:pos="1588"/>
        </w:tabs>
      </w:pPr>
      <w:r w:rsidRPr="00182533">
        <w:t>PRACH</w:t>
      </w:r>
      <w:r w:rsidRPr="00182533">
        <w:tab/>
        <w:t>Canal físico de acceso aleatorio (</w:t>
      </w:r>
      <w:r w:rsidR="009A5D01" w:rsidRPr="005F2BAE">
        <w:rPr>
          <w:i/>
          <w:iCs/>
        </w:rPr>
        <w:t>p</w:t>
      </w:r>
      <w:r w:rsidRPr="005F2BAE">
        <w:rPr>
          <w:i/>
          <w:iCs/>
        </w:rPr>
        <w:t>hysical random access channel</w:t>
      </w:r>
      <w:r w:rsidRPr="00182533">
        <w:t>)</w:t>
      </w:r>
    </w:p>
    <w:p w14:paraId="457BB283" w14:textId="354F7682" w:rsidR="00827998" w:rsidRPr="00182533" w:rsidRDefault="00827998" w:rsidP="00060126">
      <w:pPr>
        <w:tabs>
          <w:tab w:val="clear" w:pos="794"/>
          <w:tab w:val="clear" w:pos="1191"/>
          <w:tab w:val="clear" w:pos="1588"/>
        </w:tabs>
      </w:pPr>
      <w:r w:rsidRPr="00182533">
        <w:t>PRBs</w:t>
      </w:r>
      <w:r w:rsidRPr="00182533">
        <w:tab/>
        <w:t>Bloques de recursos físicos (</w:t>
      </w:r>
      <w:r w:rsidR="009A5D01" w:rsidRPr="005F2BAE">
        <w:rPr>
          <w:i/>
          <w:iCs/>
        </w:rPr>
        <w:t>p</w:t>
      </w:r>
      <w:r w:rsidRPr="005F2BAE">
        <w:rPr>
          <w:i/>
          <w:iCs/>
        </w:rPr>
        <w:t>hysical resource blocks</w:t>
      </w:r>
      <w:r w:rsidRPr="00182533">
        <w:t>)</w:t>
      </w:r>
    </w:p>
    <w:p w14:paraId="357C1313" w14:textId="2B636E72" w:rsidR="00827998" w:rsidRPr="00182533" w:rsidRDefault="00827998" w:rsidP="00060126">
      <w:pPr>
        <w:tabs>
          <w:tab w:val="clear" w:pos="794"/>
          <w:tab w:val="clear" w:pos="1191"/>
          <w:tab w:val="clear" w:pos="1588"/>
        </w:tabs>
      </w:pPr>
      <w:r w:rsidRPr="00182533">
        <w:t>ProSe</w:t>
      </w:r>
      <w:r w:rsidRPr="00182533">
        <w:tab/>
        <w:t>Servicios de proximidad (</w:t>
      </w:r>
      <w:r w:rsidRPr="005F2BAE">
        <w:rPr>
          <w:i/>
          <w:iCs/>
        </w:rPr>
        <w:t>proximity based services</w:t>
      </w:r>
      <w:r w:rsidRPr="00182533">
        <w:t>)</w:t>
      </w:r>
    </w:p>
    <w:p w14:paraId="73F47E51" w14:textId="215C7F58" w:rsidR="00827998" w:rsidRPr="00182533" w:rsidRDefault="00827998" w:rsidP="00060126">
      <w:pPr>
        <w:tabs>
          <w:tab w:val="clear" w:pos="794"/>
          <w:tab w:val="clear" w:pos="1191"/>
          <w:tab w:val="clear" w:pos="1588"/>
        </w:tabs>
      </w:pPr>
      <w:r w:rsidRPr="00182533">
        <w:t>PSBCH</w:t>
      </w:r>
      <w:r w:rsidRPr="00182533">
        <w:tab/>
        <w:t>Canal físico de difusión del enlace lateral (</w:t>
      </w:r>
      <w:r w:rsidR="009A5D01" w:rsidRPr="005F2BAE">
        <w:rPr>
          <w:i/>
          <w:iCs/>
        </w:rPr>
        <w:t>p</w:t>
      </w:r>
      <w:r w:rsidRPr="005F2BAE">
        <w:rPr>
          <w:i/>
          <w:iCs/>
        </w:rPr>
        <w:t>hysical sidelink broadcast channel</w:t>
      </w:r>
      <w:r w:rsidRPr="00182533">
        <w:t>)</w:t>
      </w:r>
    </w:p>
    <w:p w14:paraId="059ECF08" w14:textId="262D8268" w:rsidR="00827998" w:rsidRPr="00182533" w:rsidRDefault="00827998" w:rsidP="00060126">
      <w:pPr>
        <w:tabs>
          <w:tab w:val="clear" w:pos="794"/>
          <w:tab w:val="clear" w:pos="1191"/>
          <w:tab w:val="clear" w:pos="1588"/>
        </w:tabs>
      </w:pPr>
      <w:r w:rsidRPr="00182533">
        <w:t>PSCCH</w:t>
      </w:r>
      <w:r w:rsidRPr="00182533">
        <w:tab/>
        <w:t>Canal físico de control del enlace lateral (</w:t>
      </w:r>
      <w:r w:rsidR="009A5D01" w:rsidRPr="005F2BAE">
        <w:rPr>
          <w:i/>
          <w:iCs/>
        </w:rPr>
        <w:t>p</w:t>
      </w:r>
      <w:r w:rsidRPr="005F2BAE">
        <w:rPr>
          <w:i/>
          <w:iCs/>
        </w:rPr>
        <w:t>hysical sidelink control channel</w:t>
      </w:r>
      <w:r w:rsidRPr="00182533">
        <w:t>)</w:t>
      </w:r>
    </w:p>
    <w:p w14:paraId="38792512" w14:textId="3F265F85" w:rsidR="00827998" w:rsidRPr="00182533" w:rsidRDefault="00827998" w:rsidP="00060126">
      <w:pPr>
        <w:tabs>
          <w:tab w:val="clear" w:pos="794"/>
          <w:tab w:val="clear" w:pos="1191"/>
          <w:tab w:val="clear" w:pos="1588"/>
        </w:tabs>
        <w:ind w:left="1985" w:hanging="1985"/>
      </w:pPr>
      <w:r w:rsidRPr="00182533">
        <w:t>PSDCH</w:t>
      </w:r>
      <w:r w:rsidRPr="00182533">
        <w:tab/>
        <w:t>Canal físico de descubrimiento del enlace lateral (</w:t>
      </w:r>
      <w:r w:rsidR="009A5D01" w:rsidRPr="005F2BAE">
        <w:rPr>
          <w:i/>
          <w:iCs/>
        </w:rPr>
        <w:t>p</w:t>
      </w:r>
      <w:r w:rsidRPr="005F2BAE">
        <w:rPr>
          <w:i/>
          <w:iCs/>
        </w:rPr>
        <w:t>hysical sidelink discovery channel</w:t>
      </w:r>
      <w:r w:rsidRPr="00182533">
        <w:t>)</w:t>
      </w:r>
    </w:p>
    <w:p w14:paraId="1A90021A" w14:textId="30050B76" w:rsidR="00827998" w:rsidRPr="00182533" w:rsidRDefault="00827998" w:rsidP="00060126">
      <w:pPr>
        <w:tabs>
          <w:tab w:val="clear" w:pos="794"/>
          <w:tab w:val="clear" w:pos="1191"/>
          <w:tab w:val="clear" w:pos="1588"/>
        </w:tabs>
      </w:pPr>
      <w:r w:rsidRPr="00182533">
        <w:t>PSSCH</w:t>
      </w:r>
      <w:r w:rsidRPr="00182533">
        <w:tab/>
        <w:t>Canal físico compartido del enlace lateral (</w:t>
      </w:r>
      <w:r w:rsidR="00763D81" w:rsidRPr="005F2BAE">
        <w:rPr>
          <w:i/>
          <w:iCs/>
        </w:rPr>
        <w:t>p</w:t>
      </w:r>
      <w:r w:rsidRPr="005F2BAE">
        <w:rPr>
          <w:i/>
          <w:iCs/>
        </w:rPr>
        <w:t>hysical sidelink shared channel</w:t>
      </w:r>
      <w:r w:rsidRPr="00182533">
        <w:t>)</w:t>
      </w:r>
    </w:p>
    <w:p w14:paraId="21AD5BC4" w14:textId="697D34AB" w:rsidR="00827998" w:rsidRPr="00182533" w:rsidRDefault="00827998" w:rsidP="00060126">
      <w:pPr>
        <w:tabs>
          <w:tab w:val="clear" w:pos="794"/>
          <w:tab w:val="clear" w:pos="1191"/>
          <w:tab w:val="clear" w:pos="1588"/>
        </w:tabs>
      </w:pPr>
      <w:r w:rsidRPr="00182533">
        <w:t>PUCCH</w:t>
      </w:r>
      <w:r w:rsidRPr="00182533">
        <w:tab/>
        <w:t>Canal físico de control del enlace ascendente (</w:t>
      </w:r>
      <w:r w:rsidR="00763D81" w:rsidRPr="005F2BAE">
        <w:rPr>
          <w:i/>
          <w:iCs/>
        </w:rPr>
        <w:t>p</w:t>
      </w:r>
      <w:r w:rsidRPr="005F2BAE">
        <w:rPr>
          <w:i/>
          <w:iCs/>
        </w:rPr>
        <w:t>hysical uplink control channel</w:t>
      </w:r>
      <w:r w:rsidRPr="00182533">
        <w:t>)</w:t>
      </w:r>
    </w:p>
    <w:p w14:paraId="12A62A26" w14:textId="3C8334DA" w:rsidR="00827998" w:rsidRPr="00182533" w:rsidRDefault="00827998" w:rsidP="00060126">
      <w:pPr>
        <w:tabs>
          <w:tab w:val="clear" w:pos="794"/>
          <w:tab w:val="clear" w:pos="1191"/>
          <w:tab w:val="clear" w:pos="1588"/>
        </w:tabs>
      </w:pPr>
      <w:r w:rsidRPr="00182533">
        <w:t>PUSCH</w:t>
      </w:r>
      <w:r w:rsidRPr="00182533">
        <w:tab/>
        <w:t xml:space="preserve">Canal físico compartido del enlace ascendente </w:t>
      </w:r>
      <w:r w:rsidRPr="00182533">
        <w:rPr>
          <w:i/>
          <w:iCs/>
        </w:rPr>
        <w:t>(</w:t>
      </w:r>
      <w:r w:rsidR="00763D81" w:rsidRPr="005F2BAE">
        <w:rPr>
          <w:i/>
          <w:iCs/>
        </w:rPr>
        <w:t>p</w:t>
      </w:r>
      <w:r w:rsidRPr="005F2BAE">
        <w:rPr>
          <w:i/>
          <w:iCs/>
        </w:rPr>
        <w:t>hysical uplink shared channel</w:t>
      </w:r>
      <w:r w:rsidRPr="00182533">
        <w:t>)</w:t>
      </w:r>
    </w:p>
    <w:p w14:paraId="0BABB346" w14:textId="7C9513C4" w:rsidR="00827998" w:rsidRPr="00182533" w:rsidRDefault="00827998" w:rsidP="00060126">
      <w:pPr>
        <w:tabs>
          <w:tab w:val="clear" w:pos="794"/>
          <w:tab w:val="clear" w:pos="1191"/>
          <w:tab w:val="clear" w:pos="1588"/>
        </w:tabs>
      </w:pPr>
      <w:r w:rsidRPr="00182533">
        <w:t>PWS</w:t>
      </w:r>
      <w:r w:rsidRPr="00182533">
        <w:tab/>
        <w:t>Sistema de alerta pública (</w:t>
      </w:r>
      <w:r w:rsidRPr="005F2BAE">
        <w:rPr>
          <w:i/>
          <w:iCs/>
        </w:rPr>
        <w:t>public warning system</w:t>
      </w:r>
      <w:r w:rsidRPr="00182533">
        <w:t>)</w:t>
      </w:r>
    </w:p>
    <w:p w14:paraId="55093223" w14:textId="6B92BA04" w:rsidR="00827998" w:rsidRPr="00182533" w:rsidRDefault="00827998" w:rsidP="00060126">
      <w:pPr>
        <w:tabs>
          <w:tab w:val="clear" w:pos="794"/>
          <w:tab w:val="clear" w:pos="1191"/>
          <w:tab w:val="clear" w:pos="1588"/>
        </w:tabs>
      </w:pPr>
      <w:r w:rsidRPr="00182533">
        <w:t>QAM</w:t>
      </w:r>
      <w:r w:rsidRPr="00182533">
        <w:tab/>
        <w:t>Modulación de amplitud en cuadratura (</w:t>
      </w:r>
      <w:r w:rsidR="00763D81" w:rsidRPr="005F2BAE">
        <w:rPr>
          <w:i/>
          <w:iCs/>
        </w:rPr>
        <w:t>q</w:t>
      </w:r>
      <w:r w:rsidRPr="005F2BAE">
        <w:rPr>
          <w:i/>
          <w:iCs/>
        </w:rPr>
        <w:t>uadrature amplitude modulation</w:t>
      </w:r>
      <w:r w:rsidRPr="00182533">
        <w:t>)</w:t>
      </w:r>
    </w:p>
    <w:p w14:paraId="5CD53AE9" w14:textId="7BE741D4" w:rsidR="00827998" w:rsidRPr="00182533" w:rsidRDefault="00827998" w:rsidP="00060126">
      <w:pPr>
        <w:tabs>
          <w:tab w:val="clear" w:pos="794"/>
          <w:tab w:val="clear" w:pos="1191"/>
          <w:tab w:val="clear" w:pos="1588"/>
        </w:tabs>
      </w:pPr>
      <w:r w:rsidRPr="00182533">
        <w:t>QoS</w:t>
      </w:r>
      <w:r w:rsidRPr="00182533">
        <w:tab/>
        <w:t>Calidad de servicio (</w:t>
      </w:r>
      <w:r w:rsidRPr="005F2BAE">
        <w:rPr>
          <w:i/>
          <w:iCs/>
        </w:rPr>
        <w:t>quality of service</w:t>
      </w:r>
      <w:r w:rsidRPr="00182533">
        <w:t>)</w:t>
      </w:r>
    </w:p>
    <w:p w14:paraId="7B41E072" w14:textId="10D84946" w:rsidR="00827998" w:rsidRPr="00182533" w:rsidRDefault="00827998" w:rsidP="00060126">
      <w:pPr>
        <w:tabs>
          <w:tab w:val="clear" w:pos="794"/>
          <w:tab w:val="clear" w:pos="1191"/>
          <w:tab w:val="clear" w:pos="1588"/>
        </w:tabs>
      </w:pPr>
      <w:r w:rsidRPr="00182533">
        <w:t>QPSK</w:t>
      </w:r>
      <w:r w:rsidRPr="00182533">
        <w:tab/>
        <w:t>Desplazamiento de fase en cuadratura (</w:t>
      </w:r>
      <w:r w:rsidR="00763D81" w:rsidRPr="005F2BAE">
        <w:rPr>
          <w:i/>
          <w:iCs/>
        </w:rPr>
        <w:t>q</w:t>
      </w:r>
      <w:r w:rsidRPr="005F2BAE">
        <w:rPr>
          <w:i/>
          <w:iCs/>
        </w:rPr>
        <w:t>uadrature phase shift keying</w:t>
      </w:r>
      <w:r w:rsidRPr="00182533">
        <w:t>)</w:t>
      </w:r>
    </w:p>
    <w:p w14:paraId="294C7385" w14:textId="0F9D00EB" w:rsidR="00827998" w:rsidRPr="005F2BAE" w:rsidRDefault="00827998" w:rsidP="00060126">
      <w:pPr>
        <w:tabs>
          <w:tab w:val="clear" w:pos="794"/>
          <w:tab w:val="clear" w:pos="1191"/>
          <w:tab w:val="clear" w:pos="1588"/>
        </w:tabs>
        <w:rPr>
          <w:lang w:val="it-IT"/>
        </w:rPr>
      </w:pPr>
      <w:r w:rsidRPr="005F2BAE">
        <w:rPr>
          <w:lang w:val="it-IT"/>
        </w:rPr>
        <w:t>RI</w:t>
      </w:r>
      <w:r w:rsidRPr="005F2BAE">
        <w:rPr>
          <w:lang w:val="it-IT"/>
        </w:rPr>
        <w:tab/>
        <w:t>Interfaz radioeléctri</w:t>
      </w:r>
      <w:r w:rsidR="000F289D" w:rsidRPr="005F2BAE">
        <w:rPr>
          <w:lang w:val="it-IT"/>
        </w:rPr>
        <w:t>c</w:t>
      </w:r>
      <w:r w:rsidRPr="005F2BAE">
        <w:rPr>
          <w:lang w:val="it-IT"/>
        </w:rPr>
        <w:t>a (</w:t>
      </w:r>
      <w:r w:rsidR="00763D81" w:rsidRPr="005F2BAE">
        <w:rPr>
          <w:i/>
          <w:iCs/>
          <w:lang w:val="it-IT"/>
        </w:rPr>
        <w:t>r</w:t>
      </w:r>
      <w:r w:rsidRPr="005F2BAE">
        <w:rPr>
          <w:i/>
          <w:iCs/>
          <w:lang w:val="it-IT"/>
        </w:rPr>
        <w:t>adio interface</w:t>
      </w:r>
      <w:r w:rsidRPr="005F2BAE">
        <w:rPr>
          <w:lang w:val="it-IT"/>
        </w:rPr>
        <w:t>)</w:t>
      </w:r>
    </w:p>
    <w:p w14:paraId="74F883C3" w14:textId="6B2AE173" w:rsidR="00827998" w:rsidRPr="005F2BAE" w:rsidRDefault="00827998" w:rsidP="00060126">
      <w:pPr>
        <w:tabs>
          <w:tab w:val="clear" w:pos="794"/>
          <w:tab w:val="clear" w:pos="1191"/>
          <w:tab w:val="clear" w:pos="1588"/>
        </w:tabs>
        <w:rPr>
          <w:lang w:val="it-IT"/>
        </w:rPr>
      </w:pPr>
      <w:r w:rsidRPr="005F2BAE">
        <w:rPr>
          <w:lang w:val="it-IT"/>
        </w:rPr>
        <w:t>RIT</w:t>
      </w:r>
      <w:r w:rsidRPr="005F2BAE">
        <w:rPr>
          <w:lang w:val="it-IT"/>
        </w:rPr>
        <w:tab/>
        <w:t>Tecnología de interfaz radioeléctrica (</w:t>
      </w:r>
      <w:r w:rsidRPr="005F2BAE">
        <w:rPr>
          <w:i/>
          <w:iCs/>
          <w:lang w:val="it-IT"/>
        </w:rPr>
        <w:t>radio interface technology</w:t>
      </w:r>
      <w:r w:rsidRPr="005F2BAE">
        <w:rPr>
          <w:lang w:val="it-IT"/>
        </w:rPr>
        <w:t>)</w:t>
      </w:r>
    </w:p>
    <w:p w14:paraId="7CE3D6DB" w14:textId="2C8D72F4" w:rsidR="00827998" w:rsidRPr="005F2BAE" w:rsidRDefault="00827998" w:rsidP="00060126">
      <w:pPr>
        <w:tabs>
          <w:tab w:val="clear" w:pos="794"/>
          <w:tab w:val="clear" w:pos="1191"/>
          <w:tab w:val="clear" w:pos="1588"/>
        </w:tabs>
        <w:rPr>
          <w:lang w:val="it-IT"/>
        </w:rPr>
      </w:pPr>
      <w:r w:rsidRPr="005F2BAE">
        <w:rPr>
          <w:lang w:val="it-IT"/>
        </w:rPr>
        <w:t>RLC</w:t>
      </w:r>
      <w:r w:rsidRPr="005F2BAE">
        <w:rPr>
          <w:lang w:val="it-IT"/>
        </w:rPr>
        <w:tab/>
        <w:t>Control de radioenlace (</w:t>
      </w:r>
      <w:r w:rsidRPr="005F2BAE">
        <w:rPr>
          <w:i/>
          <w:iCs/>
          <w:lang w:val="it-IT"/>
        </w:rPr>
        <w:t>radio link control</w:t>
      </w:r>
      <w:r w:rsidRPr="005F2BAE">
        <w:rPr>
          <w:lang w:val="it-IT"/>
        </w:rPr>
        <w:t>)</w:t>
      </w:r>
    </w:p>
    <w:p w14:paraId="4BB69C0C" w14:textId="14EFC762" w:rsidR="00827998" w:rsidRPr="005F2BAE" w:rsidRDefault="00827998" w:rsidP="00060126">
      <w:pPr>
        <w:tabs>
          <w:tab w:val="clear" w:pos="794"/>
          <w:tab w:val="clear" w:pos="1191"/>
          <w:tab w:val="clear" w:pos="1588"/>
        </w:tabs>
        <w:rPr>
          <w:lang w:val="it-IT"/>
        </w:rPr>
      </w:pPr>
      <w:r w:rsidRPr="005F2BAE">
        <w:rPr>
          <w:lang w:val="it-IT"/>
        </w:rPr>
        <w:t>RRC</w:t>
      </w:r>
      <w:r w:rsidRPr="005F2BAE">
        <w:rPr>
          <w:lang w:val="it-IT"/>
        </w:rPr>
        <w:tab/>
        <w:t>Control de radiofuente (</w:t>
      </w:r>
      <w:r w:rsidRPr="005F2BAE">
        <w:rPr>
          <w:i/>
          <w:iCs/>
          <w:lang w:val="it-IT"/>
        </w:rPr>
        <w:t>radio resource control</w:t>
      </w:r>
      <w:r w:rsidRPr="005F2BAE">
        <w:rPr>
          <w:lang w:val="it-IT"/>
        </w:rPr>
        <w:t>)</w:t>
      </w:r>
    </w:p>
    <w:p w14:paraId="378D6861" w14:textId="7F7ABEF5" w:rsidR="00827998" w:rsidRPr="00182533" w:rsidRDefault="00827998" w:rsidP="00060126">
      <w:pPr>
        <w:tabs>
          <w:tab w:val="clear" w:pos="794"/>
          <w:tab w:val="clear" w:pos="1191"/>
          <w:tab w:val="clear" w:pos="1588"/>
        </w:tabs>
      </w:pPr>
      <w:r w:rsidRPr="00182533">
        <w:t>RRM</w:t>
      </w:r>
      <w:r w:rsidRPr="00182533">
        <w:tab/>
        <w:t>Gestión del recurso radioeléctrico (</w:t>
      </w:r>
      <w:r w:rsidRPr="005F2BAE">
        <w:rPr>
          <w:i/>
          <w:iCs/>
        </w:rPr>
        <w:t>radio resource management</w:t>
      </w:r>
      <w:r w:rsidRPr="00182533">
        <w:t>)</w:t>
      </w:r>
    </w:p>
    <w:p w14:paraId="46EA19EB" w14:textId="71D433E8" w:rsidR="00827998" w:rsidRPr="00182533" w:rsidRDefault="00827998" w:rsidP="00060126">
      <w:pPr>
        <w:tabs>
          <w:tab w:val="clear" w:pos="794"/>
          <w:tab w:val="clear" w:pos="1191"/>
          <w:tab w:val="clear" w:pos="1588"/>
        </w:tabs>
      </w:pPr>
      <w:r w:rsidRPr="00182533">
        <w:t>SDP</w:t>
      </w:r>
      <w:r w:rsidRPr="00182533">
        <w:tab/>
        <w:t xml:space="preserve">Protocolo de descripción de </w:t>
      </w:r>
      <w:r w:rsidR="000F289D" w:rsidRPr="00182533">
        <w:t>sesión</w:t>
      </w:r>
      <w:r w:rsidRPr="00182533">
        <w:t xml:space="preserve"> (</w:t>
      </w:r>
      <w:r w:rsidRPr="005F2BAE">
        <w:rPr>
          <w:i/>
          <w:iCs/>
        </w:rPr>
        <w:t>session description protocol</w:t>
      </w:r>
      <w:r w:rsidRPr="00182533">
        <w:t>)</w:t>
      </w:r>
    </w:p>
    <w:p w14:paraId="1DF12D8E" w14:textId="669CA9D7" w:rsidR="00827998" w:rsidRPr="00182533" w:rsidRDefault="00827998" w:rsidP="00060126">
      <w:pPr>
        <w:tabs>
          <w:tab w:val="clear" w:pos="794"/>
          <w:tab w:val="clear" w:pos="1191"/>
          <w:tab w:val="clear" w:pos="1588"/>
        </w:tabs>
      </w:pPr>
      <w:r w:rsidRPr="00182533">
        <w:t>SDU</w:t>
      </w:r>
      <w:r w:rsidRPr="00182533">
        <w:tab/>
        <w:t>Unidad de datos de servicio (</w:t>
      </w:r>
      <w:r w:rsidRPr="005F2BAE">
        <w:rPr>
          <w:i/>
          <w:iCs/>
        </w:rPr>
        <w:t>service data unit</w:t>
      </w:r>
      <w:r w:rsidRPr="00182533">
        <w:t>)</w:t>
      </w:r>
    </w:p>
    <w:p w14:paraId="486D6A9D" w14:textId="3FF66E91" w:rsidR="00827998" w:rsidRPr="00182533" w:rsidRDefault="00827998" w:rsidP="00060126">
      <w:pPr>
        <w:tabs>
          <w:tab w:val="clear" w:pos="794"/>
          <w:tab w:val="clear" w:pos="1191"/>
          <w:tab w:val="clear" w:pos="1588"/>
        </w:tabs>
      </w:pPr>
      <w:r w:rsidRPr="00182533">
        <w:lastRenderedPageBreak/>
        <w:t>SFBC</w:t>
      </w:r>
      <w:r w:rsidRPr="00182533">
        <w:tab/>
        <w:t>Codificación del bloque espacio-frecuencias (</w:t>
      </w:r>
      <w:r w:rsidRPr="005F2BAE">
        <w:rPr>
          <w:i/>
          <w:iCs/>
        </w:rPr>
        <w:t>space-frequency block coding</w:t>
      </w:r>
      <w:r w:rsidRPr="00182533">
        <w:t>)</w:t>
      </w:r>
    </w:p>
    <w:p w14:paraId="289FF48F" w14:textId="0F81D0D0" w:rsidR="00827998" w:rsidRPr="00182533" w:rsidRDefault="00827998" w:rsidP="00060126">
      <w:pPr>
        <w:tabs>
          <w:tab w:val="clear" w:pos="794"/>
          <w:tab w:val="clear" w:pos="1191"/>
          <w:tab w:val="clear" w:pos="1588"/>
        </w:tabs>
      </w:pPr>
      <w:r w:rsidRPr="00182533">
        <w:t>SFH</w:t>
      </w:r>
      <w:r w:rsidRPr="00182533">
        <w:tab/>
        <w:t>Encabezamiento de supertrama (</w:t>
      </w:r>
      <w:r w:rsidRPr="005F2BAE">
        <w:rPr>
          <w:i/>
          <w:iCs/>
        </w:rPr>
        <w:t>super frame header</w:t>
      </w:r>
      <w:r w:rsidRPr="00182533">
        <w:t>)</w:t>
      </w:r>
    </w:p>
    <w:p w14:paraId="1B75DE87" w14:textId="52C386E8" w:rsidR="00827998" w:rsidRPr="00182533" w:rsidRDefault="00827998" w:rsidP="00060126">
      <w:pPr>
        <w:tabs>
          <w:tab w:val="clear" w:pos="794"/>
          <w:tab w:val="clear" w:pos="1191"/>
          <w:tab w:val="clear" w:pos="1588"/>
        </w:tabs>
      </w:pPr>
      <w:r w:rsidRPr="00182533">
        <w:t>SIM</w:t>
      </w:r>
      <w:r w:rsidRPr="00182533">
        <w:tab/>
        <w:t>Módulo de identidad de abonado (</w:t>
      </w:r>
      <w:r w:rsidRPr="005F2BAE">
        <w:rPr>
          <w:i/>
          <w:iCs/>
        </w:rPr>
        <w:t>subscriber identity module</w:t>
      </w:r>
      <w:r w:rsidRPr="00182533">
        <w:t>)</w:t>
      </w:r>
    </w:p>
    <w:p w14:paraId="13E6ACF3" w14:textId="1518B70A" w:rsidR="00827998" w:rsidRPr="00182533" w:rsidRDefault="00827998" w:rsidP="00060126">
      <w:pPr>
        <w:tabs>
          <w:tab w:val="clear" w:pos="794"/>
          <w:tab w:val="clear" w:pos="1191"/>
          <w:tab w:val="clear" w:pos="1588"/>
        </w:tabs>
      </w:pPr>
      <w:r w:rsidRPr="00182533">
        <w:t>SIP</w:t>
      </w:r>
      <w:r w:rsidRPr="00182533">
        <w:tab/>
        <w:t>Protocolo de inicio de sesión (</w:t>
      </w:r>
      <w:r w:rsidRPr="005F2BAE">
        <w:rPr>
          <w:i/>
          <w:iCs/>
        </w:rPr>
        <w:t>session initiation protocol</w:t>
      </w:r>
      <w:r w:rsidRPr="00182533">
        <w:t>)</w:t>
      </w:r>
    </w:p>
    <w:p w14:paraId="138599D5" w14:textId="37AC390D" w:rsidR="00827998" w:rsidRPr="00182533" w:rsidRDefault="00827998" w:rsidP="00060126">
      <w:pPr>
        <w:tabs>
          <w:tab w:val="clear" w:pos="794"/>
          <w:tab w:val="clear" w:pos="1191"/>
          <w:tab w:val="clear" w:pos="1588"/>
        </w:tabs>
      </w:pPr>
      <w:r w:rsidRPr="00182533">
        <w:t>SLmAP</w:t>
      </w:r>
      <w:r w:rsidRPr="00182533">
        <w:tab/>
        <w:t>Protocolo de aplicación de la interfaz SLm (</w:t>
      </w:r>
      <w:r w:rsidRPr="005F2BAE">
        <w:rPr>
          <w:i/>
          <w:iCs/>
        </w:rPr>
        <w:t>SLm interface application protocol</w:t>
      </w:r>
      <w:r w:rsidRPr="00182533">
        <w:t>)</w:t>
      </w:r>
    </w:p>
    <w:p w14:paraId="076B32A9" w14:textId="78F4AB98" w:rsidR="00827998" w:rsidRPr="009803F2" w:rsidRDefault="00827998" w:rsidP="00060126">
      <w:pPr>
        <w:tabs>
          <w:tab w:val="clear" w:pos="794"/>
          <w:tab w:val="clear" w:pos="1191"/>
          <w:tab w:val="clear" w:pos="1588"/>
        </w:tabs>
      </w:pPr>
      <w:r w:rsidRPr="009803F2">
        <w:t>SON</w:t>
      </w:r>
      <w:r w:rsidRPr="009803F2">
        <w:tab/>
        <w:t>Redes autoorganizadas (</w:t>
      </w:r>
      <w:r w:rsidRPr="009803F2">
        <w:rPr>
          <w:i/>
          <w:iCs/>
        </w:rPr>
        <w:t>self organizing networks</w:t>
      </w:r>
      <w:r w:rsidRPr="009803F2">
        <w:t>)</w:t>
      </w:r>
    </w:p>
    <w:p w14:paraId="36832C4D" w14:textId="6F258FDF" w:rsidR="00827998" w:rsidRPr="009803F2" w:rsidRDefault="00827998" w:rsidP="00060126">
      <w:pPr>
        <w:tabs>
          <w:tab w:val="clear" w:pos="794"/>
          <w:tab w:val="clear" w:pos="1191"/>
          <w:tab w:val="clear" w:pos="1588"/>
        </w:tabs>
        <w:ind w:left="1985" w:hanging="1985"/>
      </w:pPr>
      <w:r w:rsidRPr="009803F2">
        <w:t>SPDCCH</w:t>
      </w:r>
      <w:r w:rsidRPr="009803F2">
        <w:tab/>
        <w:t>Canal físico de control del enlace descendente corto (</w:t>
      </w:r>
      <w:r w:rsidR="00763D81" w:rsidRPr="009803F2">
        <w:rPr>
          <w:i/>
          <w:iCs/>
        </w:rPr>
        <w:t>s</w:t>
      </w:r>
      <w:r w:rsidRPr="009803F2">
        <w:rPr>
          <w:i/>
          <w:iCs/>
        </w:rPr>
        <w:t>hort physical downlink control channel</w:t>
      </w:r>
      <w:r w:rsidRPr="009803F2">
        <w:t>)</w:t>
      </w:r>
    </w:p>
    <w:p w14:paraId="61475492" w14:textId="36AE123A" w:rsidR="00827998" w:rsidRPr="009803F2" w:rsidRDefault="00827998" w:rsidP="00060126">
      <w:pPr>
        <w:tabs>
          <w:tab w:val="clear" w:pos="794"/>
          <w:tab w:val="clear" w:pos="1191"/>
          <w:tab w:val="clear" w:pos="1588"/>
        </w:tabs>
      </w:pPr>
      <w:r w:rsidRPr="009803F2">
        <w:t>SPS</w:t>
      </w:r>
      <w:r w:rsidRPr="009803F2">
        <w:tab/>
        <w:t>Planificación semipermanente (</w:t>
      </w:r>
      <w:r w:rsidRPr="009803F2">
        <w:rPr>
          <w:i/>
          <w:iCs/>
        </w:rPr>
        <w:t>semi-persient scheduling</w:t>
      </w:r>
      <w:r w:rsidRPr="009803F2">
        <w:t>)</w:t>
      </w:r>
    </w:p>
    <w:p w14:paraId="088453A3" w14:textId="3955D6ED" w:rsidR="00827998" w:rsidRPr="009803F2" w:rsidRDefault="00827998" w:rsidP="00060126">
      <w:pPr>
        <w:tabs>
          <w:tab w:val="clear" w:pos="794"/>
          <w:tab w:val="clear" w:pos="1191"/>
          <w:tab w:val="clear" w:pos="1588"/>
        </w:tabs>
        <w:ind w:left="1985" w:hanging="1985"/>
      </w:pPr>
      <w:r w:rsidRPr="009803F2">
        <w:t>SPUCCH</w:t>
      </w:r>
      <w:r w:rsidRPr="009803F2">
        <w:tab/>
        <w:t>Canal físico de control del enlace ascendente corto (</w:t>
      </w:r>
      <w:r w:rsidR="00763D81" w:rsidRPr="009803F2">
        <w:rPr>
          <w:i/>
          <w:iCs/>
        </w:rPr>
        <w:t>s</w:t>
      </w:r>
      <w:r w:rsidRPr="009803F2">
        <w:rPr>
          <w:i/>
          <w:iCs/>
        </w:rPr>
        <w:t>hort physical uplink control channel</w:t>
      </w:r>
      <w:r w:rsidRPr="009803F2">
        <w:t>)</w:t>
      </w:r>
    </w:p>
    <w:p w14:paraId="57894B96" w14:textId="03922C2F" w:rsidR="00827998" w:rsidRPr="009803F2" w:rsidRDefault="00827998" w:rsidP="00060126">
      <w:pPr>
        <w:tabs>
          <w:tab w:val="clear" w:pos="794"/>
          <w:tab w:val="clear" w:pos="1191"/>
          <w:tab w:val="clear" w:pos="1588"/>
        </w:tabs>
      </w:pPr>
      <w:r w:rsidRPr="009803F2">
        <w:t>SRIT</w:t>
      </w:r>
      <w:r w:rsidRPr="009803F2">
        <w:tab/>
        <w:t>Conjunto de RIT (</w:t>
      </w:r>
      <w:r w:rsidRPr="009803F2">
        <w:rPr>
          <w:i/>
          <w:iCs/>
        </w:rPr>
        <w:t xml:space="preserve">set of </w:t>
      </w:r>
      <w:r w:rsidR="00CB2103" w:rsidRPr="009803F2">
        <w:rPr>
          <w:i/>
          <w:iCs/>
        </w:rPr>
        <w:t>RIT</w:t>
      </w:r>
      <w:r w:rsidRPr="009803F2">
        <w:t>)</w:t>
      </w:r>
    </w:p>
    <w:p w14:paraId="49259C3F" w14:textId="65F42291" w:rsidR="00827998" w:rsidRPr="00182533" w:rsidRDefault="00827998" w:rsidP="00060126">
      <w:pPr>
        <w:tabs>
          <w:tab w:val="clear" w:pos="794"/>
          <w:tab w:val="clear" w:pos="1191"/>
          <w:tab w:val="clear" w:pos="1588"/>
        </w:tabs>
      </w:pPr>
      <w:r w:rsidRPr="00182533">
        <w:t>TDD</w:t>
      </w:r>
      <w:r w:rsidRPr="00182533">
        <w:tab/>
        <w:t>Dúplex por división de tiempo (</w:t>
      </w:r>
      <w:r w:rsidR="00763D81" w:rsidRPr="005F2BAE">
        <w:rPr>
          <w:i/>
          <w:iCs/>
        </w:rPr>
        <w:t>t</w:t>
      </w:r>
      <w:r w:rsidRPr="005F2BAE">
        <w:rPr>
          <w:i/>
          <w:iCs/>
        </w:rPr>
        <w:t>ime division duplex</w:t>
      </w:r>
      <w:r w:rsidRPr="00182533">
        <w:t>)</w:t>
      </w:r>
    </w:p>
    <w:p w14:paraId="42E80629" w14:textId="19CFBBA6" w:rsidR="00827998" w:rsidRPr="00182533" w:rsidRDefault="00827998" w:rsidP="00060126">
      <w:pPr>
        <w:tabs>
          <w:tab w:val="clear" w:pos="794"/>
          <w:tab w:val="clear" w:pos="1191"/>
          <w:tab w:val="clear" w:pos="1588"/>
        </w:tabs>
        <w:ind w:left="1985" w:hanging="1985"/>
      </w:pPr>
      <w:r w:rsidRPr="00182533">
        <w:t>TD-SCDMA</w:t>
      </w:r>
      <w:r w:rsidRPr="00182533">
        <w:tab/>
        <w:t>Acceso múltiple por división de código con sincronismo y división en el tiempo (</w:t>
      </w:r>
      <w:r w:rsidR="00763D81" w:rsidRPr="005F2BAE">
        <w:rPr>
          <w:i/>
          <w:iCs/>
        </w:rPr>
        <w:t>t</w:t>
      </w:r>
      <w:r w:rsidRPr="005F2BAE">
        <w:rPr>
          <w:i/>
          <w:iCs/>
        </w:rPr>
        <w:t>ime division synchronous code division multiple access</w:t>
      </w:r>
      <w:r w:rsidRPr="00182533">
        <w:t>)</w:t>
      </w:r>
    </w:p>
    <w:p w14:paraId="5A41349A" w14:textId="5C50348E" w:rsidR="00827998" w:rsidRPr="00182533" w:rsidRDefault="00827998" w:rsidP="00060126">
      <w:pPr>
        <w:tabs>
          <w:tab w:val="clear" w:pos="794"/>
          <w:tab w:val="clear" w:pos="1191"/>
          <w:tab w:val="clear" w:pos="1588"/>
        </w:tabs>
      </w:pPr>
      <w:r w:rsidRPr="00182533">
        <w:t>TF</w:t>
      </w:r>
      <w:r w:rsidRPr="00182533">
        <w:tab/>
        <w:t>Formato de transporte (</w:t>
      </w:r>
      <w:r w:rsidR="00763D81" w:rsidRPr="005F2BAE">
        <w:rPr>
          <w:i/>
          <w:iCs/>
        </w:rPr>
        <w:t>t</w:t>
      </w:r>
      <w:r w:rsidRPr="005F2BAE">
        <w:rPr>
          <w:i/>
          <w:iCs/>
        </w:rPr>
        <w:t>ransport format</w:t>
      </w:r>
      <w:r w:rsidRPr="00182533">
        <w:t>)</w:t>
      </w:r>
    </w:p>
    <w:p w14:paraId="128BCC65" w14:textId="46D08EE0" w:rsidR="00827998" w:rsidRPr="00182533" w:rsidRDefault="00827998" w:rsidP="00060126">
      <w:pPr>
        <w:tabs>
          <w:tab w:val="clear" w:pos="794"/>
          <w:tab w:val="clear" w:pos="1191"/>
          <w:tab w:val="clear" w:pos="1588"/>
        </w:tabs>
      </w:pPr>
      <w:r w:rsidRPr="00182533">
        <w:t>SMRT</w:t>
      </w:r>
      <w:r w:rsidRPr="00182533">
        <w:tab/>
        <w:t>Sensitividad multiantenas radiada total</w:t>
      </w:r>
    </w:p>
    <w:p w14:paraId="182CE701" w14:textId="2E44A16A" w:rsidR="00827998" w:rsidRPr="00182533" w:rsidRDefault="00827998" w:rsidP="00060126">
      <w:pPr>
        <w:tabs>
          <w:tab w:val="clear" w:pos="794"/>
          <w:tab w:val="clear" w:pos="1191"/>
          <w:tab w:val="clear" w:pos="1588"/>
        </w:tabs>
      </w:pPr>
      <w:r w:rsidRPr="00182533">
        <w:t>PRT</w:t>
      </w:r>
      <w:r w:rsidRPr="00182533">
        <w:tab/>
        <w:t>Potencia radiada total</w:t>
      </w:r>
    </w:p>
    <w:p w14:paraId="0DA6E091" w14:textId="5DD57A50" w:rsidR="00827998" w:rsidRPr="00182533" w:rsidRDefault="00827998" w:rsidP="00060126">
      <w:pPr>
        <w:tabs>
          <w:tab w:val="clear" w:pos="794"/>
          <w:tab w:val="clear" w:pos="1191"/>
          <w:tab w:val="clear" w:pos="1588"/>
        </w:tabs>
      </w:pPr>
      <w:r w:rsidRPr="00182533">
        <w:t>SRT</w:t>
      </w:r>
      <w:r w:rsidRPr="00182533">
        <w:tab/>
        <w:t>Sensitividad radiada total</w:t>
      </w:r>
    </w:p>
    <w:p w14:paraId="5601CDED" w14:textId="06401145" w:rsidR="00827998" w:rsidRPr="00182533" w:rsidRDefault="00827998" w:rsidP="00060126">
      <w:pPr>
        <w:tabs>
          <w:tab w:val="clear" w:pos="794"/>
          <w:tab w:val="clear" w:pos="1191"/>
          <w:tab w:val="clear" w:pos="1588"/>
        </w:tabs>
        <w:ind w:left="1985" w:hanging="1985"/>
      </w:pPr>
      <w:r w:rsidRPr="00182533">
        <w:t>TSDSI</w:t>
      </w:r>
      <w:r w:rsidRPr="00182533">
        <w:tab/>
        <w:t>Sociedad de Desarrollo de Normas de Telecomunicaciones de la India (</w:t>
      </w:r>
      <w:r w:rsidRPr="005F2BAE">
        <w:rPr>
          <w:i/>
          <w:iCs/>
        </w:rPr>
        <w:t>Telecommunications Standards Development Society, India</w:t>
      </w:r>
      <w:r w:rsidRPr="00182533">
        <w:t>)</w:t>
      </w:r>
    </w:p>
    <w:p w14:paraId="1E45E03B" w14:textId="2F8F7E86" w:rsidR="00827998" w:rsidRPr="00182533" w:rsidRDefault="00827998" w:rsidP="00060126">
      <w:pPr>
        <w:tabs>
          <w:tab w:val="clear" w:pos="794"/>
          <w:tab w:val="clear" w:pos="1191"/>
          <w:tab w:val="clear" w:pos="1588"/>
        </w:tabs>
        <w:ind w:left="1985" w:hanging="1985"/>
      </w:pPr>
      <w:r w:rsidRPr="00182533">
        <w:t>TTA</w:t>
      </w:r>
      <w:r w:rsidRPr="00182533">
        <w:tab/>
        <w:t>Asociación de Tecnología de las Telecomunicaciones (</w:t>
      </w:r>
      <w:r w:rsidRPr="005F2BAE">
        <w:rPr>
          <w:i/>
          <w:iCs/>
        </w:rPr>
        <w:t>Telecommunications Technology Association</w:t>
      </w:r>
      <w:r w:rsidRPr="00182533">
        <w:t>)</w:t>
      </w:r>
    </w:p>
    <w:p w14:paraId="79B7F6D2" w14:textId="3A94806F" w:rsidR="00827998" w:rsidRPr="00182533" w:rsidRDefault="00827998" w:rsidP="00060126">
      <w:pPr>
        <w:tabs>
          <w:tab w:val="clear" w:pos="794"/>
          <w:tab w:val="clear" w:pos="1191"/>
          <w:tab w:val="clear" w:pos="1588"/>
        </w:tabs>
        <w:ind w:left="1985" w:hanging="1985"/>
      </w:pPr>
      <w:r w:rsidRPr="00182533">
        <w:t>TTC</w:t>
      </w:r>
      <w:r w:rsidRPr="00182533">
        <w:tab/>
        <w:t>Comisión de Tecnología de las Telecomunicaciones (</w:t>
      </w:r>
      <w:r w:rsidRPr="005F2BAE">
        <w:rPr>
          <w:i/>
          <w:iCs/>
        </w:rPr>
        <w:t>Telecommunication Technology Committee</w:t>
      </w:r>
      <w:r w:rsidRPr="00182533">
        <w:t>)</w:t>
      </w:r>
    </w:p>
    <w:p w14:paraId="2184C9C1" w14:textId="3A0603A4" w:rsidR="00827998" w:rsidRPr="00182533" w:rsidRDefault="00827998" w:rsidP="000C0962">
      <w:pPr>
        <w:tabs>
          <w:tab w:val="clear" w:pos="794"/>
          <w:tab w:val="clear" w:pos="1191"/>
          <w:tab w:val="clear" w:pos="1588"/>
        </w:tabs>
        <w:spacing w:before="80"/>
      </w:pPr>
      <w:r w:rsidRPr="00182533">
        <w:t>TTCN</w:t>
      </w:r>
      <w:r w:rsidRPr="00182533">
        <w:tab/>
        <w:t>Notación de pruebas y de control de pruebas (</w:t>
      </w:r>
      <w:r w:rsidR="00763D81" w:rsidRPr="005F2BAE">
        <w:rPr>
          <w:i/>
          <w:iCs/>
        </w:rPr>
        <w:t>t</w:t>
      </w:r>
      <w:r w:rsidRPr="005F2BAE">
        <w:rPr>
          <w:i/>
          <w:iCs/>
        </w:rPr>
        <w:t xml:space="preserve">esting and </w:t>
      </w:r>
      <w:r w:rsidR="00763D81" w:rsidRPr="005F2BAE">
        <w:rPr>
          <w:i/>
          <w:iCs/>
        </w:rPr>
        <w:t>t</w:t>
      </w:r>
      <w:r w:rsidRPr="005F2BAE">
        <w:rPr>
          <w:i/>
          <w:iCs/>
        </w:rPr>
        <w:t xml:space="preserve">est </w:t>
      </w:r>
      <w:r w:rsidR="00763D81" w:rsidRPr="005F2BAE">
        <w:rPr>
          <w:i/>
          <w:iCs/>
        </w:rPr>
        <w:t>c</w:t>
      </w:r>
      <w:r w:rsidRPr="005F2BAE">
        <w:rPr>
          <w:i/>
          <w:iCs/>
        </w:rPr>
        <w:t xml:space="preserve">ontrol </w:t>
      </w:r>
      <w:r w:rsidR="00763D81" w:rsidRPr="005F2BAE">
        <w:rPr>
          <w:i/>
          <w:iCs/>
        </w:rPr>
        <w:t>n</w:t>
      </w:r>
      <w:r w:rsidRPr="005F2BAE">
        <w:rPr>
          <w:i/>
          <w:iCs/>
        </w:rPr>
        <w:t>otation</w:t>
      </w:r>
      <w:r w:rsidRPr="00182533">
        <w:t>)</w:t>
      </w:r>
    </w:p>
    <w:p w14:paraId="7E3CC781" w14:textId="5B64D2CB" w:rsidR="00827998" w:rsidRPr="00182533" w:rsidRDefault="00827998" w:rsidP="00060126">
      <w:pPr>
        <w:tabs>
          <w:tab w:val="clear" w:pos="794"/>
          <w:tab w:val="clear" w:pos="1191"/>
          <w:tab w:val="clear" w:pos="1588"/>
        </w:tabs>
      </w:pPr>
      <w:r w:rsidRPr="00182533">
        <w:t>TTI</w:t>
      </w:r>
      <w:r w:rsidRPr="00182533">
        <w:tab/>
        <w:t>Intervalo de tiempo de transmisión (</w:t>
      </w:r>
      <w:r w:rsidRPr="005F2BAE">
        <w:rPr>
          <w:i/>
          <w:iCs/>
        </w:rPr>
        <w:t>transmission time interval</w:t>
      </w:r>
      <w:r w:rsidRPr="00182533">
        <w:t>)</w:t>
      </w:r>
    </w:p>
    <w:p w14:paraId="7CBE8A42" w14:textId="198AC5CE" w:rsidR="00827998" w:rsidRPr="00182533" w:rsidRDefault="00827998" w:rsidP="00060126">
      <w:pPr>
        <w:tabs>
          <w:tab w:val="clear" w:pos="794"/>
          <w:tab w:val="clear" w:pos="1191"/>
          <w:tab w:val="clear" w:pos="1588"/>
        </w:tabs>
      </w:pPr>
      <w:r w:rsidRPr="00182533">
        <w:t>UCI</w:t>
      </w:r>
      <w:r w:rsidRPr="00182533">
        <w:tab/>
        <w:t>Información de control del enlace ascendente (</w:t>
      </w:r>
      <w:r w:rsidR="00763D81" w:rsidRPr="005F2BAE">
        <w:rPr>
          <w:i/>
          <w:iCs/>
        </w:rPr>
        <w:t>u</w:t>
      </w:r>
      <w:r w:rsidRPr="005F2BAE">
        <w:rPr>
          <w:i/>
          <w:iCs/>
        </w:rPr>
        <w:t>plink control information</w:t>
      </w:r>
      <w:r w:rsidRPr="00182533">
        <w:t>)</w:t>
      </w:r>
    </w:p>
    <w:p w14:paraId="34CB037C" w14:textId="25EB8A79" w:rsidR="00827998" w:rsidRPr="00182533" w:rsidRDefault="00827998" w:rsidP="00060126">
      <w:pPr>
        <w:tabs>
          <w:tab w:val="clear" w:pos="794"/>
          <w:tab w:val="clear" w:pos="1191"/>
          <w:tab w:val="clear" w:pos="1588"/>
        </w:tabs>
      </w:pPr>
      <w:r w:rsidRPr="00182533">
        <w:t>UE</w:t>
      </w:r>
      <w:r w:rsidRPr="00182533">
        <w:tab/>
        <w:t>Equipo de usuario (</w:t>
      </w:r>
      <w:r w:rsidRPr="005F2BAE">
        <w:rPr>
          <w:i/>
          <w:iCs/>
        </w:rPr>
        <w:t>user equipment</w:t>
      </w:r>
      <w:r w:rsidRPr="00182533">
        <w:t>)</w:t>
      </w:r>
    </w:p>
    <w:p w14:paraId="6B51691C" w14:textId="292CA4D8" w:rsidR="00827998" w:rsidRPr="000C0962" w:rsidRDefault="00827998" w:rsidP="00060126">
      <w:pPr>
        <w:tabs>
          <w:tab w:val="clear" w:pos="794"/>
          <w:tab w:val="clear" w:pos="1191"/>
          <w:tab w:val="clear" w:pos="1588"/>
        </w:tabs>
        <w:ind w:left="1985" w:hanging="1985"/>
        <w:rPr>
          <w:spacing w:val="-6"/>
        </w:rPr>
      </w:pPr>
      <w:r w:rsidRPr="00182533">
        <w:t>UL-CoMP</w:t>
      </w:r>
      <w:r w:rsidRPr="00182533">
        <w:tab/>
      </w:r>
      <w:r w:rsidRPr="000C0962">
        <w:rPr>
          <w:spacing w:val="-6"/>
        </w:rPr>
        <w:t>Coordinación multipunto en el enlace ascendente (</w:t>
      </w:r>
      <w:r w:rsidR="00763D81" w:rsidRPr="000C0962">
        <w:rPr>
          <w:i/>
          <w:iCs/>
          <w:spacing w:val="-6"/>
        </w:rPr>
        <w:t>u</w:t>
      </w:r>
      <w:r w:rsidRPr="000C0962">
        <w:rPr>
          <w:i/>
          <w:iCs/>
          <w:spacing w:val="-6"/>
        </w:rPr>
        <w:t xml:space="preserve">plink coordinated </w:t>
      </w:r>
      <w:r w:rsidR="000F289D" w:rsidRPr="000C0962">
        <w:rPr>
          <w:i/>
          <w:iCs/>
          <w:spacing w:val="-6"/>
        </w:rPr>
        <w:t>multipoint</w:t>
      </w:r>
      <w:r w:rsidRPr="000C0962">
        <w:rPr>
          <w:spacing w:val="-6"/>
        </w:rPr>
        <w:t>)</w:t>
      </w:r>
    </w:p>
    <w:p w14:paraId="2D3A58CD" w14:textId="666B57A4" w:rsidR="00827998" w:rsidRPr="00182533" w:rsidRDefault="00827998" w:rsidP="00060126">
      <w:pPr>
        <w:tabs>
          <w:tab w:val="clear" w:pos="794"/>
          <w:tab w:val="clear" w:pos="1191"/>
          <w:tab w:val="clear" w:pos="1588"/>
        </w:tabs>
      </w:pPr>
      <w:r w:rsidRPr="00182533">
        <w:t>UL-SCH</w:t>
      </w:r>
      <w:r w:rsidRPr="00182533">
        <w:tab/>
        <w:t>Canal compartido del enlace ascendente (</w:t>
      </w:r>
      <w:r w:rsidR="00763D81" w:rsidRPr="005F2BAE">
        <w:rPr>
          <w:i/>
          <w:iCs/>
        </w:rPr>
        <w:t>u</w:t>
      </w:r>
      <w:r w:rsidRPr="005F2BAE">
        <w:rPr>
          <w:i/>
          <w:iCs/>
        </w:rPr>
        <w:t>plink shared channel</w:t>
      </w:r>
      <w:r w:rsidRPr="00182533">
        <w:t>)</w:t>
      </w:r>
    </w:p>
    <w:p w14:paraId="326D6D3E" w14:textId="6B5319C2" w:rsidR="00827998" w:rsidRPr="00182533" w:rsidRDefault="00827998" w:rsidP="00060126">
      <w:pPr>
        <w:tabs>
          <w:tab w:val="clear" w:pos="794"/>
          <w:tab w:val="clear" w:pos="1191"/>
          <w:tab w:val="clear" w:pos="1588"/>
        </w:tabs>
      </w:pPr>
      <w:r w:rsidRPr="00182533">
        <w:t>UpPTS</w:t>
      </w:r>
      <w:r w:rsidRPr="00182533">
        <w:tab/>
        <w:t>Parte para el enlace ascendente (</w:t>
      </w:r>
      <w:r w:rsidR="00763D81" w:rsidRPr="005F2BAE">
        <w:rPr>
          <w:i/>
          <w:iCs/>
        </w:rPr>
        <w:t>u</w:t>
      </w:r>
      <w:r w:rsidRPr="005F2BAE">
        <w:rPr>
          <w:i/>
          <w:iCs/>
        </w:rPr>
        <w:t>plink part</w:t>
      </w:r>
      <w:r w:rsidRPr="00182533">
        <w:t>)</w:t>
      </w:r>
    </w:p>
    <w:p w14:paraId="2B04A2EA" w14:textId="444BB967" w:rsidR="00827998" w:rsidRPr="00182533" w:rsidRDefault="00827998" w:rsidP="00060126">
      <w:pPr>
        <w:tabs>
          <w:tab w:val="clear" w:pos="794"/>
          <w:tab w:val="clear" w:pos="1191"/>
          <w:tab w:val="clear" w:pos="1588"/>
        </w:tabs>
      </w:pPr>
      <w:r w:rsidRPr="00182533">
        <w:t>V2V</w:t>
      </w:r>
      <w:r w:rsidRPr="00182533">
        <w:tab/>
        <w:t>De vehículo a vehículo (</w:t>
      </w:r>
      <w:r w:rsidRPr="005F2BAE">
        <w:rPr>
          <w:i/>
          <w:iCs/>
        </w:rPr>
        <w:t>vehicle to vehicle</w:t>
      </w:r>
      <w:r w:rsidRPr="00182533">
        <w:t>)</w:t>
      </w:r>
    </w:p>
    <w:p w14:paraId="6BEAB81B" w14:textId="2FFABD60" w:rsidR="00827998" w:rsidRPr="00182533" w:rsidRDefault="00827998" w:rsidP="00060126">
      <w:pPr>
        <w:tabs>
          <w:tab w:val="clear" w:pos="794"/>
          <w:tab w:val="clear" w:pos="1191"/>
          <w:tab w:val="clear" w:pos="1588"/>
        </w:tabs>
      </w:pPr>
      <w:r w:rsidRPr="00182533">
        <w:t>WirelessMAN</w:t>
      </w:r>
      <w:r w:rsidRPr="00182533">
        <w:tab/>
      </w:r>
      <w:r w:rsidR="001A16F4" w:rsidRPr="00182533">
        <w:t xml:space="preserve">Redes </w:t>
      </w:r>
      <w:r w:rsidRPr="00182533">
        <w:t>inalámbricas de área metropolitana (</w:t>
      </w:r>
      <w:r w:rsidR="00763D81" w:rsidRPr="005F2BAE">
        <w:rPr>
          <w:i/>
          <w:iCs/>
        </w:rPr>
        <w:t>w</w:t>
      </w:r>
      <w:r w:rsidRPr="005F2BAE">
        <w:rPr>
          <w:i/>
          <w:iCs/>
        </w:rPr>
        <w:t>ireless metropolitan area networks</w:t>
      </w:r>
      <w:r w:rsidRPr="00182533">
        <w:t>)</w:t>
      </w:r>
    </w:p>
    <w:p w14:paraId="26A5E07E" w14:textId="442C853E" w:rsidR="00827998" w:rsidRPr="00182533" w:rsidRDefault="00827998" w:rsidP="000C0962">
      <w:pPr>
        <w:tabs>
          <w:tab w:val="clear" w:pos="794"/>
          <w:tab w:val="clear" w:pos="1191"/>
          <w:tab w:val="clear" w:pos="1588"/>
        </w:tabs>
        <w:spacing w:before="80"/>
      </w:pPr>
      <w:r w:rsidRPr="00182533">
        <w:t>WLAN</w:t>
      </w:r>
      <w:r w:rsidRPr="00182533">
        <w:tab/>
      </w:r>
      <w:r w:rsidR="001A16F4" w:rsidRPr="00182533">
        <w:t xml:space="preserve">Red </w:t>
      </w:r>
      <w:r w:rsidRPr="00182533">
        <w:t>de área local inalámbrica (</w:t>
      </w:r>
      <w:r w:rsidR="00763D81" w:rsidRPr="005F2BAE">
        <w:rPr>
          <w:i/>
          <w:iCs/>
        </w:rPr>
        <w:t>w</w:t>
      </w:r>
      <w:r w:rsidRPr="005F2BAE">
        <w:rPr>
          <w:i/>
          <w:iCs/>
        </w:rPr>
        <w:t>ireless local area network</w:t>
      </w:r>
      <w:r w:rsidRPr="00182533">
        <w:t>)</w:t>
      </w:r>
    </w:p>
    <w:p w14:paraId="44A1FED7" w14:textId="6E65B1B2" w:rsidR="00827998" w:rsidRPr="00182533" w:rsidRDefault="00827998" w:rsidP="00060126">
      <w:pPr>
        <w:tabs>
          <w:tab w:val="clear" w:pos="794"/>
          <w:tab w:val="clear" w:pos="1191"/>
          <w:tab w:val="clear" w:pos="1588"/>
        </w:tabs>
        <w:ind w:left="1985" w:hanging="1985"/>
      </w:pPr>
      <w:r w:rsidRPr="00182533">
        <w:t>WT</w:t>
      </w:r>
      <w:r w:rsidRPr="00182533">
        <w:tab/>
      </w:r>
      <w:r w:rsidR="001A16F4" w:rsidRPr="00182533">
        <w:t xml:space="preserve">Terminación </w:t>
      </w:r>
      <w:r w:rsidRPr="00182533">
        <w:t xml:space="preserve">de red de área local inalámbrica </w:t>
      </w:r>
      <w:r w:rsidRPr="005F2BAE">
        <w:t>(</w:t>
      </w:r>
      <w:r w:rsidR="00763D81" w:rsidRPr="005F2BAE">
        <w:rPr>
          <w:i/>
          <w:iCs/>
        </w:rPr>
        <w:t>w</w:t>
      </w:r>
      <w:r w:rsidRPr="005F2BAE">
        <w:rPr>
          <w:i/>
          <w:iCs/>
        </w:rPr>
        <w:t>ireless local area network termination</w:t>
      </w:r>
      <w:r w:rsidRPr="00182533">
        <w:t>)</w:t>
      </w:r>
    </w:p>
    <w:p w14:paraId="7ED91FCD" w14:textId="5DE5E023" w:rsidR="00827998" w:rsidRPr="00182533" w:rsidRDefault="00827998" w:rsidP="000C0962">
      <w:pPr>
        <w:tabs>
          <w:tab w:val="clear" w:pos="794"/>
          <w:tab w:val="clear" w:pos="1191"/>
          <w:tab w:val="clear" w:pos="1588"/>
        </w:tabs>
        <w:spacing w:before="60"/>
      </w:pPr>
      <w:r w:rsidRPr="00182533">
        <w:t>XwAP</w:t>
      </w:r>
      <w:r w:rsidRPr="00182533">
        <w:tab/>
        <w:t>Protocolo de aplicación Xw (</w:t>
      </w:r>
      <w:r w:rsidRPr="00CB2103">
        <w:rPr>
          <w:i/>
          <w:iCs/>
          <w:lang w:val="en-GB"/>
        </w:rPr>
        <w:t>Xw application protocol</w:t>
      </w:r>
      <w:r w:rsidRPr="00182533">
        <w:t>)</w:t>
      </w:r>
      <w:bookmarkEnd w:id="87"/>
    </w:p>
    <w:p w14:paraId="6AA5F72D" w14:textId="77777777" w:rsidR="00827998" w:rsidRPr="00182533" w:rsidRDefault="00827998" w:rsidP="000C0962">
      <w:pPr>
        <w:spacing w:before="0"/>
        <w:jc w:val="center"/>
      </w:pPr>
      <w:r w:rsidRPr="00182533">
        <w:t>______________</w:t>
      </w:r>
    </w:p>
    <w:sectPr w:rsidR="00827998" w:rsidRPr="00182533" w:rsidSect="00454D5C">
      <w:headerReference w:type="even" r:id="rId4264"/>
      <w:headerReference w:type="default" r:id="rId4265"/>
      <w:pgSz w:w="11907" w:h="16834" w:code="9"/>
      <w:pgMar w:top="1418" w:right="1134" w:bottom="1134" w:left="1134" w:header="720" w:footer="48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522773" w14:textId="77777777" w:rsidR="00125BD3" w:rsidRDefault="00125BD3">
      <w:r>
        <w:separator/>
      </w:r>
    </w:p>
  </w:endnote>
  <w:endnote w:type="continuationSeparator" w:id="0">
    <w:p w14:paraId="0B22A315" w14:textId="77777777" w:rsidR="00125BD3" w:rsidRDefault="00125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BatangChe">
    <w:charset w:val="81"/>
    <w:family w:val="modern"/>
    <w:pitch w:val="fixed"/>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80B3C9" w14:textId="77777777" w:rsidR="00301DB3" w:rsidRDefault="00301DB3">
    <w:pPr>
      <w:pStyle w:val="Footer"/>
    </w:pPr>
    <w:r>
      <w:drawing>
        <wp:anchor distT="0" distB="0" distL="0" distR="0" simplePos="0" relativeHeight="251656192" behindDoc="0" locked="0" layoutInCell="1" allowOverlap="1" wp14:anchorId="75375017" wp14:editId="660877D7">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07498E"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B93C2C" w14:textId="77777777" w:rsidR="00125BD3" w:rsidRDefault="00125BD3">
      <w:r>
        <w:separator/>
      </w:r>
    </w:p>
  </w:footnote>
  <w:footnote w:type="continuationSeparator" w:id="0">
    <w:p w14:paraId="170418C1" w14:textId="77777777" w:rsidR="00125BD3" w:rsidRDefault="00125BD3">
      <w:r>
        <w:continuationSeparator/>
      </w:r>
    </w:p>
  </w:footnote>
  <w:footnote w:id="1">
    <w:p w14:paraId="3BB87073" w14:textId="51F748C9" w:rsidR="001C2454" w:rsidRPr="009F4DE0" w:rsidRDefault="001C2454" w:rsidP="001C2454">
      <w:pPr>
        <w:pStyle w:val="FootnoteText"/>
      </w:pPr>
      <w:r w:rsidRPr="009F4DE0">
        <w:rPr>
          <w:rStyle w:val="FootnoteReference"/>
        </w:rPr>
        <w:footnoteRef/>
      </w:r>
      <w:r w:rsidRPr="009F4DE0">
        <w:tab/>
        <w:t>Deben utilizarse las últimas versiones de las Recomendaciones o Informes en vigor.</w:t>
      </w:r>
    </w:p>
  </w:footnote>
  <w:footnote w:id="2">
    <w:p w14:paraId="366682FD" w14:textId="581BBA93" w:rsidR="001C2454" w:rsidRPr="009F4DE0" w:rsidRDefault="001C2454" w:rsidP="001C2454">
      <w:pPr>
        <w:pStyle w:val="FootnoteText"/>
      </w:pPr>
      <w:r w:rsidRPr="009F4DE0">
        <w:rPr>
          <w:rStyle w:val="FootnoteReference"/>
        </w:rPr>
        <w:footnoteRef/>
      </w:r>
      <w:r w:rsidRPr="009F4DE0">
        <w:tab/>
        <w:t>Las Recomendaciones UIT-R M.1457 y UIT-R M.2012 son dos recomendaciones independientes y autónomas, cada una de las cuales tiene un objetivo específico. Ambas Recomendaciones progresarán de forma independiente, si bien el contenido de ambos documentos podría solaparse parcialmente por tener elementos en común.</w:t>
      </w:r>
    </w:p>
  </w:footnote>
  <w:footnote w:id="3">
    <w:p w14:paraId="2BCC0E9F" w14:textId="09824BCF" w:rsidR="001C2454" w:rsidRPr="009F4DE0" w:rsidRDefault="001C2454" w:rsidP="001C2454">
      <w:pPr>
        <w:pStyle w:val="FootnoteText"/>
      </w:pPr>
      <w:r w:rsidRPr="009F4DE0">
        <w:rPr>
          <w:rStyle w:val="FootnoteReference"/>
        </w:rPr>
        <w:footnoteRef/>
      </w:r>
      <w:r w:rsidRPr="009F4DE0">
        <w:tab/>
        <w:t>Las velocidades de datos son las señaladas en la Recomendación UIT-R M.1645.</w:t>
      </w:r>
    </w:p>
  </w:footnote>
  <w:footnote w:id="4">
    <w:p w14:paraId="3CE82588" w14:textId="6AAB89A0" w:rsidR="001C2454" w:rsidRPr="009F4DE0" w:rsidRDefault="001C2454" w:rsidP="001C2454">
      <w:pPr>
        <w:pStyle w:val="FootnoteText"/>
      </w:pPr>
      <w:r w:rsidRPr="009F4DE0">
        <w:rPr>
          <w:rStyle w:val="FootnoteReference"/>
        </w:rPr>
        <w:footnoteRef/>
      </w:r>
      <w:r w:rsidRPr="009F4DE0">
        <w:tab/>
        <w:t xml:space="preserve">Desarrollado por 3GPP como </w:t>
      </w:r>
      <w:r w:rsidRPr="009F4DE0">
        <w:rPr>
          <w:i/>
          <w:iCs/>
        </w:rPr>
        <w:t>LTE Release 10 and Beyond (Long Term Evolution-Advanced)</w:t>
      </w:r>
      <w:r w:rsidRPr="009F4DE0">
        <w:t xml:space="preserve"> (LTE Versión 10 y sistemas posteriores (Evolución-Avanzada a largo plazo)).</w:t>
      </w:r>
    </w:p>
  </w:footnote>
  <w:footnote w:id="5">
    <w:p w14:paraId="231EE42D" w14:textId="61EDA6BD" w:rsidR="001C2454" w:rsidRPr="009F4DE0" w:rsidRDefault="001C2454" w:rsidP="001C2454">
      <w:pPr>
        <w:pStyle w:val="FootnoteText"/>
      </w:pPr>
      <w:r w:rsidRPr="009F4DE0">
        <w:rPr>
          <w:rStyle w:val="FootnoteReference"/>
        </w:rPr>
        <w:footnoteRef/>
      </w:r>
      <w:r w:rsidRPr="009F4DE0">
        <w:tab/>
        <w:t xml:space="preserve">Desarrollado por el IEEE como especificación </w:t>
      </w:r>
      <w:r w:rsidRPr="009F4DE0">
        <w:rPr>
          <w:i/>
          <w:iCs/>
        </w:rPr>
        <w:t>WirelessMAN-Advanced</w:t>
      </w:r>
      <w:r w:rsidRPr="009F4DE0">
        <w:t xml:space="preserve"> (MAN Inalámbrica</w:t>
      </w:r>
      <w:r w:rsidRPr="009F4DE0">
        <w:noBreakHyphen/>
        <w:t>Avanzada) e incluida en la norma 802.16 del IEEE comenzando por la aprobación de la norma 802.16m del IEEE.</w:t>
      </w:r>
    </w:p>
  </w:footnote>
  <w:footnote w:id="6">
    <w:p w14:paraId="3BD20AF5" w14:textId="5FC76539" w:rsidR="002E1E51" w:rsidRPr="009F4DE0" w:rsidRDefault="002E1E51" w:rsidP="002E1E51">
      <w:pPr>
        <w:pStyle w:val="FootnoteText"/>
      </w:pPr>
      <w:r w:rsidRPr="009F4DE0">
        <w:rPr>
          <w:rStyle w:val="FootnoteReference"/>
        </w:rPr>
        <w:footnoteRef/>
      </w:r>
      <w:r w:rsidRPr="009F4DE0">
        <w:tab/>
        <w:t>Una «GCS» (Especificación básica global) es el conjunto de especificaciones que define una única RIT, un SRIT o una RIT perteneciente a un SRIT.</w:t>
      </w:r>
    </w:p>
  </w:footnote>
  <w:footnote w:id="7">
    <w:p w14:paraId="1DB2CE25" w14:textId="5F804357" w:rsidR="002E1E51" w:rsidRPr="009F4DE0" w:rsidRDefault="002E1E51">
      <w:pPr>
        <w:pStyle w:val="FootnoteText"/>
      </w:pPr>
      <w:r w:rsidRPr="009F4DE0">
        <w:rPr>
          <w:rStyle w:val="FootnoteReference"/>
        </w:rPr>
        <w:footnoteRef/>
      </w:r>
      <w:r w:rsidRPr="009F4DE0">
        <w:tab/>
        <w:t>Tecnología de la interfaz radioeléctrica</w:t>
      </w:r>
    </w:p>
  </w:footnote>
  <w:footnote w:id="8">
    <w:p w14:paraId="400EA751" w14:textId="3C29A789" w:rsidR="002E1E51" w:rsidRPr="009F4DE0" w:rsidRDefault="002E1E51" w:rsidP="002E1E51">
      <w:pPr>
        <w:pStyle w:val="FootnoteText"/>
      </w:pPr>
      <w:r w:rsidRPr="009F4DE0">
        <w:rPr>
          <w:rStyle w:val="FootnoteReference"/>
        </w:rPr>
        <w:footnoteRef/>
      </w:r>
      <w:r w:rsidRPr="009F4DE0">
        <w:tab/>
        <w:t>Conjunto de tecnologías de la interfaz radioeléctrica</w:t>
      </w:r>
    </w:p>
  </w:footnote>
  <w:footnote w:id="9">
    <w:p w14:paraId="51BA17A3" w14:textId="77777777" w:rsidR="00931108" w:rsidRPr="009F4DE0" w:rsidRDefault="00931108" w:rsidP="00931108">
      <w:pPr>
        <w:pStyle w:val="FootnoteText"/>
      </w:pPr>
      <w:r w:rsidRPr="009F4DE0">
        <w:rPr>
          <w:rStyle w:val="FootnoteReference"/>
        </w:rPr>
        <w:footnoteRef/>
      </w:r>
      <w:r w:rsidRPr="009F4DE0">
        <w:tab/>
        <w:t>Las Organizaciones de Transposición que han entregado la información de los conjuntos de normas transpuestas que aparecen en la presente sección, son las siguientes:</w:t>
      </w:r>
    </w:p>
    <w:p w14:paraId="6B29B622" w14:textId="7D911540" w:rsidR="00931108" w:rsidRPr="00EF5E47" w:rsidRDefault="00931108" w:rsidP="008979A8">
      <w:pPr>
        <w:pStyle w:val="FootnoteText"/>
        <w:spacing w:before="0"/>
        <w:rPr>
          <w:lang w:val="en-GB"/>
        </w:rPr>
      </w:pPr>
      <w:r w:rsidRPr="009F4DE0">
        <w:tab/>
      </w:r>
      <w:r w:rsidRPr="005F2BAE">
        <w:rPr>
          <w:lang w:val="en-GB"/>
        </w:rPr>
        <w:t>–</w:t>
      </w:r>
      <w:r w:rsidRPr="005F2BAE">
        <w:rPr>
          <w:lang w:val="en-GB"/>
        </w:rPr>
        <w:tab/>
      </w:r>
      <w:r w:rsidRPr="00EF5E47">
        <w:rPr>
          <w:lang w:val="en-GB"/>
        </w:rPr>
        <w:t>Association of Radio Industries and Businesses (ARIB)</w:t>
      </w:r>
      <w:r w:rsidR="00B6712D" w:rsidRPr="00EF5E47">
        <w:rPr>
          <w:lang w:val="en-GB"/>
        </w:rPr>
        <w:t>;</w:t>
      </w:r>
    </w:p>
    <w:p w14:paraId="3A3D2219" w14:textId="15A4A995" w:rsidR="00931108" w:rsidRPr="00EF5E47" w:rsidRDefault="00931108" w:rsidP="008979A8">
      <w:pPr>
        <w:pStyle w:val="FootnoteText"/>
        <w:spacing w:before="0"/>
        <w:rPr>
          <w:lang w:val="en-GB"/>
        </w:rPr>
      </w:pPr>
      <w:r w:rsidRPr="00EF5E47">
        <w:rPr>
          <w:lang w:val="en-GB"/>
        </w:rPr>
        <w:tab/>
        <w:t>–</w:t>
      </w:r>
      <w:r w:rsidRPr="00EF5E47">
        <w:rPr>
          <w:lang w:val="en-GB"/>
        </w:rPr>
        <w:tab/>
        <w:t>Alliance for Telecommunications Industry Solutions (ATIS)</w:t>
      </w:r>
      <w:r w:rsidR="00B6712D" w:rsidRPr="00EF5E47">
        <w:rPr>
          <w:lang w:val="en-GB"/>
        </w:rPr>
        <w:t>;</w:t>
      </w:r>
    </w:p>
    <w:p w14:paraId="5651FAB6" w14:textId="773ECA47" w:rsidR="00931108" w:rsidRPr="00EF5E47" w:rsidRDefault="00931108" w:rsidP="008979A8">
      <w:pPr>
        <w:pStyle w:val="FootnoteText"/>
        <w:spacing w:before="0"/>
        <w:rPr>
          <w:lang w:val="en-GB"/>
        </w:rPr>
      </w:pPr>
      <w:r w:rsidRPr="00EF5E47">
        <w:rPr>
          <w:lang w:val="en-GB"/>
        </w:rPr>
        <w:tab/>
        <w:t>–</w:t>
      </w:r>
      <w:r w:rsidRPr="00EF5E47">
        <w:rPr>
          <w:lang w:val="en-GB"/>
        </w:rPr>
        <w:tab/>
        <w:t>China Communications Standards Association (CCSA)</w:t>
      </w:r>
      <w:r w:rsidR="00B6712D" w:rsidRPr="00EF5E47">
        <w:rPr>
          <w:lang w:val="en-GB"/>
        </w:rPr>
        <w:t>;</w:t>
      </w:r>
    </w:p>
    <w:p w14:paraId="618960A2" w14:textId="07DF4699" w:rsidR="00931108" w:rsidRPr="00EF5E47" w:rsidRDefault="00931108" w:rsidP="008979A8">
      <w:pPr>
        <w:pStyle w:val="FootnoteText"/>
        <w:spacing w:before="0"/>
        <w:rPr>
          <w:lang w:val="en-GB"/>
        </w:rPr>
      </w:pPr>
      <w:r w:rsidRPr="00EF5E47">
        <w:rPr>
          <w:lang w:val="en-GB"/>
        </w:rPr>
        <w:tab/>
        <w:t>–</w:t>
      </w:r>
      <w:r w:rsidRPr="00EF5E47">
        <w:rPr>
          <w:lang w:val="en-GB"/>
        </w:rPr>
        <w:tab/>
        <w:t>European Telecommunications Standards Institute (ETSI)</w:t>
      </w:r>
      <w:r w:rsidR="00B6712D" w:rsidRPr="00EF5E47">
        <w:rPr>
          <w:lang w:val="en-GB"/>
        </w:rPr>
        <w:t>;</w:t>
      </w:r>
    </w:p>
    <w:p w14:paraId="450DFE4C" w14:textId="69322BC9" w:rsidR="005D362D" w:rsidRPr="00EF5E47" w:rsidRDefault="005D362D" w:rsidP="005D362D">
      <w:pPr>
        <w:pStyle w:val="FootnoteText"/>
        <w:spacing w:before="0"/>
        <w:rPr>
          <w:lang w:val="en-GB"/>
        </w:rPr>
      </w:pPr>
      <w:r w:rsidRPr="00EF5E47">
        <w:rPr>
          <w:lang w:val="en-GB"/>
        </w:rPr>
        <w:tab/>
        <w:t>–</w:t>
      </w:r>
      <w:r w:rsidRPr="00EF5E47">
        <w:rPr>
          <w:lang w:val="en-GB"/>
        </w:rPr>
        <w:tab/>
        <w:t>Telecommunications Standards Development Society, India (TSDSI)</w:t>
      </w:r>
      <w:r w:rsidR="00B6712D" w:rsidRPr="00EF5E47">
        <w:rPr>
          <w:lang w:val="en-GB"/>
        </w:rPr>
        <w:t>;</w:t>
      </w:r>
    </w:p>
    <w:p w14:paraId="44E17523" w14:textId="538C3D8C" w:rsidR="005D362D" w:rsidRPr="00EF5E47" w:rsidRDefault="005D362D" w:rsidP="005D362D">
      <w:pPr>
        <w:pStyle w:val="FootnoteText"/>
        <w:spacing w:before="0"/>
        <w:rPr>
          <w:lang w:val="en-GB"/>
        </w:rPr>
      </w:pPr>
      <w:r w:rsidRPr="00EF5E47">
        <w:rPr>
          <w:lang w:val="en-GB"/>
        </w:rPr>
        <w:tab/>
        <w:t>–</w:t>
      </w:r>
      <w:r w:rsidRPr="00EF5E47">
        <w:rPr>
          <w:lang w:val="en-GB"/>
        </w:rPr>
        <w:tab/>
        <w:t>Telecommunications Technology Association (TTA)</w:t>
      </w:r>
      <w:r w:rsidR="00B6712D" w:rsidRPr="00EF5E47">
        <w:rPr>
          <w:lang w:val="en-GB"/>
        </w:rPr>
        <w:t>;</w:t>
      </w:r>
    </w:p>
    <w:p w14:paraId="7E44226D" w14:textId="18579D27" w:rsidR="005D362D" w:rsidRPr="00EF5E47" w:rsidRDefault="005D362D" w:rsidP="005D362D">
      <w:pPr>
        <w:pStyle w:val="FootnoteText"/>
        <w:spacing w:before="0"/>
        <w:rPr>
          <w:lang w:val="en-GB"/>
        </w:rPr>
      </w:pPr>
      <w:r w:rsidRPr="00EF5E47">
        <w:rPr>
          <w:lang w:val="en-GB"/>
        </w:rPr>
        <w:tab/>
        <w:t>–</w:t>
      </w:r>
      <w:r w:rsidRPr="00EF5E47">
        <w:rPr>
          <w:lang w:val="en-GB"/>
        </w:rPr>
        <w:tab/>
        <w:t>Telecommunication Technology Committee (TTC).</w:t>
      </w:r>
    </w:p>
  </w:footnote>
  <w:footnote w:id="10">
    <w:p w14:paraId="7C08755A" w14:textId="29629525" w:rsidR="00827998" w:rsidRPr="005F2BAE" w:rsidRDefault="00827998" w:rsidP="00827998">
      <w:pPr>
        <w:pStyle w:val="FootnoteText"/>
        <w:rPr>
          <w:lang w:val="en-GB"/>
        </w:rPr>
      </w:pPr>
      <w:r w:rsidRPr="009F4DE0">
        <w:rPr>
          <w:rStyle w:val="FootnoteReference"/>
        </w:rPr>
        <w:footnoteRef/>
      </w:r>
      <w:r w:rsidRPr="005F2BAE">
        <w:rPr>
          <w:lang w:val="en-GB"/>
        </w:rPr>
        <w:tab/>
        <w:t>Especificaciones básicas globales</w:t>
      </w:r>
    </w:p>
  </w:footnote>
  <w:footnote w:id="11">
    <w:p w14:paraId="6B8AEF22" w14:textId="799FD649" w:rsidR="00827998" w:rsidRPr="005F2BAE" w:rsidRDefault="00827998" w:rsidP="00827998">
      <w:pPr>
        <w:pStyle w:val="FootnoteText"/>
        <w:rPr>
          <w:lang w:val="en-GB"/>
        </w:rPr>
      </w:pPr>
      <w:r w:rsidRPr="009F4DE0">
        <w:rPr>
          <w:rStyle w:val="FootnoteReference"/>
        </w:rPr>
        <w:footnoteRef/>
      </w:r>
      <w:r w:rsidRPr="005F2BAE">
        <w:rPr>
          <w:lang w:val="en-GB"/>
        </w:rPr>
        <w:tab/>
        <w:t>Tecnología de la interfaz radioeléctrica</w:t>
      </w:r>
    </w:p>
  </w:footnote>
  <w:footnote w:id="12">
    <w:p w14:paraId="4C04EBDA" w14:textId="42BCABD6" w:rsidR="00827998" w:rsidRPr="009803F2" w:rsidRDefault="00827998" w:rsidP="00827998">
      <w:pPr>
        <w:pStyle w:val="FootnoteText"/>
        <w:rPr>
          <w:lang w:val="en-GB"/>
        </w:rPr>
      </w:pPr>
      <w:r w:rsidRPr="009F4DE0">
        <w:rPr>
          <w:rStyle w:val="FootnoteReference"/>
        </w:rPr>
        <w:footnoteRef/>
      </w:r>
      <w:r w:rsidRPr="009803F2">
        <w:rPr>
          <w:lang w:val="en-GB"/>
        </w:rPr>
        <w:tab/>
        <w:t>Conjunto de tecnologías de la interfaz radioeléctrica</w:t>
      </w:r>
    </w:p>
  </w:footnote>
  <w:footnote w:id="13">
    <w:p w14:paraId="73D8F7D0" w14:textId="76ADF857" w:rsidR="00827998" w:rsidRPr="009F4DE0" w:rsidRDefault="00827998" w:rsidP="00827998">
      <w:pPr>
        <w:pStyle w:val="FootnoteText"/>
      </w:pPr>
      <w:r w:rsidRPr="009F4DE0">
        <w:rPr>
          <w:rStyle w:val="FootnoteReference"/>
        </w:rPr>
        <w:footnoteRef/>
      </w:r>
      <w:r w:rsidRPr="009F4DE0">
        <w:tab/>
        <w:t>El 8 de junio de 2012, la Junta Normativa del Instituto de Ingenieros Eléctricos y Electrónicos – Asociación de Normas (IEEE-SA) aprobó la norma IEEE Std 802.16.1 (</w:t>
      </w:r>
      <w:r w:rsidR="009F4DE0">
        <w:rPr>
          <w:i/>
        </w:rPr>
        <w:t>i</w:t>
      </w:r>
      <w:r w:rsidRPr="009F4DE0">
        <w:rPr>
          <w:i/>
        </w:rPr>
        <w:t>nterfaz aérea MAN Inalámbrica-Avanzada para los sistemas de acceso inalámbrico de banda ancha</w:t>
      </w:r>
      <w:r w:rsidRPr="009F4DE0">
        <w:t>) como una nueva norma del IEEE. Dicha norma abarca la interfaz aérea MAN Inalámbrica-Avanzada con ligeras mejoras. En la misma fecha, la Junta Normativa aprobó la norma IEEE Std 802.16-2012 como revisión de la IEEE Std 802.16, en la que se excluye la interfaz aérea MAN Inalámbrica-Avanzada.</w:t>
      </w:r>
    </w:p>
    <w:p w14:paraId="65A7DCCC" w14:textId="4A602EE4" w:rsidR="00827998" w:rsidRPr="009F4DE0" w:rsidRDefault="00827998" w:rsidP="00827998">
      <w:pPr>
        <w:pStyle w:val="FootnoteText"/>
      </w:pPr>
      <w:r w:rsidRPr="009F4DE0">
        <w:tab/>
        <w:t xml:space="preserve">Por consiguiente, el contenido del § 2.2 refleja la estructura IEE de la especificación aérea MAN </w:t>
      </w:r>
      <w:r w:rsidR="005F2BAE" w:rsidRPr="009F4DE0">
        <w:t>Inalámbrica</w:t>
      </w:r>
      <w:r w:rsidR="005F2BAE">
        <w:noBreakHyphen/>
      </w:r>
      <w:r w:rsidR="005F2BAE" w:rsidRPr="009F4DE0">
        <w:t xml:space="preserve">Avanzada </w:t>
      </w:r>
      <w:r w:rsidRPr="009F4DE0">
        <w:t>IEEE Std 802.16 compuesta por la norma IEEE Std 802.16-2009, enmendada consecutivamente por IEEE Std 802.16j-2009, IEEE Std 802.16h-2010, and IEEE Std 802.16m-2011.</w:t>
      </w:r>
    </w:p>
  </w:footnote>
  <w:footnote w:id="14">
    <w:p w14:paraId="73CE7039" w14:textId="77777777" w:rsidR="00827998" w:rsidRPr="009F4DE0" w:rsidRDefault="00827998" w:rsidP="00827998">
      <w:pPr>
        <w:pStyle w:val="FootnoteText"/>
      </w:pPr>
      <w:r w:rsidRPr="009F4DE0">
        <w:rPr>
          <w:rStyle w:val="FootnoteReference"/>
        </w:rPr>
        <w:footnoteRef/>
      </w:r>
      <w:r w:rsidRPr="009F4DE0">
        <w:tab/>
        <w:t xml:space="preserve">Una </w:t>
      </w:r>
      <w:r w:rsidRPr="009F4DE0">
        <w:rPr>
          <w:rFonts w:eastAsia="SimSun"/>
        </w:rPr>
        <w:t>«</w:t>
      </w:r>
      <w:r w:rsidRPr="009F4DE0">
        <w:t>GCS</w:t>
      </w:r>
      <w:r w:rsidRPr="009F4DE0">
        <w:rPr>
          <w:bCs/>
          <w:color w:val="000000"/>
          <w:lang w:eastAsia="ja-JP"/>
        </w:rPr>
        <w:t>»</w:t>
      </w:r>
      <w:r w:rsidRPr="009F4DE0">
        <w:t xml:space="preserve"> (</w:t>
      </w:r>
      <w:r w:rsidRPr="009F4DE0">
        <w:rPr>
          <w:lang w:eastAsia="ja-JP"/>
        </w:rPr>
        <w:t>especificación básica global</w:t>
      </w:r>
      <w:r w:rsidRPr="009F4DE0">
        <w:t>) es el conjunto de especificaciones que define una única RIT, un SRIT o una RIT perteneciente a un SRIT.</w:t>
      </w:r>
    </w:p>
  </w:footnote>
  <w:footnote w:id="15">
    <w:p w14:paraId="51B42D0C" w14:textId="51C16E20" w:rsidR="00827998" w:rsidRPr="009F4DE0" w:rsidRDefault="00827998" w:rsidP="00827998">
      <w:pPr>
        <w:pStyle w:val="FootnoteText"/>
      </w:pPr>
      <w:r w:rsidRPr="009F4DE0">
        <w:rPr>
          <w:rStyle w:val="FootnoteReference"/>
        </w:rPr>
        <w:footnoteRef/>
      </w:r>
      <w:r w:rsidRPr="009F4DE0">
        <w:tab/>
        <w:t>El 8 de junio de 2012, la Junta Normativa del Instituto de Ingenieros Eléctricos y Electrónicos – Asociación de Normas (IEEE-SA) aprobó la norma IEEE Std 802.16.1 (</w:t>
      </w:r>
      <w:r w:rsidR="009F4DE0">
        <w:rPr>
          <w:i/>
          <w:iCs/>
        </w:rPr>
        <w:t>i</w:t>
      </w:r>
      <w:r w:rsidRPr="009F4DE0">
        <w:rPr>
          <w:i/>
          <w:iCs/>
        </w:rPr>
        <w:t>nterfaz aérea MAN Inalámbrica-Avanzada para los sistemas de acceso inalámbrico de banda ancha</w:t>
      </w:r>
      <w:r w:rsidRPr="009F4DE0">
        <w:t>) como una nueva norma del IEEE. Dicha norma abarca la interfaz aérea MAN Inalámbrica-Avanzada con ligeras mejoras. En la misma fecha, la Junta Normativa aprobó la norma IEEE Std 802.16-2012 como una nueva revisión de la IEEE Std 802.16, en la que se excluye la interfaz aérea MAN Inalámbrica</w:t>
      </w:r>
      <w:r w:rsidRPr="009F4DE0">
        <w:noBreakHyphen/>
        <w:t>Avanzada.</w:t>
      </w:r>
    </w:p>
    <w:p w14:paraId="08310665" w14:textId="641E196C" w:rsidR="00827998" w:rsidRPr="009F4DE0" w:rsidRDefault="00827998" w:rsidP="00827998">
      <w:pPr>
        <w:pStyle w:val="FootnoteText"/>
      </w:pPr>
      <w:r w:rsidRPr="009F4DE0">
        <w:tab/>
        <w:t>En consecuencia, el material en</w:t>
      </w:r>
      <w:r w:rsidR="00EF5E47">
        <w:t xml:space="preserve"> el</w:t>
      </w:r>
      <w:r w:rsidRPr="009F4DE0">
        <w:t xml:space="preserve"> § 3 refleja la transferencia del IEE de la especificación de la interfaz aérea MAN Inalámbrica-Avanzada a IEEE Std 802.16. La GCS de MAN Inalámbrica-Avanzada para </w:t>
      </w:r>
      <w:r w:rsidR="00751CFB">
        <w:t xml:space="preserve">el </w:t>
      </w:r>
      <w:r w:rsidRPr="009F4DE0">
        <w:t>§ 3 incluye IEEE Std 802.16.1 pero no IEEE Std 802.16.</w:t>
      </w:r>
    </w:p>
    <w:p w14:paraId="5BCF0CC8" w14:textId="77777777" w:rsidR="00827998" w:rsidRPr="009F4DE0" w:rsidRDefault="00827998" w:rsidP="00827998">
      <w:pPr>
        <w:pStyle w:val="FootnoteText"/>
      </w:pPr>
      <w:r w:rsidRPr="009F4DE0">
        <w:tab/>
        <w:t>El IEE ha mejorado IEEE Std 802.16.1 mediante dos modificaciones adicionales:</w:t>
      </w:r>
    </w:p>
    <w:p w14:paraId="312A486C" w14:textId="54C0BE81" w:rsidR="00827998" w:rsidRPr="009F4DE0" w:rsidRDefault="00827998" w:rsidP="00827998">
      <w:pPr>
        <w:pStyle w:val="FootnoteText"/>
        <w:ind w:left="794" w:hanging="794"/>
      </w:pPr>
      <w:r w:rsidRPr="009F4DE0">
        <w:tab/>
        <w:t>–</w:t>
      </w:r>
      <w:r w:rsidRPr="009F4DE0">
        <w:tab/>
        <w:t xml:space="preserve">IEEE Std 802.16.1a: </w:t>
      </w:r>
      <w:r w:rsidR="009F4DE0" w:rsidRPr="009F4DE0">
        <w:t xml:space="preserve">interfaz </w:t>
      </w:r>
      <w:r w:rsidRPr="009F4DE0">
        <w:t>aérea MAN Inalámbrica-Avanzada para los sistemas de acceso inalámbrico de banda ancha – Modificación: redes de mayor fiabilidad.</w:t>
      </w:r>
    </w:p>
    <w:p w14:paraId="3E292310" w14:textId="3E19D2F2" w:rsidR="00827998" w:rsidRPr="009F4DE0" w:rsidRDefault="00827998" w:rsidP="00827998">
      <w:pPr>
        <w:pStyle w:val="FootnoteText"/>
        <w:ind w:left="794" w:hanging="794"/>
      </w:pPr>
      <w:r w:rsidRPr="009F4DE0">
        <w:tab/>
        <w:t>–</w:t>
      </w:r>
      <w:r w:rsidRPr="009F4DE0">
        <w:tab/>
        <w:t xml:space="preserve">IEEE Std 802.16.1b: </w:t>
      </w:r>
      <w:r w:rsidR="009F4DE0" w:rsidRPr="009F4DE0">
        <w:t xml:space="preserve">interfaz </w:t>
      </w:r>
      <w:r w:rsidRPr="009F4DE0">
        <w:t>aérea MAN Inalámbrica-Avanzada para los sistemas de acceso inalámbrico de banda ancha – Modificación: Mejoras para soportar las aplicaciones máquina-máquina.</w:t>
      </w:r>
    </w:p>
    <w:p w14:paraId="4B32EFC2" w14:textId="220ED7E5" w:rsidR="00827998" w:rsidRPr="009F4DE0" w:rsidRDefault="00827998" w:rsidP="00827998">
      <w:pPr>
        <w:pStyle w:val="FootnoteText"/>
      </w:pPr>
      <w:r w:rsidRPr="009F4DE0">
        <w:tab/>
        <w:t xml:space="preserve">El contenido de estas dos normas se incluye asimismo en </w:t>
      </w:r>
      <w:r w:rsidR="009F4DE0">
        <w:t xml:space="preserve">el </w:t>
      </w:r>
      <w:r w:rsidRPr="009F4DE0">
        <w:t>§</w:t>
      </w:r>
      <w:r w:rsidR="009F4DE0">
        <w:t> </w:t>
      </w:r>
      <w:r w:rsidRPr="009F4DE0">
        <w:t>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663867" w14:textId="77777777" w:rsidR="001B164E" w:rsidRDefault="001B164E">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2E92B" w14:textId="332DC49F" w:rsidR="00F619F6" w:rsidRDefault="00F619F6">
    <w:pPr>
      <w:pStyle w:val="Header"/>
    </w:pPr>
    <w:r>
      <w:tab/>
    </w:r>
    <w:r>
      <w:rPr>
        <w:b/>
        <w:bCs/>
      </w:rPr>
      <w:fldChar w:fldCharType="begin"/>
    </w:r>
    <w:r>
      <w:rPr>
        <w:b/>
        <w:bCs/>
      </w:rPr>
      <w:instrText xml:space="preserve"> DOCPROPERTY "Header" \* MERGEFORMAT </w:instrText>
    </w:r>
    <w:r>
      <w:rPr>
        <w:b/>
        <w:bCs/>
      </w:rPr>
      <w:fldChar w:fldCharType="separate"/>
    </w:r>
    <w:r w:rsidR="00224E3B">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701E42">
      <w:rPr>
        <w:b/>
        <w:bCs/>
        <w:noProof/>
      </w:rPr>
      <w:t>UIT-R  M.2012-6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915"/>
    </w:tblGrid>
    <w:tr w:rsidR="005B0371" w:rsidRPr="00A239D1" w14:paraId="7CC04BE6" w14:textId="77777777" w:rsidTr="0019307B">
      <w:tc>
        <w:tcPr>
          <w:tcW w:w="4634" w:type="dxa"/>
          <w:vAlign w:val="center"/>
        </w:tcPr>
        <w:p w14:paraId="74CDB52D"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12AC72E4"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Uni</w:t>
          </w:r>
          <w:r w:rsidR="006B1E05">
            <w:rPr>
              <w:rFonts w:asciiTheme="minorBidi" w:hAnsiTheme="minorBidi"/>
              <w:b/>
              <w:spacing w:val="4"/>
              <w:szCs w:val="24"/>
            </w:rPr>
            <w:t>ó</w:t>
          </w:r>
          <w:r w:rsidRPr="00260B24">
            <w:rPr>
              <w:rFonts w:asciiTheme="minorBidi" w:hAnsiTheme="minorBidi"/>
              <w:b/>
              <w:spacing w:val="4"/>
              <w:szCs w:val="24"/>
            </w:rPr>
            <w:t>n</w:t>
          </w:r>
          <w:r w:rsidR="00A25EE2">
            <w:rPr>
              <w:rFonts w:asciiTheme="minorBidi" w:hAnsiTheme="minorBidi"/>
              <w:b/>
              <w:spacing w:val="4"/>
              <w:szCs w:val="24"/>
            </w:rPr>
            <w:t xml:space="preserve"> </w:t>
          </w:r>
          <w:r w:rsidR="006B1E05">
            <w:rPr>
              <w:rFonts w:asciiTheme="minorBidi" w:hAnsiTheme="minorBidi"/>
              <w:b/>
              <w:spacing w:val="4"/>
              <w:szCs w:val="24"/>
            </w:rPr>
            <w:t>I</w:t>
          </w:r>
          <w:r w:rsidR="00A25EE2" w:rsidRPr="00260B24">
            <w:rPr>
              <w:rFonts w:asciiTheme="minorBidi" w:hAnsiTheme="minorBidi"/>
              <w:b/>
              <w:spacing w:val="4"/>
              <w:szCs w:val="24"/>
            </w:rPr>
            <w:t>nterna</w:t>
          </w:r>
          <w:r w:rsidR="0069322D">
            <w:rPr>
              <w:rFonts w:asciiTheme="minorBidi" w:hAnsiTheme="minorBidi"/>
              <w:b/>
              <w:spacing w:val="4"/>
              <w:szCs w:val="24"/>
            </w:rPr>
            <w:t>c</w:t>
          </w:r>
          <w:r w:rsidR="00A25EE2" w:rsidRPr="00260B24">
            <w:rPr>
              <w:rFonts w:asciiTheme="minorBidi" w:hAnsiTheme="minorBidi"/>
              <w:b/>
              <w:spacing w:val="4"/>
              <w:szCs w:val="24"/>
            </w:rPr>
            <w:t xml:space="preserve">ional </w:t>
          </w:r>
          <w:r w:rsidR="00A25EE2">
            <w:rPr>
              <w:rFonts w:asciiTheme="minorBidi" w:hAnsiTheme="minorBidi"/>
              <w:b/>
              <w:spacing w:val="4"/>
              <w:szCs w:val="24"/>
            </w:rPr>
            <w:t xml:space="preserve">de </w:t>
          </w:r>
          <w:r w:rsidR="0069322D">
            <w:rPr>
              <w:rFonts w:asciiTheme="minorBidi" w:hAnsiTheme="minorBidi"/>
              <w:b/>
              <w:spacing w:val="4"/>
              <w:szCs w:val="24"/>
            </w:rPr>
            <w:t>Te</w:t>
          </w:r>
          <w:r w:rsidR="00A25EE2" w:rsidRPr="00260B24">
            <w:rPr>
              <w:rFonts w:asciiTheme="minorBidi" w:hAnsiTheme="minorBidi"/>
              <w:b/>
              <w:spacing w:val="4"/>
              <w:szCs w:val="24"/>
            </w:rPr>
            <w:t>l</w:t>
          </w:r>
          <w:r w:rsidR="0069322D">
            <w:rPr>
              <w:rFonts w:asciiTheme="minorBidi" w:hAnsiTheme="minorBidi"/>
              <w:b/>
              <w:spacing w:val="4"/>
              <w:szCs w:val="24"/>
            </w:rPr>
            <w:t>e</w:t>
          </w:r>
          <w:r w:rsidR="00A25EE2" w:rsidRPr="00260B24">
            <w:rPr>
              <w:rFonts w:asciiTheme="minorBidi" w:hAnsiTheme="minorBidi"/>
              <w:b/>
              <w:spacing w:val="4"/>
              <w:szCs w:val="24"/>
            </w:rPr>
            <w:t>comunica</w:t>
          </w:r>
          <w:r w:rsidR="0069322D">
            <w:rPr>
              <w:rFonts w:asciiTheme="minorBidi" w:hAnsiTheme="minorBidi"/>
              <w:b/>
              <w:spacing w:val="4"/>
              <w:szCs w:val="24"/>
            </w:rPr>
            <w:t>c</w:t>
          </w:r>
          <w:r w:rsidR="00A25EE2" w:rsidRPr="00260B24">
            <w:rPr>
              <w:rFonts w:asciiTheme="minorBidi" w:hAnsiTheme="minorBidi"/>
              <w:b/>
              <w:spacing w:val="4"/>
              <w:szCs w:val="24"/>
            </w:rPr>
            <w:t>ion</w:t>
          </w:r>
          <w:r w:rsidR="0069322D">
            <w:rPr>
              <w:rFonts w:asciiTheme="minorBidi" w:hAnsiTheme="minorBidi"/>
              <w:b/>
              <w:spacing w:val="4"/>
              <w:szCs w:val="24"/>
            </w:rPr>
            <w:t>e</w:t>
          </w:r>
          <w:r w:rsidR="00A25EE2">
            <w:rPr>
              <w:rFonts w:asciiTheme="minorBidi" w:hAnsiTheme="minorBidi"/>
              <w:b/>
              <w:spacing w:val="4"/>
              <w:szCs w:val="24"/>
            </w:rPr>
            <w:t>s</w:t>
          </w:r>
        </w:p>
      </w:tc>
    </w:tr>
    <w:tr w:rsidR="005B0371" w:rsidRPr="00A239D1" w14:paraId="5D0A5EAC" w14:textId="77777777" w:rsidTr="0019307B">
      <w:tc>
        <w:tcPr>
          <w:tcW w:w="4634" w:type="dxa"/>
          <w:vAlign w:val="center"/>
        </w:tcPr>
        <w:p w14:paraId="782CA3CC"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w:t>
          </w:r>
          <w:r w:rsidR="0069322D">
            <w:rPr>
              <w:rFonts w:asciiTheme="minorBidi" w:hAnsiTheme="minorBidi"/>
              <w:spacing w:val="4"/>
              <w:szCs w:val="24"/>
            </w:rPr>
            <w:t>e</w:t>
          </w:r>
          <w:r w:rsidRPr="00260B24">
            <w:rPr>
              <w:rFonts w:asciiTheme="minorBidi" w:hAnsiTheme="minorBidi"/>
              <w:spacing w:val="4"/>
              <w:szCs w:val="24"/>
            </w:rPr>
            <w:t>nda</w:t>
          </w:r>
          <w:r w:rsidR="0069322D">
            <w:rPr>
              <w:rFonts w:asciiTheme="minorBidi" w:hAnsiTheme="minorBidi"/>
              <w:spacing w:val="4"/>
              <w:szCs w:val="24"/>
            </w:rPr>
            <w:t>c</w:t>
          </w:r>
          <w:r w:rsidRPr="00260B24">
            <w:rPr>
              <w:rFonts w:asciiTheme="minorBidi" w:hAnsiTheme="minorBidi"/>
              <w:spacing w:val="4"/>
              <w:szCs w:val="24"/>
            </w:rPr>
            <w:t>i</w:t>
          </w:r>
          <w:r w:rsidR="0069322D">
            <w:rPr>
              <w:rFonts w:asciiTheme="minorBidi" w:hAnsiTheme="minorBidi"/>
              <w:spacing w:val="4"/>
              <w:szCs w:val="24"/>
            </w:rPr>
            <w:t>o</w:t>
          </w:r>
          <w:r w:rsidRPr="00260B24">
            <w:rPr>
              <w:rFonts w:asciiTheme="minorBidi" w:hAnsiTheme="minorBidi"/>
              <w:spacing w:val="4"/>
              <w:szCs w:val="24"/>
            </w:rPr>
            <w:t>n</w:t>
          </w:r>
          <w:r w:rsidR="0069322D">
            <w:rPr>
              <w:rFonts w:asciiTheme="minorBidi" w:hAnsiTheme="minorBidi"/>
              <w:spacing w:val="4"/>
              <w:szCs w:val="24"/>
            </w:rPr>
            <w:t>e</w:t>
          </w:r>
          <w:r w:rsidR="004A6FEB" w:rsidRPr="00260B24">
            <w:rPr>
              <w:rFonts w:asciiTheme="minorBidi" w:hAnsiTheme="minorBidi"/>
              <w:spacing w:val="4"/>
              <w:szCs w:val="24"/>
            </w:rPr>
            <w:t>s</w:t>
          </w:r>
        </w:p>
      </w:tc>
      <w:tc>
        <w:tcPr>
          <w:tcW w:w="5998" w:type="dxa"/>
          <w:vAlign w:val="center"/>
        </w:tcPr>
        <w:p w14:paraId="6394C304" w14:textId="77777777" w:rsidR="00EE47C4" w:rsidRPr="00260B24" w:rsidRDefault="00A25EE2" w:rsidP="00744F8B">
          <w:pPr>
            <w:pStyle w:val="Header"/>
            <w:jc w:val="right"/>
            <w:rPr>
              <w:rFonts w:asciiTheme="minorBidi" w:hAnsiTheme="minorBidi"/>
              <w:spacing w:val="4"/>
              <w:szCs w:val="24"/>
            </w:rPr>
          </w:pPr>
          <w:r>
            <w:rPr>
              <w:rFonts w:asciiTheme="minorBidi" w:hAnsiTheme="minorBidi"/>
              <w:spacing w:val="4"/>
              <w:szCs w:val="24"/>
            </w:rPr>
            <w:t>Sect</w:t>
          </w:r>
          <w:r w:rsidR="0069322D">
            <w:rPr>
              <w:rFonts w:asciiTheme="minorBidi" w:hAnsiTheme="minorBidi"/>
              <w:spacing w:val="4"/>
              <w:szCs w:val="24"/>
            </w:rPr>
            <w:t>o</w:t>
          </w:r>
          <w:r>
            <w:rPr>
              <w:rFonts w:asciiTheme="minorBidi" w:hAnsiTheme="minorBidi"/>
              <w:spacing w:val="4"/>
              <w:szCs w:val="24"/>
            </w:rPr>
            <w:t xml:space="preserve">r de </w:t>
          </w:r>
          <w:r w:rsidR="00EE47C4" w:rsidRPr="00260B24">
            <w:rPr>
              <w:rFonts w:asciiTheme="minorBidi" w:hAnsiTheme="minorBidi"/>
              <w:spacing w:val="4"/>
              <w:szCs w:val="24"/>
            </w:rPr>
            <w:t>Radiocomunica</w:t>
          </w:r>
          <w:r w:rsidR="0069322D">
            <w:rPr>
              <w:rFonts w:asciiTheme="minorBidi" w:hAnsiTheme="minorBidi"/>
              <w:spacing w:val="4"/>
              <w:szCs w:val="24"/>
            </w:rPr>
            <w:t>c</w:t>
          </w:r>
          <w:r w:rsidR="00EE47C4" w:rsidRPr="00260B24">
            <w:rPr>
              <w:rFonts w:asciiTheme="minorBidi" w:hAnsiTheme="minorBidi"/>
              <w:spacing w:val="4"/>
              <w:szCs w:val="24"/>
            </w:rPr>
            <w:t>ion</w:t>
          </w:r>
          <w:r w:rsidR="0069322D">
            <w:rPr>
              <w:rFonts w:asciiTheme="minorBidi" w:hAnsiTheme="minorBidi"/>
              <w:spacing w:val="4"/>
              <w:szCs w:val="24"/>
            </w:rPr>
            <w:t>e</w:t>
          </w:r>
          <w:r>
            <w:rPr>
              <w:rFonts w:asciiTheme="minorBidi" w:hAnsiTheme="minorBidi"/>
              <w:spacing w:val="4"/>
              <w:szCs w:val="24"/>
            </w:rPr>
            <w:t>s</w:t>
          </w:r>
        </w:p>
      </w:tc>
    </w:tr>
  </w:tbl>
  <w:p w14:paraId="71DECDBD" w14:textId="77777777" w:rsidR="00EE47C4" w:rsidRDefault="0069322D"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24B40A0C" wp14:editId="29F222A9">
          <wp:simplePos x="0" y="0"/>
          <wp:positionH relativeFrom="column">
            <wp:posOffset>-252095</wp:posOffset>
          </wp:positionH>
          <wp:positionV relativeFrom="paragraph">
            <wp:posOffset>-562165</wp:posOffset>
          </wp:positionV>
          <wp:extent cx="1781299" cy="383901"/>
          <wp:effectExtent l="0" t="0" r="0" b="0"/>
          <wp:wrapNone/>
          <wp:docPr id="7" name="Picture 7" descr="ITU Publicacion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TU Publicacion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299" cy="3839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49287EFE" wp14:editId="319CA8B2">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39F4D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0B87C306"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62008702" wp14:editId="49484978">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A1B1FC"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0DFB1F" w14:textId="256DDD51"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F111D6">
      <w:rPr>
        <w:rStyle w:val="PageNumber"/>
        <w:b/>
        <w:bCs/>
        <w:lang w:val="en-GB"/>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224E3B">
      <w:rPr>
        <w:b/>
        <w:bCs/>
        <w:lang w:val="en-US"/>
      </w:rPr>
      <w:t xml:space="preserve">Rec. </w:t>
    </w:r>
    <w:r>
      <w:rPr>
        <w:b/>
        <w:bCs/>
        <w:lang w:val="en-US"/>
      </w:rPr>
      <w:fldChar w:fldCharType="end"/>
    </w:r>
    <w:r w:rsidRPr="00F111D6">
      <w:rPr>
        <w:b/>
        <w:bCs/>
        <w:lang w:val="en-GB"/>
      </w:rPr>
      <w:t xml:space="preserve"> </w:t>
    </w:r>
    <w:r>
      <w:rPr>
        <w:b/>
        <w:bCs/>
      </w:rPr>
      <w:fldChar w:fldCharType="begin"/>
    </w:r>
    <w:r>
      <w:rPr>
        <w:b/>
        <w:bCs/>
        <w:lang w:val="en-US"/>
      </w:rPr>
      <w:instrText>styleref href</w:instrText>
    </w:r>
    <w:r>
      <w:rPr>
        <w:b/>
        <w:bCs/>
      </w:rPr>
      <w:fldChar w:fldCharType="separate"/>
    </w:r>
    <w:r w:rsidR="00C34319">
      <w:rPr>
        <w:b/>
        <w:bCs/>
        <w:noProof/>
        <w:lang w:val="en-US"/>
      </w:rPr>
      <w:t>UIT-R  M.2012-6</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006FB" w14:textId="7965BD04"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224E3B">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224E3B">
      <w:rPr>
        <w:b/>
        <w:bCs/>
        <w:noProof/>
      </w:rPr>
      <w:t>UIT-R  M.2012-6</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57B9A" w14:textId="24111326" w:rsidR="00F619F6" w:rsidRPr="00D72623" w:rsidRDefault="00F619F6"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F111D6">
      <w:rPr>
        <w:rStyle w:val="PageNumber"/>
        <w:b/>
        <w:bCs/>
        <w:lang w:val="en-GB"/>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224E3B">
      <w:rPr>
        <w:b/>
        <w:bCs/>
        <w:lang w:val="en-US"/>
      </w:rPr>
      <w:t xml:space="preserve">Rec. </w:t>
    </w:r>
    <w:r>
      <w:rPr>
        <w:b/>
        <w:bCs/>
        <w:lang w:val="en-US"/>
      </w:rPr>
      <w:fldChar w:fldCharType="end"/>
    </w:r>
    <w:r w:rsidRPr="00F111D6">
      <w:rPr>
        <w:b/>
        <w:bCs/>
        <w:lang w:val="en-GB"/>
      </w:rPr>
      <w:t xml:space="preserve"> </w:t>
    </w:r>
    <w:r>
      <w:rPr>
        <w:b/>
        <w:bCs/>
      </w:rPr>
      <w:fldChar w:fldCharType="begin"/>
    </w:r>
    <w:r>
      <w:rPr>
        <w:b/>
        <w:bCs/>
        <w:lang w:val="en-US"/>
      </w:rPr>
      <w:instrText>styleref href</w:instrText>
    </w:r>
    <w:r>
      <w:rPr>
        <w:b/>
        <w:bCs/>
      </w:rPr>
      <w:fldChar w:fldCharType="separate"/>
    </w:r>
    <w:r w:rsidR="00701E42">
      <w:rPr>
        <w:b/>
        <w:bCs/>
        <w:noProof/>
        <w:lang w:val="en-US"/>
      </w:rPr>
      <w:t>UIT-R  M.2012-6</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806D9" w14:textId="45D1962F" w:rsidR="00F619F6" w:rsidRDefault="00F619F6">
    <w:pPr>
      <w:pStyle w:val="Header"/>
    </w:pPr>
    <w:r>
      <w:tab/>
    </w:r>
    <w:r>
      <w:rPr>
        <w:b/>
        <w:bCs/>
      </w:rPr>
      <w:fldChar w:fldCharType="begin"/>
    </w:r>
    <w:r>
      <w:rPr>
        <w:b/>
        <w:bCs/>
      </w:rPr>
      <w:instrText xml:space="preserve"> DOCPROPERTY "Header" \* MERGEFORMAT </w:instrText>
    </w:r>
    <w:r>
      <w:rPr>
        <w:b/>
        <w:bCs/>
      </w:rPr>
      <w:fldChar w:fldCharType="separate"/>
    </w:r>
    <w:r w:rsidR="00224E3B">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701E42">
      <w:rPr>
        <w:b/>
        <w:bCs/>
        <w:noProof/>
      </w:rPr>
      <w:t>UIT-R  M.2012-6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2ACAB" w14:textId="4608C9F5" w:rsidR="00F619F6" w:rsidRPr="00D72623" w:rsidRDefault="00F619F6" w:rsidP="003555C0">
    <w:pPr>
      <w:pStyle w:val="Header"/>
      <w:tabs>
        <w:tab w:val="clear" w:pos="4848"/>
        <w:tab w:val="center" w:pos="7371"/>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F111D6">
      <w:rPr>
        <w:rStyle w:val="PageNumber"/>
        <w:b/>
        <w:bCs/>
        <w:lang w:val="en-GB"/>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224E3B">
      <w:rPr>
        <w:b/>
        <w:bCs/>
        <w:lang w:val="en-US"/>
      </w:rPr>
      <w:t xml:space="preserve">Rec. </w:t>
    </w:r>
    <w:r>
      <w:rPr>
        <w:b/>
        <w:bCs/>
        <w:lang w:val="en-US"/>
      </w:rPr>
      <w:fldChar w:fldCharType="end"/>
    </w:r>
    <w:r w:rsidRPr="00F111D6">
      <w:rPr>
        <w:b/>
        <w:bCs/>
        <w:lang w:val="en-GB"/>
      </w:rPr>
      <w:t xml:space="preserve"> </w:t>
    </w:r>
    <w:r>
      <w:rPr>
        <w:b/>
        <w:bCs/>
      </w:rPr>
      <w:fldChar w:fldCharType="begin"/>
    </w:r>
    <w:r>
      <w:rPr>
        <w:b/>
        <w:bCs/>
        <w:lang w:val="en-US"/>
      </w:rPr>
      <w:instrText>styleref href</w:instrText>
    </w:r>
    <w:r>
      <w:rPr>
        <w:b/>
        <w:bCs/>
      </w:rPr>
      <w:fldChar w:fldCharType="separate"/>
    </w:r>
    <w:r w:rsidR="00701E42">
      <w:rPr>
        <w:b/>
        <w:bCs/>
        <w:noProof/>
        <w:lang w:val="en-US"/>
      </w:rPr>
      <w:t>UIT-R  M.2012-6</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821F27" w14:textId="3B4BB635" w:rsidR="00F619F6" w:rsidRDefault="00F619F6" w:rsidP="00636184">
    <w:pPr>
      <w:pStyle w:val="Header"/>
      <w:tabs>
        <w:tab w:val="clear" w:pos="4848"/>
        <w:tab w:val="clear" w:pos="9696"/>
        <w:tab w:val="center" w:pos="7371"/>
        <w:tab w:val="right" w:pos="14175"/>
      </w:tabs>
      <w:jc w:val="left"/>
    </w:pPr>
    <w:r>
      <w:tab/>
    </w:r>
    <w:r>
      <w:rPr>
        <w:b/>
        <w:bCs/>
      </w:rPr>
      <w:fldChar w:fldCharType="begin"/>
    </w:r>
    <w:r>
      <w:rPr>
        <w:b/>
        <w:bCs/>
      </w:rPr>
      <w:instrText xml:space="preserve"> DOCPROPERTY "Header" \* MERGEFORMAT </w:instrText>
    </w:r>
    <w:r>
      <w:rPr>
        <w:b/>
        <w:bCs/>
      </w:rPr>
      <w:fldChar w:fldCharType="separate"/>
    </w:r>
    <w:r w:rsidR="00224E3B">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701E42">
      <w:rPr>
        <w:b/>
        <w:bCs/>
        <w:noProof/>
      </w:rPr>
      <w:t>UIT-R  M.2012-6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83A5D" w14:textId="1A66698C" w:rsidR="00F619F6" w:rsidRPr="00D72623" w:rsidRDefault="00F619F6"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F111D6">
      <w:rPr>
        <w:rStyle w:val="PageNumber"/>
        <w:b/>
        <w:bCs/>
        <w:lang w:val="en-GB"/>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224E3B">
      <w:rPr>
        <w:b/>
        <w:bCs/>
        <w:lang w:val="en-US"/>
      </w:rPr>
      <w:t xml:space="preserve">Rec. </w:t>
    </w:r>
    <w:r>
      <w:rPr>
        <w:b/>
        <w:bCs/>
        <w:lang w:val="en-US"/>
      </w:rPr>
      <w:fldChar w:fldCharType="end"/>
    </w:r>
    <w:r w:rsidRPr="00F111D6">
      <w:rPr>
        <w:b/>
        <w:bCs/>
        <w:lang w:val="en-GB"/>
      </w:rPr>
      <w:t xml:space="preserve"> </w:t>
    </w:r>
    <w:r>
      <w:rPr>
        <w:b/>
        <w:bCs/>
      </w:rPr>
      <w:fldChar w:fldCharType="begin"/>
    </w:r>
    <w:r>
      <w:rPr>
        <w:b/>
        <w:bCs/>
        <w:lang w:val="en-US"/>
      </w:rPr>
      <w:instrText>styleref href</w:instrText>
    </w:r>
    <w:r>
      <w:rPr>
        <w:b/>
        <w:bCs/>
      </w:rPr>
      <w:fldChar w:fldCharType="separate"/>
    </w:r>
    <w:r w:rsidR="00701E42">
      <w:rPr>
        <w:b/>
        <w:bCs/>
        <w:noProof/>
        <w:lang w:val="en-US"/>
      </w:rPr>
      <w:t>UIT-R  M.2012-6</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50A51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57A2F4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ACE11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482BC7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C62EF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530BD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8063CE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7084F1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DAE049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1CFC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271F55"/>
    <w:multiLevelType w:val="hybridMultilevel"/>
    <w:tmpl w:val="707A862E"/>
    <w:lvl w:ilvl="0" w:tplc="9A8090EE">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347334C"/>
    <w:multiLevelType w:val="hybridMultilevel"/>
    <w:tmpl w:val="3C201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154540"/>
    <w:multiLevelType w:val="hybridMultilevel"/>
    <w:tmpl w:val="615A21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A944752"/>
    <w:multiLevelType w:val="multilevel"/>
    <w:tmpl w:val="D58E21E6"/>
    <w:lvl w:ilvl="0">
      <w:start w:val="1"/>
      <w:numFmt w:val="decimal"/>
      <w:lvlText w:val="Chapter %1."/>
      <w:lvlJc w:val="left"/>
      <w:pPr>
        <w:ind w:left="360" w:hanging="360"/>
      </w:pPr>
      <w:rPr>
        <w:rFonts w:cs="Times New Roman" w:hint="default"/>
        <w:sz w:val="28"/>
        <w:szCs w:val="28"/>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5" w15:restartNumberingAfterBreak="0">
    <w:nsid w:val="253C3AB1"/>
    <w:multiLevelType w:val="hybridMultilevel"/>
    <w:tmpl w:val="716CD548"/>
    <w:lvl w:ilvl="0" w:tplc="9252D82A">
      <w:start w:val="1"/>
      <w:numFmt w:val="lowerRoman"/>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AE119D"/>
    <w:multiLevelType w:val="hybridMultilevel"/>
    <w:tmpl w:val="D74054C8"/>
    <w:lvl w:ilvl="0" w:tplc="B6C06D6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7" w15:restartNumberingAfterBreak="0">
    <w:nsid w:val="439F7D31"/>
    <w:multiLevelType w:val="hybridMultilevel"/>
    <w:tmpl w:val="AD16D9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73F0603"/>
    <w:multiLevelType w:val="multilevel"/>
    <w:tmpl w:val="0409001F"/>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19" w15:restartNumberingAfterBreak="0">
    <w:nsid w:val="497A1ED9"/>
    <w:multiLevelType w:val="multilevel"/>
    <w:tmpl w:val="0409002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0" w15:restartNumberingAfterBreak="0">
    <w:nsid w:val="4A79404F"/>
    <w:multiLevelType w:val="multilevel"/>
    <w:tmpl w:val="77B037A2"/>
    <w:lvl w:ilvl="0">
      <w:start w:val="1"/>
      <w:numFmt w:val="decimal"/>
      <w:lvlText w:val="%1."/>
      <w:lvlJc w:val="left"/>
      <w:pPr>
        <w:ind w:left="720" w:hanging="360"/>
      </w:pPr>
      <w:rPr>
        <w:rFonts w:hint="default"/>
      </w:rPr>
    </w:lvl>
    <w:lvl w:ilvl="1">
      <w:start w:val="2"/>
      <w:numFmt w:val="decimal"/>
      <w:isLgl/>
      <w:lvlText w:val="%1.%2"/>
      <w:lvlJc w:val="left"/>
      <w:pPr>
        <w:ind w:left="1350" w:hanging="990"/>
      </w:pPr>
      <w:rPr>
        <w:rFonts w:ascii="Times New Roman" w:hAnsi="Times New Roman" w:hint="default"/>
        <w:color w:val="auto"/>
        <w:sz w:val="24"/>
      </w:rPr>
    </w:lvl>
    <w:lvl w:ilvl="2">
      <w:start w:val="2"/>
      <w:numFmt w:val="decimal"/>
      <w:isLgl/>
      <w:lvlText w:val="%1.%2.%3"/>
      <w:lvlJc w:val="left"/>
      <w:pPr>
        <w:ind w:left="1350" w:hanging="990"/>
      </w:pPr>
      <w:rPr>
        <w:rFonts w:ascii="Times New Roman" w:hAnsi="Times New Roman" w:hint="default"/>
        <w:color w:val="auto"/>
        <w:sz w:val="24"/>
      </w:rPr>
    </w:lvl>
    <w:lvl w:ilvl="3">
      <w:start w:val="56"/>
      <w:numFmt w:val="decimal"/>
      <w:isLgl/>
      <w:lvlText w:val="%1.%2.%3.%4"/>
      <w:lvlJc w:val="left"/>
      <w:pPr>
        <w:ind w:left="1350" w:hanging="990"/>
      </w:pPr>
      <w:rPr>
        <w:rFonts w:ascii="Times New Roman" w:hAnsi="Times New Roman" w:hint="default"/>
        <w:color w:val="auto"/>
        <w:sz w:val="24"/>
      </w:rPr>
    </w:lvl>
    <w:lvl w:ilvl="4">
      <w:start w:val="1"/>
      <w:numFmt w:val="decimal"/>
      <w:isLgl/>
      <w:lvlText w:val="%1.%2.%3.%4.%5"/>
      <w:lvlJc w:val="left"/>
      <w:pPr>
        <w:ind w:left="1440" w:hanging="1080"/>
      </w:pPr>
      <w:rPr>
        <w:rFonts w:ascii="Times New Roman" w:hAnsi="Times New Roman" w:hint="default"/>
        <w:color w:val="auto"/>
        <w:sz w:val="24"/>
      </w:rPr>
    </w:lvl>
    <w:lvl w:ilvl="5">
      <w:start w:val="1"/>
      <w:numFmt w:val="decimal"/>
      <w:isLgl/>
      <w:lvlText w:val="%1.%2.%3.%4.%5.%6"/>
      <w:lvlJc w:val="left"/>
      <w:pPr>
        <w:ind w:left="1440" w:hanging="1080"/>
      </w:pPr>
      <w:rPr>
        <w:rFonts w:ascii="Times New Roman" w:hAnsi="Times New Roman" w:hint="default"/>
        <w:color w:val="auto"/>
        <w:sz w:val="24"/>
      </w:rPr>
    </w:lvl>
    <w:lvl w:ilvl="6">
      <w:start w:val="1"/>
      <w:numFmt w:val="decimal"/>
      <w:isLgl/>
      <w:lvlText w:val="%1.%2.%3.%4.%5.%6.%7"/>
      <w:lvlJc w:val="left"/>
      <w:pPr>
        <w:ind w:left="1800" w:hanging="1440"/>
      </w:pPr>
      <w:rPr>
        <w:rFonts w:ascii="Times New Roman" w:hAnsi="Times New Roman" w:hint="default"/>
        <w:color w:val="auto"/>
        <w:sz w:val="24"/>
      </w:rPr>
    </w:lvl>
    <w:lvl w:ilvl="7">
      <w:start w:val="1"/>
      <w:numFmt w:val="decimal"/>
      <w:isLgl/>
      <w:lvlText w:val="%1.%2.%3.%4.%5.%6.%7.%8"/>
      <w:lvlJc w:val="left"/>
      <w:pPr>
        <w:ind w:left="1800" w:hanging="1440"/>
      </w:pPr>
      <w:rPr>
        <w:rFonts w:ascii="Times New Roman" w:hAnsi="Times New Roman" w:hint="default"/>
        <w:color w:val="auto"/>
        <w:sz w:val="24"/>
      </w:rPr>
    </w:lvl>
    <w:lvl w:ilvl="8">
      <w:start w:val="1"/>
      <w:numFmt w:val="decimal"/>
      <w:isLgl/>
      <w:lvlText w:val="%1.%2.%3.%4.%5.%6.%7.%8.%9"/>
      <w:lvlJc w:val="left"/>
      <w:pPr>
        <w:ind w:left="2160" w:hanging="1800"/>
      </w:pPr>
      <w:rPr>
        <w:rFonts w:ascii="Times New Roman" w:hAnsi="Times New Roman" w:hint="default"/>
        <w:color w:val="auto"/>
        <w:sz w:val="24"/>
      </w:rPr>
    </w:lvl>
  </w:abstractNum>
  <w:abstractNum w:abstractNumId="21" w15:restartNumberingAfterBreak="0">
    <w:nsid w:val="53F10C30"/>
    <w:multiLevelType w:val="hybridMultilevel"/>
    <w:tmpl w:val="3F26E464"/>
    <w:lvl w:ilvl="0" w:tplc="C562D614">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C3596D"/>
    <w:multiLevelType w:val="multilevel"/>
    <w:tmpl w:val="CA582DF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B5B7618"/>
    <w:multiLevelType w:val="hybridMultilevel"/>
    <w:tmpl w:val="68146460"/>
    <w:lvl w:ilvl="0" w:tplc="EF2297B4">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71A50721"/>
    <w:multiLevelType w:val="hybridMultilevel"/>
    <w:tmpl w:val="412A6692"/>
    <w:lvl w:ilvl="0" w:tplc="B6C06D6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7A155B0E"/>
    <w:multiLevelType w:val="multilevel"/>
    <w:tmpl w:val="8A12787E"/>
    <w:lvl w:ilvl="0">
      <w:start w:val="1"/>
      <w:numFmt w:val="bullet"/>
      <w:lvlText w:val=""/>
      <w:lvlJc w:val="left"/>
      <w:pPr>
        <w:tabs>
          <w:tab w:val="num" w:pos="284"/>
        </w:tabs>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54826637">
    <w:abstractNumId w:val="13"/>
  </w:num>
  <w:num w:numId="2" w16cid:durableId="448403498">
    <w:abstractNumId w:val="12"/>
  </w:num>
  <w:num w:numId="3" w16cid:durableId="1108162095">
    <w:abstractNumId w:val="11"/>
  </w:num>
  <w:num w:numId="4" w16cid:durableId="1572545761">
    <w:abstractNumId w:val="9"/>
  </w:num>
  <w:num w:numId="5" w16cid:durableId="100731971">
    <w:abstractNumId w:val="7"/>
  </w:num>
  <w:num w:numId="6" w16cid:durableId="271980932">
    <w:abstractNumId w:val="6"/>
  </w:num>
  <w:num w:numId="7" w16cid:durableId="128862715">
    <w:abstractNumId w:val="5"/>
  </w:num>
  <w:num w:numId="8" w16cid:durableId="1954899593">
    <w:abstractNumId w:val="4"/>
  </w:num>
  <w:num w:numId="9" w16cid:durableId="1963917555">
    <w:abstractNumId w:val="8"/>
  </w:num>
  <w:num w:numId="10" w16cid:durableId="99570601">
    <w:abstractNumId w:val="3"/>
  </w:num>
  <w:num w:numId="11" w16cid:durableId="1040933600">
    <w:abstractNumId w:val="2"/>
  </w:num>
  <w:num w:numId="12" w16cid:durableId="1808549944">
    <w:abstractNumId w:val="1"/>
  </w:num>
  <w:num w:numId="13" w16cid:durableId="1345323486">
    <w:abstractNumId w:val="0"/>
  </w:num>
  <w:num w:numId="14" w16cid:durableId="1573079798">
    <w:abstractNumId w:val="25"/>
  </w:num>
  <w:num w:numId="15" w16cid:durableId="2138374388">
    <w:abstractNumId w:val="22"/>
  </w:num>
  <w:num w:numId="16" w16cid:durableId="1198129549">
    <w:abstractNumId w:val="18"/>
  </w:num>
  <w:num w:numId="17" w16cid:durableId="1009598436">
    <w:abstractNumId w:val="14"/>
  </w:num>
  <w:num w:numId="18" w16cid:durableId="1025446262">
    <w:abstractNumId w:val="19"/>
  </w:num>
  <w:num w:numId="19" w16cid:durableId="2122992930">
    <w:abstractNumId w:val="21"/>
  </w:num>
  <w:num w:numId="20" w16cid:durableId="1168904418">
    <w:abstractNumId w:val="20"/>
  </w:num>
  <w:num w:numId="21" w16cid:durableId="1731615771">
    <w:abstractNumId w:val="10"/>
  </w:num>
  <w:num w:numId="22" w16cid:durableId="972637121">
    <w:abstractNumId w:val="23"/>
  </w:num>
  <w:num w:numId="23" w16cid:durableId="163395424">
    <w:abstractNumId w:val="17"/>
  </w:num>
  <w:num w:numId="24" w16cid:durableId="637609791">
    <w:abstractNumId w:val="24"/>
  </w:num>
  <w:num w:numId="25" w16cid:durableId="1278637153">
    <w:abstractNumId w:val="15"/>
  </w:num>
  <w:num w:numId="26" w16cid:durableId="2852405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12"/>
  <w:hyphenationZone w:val="425"/>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BD3"/>
    <w:rsid w:val="000005DB"/>
    <w:rsid w:val="00013002"/>
    <w:rsid w:val="000246E0"/>
    <w:rsid w:val="000251EB"/>
    <w:rsid w:val="00034F76"/>
    <w:rsid w:val="00035A3B"/>
    <w:rsid w:val="00036EE3"/>
    <w:rsid w:val="0004748F"/>
    <w:rsid w:val="00060126"/>
    <w:rsid w:val="0007087F"/>
    <w:rsid w:val="00072484"/>
    <w:rsid w:val="0007456D"/>
    <w:rsid w:val="00076CF0"/>
    <w:rsid w:val="00095530"/>
    <w:rsid w:val="00096313"/>
    <w:rsid w:val="00096612"/>
    <w:rsid w:val="00097598"/>
    <w:rsid w:val="000A4A32"/>
    <w:rsid w:val="000A6AB9"/>
    <w:rsid w:val="000B1B2B"/>
    <w:rsid w:val="000B7683"/>
    <w:rsid w:val="000C0962"/>
    <w:rsid w:val="000D0677"/>
    <w:rsid w:val="000E0548"/>
    <w:rsid w:val="000E5638"/>
    <w:rsid w:val="000E6A6E"/>
    <w:rsid w:val="000F289D"/>
    <w:rsid w:val="000F42FA"/>
    <w:rsid w:val="00102934"/>
    <w:rsid w:val="00104D9B"/>
    <w:rsid w:val="0011116D"/>
    <w:rsid w:val="00111971"/>
    <w:rsid w:val="00120C75"/>
    <w:rsid w:val="00125BD3"/>
    <w:rsid w:val="00133A00"/>
    <w:rsid w:val="00140902"/>
    <w:rsid w:val="00142D7D"/>
    <w:rsid w:val="00147110"/>
    <w:rsid w:val="001511A6"/>
    <w:rsid w:val="00156336"/>
    <w:rsid w:val="001577BF"/>
    <w:rsid w:val="001646A6"/>
    <w:rsid w:val="0016485E"/>
    <w:rsid w:val="00171C4D"/>
    <w:rsid w:val="00172BCC"/>
    <w:rsid w:val="0017562F"/>
    <w:rsid w:val="00182533"/>
    <w:rsid w:val="0019307B"/>
    <w:rsid w:val="001A16F4"/>
    <w:rsid w:val="001A6634"/>
    <w:rsid w:val="001B0927"/>
    <w:rsid w:val="001B164E"/>
    <w:rsid w:val="001B7886"/>
    <w:rsid w:val="001C2192"/>
    <w:rsid w:val="001C2454"/>
    <w:rsid w:val="001C4108"/>
    <w:rsid w:val="001D6E4C"/>
    <w:rsid w:val="001E75C6"/>
    <w:rsid w:val="001F1F20"/>
    <w:rsid w:val="001F38BB"/>
    <w:rsid w:val="002058CE"/>
    <w:rsid w:val="00212F25"/>
    <w:rsid w:val="002165F1"/>
    <w:rsid w:val="00220C96"/>
    <w:rsid w:val="00224E3B"/>
    <w:rsid w:val="00233211"/>
    <w:rsid w:val="002438D0"/>
    <w:rsid w:val="002579BD"/>
    <w:rsid w:val="00260B24"/>
    <w:rsid w:val="00266FC7"/>
    <w:rsid w:val="00273484"/>
    <w:rsid w:val="0027411A"/>
    <w:rsid w:val="00275B73"/>
    <w:rsid w:val="00276D21"/>
    <w:rsid w:val="002802CA"/>
    <w:rsid w:val="00282DCF"/>
    <w:rsid w:val="00285D08"/>
    <w:rsid w:val="00296D7F"/>
    <w:rsid w:val="002A5D45"/>
    <w:rsid w:val="002A77EA"/>
    <w:rsid w:val="002B2FEF"/>
    <w:rsid w:val="002B3CF6"/>
    <w:rsid w:val="002B3E59"/>
    <w:rsid w:val="002C768A"/>
    <w:rsid w:val="002D0BD7"/>
    <w:rsid w:val="002D33F5"/>
    <w:rsid w:val="002D76C4"/>
    <w:rsid w:val="002E0D89"/>
    <w:rsid w:val="002E1E51"/>
    <w:rsid w:val="002E272F"/>
    <w:rsid w:val="002E451D"/>
    <w:rsid w:val="002F5199"/>
    <w:rsid w:val="00301DB3"/>
    <w:rsid w:val="00305119"/>
    <w:rsid w:val="003157F1"/>
    <w:rsid w:val="003233A9"/>
    <w:rsid w:val="00326BAA"/>
    <w:rsid w:val="00331257"/>
    <w:rsid w:val="0034407F"/>
    <w:rsid w:val="003440DF"/>
    <w:rsid w:val="00346EC2"/>
    <w:rsid w:val="003555C0"/>
    <w:rsid w:val="00356B5D"/>
    <w:rsid w:val="00357707"/>
    <w:rsid w:val="0036627C"/>
    <w:rsid w:val="00390F97"/>
    <w:rsid w:val="003A6D09"/>
    <w:rsid w:val="003B281B"/>
    <w:rsid w:val="003C2077"/>
    <w:rsid w:val="003E3AE4"/>
    <w:rsid w:val="003E5516"/>
    <w:rsid w:val="003E657E"/>
    <w:rsid w:val="003E6976"/>
    <w:rsid w:val="003F4B75"/>
    <w:rsid w:val="00410651"/>
    <w:rsid w:val="00417222"/>
    <w:rsid w:val="00420DFD"/>
    <w:rsid w:val="00425BC7"/>
    <w:rsid w:val="004272F1"/>
    <w:rsid w:val="00431C85"/>
    <w:rsid w:val="0043404C"/>
    <w:rsid w:val="00437A76"/>
    <w:rsid w:val="004446F0"/>
    <w:rsid w:val="004535FB"/>
    <w:rsid w:val="00454D5C"/>
    <w:rsid w:val="004604B2"/>
    <w:rsid w:val="0046496D"/>
    <w:rsid w:val="00470E28"/>
    <w:rsid w:val="004727AE"/>
    <w:rsid w:val="0047379B"/>
    <w:rsid w:val="00473C4B"/>
    <w:rsid w:val="00474170"/>
    <w:rsid w:val="00477729"/>
    <w:rsid w:val="004842E2"/>
    <w:rsid w:val="00486EB3"/>
    <w:rsid w:val="00490306"/>
    <w:rsid w:val="004934C5"/>
    <w:rsid w:val="004A6FEB"/>
    <w:rsid w:val="004B0498"/>
    <w:rsid w:val="004B28C3"/>
    <w:rsid w:val="004B44C0"/>
    <w:rsid w:val="004C5892"/>
    <w:rsid w:val="004E1933"/>
    <w:rsid w:val="004E61FF"/>
    <w:rsid w:val="005147B0"/>
    <w:rsid w:val="005249E4"/>
    <w:rsid w:val="005300C7"/>
    <w:rsid w:val="005373E0"/>
    <w:rsid w:val="00542636"/>
    <w:rsid w:val="00544CB8"/>
    <w:rsid w:val="00554716"/>
    <w:rsid w:val="00556548"/>
    <w:rsid w:val="00571748"/>
    <w:rsid w:val="00571B1C"/>
    <w:rsid w:val="00576CB8"/>
    <w:rsid w:val="00576D47"/>
    <w:rsid w:val="00577177"/>
    <w:rsid w:val="00583D03"/>
    <w:rsid w:val="00584264"/>
    <w:rsid w:val="00586EF8"/>
    <w:rsid w:val="005941A1"/>
    <w:rsid w:val="005B0371"/>
    <w:rsid w:val="005B25A2"/>
    <w:rsid w:val="005B49AB"/>
    <w:rsid w:val="005B50E7"/>
    <w:rsid w:val="005B61F1"/>
    <w:rsid w:val="005C4BAB"/>
    <w:rsid w:val="005D362D"/>
    <w:rsid w:val="005E12A5"/>
    <w:rsid w:val="005E69F0"/>
    <w:rsid w:val="005E7B4F"/>
    <w:rsid w:val="005F003B"/>
    <w:rsid w:val="005F2BAE"/>
    <w:rsid w:val="005F2E73"/>
    <w:rsid w:val="00601882"/>
    <w:rsid w:val="00607D68"/>
    <w:rsid w:val="00613212"/>
    <w:rsid w:val="006149B1"/>
    <w:rsid w:val="00616EC8"/>
    <w:rsid w:val="00632BA2"/>
    <w:rsid w:val="00632E55"/>
    <w:rsid w:val="00632F9D"/>
    <w:rsid w:val="00636184"/>
    <w:rsid w:val="00640278"/>
    <w:rsid w:val="00640332"/>
    <w:rsid w:val="00642B39"/>
    <w:rsid w:val="00642EAA"/>
    <w:rsid w:val="00662393"/>
    <w:rsid w:val="00680D2B"/>
    <w:rsid w:val="00681B32"/>
    <w:rsid w:val="0068707A"/>
    <w:rsid w:val="0069322D"/>
    <w:rsid w:val="00697887"/>
    <w:rsid w:val="006B0BF1"/>
    <w:rsid w:val="006B1D2B"/>
    <w:rsid w:val="006B1E05"/>
    <w:rsid w:val="006B62A5"/>
    <w:rsid w:val="006C37D5"/>
    <w:rsid w:val="006C5644"/>
    <w:rsid w:val="006E0553"/>
    <w:rsid w:val="006E1131"/>
    <w:rsid w:val="006E2037"/>
    <w:rsid w:val="006E6199"/>
    <w:rsid w:val="006F536F"/>
    <w:rsid w:val="00700C43"/>
    <w:rsid w:val="00701E42"/>
    <w:rsid w:val="00702A28"/>
    <w:rsid w:val="00711C5A"/>
    <w:rsid w:val="00712870"/>
    <w:rsid w:val="00714AC0"/>
    <w:rsid w:val="0073336B"/>
    <w:rsid w:val="007372E7"/>
    <w:rsid w:val="0074147D"/>
    <w:rsid w:val="00743D85"/>
    <w:rsid w:val="00744F8B"/>
    <w:rsid w:val="00747D6E"/>
    <w:rsid w:val="00751CFB"/>
    <w:rsid w:val="00752E4E"/>
    <w:rsid w:val="00753CF4"/>
    <w:rsid w:val="007565CC"/>
    <w:rsid w:val="0076155B"/>
    <w:rsid w:val="007624B1"/>
    <w:rsid w:val="00763B9A"/>
    <w:rsid w:val="00763D81"/>
    <w:rsid w:val="00765145"/>
    <w:rsid w:val="007776C8"/>
    <w:rsid w:val="00797FA0"/>
    <w:rsid w:val="007A0BC8"/>
    <w:rsid w:val="007A6AA8"/>
    <w:rsid w:val="007B1357"/>
    <w:rsid w:val="007B3343"/>
    <w:rsid w:val="007C47C0"/>
    <w:rsid w:val="007C623F"/>
    <w:rsid w:val="007E591F"/>
    <w:rsid w:val="007F7458"/>
    <w:rsid w:val="00826447"/>
    <w:rsid w:val="00827998"/>
    <w:rsid w:val="008310C9"/>
    <w:rsid w:val="008335F0"/>
    <w:rsid w:val="00833B3F"/>
    <w:rsid w:val="00834306"/>
    <w:rsid w:val="00840E67"/>
    <w:rsid w:val="00841046"/>
    <w:rsid w:val="00844CDA"/>
    <w:rsid w:val="00846314"/>
    <w:rsid w:val="00853CC5"/>
    <w:rsid w:val="00855B1C"/>
    <w:rsid w:val="008606EE"/>
    <w:rsid w:val="00862234"/>
    <w:rsid w:val="0086449C"/>
    <w:rsid w:val="008727A1"/>
    <w:rsid w:val="00877E6E"/>
    <w:rsid w:val="00881534"/>
    <w:rsid w:val="00882415"/>
    <w:rsid w:val="0089181C"/>
    <w:rsid w:val="008949E7"/>
    <w:rsid w:val="008979A8"/>
    <w:rsid w:val="008B083A"/>
    <w:rsid w:val="008B4D98"/>
    <w:rsid w:val="008B56B2"/>
    <w:rsid w:val="008C40FB"/>
    <w:rsid w:val="008C41DE"/>
    <w:rsid w:val="008C5D0B"/>
    <w:rsid w:val="008C5D7D"/>
    <w:rsid w:val="008C747A"/>
    <w:rsid w:val="008C7848"/>
    <w:rsid w:val="008D334B"/>
    <w:rsid w:val="008E2E81"/>
    <w:rsid w:val="008E60C6"/>
    <w:rsid w:val="008F002E"/>
    <w:rsid w:val="008F438B"/>
    <w:rsid w:val="008F5FD8"/>
    <w:rsid w:val="00901846"/>
    <w:rsid w:val="00901AA5"/>
    <w:rsid w:val="00906589"/>
    <w:rsid w:val="00906AD6"/>
    <w:rsid w:val="00917AF2"/>
    <w:rsid w:val="009200F5"/>
    <w:rsid w:val="0092418A"/>
    <w:rsid w:val="00931108"/>
    <w:rsid w:val="009335C8"/>
    <w:rsid w:val="009340C6"/>
    <w:rsid w:val="00934B5A"/>
    <w:rsid w:val="00934ED7"/>
    <w:rsid w:val="00940D16"/>
    <w:rsid w:val="00953559"/>
    <w:rsid w:val="009543C3"/>
    <w:rsid w:val="009547B4"/>
    <w:rsid w:val="00954BB6"/>
    <w:rsid w:val="00966E1B"/>
    <w:rsid w:val="00972F51"/>
    <w:rsid w:val="009803F2"/>
    <w:rsid w:val="00984A02"/>
    <w:rsid w:val="009915CD"/>
    <w:rsid w:val="009947C0"/>
    <w:rsid w:val="009A4039"/>
    <w:rsid w:val="009A41F9"/>
    <w:rsid w:val="009A50B0"/>
    <w:rsid w:val="009A5D01"/>
    <w:rsid w:val="009A6501"/>
    <w:rsid w:val="009B11D2"/>
    <w:rsid w:val="009B352E"/>
    <w:rsid w:val="009B47BE"/>
    <w:rsid w:val="009D1CA6"/>
    <w:rsid w:val="009D48FF"/>
    <w:rsid w:val="009D4BBD"/>
    <w:rsid w:val="009D7D16"/>
    <w:rsid w:val="009E5D60"/>
    <w:rsid w:val="009E6F91"/>
    <w:rsid w:val="009F2D2C"/>
    <w:rsid w:val="009F2D88"/>
    <w:rsid w:val="009F4DE0"/>
    <w:rsid w:val="009F5580"/>
    <w:rsid w:val="00A03122"/>
    <w:rsid w:val="00A03C0E"/>
    <w:rsid w:val="00A045D5"/>
    <w:rsid w:val="00A055C8"/>
    <w:rsid w:val="00A16BE1"/>
    <w:rsid w:val="00A16DB1"/>
    <w:rsid w:val="00A239D1"/>
    <w:rsid w:val="00A25EE2"/>
    <w:rsid w:val="00A31928"/>
    <w:rsid w:val="00A3291A"/>
    <w:rsid w:val="00A35B27"/>
    <w:rsid w:val="00A41AD6"/>
    <w:rsid w:val="00A430F9"/>
    <w:rsid w:val="00A507D4"/>
    <w:rsid w:val="00A5147A"/>
    <w:rsid w:val="00A556C1"/>
    <w:rsid w:val="00A56E0E"/>
    <w:rsid w:val="00A57E18"/>
    <w:rsid w:val="00A62892"/>
    <w:rsid w:val="00A62A14"/>
    <w:rsid w:val="00A62D9D"/>
    <w:rsid w:val="00A6333B"/>
    <w:rsid w:val="00A6617B"/>
    <w:rsid w:val="00A71FE5"/>
    <w:rsid w:val="00A735C5"/>
    <w:rsid w:val="00A7534B"/>
    <w:rsid w:val="00A76007"/>
    <w:rsid w:val="00A831D8"/>
    <w:rsid w:val="00A86DD2"/>
    <w:rsid w:val="00A936CB"/>
    <w:rsid w:val="00A94DD8"/>
    <w:rsid w:val="00A971A1"/>
    <w:rsid w:val="00AA013D"/>
    <w:rsid w:val="00AA0C23"/>
    <w:rsid w:val="00AA3AD8"/>
    <w:rsid w:val="00AB0DC8"/>
    <w:rsid w:val="00AB256E"/>
    <w:rsid w:val="00AB405C"/>
    <w:rsid w:val="00AB45FC"/>
    <w:rsid w:val="00AC015D"/>
    <w:rsid w:val="00AE698D"/>
    <w:rsid w:val="00AF0286"/>
    <w:rsid w:val="00AF5326"/>
    <w:rsid w:val="00B019A2"/>
    <w:rsid w:val="00B0286E"/>
    <w:rsid w:val="00B033C8"/>
    <w:rsid w:val="00B102A2"/>
    <w:rsid w:val="00B111CE"/>
    <w:rsid w:val="00B13A6A"/>
    <w:rsid w:val="00B24DEB"/>
    <w:rsid w:val="00B2523B"/>
    <w:rsid w:val="00B33425"/>
    <w:rsid w:val="00B41387"/>
    <w:rsid w:val="00B42334"/>
    <w:rsid w:val="00B44E24"/>
    <w:rsid w:val="00B54ECC"/>
    <w:rsid w:val="00B5529A"/>
    <w:rsid w:val="00B60AC0"/>
    <w:rsid w:val="00B61290"/>
    <w:rsid w:val="00B6712D"/>
    <w:rsid w:val="00B714F3"/>
    <w:rsid w:val="00B75A52"/>
    <w:rsid w:val="00B85D1F"/>
    <w:rsid w:val="00B874C6"/>
    <w:rsid w:val="00B87B6B"/>
    <w:rsid w:val="00B9169E"/>
    <w:rsid w:val="00B94D7A"/>
    <w:rsid w:val="00B94E50"/>
    <w:rsid w:val="00B96572"/>
    <w:rsid w:val="00BA0B75"/>
    <w:rsid w:val="00BB7886"/>
    <w:rsid w:val="00BC5D77"/>
    <w:rsid w:val="00BD0E2B"/>
    <w:rsid w:val="00BD4283"/>
    <w:rsid w:val="00BF0D9D"/>
    <w:rsid w:val="00BF487A"/>
    <w:rsid w:val="00BF5544"/>
    <w:rsid w:val="00BF6A9D"/>
    <w:rsid w:val="00C15F3E"/>
    <w:rsid w:val="00C219C4"/>
    <w:rsid w:val="00C3077C"/>
    <w:rsid w:val="00C32B04"/>
    <w:rsid w:val="00C34319"/>
    <w:rsid w:val="00C405B7"/>
    <w:rsid w:val="00C46BD9"/>
    <w:rsid w:val="00C55258"/>
    <w:rsid w:val="00C556AE"/>
    <w:rsid w:val="00C63C31"/>
    <w:rsid w:val="00C73560"/>
    <w:rsid w:val="00C739EE"/>
    <w:rsid w:val="00C80177"/>
    <w:rsid w:val="00C835F9"/>
    <w:rsid w:val="00C84DB7"/>
    <w:rsid w:val="00C85994"/>
    <w:rsid w:val="00C87A35"/>
    <w:rsid w:val="00C955A2"/>
    <w:rsid w:val="00CA65B2"/>
    <w:rsid w:val="00CB0F14"/>
    <w:rsid w:val="00CB2103"/>
    <w:rsid w:val="00CB2495"/>
    <w:rsid w:val="00CB5796"/>
    <w:rsid w:val="00CB63D9"/>
    <w:rsid w:val="00CD0C52"/>
    <w:rsid w:val="00CD26D2"/>
    <w:rsid w:val="00CD50ED"/>
    <w:rsid w:val="00CD659B"/>
    <w:rsid w:val="00CE0A43"/>
    <w:rsid w:val="00CE648D"/>
    <w:rsid w:val="00CF130D"/>
    <w:rsid w:val="00D00118"/>
    <w:rsid w:val="00D0483A"/>
    <w:rsid w:val="00D13D5C"/>
    <w:rsid w:val="00D16749"/>
    <w:rsid w:val="00D167B3"/>
    <w:rsid w:val="00D37FE3"/>
    <w:rsid w:val="00D5024B"/>
    <w:rsid w:val="00D61962"/>
    <w:rsid w:val="00D63672"/>
    <w:rsid w:val="00D6425C"/>
    <w:rsid w:val="00D713CF"/>
    <w:rsid w:val="00D72623"/>
    <w:rsid w:val="00D83556"/>
    <w:rsid w:val="00D870B5"/>
    <w:rsid w:val="00D967B7"/>
    <w:rsid w:val="00DB533A"/>
    <w:rsid w:val="00DB7533"/>
    <w:rsid w:val="00DC084D"/>
    <w:rsid w:val="00DC16A3"/>
    <w:rsid w:val="00DE5556"/>
    <w:rsid w:val="00DE7549"/>
    <w:rsid w:val="00DF4176"/>
    <w:rsid w:val="00DF793E"/>
    <w:rsid w:val="00E0095C"/>
    <w:rsid w:val="00E17240"/>
    <w:rsid w:val="00E222BE"/>
    <w:rsid w:val="00E23A39"/>
    <w:rsid w:val="00E2677E"/>
    <w:rsid w:val="00E31DC7"/>
    <w:rsid w:val="00E676F2"/>
    <w:rsid w:val="00E7385F"/>
    <w:rsid w:val="00E73C06"/>
    <w:rsid w:val="00E74595"/>
    <w:rsid w:val="00E77485"/>
    <w:rsid w:val="00E841DE"/>
    <w:rsid w:val="00E8658D"/>
    <w:rsid w:val="00E90742"/>
    <w:rsid w:val="00EA08D8"/>
    <w:rsid w:val="00EA20FE"/>
    <w:rsid w:val="00EA607B"/>
    <w:rsid w:val="00EB1CB6"/>
    <w:rsid w:val="00EB71C7"/>
    <w:rsid w:val="00EB7C57"/>
    <w:rsid w:val="00EC4D79"/>
    <w:rsid w:val="00ED2695"/>
    <w:rsid w:val="00ED3CA8"/>
    <w:rsid w:val="00ED7B30"/>
    <w:rsid w:val="00EE04BA"/>
    <w:rsid w:val="00EE4727"/>
    <w:rsid w:val="00EE47C4"/>
    <w:rsid w:val="00EF2D52"/>
    <w:rsid w:val="00EF3936"/>
    <w:rsid w:val="00EF3EC2"/>
    <w:rsid w:val="00EF5E47"/>
    <w:rsid w:val="00F06430"/>
    <w:rsid w:val="00F111D6"/>
    <w:rsid w:val="00F139D9"/>
    <w:rsid w:val="00F17CED"/>
    <w:rsid w:val="00F22424"/>
    <w:rsid w:val="00F30898"/>
    <w:rsid w:val="00F30C9B"/>
    <w:rsid w:val="00F354B1"/>
    <w:rsid w:val="00F354D7"/>
    <w:rsid w:val="00F455A7"/>
    <w:rsid w:val="00F619F6"/>
    <w:rsid w:val="00F6343F"/>
    <w:rsid w:val="00F72776"/>
    <w:rsid w:val="00F77360"/>
    <w:rsid w:val="00F92A40"/>
    <w:rsid w:val="00F97D10"/>
    <w:rsid w:val="00FB0E4E"/>
    <w:rsid w:val="00FC60F6"/>
    <w:rsid w:val="00FD3554"/>
    <w:rsid w:val="00FD4D0C"/>
    <w:rsid w:val="00FE79FE"/>
    <w:rsid w:val="00FF322B"/>
    <w:rsid w:val="00FF326F"/>
    <w:rsid w:val="00FF412E"/>
    <w:rsid w:val="00FF4A0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62a47,#f8f8f8"/>
    </o:shapedefaults>
    <o:shapelayout v:ext="edit">
      <o:idmap v:ext="edit" data="2"/>
    </o:shapelayout>
  </w:shapeDefaults>
  <w:decimalSymbol w:val=","/>
  <w:listSeparator w:val=";"/>
  <w14:docId w14:val="55427BC9"/>
  <w15:docId w15:val="{0E99AB02-7064-432F-BDF8-7F9DD24BB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536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link w:val="Heading5Char"/>
    <w:qFormat/>
    <w:rsid w:val="00A936CB"/>
    <w:pPr>
      <w:outlineLvl w:val="4"/>
    </w:pPr>
  </w:style>
  <w:style w:type="paragraph" w:styleId="Heading6">
    <w:name w:val="heading 6"/>
    <w:basedOn w:val="Heading4"/>
    <w:next w:val="Normal"/>
    <w:link w:val="Heading6Char"/>
    <w:qFormat/>
    <w:rsid w:val="00A936CB"/>
    <w:pPr>
      <w:tabs>
        <w:tab w:val="clear" w:pos="992"/>
        <w:tab w:val="clear" w:pos="1191"/>
      </w:tabs>
      <w:ind w:left="1588" w:hanging="1588"/>
      <w:outlineLvl w:val="5"/>
    </w:pPr>
  </w:style>
  <w:style w:type="paragraph" w:styleId="Heading7">
    <w:name w:val="heading 7"/>
    <w:basedOn w:val="Heading6"/>
    <w:next w:val="Normal"/>
    <w:link w:val="Heading7Char"/>
    <w:qFormat/>
    <w:rsid w:val="00A936CB"/>
    <w:pPr>
      <w:outlineLvl w:val="6"/>
    </w:pPr>
  </w:style>
  <w:style w:type="paragraph" w:styleId="Heading8">
    <w:name w:val="heading 8"/>
    <w:basedOn w:val="Heading6"/>
    <w:next w:val="Normal"/>
    <w:link w:val="Heading8Char"/>
    <w:qFormat/>
    <w:rsid w:val="00A936CB"/>
    <w:pPr>
      <w:outlineLvl w:val="7"/>
    </w:pPr>
  </w:style>
  <w:style w:type="paragraph" w:styleId="Heading9">
    <w:name w:val="heading 9"/>
    <w:basedOn w:val="Heading6"/>
    <w:next w:val="Normal"/>
    <w:link w:val="Heading9Char"/>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link w:val="HeadingbChar"/>
    <w:qFormat/>
    <w:rsid w:val="00D870B5"/>
    <w:pPr>
      <w:spacing w:before="160"/>
      <w:ind w:left="0" w:firstLine="0"/>
      <w:outlineLvl w:val="9"/>
    </w:pPr>
  </w:style>
  <w:style w:type="paragraph" w:customStyle="1" w:styleId="Headingi">
    <w:name w:val="Heading_i"/>
    <w:basedOn w:val="Heading3"/>
    <w:next w:val="Normal"/>
    <w:link w:val="HeadingiChar"/>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link w:val="AnnexNoTitleChar1"/>
    <w:rsid w:val="00C34319"/>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link w:val="enumlev1Char"/>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link w:val="NoteChar"/>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2E1E51"/>
    <w:pPr>
      <w:spacing w:before="240"/>
    </w:pPr>
    <w:rPr>
      <w:sz w:val="22"/>
      <w:lang w:val="es-ES_tradnl"/>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link w:val="TableheadChar"/>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936CB"/>
    <w:pPr>
      <w:keepNext/>
      <w:spacing w:before="360" w:after="120"/>
      <w:jc w:val="center"/>
    </w:pPr>
  </w:style>
  <w:style w:type="paragraph" w:customStyle="1" w:styleId="Tabletext">
    <w:name w:val="Table_text"/>
    <w:basedOn w:val="Normal"/>
    <w:link w:val="TabletextChar"/>
    <w:uiPriority w:val="99"/>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936CB"/>
    <w:pPr>
      <w:keepNext/>
      <w:keepLines/>
      <w:spacing w:before="480" w:after="80"/>
      <w:jc w:val="center"/>
    </w:pPr>
    <w:rPr>
      <w:caps/>
      <w:sz w:val="18"/>
    </w:rPr>
  </w:style>
  <w:style w:type="paragraph" w:customStyle="1" w:styleId="Figuretitle">
    <w:name w:val="Figure_title"/>
    <w:basedOn w:val="Normal"/>
    <w:next w:val="Figure"/>
    <w:link w:val="FiguretitleChar"/>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basedOn w:val="DefaultParagraphFont"/>
    <w:uiPriority w:val="99"/>
    <w:rsid w:val="00A936CB"/>
    <w:rPr>
      <w:position w:val="6"/>
      <w:sz w:val="18"/>
    </w:rPr>
  </w:style>
  <w:style w:type="paragraph" w:styleId="FootnoteText">
    <w:name w:val="footnote text"/>
    <w:basedOn w:val="Normal"/>
    <w:link w:val="FootnoteTextChar"/>
    <w:rsid w:val="00A936CB"/>
    <w:pPr>
      <w:keepLines/>
      <w:tabs>
        <w:tab w:val="left" w:pos="255"/>
      </w:tabs>
      <w:ind w:left="255" w:hanging="255"/>
    </w:pPr>
    <w:rPr>
      <w:sz w:val="22"/>
    </w:rPr>
  </w:style>
  <w:style w:type="paragraph" w:styleId="Index1">
    <w:name w:val="index 1"/>
    <w:basedOn w:val="Normal"/>
    <w:next w:val="Normal"/>
    <w:rsid w:val="00A936CB"/>
  </w:style>
  <w:style w:type="paragraph" w:styleId="Index2">
    <w:name w:val="index 2"/>
    <w:basedOn w:val="Normal"/>
    <w:next w:val="Normal"/>
    <w:rsid w:val="00A936CB"/>
    <w:pPr>
      <w:ind w:left="283"/>
    </w:pPr>
  </w:style>
  <w:style w:type="paragraph" w:styleId="Index3">
    <w:name w:val="index 3"/>
    <w:basedOn w:val="Normal"/>
    <w:next w:val="Normal"/>
    <w:rsid w:val="00A936CB"/>
    <w:pPr>
      <w:ind w:left="566"/>
    </w:pPr>
  </w:style>
  <w:style w:type="paragraph" w:styleId="IndexHeading">
    <w:name w:val="index heading"/>
    <w:basedOn w:val="Normal"/>
    <w:next w:val="Index1"/>
    <w:semiHidden/>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link w:val="RestitleChar"/>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936CB"/>
    <w:pPr>
      <w:tabs>
        <w:tab w:val="clear" w:pos="567"/>
        <w:tab w:val="left" w:pos="1276"/>
      </w:tabs>
      <w:spacing w:before="160"/>
      <w:ind w:left="1276" w:hanging="709"/>
    </w:pPr>
  </w:style>
  <w:style w:type="paragraph" w:styleId="TOC3">
    <w:name w:val="toc 3"/>
    <w:basedOn w:val="TOC2"/>
    <w:rsid w:val="00A936CB"/>
    <w:pPr>
      <w:tabs>
        <w:tab w:val="clear" w:pos="1276"/>
        <w:tab w:val="left" w:pos="2155"/>
      </w:tabs>
      <w:ind w:left="2155" w:hanging="879"/>
    </w:pPr>
  </w:style>
  <w:style w:type="paragraph" w:styleId="TOC4">
    <w:name w:val="toc 4"/>
    <w:basedOn w:val="TOC3"/>
    <w:rsid w:val="00A936CB"/>
    <w:pPr>
      <w:tabs>
        <w:tab w:val="left" w:pos="3261"/>
      </w:tabs>
      <w:spacing w:before="80"/>
      <w:ind w:left="3261" w:hanging="993"/>
    </w:pPr>
  </w:style>
  <w:style w:type="paragraph" w:styleId="TOC5">
    <w:name w:val="toc 5"/>
    <w:basedOn w:val="TOC4"/>
    <w:rsid w:val="00A936CB"/>
  </w:style>
  <w:style w:type="paragraph" w:styleId="TOC6">
    <w:name w:val="toc 6"/>
    <w:basedOn w:val="TOC4"/>
    <w:rsid w:val="00A936CB"/>
  </w:style>
  <w:style w:type="paragraph" w:styleId="TOC7">
    <w:name w:val="toc 7"/>
    <w:basedOn w:val="TOC4"/>
    <w:rsid w:val="00A936CB"/>
  </w:style>
  <w:style w:type="paragraph" w:styleId="TOC8">
    <w:name w:val="toc 8"/>
    <w:basedOn w:val="TOC4"/>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link w:val="TabletitleChar"/>
    <w:rsid w:val="00A936CB"/>
    <w:pPr>
      <w:keepNext/>
      <w:spacing w:before="0" w:after="120"/>
      <w:jc w:val="center"/>
    </w:pPr>
    <w:rPr>
      <w:b/>
    </w:rPr>
  </w:style>
  <w:style w:type="paragraph" w:customStyle="1" w:styleId="Summary">
    <w:name w:val="Summary"/>
    <w:basedOn w:val="Normal"/>
    <w:next w:val="Normalaftertitle"/>
    <w:autoRedefine/>
    <w:rsid w:val="00A936CB"/>
    <w:pPr>
      <w:spacing w:after="480"/>
    </w:pPr>
    <w:rPr>
      <w:lang w:val="es-ES_tradnl"/>
    </w:rPr>
  </w:style>
  <w:style w:type="character" w:styleId="Hyperlink">
    <w:name w:val="Hyperlink"/>
    <w:aliases w:val="CEO_Hyperlink"/>
    <w:basedOn w:val="DefaultParagraphFont"/>
    <w:uiPriority w:val="99"/>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basedOn w:val="DefaultParagraphFont"/>
    <w:link w:val="Header"/>
    <w:uiPriority w:val="99"/>
    <w:rsid w:val="00EE47C4"/>
    <w:rPr>
      <w:sz w:val="24"/>
      <w:lang w:val="fr-FR" w:eastAsia="en-US"/>
    </w:rPr>
  </w:style>
  <w:style w:type="table" w:styleId="TableGrid">
    <w:name w:val="Table Grid"/>
    <w:basedOn w:val="TableNormal"/>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TableText0">
    <w:name w:val="Table_Text"/>
    <w:basedOn w:val="Normal"/>
    <w:rsid w:val="00C556AE"/>
    <w:pPr>
      <w:keepNext/>
      <w:spacing w:before="100" w:after="100" w:line="190" w:lineRule="exact"/>
    </w:pPr>
    <w:rPr>
      <w:sz w:val="18"/>
      <w:szCs w:val="18"/>
      <w:lang w:val="en-GB" w:eastAsia="zh-CN"/>
    </w:rPr>
  </w:style>
  <w:style w:type="paragraph" w:customStyle="1" w:styleId="Annex">
    <w:name w:val="Annex_#"/>
    <w:basedOn w:val="Normal"/>
    <w:next w:val="Normal"/>
    <w:rsid w:val="00C556AE"/>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Title">
    <w:name w:val="Annex_Title"/>
    <w:basedOn w:val="Normal"/>
    <w:next w:val="Normalaftertitle0"/>
    <w:rsid w:val="00C556AE"/>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Normalaftertitle0">
    <w:name w:val="Normal after title"/>
    <w:basedOn w:val="Normal"/>
    <w:next w:val="Normal"/>
    <w:rsid w:val="00C556AE"/>
    <w:pPr>
      <w:spacing w:before="480"/>
    </w:pPr>
    <w:rPr>
      <w:sz w:val="20"/>
      <w:lang w:val="en-GB" w:eastAsia="zh-CN"/>
    </w:rPr>
  </w:style>
  <w:style w:type="paragraph" w:customStyle="1" w:styleId="call0">
    <w:name w:val="call"/>
    <w:basedOn w:val="Normal"/>
    <w:next w:val="Normal"/>
    <w:rsid w:val="00C556AE"/>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Ref">
    <w:name w:val="Rec_Title/Ref"/>
    <w:basedOn w:val="Normal"/>
    <w:next w:val="RecTitleDate"/>
    <w:rsid w:val="00C556AE"/>
    <w:pPr>
      <w:keepNext/>
      <w:keepLines/>
      <w:tabs>
        <w:tab w:val="clear" w:pos="794"/>
        <w:tab w:val="clear" w:pos="1191"/>
        <w:tab w:val="clear" w:pos="1588"/>
        <w:tab w:val="clear" w:pos="1985"/>
        <w:tab w:val="center" w:pos="4849"/>
        <w:tab w:val="right" w:pos="9696"/>
      </w:tabs>
      <w:spacing w:before="136"/>
      <w:jc w:val="center"/>
    </w:pPr>
    <w:rPr>
      <w:sz w:val="20"/>
      <w:lang w:val="en-GB" w:eastAsia="zh-CN"/>
    </w:rPr>
  </w:style>
  <w:style w:type="paragraph" w:customStyle="1" w:styleId="RecTitleDate">
    <w:name w:val="Rec_Title/Date"/>
    <w:basedOn w:val="RecTitleRef"/>
    <w:next w:val="headfoot"/>
    <w:rsid w:val="00C556AE"/>
    <w:pPr>
      <w:tabs>
        <w:tab w:val="clear" w:pos="4849"/>
      </w:tabs>
      <w:jc w:val="right"/>
    </w:pPr>
  </w:style>
  <w:style w:type="paragraph" w:customStyle="1" w:styleId="headfoot">
    <w:name w:val="head_foot"/>
    <w:basedOn w:val="Normal"/>
    <w:next w:val="Normalaftertitle0"/>
    <w:rsid w:val="00C556AE"/>
    <w:pPr>
      <w:tabs>
        <w:tab w:val="clear" w:pos="794"/>
        <w:tab w:val="clear" w:pos="1191"/>
        <w:tab w:val="clear" w:pos="1588"/>
        <w:tab w:val="clear" w:pos="1985"/>
      </w:tabs>
      <w:spacing w:before="0"/>
    </w:pPr>
    <w:rPr>
      <w:color w:val="FF0000"/>
      <w:sz w:val="8"/>
      <w:szCs w:val="8"/>
      <w:lang w:val="en-GB" w:eastAsia="zh-CN"/>
    </w:rPr>
  </w:style>
  <w:style w:type="character" w:customStyle="1" w:styleId="TableheadChar">
    <w:name w:val="Table_head Char"/>
    <w:basedOn w:val="DefaultParagraphFont"/>
    <w:link w:val="Tablehead"/>
    <w:locked/>
    <w:rsid w:val="00C556AE"/>
    <w:rPr>
      <w:b/>
      <w:sz w:val="22"/>
      <w:lang w:val="es-ES" w:eastAsia="en-US"/>
    </w:rPr>
  </w:style>
  <w:style w:type="character" w:customStyle="1" w:styleId="TabletextChar">
    <w:name w:val="Table_text Char"/>
    <w:basedOn w:val="DefaultParagraphFont"/>
    <w:link w:val="Tabletext"/>
    <w:uiPriority w:val="99"/>
    <w:locked/>
    <w:rsid w:val="00C556AE"/>
    <w:rPr>
      <w:sz w:val="22"/>
      <w:lang w:val="es-ES" w:eastAsia="en-US"/>
    </w:rPr>
  </w:style>
  <w:style w:type="character" w:customStyle="1" w:styleId="Heading1Char">
    <w:name w:val="Heading 1 Char"/>
    <w:basedOn w:val="DefaultParagraphFont"/>
    <w:link w:val="Heading1"/>
    <w:rsid w:val="00C556AE"/>
    <w:rPr>
      <w:b/>
      <w:sz w:val="24"/>
      <w:lang w:val="es-ES" w:eastAsia="en-US"/>
    </w:rPr>
  </w:style>
  <w:style w:type="character" w:customStyle="1" w:styleId="Heading2Char">
    <w:name w:val="Heading 2 Char"/>
    <w:basedOn w:val="DefaultParagraphFont"/>
    <w:link w:val="Heading2"/>
    <w:rsid w:val="00C556AE"/>
    <w:rPr>
      <w:b/>
      <w:sz w:val="24"/>
      <w:lang w:val="es-ES" w:eastAsia="en-US"/>
    </w:rPr>
  </w:style>
  <w:style w:type="character" w:customStyle="1" w:styleId="FigureNoChar">
    <w:name w:val="Figure_No Char"/>
    <w:basedOn w:val="DefaultParagraphFont"/>
    <w:link w:val="FigureNo"/>
    <w:locked/>
    <w:rsid w:val="00C556AE"/>
    <w:rPr>
      <w:caps/>
      <w:sz w:val="18"/>
      <w:lang w:val="es-ES" w:eastAsia="en-US"/>
    </w:rPr>
  </w:style>
  <w:style w:type="character" w:styleId="CommentReference">
    <w:name w:val="annotation reference"/>
    <w:semiHidden/>
    <w:rsid w:val="00C556AE"/>
    <w:rPr>
      <w:sz w:val="16"/>
      <w:szCs w:val="16"/>
    </w:rPr>
  </w:style>
  <w:style w:type="paragraph" w:styleId="CommentText">
    <w:name w:val="annotation text"/>
    <w:basedOn w:val="Normal"/>
    <w:link w:val="CommentTextChar"/>
    <w:semiHidden/>
    <w:rsid w:val="00C556AE"/>
    <w:rPr>
      <w:sz w:val="20"/>
      <w:lang w:val="fr-FR"/>
    </w:rPr>
  </w:style>
  <w:style w:type="character" w:customStyle="1" w:styleId="CommentTextChar">
    <w:name w:val="Comment Text Char"/>
    <w:basedOn w:val="DefaultParagraphFont"/>
    <w:link w:val="CommentText"/>
    <w:semiHidden/>
    <w:rsid w:val="00C556AE"/>
    <w:rPr>
      <w:lang w:val="fr-FR" w:eastAsia="en-US"/>
    </w:rPr>
  </w:style>
  <w:style w:type="paragraph" w:styleId="CommentSubject">
    <w:name w:val="annotation subject"/>
    <w:basedOn w:val="CommentText"/>
    <w:next w:val="CommentText"/>
    <w:link w:val="CommentSubjectChar"/>
    <w:semiHidden/>
    <w:rsid w:val="00C556AE"/>
    <w:rPr>
      <w:b/>
      <w:bCs/>
    </w:rPr>
  </w:style>
  <w:style w:type="character" w:customStyle="1" w:styleId="CommentSubjectChar">
    <w:name w:val="Comment Subject Char"/>
    <w:basedOn w:val="CommentTextChar"/>
    <w:link w:val="CommentSubject"/>
    <w:semiHidden/>
    <w:rsid w:val="00C556AE"/>
    <w:rPr>
      <w:b/>
      <w:bCs/>
      <w:lang w:val="fr-FR" w:eastAsia="en-US"/>
    </w:rPr>
  </w:style>
  <w:style w:type="character" w:customStyle="1" w:styleId="Tablefreq">
    <w:name w:val="Table_freq"/>
    <w:rsid w:val="00C556AE"/>
    <w:rPr>
      <w:b/>
      <w:color w:val="auto"/>
    </w:rPr>
  </w:style>
  <w:style w:type="paragraph" w:customStyle="1" w:styleId="Table">
    <w:name w:val="Table_#"/>
    <w:basedOn w:val="Normal"/>
    <w:next w:val="Normal"/>
    <w:rsid w:val="00C556AE"/>
    <w:pPr>
      <w:keepNext/>
      <w:tabs>
        <w:tab w:val="clear" w:pos="794"/>
        <w:tab w:val="clear" w:pos="1191"/>
        <w:tab w:val="clear" w:pos="1588"/>
        <w:tab w:val="clear" w:pos="1985"/>
      </w:tabs>
      <w:spacing w:before="567" w:after="113"/>
      <w:jc w:val="center"/>
    </w:pPr>
    <w:rPr>
      <w:sz w:val="18"/>
      <w:lang w:val="fr-FR"/>
    </w:rPr>
  </w:style>
  <w:style w:type="character" w:customStyle="1" w:styleId="FooterChar">
    <w:name w:val="Footer Char"/>
    <w:link w:val="Footer"/>
    <w:rsid w:val="00C556AE"/>
    <w:rPr>
      <w:noProof/>
      <w:sz w:val="18"/>
      <w:lang w:val="es-ES" w:eastAsia="en-US"/>
    </w:rPr>
  </w:style>
  <w:style w:type="paragraph" w:customStyle="1" w:styleId="Reasons">
    <w:name w:val="Reasons"/>
    <w:basedOn w:val="Normal"/>
    <w:qFormat/>
    <w:rsid w:val="00C556AE"/>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Sumary">
    <w:name w:val="Sumary"/>
    <w:basedOn w:val="Summary"/>
    <w:rsid w:val="00C556AE"/>
    <w:rPr>
      <w:rFonts w:eastAsia="SimSun"/>
      <w:sz w:val="22"/>
      <w:szCs w:val="22"/>
    </w:rPr>
  </w:style>
  <w:style w:type="character" w:customStyle="1" w:styleId="Heading3Char">
    <w:name w:val="Heading 3 Char"/>
    <w:basedOn w:val="DefaultParagraphFont"/>
    <w:link w:val="Heading3"/>
    <w:rsid w:val="00C556AE"/>
    <w:rPr>
      <w:b/>
      <w:sz w:val="24"/>
      <w:lang w:val="es-ES" w:eastAsia="en-US"/>
    </w:rPr>
  </w:style>
  <w:style w:type="character" w:customStyle="1" w:styleId="Heading4Char">
    <w:name w:val="Heading 4 Char"/>
    <w:basedOn w:val="DefaultParagraphFont"/>
    <w:link w:val="Heading4"/>
    <w:rsid w:val="00C556AE"/>
    <w:rPr>
      <w:b/>
      <w:sz w:val="24"/>
      <w:lang w:val="es-ES" w:eastAsia="en-US"/>
    </w:rPr>
  </w:style>
  <w:style w:type="character" w:customStyle="1" w:styleId="Heading5Char">
    <w:name w:val="Heading 5 Char"/>
    <w:link w:val="Heading5"/>
    <w:rsid w:val="00C556AE"/>
    <w:rPr>
      <w:b/>
      <w:sz w:val="24"/>
      <w:lang w:val="es-ES" w:eastAsia="en-US"/>
    </w:rPr>
  </w:style>
  <w:style w:type="character" w:customStyle="1" w:styleId="Heading6Char">
    <w:name w:val="Heading 6 Char"/>
    <w:basedOn w:val="DefaultParagraphFont"/>
    <w:link w:val="Heading6"/>
    <w:rsid w:val="00C556AE"/>
    <w:rPr>
      <w:b/>
      <w:sz w:val="24"/>
      <w:lang w:val="es-ES" w:eastAsia="en-US"/>
    </w:rPr>
  </w:style>
  <w:style w:type="character" w:customStyle="1" w:styleId="Heading7Char">
    <w:name w:val="Heading 7 Char"/>
    <w:basedOn w:val="DefaultParagraphFont"/>
    <w:link w:val="Heading7"/>
    <w:rsid w:val="00C556AE"/>
    <w:rPr>
      <w:b/>
      <w:sz w:val="24"/>
      <w:lang w:val="es-ES" w:eastAsia="en-US"/>
    </w:rPr>
  </w:style>
  <w:style w:type="character" w:customStyle="1" w:styleId="Heading8Char">
    <w:name w:val="Heading 8 Char"/>
    <w:basedOn w:val="DefaultParagraphFont"/>
    <w:link w:val="Heading8"/>
    <w:rsid w:val="00C556AE"/>
    <w:rPr>
      <w:b/>
      <w:sz w:val="24"/>
      <w:lang w:val="es-ES" w:eastAsia="en-US"/>
    </w:rPr>
  </w:style>
  <w:style w:type="character" w:customStyle="1" w:styleId="Heading9Char">
    <w:name w:val="Heading 9 Char"/>
    <w:basedOn w:val="DefaultParagraphFont"/>
    <w:link w:val="Heading9"/>
    <w:rsid w:val="00C556AE"/>
    <w:rPr>
      <w:b/>
      <w:sz w:val="24"/>
      <w:lang w:val="es-ES" w:eastAsia="en-US"/>
    </w:rPr>
  </w:style>
  <w:style w:type="character" w:customStyle="1" w:styleId="HeadingbChar">
    <w:name w:val="Heading_b Char"/>
    <w:link w:val="Headingb"/>
    <w:rsid w:val="00D870B5"/>
    <w:rPr>
      <w:b/>
      <w:sz w:val="24"/>
      <w:lang w:val="es-ES" w:eastAsia="en-US"/>
    </w:rPr>
  </w:style>
  <w:style w:type="character" w:customStyle="1" w:styleId="HeadingiChar">
    <w:name w:val="Heading_i Char"/>
    <w:link w:val="Headingi"/>
    <w:rsid w:val="00C556AE"/>
    <w:rPr>
      <w:i/>
      <w:sz w:val="24"/>
      <w:lang w:val="es-ES" w:eastAsia="en-US"/>
    </w:rPr>
  </w:style>
  <w:style w:type="character" w:customStyle="1" w:styleId="enumlev1Char">
    <w:name w:val="enumlev1 Char"/>
    <w:link w:val="enumlev1"/>
    <w:rsid w:val="00C556AE"/>
    <w:rPr>
      <w:sz w:val="24"/>
      <w:lang w:val="es-ES" w:eastAsia="en-US"/>
    </w:rPr>
  </w:style>
  <w:style w:type="character" w:customStyle="1" w:styleId="NormalaftertitleChar">
    <w:name w:val="Normal_after_title Char"/>
    <w:link w:val="Normalaftertitle"/>
    <w:rsid w:val="00C556AE"/>
    <w:rPr>
      <w:sz w:val="24"/>
      <w:lang w:val="es-ES" w:eastAsia="en-US"/>
    </w:rPr>
  </w:style>
  <w:style w:type="character" w:customStyle="1" w:styleId="NoteChar">
    <w:name w:val="Note Char"/>
    <w:link w:val="Note"/>
    <w:rsid w:val="00C556AE"/>
    <w:rPr>
      <w:sz w:val="22"/>
      <w:lang w:val="es-ES" w:eastAsia="en-US"/>
    </w:rPr>
  </w:style>
  <w:style w:type="character" w:customStyle="1" w:styleId="AnnexNoTitleChar1">
    <w:name w:val="Annex_NoTitle Char1"/>
    <w:link w:val="AnnexNoTitle"/>
    <w:rsid w:val="00C34319"/>
    <w:rPr>
      <w:b/>
      <w:sz w:val="28"/>
      <w:lang w:val="es-ES" w:eastAsia="en-US"/>
    </w:rPr>
  </w:style>
  <w:style w:type="character" w:customStyle="1" w:styleId="EquationChar">
    <w:name w:val="Equation Char"/>
    <w:aliases w:val="Equation1,eq Char"/>
    <w:basedOn w:val="DefaultParagraphFont"/>
    <w:link w:val="Equation"/>
    <w:locked/>
    <w:rsid w:val="00C556AE"/>
    <w:rPr>
      <w:sz w:val="24"/>
      <w:lang w:val="es-ES" w:eastAsia="en-US"/>
    </w:rPr>
  </w:style>
  <w:style w:type="character" w:customStyle="1" w:styleId="FigureChar">
    <w:name w:val="Figure Char"/>
    <w:aliases w:val="fig Char"/>
    <w:link w:val="Figure"/>
    <w:rsid w:val="00C556AE"/>
    <w:rPr>
      <w:caps/>
      <w:sz w:val="18"/>
      <w:lang w:val="es-ES" w:eastAsia="en-US"/>
    </w:rPr>
  </w:style>
  <w:style w:type="character" w:customStyle="1" w:styleId="FiguretitleChar">
    <w:name w:val="Figure_title Char"/>
    <w:link w:val="Figuretitle"/>
    <w:rsid w:val="00C556AE"/>
    <w:rPr>
      <w:rFonts w:ascii="Times New Roman Bold" w:hAnsi="Times New Roman Bold"/>
      <w:b/>
      <w:sz w:val="18"/>
      <w:lang w:val="es-ES" w:eastAsia="en-US"/>
    </w:rPr>
  </w:style>
  <w:style w:type="character" w:customStyle="1" w:styleId="CallChar">
    <w:name w:val="Call Char"/>
    <w:link w:val="Call"/>
    <w:rsid w:val="00C556AE"/>
    <w:rPr>
      <w:i/>
      <w:sz w:val="24"/>
      <w:lang w:val="es-ES" w:eastAsia="en-US"/>
    </w:rPr>
  </w:style>
  <w:style w:type="character" w:customStyle="1" w:styleId="FootnoteTextChar">
    <w:name w:val="Footnote Text Char"/>
    <w:basedOn w:val="DefaultParagraphFont"/>
    <w:link w:val="FootnoteText"/>
    <w:rsid w:val="00C556AE"/>
    <w:rPr>
      <w:sz w:val="22"/>
      <w:lang w:val="es-ES" w:eastAsia="en-US"/>
    </w:rPr>
  </w:style>
  <w:style w:type="character" w:customStyle="1" w:styleId="RestitleChar">
    <w:name w:val="Res_title Char"/>
    <w:link w:val="Restitle"/>
    <w:rsid w:val="00C556AE"/>
    <w:rPr>
      <w:b/>
      <w:sz w:val="28"/>
      <w:lang w:val="es-ES" w:eastAsia="en-US"/>
    </w:rPr>
  </w:style>
  <w:style w:type="character" w:customStyle="1" w:styleId="TabletitleChar">
    <w:name w:val="Table_title Char"/>
    <w:link w:val="Tabletitle"/>
    <w:rsid w:val="00C556AE"/>
    <w:rPr>
      <w:b/>
      <w:sz w:val="24"/>
      <w:lang w:val="es-ES" w:eastAsia="en-US"/>
    </w:rPr>
  </w:style>
  <w:style w:type="character" w:styleId="FollowedHyperlink">
    <w:name w:val="FollowedHyperlink"/>
    <w:basedOn w:val="DefaultParagraphFont"/>
    <w:semiHidden/>
    <w:unhideWhenUsed/>
    <w:rsid w:val="00C556AE"/>
    <w:rPr>
      <w:color w:val="800080" w:themeColor="followedHyperlink"/>
      <w:u w:val="single"/>
    </w:rPr>
  </w:style>
  <w:style w:type="paragraph" w:customStyle="1" w:styleId="1">
    <w:name w:val="変更箇所1"/>
    <w:hidden/>
    <w:semiHidden/>
    <w:rsid w:val="00C556AE"/>
    <w:rPr>
      <w:rFonts w:eastAsia="SimSun"/>
      <w:sz w:val="24"/>
      <w:szCs w:val="24"/>
      <w:lang w:val="en-GB" w:eastAsia="en-US"/>
    </w:rPr>
  </w:style>
  <w:style w:type="paragraph" w:styleId="Revision">
    <w:name w:val="Revision"/>
    <w:hidden/>
    <w:semiHidden/>
    <w:rsid w:val="00C556AE"/>
    <w:rPr>
      <w:rFonts w:eastAsia="Batang"/>
      <w:sz w:val="24"/>
      <w:szCs w:val="24"/>
      <w:lang w:val="en-GB" w:eastAsia="en-US"/>
    </w:rPr>
  </w:style>
  <w:style w:type="paragraph" w:customStyle="1" w:styleId="TabletextEsp">
    <w:name w:val="Table_text_Esp"/>
    <w:basedOn w:val="Normal"/>
    <w:rsid w:val="00C556AE"/>
    <w:pPr>
      <w:widowControl w:val="0"/>
      <w:tabs>
        <w:tab w:val="clear" w:pos="794"/>
        <w:tab w:val="clear" w:pos="1191"/>
        <w:tab w:val="clear" w:pos="1588"/>
        <w:tab w:val="clear" w:pos="1985"/>
        <w:tab w:val="left" w:pos="90"/>
        <w:tab w:val="left" w:pos="849"/>
        <w:tab w:val="left" w:pos="3514"/>
        <w:tab w:val="left" w:pos="4251"/>
        <w:tab w:val="left" w:pos="5162"/>
      </w:tabs>
      <w:overflowPunct/>
      <w:spacing w:before="16"/>
      <w:jc w:val="left"/>
      <w:textAlignment w:val="auto"/>
    </w:pPr>
    <w:rPr>
      <w:rFonts w:eastAsia="MS Mincho"/>
      <w:color w:val="000000"/>
      <w:sz w:val="18"/>
      <w:szCs w:val="18"/>
      <w:lang w:val="en-GB"/>
    </w:rPr>
  </w:style>
  <w:style w:type="paragraph" w:customStyle="1" w:styleId="TabletitleEsp">
    <w:name w:val="Table_title_Esp"/>
    <w:basedOn w:val="Normal"/>
    <w:rsid w:val="00C556AE"/>
    <w:pPr>
      <w:keepNext/>
      <w:keepLines/>
      <w:widowControl w:val="0"/>
      <w:tabs>
        <w:tab w:val="clear" w:pos="794"/>
        <w:tab w:val="clear" w:pos="1191"/>
        <w:tab w:val="clear" w:pos="1588"/>
        <w:tab w:val="clear" w:pos="1985"/>
        <w:tab w:val="left" w:pos="90"/>
        <w:tab w:val="left" w:pos="1134"/>
        <w:tab w:val="left" w:pos="1871"/>
        <w:tab w:val="left" w:pos="2268"/>
      </w:tabs>
      <w:spacing w:before="77"/>
      <w:jc w:val="left"/>
    </w:pPr>
    <w:rPr>
      <w:rFonts w:eastAsia="MS Mincho"/>
      <w:b/>
      <w:bCs/>
      <w:color w:val="000000"/>
      <w:sz w:val="18"/>
      <w:szCs w:val="18"/>
      <w:lang w:val="en-GB"/>
    </w:rPr>
  </w:style>
  <w:style w:type="paragraph" w:customStyle="1" w:styleId="TableheadEsp">
    <w:name w:val="Table_head_Esp"/>
    <w:basedOn w:val="Normal"/>
    <w:rsid w:val="00C556AE"/>
    <w:pPr>
      <w:keepNext/>
      <w:keepLines/>
      <w:widowControl w:val="0"/>
      <w:tabs>
        <w:tab w:val="clear" w:pos="794"/>
        <w:tab w:val="clear" w:pos="1191"/>
        <w:tab w:val="clear" w:pos="1588"/>
        <w:tab w:val="clear" w:pos="1985"/>
        <w:tab w:val="left" w:pos="90"/>
        <w:tab w:val="left" w:pos="855"/>
        <w:tab w:val="left" w:pos="1871"/>
        <w:tab w:val="left" w:pos="3450"/>
        <w:tab w:val="left" w:pos="4195"/>
        <w:tab w:val="left" w:pos="5164"/>
      </w:tabs>
      <w:overflowPunct/>
      <w:spacing w:before="97"/>
      <w:jc w:val="left"/>
      <w:textAlignment w:val="auto"/>
    </w:pPr>
    <w:rPr>
      <w:rFonts w:eastAsia="SimSun"/>
      <w:b/>
      <w:bCs/>
      <w:color w:val="000000"/>
      <w:sz w:val="18"/>
      <w:szCs w:val="18"/>
      <w:lang w:val="en-GB" w:eastAsia="zh-CN"/>
    </w:rPr>
  </w:style>
  <w:style w:type="paragraph" w:styleId="BalloonText">
    <w:name w:val="Balloon Text"/>
    <w:basedOn w:val="Normal"/>
    <w:link w:val="BalloonTextChar"/>
    <w:semiHidden/>
    <w:unhideWhenUsed/>
    <w:rsid w:val="00C556AE"/>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C556AE"/>
    <w:rPr>
      <w:rFonts w:ascii="Segoe UI" w:hAnsi="Segoe UI" w:cs="Segoe UI"/>
      <w:sz w:val="18"/>
      <w:szCs w:val="18"/>
      <w:lang w:val="es-ES" w:eastAsia="en-US"/>
    </w:rPr>
  </w:style>
  <w:style w:type="paragraph" w:styleId="ListParagraph">
    <w:name w:val="List Paragraph"/>
    <w:basedOn w:val="Normal"/>
    <w:qFormat/>
    <w:rsid w:val="00C556AE"/>
    <w:pPr>
      <w:ind w:left="720"/>
      <w:contextualSpacing/>
    </w:pPr>
  </w:style>
  <w:style w:type="paragraph" w:styleId="Index7">
    <w:name w:val="index 7"/>
    <w:basedOn w:val="Normal"/>
    <w:next w:val="Normal"/>
    <w:autoRedefine/>
    <w:semiHidden/>
    <w:unhideWhenUsed/>
    <w:rsid w:val="00C556AE"/>
    <w:pPr>
      <w:tabs>
        <w:tab w:val="clear" w:pos="794"/>
        <w:tab w:val="clear" w:pos="1191"/>
        <w:tab w:val="clear" w:pos="1588"/>
        <w:tab w:val="clear" w:pos="1985"/>
      </w:tabs>
      <w:spacing w:before="0"/>
      <w:ind w:left="1680" w:hanging="240"/>
    </w:pPr>
  </w:style>
  <w:style w:type="character" w:styleId="LineNumber">
    <w:name w:val="line number"/>
    <w:basedOn w:val="DefaultParagraphFont"/>
    <w:rsid w:val="00C556AE"/>
  </w:style>
  <w:style w:type="paragraph" w:styleId="EndnoteText">
    <w:name w:val="endnote text"/>
    <w:basedOn w:val="Normal"/>
    <w:link w:val="EndnoteTextChar"/>
    <w:semiHidden/>
    <w:unhideWhenUsed/>
    <w:rsid w:val="00C556AE"/>
    <w:pPr>
      <w:spacing w:before="0"/>
    </w:pPr>
    <w:rPr>
      <w:sz w:val="20"/>
    </w:rPr>
  </w:style>
  <w:style w:type="character" w:customStyle="1" w:styleId="EndnoteTextChar">
    <w:name w:val="Endnote Text Char"/>
    <w:basedOn w:val="DefaultParagraphFont"/>
    <w:link w:val="EndnoteText"/>
    <w:semiHidden/>
    <w:rsid w:val="00C556AE"/>
    <w:rPr>
      <w:lang w:val="es-ES" w:eastAsia="en-US"/>
    </w:rPr>
  </w:style>
  <w:style w:type="character" w:styleId="EndnoteReference">
    <w:name w:val="endnote reference"/>
    <w:basedOn w:val="DefaultParagraphFont"/>
    <w:semiHidden/>
    <w:unhideWhenUsed/>
    <w:rsid w:val="00C556AE"/>
    <w:rPr>
      <w:vertAlign w:val="superscript"/>
    </w:rPr>
  </w:style>
  <w:style w:type="character" w:customStyle="1" w:styleId="UnresolvedMention1">
    <w:name w:val="Unresolved Mention1"/>
    <w:basedOn w:val="DefaultParagraphFont"/>
    <w:uiPriority w:val="99"/>
    <w:semiHidden/>
    <w:unhideWhenUsed/>
    <w:rsid w:val="00C556AE"/>
    <w:rPr>
      <w:color w:val="605E5C"/>
      <w:shd w:val="clear" w:color="auto" w:fill="E1DFDD"/>
    </w:rPr>
  </w:style>
  <w:style w:type="character" w:customStyle="1" w:styleId="UnresolvedMention2">
    <w:name w:val="Unresolved Mention2"/>
    <w:basedOn w:val="DefaultParagraphFont"/>
    <w:uiPriority w:val="99"/>
    <w:semiHidden/>
    <w:unhideWhenUsed/>
    <w:rsid w:val="00C556AE"/>
    <w:rPr>
      <w:color w:val="605E5C"/>
      <w:shd w:val="clear" w:color="auto" w:fill="E1DFDD"/>
    </w:rPr>
  </w:style>
  <w:style w:type="paragraph" w:customStyle="1" w:styleId="AppArtNo">
    <w:name w:val="App_Art_No"/>
    <w:basedOn w:val="ArtNo"/>
    <w:qFormat/>
    <w:rsid w:val="00C556AE"/>
    <w:pPr>
      <w:tabs>
        <w:tab w:val="clear" w:pos="794"/>
        <w:tab w:val="clear" w:pos="1191"/>
        <w:tab w:val="clear" w:pos="1588"/>
        <w:tab w:val="clear" w:pos="1985"/>
        <w:tab w:val="left" w:pos="1134"/>
        <w:tab w:val="left" w:pos="1871"/>
        <w:tab w:val="left" w:pos="2268"/>
      </w:tabs>
    </w:pPr>
    <w:rPr>
      <w:cap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https://www.etsi.org/deliver/etsi_ts/136400_136499/136445/16.00.00_60/ts_136445v160000p.pdf" TargetMode="External"/><Relationship Id="rId3182" Type="http://schemas.openxmlformats.org/officeDocument/2006/relationships/hyperlink" Target="http://committee.tta.or.kr/data/ttasDown.jsp?kind=ttastd&amp;pk_num=TTAT.3G-37.105V14.8.0" TargetMode="External"/><Relationship Id="rId4233" Type="http://schemas.openxmlformats.org/officeDocument/2006/relationships/hyperlink" Target="http://www.tta.or.kr/data/ttasDown.jsp?where=14688&amp;pk_num=TTAE.IE-802.16m" TargetMode="External"/><Relationship Id="rId3999" Type="http://schemas.openxmlformats.org/officeDocument/2006/relationships/hyperlink" Target="https://www.ccsa.org.cn/api/portalsFile/downloadOldFile?type=19&amp;oldFileUrl=ITU-R/M.2012-6/CCSA.37.571-1V1560.doc" TargetMode="External"/><Relationship Id="rId170" Type="http://schemas.openxmlformats.org/officeDocument/2006/relationships/hyperlink" Target="http://committee.tta.or.kr/data/ttasDown.jsp?kind=ttastd&amp;pk_num=TTAT.3G-36.212V16.7.0" TargetMode="External"/><Relationship Id="rId987" Type="http://schemas.openxmlformats.org/officeDocument/2006/relationships/hyperlink" Target="https://www.etsi.org/deliver/etsi_ts/136400_136499/136401/10.04.00_60/ts_136401v100400p.pdf" TargetMode="External"/><Relationship Id="rId2668" Type="http://schemas.openxmlformats.org/officeDocument/2006/relationships/hyperlink" Target="http://committee.tta.or.kr/data/ttasDown.jsp?kind=ttastd&amp;pk_num=TTAT.3G-36.111V13.0.0" TargetMode="External"/><Relationship Id="rId3719" Type="http://schemas.openxmlformats.org/officeDocument/2006/relationships/hyperlink" Target="https://members.tsdsi.in/index.php/s/Qkss2J7CbpfQSTD" TargetMode="External"/><Relationship Id="rId4090" Type="http://schemas.openxmlformats.org/officeDocument/2006/relationships/hyperlink" Target="https://www.etsi.org/deliver/etsi_ts/137500_137599/13757103/16.14.00_60/ts_13757103v161400p.pdf" TargetMode="External"/><Relationship Id="rId1684" Type="http://schemas.openxmlformats.org/officeDocument/2006/relationships/hyperlink" Target="https://members.tsdsi.in/index.php/s/CXyeK6nEpoFWC4o" TargetMode="External"/><Relationship Id="rId2735" Type="http://schemas.openxmlformats.org/officeDocument/2006/relationships/hyperlink" Target="https://www.arib.or.jp/english/html/overview/doc/T120_T23_SPECS/ARIB-STD-T120/Rel10/36/A36113-a50.pdf" TargetMode="External"/><Relationship Id="rId707" Type="http://schemas.openxmlformats.org/officeDocument/2006/relationships/hyperlink" Target="https://www.ccsa.org.cn/api/portalsFile/downloadOldFile?type=19&amp;oldFileUrl=ITU-R/M.2012-6/CCSA.36.323V1030.doc" TargetMode="External"/><Relationship Id="rId1337" Type="http://schemas.openxmlformats.org/officeDocument/2006/relationships/hyperlink" Target="http://committee.tta.or.kr/data/ttasDown.jsp?kind=ttastd&amp;pk_num=TTAT.3G-36.421V12.0.0" TargetMode="External"/><Relationship Id="rId1751" Type="http://schemas.openxmlformats.org/officeDocument/2006/relationships/hyperlink" Target="http://committee.tta.or.kr/data/ttasDown.jsp?kind=ttastd&amp;pk_num=TTAT.3G-36.444V11.6.0" TargetMode="External"/><Relationship Id="rId2802" Type="http://schemas.openxmlformats.org/officeDocument/2006/relationships/hyperlink" Target="http://committee.tta.or.kr/data/ttasDown.jsp?kind=ttastd&amp;pk_num=TTAT.3G-36.116V14.0.0" TargetMode="External"/><Relationship Id="rId43" Type="http://schemas.openxmlformats.org/officeDocument/2006/relationships/hyperlink" Target="https://members.tsdsi.in/index.php/s/mrNtac65YwHtTAn" TargetMode="External"/><Relationship Id="rId1404" Type="http://schemas.openxmlformats.org/officeDocument/2006/relationships/hyperlink" Target="https://www.ttc.or.jp/st/docs/3gpps2019/TS/TS-3GA-36.422(Rel15)v15.1.0.pdf" TargetMode="External"/><Relationship Id="rId3576" Type="http://schemas.openxmlformats.org/officeDocument/2006/relationships/hyperlink" Target="https://www.arib.or.jp/english/html/overview/doc/T120_T23_SPECS/ARIB-STD-T120/Rel15/36/A36521-1-f60.pdf" TargetMode="External"/><Relationship Id="rId497" Type="http://schemas.openxmlformats.org/officeDocument/2006/relationships/hyperlink" Target="https://www.ccsa.org.cn/api/portalsFile/downloadOldFile?type=19&amp;oldFileUrl=ITU-R/M.2012-6/CCSA.36.305V1550.doc" TargetMode="External"/><Relationship Id="rId2178" Type="http://schemas.openxmlformats.org/officeDocument/2006/relationships/hyperlink" Target="http://committee.tta.or.kr/data/ttasDown.jsp?kind=ttastd&amp;pk_num=TTAT.3G-36.465V13.2.0" TargetMode="External"/><Relationship Id="rId3229" Type="http://schemas.openxmlformats.org/officeDocument/2006/relationships/hyperlink" Target="https://www.ccsa.org.cn/api/portalsFile/downloadOldFile?type=19&amp;oldFileUrl=ITU-R/M.2012-6/CCSA.37.113V1620.doc" TargetMode="External"/><Relationship Id="rId3990" Type="http://schemas.openxmlformats.org/officeDocument/2006/relationships/hyperlink" Target="http://committee.tta.or.kr/data/ttasDown.jsp?kind=ttastd&amp;pk_num=TTAT.3G-37.571-1V13.3.0" TargetMode="External"/><Relationship Id="rId1194" Type="http://schemas.openxmlformats.org/officeDocument/2006/relationships/hyperlink" Target="https://www.ttc.or.jp/st/docs/3gpps2016/TS/TS-3GA-36.413(Rel12)v12.7.0.pdf" TargetMode="External"/><Relationship Id="rId2592" Type="http://schemas.openxmlformats.org/officeDocument/2006/relationships/hyperlink" Target="http://committee.tta.or.kr/data/ttasDown.jsp?kind=ttastd&amp;pk_num=TTAT.3G-36.104V14.11.0" TargetMode="External"/><Relationship Id="rId3643" Type="http://schemas.openxmlformats.org/officeDocument/2006/relationships/hyperlink" Target="https://www.atis.org/3gpp-documents/Rel99-14/" TargetMode="External"/><Relationship Id="rId217" Type="http://schemas.openxmlformats.org/officeDocument/2006/relationships/hyperlink" Target="https://members.tsdsi.in/s/Y22BnB6f9Rfbp6R" TargetMode="External"/><Relationship Id="rId564" Type="http://schemas.openxmlformats.org/officeDocument/2006/relationships/hyperlink" Target="https://www.etsi.org/deliver/etsi_ts/136300_136399/136314/10.02.00_60/ts_136314v100200p.pdf" TargetMode="External"/><Relationship Id="rId2245" Type="http://schemas.openxmlformats.org/officeDocument/2006/relationships/hyperlink" Target="https://www.arib.or.jp/english/html/overview/doc/T120_T23_SPECS/ARIB-STD-T120/Rel17/37/A37460-h00.pdf" TargetMode="External"/><Relationship Id="rId3710" Type="http://schemas.openxmlformats.org/officeDocument/2006/relationships/hyperlink" Target="https://www.atis.org/3gpp-documents/Rel99-14/" TargetMode="External"/><Relationship Id="rId631" Type="http://schemas.openxmlformats.org/officeDocument/2006/relationships/hyperlink" Target="https://members.tsdsi.in/index.php/s/jqpKbKDfMyQyT3Z" TargetMode="External"/><Relationship Id="rId1261" Type="http://schemas.openxmlformats.org/officeDocument/2006/relationships/hyperlink" Target="https://www.atis.org/3gpp-documents/Rel16/" TargetMode="External"/><Relationship Id="rId2312" Type="http://schemas.openxmlformats.org/officeDocument/2006/relationships/hyperlink" Target="https://www.atis.org/3gpp-documents/Rel99-14/" TargetMode="External"/><Relationship Id="rId3086" Type="http://schemas.openxmlformats.org/officeDocument/2006/relationships/hyperlink" Target="https://www.atis.org/3gpp-documents/Rel99-14/" TargetMode="External"/><Relationship Id="rId4137" Type="http://schemas.openxmlformats.org/officeDocument/2006/relationships/hyperlink" Target="https://www.ccsa.org.cn/api/portalsFile/downloadOldFile?type=19&amp;oldFileUrl=ITU-R/M.2012-6/CCSA.37.571-4V1700.doc" TargetMode="External"/><Relationship Id="rId3153" Type="http://schemas.openxmlformats.org/officeDocument/2006/relationships/hyperlink" Target="https://www.atis.org/3gpp-transpositions%20-%20Rel-14" TargetMode="External"/><Relationship Id="rId4204" Type="http://schemas.openxmlformats.org/officeDocument/2006/relationships/hyperlink" Target="http://www.arib.or.jp/IMT-Advanced/WirelessMAN-Advanced.1.30/ARIB%20STD-T105%20Annex%204_IEEE%20Std%20802%2016m-2011.pdf" TargetMode="External"/><Relationship Id="rId141" Type="http://schemas.openxmlformats.org/officeDocument/2006/relationships/hyperlink" Target="https://www.arib.or.jp/english/html/overview/doc/T120_T23_SPECS/ARIB-STD-T120/Rel12/36/A36212-c91.pdf" TargetMode="External"/><Relationship Id="rId3220" Type="http://schemas.openxmlformats.org/officeDocument/2006/relationships/hyperlink" Target="https://www.etsi.org/deliver/etsi_ts/137100_137199/137113/14.02.00_60/ts_137113v140200p.pdf" TargetMode="External"/><Relationship Id="rId7" Type="http://schemas.openxmlformats.org/officeDocument/2006/relationships/endnotes" Target="endnotes.xml"/><Relationship Id="rId2986" Type="http://schemas.openxmlformats.org/officeDocument/2006/relationships/hyperlink" Target="https://www.atis.org/3gpp-transpositions%20-%20Rel-16" TargetMode="External"/><Relationship Id="rId958" Type="http://schemas.openxmlformats.org/officeDocument/2006/relationships/hyperlink" Target="https://www.etsi.org/deliver/etsi_ts/137300_137399/137320/16.08.00_60/ts_137320v160800p.pdf" TargetMode="External"/><Relationship Id="rId1588" Type="http://schemas.openxmlformats.org/officeDocument/2006/relationships/hyperlink" Target="https://members.tsdsi.in/index.php/s/DMwSp2Y5nGQMkXM" TargetMode="External"/><Relationship Id="rId2639" Type="http://schemas.openxmlformats.org/officeDocument/2006/relationships/hyperlink" Target="https://members.tsdsi.in/index.php/s/RysS4xxksTACLk8" TargetMode="External"/><Relationship Id="rId1655" Type="http://schemas.openxmlformats.org/officeDocument/2006/relationships/hyperlink" Target="http://committee.tta.or.kr/data/ttasDown.jsp?kind=ttastd&amp;pk_num=TTAT.3G-36.442V11.0.0" TargetMode="External"/><Relationship Id="rId2706" Type="http://schemas.openxmlformats.org/officeDocument/2006/relationships/hyperlink" Target="https://www.atis.org/3gpp-documents/Rel99-14/" TargetMode="External"/><Relationship Id="rId4061" Type="http://schemas.openxmlformats.org/officeDocument/2006/relationships/hyperlink" Target="https://members.tsdsi.in/index.php/s/L3nHCnJqaJg92cQ" TargetMode="External"/><Relationship Id="rId1308" Type="http://schemas.openxmlformats.org/officeDocument/2006/relationships/hyperlink" Target="https://www.ttc.or.jp/st/docs/3gpps2020/TS/TS-3GA-36_420_Rel15v15_2_0.pdf" TargetMode="External"/><Relationship Id="rId1722" Type="http://schemas.openxmlformats.org/officeDocument/2006/relationships/hyperlink" Target="https://www.ttc.or.jp/st/docs/3gpps2018/TS/TS-3GA-36.443(Rel14)v14.1.0.pdf" TargetMode="External"/><Relationship Id="rId14" Type="http://schemas.openxmlformats.org/officeDocument/2006/relationships/header" Target="header4.xml"/><Relationship Id="rId3894" Type="http://schemas.openxmlformats.org/officeDocument/2006/relationships/hyperlink" Target="http://committee.tta.or.kr/data/ttasDown.jsp?kind=ttastd&amp;pk_num=TTAT.3G-36.579-4V15.4.0" TargetMode="External"/><Relationship Id="rId2496" Type="http://schemas.openxmlformats.org/officeDocument/2006/relationships/hyperlink" Target="http://committee.tta.or.kr/data/ttasDown.jsp?kind=ttastd&amp;pk_num=TTAT.3G-25.446V14.0.0" TargetMode="External"/><Relationship Id="rId3547" Type="http://schemas.openxmlformats.org/officeDocument/2006/relationships/hyperlink" Target="https://www.atis.org/3gpp-documents/Rel99-14/" TargetMode="External"/><Relationship Id="rId3961" Type="http://schemas.openxmlformats.org/officeDocument/2006/relationships/hyperlink" Target="https://www.arib.or.jp/english/html/overview/doc/T120_T23_SPECS/ARIB-STD-T120/Rel16/37/A37544-g20.pdf" TargetMode="External"/><Relationship Id="rId468" Type="http://schemas.openxmlformats.org/officeDocument/2006/relationships/hyperlink" Target="https://www.etsi.org/deliver/etsi_ts/136300_136399/136305/10.05.00_60/ts_136305v100500p.pdf" TargetMode="External"/><Relationship Id="rId882" Type="http://schemas.openxmlformats.org/officeDocument/2006/relationships/hyperlink" Target="http://committee.tta.or.kr/data/ttasDown.jsp?kind=ttastd&amp;pk_num=TTAT.3G-36.360V17.0.0" TargetMode="External"/><Relationship Id="rId1098" Type="http://schemas.openxmlformats.org/officeDocument/2006/relationships/hyperlink" Target="https://www.ttc.or.jp/st/docs/3gpps2015/TS/TS-3GA-36.411(Rel12)v12.0.0.pdf" TargetMode="External"/><Relationship Id="rId2149" Type="http://schemas.openxmlformats.org/officeDocument/2006/relationships/hyperlink" Target="https://www.arib.or.jp/english/html/overview/doc/T120_T23_SPECS/ARIB-STD-T120/Rel14/36/A36464-e20.pdf" TargetMode="External"/><Relationship Id="rId2563" Type="http://schemas.openxmlformats.org/officeDocument/2006/relationships/hyperlink" Target="https://www.arib.or.jp/english/html/overview/doc/T120_T23_SPECS/ARIB-STD-T120/Rel10/36/A36104-ae0.pdf" TargetMode="External"/><Relationship Id="rId3614" Type="http://schemas.openxmlformats.org/officeDocument/2006/relationships/hyperlink" Target="https://www.ccsa.org.cn/api/portalsFile/downloadOldFile?type=19&amp;oldFileUrl=ITU-R/M.2012-6/CCSA.36.521-2V1340.doc" TargetMode="External"/><Relationship Id="rId535" Type="http://schemas.openxmlformats.org/officeDocument/2006/relationships/hyperlink" Target="https://members.tsdsi.in/index.php/s/DWSYyCkwXw7meqM" TargetMode="External"/><Relationship Id="rId1165" Type="http://schemas.openxmlformats.org/officeDocument/2006/relationships/hyperlink" Target="https://www.atis.org/3gpp-documents/Rel16/" TargetMode="External"/><Relationship Id="rId2216" Type="http://schemas.openxmlformats.org/officeDocument/2006/relationships/hyperlink" Target="https://www.atis.org/3gpp-documents/Rel99-14/" TargetMode="External"/><Relationship Id="rId2630" Type="http://schemas.openxmlformats.org/officeDocument/2006/relationships/hyperlink" Target="http://committee.tta.or.kr/data/ttasDown.jsp?kind=ttastd&amp;pk_num=TTAT.3G-36.106V13.0.0" TargetMode="External"/><Relationship Id="rId602" Type="http://schemas.openxmlformats.org/officeDocument/2006/relationships/hyperlink" Target="http://committee.tta.or.kr/data/ttasDown.jsp?kind=ttastd&amp;pk_num=TTAT.3G-36.314V16.0.0" TargetMode="External"/><Relationship Id="rId1232" Type="http://schemas.openxmlformats.org/officeDocument/2006/relationships/hyperlink" Target="https://www.ccsa.org.cn/api/portalsFile/downloadOldFile?type=19&amp;oldFileUrl=ITU-R/M.2012-6/CCSA.36.414V1100.doc" TargetMode="External"/><Relationship Id="rId3057" Type="http://schemas.openxmlformats.org/officeDocument/2006/relationships/hyperlink" Target="https://www.ccsa.org.cn/api/portalsFile/downloadOldFile?type=19&amp;oldFileUrl=ITU-R/M.2012-6/CCSA.36.171V1310.doc" TargetMode="External"/><Relationship Id="rId4108" Type="http://schemas.openxmlformats.org/officeDocument/2006/relationships/hyperlink" Target="https://www.etsi.org/deliver/etsi_ts/137500_137599/13757104/12.06.00_60/ts_13757104v120600p.pdf" TargetMode="External"/><Relationship Id="rId3471" Type="http://schemas.openxmlformats.org/officeDocument/2006/relationships/hyperlink" Target="https://www.etsi.org/deliver/etsi_ts/136500_136599/136508/13.03.01_60/ts_136508v130301p.pdf" TargetMode="External"/><Relationship Id="rId392" Type="http://schemas.openxmlformats.org/officeDocument/2006/relationships/hyperlink" Target="http://committee.tta.or.kr/data/ttasDown.jsp?kind=ttastd&amp;pk_num=TTAT.3G-36.302V13.8.0" TargetMode="External"/><Relationship Id="rId2073" Type="http://schemas.openxmlformats.org/officeDocument/2006/relationships/hyperlink" Target="https://www.ccsa.org.cn/api/portalsFile/downloadOldFile?type=19&amp;oldFileUrl=ITU-R/M.2012-6/CCSA.36.461V1600.doc" TargetMode="External"/><Relationship Id="rId3124" Type="http://schemas.openxmlformats.org/officeDocument/2006/relationships/hyperlink" Target="https://www.etsi.org/deliver/etsi_ts/136300_136399/136307/16.05.00_60/ts_136307v160500p.pdf" TargetMode="External"/><Relationship Id="rId2140" Type="http://schemas.openxmlformats.org/officeDocument/2006/relationships/hyperlink" Target="https://www.etsi.org/deliver/etsi_ts/136400_136499/136463/17.00.00_60/ts_136463v170000p.pdf" TargetMode="External"/><Relationship Id="rId112" Type="http://schemas.openxmlformats.org/officeDocument/2006/relationships/hyperlink" Target="https://www.atis.org/3gpp-transpositions%20-%20Rel-15" TargetMode="External"/><Relationship Id="rId2957" Type="http://schemas.openxmlformats.org/officeDocument/2006/relationships/hyperlink" Target="https://www.ccsa.org.cn/api/portalsFile/downloadOldFile?type=19&amp;oldFileUrl=ITU-R/M.2012-6/CCSA.36.141V11180.doc" TargetMode="External"/><Relationship Id="rId929" Type="http://schemas.openxmlformats.org/officeDocument/2006/relationships/hyperlink" Target="https://members.tsdsi.in/index.php/s/65JxwsKLxHkWsps" TargetMode="External"/><Relationship Id="rId1559" Type="http://schemas.openxmlformats.org/officeDocument/2006/relationships/hyperlink" Target="http://committee.tta.or.kr/data/ttasDown.jsp?kind=ttastd&amp;pk_num=TTAT.3G-36.440V11.2.0" TargetMode="External"/><Relationship Id="rId1973" Type="http://schemas.openxmlformats.org/officeDocument/2006/relationships/hyperlink" Target="http://committee.tta.or.kr/data/ttasDown.jsp?kind=ttastd&amp;pk_num=TTAT.3G-36.458V11.0.0" TargetMode="External"/><Relationship Id="rId4032" Type="http://schemas.openxmlformats.org/officeDocument/2006/relationships/hyperlink" Target="http://committee.tta.or.kr/data/ttasDown.jsp?kind=ttastd&amp;pk_num=TTAT.3G-37.571-2V13.3.0" TargetMode="External"/><Relationship Id="rId1626" Type="http://schemas.openxmlformats.org/officeDocument/2006/relationships/hyperlink" Target="https://www.ttc.or.jp/st/docs/3gpps2018/TS/TS-3GA-36.441(Rel14)v14.0.0.pdf" TargetMode="External"/><Relationship Id="rId3798" Type="http://schemas.openxmlformats.org/officeDocument/2006/relationships/hyperlink" Target="http://committee.tta.or.kr/data/ttasDown.jsp?kind=ttastd&amp;pk_num=TTAT.3G-36.523-3V11.7.0" TargetMode="External"/><Relationship Id="rId3865" Type="http://schemas.openxmlformats.org/officeDocument/2006/relationships/hyperlink" Target="https://www.arib.or.jp/english/html/overview/doc/T120_T23_SPECS/ARIB-STD-T120/Rel15/36/A36579-2-f60.pdf" TargetMode="External"/><Relationship Id="rId786" Type="http://schemas.openxmlformats.org/officeDocument/2006/relationships/hyperlink" Target="https://www.etsi.org/deliver/etsi_ts/136300_136399/136331/15.20.00_60/ts_136331v152000p.pdf" TargetMode="External"/><Relationship Id="rId2467" Type="http://schemas.openxmlformats.org/officeDocument/2006/relationships/hyperlink" Target="https://www.arib.or.jp/english/html/overview/doc/T120_T23_SPECS/ARIB-STD-T120/Rel10/25/A25446-a20.pdf" TargetMode="External"/><Relationship Id="rId3518" Type="http://schemas.openxmlformats.org/officeDocument/2006/relationships/hyperlink" Target="https://www.ccsa.org.cn/api/portalsFile/downloadOldFile?type=19&amp;oldFileUrl=ITU-R/M.2012-6/CCSA.36.509V1380.doc" TargetMode="External"/><Relationship Id="rId439" Type="http://schemas.openxmlformats.org/officeDocument/2006/relationships/hyperlink" Target="https://members.tsdsi.in/index.php/s/Hr8rGe6RXrN4syS" TargetMode="External"/><Relationship Id="rId1069" Type="http://schemas.openxmlformats.org/officeDocument/2006/relationships/hyperlink" Target="https://www.atis.org/3gpp-documents/Rel16/" TargetMode="External"/><Relationship Id="rId1483" Type="http://schemas.openxmlformats.org/officeDocument/2006/relationships/hyperlink" Target="https://www.atis.org/3gpp-documents/Rel99-14/" TargetMode="External"/><Relationship Id="rId2881" Type="http://schemas.openxmlformats.org/officeDocument/2006/relationships/hyperlink" Target="https://members.tsdsi.in/s/RganwoW4sCXXbMR" TargetMode="External"/><Relationship Id="rId3932" Type="http://schemas.openxmlformats.org/officeDocument/2006/relationships/hyperlink" Target="https://www.atis.org/3gpp-transpositions%20-%20Rel-15" TargetMode="External"/><Relationship Id="rId506" Type="http://schemas.openxmlformats.org/officeDocument/2006/relationships/hyperlink" Target="http://committee.tta.or.kr/data/ttasDown.jsp?kind=ttastd&amp;pk_num=TTAT.3G-36.305V16.4.0" TargetMode="External"/><Relationship Id="rId853" Type="http://schemas.openxmlformats.org/officeDocument/2006/relationships/hyperlink" Target="https://members.tsdsi.in/index.php/s/ZpCnoGW2Dgiwprp" TargetMode="External"/><Relationship Id="rId1136" Type="http://schemas.openxmlformats.org/officeDocument/2006/relationships/hyperlink" Target="https://www.ccsa.org.cn/api/portalsFile/downloadOldFile?type=19&amp;oldFileUrl=ITU-R/M.2012-6/CCSA.36.412V1100.doc" TargetMode="External"/><Relationship Id="rId2534" Type="http://schemas.openxmlformats.org/officeDocument/2006/relationships/hyperlink" Target="https://www.atis.org/3gpp-transpositions%20-%20Rel-13" TargetMode="External"/><Relationship Id="rId920" Type="http://schemas.openxmlformats.org/officeDocument/2006/relationships/hyperlink" Target="https://www.atis.org/3gpp-documents/Rel99-14/" TargetMode="External"/><Relationship Id="rId1550" Type="http://schemas.openxmlformats.org/officeDocument/2006/relationships/hyperlink" Target="https://www.ccsa.org.cn/api/portalsFile/downloadOldFile?type=19&amp;oldFileUrl=ITU-R/M.2012-6/CCSA.36.440V1030.doc" TargetMode="External"/><Relationship Id="rId2601" Type="http://schemas.openxmlformats.org/officeDocument/2006/relationships/hyperlink" Target="https://www.ccsa.org.cn/api/portalsFile/downloadOldFile?type=19&amp;oldFileUrl=ITU-R/M.2012-6/CCSA.36.104V16130.doc" TargetMode="External"/><Relationship Id="rId1203" Type="http://schemas.openxmlformats.org/officeDocument/2006/relationships/hyperlink" Target="https://www.etsi.org/deliver/etsi_ts/136400_136499/136413/14.09.00_60/ts_136413v140900p.pdf" TargetMode="External"/><Relationship Id="rId1410" Type="http://schemas.openxmlformats.org/officeDocument/2006/relationships/hyperlink" Target="https://www.ttc.or.jp/st/docs/3gpp/2020/TS/TS-3GA-36.422v16.1.0.pdf" TargetMode="External"/><Relationship Id="rId3168" Type="http://schemas.openxmlformats.org/officeDocument/2006/relationships/hyperlink" Target="https://www.atis.org/3gpp-transpositions%20-%20Rel-17" TargetMode="External"/><Relationship Id="rId3375" Type="http://schemas.openxmlformats.org/officeDocument/2006/relationships/hyperlink" Target="https://www.etsi.org/deliver/etsi_ts/137100_137199/13714502/17.06.00_60/ts_13714502v170600p.pdf" TargetMode="External"/><Relationship Id="rId3582" Type="http://schemas.openxmlformats.org/officeDocument/2006/relationships/hyperlink" Target="https://www.arib.or.jp/english/html/overview/doc/T120_T23_SPECS/ARIB-STD-T120/Rel16/36/A36521-1-gb0.pdf" TargetMode="External"/><Relationship Id="rId4219" Type="http://schemas.openxmlformats.org/officeDocument/2006/relationships/hyperlink" Target="http://www.tta.or.kr/data/ttasDown.jsp?where=14688&amp;pk_num=TTAE.IE-802.16h" TargetMode="External"/><Relationship Id="rId296" Type="http://schemas.openxmlformats.org/officeDocument/2006/relationships/hyperlink" Target="http://committee.tta.or.kr/data/ttasDown.jsp?kind=ttastd&amp;pk_num=TTAT.3G-36.216V13.0.0" TargetMode="External"/><Relationship Id="rId2184" Type="http://schemas.openxmlformats.org/officeDocument/2006/relationships/hyperlink" Target="http://committee.tta.or.kr/data/ttasDown.jsp?kind=ttastd&amp;pk_num=TTAT.3G-36.465V14.3.0" TargetMode="External"/><Relationship Id="rId2391" Type="http://schemas.openxmlformats.org/officeDocument/2006/relationships/hyperlink" Target="https://www.ccsa.org.cn/api/portalsFile/downloadOldFile?type=19&amp;oldFileUrl=ITU-R/M.2012-6/CCSA.37.466V1700.doc" TargetMode="External"/><Relationship Id="rId3028" Type="http://schemas.openxmlformats.org/officeDocument/2006/relationships/hyperlink" Target="https://www.ccsa.org.cn/api/portalsFile/downloadOldFile?type=19&amp;oldFileUrl=ITU-R/M.2012-6/CCSA.36.143V1600.doc" TargetMode="External"/><Relationship Id="rId3235" Type="http://schemas.openxmlformats.org/officeDocument/2006/relationships/hyperlink" Target="https://www.etsi.org/deliver/etsi_ts/137100_137199/137113/17.00.00_60/ts_137113v170000p.pdf" TargetMode="External"/><Relationship Id="rId3442" Type="http://schemas.openxmlformats.org/officeDocument/2006/relationships/hyperlink" Target="https://members.tsdsi.in/index.php/s/ZonFpABk5TG4HSc" TargetMode="External"/><Relationship Id="rId156" Type="http://schemas.openxmlformats.org/officeDocument/2006/relationships/hyperlink" Target="https://www.etsi.org/deliver/etsi_ts/136200_136299/136212/14.16.00_60/ts_136212v141600p.pdf" TargetMode="External"/><Relationship Id="rId363" Type="http://schemas.openxmlformats.org/officeDocument/2006/relationships/hyperlink" Target="https://www.arib.or.jp/english/html/overview/doc/T120_T23_SPECS/ARIB-STD-T120/Rel17/36/A36300-h30.pdf" TargetMode="External"/><Relationship Id="rId570" Type="http://schemas.openxmlformats.org/officeDocument/2006/relationships/hyperlink" Target="https://www.etsi.org/deliver/etsi_ts/136300_136399/136314/11.01.00_60/ts_136314v110100p.pdf" TargetMode="External"/><Relationship Id="rId2044" Type="http://schemas.openxmlformats.org/officeDocument/2006/relationships/hyperlink" Target="https://members.tsdsi.in/index.php/s/WpS6xsiExFwW9MT" TargetMode="External"/><Relationship Id="rId2251" Type="http://schemas.openxmlformats.org/officeDocument/2006/relationships/hyperlink" Target="https://www.arib.or.jp/english/html/overview/doc/T120_T23_SPECS/ARIB-STD-T120/Rel10/37/A37461-a30.pdf" TargetMode="External"/><Relationship Id="rId3302" Type="http://schemas.openxmlformats.org/officeDocument/2006/relationships/hyperlink" Target="http://committee.tta.or.kr/data/ttasDown.jsp?kind=ttastd&amp;pk_num=TTAT.3G-37.141V17.8.0" TargetMode="External"/><Relationship Id="rId223" Type="http://schemas.openxmlformats.org/officeDocument/2006/relationships/hyperlink" Target="https://members.tsdsi.in/s/AdE6MZbaZgRDHMe" TargetMode="External"/><Relationship Id="rId430" Type="http://schemas.openxmlformats.org/officeDocument/2006/relationships/hyperlink" Target="https://www.atis.org/3gpp-documents/Rel99-14/" TargetMode="External"/><Relationship Id="rId1060" Type="http://schemas.openxmlformats.org/officeDocument/2006/relationships/hyperlink" Target="https://members.tsdsi.in/index.php/s/M7DNCyBrxNein2N" TargetMode="External"/><Relationship Id="rId2111" Type="http://schemas.openxmlformats.org/officeDocument/2006/relationships/hyperlink" Target="https://members.tsdsi.in/s/aeQ2foMDXWaGgM6" TargetMode="External"/><Relationship Id="rId4076" Type="http://schemas.openxmlformats.org/officeDocument/2006/relationships/hyperlink" Target="https://www.atis.org/3gpp-documents/Rel99-14/" TargetMode="External"/><Relationship Id="rId1877" Type="http://schemas.openxmlformats.org/officeDocument/2006/relationships/hyperlink" Target="http://committee.tta.or.kr/data/ttasDown.jsp?kind=ttastd&amp;pk_num=TTAT.3G-36.455V16.1.0" TargetMode="External"/><Relationship Id="rId2928" Type="http://schemas.openxmlformats.org/officeDocument/2006/relationships/hyperlink" Target="https://www.etsi.org/deliver/etsi_ts/136100_136199/136133/14.23.00_60/ts_136133v142300p.pdf" TargetMode="External"/><Relationship Id="rId1737" Type="http://schemas.openxmlformats.org/officeDocument/2006/relationships/hyperlink" Target="https://www.etsi.org/deliver/etsi_ts/136400_136499/136443/17.00.01_60/ts_136443v170001p.pdf" TargetMode="External"/><Relationship Id="rId1944" Type="http://schemas.openxmlformats.org/officeDocument/2006/relationships/hyperlink" Target="https://www.ttc.or.jp/st/docs/3gpps2017/TS/TS-3GA-36.457(Rel13)v13.0.0.pdf" TargetMode="External"/><Relationship Id="rId3092" Type="http://schemas.openxmlformats.org/officeDocument/2006/relationships/hyperlink" Target="https://www.atis.org/3gpp-documents/Rel99-14/" TargetMode="External"/><Relationship Id="rId4143" Type="http://schemas.openxmlformats.org/officeDocument/2006/relationships/hyperlink" Target="https://www.ccsa.org.cn/api/portalsFile/downloadOldFile?type=19&amp;oldFileUrl=ITU-R/M.2012-6/CCSA.37.571-5V10110.doc" TargetMode="External"/><Relationship Id="rId29" Type="http://schemas.openxmlformats.org/officeDocument/2006/relationships/hyperlink" Target="https://extranet.itu.int/rsg-meetings/sg5/wp5d/GCS/Documents/Forms/AllItems.aspx?FolderCTID=0x012000F0910BD7779E5A46818C91087717A358&amp;id=%2Frsg%2Dmeetings%2Fsg5%2Fwp5d%2FGCS%2FDocuments%2FIMT%2DAdvanced%2FM%2E2012%2D6%2FLTE%2DAdvanced" TargetMode="External"/><Relationship Id="rId4003" Type="http://schemas.openxmlformats.org/officeDocument/2006/relationships/hyperlink" Target="https://www.arib.or.jp/english/html/overview/doc/T120_T23_SPECS/ARIB-STD-T120/Rel16/37/A37571-1-gf0.pdf" TargetMode="External"/><Relationship Id="rId4210" Type="http://schemas.openxmlformats.org/officeDocument/2006/relationships/hyperlink" Target="http://www.arib.or.jp/IMT-Advanced/WirelessMAN-Advanced.1.00/ARIB%20STD-T105%20Annex%204_IEEE%20Std%20802%2016m-2011.pdf" TargetMode="External"/><Relationship Id="rId1804" Type="http://schemas.openxmlformats.org/officeDocument/2006/relationships/hyperlink" Target="https://members.tsdsi.in/index.php/s/EJqrMzmmGiYaF5P" TargetMode="External"/><Relationship Id="rId3769" Type="http://schemas.openxmlformats.org/officeDocument/2006/relationships/hyperlink" Target="https://www.arib.or.jp/english/html/overview/doc/T120_T23_SPECS/ARIB-STD-T120/Rel15/36/A36523-2-f60.pdf" TargetMode="External"/><Relationship Id="rId3976" Type="http://schemas.openxmlformats.org/officeDocument/2006/relationships/hyperlink" Target="https://www.etsi.org/deliver/etsi_ts/137500_137599/13757101/11.03.00_60/ts_13757101v110300p.pdf" TargetMode="External"/><Relationship Id="rId897" Type="http://schemas.openxmlformats.org/officeDocument/2006/relationships/hyperlink" Target="https://www.ttc.or.jp/st/docs/3gpps2018/TS/TS-3GA-36.361(Rel14)v14.1.0.pdf" TargetMode="External"/><Relationship Id="rId2578" Type="http://schemas.openxmlformats.org/officeDocument/2006/relationships/hyperlink" Target="https://www.etsi.org/deliver/etsi_ts/136100_136199/136104/12.14.00_60/ts_136104v121400p.pdf" TargetMode="External"/><Relationship Id="rId2785" Type="http://schemas.openxmlformats.org/officeDocument/2006/relationships/hyperlink" Target="https://www.etsi.org/deliver/etsi_ts/136100_136199/136116/11.07.00_60/ts_136116v110700p.pdf" TargetMode="External"/><Relationship Id="rId2992" Type="http://schemas.openxmlformats.org/officeDocument/2006/relationships/hyperlink" Target="https://www.atis.org/3gpp-transpositions%20-%20Rel-17" TargetMode="External"/><Relationship Id="rId3629" Type="http://schemas.openxmlformats.org/officeDocument/2006/relationships/hyperlink" Target="http://committee.tta.or.kr/data/ttasDown.jsp?kind=ttastd&amp;pk_num=TTAT.3G-36.521-2V15.6.0" TargetMode="External"/><Relationship Id="rId3836" Type="http://schemas.openxmlformats.org/officeDocument/2006/relationships/hyperlink" Target="https://www.atis.org/3gpp-documents/Rel99-14/" TargetMode="External"/><Relationship Id="rId757" Type="http://schemas.openxmlformats.org/officeDocument/2006/relationships/hyperlink" Target="https://members.tsdsi.in/index.php/s/mgmeip5DCfsyHSN" TargetMode="External"/><Relationship Id="rId964" Type="http://schemas.openxmlformats.org/officeDocument/2006/relationships/hyperlink" Target="https://www.etsi.org/deliver/etsi_ts/137300_137399/137320/17.02.00_60/ts_137320v170200p.pdf" TargetMode="External"/><Relationship Id="rId1387" Type="http://schemas.openxmlformats.org/officeDocument/2006/relationships/hyperlink" Target="https://www.atis.org/3gpp-documents/Rel99-14/" TargetMode="External"/><Relationship Id="rId1594" Type="http://schemas.openxmlformats.org/officeDocument/2006/relationships/hyperlink" Target="https://members.tsdsi.in/s/sSiEnGLTbX2SaYw" TargetMode="External"/><Relationship Id="rId2438" Type="http://schemas.openxmlformats.org/officeDocument/2006/relationships/hyperlink" Target="https://www.atis.org/3gpp-transpositions%20-%20Rel-17" TargetMode="External"/><Relationship Id="rId2645" Type="http://schemas.openxmlformats.org/officeDocument/2006/relationships/hyperlink" Target="http://committee.tta.or.kr/data/ttasDown.jsp?kind=ttastd&amp;pk_num=TTAT.3G-36.106V16.0.0" TargetMode="External"/><Relationship Id="rId2852" Type="http://schemas.openxmlformats.org/officeDocument/2006/relationships/hyperlink" Target="http://committee.tta.or.kr/data/ttasDown.jsp?kind=ttastd&amp;pk_num=TTAT.3G-36.117V17.0.0" TargetMode="External"/><Relationship Id="rId3903" Type="http://schemas.openxmlformats.org/officeDocument/2006/relationships/hyperlink" Target="https://www.ccsa.org.cn/api/portalsFile/downloadOldFile?type=19&amp;oldFileUrl=ITU-R/M.2012-6/CCSA.36.579-5V1490.doc" TargetMode="External"/><Relationship Id="rId93" Type="http://schemas.openxmlformats.org/officeDocument/2006/relationships/hyperlink" Target="https://www.arib.or.jp/english/html/overview/doc/T120_T23_SPECS/ARIB-STD-T120/Rel12/36/A36211-c90.pdf" TargetMode="External"/><Relationship Id="rId617" Type="http://schemas.openxmlformats.org/officeDocument/2006/relationships/hyperlink" Target="https://www.ccsa.org.cn/api/portalsFile/downloadOldFile?type=19&amp;oldFileUrl=ITU-R/M.2012-6/CCSA.36.321V1160.doc" TargetMode="External"/><Relationship Id="rId824" Type="http://schemas.openxmlformats.org/officeDocument/2006/relationships/hyperlink" Target="http://committee.tta.or.kr/data/ttasDown.jsp?kind=ttastd&amp;pk_num=TTAT.3G-36.355V13.3.0" TargetMode="External"/><Relationship Id="rId1247" Type="http://schemas.openxmlformats.org/officeDocument/2006/relationships/hyperlink" Target="http://committee.tta.or.kr/data/ttasDown.jsp?kind=ttastd&amp;pk_num=TTAT.3G-36.414V13.0.0" TargetMode="External"/><Relationship Id="rId1454" Type="http://schemas.openxmlformats.org/officeDocument/2006/relationships/hyperlink" Target="https://www.ccsa.org.cn/api/portalsFile/downloadOldFile?type=19&amp;oldFileUrl=ITU-R/M.2012-6/CCSA.36.423V16101.doc" TargetMode="External"/><Relationship Id="rId1661" Type="http://schemas.openxmlformats.org/officeDocument/2006/relationships/hyperlink" Target="http://committee.tta.or.kr/data/ttasDown.jsp?kind=ttastd&amp;pk_num=TTAT.3G-36.442V12.0.0" TargetMode="External"/><Relationship Id="rId2505" Type="http://schemas.openxmlformats.org/officeDocument/2006/relationships/hyperlink" Target="https://www.ccsa.org.cn/api/portalsFile/downloadOldFile?type=19&amp;oldFileUrl=ITU-R/M.2012-6/CCSA.25.446V1600.doc" TargetMode="External"/><Relationship Id="rId2712" Type="http://schemas.openxmlformats.org/officeDocument/2006/relationships/hyperlink" Target="https://www.atis.org/3gpp-documents/Rel99-14/" TargetMode="External"/><Relationship Id="rId1107" Type="http://schemas.openxmlformats.org/officeDocument/2006/relationships/hyperlink" Target="https://www.etsi.org/deliver/etsi_ts/136400_136499/136411/14.00.00_60/ts_136411v140000p.pdf" TargetMode="External"/><Relationship Id="rId1314" Type="http://schemas.openxmlformats.org/officeDocument/2006/relationships/hyperlink" Target="https://www.ttc.or.jp/st/docs/3gpps2020/TS/TS-3GA-36_420_Rel16v16_0_0.pdf" TargetMode="External"/><Relationship Id="rId1521" Type="http://schemas.openxmlformats.org/officeDocument/2006/relationships/hyperlink" Target="https://www.etsi.org/deliver/etsi_ts/136400_136499/136425/13.01.01_60/ts_136425v130101p.pdf" TargetMode="External"/><Relationship Id="rId3279" Type="http://schemas.openxmlformats.org/officeDocument/2006/relationships/hyperlink" Target="https://www.ccsa.org.cn/api/portalsFile/downloadOldFile?type=19&amp;oldFileUrl=ITU-R/M.2012-6/CCSA.37.141V13150.doc" TargetMode="External"/><Relationship Id="rId3486" Type="http://schemas.openxmlformats.org/officeDocument/2006/relationships/hyperlink" Target="https://www.arib.or.jp/english/html/overview/doc/T120_T23_SPECS/ARIB-STD-T120/Rel16/36/A36508-gb0.pdf" TargetMode="External"/><Relationship Id="rId3693" Type="http://schemas.openxmlformats.org/officeDocument/2006/relationships/hyperlink" Target="https://www.ccsa.org.cn/api/portalsFile/downloadOldFile?type=19&amp;oldFileUrl=ITU-R/M.2012-6/CCSA.36.523-1V1040.doc" TargetMode="External"/><Relationship Id="rId20" Type="http://schemas.openxmlformats.org/officeDocument/2006/relationships/image" Target="media/image6.png"/><Relationship Id="rId2088" Type="http://schemas.openxmlformats.org/officeDocument/2006/relationships/hyperlink" Target="http://committee.tta.or.kr/data/ttasDown.jsp?kind=ttastd&amp;pk_num=TTAT.3G-36.462V13.0.0" TargetMode="External"/><Relationship Id="rId2295" Type="http://schemas.openxmlformats.org/officeDocument/2006/relationships/hyperlink" Target="https://www.ccsa.org.cn/api/portalsFile/downloadOldFile?type=19&amp;oldFileUrl=ITU-R/M.2012-6/CCSA.37.461V1710.doc" TargetMode="External"/><Relationship Id="rId3139" Type="http://schemas.openxmlformats.org/officeDocument/2006/relationships/hyperlink" Target="https://www.ccsa.org.cn/api/portalsFile/downloadOldFile?type=19&amp;oldFileUrl=ITU-R/M.2012-6/CCSA.37.104V11150.doc" TargetMode="External"/><Relationship Id="rId3346" Type="http://schemas.openxmlformats.org/officeDocument/2006/relationships/hyperlink" Target="https://members.tsdsi.in/s/tJsJm3gZAsp8Y9x" TargetMode="External"/><Relationship Id="rId267" Type="http://schemas.openxmlformats.org/officeDocument/2006/relationships/hyperlink" Target="https://www.arib.or.jp/english/html/overview/doc/T120_T23_SPECS/ARIB-STD-T120/Rel17/36/A36214-h00.pdf" TargetMode="External"/><Relationship Id="rId474" Type="http://schemas.openxmlformats.org/officeDocument/2006/relationships/hyperlink" Target="https://www.etsi.org/deliver/etsi_ts/136300_136399/136305/11.03.00_60/ts_136305v110300p.pdf" TargetMode="External"/><Relationship Id="rId2155" Type="http://schemas.openxmlformats.org/officeDocument/2006/relationships/hyperlink" Target="https://www.arib.or.jp/english/html/overview/doc/T120_T23_SPECS/ARIB-STD-T120/Rel15/36/A36464-f00.pdf" TargetMode="External"/><Relationship Id="rId3553" Type="http://schemas.openxmlformats.org/officeDocument/2006/relationships/hyperlink" Target="https://www.atis.org/3gpp-documents/Rel99-14/" TargetMode="External"/><Relationship Id="rId3760" Type="http://schemas.openxmlformats.org/officeDocument/2006/relationships/hyperlink" Target="https://www.etsi.org/deliver/etsi_ts/136500_136599/13652302/13.04.00_60/ts_13652302v130400p.pdf" TargetMode="External"/><Relationship Id="rId127" Type="http://schemas.openxmlformats.org/officeDocument/2006/relationships/hyperlink" Target="https://members.tsdsi.in/s/3b2n56EtwiWqFMW" TargetMode="External"/><Relationship Id="rId681" Type="http://schemas.openxmlformats.org/officeDocument/2006/relationships/hyperlink" Target="https://www.arib.or.jp/english/html/overview/doc/T120_T23_SPECS/ARIB-STD-T120/Rel14/36/A36322-e10.pdf" TargetMode="External"/><Relationship Id="rId2362" Type="http://schemas.openxmlformats.org/officeDocument/2006/relationships/hyperlink" Target="https://www.etsi.org/deliver/etsi_ts/137400_137499/137466/12.03.00_60/ts_137466v120300p.pdf" TargetMode="External"/><Relationship Id="rId3206" Type="http://schemas.openxmlformats.org/officeDocument/2006/relationships/hyperlink" Target="https://members.tsdsi.in/index.php/s/WKATBwQoNYqj5Ks" TargetMode="External"/><Relationship Id="rId3413" Type="http://schemas.openxmlformats.org/officeDocument/2006/relationships/hyperlink" Target="http://www.tta.or.kr/data/ttasDown.jsp?where=14688&amp;pk_num=TTAT.3G-37.320V10.4.0" TargetMode="External"/><Relationship Id="rId3620" Type="http://schemas.openxmlformats.org/officeDocument/2006/relationships/hyperlink" Target="https://www.ccsa.org.cn/api/portalsFile/downloadOldFile?type=19&amp;oldFileUrl=ITU-R/M.2012-6/CCSA.36.521-2V1460.doc" TargetMode="External"/><Relationship Id="rId334" Type="http://schemas.openxmlformats.org/officeDocument/2006/relationships/hyperlink" Target="https://www.atis.org/3gpp-documents/Rel99-14/" TargetMode="External"/><Relationship Id="rId541" Type="http://schemas.openxmlformats.org/officeDocument/2006/relationships/hyperlink" Target="https://members.tsdsi.in/index.php/s/yMjM3Ra83DkPw2Q" TargetMode="External"/><Relationship Id="rId1171" Type="http://schemas.openxmlformats.org/officeDocument/2006/relationships/hyperlink" Target="https://www.atis.org/3gpp-transpositions%20-%20Rel-17" TargetMode="External"/><Relationship Id="rId2015" Type="http://schemas.openxmlformats.org/officeDocument/2006/relationships/hyperlink" Target="http://committee.tta.or.kr/data/ttasDown.jsp?kind=ttastd&amp;pk_num=TTAT.3G-36.459V11.3.0" TargetMode="External"/><Relationship Id="rId2222" Type="http://schemas.openxmlformats.org/officeDocument/2006/relationships/hyperlink" Target="https://www.atis.org/3gpp-documents/Rel99-14/" TargetMode="External"/><Relationship Id="rId401" Type="http://schemas.openxmlformats.org/officeDocument/2006/relationships/hyperlink" Target="https://www.ccsa.org.cn/api/portalsFile/downloadOldFile?type=19&amp;oldFileUrl=ITU-R/M.2012-6/CCSA.36.302V1530.doc" TargetMode="External"/><Relationship Id="rId1031" Type="http://schemas.openxmlformats.org/officeDocument/2006/relationships/hyperlink" Target="http://committee.tta.or.kr/data/ttasDown.jsp?kind=ttastd&amp;pk_num=TTAT.3G-36.401V17.1.0" TargetMode="External"/><Relationship Id="rId1988" Type="http://schemas.openxmlformats.org/officeDocument/2006/relationships/hyperlink" Target="https://www.ccsa.org.cn/api/portalsFile/downloadOldFile?type=19&amp;oldFileUrl=ITU-R/M.2012-6/CCSA.36.458V1400.doc" TargetMode="External"/><Relationship Id="rId4187" Type="http://schemas.openxmlformats.org/officeDocument/2006/relationships/image" Target="media/image16.png"/><Relationship Id="rId4047" Type="http://schemas.openxmlformats.org/officeDocument/2006/relationships/hyperlink" Target="https://www.ccsa.org.cn/api/portalsFile/downloadOldFile?type=19&amp;oldFileUrl=ITU-R/M.2012-6/CCSA.37.571-2V16140.doc" TargetMode="External"/><Relationship Id="rId4254" Type="http://schemas.openxmlformats.org/officeDocument/2006/relationships/hyperlink" Target="http://www.wimaxforum.org/files/WMF-IMT-Advanced-Spec-T28-001-R020v01.pdf" TargetMode="External"/><Relationship Id="rId1848" Type="http://schemas.openxmlformats.org/officeDocument/2006/relationships/hyperlink" Target="https://www.ttc.or.jp/st/docs/3gpps2013/TS/TS-3GA-36.455(Rel11)v11.3.0.pdf" TargetMode="External"/><Relationship Id="rId3063" Type="http://schemas.openxmlformats.org/officeDocument/2006/relationships/hyperlink" Target="https://www.ccsa.org.cn/api/portalsFile/downloadOldFile?type=19&amp;oldFileUrl=ITU-R/M.2012-6/CCSA.36.171V1410.doc" TargetMode="External"/><Relationship Id="rId3270" Type="http://schemas.openxmlformats.org/officeDocument/2006/relationships/hyperlink" Target="https://www.etsi.org/deliver/etsi_ts/137100_137199/137141/11.16.00_60/ts_137141v111600p.pdf" TargetMode="External"/><Relationship Id="rId4114" Type="http://schemas.openxmlformats.org/officeDocument/2006/relationships/hyperlink" Target="https://www.etsi.org/deliver/etsi_ts/137500_137599/13757104/13.05.00_60/ts_13757104v130500p.pdf" TargetMode="External"/><Relationship Id="rId191" Type="http://schemas.openxmlformats.org/officeDocument/2006/relationships/hyperlink" Target="https://www.ccsa.org.cn/api/portalsFile/downloadOldFile?type=19&amp;oldFileUrl=ITU-R/M.2012-6/CCSA.36.213V12130.rar" TargetMode="External"/><Relationship Id="rId1708" Type="http://schemas.openxmlformats.org/officeDocument/2006/relationships/hyperlink" Target="https://members.tsdsi.in/index.php/s/CmafAeSF3psntq5" TargetMode="External"/><Relationship Id="rId1915" Type="http://schemas.openxmlformats.org/officeDocument/2006/relationships/hyperlink" Target="https://www.atis.org/3gpp-documents/Rel16/" TargetMode="External"/><Relationship Id="rId3130" Type="http://schemas.openxmlformats.org/officeDocument/2006/relationships/hyperlink" Target="https://www.etsi.org/deliver/etsi_ts/136300_136399/136307/17.03.00_60/ts_136307v170300p.pdf" TargetMode="External"/><Relationship Id="rId2689" Type="http://schemas.openxmlformats.org/officeDocument/2006/relationships/hyperlink" Target="https://www.ccsa.org.cn/api/portalsFile/downloadOldFile?type=19&amp;oldFileUrl=ITU-R/M.2012-6/CCSA.36.111V1700.doc" TargetMode="External"/><Relationship Id="rId2896" Type="http://schemas.openxmlformats.org/officeDocument/2006/relationships/hyperlink" Target="https://www.atis.org/3gpp-transpositions%20-%20Rel-17" TargetMode="External"/><Relationship Id="rId3947" Type="http://schemas.openxmlformats.org/officeDocument/2006/relationships/hyperlink" Target="https://members.tsdsi.in/s/TqxFE48et2GxGEi" TargetMode="External"/><Relationship Id="rId868" Type="http://schemas.openxmlformats.org/officeDocument/2006/relationships/hyperlink" Target="http://committee.tta.or.kr/data/ttasDown.jsp?kind=ttastd&amp;pk_num=TTAT.3G-36.360V15.0.0" TargetMode="External"/><Relationship Id="rId1498" Type="http://schemas.openxmlformats.org/officeDocument/2006/relationships/hyperlink" Target="https://members.tsdsi.in/index.php/s/kpf94ny3RKq3eRD" TargetMode="External"/><Relationship Id="rId2549" Type="http://schemas.openxmlformats.org/officeDocument/2006/relationships/hyperlink" Target="https://members.tsdsi.in/s/gssGM7HL6DMaDAf" TargetMode="External"/><Relationship Id="rId2756" Type="http://schemas.openxmlformats.org/officeDocument/2006/relationships/hyperlink" Target="https://www.etsi.org/deliver/etsi_ts/136100_136199/136113/13.03.00_60/ts_136113v130300p.pdf" TargetMode="External"/><Relationship Id="rId2963" Type="http://schemas.openxmlformats.org/officeDocument/2006/relationships/hyperlink" Target="https://www.ccsa.org.cn/api/portalsFile/downloadOldFile?type=19&amp;oldFileUrl=ITU-R/M.2012-6/CCSA.36.141V12150.doc" TargetMode="External"/><Relationship Id="rId3807" Type="http://schemas.openxmlformats.org/officeDocument/2006/relationships/hyperlink" Target="https://www.ccsa.org.cn/api/portalsFile/downloadOldFile?type=19&amp;oldFileUrl=ITU-R/M.2012-6/CCSA.36.523-3V1340.doc" TargetMode="External"/><Relationship Id="rId728" Type="http://schemas.openxmlformats.org/officeDocument/2006/relationships/hyperlink" Target="http://committee.tta.or.kr/data/ttasDown.jsp?kind=ttastd&amp;pk_num=TTAT.3G-36.323V13.6.0" TargetMode="External"/><Relationship Id="rId935" Type="http://schemas.openxmlformats.org/officeDocument/2006/relationships/hyperlink" Target="https://members.tsdsi.in/index.php/s/fAkXpxKFT66cAkw" TargetMode="External"/><Relationship Id="rId1358" Type="http://schemas.openxmlformats.org/officeDocument/2006/relationships/hyperlink" Target="https://www.ccsa.org.cn/api/portalsFile/downloadOldFile?type=19&amp;oldFileUrl=ITU-R/M.2012-6/CCSA.36.421V1600.doc" TargetMode="External"/><Relationship Id="rId1565" Type="http://schemas.openxmlformats.org/officeDocument/2006/relationships/hyperlink" Target="http://committee.tta.or.kr/data/ttasDown.jsp?kind=ttastd&amp;pk_num=TTAT.3G-36.440V12.0.0" TargetMode="External"/><Relationship Id="rId1772" Type="http://schemas.openxmlformats.org/officeDocument/2006/relationships/hyperlink" Target="https://www.ccsa.org.cn/api/portalsFile/downloadOldFile?type=19&amp;oldFileUrl=ITU-R/M.2012-6/CCSA.36.444V1500.doc" TargetMode="External"/><Relationship Id="rId2409" Type="http://schemas.openxmlformats.org/officeDocument/2006/relationships/hyperlink" Target="https://www.ccsa.org.cn/api/portalsFile/downloadOldFile?type=19&amp;oldFileUrl=ITU-R/M.2012-6/CCSA.37.471V1610.doc" TargetMode="External"/><Relationship Id="rId2616" Type="http://schemas.openxmlformats.org/officeDocument/2006/relationships/hyperlink" Target="https://www.atis.org/3gpp-documents/Rel99-14/" TargetMode="External"/><Relationship Id="rId64" Type="http://schemas.openxmlformats.org/officeDocument/2006/relationships/hyperlink" Target="https://www.atis.org/3gpp-documents/Rel15/" TargetMode="External"/><Relationship Id="rId1218" Type="http://schemas.openxmlformats.org/officeDocument/2006/relationships/hyperlink" Target="https://www.ttc.or.jp/st/docs/3gpp/2023/TS/TS-3GA-36.413v16.11.0.pdf" TargetMode="External"/><Relationship Id="rId1425" Type="http://schemas.openxmlformats.org/officeDocument/2006/relationships/hyperlink" Target="https://www.etsi.org/deliver/etsi_ts/136400_136499/136423/11.09.00_60/ts_136423v110900p.pdf" TargetMode="External"/><Relationship Id="rId2823" Type="http://schemas.openxmlformats.org/officeDocument/2006/relationships/hyperlink" Target="https://www.atis.org/3gpp-documents/Rel99-14/" TargetMode="External"/><Relationship Id="rId1632" Type="http://schemas.openxmlformats.org/officeDocument/2006/relationships/hyperlink" Target="https://www.ttc.or.jp/st/docs/3gpps2018/TS/TS-3GA-36.441(Rel15)v15.0.0.pdf" TargetMode="External"/><Relationship Id="rId2199" Type="http://schemas.openxmlformats.org/officeDocument/2006/relationships/hyperlink" Target="https://www.ccsa.org.cn/api/portalsFile/downloadOldFile?type=19&amp;oldFileUrl=ITU-R/M.2012-6/CCSA.36.465V1700.doc" TargetMode="External"/><Relationship Id="rId3597" Type="http://schemas.openxmlformats.org/officeDocument/2006/relationships/hyperlink" Target="https://www.etsi.org/deliver/etsi_ts/136500_136599/13652102/10.06.00_60/ts_13652102v100600p.pdf" TargetMode="External"/><Relationship Id="rId3457" Type="http://schemas.openxmlformats.org/officeDocument/2006/relationships/hyperlink" Target="https://www.atis.org/3gpp-documents/Rel99-14/" TargetMode="External"/><Relationship Id="rId3664" Type="http://schemas.openxmlformats.org/officeDocument/2006/relationships/hyperlink" Target="https://www.etsi.org/deliver/etsi_ts/136500_136599/13652103/13.02.00_60/ts_13652103v130200p.pdf" TargetMode="External"/><Relationship Id="rId3871" Type="http://schemas.openxmlformats.org/officeDocument/2006/relationships/hyperlink" Target="https://www.arib.or.jp/english/html/overview/doc/T120_T23_SPECS/ARIB-STD-T120/Rel13/36/A36579-3-d20.pdf" TargetMode="External"/><Relationship Id="rId378" Type="http://schemas.openxmlformats.org/officeDocument/2006/relationships/hyperlink" Target="https://www.etsi.org/deliver/etsi_ts/136300_136399/136302/11.05.00_60/ts_136302v110500p.pdf" TargetMode="External"/><Relationship Id="rId585" Type="http://schemas.openxmlformats.org/officeDocument/2006/relationships/hyperlink" Target="https://www.arib.or.jp/english/html/overview/doc/T120_T23_SPECS/ARIB-STD-T120/Rel14/36/A36314-e00.pdf" TargetMode="External"/><Relationship Id="rId792" Type="http://schemas.openxmlformats.org/officeDocument/2006/relationships/hyperlink" Target="https://www.etsi.org/deliver/etsi_ts/136300_136399/136331/16.11.00_60/ts_136331v161100p.pdf" TargetMode="External"/><Relationship Id="rId2059" Type="http://schemas.openxmlformats.org/officeDocument/2006/relationships/hyperlink" Target="https://www.arib.or.jp/english/html/overview/doc/T120_T23_SPECS/ARIB-STD-T120/Rel14/36/A36461-e00.pdf" TargetMode="External"/><Relationship Id="rId2266" Type="http://schemas.openxmlformats.org/officeDocument/2006/relationships/hyperlink" Target="https://www.etsi.org/deliver/etsi_ts/137400_137499/137461/12.02.00_60/ts_137461v120200p.pdf" TargetMode="External"/><Relationship Id="rId2473" Type="http://schemas.openxmlformats.org/officeDocument/2006/relationships/hyperlink" Target="https://www.arib.or.jp/english/html/overview/doc/T120_T23_SPECS/ARIB-STD-T120/Rel11/25/A25446-b00.pdf" TargetMode="External"/><Relationship Id="rId2680" Type="http://schemas.openxmlformats.org/officeDocument/2006/relationships/hyperlink" Target="http://committee.tta.or.kr/data/ttasDown.jsp?kind=ttastd&amp;pk_num=TTAT.3G-36.111V15.0.0" TargetMode="External"/><Relationship Id="rId3317" Type="http://schemas.openxmlformats.org/officeDocument/2006/relationships/hyperlink" Target="http://committee.tta.or.kr/data/ttasDown.jsp?kind=ttastd&amp;pk_num=TTAT.3G-37.144V15.0.0" TargetMode="External"/><Relationship Id="rId3524" Type="http://schemas.openxmlformats.org/officeDocument/2006/relationships/hyperlink" Target="https://www.ccsa.org.cn/api/portalsFile/downloadOldFile?type=19&amp;oldFileUrl=ITU-R/M.2012-6/CCSA.36.509V1470.doc" TargetMode="External"/><Relationship Id="rId3731" Type="http://schemas.openxmlformats.org/officeDocument/2006/relationships/hyperlink" Target="https://members.tsdsi.in/s/KNoxcbKsbs3aY7x" TargetMode="External"/><Relationship Id="rId238" Type="http://schemas.openxmlformats.org/officeDocument/2006/relationships/hyperlink" Target="https://www.atis.org/3gpp-documents/Rel99-14/" TargetMode="External"/><Relationship Id="rId445" Type="http://schemas.openxmlformats.org/officeDocument/2006/relationships/hyperlink" Target="https://members.tsdsi.in/index.php/s/jYXc6a2KfwEFSLc" TargetMode="External"/><Relationship Id="rId652" Type="http://schemas.openxmlformats.org/officeDocument/2006/relationships/hyperlink" Target="https://www.atis.org/3gpp-transpositions%20-%20Rel-17" TargetMode="External"/><Relationship Id="rId1075" Type="http://schemas.openxmlformats.org/officeDocument/2006/relationships/hyperlink" Target="https://www.atis.org/3gpp-transpositions%20-%20Rel-17" TargetMode="External"/><Relationship Id="rId1282" Type="http://schemas.openxmlformats.org/officeDocument/2006/relationships/hyperlink" Target="https://members.tsdsi.in/index.php/s/k4Rg3553TR4WpPx" TargetMode="External"/><Relationship Id="rId2126" Type="http://schemas.openxmlformats.org/officeDocument/2006/relationships/hyperlink" Target="https://www.atis.org/3gpp-documents/Rel15/" TargetMode="External"/><Relationship Id="rId2333" Type="http://schemas.openxmlformats.org/officeDocument/2006/relationships/hyperlink" Target="https://members.tsdsi.in/index.php/s/KNsFQxJcdmeTETQ" TargetMode="External"/><Relationship Id="rId2540" Type="http://schemas.openxmlformats.org/officeDocument/2006/relationships/hyperlink" Target="https://www.atis.org/3gpp-transpositions%20-%20Rel-14" TargetMode="External"/><Relationship Id="rId305" Type="http://schemas.openxmlformats.org/officeDocument/2006/relationships/hyperlink" Target="https://www.ccsa.org.cn/api/portalsFile/downloadOldFile?type=19&amp;oldFileUrl=ITU-R/M.2012-6/CCSA.36.216V1500.doc" TargetMode="External"/><Relationship Id="rId512" Type="http://schemas.openxmlformats.org/officeDocument/2006/relationships/hyperlink" Target="http://committee.tta.or.kr/data/ttasDown.jsp?kind=ttastd&amp;pk_num=TTAT.3G-36.305V17.2.0" TargetMode="External"/><Relationship Id="rId1142" Type="http://schemas.openxmlformats.org/officeDocument/2006/relationships/hyperlink" Target="https://www.ccsa.org.cn/api/portalsFile/downloadOldFile?type=19&amp;oldFileUrl=ITU-R/M.2012-6/CCSA.36.412V1200.doc" TargetMode="External"/><Relationship Id="rId2400" Type="http://schemas.openxmlformats.org/officeDocument/2006/relationships/hyperlink" Target="http://committee.tta.or.kr/data/ttasDown.jsp?kind=ttastd&amp;pk_num=TTAT.3G-37.470V16.2.0" TargetMode="External"/><Relationship Id="rId1002" Type="http://schemas.openxmlformats.org/officeDocument/2006/relationships/hyperlink" Target="https://www.ttc.or.jp/st/docs/3gpps2016/TS/TS-3GA-36.401(Rel12)v12.3.0.pdf" TargetMode="External"/><Relationship Id="rId4158" Type="http://schemas.openxmlformats.org/officeDocument/2006/relationships/hyperlink" Target="http://committee.tta.or.kr/data/ttasDown.jsp?kind=ttastd&amp;pk_num=TTAT.3G-37.571-5V12.7.0" TargetMode="External"/><Relationship Id="rId1959" Type="http://schemas.openxmlformats.org/officeDocument/2006/relationships/hyperlink" Target="https://www.etsi.org/deliver/etsi_ts/136400_136499/136457/16.00.00_60/ts_136457v160000p.pdf" TargetMode="External"/><Relationship Id="rId3174" Type="http://schemas.openxmlformats.org/officeDocument/2006/relationships/hyperlink" Target="https://www.ccsa.org.cn/api/portalsFile/downloadOldFile?type=19&amp;oldFileUrl=ITU-R/M.2012-6/CCSA.37.105V13110.doc" TargetMode="External"/><Relationship Id="rId4018" Type="http://schemas.openxmlformats.org/officeDocument/2006/relationships/hyperlink" Target="https://www.etsi.org/deliver/etsi_ts/137500_137599/13757102/11.01.00_60/ts_13757102v110100p.pdf" TargetMode="External"/><Relationship Id="rId1819" Type="http://schemas.openxmlformats.org/officeDocument/2006/relationships/hyperlink" Target="https://www.atis.org/3gpp-documents/Rel15/" TargetMode="External"/><Relationship Id="rId3381" Type="http://schemas.openxmlformats.org/officeDocument/2006/relationships/hyperlink" Target="https://www.etsi.org/deliver/etsi_ts/137100_137199/137171/13.02.00_60/ts_137171v130200p.pdf" TargetMode="External"/><Relationship Id="rId4225" Type="http://schemas.openxmlformats.org/officeDocument/2006/relationships/hyperlink" Target="http://www.tta.or.kr/data/ttasDown.jsp?where=14688&amp;pk_num=TTAE.IE-802.16-2009" TargetMode="External"/><Relationship Id="rId2190" Type="http://schemas.openxmlformats.org/officeDocument/2006/relationships/hyperlink" Target="http://committee.tta.or.kr/data/ttasDown.jsp?kind=ttastd&amp;pk_num=TTAT.3G-36.465V15.0.0" TargetMode="External"/><Relationship Id="rId3034" Type="http://schemas.openxmlformats.org/officeDocument/2006/relationships/hyperlink" Target="https://www.etsi.org/deliver/etsi_ts/136100_136199/136143/17.00.00_60/ts_136143v170000p.pdf" TargetMode="External"/><Relationship Id="rId3241" Type="http://schemas.openxmlformats.org/officeDocument/2006/relationships/hyperlink" Target="https://members.tsdsi.in/index.php/s/Dt8NzxLgapDc925" TargetMode="External"/><Relationship Id="rId162" Type="http://schemas.openxmlformats.org/officeDocument/2006/relationships/hyperlink" Target="https://www.etsi.org/deliver/etsi_ts/136200_136299/136212/15.15.00_60/ts_136212v151500p.pdf" TargetMode="External"/><Relationship Id="rId2050" Type="http://schemas.openxmlformats.org/officeDocument/2006/relationships/hyperlink" Target="https://members.tsdsi.in/s/R9Efm2igWzbkyXm" TargetMode="External"/><Relationship Id="rId3101" Type="http://schemas.openxmlformats.org/officeDocument/2006/relationships/hyperlink" Target="https://members.tsdsi.in/index.php/s/77NqP5WgAwiMNNR" TargetMode="External"/><Relationship Id="rId979" Type="http://schemas.openxmlformats.org/officeDocument/2006/relationships/hyperlink" Target="https://www.arib.or.jp/english/html/overview/doc/T120_T23_SPECS/ARIB-STD-T120/Rel17/37/A37355-h30.pdf" TargetMode="External"/><Relationship Id="rId839" Type="http://schemas.openxmlformats.org/officeDocument/2006/relationships/hyperlink" Target="https://www.ccsa.org.cn/api/portalsFile/downloadOldFile?type=19&amp;oldFileUrl=ITU-R/M.2012-6/CCSA.36.355V1600.doc" TargetMode="External"/><Relationship Id="rId1469" Type="http://schemas.openxmlformats.org/officeDocument/2006/relationships/hyperlink" Target="http://committee.tta.or.kr/data/ttasDown.jsp?kind=ttastd&amp;pk_num=TTAT.3G-36.424V10.1.0" TargetMode="External"/><Relationship Id="rId2867" Type="http://schemas.openxmlformats.org/officeDocument/2006/relationships/hyperlink" Target="https://www.ccsa.org.cn/api/portalsFile/downloadOldFile?type=19&amp;oldFileUrl=ITU-R/M.2012-6/CCSA.36.124V1220.doc" TargetMode="External"/><Relationship Id="rId3918" Type="http://schemas.openxmlformats.org/officeDocument/2006/relationships/hyperlink" Target="http://committee.tta.or.kr/data/ttasDown.jsp?kind=ttastd&amp;pk_num=TTAT.3G-36.579-5V16.0.0" TargetMode="External"/><Relationship Id="rId4082" Type="http://schemas.openxmlformats.org/officeDocument/2006/relationships/hyperlink" Target="https://www.atis.org/3gpp-documents/Rel15/" TargetMode="External"/><Relationship Id="rId1676" Type="http://schemas.openxmlformats.org/officeDocument/2006/relationships/hyperlink" Target="https://www.ccsa.org.cn/api/portalsFile/downloadOldFile?type=19&amp;oldFileUrl=ITU-R/M.2012-6/CCSA.36.442V1500.doc" TargetMode="External"/><Relationship Id="rId1883" Type="http://schemas.openxmlformats.org/officeDocument/2006/relationships/hyperlink" Target="http://committee.tta.or.kr/data/ttasDown.jsp?kind=ttastd&amp;pk_num=TTAT.3G-36.455V17.0.0" TargetMode="External"/><Relationship Id="rId2727" Type="http://schemas.openxmlformats.org/officeDocument/2006/relationships/hyperlink" Target="https://members.tsdsi.in/index.php/s/mAKMSQbaNN4YJnW" TargetMode="External"/><Relationship Id="rId2934" Type="http://schemas.openxmlformats.org/officeDocument/2006/relationships/hyperlink" Target="https://www.etsi.org/deliver/etsi_ts/136100_136199/136133/15.18.00_60/ts_136133v151800p.pdf" TargetMode="External"/><Relationship Id="rId906" Type="http://schemas.openxmlformats.org/officeDocument/2006/relationships/hyperlink" Target="https://www.atis.org/3gpp-documents/Rel16/" TargetMode="External"/><Relationship Id="rId1329" Type="http://schemas.openxmlformats.org/officeDocument/2006/relationships/hyperlink" Target="https://www.etsi.org/deliver/etsi_ts/136400_136499/136421/11.01.00_60/ts_136421v110100p.pdf" TargetMode="External"/><Relationship Id="rId1536" Type="http://schemas.openxmlformats.org/officeDocument/2006/relationships/hyperlink" Target="https://www.ttc.or.jp/st/docs/3gpps2018/TS/TS-3GA-36.425(Rel15)v15.0.0.pdf" TargetMode="External"/><Relationship Id="rId1743" Type="http://schemas.openxmlformats.org/officeDocument/2006/relationships/hyperlink" Target="https://www.etsi.org/deliver/etsi_ts/136400_136499/136444/10.04.00_60/ts_136444v100400p.pdf" TargetMode="External"/><Relationship Id="rId1950" Type="http://schemas.openxmlformats.org/officeDocument/2006/relationships/hyperlink" Target="https://www.ttc.or.jp/st/docs/3gpps2018/TS/TS-3GA-36.457(Rel14)v14.0.0.pdf" TargetMode="External"/><Relationship Id="rId35" Type="http://schemas.openxmlformats.org/officeDocument/2006/relationships/hyperlink" Target="https://www.ccsa.org.cn/api/portalsFile/downloadOldFile?type=19&amp;oldFileUrl=ITU-R/M.2012-6/CCSA.36.201V1000.doc" TargetMode="External"/><Relationship Id="rId1603" Type="http://schemas.openxmlformats.org/officeDocument/2006/relationships/hyperlink" Target="https://www.atis.org/3gpp-documents/Rel99-14/" TargetMode="External"/><Relationship Id="rId1810" Type="http://schemas.openxmlformats.org/officeDocument/2006/relationships/hyperlink" Target="https://members.tsdsi.in/index.php/s/eFYWsRG6DewxD5t" TargetMode="External"/><Relationship Id="rId3568" Type="http://schemas.openxmlformats.org/officeDocument/2006/relationships/hyperlink" Target="https://members.tsdsi.in/index.php/s/dkLcsY5ReL2ZQw8" TargetMode="External"/><Relationship Id="rId3775" Type="http://schemas.openxmlformats.org/officeDocument/2006/relationships/hyperlink" Target="https://www.arib.or.jp/english/html/overview/doc/T120_T23_SPECS/ARIB-STD-T120/Rel16/36/A36523-2-gc0.pdf" TargetMode="External"/><Relationship Id="rId3982" Type="http://schemas.openxmlformats.org/officeDocument/2006/relationships/hyperlink" Target="https://www.etsi.org/deliver/etsi_ts/137500_137599/13757101/12.08.00_60/ts_13757101v120800p.pdf" TargetMode="External"/><Relationship Id="rId489" Type="http://schemas.openxmlformats.org/officeDocument/2006/relationships/hyperlink" Target="https://www.arib.or.jp/english/html/overview/doc/T120_T23_SPECS/ARIB-STD-T120/Rel14/36/A36305-e30.pdf" TargetMode="External"/><Relationship Id="rId696" Type="http://schemas.openxmlformats.org/officeDocument/2006/relationships/hyperlink" Target="https://www.etsi.org/deliver/etsi_ts/136300_136399/136322/16.00.00_60/ts_136322v160000p.pdf" TargetMode="External"/><Relationship Id="rId2377" Type="http://schemas.openxmlformats.org/officeDocument/2006/relationships/hyperlink" Target="https://www.arib.or.jp/english/html/overview/doc/T120_T23_SPECS/ARIB-STD-T120/Rel15/37/A37466-f50.pdf" TargetMode="External"/><Relationship Id="rId2584" Type="http://schemas.openxmlformats.org/officeDocument/2006/relationships/hyperlink" Target="https://www.etsi.org/deliver/etsi_ts/136100_136199/136104/13.14.00_60/ts_136104v131400p.pdf" TargetMode="External"/><Relationship Id="rId2791" Type="http://schemas.openxmlformats.org/officeDocument/2006/relationships/hyperlink" Target="https://members.tsdsi.in/index.php/s/KBWos2P56o4kZ4c" TargetMode="External"/><Relationship Id="rId3428" Type="http://schemas.openxmlformats.org/officeDocument/2006/relationships/hyperlink" Target="http://www.ccsa.org.cn:9001/portalsFile/downloadOldFile?type=17&amp;oldFileUrl=M.2012.5/CCSA%20TS%2037.320%20V13.1.0.doc" TargetMode="External"/><Relationship Id="rId3635" Type="http://schemas.openxmlformats.org/officeDocument/2006/relationships/hyperlink" Target="http://committee.tta.or.kr/data/ttasDown.jsp?kind=ttastd&amp;pk_num=TTAT.3G-36.521-2V16.15.0" TargetMode="External"/><Relationship Id="rId349" Type="http://schemas.openxmlformats.org/officeDocument/2006/relationships/hyperlink" Target="https://members.tsdsi.in/s/RFKcJDWA9XNcWFn" TargetMode="External"/><Relationship Id="rId556" Type="http://schemas.openxmlformats.org/officeDocument/2006/relationships/hyperlink" Target="https://www.atis.org/3gpp-transpositions%20-%20Rel-17" TargetMode="External"/><Relationship Id="rId763" Type="http://schemas.openxmlformats.org/officeDocument/2006/relationships/hyperlink" Target="https://members.tsdsi.in/index.php/s/8Pmite7jcgPHbas" TargetMode="External"/><Relationship Id="rId1186" Type="http://schemas.openxmlformats.org/officeDocument/2006/relationships/hyperlink" Target="https://members.tsdsi.in/index.php/s/r8pWPjdCgeJn36o" TargetMode="External"/><Relationship Id="rId1393" Type="http://schemas.openxmlformats.org/officeDocument/2006/relationships/hyperlink" Target="https://www.atis.org/3gpp-documents/Rel99-14/" TargetMode="External"/><Relationship Id="rId2237" Type="http://schemas.openxmlformats.org/officeDocument/2006/relationships/hyperlink" Target="https://members.tsdsi.in/index.php/s/C3SDXoFxkzmPeeM" TargetMode="External"/><Relationship Id="rId2444" Type="http://schemas.openxmlformats.org/officeDocument/2006/relationships/hyperlink" Target="https://www.ccsa.org.cn/api/portalsFile/downloadOldFile?type=19&amp;oldFileUrl=ITU-R/M.2012-6/CCSA.37.480V1710.doc" TargetMode="External"/><Relationship Id="rId3842" Type="http://schemas.openxmlformats.org/officeDocument/2006/relationships/hyperlink" Target="https://www.atis.org/3gpp-transpositions%20-%20Rel-14" TargetMode="External"/><Relationship Id="rId209" Type="http://schemas.openxmlformats.org/officeDocument/2006/relationships/hyperlink" Target="https://www.ccsa.org.cn/api/portalsFile/downloadOldFile?type=19&amp;oldFileUrl=ITU-R/M.2012-6/CCSA.36.213V15160.rar" TargetMode="External"/><Relationship Id="rId416" Type="http://schemas.openxmlformats.org/officeDocument/2006/relationships/hyperlink" Target="http://committee.tta.or.kr/data/ttasDown.jsp?kind=ttastd&amp;pk_num=TTAT.3G-36.302V17.0.0" TargetMode="External"/><Relationship Id="rId970" Type="http://schemas.openxmlformats.org/officeDocument/2006/relationships/hyperlink" Target="https://www.etsi.org/deliver/etsi_ts/137300_137399/137355/15.03.00_60/ts_137355v150300p.pdf" TargetMode="External"/><Relationship Id="rId1046" Type="http://schemas.openxmlformats.org/officeDocument/2006/relationships/hyperlink" Target="https://www.ccsa.org.cn/api/portalsFile/downloadOldFile?type=19&amp;oldFileUrl=ITU-R/M.2012-6/CCSA.36.410V1210.doc" TargetMode="External"/><Relationship Id="rId1253" Type="http://schemas.openxmlformats.org/officeDocument/2006/relationships/hyperlink" Target="http://committee.tta.or.kr/data/ttasDown.jsp?kind=ttastd&amp;pk_num=TTAT.3G-36.414V14.1.0" TargetMode="External"/><Relationship Id="rId2651" Type="http://schemas.openxmlformats.org/officeDocument/2006/relationships/hyperlink" Target="https://www.arib.or.jp/english/html/overview/doc/T120_T23_SPECS/ARIB-STD-T120/Rel11/36/A36111-b40.pdf" TargetMode="External"/><Relationship Id="rId3702" Type="http://schemas.openxmlformats.org/officeDocument/2006/relationships/hyperlink" Target="http://committee.tta.or.kr/data/ttasDown.jsp?kind=ttastd&amp;pk_num=TTAT.3G-36.523-1V11.7.0" TargetMode="External"/><Relationship Id="rId623" Type="http://schemas.openxmlformats.org/officeDocument/2006/relationships/hyperlink" Target="https://www.ccsa.org.cn/api/portalsFile/downloadOldFile?type=19&amp;oldFileUrl=ITU-R/M.2012-6/CCSA.36.321V12100.doc" TargetMode="External"/><Relationship Id="rId830" Type="http://schemas.openxmlformats.org/officeDocument/2006/relationships/hyperlink" Target="http://committee.tta.or.kr/data/ttasDown.jsp?kind=ttastd&amp;pk_num=TTAT.3G-36.355V14.7.0" TargetMode="External"/><Relationship Id="rId1460" Type="http://schemas.openxmlformats.org/officeDocument/2006/relationships/hyperlink" Target="https://www.ccsa.org.cn/api/portalsFile/downloadOldFile?type=19&amp;oldFileUrl=ITU-R/M.2012-6/CCSA.36.423V1730.doc" TargetMode="External"/><Relationship Id="rId2304" Type="http://schemas.openxmlformats.org/officeDocument/2006/relationships/hyperlink" Target="http://committee.tta.or.kr/data/ttasDown.jsp?kind=ttastd&amp;pk_num=TTAT.3G-37.462V10.2.0" TargetMode="External"/><Relationship Id="rId2511" Type="http://schemas.openxmlformats.org/officeDocument/2006/relationships/hyperlink" Target="https://www.ccsa.org.cn/api/portalsFile/downloadOldFile?type=19&amp;oldFileUrl=ITU-R/M.2012-6/CCSA.25.446V1700.doc" TargetMode="External"/><Relationship Id="rId1113" Type="http://schemas.openxmlformats.org/officeDocument/2006/relationships/hyperlink" Target="https://www.etsi.org/deliver/etsi_ts/136400_136499/136411/15.00.00_60/ts_136411v150000p.pdf" TargetMode="External"/><Relationship Id="rId1320" Type="http://schemas.openxmlformats.org/officeDocument/2006/relationships/hyperlink" Target="https://www.ttc.or.jp/st/docs/3gpp/2022/TS/TS-3GA-36.420v17.0.0.pdf" TargetMode="External"/><Relationship Id="rId3078" Type="http://schemas.openxmlformats.org/officeDocument/2006/relationships/hyperlink" Target="http://committee.tta.or.kr/data/ttasDown.jsp?kind=ttastd&amp;pk_num=TTAT.3G-36.171V16.5.0" TargetMode="External"/><Relationship Id="rId3285" Type="http://schemas.openxmlformats.org/officeDocument/2006/relationships/hyperlink" Target="https://www.etsi.org/deliver/etsi_ts/137100_137199/137141/14.14.00_60/ts_137141v141400p.pdf" TargetMode="External"/><Relationship Id="rId3492" Type="http://schemas.openxmlformats.org/officeDocument/2006/relationships/hyperlink" Target="https://www.arib.or.jp/english/html/overview/doc/T120_T23_SPECS/ARIB-STD-T120/Rel17/36/A36508-h40.pdf" TargetMode="External"/><Relationship Id="rId4129" Type="http://schemas.openxmlformats.org/officeDocument/2006/relationships/hyperlink" Target="https://www.arib.or.jp/english/html/overview/doc/T120_T23_SPECS/ARIB-STD-T120/Rel16/37/A37571-4-g80.pdf" TargetMode="External"/><Relationship Id="rId2094" Type="http://schemas.openxmlformats.org/officeDocument/2006/relationships/hyperlink" Target="http://committee.tta.or.kr/data/ttasDown.jsp?kind=ttastd&amp;pk_num=TTAT.3G-36.462V14.0.0" TargetMode="External"/><Relationship Id="rId3145" Type="http://schemas.openxmlformats.org/officeDocument/2006/relationships/hyperlink" Target="https://www.etsi.org/deliver/etsi_ts/137100_137199/137104/12.14.00_60/ts_137104v121400p.pdf" TargetMode="External"/><Relationship Id="rId3352" Type="http://schemas.openxmlformats.org/officeDocument/2006/relationships/hyperlink" Target="http://committee.tta.or.kr/data/ttasDown.jsp?kind=ttastd&amp;pk_num=TTAT.3G-37.145-1V17.6.0" TargetMode="External"/><Relationship Id="rId273" Type="http://schemas.openxmlformats.org/officeDocument/2006/relationships/hyperlink" Target="https://www.arib.or.jp/english/html/overview/doc/T120_T23_SPECS/ARIB-STD-T120/Rel10/36/A36216-a31.pdf" TargetMode="External"/><Relationship Id="rId480" Type="http://schemas.openxmlformats.org/officeDocument/2006/relationships/hyperlink" Target="https://www.etsi.org/deliver/etsi_ts/136300_136399/136305/12.02.00_60/ts_136305v120200p.pdf" TargetMode="External"/><Relationship Id="rId2161" Type="http://schemas.openxmlformats.org/officeDocument/2006/relationships/hyperlink" Target="https://www.arib.or.jp/english/html/overview/doc/T120_T23_SPECS/ARIB-STD-T120/Rel16/36/A36464-g00.pdf" TargetMode="External"/><Relationship Id="rId3005" Type="http://schemas.openxmlformats.org/officeDocument/2006/relationships/hyperlink" Target="https://members.tsdsi.in/index.php/s/yECWx9K6A7rkgfX" TargetMode="External"/><Relationship Id="rId3212" Type="http://schemas.openxmlformats.org/officeDocument/2006/relationships/hyperlink" Target="http://committee.tta.or.kr/data/ttasDown.jsp?kind=ttastd&amp;pk_num=TTAT.3G-37.113V12.4.0" TargetMode="External"/><Relationship Id="rId133" Type="http://schemas.openxmlformats.org/officeDocument/2006/relationships/hyperlink" Target="https://members.tsdsi.in/index.php/s/3kdGD6SqZaB47qC" TargetMode="External"/><Relationship Id="rId340" Type="http://schemas.openxmlformats.org/officeDocument/2006/relationships/hyperlink" Target="https://www.atis.org/3gpp-documents/Rel99-14/" TargetMode="External"/><Relationship Id="rId2021" Type="http://schemas.openxmlformats.org/officeDocument/2006/relationships/hyperlink" Target="http://committee.tta.or.kr/data/ttasDown.jsp?kind=ttastd&amp;pk_num=TTAT.3G-36.459V12.1.0" TargetMode="External"/><Relationship Id="rId200" Type="http://schemas.openxmlformats.org/officeDocument/2006/relationships/hyperlink" Target="http://committee.tta.or.kr/data/ttasDown.jsp?kind=ttastd&amp;pk_num=TTAT.3G-36.213V13.16.0" TargetMode="External"/><Relationship Id="rId2978" Type="http://schemas.openxmlformats.org/officeDocument/2006/relationships/hyperlink" Target="http://committee.tta.or.kr/data/ttasDown.jsp?kind=ttastd&amp;pk_num=TTAT.3G-36.141V14.14.0" TargetMode="External"/><Relationship Id="rId4193" Type="http://schemas.openxmlformats.org/officeDocument/2006/relationships/image" Target="media/image22.png"/><Relationship Id="rId1787" Type="http://schemas.openxmlformats.org/officeDocument/2006/relationships/hyperlink" Target="http://committee.tta.or.kr/data/ttasDown.jsp?kind=ttastd&amp;pk_num=TTAT.3G-36.444V17.0.0" TargetMode="External"/><Relationship Id="rId1994" Type="http://schemas.openxmlformats.org/officeDocument/2006/relationships/hyperlink" Target="https://www.ccsa.org.cn/api/portalsFile/downloadOldFile?type=19&amp;oldFileUrl=ITU-R/M.2012-6/CCSA.36.458V1500.doc" TargetMode="External"/><Relationship Id="rId2838" Type="http://schemas.openxmlformats.org/officeDocument/2006/relationships/hyperlink" Target="https://www.atis.org/3gpp-documents/Rel15/" TargetMode="External"/><Relationship Id="rId79" Type="http://schemas.openxmlformats.org/officeDocument/2006/relationships/hyperlink" Target="https://members.tsdsi.in/s/oFAG4NYgpSWpf3A" TargetMode="External"/><Relationship Id="rId1647" Type="http://schemas.openxmlformats.org/officeDocument/2006/relationships/hyperlink" Target="https://www.etsi.org/deliver/etsi_ts/136400_136499/136442/10.02.00_60/ts_136442v100200p.pdf" TargetMode="External"/><Relationship Id="rId1854" Type="http://schemas.openxmlformats.org/officeDocument/2006/relationships/hyperlink" Target="https://www.ttc.or.jp/st/docs/3gpps2015/TS/TS-3GA-36.455(Rel12)v12.2.0.pdf" TargetMode="External"/><Relationship Id="rId2905" Type="http://schemas.openxmlformats.org/officeDocument/2006/relationships/hyperlink" Target="https://members.tsdsi.in/index.php/s/bJiHbyZAeDt92do" TargetMode="External"/><Relationship Id="rId4053" Type="http://schemas.openxmlformats.org/officeDocument/2006/relationships/hyperlink" Target="https://www.ccsa.org.cn/api/portalsFile/downloadOldFile?type=19&amp;oldFileUrl=ITU-R/M.2012-6/CCSA.37.571-3V1080.doc" TargetMode="External"/><Relationship Id="rId4260" Type="http://schemas.openxmlformats.org/officeDocument/2006/relationships/hyperlink" Target="http://committee.tta.or.kr/include/Download.jsp?filename=stnfile/TTAE_%5b1%5d.IE-802.16.1-2012.pdf" TargetMode="External"/><Relationship Id="rId1507" Type="http://schemas.openxmlformats.org/officeDocument/2006/relationships/hyperlink" Target="https://www.atis.org/3gpp-transpositions%20-%20Rel-17" TargetMode="External"/><Relationship Id="rId1714" Type="http://schemas.openxmlformats.org/officeDocument/2006/relationships/hyperlink" Target="https://members.tsdsi.in/index.php/s/HgX53BkGFNtf4CD" TargetMode="External"/><Relationship Id="rId4120" Type="http://schemas.openxmlformats.org/officeDocument/2006/relationships/hyperlink" Target="https://www.etsi.org/deliver/etsi_ts/137500_137599/13757104/14.05.00_60/ts_13757104v140500p.pdf" TargetMode="External"/><Relationship Id="rId1921" Type="http://schemas.openxmlformats.org/officeDocument/2006/relationships/hyperlink" Target="https://www.atis.org/3gpp-transpositions%20-%20Rel-17" TargetMode="External"/><Relationship Id="rId3679" Type="http://schemas.openxmlformats.org/officeDocument/2006/relationships/hyperlink" Target="https://www.arib.or.jp/english/html/overview/doc/T120_T23_SPECS/ARIB-STD-T120/Rel16/36/A36521-3-gf0.pdf" TargetMode="External"/><Relationship Id="rId2488" Type="http://schemas.openxmlformats.org/officeDocument/2006/relationships/hyperlink" Target="https://www.etsi.org/deliver/etsi_ts/125400_125499/125446/13.01.00_60/ts_125446v130100p.pdf" TargetMode="External"/><Relationship Id="rId3886" Type="http://schemas.openxmlformats.org/officeDocument/2006/relationships/hyperlink" Target="https://www.etsi.org/deliver/etsi_ts/136500_136599/13657904/14.07.00_60/ts_13657904v140700p.pdf" TargetMode="External"/><Relationship Id="rId1297" Type="http://schemas.openxmlformats.org/officeDocument/2006/relationships/hyperlink" Target="https://www.atis.org/3gpp-documents/Rel99-14/" TargetMode="External"/><Relationship Id="rId2695" Type="http://schemas.openxmlformats.org/officeDocument/2006/relationships/hyperlink" Target="https://www.ccsa.org.cn/api/portalsFile/downloadOldFile?type=19&amp;oldFileUrl=ITU-R/M.2012-6/CCSA.36.112V1110.doc" TargetMode="External"/><Relationship Id="rId3539" Type="http://schemas.openxmlformats.org/officeDocument/2006/relationships/hyperlink" Target="http://committee.tta.or.kr/data/ttasDown.jsp?kind=ttastd&amp;pk_num=TTAT.3G-36.509V16.4.0" TargetMode="External"/><Relationship Id="rId3746" Type="http://schemas.openxmlformats.org/officeDocument/2006/relationships/hyperlink" Target="https://www.atis.org/3gpp-documents/Rel99-14/" TargetMode="External"/><Relationship Id="rId3953" Type="http://schemas.openxmlformats.org/officeDocument/2006/relationships/hyperlink" Target="https://members.tsdsi.in/index.php/s/6cc8e3xytwnE8Hs" TargetMode="External"/><Relationship Id="rId667" Type="http://schemas.openxmlformats.org/officeDocument/2006/relationships/hyperlink" Target="https://members.tsdsi.in/index.php/s/WKibimcf4Z7SB7b" TargetMode="External"/><Relationship Id="rId874" Type="http://schemas.openxmlformats.org/officeDocument/2006/relationships/hyperlink" Target="https://members.tsdsi.in/index.php/s/eHY2dSadTCysDZp" TargetMode="External"/><Relationship Id="rId2348" Type="http://schemas.openxmlformats.org/officeDocument/2006/relationships/hyperlink" Target="https://www.atis.org/3gpp-documents/Rel99-14/" TargetMode="External"/><Relationship Id="rId2555" Type="http://schemas.openxmlformats.org/officeDocument/2006/relationships/hyperlink" Target="https://members.tsdsi.in/s/22a8snexzjtiJZn" TargetMode="External"/><Relationship Id="rId2762" Type="http://schemas.openxmlformats.org/officeDocument/2006/relationships/hyperlink" Target="https://www.etsi.org/deliver/etsi_ts/136100_136199/136113/14.02.00_60/ts_136113v140200p.pdf" TargetMode="External"/><Relationship Id="rId3606" Type="http://schemas.openxmlformats.org/officeDocument/2006/relationships/hyperlink" Target="https://www.arib.or.jp/english/html/overview/doc/T120_T23_SPECS/ARIB-STD-T120/Rel12/36/A36521-2-c90.pdf" TargetMode="External"/><Relationship Id="rId3813" Type="http://schemas.openxmlformats.org/officeDocument/2006/relationships/hyperlink" Target="https://www.ccsa.org.cn/api/portalsFile/downloadOldFile?type=19&amp;oldFileUrl=ITU-R/M.2012-6/CCSA.36.523-3V1450.doc" TargetMode="External"/><Relationship Id="rId527" Type="http://schemas.openxmlformats.org/officeDocument/2006/relationships/hyperlink" Target="https://www.ccsa.org.cn/api/portalsFile/downloadOldFile?type=19&amp;oldFileUrl=ITU-R/M.2012-6/CCSA.36.306V12130.doc" TargetMode="External"/><Relationship Id="rId734" Type="http://schemas.openxmlformats.org/officeDocument/2006/relationships/hyperlink" Target="http://committee.tta.or.kr/data/ttasDown.jsp?kind=ttastd&amp;pk_num=TTAT.3G-36.323V14.5.0" TargetMode="External"/><Relationship Id="rId941" Type="http://schemas.openxmlformats.org/officeDocument/2006/relationships/hyperlink" Target="https://members.tsdsi.in/index.php/s/BGbEfeNY9b56YeC" TargetMode="External"/><Relationship Id="rId1157" Type="http://schemas.openxmlformats.org/officeDocument/2006/relationships/hyperlink" Target="http://committee.tta.or.kr/data/ttasDown.jsp?kind=ttastd&amp;pk_num=TTAT.3G-36.412V14.0.0" TargetMode="External"/><Relationship Id="rId1364" Type="http://schemas.openxmlformats.org/officeDocument/2006/relationships/hyperlink" Target="https://www.ccsa.org.cn/api/portalsFile/downloadOldFile?type=19&amp;oldFileUrl=ITU-R/M.2012-6/CCSA.36.421V1700.doc" TargetMode="External"/><Relationship Id="rId1571" Type="http://schemas.openxmlformats.org/officeDocument/2006/relationships/hyperlink" Target="http://committee.tta.or.kr/data/ttasDown.jsp?kind=ttastd&amp;pk_num=TTAT.3G-36.440V13.0.0" TargetMode="External"/><Relationship Id="rId2208" Type="http://schemas.openxmlformats.org/officeDocument/2006/relationships/hyperlink" Target="http://committee.tta.or.kr/data/ttasDown.jsp?kind=ttastd&amp;pk_num=TTAT.3G-37.460V10.1.0" TargetMode="External"/><Relationship Id="rId2415" Type="http://schemas.openxmlformats.org/officeDocument/2006/relationships/hyperlink" Target="https://www.ccsa.org.cn/api/portalsFile/downloadOldFile?type=19&amp;oldFileUrl=ITU-R/M.2012-6/CCSA.37.471V1700.doc" TargetMode="External"/><Relationship Id="rId2622" Type="http://schemas.openxmlformats.org/officeDocument/2006/relationships/hyperlink" Target="https://www.ccsa.org.cn/api/portalsFile/downloadOldFile?type=19&amp;oldFileUrl=ITU-R/M.2012-6/CCSA.36.106V1210.doc" TargetMode="External"/><Relationship Id="rId70" Type="http://schemas.openxmlformats.org/officeDocument/2006/relationships/hyperlink" Target="https://www.atis.org/3gpp-documents/Rel16/" TargetMode="External"/><Relationship Id="rId801" Type="http://schemas.openxmlformats.org/officeDocument/2006/relationships/hyperlink" Target="https://www.arib.or.jp/english/html/overview/doc/T120_T23_SPECS/ARIB-STD-T120/Rel10/36/A36355-ac0.pdf" TargetMode="External"/><Relationship Id="rId1017" Type="http://schemas.openxmlformats.org/officeDocument/2006/relationships/hyperlink" Target="https://www.etsi.org/deliver/etsi_ts/136400_136499/136401/15.01.00_60/ts_136401v150100p.pdf" TargetMode="External"/><Relationship Id="rId1224" Type="http://schemas.openxmlformats.org/officeDocument/2006/relationships/hyperlink" Target="https://www.ttc.or.jp/st/docs/3gpp/2023/TS/TS-3GA-36.413v17.3.0.pdf" TargetMode="External"/><Relationship Id="rId1431" Type="http://schemas.openxmlformats.org/officeDocument/2006/relationships/hyperlink" Target="https://www.etsi.org/deliver/etsi_ts/136400_136499/136423/12.09.00_60/ts_136423v120900p.pdf" TargetMode="External"/><Relationship Id="rId3189" Type="http://schemas.openxmlformats.org/officeDocument/2006/relationships/hyperlink" Target="https://www.ccsa.org.cn/api/portalsFile/downloadOldFile?type=19&amp;oldFileUrl=ITU-R/M.2012-6/CCSA.37.105V16120.doc" TargetMode="External"/><Relationship Id="rId3396" Type="http://schemas.openxmlformats.org/officeDocument/2006/relationships/hyperlink" Target="https://www.arib.or.jp/english/html/overview/doc/T120_T23_SPECS/ARIB-STD-T120/Rel16/37/A37171-g10.pdf" TargetMode="External"/><Relationship Id="rId3049" Type="http://schemas.openxmlformats.org/officeDocument/2006/relationships/hyperlink" Target="https://www.arib.or.jp/english/html/overview/doc/T120_T23_SPECS/ARIB-STD-T120/Rel12/36/A36171-c10.pdf" TargetMode="External"/><Relationship Id="rId3256" Type="http://schemas.openxmlformats.org/officeDocument/2006/relationships/hyperlink" Target="https://members.tsdsi.in/index.php/s/cgijs55wt4LKsgs" TargetMode="External"/><Relationship Id="rId3463" Type="http://schemas.openxmlformats.org/officeDocument/2006/relationships/hyperlink" Target="https://www.atis.org/3gpp-documents/Rel99-14/" TargetMode="External"/><Relationship Id="rId177" Type="http://schemas.openxmlformats.org/officeDocument/2006/relationships/hyperlink" Target="https://www.arib.or.jp/english/html/overview/doc/T120_T23_SPECS/ARIB-STD-T120/Rel10/36/A36213-ad0.pdf" TargetMode="External"/><Relationship Id="rId384" Type="http://schemas.openxmlformats.org/officeDocument/2006/relationships/hyperlink" Target="https://www.etsi.org/deliver/etsi_ts/136300_136399/136302/12.08.00_60/ts_136302v120800p.pdf" TargetMode="External"/><Relationship Id="rId591" Type="http://schemas.openxmlformats.org/officeDocument/2006/relationships/hyperlink" Target="https://www.arib.or.jp/english/html/overview/doc/T120_T23_SPECS/ARIB-STD-T120/Rel15/36/A36314-f20.pdf" TargetMode="External"/><Relationship Id="rId2065" Type="http://schemas.openxmlformats.org/officeDocument/2006/relationships/hyperlink" Target="https://www.arib.or.jp/english/html/overview/doc/T120_T23_SPECS/ARIB-STD-T120/Rel15/36/A36461-f00.pdf" TargetMode="External"/><Relationship Id="rId2272" Type="http://schemas.openxmlformats.org/officeDocument/2006/relationships/hyperlink" Target="https://www.etsi.org/deliver/etsi_ts/137400_137499/137461/13.02.00_60/ts_137461v130200p.pdf" TargetMode="External"/><Relationship Id="rId3116" Type="http://schemas.openxmlformats.org/officeDocument/2006/relationships/hyperlink" Target="https://www.atis.org/3gpp-transpositions%20-%20Rel-15" TargetMode="External"/><Relationship Id="rId3670" Type="http://schemas.openxmlformats.org/officeDocument/2006/relationships/hyperlink" Target="https://www.etsi.org/deliver/etsi_ts/136500_136599/13652103/14.05.00_60/ts_13652103v140500p.pdf" TargetMode="External"/><Relationship Id="rId244" Type="http://schemas.openxmlformats.org/officeDocument/2006/relationships/hyperlink" Target="https://www.atis.org/3gpp-documents/Rel99-14/" TargetMode="External"/><Relationship Id="rId1081" Type="http://schemas.openxmlformats.org/officeDocument/2006/relationships/hyperlink" Target="https://www.atis.org/3gpp-documents/Rel99-14/" TargetMode="External"/><Relationship Id="rId3323" Type="http://schemas.openxmlformats.org/officeDocument/2006/relationships/hyperlink" Target="https://www.atis.org/3gpp-transpositions%20-%20Rel-17" TargetMode="External"/><Relationship Id="rId3530" Type="http://schemas.openxmlformats.org/officeDocument/2006/relationships/hyperlink" Target="https://www.ccsa.org.cn/api/portalsFile/downloadOldFile?type=19&amp;oldFileUrl=ITU-R/M.2012-6/CCSA.36.509V1550.doc" TargetMode="External"/><Relationship Id="rId451" Type="http://schemas.openxmlformats.org/officeDocument/2006/relationships/hyperlink" Target="https://members.tsdsi.in/s/p2cryGpngrEDrWb" TargetMode="External"/><Relationship Id="rId2132" Type="http://schemas.openxmlformats.org/officeDocument/2006/relationships/hyperlink" Target="https://www.atis.org/3gpp-documents/Rel16/" TargetMode="External"/><Relationship Id="rId104" Type="http://schemas.openxmlformats.org/officeDocument/2006/relationships/hyperlink" Target="http://committee.tta.or.kr/data/ttasDown.jsp?kind=ttastd&amp;pk_num=TTAT.3G-36.211V13.13.0" TargetMode="External"/><Relationship Id="rId311" Type="http://schemas.openxmlformats.org/officeDocument/2006/relationships/hyperlink" Target="https://www.ccsa.org.cn/api/portalsFile/downloadOldFile?type=19&amp;oldFileUrl=ITU-R/M.2012-6/CCSA.36.216V1600.doc" TargetMode="External"/><Relationship Id="rId1898" Type="http://schemas.openxmlformats.org/officeDocument/2006/relationships/hyperlink" Target="https://www.ccsa.org.cn/api/portalsFile/downloadOldFile?type=19&amp;oldFileUrl=ITU-R/M.2012-6/CCSA.36.456V1300.doc" TargetMode="External"/><Relationship Id="rId2949" Type="http://schemas.openxmlformats.org/officeDocument/2006/relationships/hyperlink" Target="https://www.arib.or.jp/english/html/overview/doc/T120_T23_SPECS/ARIB-STD-T120/Rel10/36/A36141-af0.pdf" TargetMode="External"/><Relationship Id="rId4097" Type="http://schemas.openxmlformats.org/officeDocument/2006/relationships/hyperlink" Target="https://members.tsdsi.in/index.php/s/xojNjmDibeiAPwD" TargetMode="External"/><Relationship Id="rId1758" Type="http://schemas.openxmlformats.org/officeDocument/2006/relationships/hyperlink" Target="https://www.ttc.or.jp/st/docs/3gpps2015/TS/TS-3GA-36.444(Rel12)v12.2.0.pdf" TargetMode="External"/><Relationship Id="rId2809" Type="http://schemas.openxmlformats.org/officeDocument/2006/relationships/hyperlink" Target="https://www.ccsa.org.cn/api/portalsFile/downloadOldFile?type=19&amp;oldFileUrl=ITU-R/M.2012-6/CCSA.36.116V1600.doc" TargetMode="External"/><Relationship Id="rId4164" Type="http://schemas.openxmlformats.org/officeDocument/2006/relationships/hyperlink" Target="http://committee.tta.or.kr/data/ttasDown.jsp?kind=ttastd&amp;pk_num=TTAT.3G-37.571-5V13.3.0" TargetMode="External"/><Relationship Id="rId1965" Type="http://schemas.openxmlformats.org/officeDocument/2006/relationships/hyperlink" Target="https://www.etsi.org/deliver/etsi_ts/136400_136499/136457/17.00.00_60/ts_136457v170000p.pdf" TargetMode="External"/><Relationship Id="rId3180" Type="http://schemas.openxmlformats.org/officeDocument/2006/relationships/hyperlink" Target="https://www.etsi.org/deliver/etsi_ts/137100_137199/137105/14.08.00_60/ts_137105v140800p.pdf" TargetMode="External"/><Relationship Id="rId4024" Type="http://schemas.openxmlformats.org/officeDocument/2006/relationships/hyperlink" Target="https://www.etsi.org/deliver/etsi_ts/137500_137599/13757102/12.07.00_60/ts_13757102v120700p.pdf" TargetMode="External"/><Relationship Id="rId4231" Type="http://schemas.openxmlformats.org/officeDocument/2006/relationships/hyperlink" Target="http://www.tta.or.kr/data/ttasDown.jsp?where=14688&amp;pk_num=TTAE.IE-802.16m" TargetMode="External"/><Relationship Id="rId1618" Type="http://schemas.openxmlformats.org/officeDocument/2006/relationships/hyperlink" Target="https://members.tsdsi.in/index.php/s/rPpc5ggcKPbd5jr" TargetMode="External"/><Relationship Id="rId1825" Type="http://schemas.openxmlformats.org/officeDocument/2006/relationships/hyperlink" Target="https://www.atis.org/3gpp-documents/Rel16/" TargetMode="External"/><Relationship Id="rId3040" Type="http://schemas.openxmlformats.org/officeDocument/2006/relationships/hyperlink" Target="https://www.etsi.org/deliver/etsi_ts/136100_136199/136171/10.02.00_60/ts_136171v100200p.pdf" TargetMode="External"/><Relationship Id="rId3997" Type="http://schemas.openxmlformats.org/officeDocument/2006/relationships/hyperlink" Target="https://www.arib.or.jp/english/html/overview/doc/T120_T23_SPECS/ARIB-STD-T120/Rel15/37/A37571-1-f60.pdf" TargetMode="External"/><Relationship Id="rId2599" Type="http://schemas.openxmlformats.org/officeDocument/2006/relationships/hyperlink" Target="https://www.arib.or.jp/english/html/overview/doc/T120_T23_SPECS/ARIB-STD-T120/Rel16/36/A36104-gd0.pdf" TargetMode="External"/><Relationship Id="rId3857" Type="http://schemas.openxmlformats.org/officeDocument/2006/relationships/hyperlink" Target="https://members.tsdsi.in/index.php/s/KTtP8diTHxksCwz" TargetMode="External"/><Relationship Id="rId778" Type="http://schemas.openxmlformats.org/officeDocument/2006/relationships/hyperlink" Target="https://www.atis.org/3gpp-transpositions%20-%20Rel-14" TargetMode="External"/><Relationship Id="rId985" Type="http://schemas.openxmlformats.org/officeDocument/2006/relationships/hyperlink" Target="https://www.atis.org/3gpp-documents/Rel99-14/" TargetMode="External"/><Relationship Id="rId2459" Type="http://schemas.openxmlformats.org/officeDocument/2006/relationships/hyperlink" Target="http://committee.tta.or.kr/data/ttasDown.jsp?kind=ttastd&amp;pk_num=TTAT.3G-37.482V17.2.0" TargetMode="External"/><Relationship Id="rId2666" Type="http://schemas.openxmlformats.org/officeDocument/2006/relationships/hyperlink" Target="https://www.etsi.org/deliver/etsi_ts/136100_136199/136111/13.00.00_60/ts_136111v130000p.pdf" TargetMode="External"/><Relationship Id="rId2873" Type="http://schemas.openxmlformats.org/officeDocument/2006/relationships/hyperlink" Target="https://www.ccsa.org.cn/api/portalsFile/downloadOldFile?type=19&amp;oldFileUrl=ITU-R/M.2012-6/CCSA.36.124V1320.doc" TargetMode="External"/><Relationship Id="rId3717" Type="http://schemas.openxmlformats.org/officeDocument/2006/relationships/hyperlink" Target="https://www.ccsa.org.cn/api/portalsFile/downloadOldFile?type=19&amp;oldFileUrl=ITU-R/M.2012-6/CCSA.36.523-1V1440.doc" TargetMode="External"/><Relationship Id="rId3924" Type="http://schemas.openxmlformats.org/officeDocument/2006/relationships/hyperlink" Target="http://committee.tta.or.kr/data/ttasDown.jsp?kind=ttastd&amp;pk_num=TTAT.3G-36.579-5V17.0.0" TargetMode="External"/><Relationship Id="rId638" Type="http://schemas.openxmlformats.org/officeDocument/2006/relationships/hyperlink" Target="http://committee.tta.or.kr/data/ttasDown.jsp?kind=ttastd&amp;pk_num=TTAT.3G-36.321V14.13.0" TargetMode="External"/><Relationship Id="rId845" Type="http://schemas.openxmlformats.org/officeDocument/2006/relationships/hyperlink" Target="https://www.ccsa.org.cn/api/portalsFile/downloadOldFile?type=19&amp;oldFileUrl=ITU-R/M.2012-6/CCSA.36.355V1700.doc" TargetMode="External"/><Relationship Id="rId1268" Type="http://schemas.openxmlformats.org/officeDocument/2006/relationships/hyperlink" Target="https://www.ccsa.org.cn/api/portalsFile/downloadOldFile?type=19&amp;oldFileUrl=ITU-R/M.2012-6/CCSA.36.414V1700.doc" TargetMode="External"/><Relationship Id="rId1475" Type="http://schemas.openxmlformats.org/officeDocument/2006/relationships/hyperlink" Target="http://committee.tta.or.kr/data/ttasDown.jsp?kind=ttastd&amp;pk_num=TTAT.3G-36.424V11.0.0" TargetMode="External"/><Relationship Id="rId1682" Type="http://schemas.openxmlformats.org/officeDocument/2006/relationships/hyperlink" Target="https://www.ccsa.org.cn/api/portalsFile/downloadOldFile?type=19&amp;oldFileUrl=ITU-R/M.2012-6/CCSA.36.442V1600.doc" TargetMode="External"/><Relationship Id="rId2319" Type="http://schemas.openxmlformats.org/officeDocument/2006/relationships/hyperlink" Target="https://www.ccsa.org.cn/api/portalsFile/downloadOldFile?type=19&amp;oldFileUrl=ITU-R/M.2012-6/CCSA.37.462V1310.doc" TargetMode="External"/><Relationship Id="rId2526" Type="http://schemas.openxmlformats.org/officeDocument/2006/relationships/hyperlink" Target="http://committee.tta.or.kr/data/ttasDown.jsp?kind=ttastd&amp;pk_num=TTAT.3G-36.101V11.30.0" TargetMode="External"/><Relationship Id="rId2733" Type="http://schemas.openxmlformats.org/officeDocument/2006/relationships/hyperlink" Target="https://members.tsdsi.in/s/DNkiQPsrEpdrfPL" TargetMode="External"/><Relationship Id="rId705" Type="http://schemas.openxmlformats.org/officeDocument/2006/relationships/hyperlink" Target="https://www.arib.or.jp/english/html/overview/doc/T120_T23_SPECS/ARIB-STD-T120/Rel10/36/A36323-a30.pdf" TargetMode="External"/><Relationship Id="rId1128" Type="http://schemas.openxmlformats.org/officeDocument/2006/relationships/hyperlink" Target="https://www.ttc.or.jp/st/docs/3gpp/2022/TS/TS-3GA-36.411v17.0.0.pdf" TargetMode="External"/><Relationship Id="rId1335" Type="http://schemas.openxmlformats.org/officeDocument/2006/relationships/hyperlink" Target="https://www.etsi.org/deliver/etsi_ts/136400_136499/136421/12.00.00_60/ts_136421v120000p.pdf" TargetMode="External"/><Relationship Id="rId1542" Type="http://schemas.openxmlformats.org/officeDocument/2006/relationships/hyperlink" Target="https://www.ttc.or.jp/st/docs/3gpps2020/TS/TS-3GA-36_425_Rel16v16_0_0.pdf" TargetMode="External"/><Relationship Id="rId2940" Type="http://schemas.openxmlformats.org/officeDocument/2006/relationships/hyperlink" Target="https://www.etsi.org/deliver/etsi_ts/136100_136199/136133/16.15.00_60/ts_136133v161500p.pdf" TargetMode="External"/><Relationship Id="rId912" Type="http://schemas.openxmlformats.org/officeDocument/2006/relationships/hyperlink" Target="https://www.arib.or.jp/english/html/overview/doc/T120_T23_SPECS/ARIB-STD-T120/Rel17/36/A36361-h00.pdf" TargetMode="External"/><Relationship Id="rId2800" Type="http://schemas.openxmlformats.org/officeDocument/2006/relationships/hyperlink" Target="https://www.etsi.org/deliver/etsi_ts/136100_136199/136116/14.00.00_60/ts_136116v140000p.pdf" TargetMode="External"/><Relationship Id="rId41" Type="http://schemas.openxmlformats.org/officeDocument/2006/relationships/hyperlink" Target="https://www.ccsa.org.cn/api/portalsFile/downloadOldFile?type=19&amp;oldFileUrl=ITU-R/M.2012-6/CCSA.36.201V1110.doc" TargetMode="External"/><Relationship Id="rId1402" Type="http://schemas.openxmlformats.org/officeDocument/2006/relationships/hyperlink" Target="https://members.tsdsi.in/index.php/s/zSdFHNCjNAKXAnH" TargetMode="External"/><Relationship Id="rId288" Type="http://schemas.openxmlformats.org/officeDocument/2006/relationships/hyperlink" Target="https://www.etsi.org/deliver/etsi_ts/136200_136299/136216/12.00.00_60/ts_136216v120000p.pdf" TargetMode="External"/><Relationship Id="rId3367" Type="http://schemas.openxmlformats.org/officeDocument/2006/relationships/hyperlink" Target="http://committee.tta.or.kr/data/ttasDown.jsp?kind=ttastd&amp;pk_num=TTAT.3G-37.145-2V15.15.0" TargetMode="External"/><Relationship Id="rId3574" Type="http://schemas.openxmlformats.org/officeDocument/2006/relationships/hyperlink" Target="https://members.tsdsi.in/index.php/s/YcB4WWwt5nisCTT" TargetMode="External"/><Relationship Id="rId3781" Type="http://schemas.openxmlformats.org/officeDocument/2006/relationships/hyperlink" Target="https://www.arib.or.jp/english/html/overview/doc/T120_T23_SPECS/ARIB-STD-T120/Rel17/36/A36523-2-h40.pdf" TargetMode="External"/><Relationship Id="rId495" Type="http://schemas.openxmlformats.org/officeDocument/2006/relationships/hyperlink" Target="https://www.arib.or.jp/english/html/overview/doc/T120_T23_SPECS/ARIB-STD-T120/Rel15/36/A36305-f50.pdf" TargetMode="External"/><Relationship Id="rId2176" Type="http://schemas.openxmlformats.org/officeDocument/2006/relationships/hyperlink" Target="https://www.etsi.org/deliver/etsi_ts/136400_136499/136465/13.02.00_60/ts_136465v130200p.pdf" TargetMode="External"/><Relationship Id="rId2383" Type="http://schemas.openxmlformats.org/officeDocument/2006/relationships/hyperlink" Target="https://www.arib.or.jp/english/html/overview/doc/T120_T23_SPECS/ARIB-STD-T120/Rel16/37/A37466-g00.pdf" TargetMode="External"/><Relationship Id="rId2590" Type="http://schemas.openxmlformats.org/officeDocument/2006/relationships/hyperlink" Target="https://www.etsi.org/deliver/etsi_ts/136100_136199/136104/14.11.00_60/ts_136104v141100p.pdf" TargetMode="External"/><Relationship Id="rId3227" Type="http://schemas.openxmlformats.org/officeDocument/2006/relationships/hyperlink" Target="http://committee.tta.or.kr/data/ttasDown.jsp?kind=ttastd&amp;pk_num=TTAT.3G-37.113V15.11.0" TargetMode="External"/><Relationship Id="rId3434" Type="http://schemas.openxmlformats.org/officeDocument/2006/relationships/hyperlink" Target="http://www.ccsa.org.cn:9001/portalsFile/downloadOldFile?type=17&amp;oldFileUrl=M.2012.5/CCSA%20TS%2037.320%20V14.0.0.doc" TargetMode="External"/><Relationship Id="rId3641" Type="http://schemas.openxmlformats.org/officeDocument/2006/relationships/hyperlink" Target="http://committee.tta.or.kr/data/ttasDown.jsp?kind=ttastd&amp;pk_num=TTAT.3G-36.521-2V17.1.0" TargetMode="External"/><Relationship Id="rId148" Type="http://schemas.openxmlformats.org/officeDocument/2006/relationships/hyperlink" Target="https://www.atis.org/3gpp-transpositions%20-%20Rel-13" TargetMode="External"/><Relationship Id="rId355" Type="http://schemas.openxmlformats.org/officeDocument/2006/relationships/hyperlink" Target="https://members.tsdsi.in/s/iPS7dTFXsrdfaW7" TargetMode="External"/><Relationship Id="rId562" Type="http://schemas.openxmlformats.org/officeDocument/2006/relationships/hyperlink" Target="https://www.atis.org/3gpp-documents/Rel99-14/" TargetMode="External"/><Relationship Id="rId1192" Type="http://schemas.openxmlformats.org/officeDocument/2006/relationships/hyperlink" Target="https://members.tsdsi.in/index.php/s/k5KzafaXDrLxZBM" TargetMode="External"/><Relationship Id="rId2036" Type="http://schemas.openxmlformats.org/officeDocument/2006/relationships/hyperlink" Target="https://www.ccsa.org.cn/api/portalsFile/downloadOldFile?type=19&amp;oldFileUrl=ITU-R/M.2012-6/CCSA.36.459V1500.doc" TargetMode="External"/><Relationship Id="rId2243" Type="http://schemas.openxmlformats.org/officeDocument/2006/relationships/hyperlink" Target="https://members.tsdsi.in/index.php/s/3HG7csB4NabyzNQ" TargetMode="External"/><Relationship Id="rId2450" Type="http://schemas.openxmlformats.org/officeDocument/2006/relationships/hyperlink" Target="https://www.ccsa.org.cn/api/portalsFile/downloadOldFile?type=19&amp;oldFileUrl=ITU-R/M.2012-6/CCSA.37.481V1700.doc" TargetMode="External"/><Relationship Id="rId3501" Type="http://schemas.openxmlformats.org/officeDocument/2006/relationships/hyperlink" Target="https://www.etsi.org/deliver/etsi_ts/136500_136599/136509/10.03.00_60/ts_136509v100300p.pdf" TargetMode="External"/><Relationship Id="rId215" Type="http://schemas.openxmlformats.org/officeDocument/2006/relationships/hyperlink" Target="https://www.ccsa.org.cn/api/portalsFile/downloadOldFile?type=19&amp;oldFileUrl=ITU-R/M.2012-6/CCSA.36.213V1690.rar" TargetMode="External"/><Relationship Id="rId422" Type="http://schemas.openxmlformats.org/officeDocument/2006/relationships/hyperlink" Target="http://committee.tta.or.kr/data/ttasDown.jsp?kind=ttastd&amp;pk_num=TTAT.3G-36.304V10.9.0" TargetMode="External"/><Relationship Id="rId1052" Type="http://schemas.openxmlformats.org/officeDocument/2006/relationships/hyperlink" Target="https://www.ccsa.org.cn/api/portalsFile/downloadOldFile?type=19&amp;oldFileUrl=ITU-R/M.2012-6/CCSA.36.410V1300.doc" TargetMode="External"/><Relationship Id="rId2103" Type="http://schemas.openxmlformats.org/officeDocument/2006/relationships/hyperlink" Target="https://www.ccsa.org.cn/api/portalsFile/downloadOldFile?type=19&amp;oldFileUrl=ITU-R/M.2012-6/CCSA.36.462V1600.doc" TargetMode="External"/><Relationship Id="rId2310" Type="http://schemas.openxmlformats.org/officeDocument/2006/relationships/hyperlink" Target="http://committee.tta.or.kr/data/ttasDown.jsp?kind=ttastd&amp;pk_num=TTAT.3G-37.462V11.1.0" TargetMode="External"/><Relationship Id="rId4068" Type="http://schemas.openxmlformats.org/officeDocument/2006/relationships/hyperlink" Target="http://committee.tta.or.kr/data/ttasDown.jsp?kind=ttastd&amp;pk_num=TTAT.3G-37.571-3V12.9.0" TargetMode="External"/><Relationship Id="rId1869" Type="http://schemas.openxmlformats.org/officeDocument/2006/relationships/hyperlink" Target="https://www.etsi.org/deliver/etsi_ts/136400_136499/136455/15.02.01_60/ts_136455v150201p.pdf" TargetMode="External"/><Relationship Id="rId3084" Type="http://schemas.openxmlformats.org/officeDocument/2006/relationships/hyperlink" Target="http://committee.tta.or.kr/data/ttasDown.jsp?kind=ttastd&amp;pk_num=TTAT.3G-36.171V17.2.0" TargetMode="External"/><Relationship Id="rId3291" Type="http://schemas.openxmlformats.org/officeDocument/2006/relationships/hyperlink" Target="https://members.tsdsi.in/s/yMXoD5e7st3B8Pt" TargetMode="External"/><Relationship Id="rId4135" Type="http://schemas.openxmlformats.org/officeDocument/2006/relationships/hyperlink" Target="https://www.arib.or.jp/english/html/overview/doc/T120_T23_SPECS/ARIB-STD-T120/Rel17/37/A37571-4-h00.pdf" TargetMode="External"/><Relationship Id="rId1729" Type="http://schemas.openxmlformats.org/officeDocument/2006/relationships/hyperlink" Target="https://www.atis.org/3gpp-transpositions%20-%20Rel-16" TargetMode="External"/><Relationship Id="rId1936" Type="http://schemas.openxmlformats.org/officeDocument/2006/relationships/hyperlink" Target="https://members.tsdsi.in/index.php/s/WwDznfZpnWCmfTF" TargetMode="External"/><Relationship Id="rId3151" Type="http://schemas.openxmlformats.org/officeDocument/2006/relationships/hyperlink" Target="https://members.tsdsi.in/s/prn6frx8KE5LCzR" TargetMode="External"/><Relationship Id="rId4202" Type="http://schemas.openxmlformats.org/officeDocument/2006/relationships/hyperlink" Target="http://www.arib.or.jp/IMT-Advanced/WirelessMAN-Advanced.1.30/ARIB%20STD-T105%20Annex%204_IEEE%20Std%20802%2016m-2011.pdf" TargetMode="External"/><Relationship Id="rId3011" Type="http://schemas.openxmlformats.org/officeDocument/2006/relationships/hyperlink" Target="http://committee.tta.or.kr/data/ttasDown.jsp?kind=ttastd&amp;pk_num=TTAT.3G-36.143V12.1.0" TargetMode="External"/><Relationship Id="rId3968" Type="http://schemas.openxmlformats.org/officeDocument/2006/relationships/hyperlink" Target="https://www.atis.org/3gpp-documents/Rel99-14/" TargetMode="External"/><Relationship Id="rId5" Type="http://schemas.openxmlformats.org/officeDocument/2006/relationships/webSettings" Target="webSettings.xml"/><Relationship Id="rId889" Type="http://schemas.openxmlformats.org/officeDocument/2006/relationships/hyperlink" Target="http://committee.tta.or.kr/data/ttasDown.jsp?kind=ttastd&amp;pk_num=TTAT.3G-36.361V13.2.0" TargetMode="External"/><Relationship Id="rId2777" Type="http://schemas.openxmlformats.org/officeDocument/2006/relationships/hyperlink" Target="https://www.arib.or.jp/english/html/overview/doc/T120_T23_SPECS/ARIB-STD-T120/Rel17/36/A36113-h00.pdf" TargetMode="External"/><Relationship Id="rId749" Type="http://schemas.openxmlformats.org/officeDocument/2006/relationships/hyperlink" Target="https://www.ccsa.org.cn/api/portalsFile/downloadOldFile?type=19&amp;oldFileUrl=ITU-R/M.2012-6/CCSA.36.323V1720.doc" TargetMode="External"/><Relationship Id="rId1379" Type="http://schemas.openxmlformats.org/officeDocument/2006/relationships/hyperlink" Target="http://committee.tta.or.kr/data/ttasDown.jsp?kind=ttastd&amp;pk_num=TTAT.3G-36.422V11.0.0" TargetMode="External"/><Relationship Id="rId1586" Type="http://schemas.openxmlformats.org/officeDocument/2006/relationships/hyperlink" Target="https://www.ccsa.org.cn/api/portalsFile/downloadOldFile?type=19&amp;oldFileUrl=ITU-R/M.2012-6/CCSA.36.440V1600.doc" TargetMode="External"/><Relationship Id="rId2984" Type="http://schemas.openxmlformats.org/officeDocument/2006/relationships/hyperlink" Target="http://committee.tta.or.kr/data/ttasDown.jsp?kind=ttastd&amp;pk_num=TTAT.3G-36.141V15.17.0" TargetMode="External"/><Relationship Id="rId3828" Type="http://schemas.openxmlformats.org/officeDocument/2006/relationships/hyperlink" Target="http://committee.tta.or.kr/data/ttasDown.jsp?kind=ttastd&amp;pk_num=TTAT.3G-36.523-3V16.11.0" TargetMode="External"/><Relationship Id="rId609" Type="http://schemas.openxmlformats.org/officeDocument/2006/relationships/hyperlink" Target="https://www.arib.or.jp/english/html/overview/doc/T120_T23_SPECS/ARIB-STD-T120/Rel10/36/A36321-aa0.pdf" TargetMode="External"/><Relationship Id="rId956" Type="http://schemas.openxmlformats.org/officeDocument/2006/relationships/hyperlink" Target="https://www.atis.org/3gpp-transpositions%20-%20Rel-16" TargetMode="External"/><Relationship Id="rId1239" Type="http://schemas.openxmlformats.org/officeDocument/2006/relationships/hyperlink" Target="https://www.etsi.org/deliver/etsi_ts/136400_136499/136414/12.01.00_60/ts_136414v120100p.pdf" TargetMode="External"/><Relationship Id="rId1793" Type="http://schemas.openxmlformats.org/officeDocument/2006/relationships/hyperlink" Target="http://committee.tta.or.kr/data/ttasDown.jsp?kind=ttastd&amp;pk_num=TTAT.3G-36.445V10.1.0" TargetMode="External"/><Relationship Id="rId2637" Type="http://schemas.openxmlformats.org/officeDocument/2006/relationships/hyperlink" Target="https://www.ccsa.org.cn/api/portalsFile/downloadOldFile?type=19&amp;oldFileUrl=ITU-R/M.2012-6/CCSA.36.106V1500.doc" TargetMode="External"/><Relationship Id="rId2844" Type="http://schemas.openxmlformats.org/officeDocument/2006/relationships/hyperlink" Target="https://www.ccsa.org.cn/api/portalsFile/downloadOldFile?type=19&amp;oldFileUrl=ITU-R/M.2012-6/CCSA.36.117V1600.doc" TargetMode="External"/><Relationship Id="rId85" Type="http://schemas.openxmlformats.org/officeDocument/2006/relationships/hyperlink" Target="https://members.tsdsi.in/index.php/s/DPfNWSe8jimdPsr" TargetMode="External"/><Relationship Id="rId816" Type="http://schemas.openxmlformats.org/officeDocument/2006/relationships/hyperlink" Target="https://www.etsi.org/deliver/etsi_ts/136300_136399/136355/12.05.00_60/ts_136355v120500p.pdf" TargetMode="External"/><Relationship Id="rId1446" Type="http://schemas.openxmlformats.org/officeDocument/2006/relationships/hyperlink" Target="https://www.ttc.or.jp/st/docs/3gpps2019/TS/TS-3GA-36.423(Rel14)v14.8.0.pdf" TargetMode="External"/><Relationship Id="rId1653" Type="http://schemas.openxmlformats.org/officeDocument/2006/relationships/hyperlink" Target="https://www.etsi.org/deliver/etsi_ts/136400_136499/136442/11.00.00_60/ts_136442v110000p.pdf" TargetMode="External"/><Relationship Id="rId1860" Type="http://schemas.openxmlformats.org/officeDocument/2006/relationships/hyperlink" Target="https://www.ttc.or.jp/st/docs/3gpps2017/TS/TS-3GA-36.455(Rel13)v13.1.0.pdf" TargetMode="External"/><Relationship Id="rId2704" Type="http://schemas.openxmlformats.org/officeDocument/2006/relationships/hyperlink" Target="http://committee.tta.or.kr/data/ttasDown.jsp?kind=ttastd&amp;pk_num=TTAT.3G-36.112V12.2.0" TargetMode="External"/><Relationship Id="rId2911" Type="http://schemas.openxmlformats.org/officeDocument/2006/relationships/hyperlink" Target="https://members.tsdsi.in/index.php/s/BiAELDdQKocsjBX" TargetMode="External"/><Relationship Id="rId1306" Type="http://schemas.openxmlformats.org/officeDocument/2006/relationships/hyperlink" Target="https://members.tsdsi.in/index.php/s/9PK4K3jApf6tYW7" TargetMode="External"/><Relationship Id="rId1513" Type="http://schemas.openxmlformats.org/officeDocument/2006/relationships/hyperlink" Target="https://www.atis.org/3gpp-documents/Rel99-14/" TargetMode="External"/><Relationship Id="rId1720" Type="http://schemas.openxmlformats.org/officeDocument/2006/relationships/hyperlink" Target="https://members.tsdsi.in/index.php/s/4P5ZdAdaLcNj5z8" TargetMode="External"/><Relationship Id="rId12" Type="http://schemas.openxmlformats.org/officeDocument/2006/relationships/hyperlink" Target="https://www.itu.int/publ/R-REC/es" TargetMode="External"/><Relationship Id="rId3478" Type="http://schemas.openxmlformats.org/officeDocument/2006/relationships/hyperlink" Target="https://members.tsdsi.in/index.php/s/WHt8XryCXzmBGkq" TargetMode="External"/><Relationship Id="rId3685" Type="http://schemas.openxmlformats.org/officeDocument/2006/relationships/hyperlink" Target="https://www.arib.or.jp/english/html/overview/doc/T120_T23_SPECS/ARIB-STD-T120/Rel17/36/A36521-3-h10.pdf" TargetMode="External"/><Relationship Id="rId3892" Type="http://schemas.openxmlformats.org/officeDocument/2006/relationships/hyperlink" Target="https://www.etsi.org/deliver/etsi_ts/136500_136599/13657904/15.04.00_60/ts_13657904v150400p.pdf" TargetMode="External"/><Relationship Id="rId399" Type="http://schemas.openxmlformats.org/officeDocument/2006/relationships/hyperlink" Target="https://www.arib.or.jp/english/html/overview/doc/T120_T23_SPECS/ARIB-STD-T120/Rel15/36/A36302-f30.pdf" TargetMode="External"/><Relationship Id="rId2287" Type="http://schemas.openxmlformats.org/officeDocument/2006/relationships/hyperlink" Target="https://www.arib.or.jp/english/html/overview/doc/T120_T23_SPECS/ARIB-STD-T120/Rel16/37/A37461-g10.pdf" TargetMode="External"/><Relationship Id="rId2494" Type="http://schemas.openxmlformats.org/officeDocument/2006/relationships/hyperlink" Target="https://www.etsi.org/deliver/etsi_ts/125400_125499/125446/14.00.00_60/ts_125446v140000p.pdf" TargetMode="External"/><Relationship Id="rId3338" Type="http://schemas.openxmlformats.org/officeDocument/2006/relationships/hyperlink" Target="https://www.atis.org/3gpp-transpositions%20-%20Rel-15" TargetMode="External"/><Relationship Id="rId3545" Type="http://schemas.openxmlformats.org/officeDocument/2006/relationships/hyperlink" Target="http://committee.tta.or.kr/data/ttasDown.jsp?kind=ttastd&amp;pk_num=TTAT.3G-36.509V17.2.0" TargetMode="External"/><Relationship Id="rId3752" Type="http://schemas.openxmlformats.org/officeDocument/2006/relationships/hyperlink" Target="https://www.atis.org/3gpp-documents/Rel99-14/" TargetMode="External"/><Relationship Id="rId259" Type="http://schemas.openxmlformats.org/officeDocument/2006/relationships/hyperlink" Target="https://members.tsdsi.in/index.php/s/5paPZBtz47S9qWG" TargetMode="External"/><Relationship Id="rId466" Type="http://schemas.openxmlformats.org/officeDocument/2006/relationships/hyperlink" Target="https://www.atis.org/3gpp-documents/Rel99-14/" TargetMode="External"/><Relationship Id="rId673" Type="http://schemas.openxmlformats.org/officeDocument/2006/relationships/hyperlink" Target="https://members.tsdsi.in/index.php/s/oaJLz9tA8wZ5GZA" TargetMode="External"/><Relationship Id="rId880" Type="http://schemas.openxmlformats.org/officeDocument/2006/relationships/hyperlink" Target="https://www.etsi.org/deliver/etsi_ts/136300_136399/136360/17.00.00_60/ts_136360v170000p.pdf" TargetMode="External"/><Relationship Id="rId1096" Type="http://schemas.openxmlformats.org/officeDocument/2006/relationships/hyperlink" Target="https://members.tsdsi.in/index.php/s/CKjMft8Cm5bs4Pm" TargetMode="External"/><Relationship Id="rId2147" Type="http://schemas.openxmlformats.org/officeDocument/2006/relationships/hyperlink" Target="https://members.tsdsi.in/index.php/s/BYY38Ed6bLLt9rD" TargetMode="External"/><Relationship Id="rId2354" Type="http://schemas.openxmlformats.org/officeDocument/2006/relationships/hyperlink" Target="https://www.atis.org/3gpp-documents/Rel99-14/" TargetMode="External"/><Relationship Id="rId2561" Type="http://schemas.openxmlformats.org/officeDocument/2006/relationships/hyperlink" Target="https://members.tsdsi.in/s/FqiFAewEZqCZtKk" TargetMode="External"/><Relationship Id="rId3405" Type="http://schemas.openxmlformats.org/officeDocument/2006/relationships/hyperlink" Target="https://www.etsi.org/deliver/etsi_ts/137100_137199/137171/17.00.00_60/ts_137171v170000p.pdf" TargetMode="External"/><Relationship Id="rId119" Type="http://schemas.openxmlformats.org/officeDocument/2006/relationships/hyperlink" Target="https://www.ccsa.org.cn/api/portalsFile/downloadOldFile?type=19&amp;oldFileUrl=ITU-R/M.2012-6/CCSA.36.211V1670.rar" TargetMode="External"/><Relationship Id="rId326" Type="http://schemas.openxmlformats.org/officeDocument/2006/relationships/hyperlink" Target="http://committee.tta.or.kr/data/ttasDown.jsp?kind=ttastd&amp;pk_num=TTAT.3G-36.300V10.12.0" TargetMode="External"/><Relationship Id="rId533" Type="http://schemas.openxmlformats.org/officeDocument/2006/relationships/hyperlink" Target="https://www.ccsa.org.cn/api/portalsFile/downloadOldFile?type=19&amp;oldFileUrl=ITU-R/M.2012-6/CCSA.36.306V13130.doc" TargetMode="External"/><Relationship Id="rId1163" Type="http://schemas.openxmlformats.org/officeDocument/2006/relationships/hyperlink" Target="http://committee.tta.or.kr/data/ttasDown.jsp?kind=ttastd&amp;pk_num=TTAT.3G-36.412V15.0.0" TargetMode="External"/><Relationship Id="rId1370" Type="http://schemas.openxmlformats.org/officeDocument/2006/relationships/hyperlink" Target="https://www.ccsa.org.cn/api/portalsFile/downloadOldFile?type=19&amp;oldFileUrl=ITU-R/M.2012-6/CCSA.36.422V1010.doc" TargetMode="External"/><Relationship Id="rId2007" Type="http://schemas.openxmlformats.org/officeDocument/2006/relationships/hyperlink" Target="https://www.etsi.org/deliver/etsi_ts/136400_136499/136458/17.00.00_60/ts_136458v170000p.pdf" TargetMode="External"/><Relationship Id="rId2214" Type="http://schemas.openxmlformats.org/officeDocument/2006/relationships/hyperlink" Target="http://committee.tta.or.kr/data/ttasDown.jsp?kind=ttastd&amp;pk_num=TTAT.3G-37.460V11.1.0" TargetMode="External"/><Relationship Id="rId3612" Type="http://schemas.openxmlformats.org/officeDocument/2006/relationships/hyperlink" Target="https://www.arib.or.jp/english/html/overview/doc/T120_T23_SPECS/ARIB-STD-T120/Rel13/36/A36521-2-d40.pdf" TargetMode="External"/><Relationship Id="rId740" Type="http://schemas.openxmlformats.org/officeDocument/2006/relationships/hyperlink" Target="http://committee.tta.or.kr/data/ttasDown.jsp?kind=ttastd&amp;pk_num=TTAT.3G-36.323V15.7.0" TargetMode="External"/><Relationship Id="rId1023" Type="http://schemas.openxmlformats.org/officeDocument/2006/relationships/hyperlink" Target="https://www.etsi.org/deliver/etsi_ts/136400_136499/136401/16.00.00_60/ts_136401v160000p.pdf" TargetMode="External"/><Relationship Id="rId2421" Type="http://schemas.openxmlformats.org/officeDocument/2006/relationships/hyperlink" Target="https://www.ccsa.org.cn/api/portalsFile/downloadOldFile?type=19&amp;oldFileUrl=ITU-R/M.2012-6/CCSA.37.472V1620.doc" TargetMode="External"/><Relationship Id="rId4179" Type="http://schemas.openxmlformats.org/officeDocument/2006/relationships/hyperlink" Target="https://www.ccsa.org.cn/api/portalsFile/downloadOldFile?type=19&amp;oldFileUrl=ITU-R/M.2012-6/CCSA.37.571-5V16100.doc" TargetMode="External"/><Relationship Id="rId600" Type="http://schemas.openxmlformats.org/officeDocument/2006/relationships/hyperlink" Target="https://www.etsi.org/deliver/etsi_ts/136300_136399/136314/16.00.00_60/ts_136314v160000p.pdf" TargetMode="External"/><Relationship Id="rId1230" Type="http://schemas.openxmlformats.org/officeDocument/2006/relationships/hyperlink" Target="https://www.ttc.or.jp/st/docs/3gpps2011/TS/TS-3GA-36.414(Rel10)v10.1.0.pdf" TargetMode="External"/><Relationship Id="rId3195" Type="http://schemas.openxmlformats.org/officeDocument/2006/relationships/hyperlink" Target="https://www.etsi.org/deliver/etsi_ts/137100_137199/137105/17.06.00_60/ts_137105v170600p.pdf" TargetMode="External"/><Relationship Id="rId4039" Type="http://schemas.openxmlformats.org/officeDocument/2006/relationships/hyperlink" Target="https://www.arib.or.jp/english/html/overview/doc/T120_T23_SPECS/ARIB-STD-T120/Rel15/37/A37571-2-f60.pdf" TargetMode="External"/><Relationship Id="rId4246" Type="http://schemas.openxmlformats.org/officeDocument/2006/relationships/hyperlink" Target="http://www.wimaxforum.org/files/WMF-IMT-Advanced-Spec-T28-001-R020v01.pdf" TargetMode="External"/><Relationship Id="rId3055" Type="http://schemas.openxmlformats.org/officeDocument/2006/relationships/hyperlink" Target="https://www.arib.or.jp/english/html/overview/doc/T120_T23_SPECS/ARIB-STD-T120/Rel13/36/A36171-d10.pdf" TargetMode="External"/><Relationship Id="rId3262" Type="http://schemas.openxmlformats.org/officeDocument/2006/relationships/hyperlink" Target="http://committee.tta.or.kr/data/ttasDown.jsp?kind=ttastd&amp;pk_num=TTAT.3G-37.114V17.0.0" TargetMode="External"/><Relationship Id="rId4106" Type="http://schemas.openxmlformats.org/officeDocument/2006/relationships/hyperlink" Target="https://www.atis.org/3gpp-documents/Rel99-14/" TargetMode="External"/><Relationship Id="rId183" Type="http://schemas.openxmlformats.org/officeDocument/2006/relationships/hyperlink" Target="https://www.arib.or.jp/english/html/overview/doc/T120_T23_SPECS/ARIB-STD-T120/Rel11/36/A36213-bd0.pdf" TargetMode="External"/><Relationship Id="rId390" Type="http://schemas.openxmlformats.org/officeDocument/2006/relationships/hyperlink" Target="https://www.etsi.org/deliver/etsi_ts/136300_136399/136302/13.08.00_60/ts_136302v130800p.pdf" TargetMode="External"/><Relationship Id="rId1907" Type="http://schemas.openxmlformats.org/officeDocument/2006/relationships/hyperlink" Target="http://committee.tta.or.kr/data/ttasDown.jsp?kind=ttastd&amp;pk_num=TTAT.3G-36.456V14.0.0" TargetMode="External"/><Relationship Id="rId2071" Type="http://schemas.openxmlformats.org/officeDocument/2006/relationships/hyperlink" Target="https://www.arib.or.jp/english/html/overview/doc/T120_T23_SPECS/ARIB-STD-T120/Rel16/36/A36461-g00.pdf" TargetMode="External"/><Relationship Id="rId3122" Type="http://schemas.openxmlformats.org/officeDocument/2006/relationships/hyperlink" Target="https://www.atis.org/3gpp-transpositions%20-%20Rel-16" TargetMode="External"/><Relationship Id="rId250" Type="http://schemas.openxmlformats.org/officeDocument/2006/relationships/hyperlink" Target="https://www.atis.org/3gpp-documents/Rel99-14/" TargetMode="External"/><Relationship Id="rId110" Type="http://schemas.openxmlformats.org/officeDocument/2006/relationships/hyperlink" Target="http://committee.tta.or.kr/data/ttasDown.jsp?kind=ttastd&amp;pk_num=TTAT.3G-36.211V14.15.0" TargetMode="External"/><Relationship Id="rId2888" Type="http://schemas.openxmlformats.org/officeDocument/2006/relationships/hyperlink" Target="http://committee.tta.or.kr/data/ttasDown.jsp?kind=ttastd&amp;pk_num=TTAT.3G-36.124V15.4.0" TargetMode="External"/><Relationship Id="rId3939" Type="http://schemas.openxmlformats.org/officeDocument/2006/relationships/hyperlink" Target="https://www.ccsa.org.cn/api/portalsFile/downloadOldFile?type=19&amp;oldFileUrl=ITU-R/M.2012-6/CCSA.36.579-7V1430.doc" TargetMode="External"/><Relationship Id="rId1697" Type="http://schemas.openxmlformats.org/officeDocument/2006/relationships/hyperlink" Target="http://committee.tta.or.kr/data/ttasDown.jsp?kind=ttastd&amp;pk_num=TTAT.3G-36.443V10.5.0" TargetMode="External"/><Relationship Id="rId2748" Type="http://schemas.openxmlformats.org/officeDocument/2006/relationships/hyperlink" Target="https://www.atis.org/3gpp-documents/Rel99-14/" TargetMode="External"/><Relationship Id="rId2955" Type="http://schemas.openxmlformats.org/officeDocument/2006/relationships/hyperlink" Target="https://www.arib.or.jp/english/html/overview/doc/T120_T23_SPECS/ARIB-STD-T120/Rel11/36/A36141-bi0.pdf" TargetMode="External"/><Relationship Id="rId927" Type="http://schemas.openxmlformats.org/officeDocument/2006/relationships/hyperlink" Target="https://www.ccsa.org.cn/api/portalsFile/downloadOldFile?type=19&amp;oldFileUrl=ITU-R/M.2012-6/CCSA.37.320V1140.doc" TargetMode="External"/><Relationship Id="rId1557" Type="http://schemas.openxmlformats.org/officeDocument/2006/relationships/hyperlink" Target="https://www.etsi.org/deliver/etsi_ts/136400_136499/136440/11.02.00_60/ts_136440v110200p.pdf" TargetMode="External"/><Relationship Id="rId1764" Type="http://schemas.openxmlformats.org/officeDocument/2006/relationships/hyperlink" Target="https://www.ttc.or.jp/st/docs/3gpps2017/TS/TS-3GA-36.444(Rel13)v13.2.0.pdf" TargetMode="External"/><Relationship Id="rId1971" Type="http://schemas.openxmlformats.org/officeDocument/2006/relationships/hyperlink" Target="https://www.etsi.org/deliver/etsi_ts/136400_136499/136458/11.00.00_60/ts_136458v110000p.pdf" TargetMode="External"/><Relationship Id="rId2608" Type="http://schemas.openxmlformats.org/officeDocument/2006/relationships/hyperlink" Target="https://www.etsi.org/deliver/etsi_ts/136100_136199/136104/17.08.00_60/ts_136104v170800p.pdf" TargetMode="External"/><Relationship Id="rId2815" Type="http://schemas.openxmlformats.org/officeDocument/2006/relationships/hyperlink" Target="https://www.etsi.org/deliver/etsi_ts/136100_136199/136116/17.00.00_60/ts_136116v170000p.pdf" TargetMode="External"/><Relationship Id="rId4170" Type="http://schemas.openxmlformats.org/officeDocument/2006/relationships/hyperlink" Target="http://committee.tta.or.kr/data/ttasDown.jsp?kind=ttastd&amp;pk_num=TTAT.3G-37.571-5V14.3.0" TargetMode="External"/><Relationship Id="rId56" Type="http://schemas.openxmlformats.org/officeDocument/2006/relationships/hyperlink" Target="http://committee.tta.or.kr/data/ttasDown.jsp?kind=ttastd&amp;pk_num=TTAT.3G-36.201V13.3.0" TargetMode="External"/><Relationship Id="rId1417" Type="http://schemas.openxmlformats.org/officeDocument/2006/relationships/hyperlink" Target="https://www.atis.org/3gpp-documents/Rel99-14/" TargetMode="External"/><Relationship Id="rId1624" Type="http://schemas.openxmlformats.org/officeDocument/2006/relationships/hyperlink" Target="https://members.tsdsi.in/index.php/s/SSedrwSgHyHXpCW" TargetMode="External"/><Relationship Id="rId1831" Type="http://schemas.openxmlformats.org/officeDocument/2006/relationships/hyperlink" Target="https://www.atis.org/3gpp-transpositions%20-%20Rel-17" TargetMode="External"/><Relationship Id="rId4030" Type="http://schemas.openxmlformats.org/officeDocument/2006/relationships/hyperlink" Target="https://www.etsi.org/deliver/etsi_ts/137500_137599/13757102/13.03.00_60/ts_13757102v130300p.pdf" TargetMode="External"/><Relationship Id="rId3589" Type="http://schemas.openxmlformats.org/officeDocument/2006/relationships/hyperlink" Target="https://www.atis.org/3gpp-transpositions%20-%20Rel-17" TargetMode="External"/><Relationship Id="rId3796" Type="http://schemas.openxmlformats.org/officeDocument/2006/relationships/hyperlink" Target="https://www.etsi.org/deliver/etsi_ts/136500_136599/13652303/11.07.00_60/ts_13652303v110700p.pdf" TargetMode="External"/><Relationship Id="rId2398" Type="http://schemas.openxmlformats.org/officeDocument/2006/relationships/hyperlink" Target="https://www.etsi.org/deliver/etsi_ts/137400_137499/137470/16.02.00_60/ts_137470v160200p.pdf" TargetMode="External"/><Relationship Id="rId3449" Type="http://schemas.openxmlformats.org/officeDocument/2006/relationships/hyperlink" Target="http://www.tta.or.kr/data/ttasDown.jsp?where=14688&amp;pk_num=TTAT.3G-37.320V16.1.0" TargetMode="External"/><Relationship Id="rId577" Type="http://schemas.openxmlformats.org/officeDocument/2006/relationships/hyperlink" Target="https://members.tsdsi.in/index.php/s/i6RNLRGik8seB2J" TargetMode="External"/><Relationship Id="rId2258" Type="http://schemas.openxmlformats.org/officeDocument/2006/relationships/hyperlink" Target="https://www.atis.org/3gpp-documents/Rel99-14/" TargetMode="External"/><Relationship Id="rId3656" Type="http://schemas.openxmlformats.org/officeDocument/2006/relationships/hyperlink" Target="https://www.ccsa.org.cn/api/portalsFile/downloadOldFile?type=19&amp;oldFileUrl=ITU-R/M.2012-6/CCSA.36.521-" TargetMode="External"/><Relationship Id="rId3863" Type="http://schemas.openxmlformats.org/officeDocument/2006/relationships/hyperlink" Target="https://members.tsdsi.in/s/PcYFnKRksPqmqZZ" TargetMode="External"/><Relationship Id="rId784" Type="http://schemas.openxmlformats.org/officeDocument/2006/relationships/hyperlink" Target="https://www.atis.org/3gpp-transpositions%20-%20Rel-15" TargetMode="External"/><Relationship Id="rId991" Type="http://schemas.openxmlformats.org/officeDocument/2006/relationships/hyperlink" Target="https://www.atis.org/3gpp-documents/Rel99-14/" TargetMode="External"/><Relationship Id="rId1067" Type="http://schemas.openxmlformats.org/officeDocument/2006/relationships/hyperlink" Target="http://committee.tta.or.kr/data/ttasDown.jsp?kind=ttastd&amp;pk_num=TTAT.3G-36.410V15.0.0" TargetMode="External"/><Relationship Id="rId2465" Type="http://schemas.openxmlformats.org/officeDocument/2006/relationships/hyperlink" Target="http://committee.tta.or.kr/data/ttasDown.jsp?kind=ttastd&amp;pk_num=TTAT.3G-37.483V17.3.0" TargetMode="External"/><Relationship Id="rId2672" Type="http://schemas.openxmlformats.org/officeDocument/2006/relationships/hyperlink" Target="https://www.etsi.org/deliver/etsi_ts/136100_136199/136111/14.00.00_60/ts_136111v140000p.pdf" TargetMode="External"/><Relationship Id="rId3309" Type="http://schemas.openxmlformats.org/officeDocument/2006/relationships/hyperlink" Target="https://www.ccsa.org.cn/api/portalsFile/downloadOldFile?type=19&amp;oldFileUrl=ITU-R/M.2012-6/CCSA.37.144V1470.doc" TargetMode="External"/><Relationship Id="rId3516" Type="http://schemas.openxmlformats.org/officeDocument/2006/relationships/hyperlink" Target="https://www.arib.or.jp/english/html/overview/doc/T120_T23_SPECS/ARIB-STD-T120/Rel13/36/A36509-d80.pdf" TargetMode="External"/><Relationship Id="rId3723" Type="http://schemas.openxmlformats.org/officeDocument/2006/relationships/hyperlink" Target="https://www.ccsa.org.cn/api/portalsFile/downloadOldFile?type=19&amp;oldFileUrl=ITU-R/M.2012-6/CCSA.36.523-1V1561.doc" TargetMode="External"/><Relationship Id="rId3930" Type="http://schemas.openxmlformats.org/officeDocument/2006/relationships/hyperlink" Target="http://committee.tta.or.kr/data/ttasDown.jsp?kind=ttastd&amp;pk_num=TTAT.3G-36.579-6V14.3.0" TargetMode="External"/><Relationship Id="rId437" Type="http://schemas.openxmlformats.org/officeDocument/2006/relationships/hyperlink" Target="https://www.ccsa.org.cn/api/portalsFile/downloadOldFile?type=19&amp;oldFileUrl=ITU-R/M.2012-6/CCSA.36.304V1380.doc" TargetMode="External"/><Relationship Id="rId644" Type="http://schemas.openxmlformats.org/officeDocument/2006/relationships/hyperlink" Target="http://committee.tta.or.kr/data/ttasDown.jsp?kind=ttastd&amp;pk_num=TTAT.3G-36.321V15.11.0" TargetMode="External"/><Relationship Id="rId851" Type="http://schemas.openxmlformats.org/officeDocument/2006/relationships/hyperlink" Target="https://www.ccsa.org.cn/api/portalsFile/downloadOldFile?type=19&amp;oldFileUrl=ITU-R/M.2012-6/CCSA.36.360V1310.doc" TargetMode="External"/><Relationship Id="rId1274" Type="http://schemas.openxmlformats.org/officeDocument/2006/relationships/hyperlink" Target="https://www.ccsa.org.cn/api/portalsFile/downloadOldFile?type=19&amp;oldFileUrl=ITU-R/M.2012-6/CCSA.36.420V1020.doc" TargetMode="External"/><Relationship Id="rId1481" Type="http://schemas.openxmlformats.org/officeDocument/2006/relationships/hyperlink" Target="http://committee.tta.or.kr/data/ttasDown.jsp?kind=ttastd&amp;pk_num=TTAT.3G-36.424V12.2.0" TargetMode="External"/><Relationship Id="rId2118" Type="http://schemas.openxmlformats.org/officeDocument/2006/relationships/hyperlink" Target="http://committee.tta.or.kr/data/ttasDown.jsp?kind=ttastd&amp;pk_num=TTAT.3G-36.463V13.1.0" TargetMode="External"/><Relationship Id="rId2325" Type="http://schemas.openxmlformats.org/officeDocument/2006/relationships/hyperlink" Target="https://www.ccsa.org.cn/api/portalsFile/downloadOldFile?type=19&amp;oldFileUrl=ITU-R/M.2012-6/CCSA.37.462V1410.doc" TargetMode="External"/><Relationship Id="rId2532" Type="http://schemas.openxmlformats.org/officeDocument/2006/relationships/hyperlink" Target="http://committee.tta.or.kr/data/ttasDown.jsp?kind=ttastd&amp;pk_num=TTAT.3G-36.101V12.30.0" TargetMode="External"/><Relationship Id="rId504" Type="http://schemas.openxmlformats.org/officeDocument/2006/relationships/hyperlink" Target="https://www.etsi.org/deliver/etsi_ts/136300_136399/136305/16.04.00_60/ts_136305v160400p.pdf" TargetMode="External"/><Relationship Id="rId711" Type="http://schemas.openxmlformats.org/officeDocument/2006/relationships/hyperlink" Target="https://www.arib.or.jp/english/html/overview/doc/T120_T23_SPECS/ARIB-STD-T120/Rel11/36/A36323-b40.pdf" TargetMode="External"/><Relationship Id="rId1134" Type="http://schemas.openxmlformats.org/officeDocument/2006/relationships/hyperlink" Target="https://www.ttc.or.jp/st/docs/3gpps2011/TS/TS-3GA-36.412(Rel10)v10.1.0.pdf" TargetMode="External"/><Relationship Id="rId1341" Type="http://schemas.openxmlformats.org/officeDocument/2006/relationships/hyperlink" Target="https://www.etsi.org/deliver/etsi_ts/136400_136499/136421/13.00.00_60/ts_136421v130000p.pdf" TargetMode="External"/><Relationship Id="rId1201" Type="http://schemas.openxmlformats.org/officeDocument/2006/relationships/hyperlink" Target="https://www.atis.org/3gpp-documents/Rel99-14/" TargetMode="External"/><Relationship Id="rId3099" Type="http://schemas.openxmlformats.org/officeDocument/2006/relationships/hyperlink" Target="https://www.ccsa.org.cn/api/portalsFile/downloadOldFile?type=19&amp;oldFileUrl=ITU-R/M.2012-6/CCSA.36.307V12170.docx" TargetMode="External"/><Relationship Id="rId3166" Type="http://schemas.openxmlformats.org/officeDocument/2006/relationships/hyperlink" Target="https://members.tsdsi.in/s/HGko7gGFAdfEHbi" TargetMode="External"/><Relationship Id="rId3373" Type="http://schemas.openxmlformats.org/officeDocument/2006/relationships/hyperlink" Target="https://www.atis.org/3gpp-transpositions%20-%20Rel-17" TargetMode="External"/><Relationship Id="rId3580" Type="http://schemas.openxmlformats.org/officeDocument/2006/relationships/hyperlink" Target="https://members.tsdsi.in/index.php/s/Aeba2giLqtEJa3Q" TargetMode="External"/><Relationship Id="rId4217" Type="http://schemas.openxmlformats.org/officeDocument/2006/relationships/hyperlink" Target="http://www.tta.or.kr/data/ttasDown.jsp?where=14688&amp;pk_num=TTAE.IE-802.16m" TargetMode="External"/><Relationship Id="rId294" Type="http://schemas.openxmlformats.org/officeDocument/2006/relationships/hyperlink" Target="https://www.etsi.org/deliver/etsi_ts/136200_136299/136216/13.00.00_60/ts_136216v130000p.pdf" TargetMode="External"/><Relationship Id="rId2182" Type="http://schemas.openxmlformats.org/officeDocument/2006/relationships/hyperlink" Target="https://www.etsi.org/deliver/etsi_ts/136400_136499/136465/14.03.00_60/ts_136465v140300p.pdf" TargetMode="External"/><Relationship Id="rId3026" Type="http://schemas.openxmlformats.org/officeDocument/2006/relationships/hyperlink" Target="http://committee.tta.or.kr/data/ttasDown.jsp?kind=ttastd&amp;pk_num=TTAT.3G-36.143V15.0.0" TargetMode="External"/><Relationship Id="rId3233" Type="http://schemas.openxmlformats.org/officeDocument/2006/relationships/hyperlink" Target="https://www.atis.org/3gpp-transpositions%20-%20Rel-17" TargetMode="External"/><Relationship Id="rId154" Type="http://schemas.openxmlformats.org/officeDocument/2006/relationships/hyperlink" Target="https://www.atis.org/3gpp-transpositions%20-%20Rel-14" TargetMode="External"/><Relationship Id="rId361" Type="http://schemas.openxmlformats.org/officeDocument/2006/relationships/hyperlink" Target="https://members.tsdsi.in/s/cKno7LBFQB75WdS" TargetMode="External"/><Relationship Id="rId2042" Type="http://schemas.openxmlformats.org/officeDocument/2006/relationships/hyperlink" Target="https://www.ccsa.org.cn/api/portalsFile/downloadOldFile?type=19&amp;oldFileUrl=ITU-R/M.2012-6/CCSA.36.459V1600.doc" TargetMode="External"/><Relationship Id="rId3440" Type="http://schemas.openxmlformats.org/officeDocument/2006/relationships/hyperlink" Target="http://www.ccsa.org.cn:9001/portalsFile/downloadOldFile?type=17&amp;oldFileUrl=M.2012.5/CCSA%20TS%2037.320%20V15.0.0.doc" TargetMode="External"/><Relationship Id="rId2999" Type="http://schemas.openxmlformats.org/officeDocument/2006/relationships/hyperlink" Target="https://www.etsi.org/deliver/etsi_ts/136100_136199/136143/10.07.00_60/ts_136143v100700p.pdf" TargetMode="External"/><Relationship Id="rId3300" Type="http://schemas.openxmlformats.org/officeDocument/2006/relationships/hyperlink" Target="https://www.etsi.org/deliver/etsi_ts/137100_137199/137141/17.08.00_60/ts_137141v170800p.pdf" TargetMode="External"/><Relationship Id="rId221" Type="http://schemas.openxmlformats.org/officeDocument/2006/relationships/hyperlink" Target="https://www.ccsa.org.cn/api/portalsFile/downloadOldFile?type=19&amp;oldFileUrl=ITU-R/M.2012-6/CCSA.36.213V1740.rar" TargetMode="External"/><Relationship Id="rId2859" Type="http://schemas.openxmlformats.org/officeDocument/2006/relationships/hyperlink" Target="https://www.arib.or.jp/english/html/overview/doc/T120_T23_SPECS/ARIB-STD-T120/Rel11/36/A36124-b30.pdf" TargetMode="External"/><Relationship Id="rId1668" Type="http://schemas.openxmlformats.org/officeDocument/2006/relationships/hyperlink" Target="https://www.ttc.or.jp/st/docs/3gpps2017/TS/TS-3GA-36.442(Rel13)v13.0.0.pdf" TargetMode="External"/><Relationship Id="rId1875" Type="http://schemas.openxmlformats.org/officeDocument/2006/relationships/hyperlink" Target="https://www.etsi.org/deliver/etsi_ts/136400_136499/136455/16.01.00_60/ts_136455v160100p.pdf" TargetMode="External"/><Relationship Id="rId2719" Type="http://schemas.openxmlformats.org/officeDocument/2006/relationships/hyperlink" Target="https://www.ccsa.org.cn/api/portalsFile/downloadOldFile?type=19&amp;oldFileUrl=ITU-R/M.2012-6/CCSA.36.112V1500.doc" TargetMode="External"/><Relationship Id="rId4074" Type="http://schemas.openxmlformats.org/officeDocument/2006/relationships/hyperlink" Target="http://committee.tta.or.kr/data/ttasDown.jsp?kind=ttastd&amp;pk_num=TTAT.3G-37.571-3V13.3.0" TargetMode="External"/><Relationship Id="rId1528" Type="http://schemas.openxmlformats.org/officeDocument/2006/relationships/hyperlink" Target="https://members.tsdsi.in/index.php/s/asM5gZtPAJ2Q3js" TargetMode="External"/><Relationship Id="rId2926" Type="http://schemas.openxmlformats.org/officeDocument/2006/relationships/hyperlink" Target="https://www.atis.org/3gpp-transpositions%20-%20Rel-14" TargetMode="External"/><Relationship Id="rId3090" Type="http://schemas.openxmlformats.org/officeDocument/2006/relationships/hyperlink" Target="http://committee.tta.or.kr/data/ttasDown.jsp?kind=ttastd&amp;pk_num=TTAT.3G-36.307V10.24.0" TargetMode="External"/><Relationship Id="rId4141" Type="http://schemas.openxmlformats.org/officeDocument/2006/relationships/hyperlink" Target="https://www.arib.or.jp/english/html/overview/doc/T120_T23_SPECS/ARIB-STD-T120/Rel10/37/A37571-5-ab0.pdf" TargetMode="External"/><Relationship Id="rId1735" Type="http://schemas.openxmlformats.org/officeDocument/2006/relationships/hyperlink" Target="https://www.atis.org/3gpp-transpositions%20-%20Rel-17" TargetMode="External"/><Relationship Id="rId1942" Type="http://schemas.openxmlformats.org/officeDocument/2006/relationships/hyperlink" Target="https://members.tsdsi.in/index.php/s/Xkzp2KaCXcaHjxd" TargetMode="External"/><Relationship Id="rId4001" Type="http://schemas.openxmlformats.org/officeDocument/2006/relationships/hyperlink" Target="https://members.tsdsi.in/index.php/s/oP6HXcHwP4TXQF2" TargetMode="External"/><Relationship Id="rId27" Type="http://schemas.openxmlformats.org/officeDocument/2006/relationships/image" Target="media/image13.png"/><Relationship Id="rId1802" Type="http://schemas.openxmlformats.org/officeDocument/2006/relationships/hyperlink" Target="https://www.ccsa.org.cn/api/portalsFile/downloadOldFile?type=19&amp;oldFileUrl=ITU-R/M.2012-6/CCSA.36.445V1200.doc" TargetMode="External"/><Relationship Id="rId3767" Type="http://schemas.openxmlformats.org/officeDocument/2006/relationships/hyperlink" Target="https://members.tsdsi.in/index.php/s/dFXFqgkNBjLNL3j" TargetMode="External"/><Relationship Id="rId3974" Type="http://schemas.openxmlformats.org/officeDocument/2006/relationships/hyperlink" Target="https://www.atis.org/3gpp-documents/Rel99-14/" TargetMode="External"/><Relationship Id="rId688" Type="http://schemas.openxmlformats.org/officeDocument/2006/relationships/hyperlink" Target="https://www.atis.org/3gpp-documents/Rel15/" TargetMode="External"/><Relationship Id="rId895" Type="http://schemas.openxmlformats.org/officeDocument/2006/relationships/hyperlink" Target="https://members.tsdsi.in/index.php/s/eZW8axwjCpmZL8N" TargetMode="External"/><Relationship Id="rId2369" Type="http://schemas.openxmlformats.org/officeDocument/2006/relationships/hyperlink" Target="https://members.tsdsi.in/index.php/s/9CQsExkNbGqRaTx" TargetMode="External"/><Relationship Id="rId2576" Type="http://schemas.openxmlformats.org/officeDocument/2006/relationships/hyperlink" Target="https://www.atis.org/3gpp-transpositions%20-%20Rel-12" TargetMode="External"/><Relationship Id="rId2783" Type="http://schemas.openxmlformats.org/officeDocument/2006/relationships/hyperlink" Target="https://www.atis.org/3gpp-documents/Rel99-14/" TargetMode="External"/><Relationship Id="rId2990" Type="http://schemas.openxmlformats.org/officeDocument/2006/relationships/hyperlink" Target="http://committee.tta.or.kr/data/ttasDown.jsp?kind=ttastd&amp;pk_num=TTAT.3G-36.141V16.15.0" TargetMode="External"/><Relationship Id="rId3627" Type="http://schemas.openxmlformats.org/officeDocument/2006/relationships/hyperlink" Target="https://www.etsi.org/deliver/etsi_ts/136500_136599/13652102/15.06.00_60/ts_13652102v150600p.pdf" TargetMode="External"/><Relationship Id="rId3834" Type="http://schemas.openxmlformats.org/officeDocument/2006/relationships/hyperlink" Target="http://committee.tta.or.kr/data/ttasDown.jsp?kind=ttastd&amp;pk_num=TTAT.3G-36.523-3V17.5.0" TargetMode="External"/><Relationship Id="rId548" Type="http://schemas.openxmlformats.org/officeDocument/2006/relationships/hyperlink" Target="http://committee.tta.or.kr/data/ttasDown.jsp?kind=ttastd&amp;pk_num=TTAT.3G-36.306V15.11.0" TargetMode="External"/><Relationship Id="rId755" Type="http://schemas.openxmlformats.org/officeDocument/2006/relationships/hyperlink" Target="https://www.ccsa.org.cn/api/portalsFile/downloadOldFile?type=19&amp;oldFileUrl=ITU-R/M.2012-6/CCSA.36.331V10220.doc" TargetMode="External"/><Relationship Id="rId962" Type="http://schemas.openxmlformats.org/officeDocument/2006/relationships/hyperlink" Target="https://www.atis.org/3gpp-transpositions%20-%20Rel-17" TargetMode="External"/><Relationship Id="rId1178" Type="http://schemas.openxmlformats.org/officeDocument/2006/relationships/hyperlink" Target="https://www.ccsa.org.cn/api/portalsFile/downloadOldFile?type=19&amp;oldFileUrl=ITU-R/M.2012-6/CCSA.36.413V1090.doc" TargetMode="External"/><Relationship Id="rId1385" Type="http://schemas.openxmlformats.org/officeDocument/2006/relationships/hyperlink" Target="http://committee.tta.or.kr/data/ttasDown.jsp?kind=ttastd&amp;pk_num=TTAT.3G-36.422V12.0.0" TargetMode="External"/><Relationship Id="rId1592" Type="http://schemas.openxmlformats.org/officeDocument/2006/relationships/hyperlink" Target="https://www.ccsa.org.cn/api/portalsFile/downloadOldFile?type=19&amp;oldFileUrl=ITU-R/M.2012-6/CCSA.36.440V1700.doc" TargetMode="External"/><Relationship Id="rId2229" Type="http://schemas.openxmlformats.org/officeDocument/2006/relationships/hyperlink" Target="https://www.ccsa.org.cn/api/portalsFile/downloadOldFile?type=19&amp;oldFileUrl=ITU-R/M.2012-6/CCSA.37.460V1410.doc" TargetMode="External"/><Relationship Id="rId2436" Type="http://schemas.openxmlformats.org/officeDocument/2006/relationships/hyperlink" Target="http://committee.tta.or.kr/data/ttasDown.jsp?kind=ttastd&amp;pk_num=TTAT.3G-37.473V16.9.0" TargetMode="External"/><Relationship Id="rId2643" Type="http://schemas.openxmlformats.org/officeDocument/2006/relationships/hyperlink" Target="https://www.etsi.org/deliver/etsi_ts/136100_136199/136106/16.00.00_60/ts_136106v160000p.pdf" TargetMode="External"/><Relationship Id="rId2850" Type="http://schemas.openxmlformats.org/officeDocument/2006/relationships/hyperlink" Target="https://www.etsi.org/deliver/etsi_ts/136100_136199/136117/17.00.00_60/ts_136117v170000p.pdf" TargetMode="External"/><Relationship Id="rId91" Type="http://schemas.openxmlformats.org/officeDocument/2006/relationships/hyperlink" Target="https://members.tsdsi.in/index.php/s/W6kTXTgssYXwmMd" TargetMode="External"/><Relationship Id="rId408" Type="http://schemas.openxmlformats.org/officeDocument/2006/relationships/hyperlink" Target="https://www.etsi.org/deliver/etsi_ts/136300_136399/136302/16.01.00_60/ts_136302v160100p.pdf" TargetMode="External"/><Relationship Id="rId615" Type="http://schemas.openxmlformats.org/officeDocument/2006/relationships/hyperlink" Target="https://www.arib.or.jp/english/html/overview/doc/T120_T23_SPECS/ARIB-STD-T120/Rel11/36/A36321-b60.pdf" TargetMode="External"/><Relationship Id="rId822" Type="http://schemas.openxmlformats.org/officeDocument/2006/relationships/hyperlink" Target="https://www.etsi.org/deliver/etsi_ts/136300_136399/136355/13.03.00_60/ts_136355v130300p.pdf" TargetMode="External"/><Relationship Id="rId1038" Type="http://schemas.openxmlformats.org/officeDocument/2006/relationships/hyperlink" Target="https://www.ttc.or.jp/st/docs/3gpps2012/TS/TS-3GA-36.410(Rel10)v10.3.0.pdf" TargetMode="External"/><Relationship Id="rId1245" Type="http://schemas.openxmlformats.org/officeDocument/2006/relationships/hyperlink" Target="https://www.etsi.org/deliver/etsi_ts/136400_136499/136414/13.00.00_60/ts_136414v130000p.pdf" TargetMode="External"/><Relationship Id="rId1452" Type="http://schemas.openxmlformats.org/officeDocument/2006/relationships/hyperlink" Target="https://www.ttc.or.jp/st/docs/3gpp/2022/TS/TS-3GA-36.423v15.13.0.pdf" TargetMode="External"/><Relationship Id="rId2503" Type="http://schemas.openxmlformats.org/officeDocument/2006/relationships/hyperlink" Target="https://www.arib.or.jp/english/html/overview/doc/T120_T23_SPECS/ARIB-STD-T120/Rel16/25/A25446-g00.pdf" TargetMode="External"/><Relationship Id="rId3901" Type="http://schemas.openxmlformats.org/officeDocument/2006/relationships/hyperlink" Target="https://www.arib.or.jp/english/html/overview/doc/T120_T23_SPECS/ARIB-STD-T120/Rel14/36/A36579-5-e90.pdf" TargetMode="External"/><Relationship Id="rId1105" Type="http://schemas.openxmlformats.org/officeDocument/2006/relationships/hyperlink" Target="https://www.atis.org/3gpp-documents/Rel99-14/" TargetMode="External"/><Relationship Id="rId1312" Type="http://schemas.openxmlformats.org/officeDocument/2006/relationships/hyperlink" Target="https://members.tsdsi.in/index.php/s/7mpQW2MFtKHGc8b" TargetMode="External"/><Relationship Id="rId2710" Type="http://schemas.openxmlformats.org/officeDocument/2006/relationships/hyperlink" Target="http://committee.tta.or.kr/data/ttasDown.jsp?kind=ttastd&amp;pk_num=TTAT.3G-36.112V13.0.1" TargetMode="External"/><Relationship Id="rId3277" Type="http://schemas.openxmlformats.org/officeDocument/2006/relationships/hyperlink" Target="http://committee.tta.or.kr/data/ttasDown.jsp?kind=ttastd&amp;pk_num=TTAT.3G-37.141V12.14.0" TargetMode="External"/><Relationship Id="rId198" Type="http://schemas.openxmlformats.org/officeDocument/2006/relationships/hyperlink" Target="https://www.etsi.org/deliver/etsi_ts/136200_136299/136213/13.16.00_60/ts_136213v131600p.pdf" TargetMode="External"/><Relationship Id="rId2086" Type="http://schemas.openxmlformats.org/officeDocument/2006/relationships/hyperlink" Target="https://www.etsi.org/deliver/etsi_ts/136400_136499/136462/13.00.00_60/ts_136462v130000p.pdf" TargetMode="External"/><Relationship Id="rId3484" Type="http://schemas.openxmlformats.org/officeDocument/2006/relationships/hyperlink" Target="https://members.tsdsi.in/index.php/s/eQ82dHHytdPKskQ" TargetMode="External"/><Relationship Id="rId3691" Type="http://schemas.openxmlformats.org/officeDocument/2006/relationships/hyperlink" Target="https://www.arib.or.jp/english/html/overview/doc/T120_T23_SPECS/ARIB-STD-T120/Rel10/36/A36523-1-a40.pdf" TargetMode="External"/><Relationship Id="rId2293" Type="http://schemas.openxmlformats.org/officeDocument/2006/relationships/hyperlink" Target="https://www.arib.or.jp/english/html/overview/doc/T120_T23_SPECS/ARIB-STD-T120/Rel17/37/A37461-h10.pdf" TargetMode="External"/><Relationship Id="rId3137" Type="http://schemas.openxmlformats.org/officeDocument/2006/relationships/hyperlink" Target="http://committee.tta.or.kr/data/ttasDown.jsp?kind=ttastd&amp;pk_num=TTAT.3G-37.104V10.15.0" TargetMode="External"/><Relationship Id="rId3344" Type="http://schemas.openxmlformats.org/officeDocument/2006/relationships/hyperlink" Target="https://www.ccsa.org.cn/api/portalsFile/downloadOldFile?type=19&amp;oldFileUrl=ITU-R/M.2012-6/CCSA.37.145-1V16110.doc" TargetMode="External"/><Relationship Id="rId3551" Type="http://schemas.openxmlformats.org/officeDocument/2006/relationships/hyperlink" Target="http://committee.tta.or.kr/data/ttasDown.jsp?kind=ttastd&amp;pk_num=TTAT.3G-36.521-1V10.6.0" TargetMode="External"/><Relationship Id="rId265" Type="http://schemas.openxmlformats.org/officeDocument/2006/relationships/hyperlink" Target="https://members.tsdsi.in/s/xyLzCDYcjsSjC93" TargetMode="External"/><Relationship Id="rId472" Type="http://schemas.openxmlformats.org/officeDocument/2006/relationships/hyperlink" Target="https://www.atis.org/3gpp-documents/Rel99-14/" TargetMode="External"/><Relationship Id="rId2153" Type="http://schemas.openxmlformats.org/officeDocument/2006/relationships/hyperlink" Target="https://members.tsdsi.in/index.php/s/8KebCeGkLS8R8b6" TargetMode="External"/><Relationship Id="rId2360" Type="http://schemas.openxmlformats.org/officeDocument/2006/relationships/hyperlink" Target="https://www.atis.org/3gpp-documents/Rel99-14/" TargetMode="External"/><Relationship Id="rId3204" Type="http://schemas.openxmlformats.org/officeDocument/2006/relationships/hyperlink" Target="https://www.ccsa.org.cn/api/portalsFile/downloadOldFile?type=19&amp;oldFileUrl=ITU-R/M.2012-6/CCSA.37.113V1140.doc" TargetMode="External"/><Relationship Id="rId3411" Type="http://schemas.openxmlformats.org/officeDocument/2006/relationships/hyperlink" Target="https://www.etsi.org/deliver/etsi_ts/137300_137399/137320/10.04.00_60/ts_137320v100400p.pdf" TargetMode="External"/><Relationship Id="rId125" Type="http://schemas.openxmlformats.org/officeDocument/2006/relationships/hyperlink" Target="https://www.ccsa.org.cn/api/portalsFile/downloadOldFile?type=19&amp;oldFileUrl=ITU-R/M.2012-6/CCSA.36.211V1720.rar" TargetMode="External"/><Relationship Id="rId332" Type="http://schemas.openxmlformats.org/officeDocument/2006/relationships/hyperlink" Target="http://committee.tta.or.kr/data/ttasDown.jsp?kind=ttastd&amp;pk_num=TTAT.3G-36.300V11.14.0" TargetMode="External"/><Relationship Id="rId2013" Type="http://schemas.openxmlformats.org/officeDocument/2006/relationships/hyperlink" Target="https://www.etsi.org/deliver/etsi_ts/136400_136499/136459/11.03.00_60/ts_136459v110300p.pdf" TargetMode="External"/><Relationship Id="rId2220" Type="http://schemas.openxmlformats.org/officeDocument/2006/relationships/hyperlink" Target="http://committee.tta.or.kr/data/ttasDown.jsp?kind=ttastd&amp;pk_num=TTAT.3G-37.460V12.1.0" TargetMode="External"/><Relationship Id="rId4185" Type="http://schemas.openxmlformats.org/officeDocument/2006/relationships/hyperlink" Target="https://www.3gpp.org/specifications/specification-numbering" TargetMode="External"/><Relationship Id="rId1779" Type="http://schemas.openxmlformats.org/officeDocument/2006/relationships/hyperlink" Target="https://www.etsi.org/deliver/etsi_ts/136400_136499/136444/16.00.00_60/ts_136444v160000p.pdf" TargetMode="External"/><Relationship Id="rId1986" Type="http://schemas.openxmlformats.org/officeDocument/2006/relationships/hyperlink" Target="https://www.ttc.or.jp/st/docs/3gpps2017/TS/TS-3GA-36.458(Rel13)v13.0.0.pdf" TargetMode="External"/><Relationship Id="rId4045" Type="http://schemas.openxmlformats.org/officeDocument/2006/relationships/hyperlink" Target="https://www.arib.or.jp/english/html/overview/doc/T120_T23_SPECS/ARIB-STD-T120/Rel16/37/A37571-2-ge0.pdf" TargetMode="External"/><Relationship Id="rId4252" Type="http://schemas.openxmlformats.org/officeDocument/2006/relationships/hyperlink" Target="http://www.wimaxforum.org/files/WMF-IMT-Advanced-Spec-T28-001-R020v01.pdf" TargetMode="External"/><Relationship Id="rId1639" Type="http://schemas.openxmlformats.org/officeDocument/2006/relationships/hyperlink" Target="https://www.atis.org/3gpp-transpositions%20-%20Rel-17" TargetMode="External"/><Relationship Id="rId1846" Type="http://schemas.openxmlformats.org/officeDocument/2006/relationships/hyperlink" Target="https://members.tsdsi.in/index.php/s/TnaifqzHGxnGJEw" TargetMode="External"/><Relationship Id="rId3061" Type="http://schemas.openxmlformats.org/officeDocument/2006/relationships/hyperlink" Target="https://www.arib.or.jp/english/html/overview/doc/T120_T23_SPECS/ARIB-STD-T120/Rel14/36/A36171-e10.pdf" TargetMode="External"/><Relationship Id="rId1706" Type="http://schemas.openxmlformats.org/officeDocument/2006/relationships/hyperlink" Target="https://www.ccsa.org.cn/api/portalsFile/downloadOldFile?type=19&amp;oldFileUrl=ITU-R/M.2012-6/CCSA.36.443V1220.doc" TargetMode="External"/><Relationship Id="rId1913" Type="http://schemas.openxmlformats.org/officeDocument/2006/relationships/hyperlink" Target="http://committee.tta.or.kr/data/ttasDown.jsp?kind=ttastd&amp;pk_num=TTAT.3G-36.456V15.0.0" TargetMode="External"/><Relationship Id="rId4112" Type="http://schemas.openxmlformats.org/officeDocument/2006/relationships/hyperlink" Target="https://www.atis.org/3gpp-documents/Rel99-14/" TargetMode="External"/><Relationship Id="rId3878" Type="http://schemas.openxmlformats.org/officeDocument/2006/relationships/hyperlink" Target="https://www.atis.org/3gpp-documents/Rel99-14/" TargetMode="External"/><Relationship Id="rId799" Type="http://schemas.openxmlformats.org/officeDocument/2006/relationships/hyperlink" Target="https://members.tsdsi.in/s/e5wgZBWL6bqFfE4" TargetMode="External"/><Relationship Id="rId2687" Type="http://schemas.openxmlformats.org/officeDocument/2006/relationships/hyperlink" Target="https://www.arib.or.jp/english/html/overview/doc/T120_T23_SPECS/ARIB-STD-T120/Rel17/36/A36111-h00.pdf" TargetMode="External"/><Relationship Id="rId2894" Type="http://schemas.openxmlformats.org/officeDocument/2006/relationships/hyperlink" Target="http://committee.tta.or.kr/data/ttasDown.jsp?kind=ttastd&amp;pk_num=TTAT.3G-36.124V16.3.0" TargetMode="External"/><Relationship Id="rId3738" Type="http://schemas.openxmlformats.org/officeDocument/2006/relationships/hyperlink" Target="http://committee.tta.or.kr/data/ttasDown.jsp?kind=ttastd&amp;pk_num=TTAT.3G-36.523-1V17.4.0" TargetMode="External"/><Relationship Id="rId659" Type="http://schemas.openxmlformats.org/officeDocument/2006/relationships/hyperlink" Target="https://www.ccsa.org.cn/api/portalsFile/downloadOldFile?type=19&amp;oldFileUrl=ITU-R/M.2012-6/CCSA.36.322V1000.doc" TargetMode="External"/><Relationship Id="rId866" Type="http://schemas.openxmlformats.org/officeDocument/2006/relationships/hyperlink" Target="https://www.etsi.org/deliver/etsi_ts/136300_136399/136360/15.00.00_60/ts_136360v150000p.pdf" TargetMode="External"/><Relationship Id="rId1289" Type="http://schemas.openxmlformats.org/officeDocument/2006/relationships/hyperlink" Target="http://committee.tta.or.kr/data/ttasDown.jsp?kind=ttastd&amp;pk_num=TTAT.3G-36.420V12.1.0" TargetMode="External"/><Relationship Id="rId1496" Type="http://schemas.openxmlformats.org/officeDocument/2006/relationships/hyperlink" Target="https://www.ccsa.org.cn/api/portalsFile/downloadOldFile?type=19&amp;oldFileUrl=ITU-R/M.2012-6/CCSA.36.424V1510.doc" TargetMode="External"/><Relationship Id="rId2547" Type="http://schemas.openxmlformats.org/officeDocument/2006/relationships/hyperlink" Target="https://www.ccsa.org.cn/api/portalsFile/downloadOldFile?type=19&amp;oldFileUrl=ITU-R/M.2012-6/CCSA.36.101V15200.rar" TargetMode="External"/><Relationship Id="rId3945" Type="http://schemas.openxmlformats.org/officeDocument/2006/relationships/hyperlink" Target="https://www.ccsa.org.cn/api/portalsFile/downloadOldFile?type=19&amp;oldFileUrl=ITU-R/M.2012-6/CCSA.36.579-7V1540.doc" TargetMode="External"/><Relationship Id="rId519" Type="http://schemas.openxmlformats.org/officeDocument/2006/relationships/hyperlink" Target="https://www.arib.or.jp/english/html/overview/doc/T120_T23_SPECS/ARIB-STD-T120/Rel11/36/A36306-be0.pdf" TargetMode="External"/><Relationship Id="rId1149" Type="http://schemas.openxmlformats.org/officeDocument/2006/relationships/hyperlink" Target="https://www.etsi.org/deliver/etsi_ts/136400_136499/136412/13.00.00_60/ts_136412v130000p.pdf" TargetMode="External"/><Relationship Id="rId1356" Type="http://schemas.openxmlformats.org/officeDocument/2006/relationships/hyperlink" Target="https://www.ttc.or.jp/st/docs/3gpps2018/TS/TS-3GA-36.421(Rel15)v15.0.0.pdf" TargetMode="External"/><Relationship Id="rId2754" Type="http://schemas.openxmlformats.org/officeDocument/2006/relationships/hyperlink" Target="https://www.atis.org/3gpp-documents/Rel99-14/" TargetMode="External"/><Relationship Id="rId2961" Type="http://schemas.openxmlformats.org/officeDocument/2006/relationships/hyperlink" Target="https://www.arib.or.jp/english/html/overview/doc/T120_T23_SPECS/ARIB-STD-T120/Rel12/36/A36141-cf0.pdf" TargetMode="External"/><Relationship Id="rId3805" Type="http://schemas.openxmlformats.org/officeDocument/2006/relationships/hyperlink" Target="https://www.arib.or.jp/english/html/overview/doc/T120_T23_SPECS/ARIB-STD-T120/Rel13/36/A36523-3-d40.pdf" TargetMode="External"/><Relationship Id="rId726" Type="http://schemas.openxmlformats.org/officeDocument/2006/relationships/hyperlink" Target="https://www.etsi.org/deliver/etsi_ts/136300_136399/136323/13.06.00_60/ts_136323v130600p.pdf" TargetMode="External"/><Relationship Id="rId933" Type="http://schemas.openxmlformats.org/officeDocument/2006/relationships/hyperlink" Target="https://www.ccsa.org.cn/api/portalsFile/downloadOldFile?type=19&amp;oldFileUrl=ITU-R/M.2012-6/CCSA.37.320V1220.doc" TargetMode="External"/><Relationship Id="rId1009" Type="http://schemas.openxmlformats.org/officeDocument/2006/relationships/hyperlink" Target="https://www.atis.org/3gpp-documents/Rel99-14/" TargetMode="External"/><Relationship Id="rId1563" Type="http://schemas.openxmlformats.org/officeDocument/2006/relationships/hyperlink" Target="https://www.etsi.org/deliver/etsi_ts/136400_136499/136440/12.00.00_60/ts_136440v120000p.pdf" TargetMode="External"/><Relationship Id="rId1770" Type="http://schemas.openxmlformats.org/officeDocument/2006/relationships/hyperlink" Target="https://www.ttc.or.jp/st/docs/3gpps2018/TS/TS-3GA-36.444(Rel14)v14.1.0.pdf" TargetMode="External"/><Relationship Id="rId2407" Type="http://schemas.openxmlformats.org/officeDocument/2006/relationships/hyperlink" Target="https://www.arib.or.jp/english/html/overview/doc/T120_T23_SPECS/ARIB-STD-T120/Rel16/37/A37471-g10.pdf" TargetMode="External"/><Relationship Id="rId2614" Type="http://schemas.openxmlformats.org/officeDocument/2006/relationships/hyperlink" Target="https://members.tsdsi.in/index.php/s/cfwmNYw2mCZ6ayL" TargetMode="External"/><Relationship Id="rId2821" Type="http://schemas.openxmlformats.org/officeDocument/2006/relationships/hyperlink" Target="https://members.tsdsi.in/index.php/s/RKnPXNDyDzkNZL4" TargetMode="External"/><Relationship Id="rId62" Type="http://schemas.openxmlformats.org/officeDocument/2006/relationships/hyperlink" Target="http://committee.tta.or.kr/data/ttasDown.jsp?kind=ttastd&amp;pk_num=TTAT.3G-36.201V14.1.0" TargetMode="External"/><Relationship Id="rId1216" Type="http://schemas.openxmlformats.org/officeDocument/2006/relationships/hyperlink" Target="https://members.tsdsi.in/s/SapPC7tXsRFERQy" TargetMode="External"/><Relationship Id="rId1423" Type="http://schemas.openxmlformats.org/officeDocument/2006/relationships/hyperlink" Target="https://www.atis.org/3gpp-documents/Rel99-14/" TargetMode="External"/><Relationship Id="rId1630" Type="http://schemas.openxmlformats.org/officeDocument/2006/relationships/hyperlink" Target="https://members.tsdsi.in/index.php/s/qKjT5XfHNPpB3MG" TargetMode="External"/><Relationship Id="rId3388" Type="http://schemas.openxmlformats.org/officeDocument/2006/relationships/hyperlink" Target="https://members.tsdsi.in/s/KJFS37t4xjPDQzm" TargetMode="External"/><Relationship Id="rId3595" Type="http://schemas.openxmlformats.org/officeDocument/2006/relationships/hyperlink" Target="https://www.atis.org/3gpp-documents/Rel99-14/" TargetMode="External"/><Relationship Id="rId2197" Type="http://schemas.openxmlformats.org/officeDocument/2006/relationships/hyperlink" Target="https://www.arib.or.jp/english/html/overview/doc/T120_T23_SPECS/ARIB-STD-T120/Rel17/36/A36465-h00.pdf" TargetMode="External"/><Relationship Id="rId3248" Type="http://schemas.openxmlformats.org/officeDocument/2006/relationships/hyperlink" Target="https://www.atis.org/3gpp-documents/Rel15/" TargetMode="External"/><Relationship Id="rId3455" Type="http://schemas.openxmlformats.org/officeDocument/2006/relationships/hyperlink" Target="http://committee.tta.or.kr/data/ttasDown.jsp?kind=ttastd&amp;pk_num=TTAT.3G-36.508V10.5.0" TargetMode="External"/><Relationship Id="rId3662" Type="http://schemas.openxmlformats.org/officeDocument/2006/relationships/hyperlink" Target="https://www.atis.org/3gpp-documents/Rel99-14/" TargetMode="External"/><Relationship Id="rId169" Type="http://schemas.openxmlformats.org/officeDocument/2006/relationships/hyperlink" Target="https://members.tsdsi.in/s/KedSYDx4diX8oWg" TargetMode="External"/><Relationship Id="rId376" Type="http://schemas.openxmlformats.org/officeDocument/2006/relationships/hyperlink" Target="https://www.atis.org/3gpp-documents/Rel99-14/" TargetMode="External"/><Relationship Id="rId583" Type="http://schemas.openxmlformats.org/officeDocument/2006/relationships/hyperlink" Target="https://members.tsdsi.in/index.php/s/8oirGq4tYJsBXsA" TargetMode="External"/><Relationship Id="rId790" Type="http://schemas.openxmlformats.org/officeDocument/2006/relationships/hyperlink" Target="https://www.atis.org/3gpp-transpositions%20-%20Rel-16" TargetMode="External"/><Relationship Id="rId2057" Type="http://schemas.openxmlformats.org/officeDocument/2006/relationships/hyperlink" Target="https://members.tsdsi.in/index.php/s/JbYGd9LLmMWmDbo" TargetMode="External"/><Relationship Id="rId2264" Type="http://schemas.openxmlformats.org/officeDocument/2006/relationships/hyperlink" Target="https://www.atis.org/3gpp-documents/Rel99-14/" TargetMode="External"/><Relationship Id="rId2471" Type="http://schemas.openxmlformats.org/officeDocument/2006/relationships/hyperlink" Target="https://members.tsdsi.in/index.php/s/KDDKeC5ganfz3HJ" TargetMode="External"/><Relationship Id="rId3108" Type="http://schemas.openxmlformats.org/officeDocument/2006/relationships/hyperlink" Target="http://committee.tta.or.kr/data/ttasDown.jsp?kind=ttastd&amp;pk_num=TTAT.3G-36.307V13.15.0" TargetMode="External"/><Relationship Id="rId3315" Type="http://schemas.openxmlformats.org/officeDocument/2006/relationships/hyperlink" Target="https://www.etsi.org/deliver/etsi_ts/137100_137199/137144/15.00.00_60/ts_137144v150000p.pdf" TargetMode="External"/><Relationship Id="rId3522" Type="http://schemas.openxmlformats.org/officeDocument/2006/relationships/hyperlink" Target="https://www.arib.or.jp/english/html/overview/doc/T120_T23_SPECS/ARIB-STD-T120/Rel14/36/A36509-e70.pdf" TargetMode="External"/><Relationship Id="rId236" Type="http://schemas.openxmlformats.org/officeDocument/2006/relationships/hyperlink" Target="http://committee.tta.or.kr/data/ttasDown.jsp?kind=ttastd&amp;pk_num=TTAT.3G-36.214V11.1.0" TargetMode="External"/><Relationship Id="rId443" Type="http://schemas.openxmlformats.org/officeDocument/2006/relationships/hyperlink" Target="https://www.ccsa.org.cn/api/portalsFile/downloadOldFile?type=19&amp;oldFileUrl=ITU-R/M.2012-6/CCSA.36.304V1470.doc" TargetMode="External"/><Relationship Id="rId650" Type="http://schemas.openxmlformats.org/officeDocument/2006/relationships/hyperlink" Target="http://committee.tta.or.kr/data/ttasDown.jsp?kind=ttastd&amp;pk_num=TTAT.3G-36.321V16.8.0" TargetMode="External"/><Relationship Id="rId1073" Type="http://schemas.openxmlformats.org/officeDocument/2006/relationships/hyperlink" Target="http://committee.tta.or.kr/data/ttasDown.jsp?kind=ttastd&amp;pk_num=TTAT.3G-36.410V16.0.0" TargetMode="External"/><Relationship Id="rId1280" Type="http://schemas.openxmlformats.org/officeDocument/2006/relationships/hyperlink" Target="https://www.ccsa.org.cn/api/portalsFile/downloadOldFile?type=19&amp;oldFileUrl=ITU-R/M.2012-6/CCSA.36.420V1100.doc" TargetMode="External"/><Relationship Id="rId2124" Type="http://schemas.openxmlformats.org/officeDocument/2006/relationships/hyperlink" Target="http://committee.tta.or.kr/data/ttasDown.jsp?kind=ttastd&amp;pk_num=TTAT.3G-36.463V14.2.0" TargetMode="External"/><Relationship Id="rId2331" Type="http://schemas.openxmlformats.org/officeDocument/2006/relationships/hyperlink" Target="https://www.ccsa.org.cn/api/portalsFile/downloadOldFile?type=19&amp;oldFileUrl=ITU-R/M.2012-6/CCSA.37.462V1520.doc" TargetMode="External"/><Relationship Id="rId303" Type="http://schemas.openxmlformats.org/officeDocument/2006/relationships/hyperlink" Target="https://www.arib.or.jp/english/html/overview/doc/T120_T23_SPECS/ARIB-STD-T120/Rel15/36/A36216-f00.pdf" TargetMode="External"/><Relationship Id="rId1140" Type="http://schemas.openxmlformats.org/officeDocument/2006/relationships/hyperlink" Target="https://www.ttc.or.jp/st/docs/3gpps2013/TS/TS-3GA-36.412(Rel11)v11.0.0.pdf" TargetMode="External"/><Relationship Id="rId4089" Type="http://schemas.openxmlformats.org/officeDocument/2006/relationships/hyperlink" Target="https://www.ccsa.org.cn/api/portalsFile/downloadOldFile?type=19&amp;oldFileUrl=ITU-R/M.2012-6/CCSA.37.571-3V16140.doc" TargetMode="External"/><Relationship Id="rId510" Type="http://schemas.openxmlformats.org/officeDocument/2006/relationships/hyperlink" Target="https://www.etsi.org/deliver/etsi_ts/136300_136399/136305/17.02.00_60/ts_136305v170200p.pdf" TargetMode="External"/><Relationship Id="rId1000" Type="http://schemas.openxmlformats.org/officeDocument/2006/relationships/hyperlink" Target="https://members.tsdsi.in/index.php/s/pRdCWrD7mXZD6To" TargetMode="External"/><Relationship Id="rId1957" Type="http://schemas.openxmlformats.org/officeDocument/2006/relationships/hyperlink" Target="https://www.atis.org/3gpp-documents/Rel16/" TargetMode="External"/><Relationship Id="rId4156" Type="http://schemas.openxmlformats.org/officeDocument/2006/relationships/hyperlink" Target="https://www.etsi.org/deliver/etsi_ts/137500_137599/13757105/12.07.00_60/ts_13757105v120700p.pdf" TargetMode="External"/><Relationship Id="rId1817" Type="http://schemas.openxmlformats.org/officeDocument/2006/relationships/hyperlink" Target="http://committee.tta.or.kr/data/ttasDown.jsp?kind=ttastd&amp;pk_num=TTAT.3G-36.445V14.0.0" TargetMode="External"/><Relationship Id="rId3172" Type="http://schemas.openxmlformats.org/officeDocument/2006/relationships/hyperlink" Target="http://committee.tta.or.kr/data/ttasDown.jsp?kind=ttastd&amp;pk_num=TTAT.3G-37.104V17.7.0" TargetMode="External"/><Relationship Id="rId4016" Type="http://schemas.openxmlformats.org/officeDocument/2006/relationships/hyperlink" Target="https://www.atis.org/3gpp-documents/Rel99-14/" TargetMode="External"/><Relationship Id="rId4223" Type="http://schemas.openxmlformats.org/officeDocument/2006/relationships/hyperlink" Target="http://www.tta.or.kr/data/ttasDown.jsp?where=14688&amp;pk_num=TTAE.IE-802.16h" TargetMode="External"/><Relationship Id="rId3032" Type="http://schemas.openxmlformats.org/officeDocument/2006/relationships/hyperlink" Target="https://www.atis.org/3gpp-transpositions%20-%20Rel-17" TargetMode="External"/><Relationship Id="rId160" Type="http://schemas.openxmlformats.org/officeDocument/2006/relationships/hyperlink" Target="https://www.atis.org/3gpp-transpositions%20-%20Rel-15" TargetMode="External"/><Relationship Id="rId3989" Type="http://schemas.openxmlformats.org/officeDocument/2006/relationships/hyperlink" Target="https://members.tsdsi.in/index.php/s/EZNXTCE4BDctjeX" TargetMode="External"/><Relationship Id="rId2798" Type="http://schemas.openxmlformats.org/officeDocument/2006/relationships/hyperlink" Target="https://www.atis.org/3gpp-documents/Rel99-14/" TargetMode="External"/><Relationship Id="rId3849" Type="http://schemas.openxmlformats.org/officeDocument/2006/relationships/hyperlink" Target="https://www.ccsa.org.cn/api/portalsFile/downloadOldFile?type=19&amp;oldFileUrl=ITU-R/M.2012-6/CCSA.36.579-1V1580.doc" TargetMode="External"/><Relationship Id="rId977" Type="http://schemas.openxmlformats.org/officeDocument/2006/relationships/hyperlink" Target="https://members.tsdsi.in/s/CYENAFxpd8C5B2k" TargetMode="External"/><Relationship Id="rId2658" Type="http://schemas.openxmlformats.org/officeDocument/2006/relationships/hyperlink" Target="https://www.atis.org/3gpp-documents/Rel99-14/" TargetMode="External"/><Relationship Id="rId2865" Type="http://schemas.openxmlformats.org/officeDocument/2006/relationships/hyperlink" Target="https://www.arib.or.jp/english/html/overview/doc/T120_T23_SPECS/ARIB-STD-T120/Rel12/36/A36124-c20.pdf" TargetMode="External"/><Relationship Id="rId3709" Type="http://schemas.openxmlformats.org/officeDocument/2006/relationships/hyperlink" Target="https://www.arib.or.jp/english/html/overview/doc/T120_T23_SPECS/ARIB-STD-T120/Rel13/36/A36523-1-d50.pdf" TargetMode="External"/><Relationship Id="rId3916" Type="http://schemas.openxmlformats.org/officeDocument/2006/relationships/hyperlink" Target="https://www.etsi.org/deliver/etsi_ts/136500_136599/13657905/16.00.00_60/ts_13657905v160000p.pdf" TargetMode="External"/><Relationship Id="rId4080" Type="http://schemas.openxmlformats.org/officeDocument/2006/relationships/hyperlink" Target="http://committee.tta.or.kr/data/ttasDown.jsp?kind=ttastd&amp;pk_num=TTAT.3G-37.571-3V14.4.0" TargetMode="External"/><Relationship Id="rId837" Type="http://schemas.openxmlformats.org/officeDocument/2006/relationships/hyperlink" Target="https://www.arib.or.jp/english/html/overview/doc/T120_T23_SPECS/ARIB-STD-T120/Rel16/36/A36355-g00.pdf" TargetMode="External"/><Relationship Id="rId1467" Type="http://schemas.openxmlformats.org/officeDocument/2006/relationships/hyperlink" Target="https://www.etsi.org/deliver/etsi_ts/136400_136499/136424/10.01.00_60/ts_136424v100100p.pdf" TargetMode="External"/><Relationship Id="rId1674" Type="http://schemas.openxmlformats.org/officeDocument/2006/relationships/hyperlink" Target="https://www.ttc.or.jp/st/docs/3gpps2018/TS/TS-3GA-36.442(Rel14)v14.0.0.pdf" TargetMode="External"/><Relationship Id="rId1881" Type="http://schemas.openxmlformats.org/officeDocument/2006/relationships/hyperlink" Target="https://www.etsi.org/deliver/etsi_ts/136400_136499/136455/17.00.00_60/ts_136455v170000p.pdf" TargetMode="External"/><Relationship Id="rId2518" Type="http://schemas.openxmlformats.org/officeDocument/2006/relationships/hyperlink" Target="https://www.etsi.org/deliver/etsi_ts/136100_136199/136101/10.33.00_60/ts_136101v103300p.pdf" TargetMode="External"/><Relationship Id="rId2725" Type="http://schemas.openxmlformats.org/officeDocument/2006/relationships/hyperlink" Target="https://www.ccsa.org.cn/api/portalsFile/downloadOldFile?type=19&amp;oldFileUrl=ITU-R/M.2012-6/CCSA.36.112V1600.doc" TargetMode="External"/><Relationship Id="rId2932" Type="http://schemas.openxmlformats.org/officeDocument/2006/relationships/hyperlink" Target="https://www.atis.org/3gpp-transpositions%20-%20Rel-15" TargetMode="External"/><Relationship Id="rId904" Type="http://schemas.openxmlformats.org/officeDocument/2006/relationships/hyperlink" Target="https://www.ttc.or.jp/st/docs/3gpps2018/TS/TS-3GA-36.361(Rel15)v15.0.0.pdf" TargetMode="External"/><Relationship Id="rId1327" Type="http://schemas.openxmlformats.org/officeDocument/2006/relationships/hyperlink" Target="https://www.atis.org/3gpp-documents/Rel99-14/" TargetMode="External"/><Relationship Id="rId1534" Type="http://schemas.openxmlformats.org/officeDocument/2006/relationships/hyperlink" Target="https://members.tsdsi.in/index.php/s/gTrKqLPwwFo8tE2" TargetMode="External"/><Relationship Id="rId1741" Type="http://schemas.openxmlformats.org/officeDocument/2006/relationships/hyperlink" Target="https://www.atis.org/3gpp-documents/Rel99-14/" TargetMode="External"/><Relationship Id="rId33" Type="http://schemas.openxmlformats.org/officeDocument/2006/relationships/hyperlink" Target="https://www.arib.or.jp/english/html/overview/doc/T120_T23_SPECS/ARIB-STD-T120/Rel10/36/A36201-a00.pdf" TargetMode="External"/><Relationship Id="rId1601" Type="http://schemas.openxmlformats.org/officeDocument/2006/relationships/hyperlink" Target="http://committee.tta.or.kr/data/ttasDown.jsp?kind=ttastd&amp;pk_num=TTAT.3G-36.441V10.1.0" TargetMode="External"/><Relationship Id="rId3499" Type="http://schemas.openxmlformats.org/officeDocument/2006/relationships/hyperlink" Target="https://www.atis.org/3gpp-documents/Rel99-14/" TargetMode="External"/><Relationship Id="rId3359" Type="http://schemas.openxmlformats.org/officeDocument/2006/relationships/hyperlink" Target="https://www.ccsa.org.cn/api/portalsFile/downloadOldFile?type=19&amp;oldFileUrl=ITU-R/M.2012-6/CCSA.37.145-2V14110.doc" TargetMode="External"/><Relationship Id="rId3566" Type="http://schemas.openxmlformats.org/officeDocument/2006/relationships/hyperlink" Target="https://www.ccsa.org.cn/api/portalsFile/downloadOldFile?type=19&amp;oldFileUrl=ITU-R/M.2012-6/CCSA.36.521-1V1340.doc" TargetMode="External"/><Relationship Id="rId487" Type="http://schemas.openxmlformats.org/officeDocument/2006/relationships/hyperlink" Target="https://members.tsdsi.in/index.php/s/LCnMmDbWpkbH62J" TargetMode="External"/><Relationship Id="rId694" Type="http://schemas.openxmlformats.org/officeDocument/2006/relationships/hyperlink" Target="https://www.atis.org/3gpp-documents/Rel16/" TargetMode="External"/><Relationship Id="rId2168" Type="http://schemas.openxmlformats.org/officeDocument/2006/relationships/hyperlink" Target="https://www.atis.org/3gpp-transpositions%20-%20Rel-17" TargetMode="External"/><Relationship Id="rId2375" Type="http://schemas.openxmlformats.org/officeDocument/2006/relationships/hyperlink" Target="https://members.tsdsi.in/index.php/s/tQyJWw7YP7yPaf4" TargetMode="External"/><Relationship Id="rId3219" Type="http://schemas.openxmlformats.org/officeDocument/2006/relationships/hyperlink" Target="https://www.ccsa.org.cn/api/portalsFile/downloadOldFile?type=19&amp;oldFileUrl=ITU-R/M.2012-6/CCSA.37.113V1420.doc" TargetMode="External"/><Relationship Id="rId3773" Type="http://schemas.openxmlformats.org/officeDocument/2006/relationships/hyperlink" Target="https://members.tsdsi.in/index.php/s/wKe3kzjayBoPRRy" TargetMode="External"/><Relationship Id="rId3980" Type="http://schemas.openxmlformats.org/officeDocument/2006/relationships/hyperlink" Target="https://www.atis.org/3gpp-documents/Rel99-14/" TargetMode="External"/><Relationship Id="rId347" Type="http://schemas.openxmlformats.org/officeDocument/2006/relationships/hyperlink" Target="https://www.ccsa.org.cn/api/portalsFile/downloadOldFile?type=19&amp;oldFileUrl=ITU-R/M.2012-6/CCSA.36.300V14130.doc" TargetMode="External"/><Relationship Id="rId1184" Type="http://schemas.openxmlformats.org/officeDocument/2006/relationships/hyperlink" Target="https://www.ccsa.org.cn/api/portalsFile/downloadOldFile?type=19&amp;oldFileUrl=ITU-R/M.2012-6/CCSA.36.413V1180.doc" TargetMode="External"/><Relationship Id="rId2028" Type="http://schemas.openxmlformats.org/officeDocument/2006/relationships/hyperlink" Target="https://www.ttc.or.jp/st/docs/3gpps2017/TS/TS-3GA-36.459(Rel13)v13.1.0.pdf" TargetMode="External"/><Relationship Id="rId2582" Type="http://schemas.openxmlformats.org/officeDocument/2006/relationships/hyperlink" Target="https://www.atis.org/3gpp-transpositions%20-%20Rel-13" TargetMode="External"/><Relationship Id="rId3426" Type="http://schemas.openxmlformats.org/officeDocument/2006/relationships/hyperlink" Target="http://www.arib.or.jp/english/html/overview/doc/T120_T23_v2_00/2_T120/ARIB-STD-T120/Rel13/37/A37320-d10.pdf" TargetMode="External"/><Relationship Id="rId3633" Type="http://schemas.openxmlformats.org/officeDocument/2006/relationships/hyperlink" Target="https://www.etsi.org/deliver/etsi_ts/136500_136599/13652102/16.15.00_60/ts_13652102v161500p.pdf" TargetMode="External"/><Relationship Id="rId3840" Type="http://schemas.openxmlformats.org/officeDocument/2006/relationships/hyperlink" Target="http://committee.tta.or.kr/data/ttasDown.jsp?kind=ttastd&amp;pk_num=TTAT.3G-36.579-1V13.3.0" TargetMode="External"/><Relationship Id="rId554" Type="http://schemas.openxmlformats.org/officeDocument/2006/relationships/hyperlink" Target="http://committee.tta.or.kr/data/ttasDown.jsp?kind=ttastd&amp;pk_num=TTAT.3G-36.306V16.10.0" TargetMode="External"/><Relationship Id="rId761" Type="http://schemas.openxmlformats.org/officeDocument/2006/relationships/hyperlink" Target="https://www.ccsa.org.cn/api/portalsFile/downloadOldFile?type=19&amp;oldFileUrl=ITU-R/M.2012-6/CCSA.36.331V11190.doc" TargetMode="External"/><Relationship Id="rId1391" Type="http://schemas.openxmlformats.org/officeDocument/2006/relationships/hyperlink" Target="http://committee.tta.or.kr/data/ttasDown.jsp?kind=ttastd&amp;pk_num=TTAT.3G-36.422V13.0.0" TargetMode="External"/><Relationship Id="rId2235" Type="http://schemas.openxmlformats.org/officeDocument/2006/relationships/hyperlink" Target="https://www.ccsa.org.cn/api/portalsFile/downloadOldFile?type=19&amp;oldFileUrl=ITU-R/M.2012-6/CCSA.37.460V1520.doc" TargetMode="External"/><Relationship Id="rId2442" Type="http://schemas.openxmlformats.org/officeDocument/2006/relationships/hyperlink" Target="http://committee.tta.or.kr/data/ttasDown.jsp?kind=ttastd&amp;pk_num=TTAT.3G-37.473V17.1.0" TargetMode="External"/><Relationship Id="rId3700" Type="http://schemas.openxmlformats.org/officeDocument/2006/relationships/hyperlink" Target="https://www.etsi.org/deliver/etsi_ts/136500_136599/13652301/11.07.00_60/ts_13652301v110700p.pdf" TargetMode="External"/><Relationship Id="rId207" Type="http://schemas.openxmlformats.org/officeDocument/2006/relationships/hyperlink" Target="https://www.arib.or.jp/english/html/overview/doc/T120_T23_SPECS/ARIB-STD-T120/Rel15/36/A36213-fg0.pdf" TargetMode="External"/><Relationship Id="rId414" Type="http://schemas.openxmlformats.org/officeDocument/2006/relationships/hyperlink" Target="https://www.etsi.org/deliver/etsi_ts/136300_136399/136302/17.00.00_60/ts_136302v170000p.pdf" TargetMode="External"/><Relationship Id="rId621" Type="http://schemas.openxmlformats.org/officeDocument/2006/relationships/hyperlink" Target="https://www.arib.or.jp/english/html/overview/doc/T120_T23_SPECS/ARIB-STD-T120/Rel12/36/A36321-ca0.pdf" TargetMode="External"/><Relationship Id="rId1044" Type="http://schemas.openxmlformats.org/officeDocument/2006/relationships/hyperlink" Target="https://www.ttc.or.jp/st/docs/3gpps2013/TS/TS-3GA-36.410(Rel11)v11.1.0.pdf" TargetMode="External"/><Relationship Id="rId1251" Type="http://schemas.openxmlformats.org/officeDocument/2006/relationships/hyperlink" Target="https://www.etsi.org/deliver/etsi_ts/136400_136499/136414/14.01.00_60/ts_136414v140100p.pdf" TargetMode="External"/><Relationship Id="rId2302" Type="http://schemas.openxmlformats.org/officeDocument/2006/relationships/hyperlink" Target="https://www.etsi.org/deliver/etsi_ts/137400_137499/137462/10.02.00_60/ts_137462v100200p.pdf" TargetMode="External"/><Relationship Id="rId1111" Type="http://schemas.openxmlformats.org/officeDocument/2006/relationships/hyperlink" Target="https://www.atis.org/3gpp-documents/Rel15/" TargetMode="External"/><Relationship Id="rId4267" Type="http://schemas.openxmlformats.org/officeDocument/2006/relationships/theme" Target="theme/theme1.xml"/><Relationship Id="rId3076" Type="http://schemas.openxmlformats.org/officeDocument/2006/relationships/hyperlink" Target="https://www.etsi.org/deliver/etsi_ts/136100_136199/136171/16.05.00_60/ts_136171v160500p.pdf" TargetMode="External"/><Relationship Id="rId3283" Type="http://schemas.openxmlformats.org/officeDocument/2006/relationships/hyperlink" Target="https://www.atis.org/3gpp-transpositions%20-%20Rel-14" TargetMode="External"/><Relationship Id="rId3490" Type="http://schemas.openxmlformats.org/officeDocument/2006/relationships/hyperlink" Target="https://members.tsdsi.in/s/f9JwyRsM288rDbL" TargetMode="External"/><Relationship Id="rId4127" Type="http://schemas.openxmlformats.org/officeDocument/2006/relationships/hyperlink" Target="https://members.tsdsi.in/index.php/s/8zZyXoTRfTMLCi2" TargetMode="External"/><Relationship Id="rId1928" Type="http://schemas.openxmlformats.org/officeDocument/2006/relationships/hyperlink" Target="https://www.ccsa.org.cn/api/portalsFile/downloadOldFile?type=19&amp;oldFileUrl=ITU-R/M.2012-6/CCSA.36.457V1100.doc" TargetMode="External"/><Relationship Id="rId2092" Type="http://schemas.openxmlformats.org/officeDocument/2006/relationships/hyperlink" Target="https://www.etsi.org/deliver/etsi_ts/136400_136499/136462/14.00.00_60/ts_136462v140000p.pdf" TargetMode="External"/><Relationship Id="rId3143" Type="http://schemas.openxmlformats.org/officeDocument/2006/relationships/hyperlink" Target="https://www.atis.org/3gpp-transpositions%20-%20Rel-12" TargetMode="External"/><Relationship Id="rId3350" Type="http://schemas.openxmlformats.org/officeDocument/2006/relationships/hyperlink" Target="https://www.etsi.org/deliver/etsi_ts/137100_137199/13714501/17.06.00_60/ts_13714501v170600p.pdf" TargetMode="External"/><Relationship Id="rId271" Type="http://schemas.openxmlformats.org/officeDocument/2006/relationships/hyperlink" Target="https://members.tsdsi.in/s/ktGLRtM7YsK5Jy3" TargetMode="External"/><Relationship Id="rId3003" Type="http://schemas.openxmlformats.org/officeDocument/2006/relationships/hyperlink" Target="https://www.ccsa.org.cn/api/portalsFile/downloadOldFile?type=19&amp;oldFileUrl=ITU-R/M.2012-6/CCSA.36.143V1120.doc" TargetMode="External"/><Relationship Id="rId131" Type="http://schemas.openxmlformats.org/officeDocument/2006/relationships/hyperlink" Target="https://www.ccsa.org.cn/api/portalsFile/downloadOldFile?type=19&amp;oldFileUrl=ITU-R/M.2012-6/CCSA.36.212V1090.doc" TargetMode="External"/><Relationship Id="rId3210" Type="http://schemas.openxmlformats.org/officeDocument/2006/relationships/hyperlink" Target="https://www.etsi.org/deliver/etsi_ts/137100_137199/137113/12.04.00_60/ts_137113v120400p.pdf" TargetMode="External"/><Relationship Id="rId2769" Type="http://schemas.openxmlformats.org/officeDocument/2006/relationships/hyperlink" Target="https://members.tsdsi.in/index.php/s/EZY3yixL8takEMD" TargetMode="External"/><Relationship Id="rId2976" Type="http://schemas.openxmlformats.org/officeDocument/2006/relationships/hyperlink" Target="https://www.etsi.org/deliver/etsi_ts/136100_136199/136141/14.14.00_60/ts_136141v141400p.pdf" TargetMode="External"/><Relationship Id="rId948" Type="http://schemas.openxmlformats.org/officeDocument/2006/relationships/hyperlink" Target="http://committee.tta.or.kr/data/ttasDown.jsp?kind=ttastd&amp;pk_num=TTAT.3G-37.320V14.0.0" TargetMode="External"/><Relationship Id="rId1578" Type="http://schemas.openxmlformats.org/officeDocument/2006/relationships/hyperlink" Target="https://www.ttc.or.jp/st/docs/3gpps2018/TS/TS-3GA-36.440(Rel14)v14.0.0.pdf" TargetMode="External"/><Relationship Id="rId1785" Type="http://schemas.openxmlformats.org/officeDocument/2006/relationships/hyperlink" Target="https://www.etsi.org/deliver/etsi_ts/136400_136499/136444/17.00.00_60/ts_136444v170000p.pdf" TargetMode="External"/><Relationship Id="rId1992" Type="http://schemas.openxmlformats.org/officeDocument/2006/relationships/hyperlink" Target="https://www.ttc.or.jp/st/docs/3gpps2018/TS/TS-3GA-36.458(Rel14)v14.0.0.pdf" TargetMode="External"/><Relationship Id="rId2629" Type="http://schemas.openxmlformats.org/officeDocument/2006/relationships/hyperlink" Target="https://members.tsdsi.in/index.php/s/wCnkwcCNFGxrLbS" TargetMode="External"/><Relationship Id="rId2836" Type="http://schemas.openxmlformats.org/officeDocument/2006/relationships/hyperlink" Target="https://members.tsdsi.in/index.php/s/TpYzptyRNX4J9yW" TargetMode="External"/><Relationship Id="rId4191" Type="http://schemas.openxmlformats.org/officeDocument/2006/relationships/image" Target="media/image20.png"/><Relationship Id="rId77" Type="http://schemas.openxmlformats.org/officeDocument/2006/relationships/hyperlink" Target="https://www.ccsa.org.cn/api/portalsFile/downloadOldFile?type=19&amp;oldFileUrl=ITU-R/M.2012-6/CCSA.36.201V1700.doc" TargetMode="External"/><Relationship Id="rId808" Type="http://schemas.openxmlformats.org/officeDocument/2006/relationships/hyperlink" Target="https://www.atis.org/3gpp-documents/Rel99-14/" TargetMode="External"/><Relationship Id="rId1438" Type="http://schemas.openxmlformats.org/officeDocument/2006/relationships/hyperlink" Target="https://members.tsdsi.in/index.php/s/cP4rFMMYayjyxZX" TargetMode="External"/><Relationship Id="rId1645" Type="http://schemas.openxmlformats.org/officeDocument/2006/relationships/hyperlink" Target="https://www.atis.org/3gpp-documents/Rel99-14/" TargetMode="External"/><Relationship Id="rId4051" Type="http://schemas.openxmlformats.org/officeDocument/2006/relationships/hyperlink" Target="https://www.arib.or.jp/english/html/overview/doc/T120_T23_SPECS/ARIB-STD-T120/Rel10/37/A37571-3-a80.pdf" TargetMode="External"/><Relationship Id="rId1852" Type="http://schemas.openxmlformats.org/officeDocument/2006/relationships/hyperlink" Target="https://members.tsdsi.in/index.php/s/fTqx9cf37KB3Rzp" TargetMode="External"/><Relationship Id="rId2903" Type="http://schemas.openxmlformats.org/officeDocument/2006/relationships/hyperlink" Target="https://www.ccsa.org.cn/api/portalsFile/downloadOldFile?type=19&amp;oldFileUrl=ITU-R/M.2012-6/CCSA.36.133V10220.rar" TargetMode="External"/><Relationship Id="rId1505" Type="http://schemas.openxmlformats.org/officeDocument/2006/relationships/hyperlink" Target="http://committee.tta.or.kr/data/ttasDown.jsp?kind=ttastd&amp;pk_num=TTAT.3G-36.424V16.0.0" TargetMode="External"/><Relationship Id="rId1712" Type="http://schemas.openxmlformats.org/officeDocument/2006/relationships/hyperlink" Target="https://www.ccsa.org.cn/api/portalsFile/downloadOldFile?type=19&amp;oldFileUrl=ITU-R/M.2012-6/CCSA.36.443V1330.doc" TargetMode="External"/><Relationship Id="rId3677" Type="http://schemas.openxmlformats.org/officeDocument/2006/relationships/hyperlink" Target="https://members.tsdsi.in/index.php/s/n8tGAomSyqGcJg3" TargetMode="External"/><Relationship Id="rId3884" Type="http://schemas.openxmlformats.org/officeDocument/2006/relationships/hyperlink" Target="https://www.atis.org/3gpp-transpositions%20-%20Rel-14" TargetMode="External"/><Relationship Id="rId598" Type="http://schemas.openxmlformats.org/officeDocument/2006/relationships/hyperlink" Target="https://www.atis.org/3gpp-documents/Rel16/" TargetMode="External"/><Relationship Id="rId2279" Type="http://schemas.openxmlformats.org/officeDocument/2006/relationships/hyperlink" Target="https://members.tsdsi.in/index.php/s/DGMnMbJ7kD22BNB" TargetMode="External"/><Relationship Id="rId2486" Type="http://schemas.openxmlformats.org/officeDocument/2006/relationships/hyperlink" Target="https://www.atis.org/3gpp-documents/Rel99-14/" TargetMode="External"/><Relationship Id="rId2693" Type="http://schemas.openxmlformats.org/officeDocument/2006/relationships/hyperlink" Target="https://www.arib.or.jp/english/html/overview/doc/T120_T23_SPECS/ARIB-STD-T120/Rel11/36/A36112-b10.pdf" TargetMode="External"/><Relationship Id="rId3537" Type="http://schemas.openxmlformats.org/officeDocument/2006/relationships/hyperlink" Target="https://www.etsi.org/deliver/etsi_ts/136500_136599/136509/16.04.00_60/ts_136509v160400p.pdf" TargetMode="External"/><Relationship Id="rId3744" Type="http://schemas.openxmlformats.org/officeDocument/2006/relationships/hyperlink" Target="http://committee.tta.or.kr/data/ttasDown.jsp?kind=ttastd&amp;pk_num=TTAT.3G-36.523-2V10.3.0" TargetMode="External"/><Relationship Id="rId3951" Type="http://schemas.openxmlformats.org/officeDocument/2006/relationships/hyperlink" Target="https://www.ccsa.org.cn/api/portalsFile/downloadOldFile?type=19&amp;oldFileUrl=ITU-R/M.2012-6/CCSA.37.544V1470.doc" TargetMode="External"/><Relationship Id="rId458" Type="http://schemas.openxmlformats.org/officeDocument/2006/relationships/hyperlink" Target="http://committee.tta.or.kr/data/ttasDown.jsp?kind=ttastd&amp;pk_num=TTAT.3G-36.304V16.7.0" TargetMode="External"/><Relationship Id="rId665" Type="http://schemas.openxmlformats.org/officeDocument/2006/relationships/hyperlink" Target="https://www.ccsa.org.cn/api/portalsFile/downloadOldFile?type=19&amp;oldFileUrl=ITU-R/M.2012-6/CCSA.36.322V1100.doc" TargetMode="External"/><Relationship Id="rId872" Type="http://schemas.openxmlformats.org/officeDocument/2006/relationships/hyperlink" Target="https://www.ccsa.org.cn/api/portalsFile/downloadOldFile?type=19&amp;oldFileUrl=ITU-R/M.2012-6/CCSA.36.360V1600.doc" TargetMode="External"/><Relationship Id="rId1088" Type="http://schemas.openxmlformats.org/officeDocument/2006/relationships/hyperlink" Target="https://www.ccsa.org.cn/api/portalsFile/downloadOldFile?type=19&amp;oldFileUrl=ITU-R/M.2012-6/CCSA.36.411V1100.doc" TargetMode="External"/><Relationship Id="rId1295" Type="http://schemas.openxmlformats.org/officeDocument/2006/relationships/hyperlink" Target="http://committee.tta.or.kr/data/ttasDown.jsp?kind=ttastd&amp;pk_num=TTAT.3G-36.420V13.0.0" TargetMode="External"/><Relationship Id="rId2139" Type="http://schemas.openxmlformats.org/officeDocument/2006/relationships/hyperlink" Target="https://www.ccsa.org.cn/api/portalsFile/downloadOldFile?type=19&amp;oldFileUrl=ITU-R/M.2012-6/CCSA.36.463V1700.doc" TargetMode="External"/><Relationship Id="rId2346" Type="http://schemas.openxmlformats.org/officeDocument/2006/relationships/hyperlink" Target="http://committee.tta.or.kr/data/ttasDown.jsp?kind=ttastd&amp;pk_num=TTAT.3G-37.462V17.0.0" TargetMode="External"/><Relationship Id="rId2553" Type="http://schemas.openxmlformats.org/officeDocument/2006/relationships/hyperlink" Target="https://www.ccsa.org.cn/api/portalsFile/downloadOldFile?type=19&amp;oldFileUrl=ITU-R/M.2012-6/CCSA.36.101V16150.rar" TargetMode="External"/><Relationship Id="rId2760" Type="http://schemas.openxmlformats.org/officeDocument/2006/relationships/hyperlink" Target="https://www.atis.org/3gpp-documents/Rel99-14/" TargetMode="External"/><Relationship Id="rId3604" Type="http://schemas.openxmlformats.org/officeDocument/2006/relationships/hyperlink" Target="https://members.tsdsi.in/index.php/s/SYo3b77S7MNiQDn" TargetMode="External"/><Relationship Id="rId3811" Type="http://schemas.openxmlformats.org/officeDocument/2006/relationships/hyperlink" Target="https://www.arib.or.jp/english/html/overview/doc/T120_T23_SPECS/ARIB-STD-T120/Rel14/36/A36523-3-e50.pdf" TargetMode="External"/><Relationship Id="rId318" Type="http://schemas.openxmlformats.org/officeDocument/2006/relationships/hyperlink" Target="https://www.etsi.org/deliver/etsi_ts/136200_136299/136216/17.00.00_60/ts_136216v170000p.pdf" TargetMode="External"/><Relationship Id="rId525" Type="http://schemas.openxmlformats.org/officeDocument/2006/relationships/hyperlink" Target="https://www.arib.or.jp/english/html/overview/doc/T120_T23_SPECS/ARIB-STD-T120/Rel12/36/A36306-cd0.pdf" TargetMode="External"/><Relationship Id="rId732" Type="http://schemas.openxmlformats.org/officeDocument/2006/relationships/hyperlink" Target="https://www.etsi.org/deliver/etsi_ts/136300_136399/136323/14.05.00_60/ts_136323v140500p.pdf" TargetMode="External"/><Relationship Id="rId1155" Type="http://schemas.openxmlformats.org/officeDocument/2006/relationships/hyperlink" Target="https://www.etsi.org/deliver/etsi_ts/136400_136499/136412/14.00.00_60/ts_136412v140000p.pdf" TargetMode="External"/><Relationship Id="rId1362" Type="http://schemas.openxmlformats.org/officeDocument/2006/relationships/hyperlink" Target="https://www.ttc.or.jp/st/docs/3gpps2020/TS/TS-3GA-36_421_Rel16v16_0_0.pdf" TargetMode="External"/><Relationship Id="rId2206" Type="http://schemas.openxmlformats.org/officeDocument/2006/relationships/hyperlink" Target="https://www.etsi.org/deliver/etsi_ts/137400_137499/137460/10.01.00_60/ts_137460v100100p.pdf" TargetMode="External"/><Relationship Id="rId2413" Type="http://schemas.openxmlformats.org/officeDocument/2006/relationships/hyperlink" Target="https://www.arib.or.jp/english/html/overview/doc/T120_T23_SPECS/ARIB-STD-T120/Rel17/37/A37471-h00.pdf" TargetMode="External"/><Relationship Id="rId2620" Type="http://schemas.openxmlformats.org/officeDocument/2006/relationships/hyperlink" Target="http://committee.tta.or.kr/data/ttasDown.jsp?kind=ttastd&amp;pk_num=TTAT.3G-36.106V11.2.0" TargetMode="External"/><Relationship Id="rId1015" Type="http://schemas.openxmlformats.org/officeDocument/2006/relationships/hyperlink" Target="https://www.atis.org/3gpp-documents/Rel15/" TargetMode="External"/><Relationship Id="rId1222" Type="http://schemas.openxmlformats.org/officeDocument/2006/relationships/hyperlink" Target="https://members.tsdsi.in/s/zk77YgL2Q82SJAq" TargetMode="External"/><Relationship Id="rId3187" Type="http://schemas.openxmlformats.org/officeDocument/2006/relationships/hyperlink" Target="http://committee.tta.or.kr/data/ttasDown.jsp?kind=ttastd&amp;pk_num=TTAT.3G-37.105V15.17.0" TargetMode="External"/><Relationship Id="rId3394" Type="http://schemas.openxmlformats.org/officeDocument/2006/relationships/hyperlink" Target="https://members.tsdsi.in/s/94x9EG7SemxsE2s" TargetMode="External"/><Relationship Id="rId4238" Type="http://schemas.openxmlformats.org/officeDocument/2006/relationships/hyperlink" Target="http://www.wimaxforum.org/files/WMF-IMT-Advanced-Spec-T28-001-R020v01.pdf" TargetMode="External"/><Relationship Id="rId3047" Type="http://schemas.openxmlformats.org/officeDocument/2006/relationships/hyperlink" Target="https://members.tsdsi.in/index.php/s/7nFfDrsMnN528rR" TargetMode="External"/><Relationship Id="rId175" Type="http://schemas.openxmlformats.org/officeDocument/2006/relationships/hyperlink" Target="https://members.tsdsi.in/s/b5peAp4oKRTQdJL" TargetMode="External"/><Relationship Id="rId3254" Type="http://schemas.openxmlformats.org/officeDocument/2006/relationships/hyperlink" Target="https://www.ccsa.org.cn/api/portalsFile/downloadOldFile?type=19&amp;oldFileUrl=ITU-R/M.2012-6/CCSA.37.114V1600.doc" TargetMode="External"/><Relationship Id="rId3461" Type="http://schemas.openxmlformats.org/officeDocument/2006/relationships/hyperlink" Target="http://committee.tta.or.kr/data/ttasDown.jsp?kind=ttastd&amp;pk_num=TTAT.3G-36.508V11.4.0" TargetMode="External"/><Relationship Id="rId382" Type="http://schemas.openxmlformats.org/officeDocument/2006/relationships/hyperlink" Target="https://www.atis.org/3gpp-documents/Rel99-14/" TargetMode="External"/><Relationship Id="rId2063" Type="http://schemas.openxmlformats.org/officeDocument/2006/relationships/hyperlink" Target="https://members.tsdsi.in/index.php/s/NNHqqz3RNWGoGs3" TargetMode="External"/><Relationship Id="rId2270" Type="http://schemas.openxmlformats.org/officeDocument/2006/relationships/hyperlink" Target="https://www.atis.org/3gpp-documents/Rel99-14/" TargetMode="External"/><Relationship Id="rId3114" Type="http://schemas.openxmlformats.org/officeDocument/2006/relationships/hyperlink" Target="http://committee.tta.or.kr/data/ttasDown.jsp?kind=ttastd&amp;pk_num=TTAT.3G-36.307V14.12.0" TargetMode="External"/><Relationship Id="rId3321" Type="http://schemas.openxmlformats.org/officeDocument/2006/relationships/hyperlink" Target="https://members.tsdsi.in/index.php/s/7Q55f7Z6EsXzgbZ" TargetMode="External"/><Relationship Id="rId242" Type="http://schemas.openxmlformats.org/officeDocument/2006/relationships/hyperlink" Target="http://committee.tta.or.kr/data/ttasDown.jsp?kind=ttastd&amp;pk_num=TTAT.3G-36.214V12.3.0" TargetMode="External"/><Relationship Id="rId2130" Type="http://schemas.openxmlformats.org/officeDocument/2006/relationships/hyperlink" Target="http://committee.tta.or.kr/data/ttasDown.jsp?kind=ttastd&amp;pk_num=TTAT.3G-36.463V15.0.0" TargetMode="External"/><Relationship Id="rId102" Type="http://schemas.openxmlformats.org/officeDocument/2006/relationships/hyperlink" Target="https://www.etsi.org/deliver/etsi_ts/136200_136299/136211/13.13.00_60/ts_136211v131300p.pdf" TargetMode="External"/><Relationship Id="rId1689" Type="http://schemas.openxmlformats.org/officeDocument/2006/relationships/hyperlink" Target="https://www.etsi.org/deliver/etsi_ts/136400_136499/136442/17.00.00_60/ts_136442v170000p.pdf" TargetMode="External"/><Relationship Id="rId4095" Type="http://schemas.openxmlformats.org/officeDocument/2006/relationships/hyperlink" Target="https://www.ccsa.org.cn/api/portalsFile/downloadOldFile?type=19&amp;oldFileUrl=ITU-R/M.2012-6/CCSA.37.571-4V10100.doc" TargetMode="External"/><Relationship Id="rId1896" Type="http://schemas.openxmlformats.org/officeDocument/2006/relationships/hyperlink" Target="https://www.ttc.or.jp/st/docs/3gpps2015/TS/TS-3GA-36.456(Rel12)v12.0.0.pdf" TargetMode="External"/><Relationship Id="rId2947" Type="http://schemas.openxmlformats.org/officeDocument/2006/relationships/hyperlink" Target="https://members.tsdsi.in/s/EmSd2mo9tw93g3Y" TargetMode="External"/><Relationship Id="rId4162" Type="http://schemas.openxmlformats.org/officeDocument/2006/relationships/hyperlink" Target="https://www.etsi.org/deliver/etsi_ts/137500_137599/13757105/13.03.00_60/ts_13757105v130300p.pdf" TargetMode="External"/><Relationship Id="rId919" Type="http://schemas.openxmlformats.org/officeDocument/2006/relationships/hyperlink" Target="https://www.arib.or.jp/english/html/overview/doc/T120_T23_SPECS/ARIB-STD-T120/Rel10/37/A37320-a40.pdf" TargetMode="External"/><Relationship Id="rId1549" Type="http://schemas.openxmlformats.org/officeDocument/2006/relationships/hyperlink" Target="https://www.atis.org/3gpp-documents/Rel99-14/" TargetMode="External"/><Relationship Id="rId1756" Type="http://schemas.openxmlformats.org/officeDocument/2006/relationships/hyperlink" Target="https://members.tsdsi.in/index.php/s/3YxtbgFmNz49SGw" TargetMode="External"/><Relationship Id="rId1963" Type="http://schemas.openxmlformats.org/officeDocument/2006/relationships/hyperlink" Target="https://www.atis.org/3gpp-transpositions%20-%20Rel-17" TargetMode="External"/><Relationship Id="rId2807" Type="http://schemas.openxmlformats.org/officeDocument/2006/relationships/hyperlink" Target="http://committee.tta.or.kr/data/ttasDown.jsp?kind=ttastd&amp;pk_num=TTAT.3G-36.116V15.0.0" TargetMode="External"/><Relationship Id="rId4022" Type="http://schemas.openxmlformats.org/officeDocument/2006/relationships/hyperlink" Target="https://www.atis.org/3gpp-documents/Rel99-14/" TargetMode="External"/><Relationship Id="rId48" Type="http://schemas.openxmlformats.org/officeDocument/2006/relationships/hyperlink" Target="https://www.etsi.org/deliver/etsi_ts/136200_136299/136201/12.02.00_60/ts_136201v120200p.pdf" TargetMode="External"/><Relationship Id="rId1409" Type="http://schemas.openxmlformats.org/officeDocument/2006/relationships/hyperlink" Target="http://committee.tta.or.kr/data/ttasDown.jsp?kind=ttastd&amp;pk_num=TTAT.3G-36.422V16.1.0" TargetMode="External"/><Relationship Id="rId1616" Type="http://schemas.openxmlformats.org/officeDocument/2006/relationships/hyperlink" Target="https://www.ccsa.org.cn/api/portalsFile/downloadOldFile?type=19&amp;oldFileUrl=ITU-R/M.2012-6/CCSA.36.441V1300.doc" TargetMode="External"/><Relationship Id="rId1823" Type="http://schemas.openxmlformats.org/officeDocument/2006/relationships/hyperlink" Target="http://committee.tta.or.kr/data/ttasDown.jsp?kind=ttastd&amp;pk_num=TTAT.3G-36.445V15.0.0" TargetMode="External"/><Relationship Id="rId3788" Type="http://schemas.openxmlformats.org/officeDocument/2006/relationships/hyperlink" Target="https://www.atis.org/3gpp-documents/Rel99-14/" TargetMode="External"/><Relationship Id="rId3995" Type="http://schemas.openxmlformats.org/officeDocument/2006/relationships/hyperlink" Target="https://members.tsdsi.in/index.php/s/cL35DJ4S5MXjsB8" TargetMode="External"/><Relationship Id="rId2597" Type="http://schemas.openxmlformats.org/officeDocument/2006/relationships/hyperlink" Target="https://members.tsdsi.in/s/YM9tyGcebNtCSMi" TargetMode="External"/><Relationship Id="rId3648" Type="http://schemas.openxmlformats.org/officeDocument/2006/relationships/hyperlink" Target="https://www.arib.or.jp/english/html/overview/doc/T120_T23_SPECS/ARIB-STD-T120/Rel11/36/A36521-3-b40.pdf" TargetMode="External"/><Relationship Id="rId3855" Type="http://schemas.openxmlformats.org/officeDocument/2006/relationships/hyperlink" Target="https://www.ccsa.org.cn/api/portalsFile/downloadOldFile?type=19&amp;oldFileUrl=ITU-R/M.2012-6/CCSA.36.579-2V1330.doc" TargetMode="External"/><Relationship Id="rId569" Type="http://schemas.openxmlformats.org/officeDocument/2006/relationships/hyperlink" Target="https://www.ccsa.org.cn/api/portalsFile/downloadOldFile?type=19&amp;oldFileUrl=ITU-R/M.2012-6/CCSA.36.314V1110.doc" TargetMode="External"/><Relationship Id="rId776" Type="http://schemas.openxmlformats.org/officeDocument/2006/relationships/hyperlink" Target="http://committee.tta.or.kr/data/ttasDown.jsp?kind=ttastd&amp;pk_num=TTAT.3G-36.331V13.17.0" TargetMode="External"/><Relationship Id="rId983" Type="http://schemas.openxmlformats.org/officeDocument/2006/relationships/hyperlink" Target="https://members.tsdsi.in/s/r5ciGSaf2RSZej7" TargetMode="External"/><Relationship Id="rId1199" Type="http://schemas.openxmlformats.org/officeDocument/2006/relationships/hyperlink" Target="http://committee.tta.or.kr/data/ttasDown.jsp?kind=ttastd&amp;pk_num=TTAT.3G-36.413V13.8.0" TargetMode="External"/><Relationship Id="rId2457" Type="http://schemas.openxmlformats.org/officeDocument/2006/relationships/hyperlink" Target="https://www.etsi.org/deliver/etsi_ts/137400_137499/137482/17.02.00_60/ts_137482v170200p.pdf" TargetMode="External"/><Relationship Id="rId2664" Type="http://schemas.openxmlformats.org/officeDocument/2006/relationships/hyperlink" Target="https://www.atis.org/3gpp-documents/Rel99-14/" TargetMode="External"/><Relationship Id="rId3508" Type="http://schemas.openxmlformats.org/officeDocument/2006/relationships/hyperlink" Target="https://members.tsdsi.in/index.php/s/dbrn6AMjaCrYqLy" TargetMode="External"/><Relationship Id="rId429" Type="http://schemas.openxmlformats.org/officeDocument/2006/relationships/hyperlink" Target="https://www.arib.or.jp/english/html/overview/doc/T120_T23_SPECS/ARIB-STD-T120/Rel12/36/A36304-c80.pdf" TargetMode="External"/><Relationship Id="rId636" Type="http://schemas.openxmlformats.org/officeDocument/2006/relationships/hyperlink" Target="https://www.etsi.org/deliver/etsi_ts/136300_136399/136321/14.13.00_60/ts_136321v141300p.pdf" TargetMode="External"/><Relationship Id="rId1059" Type="http://schemas.openxmlformats.org/officeDocument/2006/relationships/hyperlink" Target="https://www.etsi.org/deliver/etsi_ts/136400_136499/136410/14.00.00_60/ts_136410v140000p.pdf" TargetMode="External"/><Relationship Id="rId1266" Type="http://schemas.openxmlformats.org/officeDocument/2006/relationships/hyperlink" Target="https://www.ttc.or.jp/st/docs/3gpps2020/TS/TS-3GA-36_414_Rel16v16_0_0.pdf" TargetMode="External"/><Relationship Id="rId1473" Type="http://schemas.openxmlformats.org/officeDocument/2006/relationships/hyperlink" Target="https://www.etsi.org/deliver/etsi_ts/136400_136499/136424/11.00.00_60/ts_136424v110000p.pdf" TargetMode="External"/><Relationship Id="rId2317" Type="http://schemas.openxmlformats.org/officeDocument/2006/relationships/hyperlink" Target="https://www.arib.or.jp/english/html/overview/doc/T120_T23_SPECS/ARIB-STD-T120/Rel13/37/A37462-d10.pdf" TargetMode="External"/><Relationship Id="rId2871" Type="http://schemas.openxmlformats.org/officeDocument/2006/relationships/hyperlink" Target="https://www.arib.or.jp/english/html/overview/doc/T120_T23_SPECS/ARIB-STD-T120/Rel13/36/A36124-d20.pdf" TargetMode="External"/><Relationship Id="rId3715" Type="http://schemas.openxmlformats.org/officeDocument/2006/relationships/hyperlink" Target="https://www.arib.or.jp/english/html/overview/doc/T120_T23_SPECS/ARIB-STD-T120/Rel14/36/A36523-1-e40.pdf" TargetMode="External"/><Relationship Id="rId3922" Type="http://schemas.openxmlformats.org/officeDocument/2006/relationships/hyperlink" Target="https://www.etsi.org/deliver/etsi_ts/136500_136599/13657905/17.00.00_60/ts_13657905v170000p.pdf" TargetMode="External"/><Relationship Id="rId843" Type="http://schemas.openxmlformats.org/officeDocument/2006/relationships/hyperlink" Target="https://www.arib.or.jp/english/html/overview/doc/T120_T23_SPECS/ARIB-STD-T120/Rel17/36/A36355-h00.pdf" TargetMode="External"/><Relationship Id="rId1126" Type="http://schemas.openxmlformats.org/officeDocument/2006/relationships/hyperlink" Target="https://members.tsdsi.in/s/Ky565mPKGTMCiSr" TargetMode="External"/><Relationship Id="rId1680" Type="http://schemas.openxmlformats.org/officeDocument/2006/relationships/hyperlink" Target="https://www.ttc.or.jp/st/docs/3gpps2018/TS/TS-3GA-36.442(Rel15)v15.0.0.pdf" TargetMode="External"/><Relationship Id="rId2524" Type="http://schemas.openxmlformats.org/officeDocument/2006/relationships/hyperlink" Target="https://www.etsi.org/deliver/etsi_ts/136100_136199/136101/11.30.00_60/ts_136101v113000p.pdf" TargetMode="External"/><Relationship Id="rId2731" Type="http://schemas.openxmlformats.org/officeDocument/2006/relationships/hyperlink" Target="https://www.ccsa.org.cn/api/portalsFile/downloadOldFile?type=19&amp;oldFileUrl=ITU-R/M.2012-6/CCSA.36.112V1700.doc" TargetMode="External"/><Relationship Id="rId703" Type="http://schemas.openxmlformats.org/officeDocument/2006/relationships/hyperlink" Target="https://members.tsdsi.in/s/5PdEsQ5jxmSLKYJ" TargetMode="External"/><Relationship Id="rId910" Type="http://schemas.openxmlformats.org/officeDocument/2006/relationships/hyperlink" Target="http://committee.tta.or.kr/data/ttasDown.jsp?kind=ttastd&amp;pk_num=TTAT.3G-36.361V16.0.0" TargetMode="External"/><Relationship Id="rId1333" Type="http://schemas.openxmlformats.org/officeDocument/2006/relationships/hyperlink" Target="https://www.atis.org/3gpp-documents/Rel99-14/" TargetMode="External"/><Relationship Id="rId1540" Type="http://schemas.openxmlformats.org/officeDocument/2006/relationships/hyperlink" Target="https://members.tsdsi.in/index.php/s/RzRNx4Tcqoqs2tH" TargetMode="External"/><Relationship Id="rId1400" Type="http://schemas.openxmlformats.org/officeDocument/2006/relationships/hyperlink" Target="https://www.ccsa.org.cn/api/portalsFile/downloadOldFile?type=19&amp;oldFileUrl=ITU-R/M.2012-6/CCSA.36.422V1510.doc" TargetMode="External"/><Relationship Id="rId3298" Type="http://schemas.openxmlformats.org/officeDocument/2006/relationships/hyperlink" Target="https://www.atis.org/3gpp-transpositions%20-%20Rel-17" TargetMode="External"/><Relationship Id="rId3158" Type="http://schemas.openxmlformats.org/officeDocument/2006/relationships/hyperlink" Target="https://www.atis.org/3gpp-transpositions%20-%20Rel-15" TargetMode="External"/><Relationship Id="rId3365" Type="http://schemas.openxmlformats.org/officeDocument/2006/relationships/hyperlink" Target="https://www.etsi.org/deliver/etsi_ts/137100_137199/13714502/15.15.00_60/ts_13714502v151500p.pdf" TargetMode="External"/><Relationship Id="rId3572" Type="http://schemas.openxmlformats.org/officeDocument/2006/relationships/hyperlink" Target="https://www.ccsa.org.cn/api/portalsFile/downloadOldFile?type=19&amp;oldFileUrl=ITU-R/M.2012-6/CCSA.36.521-1V1460.doc" TargetMode="External"/><Relationship Id="rId4209" Type="http://schemas.openxmlformats.org/officeDocument/2006/relationships/hyperlink" Target="http://www.arib.or.jp/IMT-Advanced/WirelessMAN-Advanced.1.30/ARIB%20STD-T105%20Annex%201_IEEE%20Std%20802%2016-2009.pdf" TargetMode="External"/><Relationship Id="rId286" Type="http://schemas.openxmlformats.org/officeDocument/2006/relationships/hyperlink" Target="https://www.atis.org/3gpp-documents/Rel99-14/" TargetMode="External"/><Relationship Id="rId493" Type="http://schemas.openxmlformats.org/officeDocument/2006/relationships/hyperlink" Target="https://members.tsdsi.in/index.php/s/bF3YAgBCANrQcSB" TargetMode="External"/><Relationship Id="rId2174" Type="http://schemas.openxmlformats.org/officeDocument/2006/relationships/hyperlink" Target="https://www.atis.org/3gpp-documents/Rel99-14/" TargetMode="External"/><Relationship Id="rId2381" Type="http://schemas.openxmlformats.org/officeDocument/2006/relationships/hyperlink" Target="https://members.tsdsi.in/index.php/s/EeHNBLpXRMtgdTW" TargetMode="External"/><Relationship Id="rId3018" Type="http://schemas.openxmlformats.org/officeDocument/2006/relationships/hyperlink" Target="https://www.ccsa.org.cn/api/portalsFile/downloadOldFile?type=19&amp;oldFileUrl=ITU-R/M.2012-6/CCSA.36.143V1400.doc" TargetMode="External"/><Relationship Id="rId3225" Type="http://schemas.openxmlformats.org/officeDocument/2006/relationships/hyperlink" Target="https://www.etsi.org/deliver/etsi_ts/137100_137199/137113/15.11.00_60/ts_137113v151100p.pdf" TargetMode="External"/><Relationship Id="rId3432" Type="http://schemas.openxmlformats.org/officeDocument/2006/relationships/hyperlink" Target="http://www.arib.or.jp/english/html/overview/doc/T120_T23_v2_00/2_T120/ARIB-STD-T120/Rel14/37/A37320-e00.pdf" TargetMode="External"/><Relationship Id="rId146" Type="http://schemas.openxmlformats.org/officeDocument/2006/relationships/hyperlink" Target="http://committee.tta.or.kr/data/ttasDown.jsp?kind=ttastd&amp;pk_num=TTAT.3G-36.212V12.9.1" TargetMode="External"/><Relationship Id="rId353" Type="http://schemas.openxmlformats.org/officeDocument/2006/relationships/hyperlink" Target="https://www.ccsa.org.cn/api/portalsFile/downloadOldFile?type=19&amp;oldFileUrl=ITU-R/M.2012-6/CCSA.36.300V15140.doc" TargetMode="External"/><Relationship Id="rId560" Type="http://schemas.openxmlformats.org/officeDocument/2006/relationships/hyperlink" Target="http://committee.tta.or.kr/data/ttasDown.jsp?kind=ttastd&amp;pk_num=TTAT.3G-36.306V17.3.0" TargetMode="External"/><Relationship Id="rId1190" Type="http://schemas.openxmlformats.org/officeDocument/2006/relationships/hyperlink" Target="https://www.ccsa.org.cn/api/portalsFile/downloadOldFile?type=19&amp;oldFileUrl=ITU-R/M.2012-6/CCSA.36.413V1270.doc" TargetMode="External"/><Relationship Id="rId2034" Type="http://schemas.openxmlformats.org/officeDocument/2006/relationships/hyperlink" Target="https://www.ttc.or.jp/st/docs/3gpps2018/TS/TS-3GA-36.459(Rel14)v14.0.0.pdf" TargetMode="External"/><Relationship Id="rId2241" Type="http://schemas.openxmlformats.org/officeDocument/2006/relationships/hyperlink" Target="https://www.ccsa.org.cn/api/portalsFile/downloadOldFile?type=19&amp;oldFileUrl=ITU-R/M.2012-6/CCSA.37.460V1600.doc" TargetMode="External"/><Relationship Id="rId213" Type="http://schemas.openxmlformats.org/officeDocument/2006/relationships/hyperlink" Target="https://www.arib.or.jp/english/html/overview/doc/T120_T23_SPECS/ARIB-STD-T120/Rel16/36/A36213-g90.pdf" TargetMode="External"/><Relationship Id="rId420" Type="http://schemas.openxmlformats.org/officeDocument/2006/relationships/hyperlink" Target="https://www.etsi.org/deliver/etsi_ts/136300_136399/136304/10.09.00_60/ts_136304v100900p.pdf" TargetMode="External"/><Relationship Id="rId1050" Type="http://schemas.openxmlformats.org/officeDocument/2006/relationships/hyperlink" Target="https://www.ttc.or.jp/st/docs/3gpps2015/TS/TS-3GA-36.410(Rel12)v12.1.0.pdf" TargetMode="External"/><Relationship Id="rId2101" Type="http://schemas.openxmlformats.org/officeDocument/2006/relationships/hyperlink" Target="https://www.arib.or.jp/english/html/overview/doc/T120_T23_SPECS/ARIB-STD-T120/Rel16/36/A36462-g00.pdf" TargetMode="External"/><Relationship Id="rId4066" Type="http://schemas.openxmlformats.org/officeDocument/2006/relationships/hyperlink" Target="https://www.etsi.org/deliver/etsi_ts/137500_137599/13757103/12.09.00_60/ts_13757103v120900p.pdf" TargetMode="External"/><Relationship Id="rId1867" Type="http://schemas.openxmlformats.org/officeDocument/2006/relationships/hyperlink" Target="https://www.atis.org/3gpp-documents/Rel15/" TargetMode="External"/><Relationship Id="rId2918" Type="http://schemas.openxmlformats.org/officeDocument/2006/relationships/hyperlink" Target="http://committee.tta.or.kr/data/ttasDown.jsp?kind=ttastd&amp;pk_num=TTAT.3G-36.133V12.20.0" TargetMode="External"/><Relationship Id="rId1727" Type="http://schemas.openxmlformats.org/officeDocument/2006/relationships/hyperlink" Target="http://committee.tta.or.kr/data/ttasDown.jsp?kind=ttastd&amp;pk_num=TTAT.3G-36.443V15.0.0" TargetMode="External"/><Relationship Id="rId1934" Type="http://schemas.openxmlformats.org/officeDocument/2006/relationships/hyperlink" Target="https://www.ccsa.org.cn/api/portalsFile/downloadOldFile?type=19&amp;oldFileUrl=ITU-R/M.2012-6/CCSA.36.457V1200.doc" TargetMode="External"/><Relationship Id="rId3082" Type="http://schemas.openxmlformats.org/officeDocument/2006/relationships/hyperlink" Target="https://www.etsi.org/deliver/etsi_ts/136100_136199/136171/17.02.00_60/ts_136171v170200p.pdf" TargetMode="External"/><Relationship Id="rId4133" Type="http://schemas.openxmlformats.org/officeDocument/2006/relationships/hyperlink" Target="https://members.tsdsi.in/s/eyYgpZHB9XrpQff" TargetMode="External"/><Relationship Id="rId19" Type="http://schemas.openxmlformats.org/officeDocument/2006/relationships/image" Target="media/image5.png"/><Relationship Id="rId3899" Type="http://schemas.openxmlformats.org/officeDocument/2006/relationships/hyperlink" Target="https://members.tsdsi.in/s/PZsssMwDKdx82SB" TargetMode="External"/><Relationship Id="rId4200" Type="http://schemas.openxmlformats.org/officeDocument/2006/relationships/hyperlink" Target="http://www.arib.or.jp/IMT-Advanced/WirelessMAN-Advanced.1.30/ARIB%20STD-T105%20Annex%201_IEEE%20Std%20802%2016-2009.pdf" TargetMode="External"/><Relationship Id="rId3759" Type="http://schemas.openxmlformats.org/officeDocument/2006/relationships/hyperlink" Target="https://www.ccsa.org.cn/api/portalsFile/downloadOldFile?type=19&amp;oldFileUrl=ITU-R/M.2012-6/CCSA.36.523-2V1340.doc" TargetMode="External"/><Relationship Id="rId3966" Type="http://schemas.openxmlformats.org/officeDocument/2006/relationships/hyperlink" Target="http://committee.tta.or.kr/data/ttasDown.jsp?kind=ttastd&amp;pk_num=TTAT.3G-37.544V16.2.0" TargetMode="External"/><Relationship Id="rId3" Type="http://schemas.openxmlformats.org/officeDocument/2006/relationships/styles" Target="styles.xml"/><Relationship Id="rId887" Type="http://schemas.openxmlformats.org/officeDocument/2006/relationships/hyperlink" Target="https://www.etsi.org/deliver/etsi_ts/136300_136399/136361/13.02.00_60/ts_136361v130200p.pdf" TargetMode="External"/><Relationship Id="rId2568" Type="http://schemas.openxmlformats.org/officeDocument/2006/relationships/hyperlink" Target="http://committee.tta.or.kr/data/ttasDown.jsp?kind=ttastd&amp;pk_num=TTAT.3G-36.104V10.14.0" TargetMode="External"/><Relationship Id="rId2775" Type="http://schemas.openxmlformats.org/officeDocument/2006/relationships/hyperlink" Target="https://members.tsdsi.in/index.php/s/wpkcqfpYb5yYsPB" TargetMode="External"/><Relationship Id="rId2982" Type="http://schemas.openxmlformats.org/officeDocument/2006/relationships/hyperlink" Target="https://www.etsi.org/deliver/etsi_ts/136100_136199/136141/15.17.00_60/ts_136141v151700p.pdf" TargetMode="External"/><Relationship Id="rId3619" Type="http://schemas.openxmlformats.org/officeDocument/2006/relationships/hyperlink" Target="https://www.atis.org/3gpp-documents/Rel99-14/" TargetMode="External"/><Relationship Id="rId3826" Type="http://schemas.openxmlformats.org/officeDocument/2006/relationships/hyperlink" Target="https://www.etsi.org/deliver/etsi_ts/136500_136599/13652303/16.11.00_60/ts_13652303v161100p.pdf" TargetMode="External"/><Relationship Id="rId747" Type="http://schemas.openxmlformats.org/officeDocument/2006/relationships/hyperlink" Target="https://www.arib.or.jp/english/html/overview/doc/T120_T23_SPECS/ARIB-STD-T120/Rel17/36/A36323-h20.pdf" TargetMode="External"/><Relationship Id="rId954" Type="http://schemas.openxmlformats.org/officeDocument/2006/relationships/hyperlink" Target="http://committee.tta.or.kr/data/ttasDown.jsp?kind=ttastd&amp;pk_num=TTAT.3G-37.320V15.0.0" TargetMode="External"/><Relationship Id="rId1377" Type="http://schemas.openxmlformats.org/officeDocument/2006/relationships/hyperlink" Target="https://www.etsi.org/deliver/etsi_ts/136400_136499/136422/11.00.00_60/ts_136422v110000p.pdf" TargetMode="External"/><Relationship Id="rId1584" Type="http://schemas.openxmlformats.org/officeDocument/2006/relationships/hyperlink" Target="https://www.ttc.or.jp/st/docs/3gpps2018/TS/TS-3GA-36.440(Rel15)v15.0.0.pdf" TargetMode="External"/><Relationship Id="rId1791" Type="http://schemas.openxmlformats.org/officeDocument/2006/relationships/hyperlink" Target="https://www.etsi.org/deliver/etsi_ts/136400_136499/136445/10.01.00_60/ts_136445v100100p.pdf" TargetMode="External"/><Relationship Id="rId2428" Type="http://schemas.openxmlformats.org/officeDocument/2006/relationships/hyperlink" Target="https://www.etsi.org/deliver/etsi_ts/137400_137499/137472/17.00.00_60/ts_137472v170000p.pdf" TargetMode="External"/><Relationship Id="rId2635" Type="http://schemas.openxmlformats.org/officeDocument/2006/relationships/hyperlink" Target="http://committee.tta.or.kr/data/ttasDown.jsp?kind=ttastd&amp;pk_num=TTAT.3G-36.106V14.0.0" TargetMode="External"/><Relationship Id="rId2842" Type="http://schemas.openxmlformats.org/officeDocument/2006/relationships/hyperlink" Target="http://committee.tta.or.kr/data/ttasDown.jsp?kind=ttastd&amp;pk_num=TTAT.3G-36.117V15.0.0" TargetMode="External"/><Relationship Id="rId83" Type="http://schemas.openxmlformats.org/officeDocument/2006/relationships/hyperlink" Target="https://www.ccsa.org.cn/api/portalsFile/downloadOldFile?type=19&amp;oldFileUrl=ITU-R/M.2012-6/CCSA.36.211V1070.doc" TargetMode="External"/><Relationship Id="rId607" Type="http://schemas.openxmlformats.org/officeDocument/2006/relationships/hyperlink" Target="https://members.tsdsi.in/s/WwrAHxRQrJPLBD2" TargetMode="External"/><Relationship Id="rId814" Type="http://schemas.openxmlformats.org/officeDocument/2006/relationships/hyperlink" Target="https://www.atis.org/3gpp-documents/Rel99-14/" TargetMode="External"/><Relationship Id="rId1237" Type="http://schemas.openxmlformats.org/officeDocument/2006/relationships/hyperlink" Target="https://www.atis.org/3gpp-documents/Rel99-14/" TargetMode="External"/><Relationship Id="rId1444" Type="http://schemas.openxmlformats.org/officeDocument/2006/relationships/hyperlink" Target="https://members.tsdsi.in/index.php/s/PE5Kecw6e3bsR3E" TargetMode="External"/><Relationship Id="rId1651" Type="http://schemas.openxmlformats.org/officeDocument/2006/relationships/hyperlink" Target="https://www.atis.org/3gpp-documents/Rel99-14/" TargetMode="External"/><Relationship Id="rId2702" Type="http://schemas.openxmlformats.org/officeDocument/2006/relationships/hyperlink" Target="https://www.etsi.org/deliver/etsi_ts/136100_136199/136112/12.02.00_60/ts_136112v120200p.pdf" TargetMode="External"/><Relationship Id="rId1304" Type="http://schemas.openxmlformats.org/officeDocument/2006/relationships/hyperlink" Target="https://www.ccsa.org.cn/api/portalsFile/downloadOldFile?type=19&amp;oldFileUrl=ITU-R/M.2012-6/CCSA.36.420V1520.doc" TargetMode="External"/><Relationship Id="rId1511" Type="http://schemas.openxmlformats.org/officeDocument/2006/relationships/hyperlink" Target="http://committee.tta.or.kr/data/ttasDown.jsp?kind=ttastd&amp;pk_num=TTAT.3G-36.424V17.0.0" TargetMode="External"/><Relationship Id="rId3269" Type="http://schemas.openxmlformats.org/officeDocument/2006/relationships/hyperlink" Target="https://www.ccsa.org.cn/api/portalsFile/downloadOldFile?type=19&amp;oldFileUrl=ITU-R/M.2012-6/CCSA.37.141V11160.doc" TargetMode="External"/><Relationship Id="rId3476" Type="http://schemas.openxmlformats.org/officeDocument/2006/relationships/hyperlink" Target="https://www.ccsa.org.cn/api/portalsFile/downloadOldFile?type=19&amp;oldFileUrl=ITU-R/M.2012-6/CCSA.36.508V1450.doc" TargetMode="External"/><Relationship Id="rId3683" Type="http://schemas.openxmlformats.org/officeDocument/2006/relationships/hyperlink" Target="https://members.tsdsi.in/s/NfCPdbKTJYEAAkT" TargetMode="External"/><Relationship Id="rId10" Type="http://schemas.openxmlformats.org/officeDocument/2006/relationships/footer" Target="footer1.xml"/><Relationship Id="rId397" Type="http://schemas.openxmlformats.org/officeDocument/2006/relationships/hyperlink" Target="https://members.tsdsi.in/index.php/s/ydpQPqjfY4ykjdp" TargetMode="External"/><Relationship Id="rId2078" Type="http://schemas.openxmlformats.org/officeDocument/2006/relationships/hyperlink" Target="https://www.atis.org/3gpp-transpositions%20-%20Rel-17" TargetMode="External"/><Relationship Id="rId2285" Type="http://schemas.openxmlformats.org/officeDocument/2006/relationships/hyperlink" Target="https://members.tsdsi.in/s/aT4ZWf4j3boQdji" TargetMode="External"/><Relationship Id="rId2492" Type="http://schemas.openxmlformats.org/officeDocument/2006/relationships/hyperlink" Target="https://www.atis.org/3gpp-documents/Rel99-14/" TargetMode="External"/><Relationship Id="rId3129" Type="http://schemas.openxmlformats.org/officeDocument/2006/relationships/hyperlink" Target="https://www.ccsa.org.cn/api/portalsFile/downloadOldFile?type=19&amp;oldFileUrl=ITU-R/M.2012-6/CCSA.36.307V1730.docx" TargetMode="External"/><Relationship Id="rId3336" Type="http://schemas.openxmlformats.org/officeDocument/2006/relationships/hyperlink" Target="https://members.tsdsi.in/s/C42DACkLciSX2Z3" TargetMode="External"/><Relationship Id="rId3890" Type="http://schemas.openxmlformats.org/officeDocument/2006/relationships/hyperlink" Target="https://www.atis.org/3gpp-transpositions%20-%20Rel-15" TargetMode="External"/><Relationship Id="rId257" Type="http://schemas.openxmlformats.org/officeDocument/2006/relationships/hyperlink" Target="https://www.ccsa.org.cn/api/portalsFile/downloadOldFile?type=19&amp;oldFileUrl=ITU-R/M.2012-6/CCSA.36.214V1550.doc" TargetMode="External"/><Relationship Id="rId464" Type="http://schemas.openxmlformats.org/officeDocument/2006/relationships/hyperlink" Target="http://committee.tta.or.kr/data/ttasDown.jsp?kind=ttastd&amp;pk_num=TTAT.3G-36.304V17.3.0" TargetMode="External"/><Relationship Id="rId1094" Type="http://schemas.openxmlformats.org/officeDocument/2006/relationships/hyperlink" Target="https://www.ccsa.org.cn/api/portalsFile/downloadOldFile?type=19&amp;oldFileUrl=ITU-R/M.2012-6/CCSA.36.411V1200.doc" TargetMode="External"/><Relationship Id="rId2145" Type="http://schemas.openxmlformats.org/officeDocument/2006/relationships/hyperlink" Target="https://www.ccsa.org.cn/api/portalsFile/downloadOldFile?type=19&amp;oldFileUrl=ITU-R/M.2012-6/CCSA.36.464V1330.doc" TargetMode="External"/><Relationship Id="rId3543" Type="http://schemas.openxmlformats.org/officeDocument/2006/relationships/hyperlink" Target="https://www.etsi.org/deliver/etsi_ts/136500_136599/136509/17.02.00_60/ts_136509v170200p.pdf" TargetMode="External"/><Relationship Id="rId3750" Type="http://schemas.openxmlformats.org/officeDocument/2006/relationships/hyperlink" Target="http://committee.tta.or.kr/data/ttasDown.jsp?kind=ttastd&amp;pk_num=TTAT.3G-36.523-2V11.6.0" TargetMode="External"/><Relationship Id="rId117" Type="http://schemas.openxmlformats.org/officeDocument/2006/relationships/hyperlink" Target="https://www.arib.or.jp/english/html/overview/doc/T120_T23_SPECS/ARIB-STD-T120/Rel16/36/A36211-g70.pdf" TargetMode="External"/><Relationship Id="rId671" Type="http://schemas.openxmlformats.org/officeDocument/2006/relationships/hyperlink" Target="https://www.ccsa.org.cn/api/portalsFile/downloadOldFile?type=19&amp;oldFileUrl=ITU-R/M.2012-6/CCSA.36.322V1240.doc" TargetMode="External"/><Relationship Id="rId2352" Type="http://schemas.openxmlformats.org/officeDocument/2006/relationships/hyperlink" Target="http://committee.tta.or.kr/data/ttasDown.jsp?kind=ttastd&amp;pk_num=TTAT.3G-37.466V10.4.0" TargetMode="External"/><Relationship Id="rId3403" Type="http://schemas.openxmlformats.org/officeDocument/2006/relationships/hyperlink" Target="https://www.atis.org/3gpp-transpositions%20-%20Rel-17" TargetMode="External"/><Relationship Id="rId3610" Type="http://schemas.openxmlformats.org/officeDocument/2006/relationships/hyperlink" Target="https://members.tsdsi.in/index.php/s/FawmDRMt5Wj23Zm" TargetMode="External"/><Relationship Id="rId324" Type="http://schemas.openxmlformats.org/officeDocument/2006/relationships/hyperlink" Target="https://www.etsi.org/deliver/etsi_ts/136300_136399/136300/10.12.00_60/ts_136300v101200p.pdf" TargetMode="External"/><Relationship Id="rId531" Type="http://schemas.openxmlformats.org/officeDocument/2006/relationships/hyperlink" Target="https://www.arib.or.jp/english/html/overview/doc/T120_T23_SPECS/ARIB-STD-T120/Rel13/36/A36306-dd0.pdf" TargetMode="External"/><Relationship Id="rId1161" Type="http://schemas.openxmlformats.org/officeDocument/2006/relationships/hyperlink" Target="https://www.etsi.org/deliver/etsi_ts/136400_136499/136412/15.00.00_60/ts_136412v150000p.pdf" TargetMode="External"/><Relationship Id="rId2005" Type="http://schemas.openxmlformats.org/officeDocument/2006/relationships/hyperlink" Target="https://www.atis.org/3gpp-transpositions%20-%20Rel-17" TargetMode="External"/><Relationship Id="rId2212" Type="http://schemas.openxmlformats.org/officeDocument/2006/relationships/hyperlink" Target="https://www.etsi.org/deliver/etsi_ts/137400_137499/137460/11.01.00_60/ts_137460v110100p.pdf" TargetMode="External"/><Relationship Id="rId1021" Type="http://schemas.openxmlformats.org/officeDocument/2006/relationships/hyperlink" Target="https://www.atis.org/3gpp-documents/Rel16/" TargetMode="External"/><Relationship Id="rId1978" Type="http://schemas.openxmlformats.org/officeDocument/2006/relationships/hyperlink" Target="https://members.tsdsi.in/index.php/s/4E52XoPcxZzgxGQ" TargetMode="External"/><Relationship Id="rId4177" Type="http://schemas.openxmlformats.org/officeDocument/2006/relationships/hyperlink" Target="https://www.arib.or.jp/english/html/overview/doc/T120_T23_SPECS/ARIB-STD-T120/Rel16/37/A37571-5-ga0.pdf" TargetMode="External"/><Relationship Id="rId3193" Type="http://schemas.openxmlformats.org/officeDocument/2006/relationships/hyperlink" Target="https://www.atis.org/3gpp-transpositions%20-%20Rel-17" TargetMode="External"/><Relationship Id="rId4037" Type="http://schemas.openxmlformats.org/officeDocument/2006/relationships/hyperlink" Target="https://members.tsdsi.in/index.php/s/DRaQZkyt6Xkowta" TargetMode="External"/><Relationship Id="rId4244" Type="http://schemas.openxmlformats.org/officeDocument/2006/relationships/hyperlink" Target="http://www.wimaxforum.org/files/WMF-IMT-Advanced-Spec-T28-001-R020v01.pdf" TargetMode="External"/><Relationship Id="rId1838" Type="http://schemas.openxmlformats.org/officeDocument/2006/relationships/hyperlink" Target="https://www.ccsa.org.cn/api/portalsFile/downloadOldFile?type=19&amp;oldFileUrl=ITU-R/M.2012-6/CCSA.36.455V1040.doc" TargetMode="External"/><Relationship Id="rId3053" Type="http://schemas.openxmlformats.org/officeDocument/2006/relationships/hyperlink" Target="https://members.tsdsi.in/index.php/s/sdHGTbKrEqgq6fn" TargetMode="External"/><Relationship Id="rId3260" Type="http://schemas.openxmlformats.org/officeDocument/2006/relationships/hyperlink" Target="https://www.etsi.org/deliver/etsi_ts/137100_137199/137114/17.00.00_60/ts_137114v170000p.pdf" TargetMode="External"/><Relationship Id="rId4104" Type="http://schemas.openxmlformats.org/officeDocument/2006/relationships/hyperlink" Target="http://committee.tta.or.kr/data/ttasDown.jsp?kind=ttastd&amp;pk_num=TTAT.3G-37.571-4V11.1.0" TargetMode="External"/><Relationship Id="rId181" Type="http://schemas.openxmlformats.org/officeDocument/2006/relationships/hyperlink" Target="https://members.tsdsi.in/index.php/s/ebEi7p7H2424pmW" TargetMode="External"/><Relationship Id="rId1905" Type="http://schemas.openxmlformats.org/officeDocument/2006/relationships/hyperlink" Target="https://www.etsi.org/deliver/etsi_ts/136400_136499/136456/14.00.00_60/ts_136456v140000p.pdf" TargetMode="External"/><Relationship Id="rId3120" Type="http://schemas.openxmlformats.org/officeDocument/2006/relationships/hyperlink" Target="http://committee.tta.or.kr/data/ttasDown.jsp?kind=ttastd&amp;pk_num=TTAT.3G-36.307V15.9.0" TargetMode="External"/><Relationship Id="rId998" Type="http://schemas.openxmlformats.org/officeDocument/2006/relationships/hyperlink" Target="https://www.ccsa.org.cn/api/portalsFile/downloadOldFile?type=19&amp;oldFileUrl=ITU-R/M.2012-6/CCSA.36.401V1230.doc" TargetMode="External"/><Relationship Id="rId2679" Type="http://schemas.openxmlformats.org/officeDocument/2006/relationships/hyperlink" Target="https://members.tsdsi.in/index.php/s/9gsiAgXd2obYC9e" TargetMode="External"/><Relationship Id="rId2886" Type="http://schemas.openxmlformats.org/officeDocument/2006/relationships/hyperlink" Target="https://www.etsi.org/deliver/etsi_ts/136100_136199/136124/15.04.00_60/ts_136124v150400p.pdf" TargetMode="External"/><Relationship Id="rId3937" Type="http://schemas.openxmlformats.org/officeDocument/2006/relationships/hyperlink" Target="https://www.arib.or.jp/english/html/overview/doc/T120_T23_SPECS/ARIB-STD-T120/Rel14/36/A36579-7-e30.pdf" TargetMode="External"/><Relationship Id="rId858" Type="http://schemas.openxmlformats.org/officeDocument/2006/relationships/hyperlink" Target="https://www.ccsa.org.cn/api/portalsFile/downloadOldFile?type=19&amp;oldFileUrl=ITU-R/M.2012-6/CCSA.36.360V1400.doc" TargetMode="External"/><Relationship Id="rId1488" Type="http://schemas.openxmlformats.org/officeDocument/2006/relationships/hyperlink" Target="https://www.ttc.or.jp/st/docs/3gpps2017/TS/TS-3GA-36.424(Rel13)v13.1.0.pdf" TargetMode="External"/><Relationship Id="rId1695" Type="http://schemas.openxmlformats.org/officeDocument/2006/relationships/hyperlink" Target="https://www.etsi.org/deliver/etsi_ts/136400_136499/136443/10.05.00_60/ts_136443v100500p.pdf" TargetMode="External"/><Relationship Id="rId2539" Type="http://schemas.openxmlformats.org/officeDocument/2006/relationships/hyperlink" Target="https://www.arib.or.jp/english/html/overview/doc/T120_T23_SPECS/ARIB-STD-T120/Rel14/36/A36101-eo0.pdf" TargetMode="External"/><Relationship Id="rId2746" Type="http://schemas.openxmlformats.org/officeDocument/2006/relationships/hyperlink" Target="http://committee.tta.or.kr/data/ttasDown.jsp?kind=ttastd&amp;pk_num=TTAT.3G-36.113V11.3.0" TargetMode="External"/><Relationship Id="rId2953" Type="http://schemas.openxmlformats.org/officeDocument/2006/relationships/hyperlink" Target="https://members.tsdsi.in/s/tknoAsZSjweNXpf" TargetMode="External"/><Relationship Id="rId718" Type="http://schemas.openxmlformats.org/officeDocument/2006/relationships/hyperlink" Target="https://www.atis.org/3gpp-documents/Rel99-14/" TargetMode="External"/><Relationship Id="rId925" Type="http://schemas.openxmlformats.org/officeDocument/2006/relationships/hyperlink" Target="https://www.arib.or.jp/english/html/overview/doc/T120_T23_SPECS/ARIB-STD-T120/Rel11/37/A37320-b40.pdf" TargetMode="External"/><Relationship Id="rId1348" Type="http://schemas.openxmlformats.org/officeDocument/2006/relationships/hyperlink" Target="https://members.tsdsi.in/index.php/s/ZraGo2r4o9jLrkQ" TargetMode="External"/><Relationship Id="rId1555" Type="http://schemas.openxmlformats.org/officeDocument/2006/relationships/hyperlink" Target="https://www.atis.org/3gpp-documents/Rel99-14/" TargetMode="External"/><Relationship Id="rId1762" Type="http://schemas.openxmlformats.org/officeDocument/2006/relationships/hyperlink" Target="https://members.tsdsi.in/index.php/s/ybnTZzCL5k7nnBa" TargetMode="External"/><Relationship Id="rId2606" Type="http://schemas.openxmlformats.org/officeDocument/2006/relationships/hyperlink" Target="https://www.atis.org/3gpp-transpositions%20-%20Rel-17" TargetMode="External"/><Relationship Id="rId1208" Type="http://schemas.openxmlformats.org/officeDocument/2006/relationships/hyperlink" Target="https://www.ccsa.org.cn/api/portalsFile/downloadOldFile?type=19&amp;oldFileUrl=ITU-R/M.2012-6/CCSA.36.413V15110.doc" TargetMode="External"/><Relationship Id="rId1415" Type="http://schemas.openxmlformats.org/officeDocument/2006/relationships/hyperlink" Target="http://committee.tta.or.kr/data/ttasDown.jsp?kind=ttastd&amp;pk_num=TTAT.3G-36.422V17.0.0" TargetMode="External"/><Relationship Id="rId2813" Type="http://schemas.openxmlformats.org/officeDocument/2006/relationships/hyperlink" Target="https://www.atis.org/3gpp-transpositions%20-%20Rel-17" TargetMode="External"/><Relationship Id="rId54" Type="http://schemas.openxmlformats.org/officeDocument/2006/relationships/hyperlink" Target="https://www.etsi.org/deliver/etsi_ts/136200_136299/136201/13.03.00_60/ts_136201v130300p.pdf" TargetMode="External"/><Relationship Id="rId1622" Type="http://schemas.openxmlformats.org/officeDocument/2006/relationships/hyperlink" Target="https://www.ccsa.org.cn/api/portalsFile/downloadOldFile?type=19&amp;oldFileUrl=ITU-R/M.2012-6/CCSA.36.441V1400.doc" TargetMode="External"/><Relationship Id="rId2189" Type="http://schemas.openxmlformats.org/officeDocument/2006/relationships/hyperlink" Target="https://members.tsdsi.in/index.php/s/e4Br8i7KAjNkSTB" TargetMode="External"/><Relationship Id="rId3587" Type="http://schemas.openxmlformats.org/officeDocument/2006/relationships/hyperlink" Target="http://committee.tta.or.kr/data/ttasDown.jsp?kind=ttastd&amp;pk_num=TTAT.3G-36.521-1V16.11.0" TargetMode="External"/><Relationship Id="rId3794" Type="http://schemas.openxmlformats.org/officeDocument/2006/relationships/hyperlink" Target="https://www.atis.org/3gpp-documents/Rel99-14/" TargetMode="External"/><Relationship Id="rId2396" Type="http://schemas.openxmlformats.org/officeDocument/2006/relationships/hyperlink" Target="https://www.atis.org/3gpp-transpositions%20-%20Rel-16" TargetMode="External"/><Relationship Id="rId3447" Type="http://schemas.openxmlformats.org/officeDocument/2006/relationships/hyperlink" Target="https://www.etsi.org/deliver/etsi_ts/137300_137399/137320/16.01.00_60/ts_137320v160100p.pdf" TargetMode="External"/><Relationship Id="rId3654" Type="http://schemas.openxmlformats.org/officeDocument/2006/relationships/hyperlink" Target="https://www.arib.or.jp/english/html/overview/doc/T120_T23_SPECS/ARIB-STD-T120/Rel12/36/A36521-3-cc0.pdf" TargetMode="External"/><Relationship Id="rId3861" Type="http://schemas.openxmlformats.org/officeDocument/2006/relationships/hyperlink" Target="https://www.ccsa.org.cn/api/portalsFile/downloadOldFile?type=19&amp;oldFileUrl=ITU-R/M.2012-6/CCSA.36.579-2V14120.doc" TargetMode="External"/><Relationship Id="rId368" Type="http://schemas.openxmlformats.org/officeDocument/2006/relationships/hyperlink" Target="http://committee.tta.or.kr/data/ttasDown.jsp?kind=ttastd&amp;pk_num=TTAT.3G-36.300V17.3.0" TargetMode="External"/><Relationship Id="rId575" Type="http://schemas.openxmlformats.org/officeDocument/2006/relationships/hyperlink" Target="https://www.ccsa.org.cn/api/portalsFile/downloadOldFile?type=19&amp;oldFileUrl=ITU-R/M.2012-6/CCSA.36.314V1200.doc" TargetMode="External"/><Relationship Id="rId782" Type="http://schemas.openxmlformats.org/officeDocument/2006/relationships/hyperlink" Target="http://committee.tta.or.kr/data/ttasDown.jsp?kind=ttastd&amp;pk_num=TTAT.3G-36.331V14.16.0" TargetMode="External"/><Relationship Id="rId2049" Type="http://schemas.openxmlformats.org/officeDocument/2006/relationships/hyperlink" Target="https://www.etsi.org/deliver/etsi_ts/136400_136499/136459/17.00.00_60/ts_136459v170000p.pdf" TargetMode="External"/><Relationship Id="rId2256" Type="http://schemas.openxmlformats.org/officeDocument/2006/relationships/hyperlink" Target="http://committee.tta.or.kr/data/ttasDown.jsp?kind=ttastd&amp;pk_num=TTAT.3G-37.461V10.3.0" TargetMode="External"/><Relationship Id="rId2463" Type="http://schemas.openxmlformats.org/officeDocument/2006/relationships/hyperlink" Target="https://www.etsi.org/deliver/etsi_ts/137400_137499/137483/17.03.00_60/ts_137483v170300p.pdf" TargetMode="External"/><Relationship Id="rId2670" Type="http://schemas.openxmlformats.org/officeDocument/2006/relationships/hyperlink" Target="https://www.atis.org/3gpp-documents/Rel99-14/" TargetMode="External"/><Relationship Id="rId3307" Type="http://schemas.openxmlformats.org/officeDocument/2006/relationships/hyperlink" Target="http://committee.tta.or.kr/data/ttasDown.jsp?kind=ttastd&amp;pk_num=TTAT.3G-37.144V13.0.0" TargetMode="External"/><Relationship Id="rId3514" Type="http://schemas.openxmlformats.org/officeDocument/2006/relationships/hyperlink" Target="https://members.tsdsi.in/index.php/s/rmMF7of2ywC8Xfz" TargetMode="External"/><Relationship Id="rId3721" Type="http://schemas.openxmlformats.org/officeDocument/2006/relationships/hyperlink" Target="https://www.arib.or.jp/english/html/overview/doc/T120_T23_SPECS/ARIB-STD-T120/Rel15/36/A36523-1-f61.pdf" TargetMode="External"/><Relationship Id="rId228" Type="http://schemas.openxmlformats.org/officeDocument/2006/relationships/hyperlink" Target="https://www.etsi.org/deliver/etsi_ts/136200_136299/136214/10.01.00_60/ts_136214v100100p.pdf" TargetMode="External"/><Relationship Id="rId435" Type="http://schemas.openxmlformats.org/officeDocument/2006/relationships/hyperlink" Target="https://www.arib.or.jp/english/html/overview/doc/T120_T23_SPECS/ARIB-STD-T120/Rel13/36/A36304-d80.pdf" TargetMode="External"/><Relationship Id="rId642" Type="http://schemas.openxmlformats.org/officeDocument/2006/relationships/hyperlink" Target="https://www.etsi.org/deliver/etsi_ts/136300_136399/136321/15.11.00_60/ts_136321v151100p.pdf" TargetMode="External"/><Relationship Id="rId1065" Type="http://schemas.openxmlformats.org/officeDocument/2006/relationships/hyperlink" Target="https://www.etsi.org/deliver/etsi_ts/136400_136499/136410/15.00.00_60/ts_136410v150000p.pdf" TargetMode="External"/><Relationship Id="rId1272" Type="http://schemas.openxmlformats.org/officeDocument/2006/relationships/hyperlink" Target="https://www.ttc.or.jp/st/docs/3gpp/2022/TS/TS-3GA-36.414v17.0.0.pdf" TargetMode="External"/><Relationship Id="rId2116" Type="http://schemas.openxmlformats.org/officeDocument/2006/relationships/hyperlink" Target="https://www.etsi.org/deliver/etsi_ts/136400_136499/136463/13.01.00_60/ts_136463v130100p.pdf" TargetMode="External"/><Relationship Id="rId2323" Type="http://schemas.openxmlformats.org/officeDocument/2006/relationships/hyperlink" Target="https://www.arib.or.jp/english/html/overview/doc/T120_T23_SPECS/ARIB-STD-T120/Rel14/37/A37462-e10.pdf" TargetMode="External"/><Relationship Id="rId2530" Type="http://schemas.openxmlformats.org/officeDocument/2006/relationships/hyperlink" Target="https://www.etsi.org/deliver/etsi_ts/136100_136199/136101/12.30.00_60/ts_136101v123000p.pdf" TargetMode="External"/><Relationship Id="rId502" Type="http://schemas.openxmlformats.org/officeDocument/2006/relationships/hyperlink" Target="https://www.atis.org/3gpp-transpositions%20-%20Rel-16" TargetMode="External"/><Relationship Id="rId1132" Type="http://schemas.openxmlformats.org/officeDocument/2006/relationships/hyperlink" Target="https://members.tsdsi.in/index.php/s/XTrKKa9Yqd4Jqtw" TargetMode="External"/><Relationship Id="rId3097" Type="http://schemas.openxmlformats.org/officeDocument/2006/relationships/hyperlink" Target="https://www.arib.or.jp/english/html/overview/doc/T120_T23_SPECS/ARIB-STD-T120/Rel12/36/A36307-ch0.pdf" TargetMode="External"/><Relationship Id="rId4148" Type="http://schemas.openxmlformats.org/officeDocument/2006/relationships/hyperlink" Target="https://www.atis.org/3gpp-documents/Rel99-14/" TargetMode="External"/><Relationship Id="rId1949" Type="http://schemas.openxmlformats.org/officeDocument/2006/relationships/hyperlink" Target="http://committee.tta.or.kr/data/ttasDown.jsp?kind=ttastd&amp;pk_num=TTAT.3G-36.457V14.0.0" TargetMode="External"/><Relationship Id="rId3164" Type="http://schemas.openxmlformats.org/officeDocument/2006/relationships/hyperlink" Target="https://www.ccsa.org.cn/api/portalsFile/downloadOldFile?type=19&amp;oldFileUrl=ITU-R/M.2012-6/CCSA.37.104V16150.doc" TargetMode="External"/><Relationship Id="rId4008" Type="http://schemas.openxmlformats.org/officeDocument/2006/relationships/hyperlink" Target="http://committee.tta.or.kr/data/ttasDown.jsp?kind=ttastd&amp;pk_num=TTAT.3G-37.571-1V16.15.0" TargetMode="External"/><Relationship Id="rId292" Type="http://schemas.openxmlformats.org/officeDocument/2006/relationships/hyperlink" Target="https://www.atis.org/3gpp-documents/Rel99-14/" TargetMode="External"/><Relationship Id="rId1809" Type="http://schemas.openxmlformats.org/officeDocument/2006/relationships/hyperlink" Target="https://www.etsi.org/deliver/etsi_ts/136400_136499/136445/13.00.00_60/ts_136445v130000p.pdf" TargetMode="External"/><Relationship Id="rId3371" Type="http://schemas.openxmlformats.org/officeDocument/2006/relationships/hyperlink" Target="https://members.tsdsi.in/s/Rg5c6zJ2etbjxSF" TargetMode="External"/><Relationship Id="rId4215" Type="http://schemas.openxmlformats.org/officeDocument/2006/relationships/hyperlink" Target="http://www.tta.or.kr/data/ttasDown.jsp?where=14688&amp;pk_num=TTAE.IE-802.16-2009" TargetMode="External"/><Relationship Id="rId2180" Type="http://schemas.openxmlformats.org/officeDocument/2006/relationships/hyperlink" Target="https://www.atis.org/3gpp-documents/Rel99-14/" TargetMode="External"/><Relationship Id="rId3024" Type="http://schemas.openxmlformats.org/officeDocument/2006/relationships/hyperlink" Target="https://www.etsi.org/deliver/etsi_ts/136100_136199/136143/15.00.00_60/ts_136143v150000p.pdf" TargetMode="External"/><Relationship Id="rId3231" Type="http://schemas.openxmlformats.org/officeDocument/2006/relationships/hyperlink" Target="https://members.tsdsi.in/s/Q9qkHyT6iRLEKp3" TargetMode="External"/><Relationship Id="rId152" Type="http://schemas.openxmlformats.org/officeDocument/2006/relationships/hyperlink" Target="http://committee.tta.or.kr/data/ttasDown.jsp?kind=ttastd&amp;pk_num=TTAT.3G-36.212V13.11.0" TargetMode="External"/><Relationship Id="rId2040" Type="http://schemas.openxmlformats.org/officeDocument/2006/relationships/hyperlink" Target="https://www.ttc.or.jp/st/docs/3gpps2018/TS/TS-3GA-36.459(Rel15)v15.0.0.pdf" TargetMode="External"/><Relationship Id="rId2997" Type="http://schemas.openxmlformats.org/officeDocument/2006/relationships/hyperlink" Target="https://www.atis.org/3gpp-documents/Rel99-14/" TargetMode="External"/><Relationship Id="rId969" Type="http://schemas.openxmlformats.org/officeDocument/2006/relationships/hyperlink" Target="https://www.ccsa.org.cn/api/portalsFile/downloadOldFile?type=19&amp;oldFileUrl=ITU-R/M.2012-6/CCSA.37.355V1530.doc" TargetMode="External"/><Relationship Id="rId1599" Type="http://schemas.openxmlformats.org/officeDocument/2006/relationships/hyperlink" Target="https://www.etsi.org/deliver/etsi_ts/136400_136499/136441/10.01.00_60/ts_136441v100100p.pdf" TargetMode="External"/><Relationship Id="rId1459" Type="http://schemas.openxmlformats.org/officeDocument/2006/relationships/hyperlink" Target="https://www.atis.org/3gpp-transpositions%20-%20Rel-17" TargetMode="External"/><Relationship Id="rId2857" Type="http://schemas.openxmlformats.org/officeDocument/2006/relationships/hyperlink" Target="https://members.tsdsi.in/s/Ntaz3yNWa44WxAo" TargetMode="External"/><Relationship Id="rId3908" Type="http://schemas.openxmlformats.org/officeDocument/2006/relationships/hyperlink" Target="https://www.atis.org/3gpp-transpositions%20-%20Rel-15" TargetMode="External"/><Relationship Id="rId4072" Type="http://schemas.openxmlformats.org/officeDocument/2006/relationships/hyperlink" Target="https://www.etsi.org/deliver/etsi_ts/137500_137599/13757103/13.03.00_60/ts_13757103v130300p.pdf" TargetMode="External"/><Relationship Id="rId98" Type="http://schemas.openxmlformats.org/officeDocument/2006/relationships/hyperlink" Target="http://committee.tta.or.kr/data/ttasDown.jsp?kind=ttastd&amp;pk_num=TTAT.3G-36.211V12.9.0" TargetMode="External"/><Relationship Id="rId829" Type="http://schemas.openxmlformats.org/officeDocument/2006/relationships/hyperlink" Target="https://members.tsdsi.in/index.php/s/ECRLwraJTTfq4Cp" TargetMode="External"/><Relationship Id="rId1666" Type="http://schemas.openxmlformats.org/officeDocument/2006/relationships/hyperlink" Target="https://members.tsdsi.in/index.php/s/Lze7pDDTkZm8mnq" TargetMode="External"/><Relationship Id="rId1873" Type="http://schemas.openxmlformats.org/officeDocument/2006/relationships/hyperlink" Target="https://www.atis.org/3gpp-transpositions%20-%20Rel-16" TargetMode="External"/><Relationship Id="rId2717" Type="http://schemas.openxmlformats.org/officeDocument/2006/relationships/hyperlink" Target="https://www.arib.or.jp/english/html/overview/doc/T120_T23_SPECS/ARIB-STD-T120/Rel15/36/A36112-f00.pdf" TargetMode="External"/><Relationship Id="rId2924" Type="http://schemas.openxmlformats.org/officeDocument/2006/relationships/hyperlink" Target="http://committee.tta.or.kr/data/ttasDown.jsp?kind=ttastd&amp;pk_num=TTAT.3G-36.133V13.23.0" TargetMode="External"/><Relationship Id="rId1319" Type="http://schemas.openxmlformats.org/officeDocument/2006/relationships/hyperlink" Target="http://committee.tta.or.kr/data/ttasDown.jsp?kind=ttastd&amp;pk_num=TTAT.3G-36.420V17.0.0" TargetMode="External"/><Relationship Id="rId1526" Type="http://schemas.openxmlformats.org/officeDocument/2006/relationships/hyperlink" Target="https://www.ccsa.org.cn/api/portalsFile/downloadOldFile?type=19&amp;oldFileUrl=ITU-R/M.2012-6/CCSA.36.425V1420.doc" TargetMode="External"/><Relationship Id="rId1733" Type="http://schemas.openxmlformats.org/officeDocument/2006/relationships/hyperlink" Target="http://committee.tta.or.kr/data/ttasDown.jsp?kind=ttastd&amp;pk_num=TTAT.3G-36.443V16.1.0" TargetMode="External"/><Relationship Id="rId1940" Type="http://schemas.openxmlformats.org/officeDocument/2006/relationships/hyperlink" Target="https://www.ccsa.org.cn/api/portalsFile/downloadOldFile?type=19&amp;oldFileUrl=ITU-R/M.2012-6/CCSA.36.457V1300.doc" TargetMode="External"/><Relationship Id="rId25" Type="http://schemas.openxmlformats.org/officeDocument/2006/relationships/image" Target="media/image11.png"/><Relationship Id="rId1800" Type="http://schemas.openxmlformats.org/officeDocument/2006/relationships/hyperlink" Target="https://www.ttc.or.jp/st/docs/3gpps2013/TS/TS-3GA-36.445(Rel11)v11.0.0.pdf" TargetMode="External"/><Relationship Id="rId3698" Type="http://schemas.openxmlformats.org/officeDocument/2006/relationships/hyperlink" Target="https://www.atis.org/3gpp-documents/Rel99-14/" TargetMode="External"/><Relationship Id="rId3558" Type="http://schemas.openxmlformats.org/officeDocument/2006/relationships/hyperlink" Target="https://www.arib.or.jp/english/html/overview/doc/T120_T23_SPECS/ARIB-STD-T120/Rel12/36/A36521-1-c90.pdf" TargetMode="External"/><Relationship Id="rId3765" Type="http://schemas.openxmlformats.org/officeDocument/2006/relationships/hyperlink" Target="https://www.ccsa.org.cn/api/portalsFile/downloadOldFile?type=19&amp;oldFileUrl=ITU-R/M.2012-6/CCSA.36.523-2V1450.doc" TargetMode="External"/><Relationship Id="rId3972" Type="http://schemas.openxmlformats.org/officeDocument/2006/relationships/hyperlink" Target="http://committee.tta.or.kr/data/ttasDown.jsp?kind=ttastd&amp;pk_num=TTAT.3G-37.571-1V10.8.0" TargetMode="External"/><Relationship Id="rId479" Type="http://schemas.openxmlformats.org/officeDocument/2006/relationships/hyperlink" Target="https://www.ccsa.org.cn/api/portalsFile/downloadOldFile?type=19&amp;oldFileUrl=ITU-R/M.2012-6/CCSA.36.305V1220.doc" TargetMode="External"/><Relationship Id="rId686" Type="http://schemas.openxmlformats.org/officeDocument/2006/relationships/hyperlink" Target="http://committee.tta.or.kr/data/ttasDown.jsp?kind=ttastd&amp;pk_num=TTAT.3G-36.322V14.1.0" TargetMode="External"/><Relationship Id="rId893" Type="http://schemas.openxmlformats.org/officeDocument/2006/relationships/hyperlink" Target="https://www.ccsa.org.cn/api/portalsFile/downloadOldFile?type=19&amp;oldFileUrl=ITU-R/M.2012-6/CCSA.36.361V1410.doc" TargetMode="External"/><Relationship Id="rId2367" Type="http://schemas.openxmlformats.org/officeDocument/2006/relationships/hyperlink" Target="https://www.ccsa.org.cn/api/portalsFile/downloadOldFile?type=19&amp;oldFileUrl=ITU-R/M.2012-6/CCSA.37.466V1330.doc" TargetMode="External"/><Relationship Id="rId2574" Type="http://schemas.openxmlformats.org/officeDocument/2006/relationships/hyperlink" Target="http://committee.tta.or.kr/data/ttasDown.jsp?kind=ttastd&amp;pk_num=TTAT.3G-36.104V11.18.0" TargetMode="External"/><Relationship Id="rId2781" Type="http://schemas.openxmlformats.org/officeDocument/2006/relationships/hyperlink" Target="https://members.tsdsi.in/s/8J66BHpMRsY9xw4" TargetMode="External"/><Relationship Id="rId3418" Type="http://schemas.openxmlformats.org/officeDocument/2006/relationships/hyperlink" Target="https://members.tsdsi.in/index.php/s/65JxwsKLxHkWsps" TargetMode="External"/><Relationship Id="rId3625" Type="http://schemas.openxmlformats.org/officeDocument/2006/relationships/hyperlink" Target="https://www.atis.org/3gpp-documents/Rel15/" TargetMode="External"/><Relationship Id="rId339" Type="http://schemas.openxmlformats.org/officeDocument/2006/relationships/hyperlink" Target="https://www.arib.or.jp/english/html/overview/doc/T120_T23_SPECS/ARIB-STD-T120/Rel13/36/A36300-de0.pdf" TargetMode="External"/><Relationship Id="rId546" Type="http://schemas.openxmlformats.org/officeDocument/2006/relationships/hyperlink" Target="https://www.etsi.org/deliver/etsi_ts/136300_136399/136306/15.11.00_60/ts_136306v151100p.pdf" TargetMode="External"/><Relationship Id="rId753" Type="http://schemas.openxmlformats.org/officeDocument/2006/relationships/hyperlink" Target="https://www.arib.or.jp/english/html/overview/doc/T120_T23_SPECS/ARIB-STD-T120/Rel10/36/A36331-am0.pdf" TargetMode="External"/><Relationship Id="rId1176" Type="http://schemas.openxmlformats.org/officeDocument/2006/relationships/hyperlink" Target="https://www.ttc.or.jp/st/docs/3gpp/2022/TS/TS-3GA-36.412v17.0.0.pdf" TargetMode="External"/><Relationship Id="rId1383" Type="http://schemas.openxmlformats.org/officeDocument/2006/relationships/hyperlink" Target="https://www.etsi.org/deliver/etsi_ts/136400_136499/136422/12.00.00_60/ts_136422v120000p.pdf" TargetMode="External"/><Relationship Id="rId2227" Type="http://schemas.openxmlformats.org/officeDocument/2006/relationships/hyperlink" Target="https://www.arib.or.jp/english/html/overview/doc/T120_T23_SPECS/ARIB-STD-T120/Rel14/37/A37460-e10.pdf" TargetMode="External"/><Relationship Id="rId2434" Type="http://schemas.openxmlformats.org/officeDocument/2006/relationships/hyperlink" Target="https://www.etsi.org/deliver/etsi_ts/137400_137499/137473/16.09.00_60/ts_137473v160900p.pdf" TargetMode="External"/><Relationship Id="rId3832" Type="http://schemas.openxmlformats.org/officeDocument/2006/relationships/hyperlink" Target="https://www.etsi.org/deliver/etsi_ts/136500_136599/13652303/17.05.00_60/ts_13652303v170500p.pdf" TargetMode="External"/><Relationship Id="rId406" Type="http://schemas.openxmlformats.org/officeDocument/2006/relationships/hyperlink" Target="https://www.atis.org/3gpp-documents/Rel16/" TargetMode="External"/><Relationship Id="rId960" Type="http://schemas.openxmlformats.org/officeDocument/2006/relationships/hyperlink" Target="http://committee.tta.or.kr/data/ttasDown.jsp?kind=ttastd&amp;pk_num=TTAT.3G-37.320V16.8.0" TargetMode="External"/><Relationship Id="rId1036" Type="http://schemas.openxmlformats.org/officeDocument/2006/relationships/hyperlink" Target="https://members.tsdsi.in/index.php/s/8RRny8po3XJAFWH" TargetMode="External"/><Relationship Id="rId1243" Type="http://schemas.openxmlformats.org/officeDocument/2006/relationships/hyperlink" Target="https://www.atis.org/3gpp-documents/Rel99-14/" TargetMode="External"/><Relationship Id="rId1590" Type="http://schemas.openxmlformats.org/officeDocument/2006/relationships/hyperlink" Target="https://www.ttc.or.jp/st/docs/3gpps2020/TS/TS-3GA-36_440_Rel16v16_0_0.pdf" TargetMode="External"/><Relationship Id="rId2641" Type="http://schemas.openxmlformats.org/officeDocument/2006/relationships/hyperlink" Target="https://www.atis.org/3gpp-documents/Rel16/" TargetMode="External"/><Relationship Id="rId613" Type="http://schemas.openxmlformats.org/officeDocument/2006/relationships/hyperlink" Target="https://members.tsdsi.in/index.php/s/MB44bcWyQEcALwC" TargetMode="External"/><Relationship Id="rId820" Type="http://schemas.openxmlformats.org/officeDocument/2006/relationships/hyperlink" Target="https://www.atis.org/3gpp-documents/Rel99-14/" TargetMode="External"/><Relationship Id="rId1450" Type="http://schemas.openxmlformats.org/officeDocument/2006/relationships/hyperlink" Target="https://members.tsdsi.in/s/qMMJAdcZAdcCtLS" TargetMode="External"/><Relationship Id="rId2501" Type="http://schemas.openxmlformats.org/officeDocument/2006/relationships/hyperlink" Target="https://members.tsdsi.in/index.php/s/fyxrMFWT6Zzn3SB" TargetMode="External"/><Relationship Id="rId1103" Type="http://schemas.openxmlformats.org/officeDocument/2006/relationships/hyperlink" Target="http://committee.tta.or.kr/data/ttasDown.jsp?kind=ttastd&amp;pk_num=TTAT.3G-36.411V13.0.0" TargetMode="External"/><Relationship Id="rId1310" Type="http://schemas.openxmlformats.org/officeDocument/2006/relationships/hyperlink" Target="https://www.ccsa.org.cn/api/portalsFile/downloadOldFile?type=19&amp;oldFileUrl=ITU-R/M.2012-6/CCSA.36.420V1600.doc" TargetMode="External"/><Relationship Id="rId4259" Type="http://schemas.openxmlformats.org/officeDocument/2006/relationships/hyperlink" Target="http://ties.itu.int/u/itu-r/ede/rsg5/IMT-Advanced/GCS/M.2012-1/WirelessMAN-Advanced/" TargetMode="External"/><Relationship Id="rId3068" Type="http://schemas.openxmlformats.org/officeDocument/2006/relationships/hyperlink" Target="https://www.atis.org/3gpp-transpositions%20-%20Rel-15" TargetMode="External"/><Relationship Id="rId3275" Type="http://schemas.openxmlformats.org/officeDocument/2006/relationships/hyperlink" Target="https://www.etsi.org/deliver/etsi_ts/137100_137199/137141/12.14.00_60/ts_137141v121400p.pdf" TargetMode="External"/><Relationship Id="rId3482" Type="http://schemas.openxmlformats.org/officeDocument/2006/relationships/hyperlink" Target="https://www.ccsa.org.cn/api/portalsFile/downloadOldFile?type=19&amp;oldFileUrl=ITU-R/M.2012-6/CCSA.36.508V1560.doc" TargetMode="External"/><Relationship Id="rId4119" Type="http://schemas.openxmlformats.org/officeDocument/2006/relationships/hyperlink" Target="https://www.ccsa.org.cn/api/portalsFile/downloadOldFile?type=19&amp;oldFileUrl=ITU-R/M.2012-6/CCSA.37.571-4V1450.doc" TargetMode="External"/><Relationship Id="rId196" Type="http://schemas.openxmlformats.org/officeDocument/2006/relationships/hyperlink" Target="https://www.atis.org/3gpp-documents/Rel99-14/" TargetMode="External"/><Relationship Id="rId2084" Type="http://schemas.openxmlformats.org/officeDocument/2006/relationships/hyperlink" Target="https://www.atis.org/3gpp-documents/Rel99-14/" TargetMode="External"/><Relationship Id="rId2291" Type="http://schemas.openxmlformats.org/officeDocument/2006/relationships/hyperlink" Target="https://members.tsdsi.in/s/iN9sbCdnNQYxFpa" TargetMode="External"/><Relationship Id="rId3135" Type="http://schemas.openxmlformats.org/officeDocument/2006/relationships/hyperlink" Target="https://www.etsi.org/deliver/etsi_ts/137100_137199/137104/10.15.00_60/ts_137104v101500p.pdf" TargetMode="External"/><Relationship Id="rId3342" Type="http://schemas.openxmlformats.org/officeDocument/2006/relationships/hyperlink" Target="http://committee.tta.or.kr/data/ttasDown.jsp?kind=ttastd&amp;pk_num=TTAT.3G-37.145-1V15.14.0" TargetMode="External"/><Relationship Id="rId263" Type="http://schemas.openxmlformats.org/officeDocument/2006/relationships/hyperlink" Target="https://www.ccsa.org.cn/api/portalsFile/downloadOldFile?type=19&amp;oldFileUrl=ITU-R/M.2012-6/CCSA.36.214V1620.doc" TargetMode="External"/><Relationship Id="rId470" Type="http://schemas.openxmlformats.org/officeDocument/2006/relationships/hyperlink" Target="http://committee.tta.or.kr/data/ttasDown.jsp?kind=ttastd&amp;pk_num=TTAT.3G-36.305V10.5.0" TargetMode="External"/><Relationship Id="rId2151" Type="http://schemas.openxmlformats.org/officeDocument/2006/relationships/hyperlink" Target="https://www.ccsa.org.cn/api/portalsFile/downloadOldFile?type=19&amp;oldFileUrl=ITU-R/M.2012-6/CCSA.36.464V1420.doc" TargetMode="External"/><Relationship Id="rId3202" Type="http://schemas.openxmlformats.org/officeDocument/2006/relationships/hyperlink" Target="http://committee.tta.or.kr/data/ttasDown.jsp?kind=ttastd&amp;pk_num=TTAT.3G-37.113V10.5.0" TargetMode="External"/><Relationship Id="rId123" Type="http://schemas.openxmlformats.org/officeDocument/2006/relationships/hyperlink" Target="https://www.arib.or.jp/english/html/overview/doc/T120_T23_SPECS/ARIB-STD-T120/Rel17/36/A36211-h20.pdf" TargetMode="External"/><Relationship Id="rId330" Type="http://schemas.openxmlformats.org/officeDocument/2006/relationships/hyperlink" Target="https://www.etsi.org/deliver/etsi_ts/136300_136399/136300/11.14.00_60/ts_136300v111400p.pdf" TargetMode="External"/><Relationship Id="rId2011" Type="http://schemas.openxmlformats.org/officeDocument/2006/relationships/hyperlink" Target="https://www.atis.org/3gpp-documents/Rel99-14/" TargetMode="External"/><Relationship Id="rId2968" Type="http://schemas.openxmlformats.org/officeDocument/2006/relationships/hyperlink" Target="https://www.atis.org/3gpp-transpositions%20-%20Rel-13" TargetMode="External"/><Relationship Id="rId4183" Type="http://schemas.openxmlformats.org/officeDocument/2006/relationships/header" Target="header7.xml"/><Relationship Id="rId1777" Type="http://schemas.openxmlformats.org/officeDocument/2006/relationships/hyperlink" Target="https://www.atis.org/3gpp-documents/Rel16/" TargetMode="External"/><Relationship Id="rId1984" Type="http://schemas.openxmlformats.org/officeDocument/2006/relationships/hyperlink" Target="https://members.tsdsi.in/index.php/s/7jzxgoQwXTafBX4" TargetMode="External"/><Relationship Id="rId2828" Type="http://schemas.openxmlformats.org/officeDocument/2006/relationships/hyperlink" Target="https://www.atis.org/3gpp-documents/Rel99-14/" TargetMode="External"/><Relationship Id="rId69" Type="http://schemas.openxmlformats.org/officeDocument/2006/relationships/hyperlink" Target="https://www.arib.or.jp/english/html/overview/doc/T120_T23_SPECS/ARIB-STD-T120/Rel16/36/A36201-g00.pdf" TargetMode="External"/><Relationship Id="rId1637" Type="http://schemas.openxmlformats.org/officeDocument/2006/relationships/hyperlink" Target="http://committee.tta.or.kr/data/ttasDown.jsp?kind=ttastd&amp;pk_num=TTAT.3G-36.441V16.0.0" TargetMode="External"/><Relationship Id="rId1844" Type="http://schemas.openxmlformats.org/officeDocument/2006/relationships/hyperlink" Target="https://www.ccsa.org.cn/api/portalsFile/downloadOldFile?type=19&amp;oldFileUrl=ITU-R/M.2012-6/CCSA.36.455V1130.doc" TargetMode="External"/><Relationship Id="rId4043" Type="http://schemas.openxmlformats.org/officeDocument/2006/relationships/hyperlink" Target="https://members.tsdsi.in/index.php/s/PJDJoNBmFfyq2P7" TargetMode="External"/><Relationship Id="rId4250" Type="http://schemas.openxmlformats.org/officeDocument/2006/relationships/hyperlink" Target="http://www.wimaxforum.org/files/WMF-IMT-Advanced-Spec-T28-001-R020v01.pdf" TargetMode="External"/><Relationship Id="rId1704" Type="http://schemas.openxmlformats.org/officeDocument/2006/relationships/hyperlink" Target="https://www.ttc.or.jp/st/docs/3gpps2015/TS/TS-3GA-36.443(Rel11)v11.4.0.pdf" TargetMode="External"/><Relationship Id="rId4110" Type="http://schemas.openxmlformats.org/officeDocument/2006/relationships/hyperlink" Target="http://committee.tta.or.kr/data/ttasDown.jsp?kind=ttastd&amp;pk_num=TTAT.3G-37.571-4V12.6.0" TargetMode="External"/><Relationship Id="rId1911" Type="http://schemas.openxmlformats.org/officeDocument/2006/relationships/hyperlink" Target="https://www.etsi.org/deliver/etsi_ts/136400_136499/136456/15.00.00_60/ts_136456v150000p.pdf" TargetMode="External"/><Relationship Id="rId3669" Type="http://schemas.openxmlformats.org/officeDocument/2006/relationships/hyperlink" Target="https://www.ccsa.org.cn/api/portalsFile/downloadOldFile?type=19&amp;oldFileUrl=ITU-R/M.2012-6/CCSA.36.521-3V1450.doc" TargetMode="External"/><Relationship Id="rId797" Type="http://schemas.openxmlformats.org/officeDocument/2006/relationships/hyperlink" Target="https://www.ccsa.org.cn/api/portalsFile/downloadOldFile?type=19&amp;oldFileUrl=ITU-R/M.2012-6/CCSA.36.331V1730.doc" TargetMode="External"/><Relationship Id="rId2478" Type="http://schemas.openxmlformats.org/officeDocument/2006/relationships/hyperlink" Target="http://committee.tta.or.kr/data/ttasDown.jsp?kind=ttastd&amp;pk_num=TTAT.3G-25.446V11.0.0" TargetMode="External"/><Relationship Id="rId3876" Type="http://schemas.openxmlformats.org/officeDocument/2006/relationships/hyperlink" Target="http://committee.tta.or.kr/data/ttasDown.jsp?kind=ttastd&amp;pk_num=TTAT.3G-36.579-3V13.2.0" TargetMode="External"/><Relationship Id="rId1287" Type="http://schemas.openxmlformats.org/officeDocument/2006/relationships/hyperlink" Target="https://www.etsi.org/deliver/etsi_ts/136400_136499/136420/12.01.00_60/ts_136420v120100p.pdf" TargetMode="External"/><Relationship Id="rId2685" Type="http://schemas.openxmlformats.org/officeDocument/2006/relationships/hyperlink" Target="https://members.tsdsi.in/index.php/s/NWadC5dNboZ2bnz" TargetMode="External"/><Relationship Id="rId2892" Type="http://schemas.openxmlformats.org/officeDocument/2006/relationships/hyperlink" Target="https://www.etsi.org/deliver/etsi_ts/136100_136199/136124/16.03.00_60/ts_136124v160300p.pdf" TargetMode="External"/><Relationship Id="rId3529" Type="http://schemas.openxmlformats.org/officeDocument/2006/relationships/hyperlink" Target="https://www.atis.org/3gpp-transpositions%20-%20Rel-15" TargetMode="External"/><Relationship Id="rId3736" Type="http://schemas.openxmlformats.org/officeDocument/2006/relationships/hyperlink" Target="https://www.etsi.org/deliver/etsi_ts/136500_136599/13652301/17.04.00_60/ts_13652301v170400p.pdf" TargetMode="External"/><Relationship Id="rId3943" Type="http://schemas.openxmlformats.org/officeDocument/2006/relationships/hyperlink" Target="https://www.arib.or.jp/english/html/overview/doc/T120_T23_SPECS/ARIB-STD-T120/Rel15/36/A36579-7-f40.pdf" TargetMode="External"/><Relationship Id="rId657" Type="http://schemas.openxmlformats.org/officeDocument/2006/relationships/hyperlink" Target="https://www.arib.or.jp/english/html/overview/doc/T120_T23_SPECS/ARIB-STD-T120/Rel10/36/A36322-a00.pdf" TargetMode="External"/><Relationship Id="rId864" Type="http://schemas.openxmlformats.org/officeDocument/2006/relationships/hyperlink" Target="https://www.atis.org/3gpp-documents/Rel15/" TargetMode="External"/><Relationship Id="rId1494" Type="http://schemas.openxmlformats.org/officeDocument/2006/relationships/hyperlink" Target="https://www.ttc.or.jp/st/docs/3gpps2018/TS/TS-3GA-36.424(Rel14)v14.1.0.pdf" TargetMode="External"/><Relationship Id="rId2338" Type="http://schemas.openxmlformats.org/officeDocument/2006/relationships/hyperlink" Target="https://www.etsi.org/deliver/etsi_ts/137400_137499/137462/16.00.00_60/ts_137462v160000p.pdf" TargetMode="External"/><Relationship Id="rId2545" Type="http://schemas.openxmlformats.org/officeDocument/2006/relationships/hyperlink" Target="https://www.arib.or.jp/english/html/overview/doc/T120_T23_SPECS/ARIB-STD-T120/Rel15/36/A36101-fk0.pdf" TargetMode="External"/><Relationship Id="rId2752" Type="http://schemas.openxmlformats.org/officeDocument/2006/relationships/hyperlink" Target="http://committee.tta.or.kr/data/ttasDown.jsp?kind=ttastd&amp;pk_num=TTAT.3G-36.113V12.3.0" TargetMode="External"/><Relationship Id="rId3803" Type="http://schemas.openxmlformats.org/officeDocument/2006/relationships/hyperlink" Target="https://members.tsdsi.in/index.php/s/aoyMf6eEcrg6yJA" TargetMode="External"/><Relationship Id="rId517" Type="http://schemas.openxmlformats.org/officeDocument/2006/relationships/hyperlink" Target="https://members.tsdsi.in/index.php/s/2kJ6i3M3DBKkbfZ" TargetMode="External"/><Relationship Id="rId724" Type="http://schemas.openxmlformats.org/officeDocument/2006/relationships/hyperlink" Target="https://www.atis.org/3gpp-documents/Rel99-14/" TargetMode="External"/><Relationship Id="rId931" Type="http://schemas.openxmlformats.org/officeDocument/2006/relationships/hyperlink" Target="https://www.arib.or.jp/english/html/overview/doc/T120_T23_SPECS/ARIB-STD-T120/Rel12/37/A37320-c20.pdf" TargetMode="External"/><Relationship Id="rId1147" Type="http://schemas.openxmlformats.org/officeDocument/2006/relationships/hyperlink" Target="https://www.atis.org/3gpp-documents/Rel99-14/" TargetMode="External"/><Relationship Id="rId1354" Type="http://schemas.openxmlformats.org/officeDocument/2006/relationships/hyperlink" Target="https://members.tsdsi.in/index.php/s/oHQTHbiE4GnTJcF" TargetMode="External"/><Relationship Id="rId1561" Type="http://schemas.openxmlformats.org/officeDocument/2006/relationships/hyperlink" Target="https://www.atis.org/3gpp-documents/Rel99-14/" TargetMode="External"/><Relationship Id="rId2405" Type="http://schemas.openxmlformats.org/officeDocument/2006/relationships/hyperlink" Target="https://members.tsdsi.in/s/PAP6n6fkQcXgd5c" TargetMode="External"/><Relationship Id="rId2612" Type="http://schemas.openxmlformats.org/officeDocument/2006/relationships/hyperlink" Target="https://www.ccsa.org.cn/api/portalsFile/downloadOldFile?type=19&amp;oldFileUrl=ITU-R/M.2012-6/CCSA.36.106V1070.doc" TargetMode="External"/><Relationship Id="rId60" Type="http://schemas.openxmlformats.org/officeDocument/2006/relationships/hyperlink" Target="https://www.etsi.org/deliver/etsi_ts/136200_136299/136201/14.01.00_60/ts_136201v140100p.pdf" TargetMode="External"/><Relationship Id="rId1007" Type="http://schemas.openxmlformats.org/officeDocument/2006/relationships/hyperlink" Target="http://committee.tta.or.kr/data/ttasDown.jsp?kind=ttastd&amp;pk_num=TTAT.3G-36.401V13.2.0" TargetMode="External"/><Relationship Id="rId1214" Type="http://schemas.openxmlformats.org/officeDocument/2006/relationships/hyperlink" Target="https://www.ccsa.org.cn/api/portalsFile/downloadOldFile?type=19&amp;oldFileUrl=ITU-R/M.2012-6/CCSA.36.413V16110.doc" TargetMode="External"/><Relationship Id="rId1421" Type="http://schemas.openxmlformats.org/officeDocument/2006/relationships/hyperlink" Target="http://committee.tta.or.kr/data/ttasDown.jsp?kind=ttastd&amp;pk_num=TTAT.3G-36.423V10.7.0" TargetMode="External"/><Relationship Id="rId3179" Type="http://schemas.openxmlformats.org/officeDocument/2006/relationships/hyperlink" Target="https://www.ccsa.org.cn/api/portalsFile/downloadOldFile?type=19&amp;oldFileUrl=ITU-R/M.2012-6/CCSA.37.105V1480.doc" TargetMode="External"/><Relationship Id="rId3386" Type="http://schemas.openxmlformats.org/officeDocument/2006/relationships/hyperlink" Target="https://www.ccsa.org.cn/api/portalsFile/downloadOldFile?type=19&amp;oldFileUrl=ITU-R/M.2012-6/CCSA.37.171V1470.doc" TargetMode="External"/><Relationship Id="rId3593" Type="http://schemas.openxmlformats.org/officeDocument/2006/relationships/hyperlink" Target="http://committee.tta.or.kr/data/ttasDown.jsp?kind=ttastd&amp;pk_num=TTAT.3G-36.521-1V17.5.0" TargetMode="External"/><Relationship Id="rId2195" Type="http://schemas.openxmlformats.org/officeDocument/2006/relationships/hyperlink" Target="https://members.tsdsi.in/index.php/s/si9g3X7gKpXAqM2" TargetMode="External"/><Relationship Id="rId3039" Type="http://schemas.openxmlformats.org/officeDocument/2006/relationships/hyperlink" Target="https://www.ccsa.org.cn/api/portalsFile/downloadOldFile?type=19&amp;oldFileUrl=ITU-R/M.2012-6/CCSA.36.171V1020.doc" TargetMode="External"/><Relationship Id="rId3246" Type="http://schemas.openxmlformats.org/officeDocument/2006/relationships/hyperlink" Target="https://members.tsdsi.in/index.php/s/4y3yJTMee9bzKbL" TargetMode="External"/><Relationship Id="rId3453" Type="http://schemas.openxmlformats.org/officeDocument/2006/relationships/hyperlink" Target="https://www.etsi.org/deliver/etsi_ts/136500_136599/136508/10.05.00_60/ts_136508v100500p.pdf" TargetMode="External"/><Relationship Id="rId167" Type="http://schemas.openxmlformats.org/officeDocument/2006/relationships/hyperlink" Target="https://www.ccsa.org.cn/api/portalsFile/downloadOldFile?type=19&amp;oldFileUrl=ITU-R/M.2012-6/CCSA.36.212V1670.doc" TargetMode="External"/><Relationship Id="rId374" Type="http://schemas.openxmlformats.org/officeDocument/2006/relationships/hyperlink" Target="http://committee.tta.or.kr/data/ttasDown.jsp?kind=ttastd&amp;pk_num=TTAT.3G-36.302V10.6.0" TargetMode="External"/><Relationship Id="rId581" Type="http://schemas.openxmlformats.org/officeDocument/2006/relationships/hyperlink" Target="https://www.ccsa.org.cn/api/portalsFile/downloadOldFile?type=19&amp;oldFileUrl=ITU-R/M.2012-6/CCSA.36.314V1310.doc" TargetMode="External"/><Relationship Id="rId2055" Type="http://schemas.openxmlformats.org/officeDocument/2006/relationships/hyperlink" Target="https://www.ccsa.org.cn/api/portalsFile/downloadOldFile?type=19&amp;oldFileUrl=ITU-R/M.2012-6/CCSA.36.461V1300.doc" TargetMode="External"/><Relationship Id="rId2262" Type="http://schemas.openxmlformats.org/officeDocument/2006/relationships/hyperlink" Target="http://committee.tta.or.kr/data/ttasDown.jsp?kind=ttastd&amp;pk_num=TTAT.3G-37.461V11.3.0" TargetMode="External"/><Relationship Id="rId3106" Type="http://schemas.openxmlformats.org/officeDocument/2006/relationships/hyperlink" Target="https://www.etsi.org/deliver/etsi_ts/136300_136399/136307/13.15.00_60/ts_136307v131500p.pdf" TargetMode="External"/><Relationship Id="rId3660" Type="http://schemas.openxmlformats.org/officeDocument/2006/relationships/hyperlink" Target="http://committee.tta.or.kr/data/ttasDown.jsp?kind=ttastd&amp;pk_num=TTAT.3G-36.521-3V12.12.0" TargetMode="External"/><Relationship Id="rId234" Type="http://schemas.openxmlformats.org/officeDocument/2006/relationships/hyperlink" Target="https://www.etsi.org/deliver/etsi_ts/136200_136299/136214/11.01.00_60/ts_136214v110100p.pdf" TargetMode="External"/><Relationship Id="rId3313" Type="http://schemas.openxmlformats.org/officeDocument/2006/relationships/hyperlink" Target="https://www.atis.org/3gpp-documents/Rel15/" TargetMode="External"/><Relationship Id="rId3520" Type="http://schemas.openxmlformats.org/officeDocument/2006/relationships/hyperlink" Target="https://members.tsdsi.in/index.php/s/mA3g4BdEQYjpDQb" TargetMode="External"/><Relationship Id="rId441" Type="http://schemas.openxmlformats.org/officeDocument/2006/relationships/hyperlink" Target="https://www.arib.or.jp/english/html/overview/doc/T120_T23_SPECS/ARIB-STD-T120/Rel14/36/A36304-e70.pdf" TargetMode="External"/><Relationship Id="rId1071" Type="http://schemas.openxmlformats.org/officeDocument/2006/relationships/hyperlink" Target="https://www.etsi.org/deliver/etsi_ts/136400_136499/136410/16.00.00_60/ts_136410v160000p.pdf" TargetMode="External"/><Relationship Id="rId2122" Type="http://schemas.openxmlformats.org/officeDocument/2006/relationships/hyperlink" Target="https://www.etsi.org/deliver/etsi_ts/136400_136499/136463/14.02.00_60/ts_136463v140200p.pdf" TargetMode="External"/><Relationship Id="rId301" Type="http://schemas.openxmlformats.org/officeDocument/2006/relationships/hyperlink" Target="https://members.tsdsi.in/index.php/s/6B56Y3Y9SD3wr5P" TargetMode="External"/><Relationship Id="rId1888" Type="http://schemas.openxmlformats.org/officeDocument/2006/relationships/hyperlink" Target="https://members.tsdsi.in/index.php/s/Yecb9JgRDmLDbrz" TargetMode="External"/><Relationship Id="rId2939" Type="http://schemas.openxmlformats.org/officeDocument/2006/relationships/hyperlink" Target="https://www.ccsa.org.cn/api/portalsFile/downloadOldFile?type=19&amp;oldFileUrl=ITU-R/M.2012-6/CCSA.36.133V16150.rar" TargetMode="External"/><Relationship Id="rId4087" Type="http://schemas.openxmlformats.org/officeDocument/2006/relationships/hyperlink" Target="https://www.arib.or.jp/english/html/overview/doc/T120_T23_SPECS/ARIB-STD-T120/Rel16/37/A37571-3-ge0.pdf" TargetMode="External"/><Relationship Id="rId1748" Type="http://schemas.openxmlformats.org/officeDocument/2006/relationships/hyperlink" Target="https://www.ccsa.org.cn/api/portalsFile/downloadOldFile?type=19&amp;oldFileUrl=ITU-R/M.2012-6/CCSA.36.444V1160.doc" TargetMode="External"/><Relationship Id="rId4154" Type="http://schemas.openxmlformats.org/officeDocument/2006/relationships/hyperlink" Target="https://www.atis.org/3gpp-documents/Rel99-14/" TargetMode="External"/><Relationship Id="rId1955" Type="http://schemas.openxmlformats.org/officeDocument/2006/relationships/hyperlink" Target="http://committee.tta.or.kr/data/ttasDown.jsp?kind=ttastd&amp;pk_num=TTAT.3G-36.457V15.0.0" TargetMode="External"/><Relationship Id="rId3170" Type="http://schemas.openxmlformats.org/officeDocument/2006/relationships/hyperlink" Target="https://www.etsi.org/deliver/etsi_ts/137100_137199/137104/17.07.00_60/ts_137104v170700p.pdf" TargetMode="External"/><Relationship Id="rId4014" Type="http://schemas.openxmlformats.org/officeDocument/2006/relationships/hyperlink" Target="http://committee.tta.or.kr/data/ttasDown.jsp?kind=ttastd&amp;pk_num=TTAT.3G-37.571-2V10.10.0" TargetMode="External"/><Relationship Id="rId4221" Type="http://schemas.openxmlformats.org/officeDocument/2006/relationships/hyperlink" Target="http://www.tta.or.kr/data/ttasDown.jsp?where=14688&amp;pk_num=TTAE.IE-802.16-2009" TargetMode="External"/><Relationship Id="rId1608" Type="http://schemas.openxmlformats.org/officeDocument/2006/relationships/hyperlink" Target="https://www.ttc.or.jp/st/docs/3gpps2013/TS/TS-3GA-36.441(Rel11)v11.0.0.pdf" TargetMode="External"/><Relationship Id="rId1815" Type="http://schemas.openxmlformats.org/officeDocument/2006/relationships/hyperlink" Target="https://www.etsi.org/deliver/etsi_ts/136400_136499/136445/14.00.00_60/ts_136445v140000p.pdf" TargetMode="External"/><Relationship Id="rId3030" Type="http://schemas.openxmlformats.org/officeDocument/2006/relationships/hyperlink" Target="https://members.tsdsi.in/index.php/s/JpKeWYn975DjQEi" TargetMode="External"/><Relationship Id="rId3987" Type="http://schemas.openxmlformats.org/officeDocument/2006/relationships/hyperlink" Target="https://www.ccsa.org.cn/api/portalsFile/downloadOldFile?type=19&amp;oldFileUrl=ITU-R/M.2012-6/CCSA.37.571-1V1330.doc" TargetMode="External"/><Relationship Id="rId2589" Type="http://schemas.openxmlformats.org/officeDocument/2006/relationships/hyperlink" Target="https://www.ccsa.org.cn/api/portalsFile/downloadOldFile?type=19&amp;oldFileUrl=ITU-R/M.2012-6/CCSA.36.104V14110.doc" TargetMode="External"/><Relationship Id="rId2796" Type="http://schemas.openxmlformats.org/officeDocument/2006/relationships/hyperlink" Target="https://members.tsdsi.in/index.php/s/qLawCJ4AKs6PyQf" TargetMode="External"/><Relationship Id="rId3847" Type="http://schemas.openxmlformats.org/officeDocument/2006/relationships/hyperlink" Target="https://www.arib.or.jp/english/html/overview/doc/T120_T23_SPECS/ARIB-STD-T120/Rel15/36/A36579-1-f80.pdf" TargetMode="External"/><Relationship Id="rId768" Type="http://schemas.openxmlformats.org/officeDocument/2006/relationships/hyperlink" Target="https://www.etsi.org/deliver/etsi_ts/136300_136399/136331/12.20.00_60/ts_136331v122000p.pdf" TargetMode="External"/><Relationship Id="rId975" Type="http://schemas.openxmlformats.org/officeDocument/2006/relationships/hyperlink" Target="https://www.ccsa.org.cn/api/portalsFile/downloadOldFile?type=19&amp;oldFileUrl=ITU-R/M.2012-6/CCSA.37.355V1690.doc" TargetMode="External"/><Relationship Id="rId1398" Type="http://schemas.openxmlformats.org/officeDocument/2006/relationships/hyperlink" Target="https://www.ttc.or.jp/st/docs/3gpps2018/TS/TS-3GA-36.422(Rel14)v14.0.0.pdf" TargetMode="External"/><Relationship Id="rId2449" Type="http://schemas.openxmlformats.org/officeDocument/2006/relationships/hyperlink" Target="https://www.atis.org/3gpp-transpositions%20-%20Rel-17" TargetMode="External"/><Relationship Id="rId2656" Type="http://schemas.openxmlformats.org/officeDocument/2006/relationships/hyperlink" Target="http://committee.tta.or.kr/data/ttasDown.jsp?kind=ttastd&amp;pk_num=TTAT.3G-36.111V11.4.0" TargetMode="External"/><Relationship Id="rId2863" Type="http://schemas.openxmlformats.org/officeDocument/2006/relationships/hyperlink" Target="https://members.tsdsi.in/s/kX9R4WW3Ry8BX5D" TargetMode="External"/><Relationship Id="rId3707" Type="http://schemas.openxmlformats.org/officeDocument/2006/relationships/hyperlink" Target="https://members.tsdsi.in/index.php/s/AyaiyNt2Bapn8g9" TargetMode="External"/><Relationship Id="rId3914" Type="http://schemas.openxmlformats.org/officeDocument/2006/relationships/hyperlink" Target="https://www.atis.org/3gpp-transpositions%20-%20Rel-16" TargetMode="External"/><Relationship Id="rId628" Type="http://schemas.openxmlformats.org/officeDocument/2006/relationships/hyperlink" Target="https://www.atis.org/3gpp-documents/Rel99-14/" TargetMode="External"/><Relationship Id="rId835" Type="http://schemas.openxmlformats.org/officeDocument/2006/relationships/hyperlink" Target="https://members.tsdsi.in/index.php/s/f2pmS6dSwAGMXfm" TargetMode="External"/><Relationship Id="rId1258" Type="http://schemas.openxmlformats.org/officeDocument/2006/relationships/hyperlink" Target="https://members.tsdsi.in/index.php/s/rBbRyPf5gQZrJsm" TargetMode="External"/><Relationship Id="rId1465" Type="http://schemas.openxmlformats.org/officeDocument/2006/relationships/hyperlink" Target="https://www.atis.org/3gpp-documents/Rel99-14/" TargetMode="External"/><Relationship Id="rId1672" Type="http://schemas.openxmlformats.org/officeDocument/2006/relationships/hyperlink" Target="https://members.tsdsi.in/index.php/s/NtGnpsyFSKDGisN" TargetMode="External"/><Relationship Id="rId2309" Type="http://schemas.openxmlformats.org/officeDocument/2006/relationships/hyperlink" Target="https://members.tsdsi.in/index.php/s/HNjdnmFpTQjoDdW" TargetMode="External"/><Relationship Id="rId2516" Type="http://schemas.openxmlformats.org/officeDocument/2006/relationships/hyperlink" Target="https://www.atis.org/3gpp-transpositions%20-%20Rel-10" TargetMode="External"/><Relationship Id="rId2723" Type="http://schemas.openxmlformats.org/officeDocument/2006/relationships/hyperlink" Target="https://www.arib.or.jp/english/html/overview/doc/T120_T23_SPECS/ARIB-STD-T120/Rel16/36/A36112-g00.pdf" TargetMode="External"/><Relationship Id="rId1118" Type="http://schemas.openxmlformats.org/officeDocument/2006/relationships/hyperlink" Target="https://www.ccsa.org.cn/api/portalsFile/downloadOldFile?type=19&amp;oldFileUrl=ITU-R/M.2012-6/CCSA.36.411V1600.doc" TargetMode="External"/><Relationship Id="rId1325" Type="http://schemas.openxmlformats.org/officeDocument/2006/relationships/hyperlink" Target="http://committee.tta.or.kr/data/ttasDown.jsp?kind=ttastd&amp;pk_num=TTAT.3G-36.421V10.0.1" TargetMode="External"/><Relationship Id="rId1532" Type="http://schemas.openxmlformats.org/officeDocument/2006/relationships/hyperlink" Target="https://www.ccsa.org.cn/api/portalsFile/downloadOldFile?type=19&amp;oldFileUrl=ITU-R/M.2012-6/CCSA.36.425V1500.doc" TargetMode="External"/><Relationship Id="rId2930" Type="http://schemas.openxmlformats.org/officeDocument/2006/relationships/hyperlink" Target="http://committee.tta.or.kr/data/ttasDown.jsp?kind=ttastd&amp;pk_num=TTAT.3G-36.133V14.23.0" TargetMode="External"/><Relationship Id="rId902" Type="http://schemas.openxmlformats.org/officeDocument/2006/relationships/hyperlink" Target="https://members.tsdsi.in/index.php/s/FMT7KpL9YbN92ZX" TargetMode="External"/><Relationship Id="rId3497" Type="http://schemas.openxmlformats.org/officeDocument/2006/relationships/hyperlink" Target="http://committee.tta.or.kr/data/ttasDown.jsp?kind=ttastd&amp;pk_num=TTAT.3G-36.508V17.4.0" TargetMode="External"/><Relationship Id="rId31" Type="http://schemas.openxmlformats.org/officeDocument/2006/relationships/header" Target="header6.xml"/><Relationship Id="rId2099" Type="http://schemas.openxmlformats.org/officeDocument/2006/relationships/hyperlink" Target="https://members.tsdsi.in/index.php/s/H9iiG9iA3ZAskQz" TargetMode="External"/><Relationship Id="rId278" Type="http://schemas.openxmlformats.org/officeDocument/2006/relationships/hyperlink" Target="http://committee.tta.or.kr/data/ttasDown.jsp?kind=ttastd&amp;pk_num=TTAT.3G-36.216V10.3.1" TargetMode="External"/><Relationship Id="rId3357" Type="http://schemas.openxmlformats.org/officeDocument/2006/relationships/hyperlink" Target="http://committee.tta.or.kr/data/ttasDown.jsp?kind=ttastd&amp;pk_num=TTAT.3G-37.145-2V13.13.1" TargetMode="External"/><Relationship Id="rId3564" Type="http://schemas.openxmlformats.org/officeDocument/2006/relationships/hyperlink" Target="https://www.arib.or.jp/english/html/overview/doc/T120_T23_SPECS/ARIB-STD-T120/Rel13/36/A36521-1-d40.pdf" TargetMode="External"/><Relationship Id="rId3771" Type="http://schemas.openxmlformats.org/officeDocument/2006/relationships/hyperlink" Target="https://www.ccsa.org.cn/api/portalsFile/downloadOldFile?type=19&amp;oldFileUrl=ITU-R/M.2012-6/CCSA.36.523-2V1560.doc" TargetMode="External"/><Relationship Id="rId485" Type="http://schemas.openxmlformats.org/officeDocument/2006/relationships/hyperlink" Target="https://www.ccsa.org.cn/api/portalsFile/downloadOldFile?type=19&amp;oldFileUrl=ITU-R/M.2012-6/CCSA.36.305V1300.doc" TargetMode="External"/><Relationship Id="rId692" Type="http://schemas.openxmlformats.org/officeDocument/2006/relationships/hyperlink" Target="http://committee.tta.or.kr/data/ttasDown.jsp?kind=ttastd&amp;pk_num=TTAT.3G-36.322V15.4.0" TargetMode="External"/><Relationship Id="rId2166" Type="http://schemas.openxmlformats.org/officeDocument/2006/relationships/hyperlink" Target="http://committee.tta.or.kr/data/ttasDown.jsp?kind=ttastd&amp;pk_num=TTAT.3G-36.464V16.0.0" TargetMode="External"/><Relationship Id="rId2373" Type="http://schemas.openxmlformats.org/officeDocument/2006/relationships/hyperlink" Target="https://www.ccsa.org.cn/api/portalsFile/downloadOldFile?type=19&amp;oldFileUrl=ITU-R/M.2012-6/CCSA.37.466V1430.doc" TargetMode="External"/><Relationship Id="rId2580" Type="http://schemas.openxmlformats.org/officeDocument/2006/relationships/hyperlink" Target="http://committee.tta.or.kr/data/ttasDown.jsp?kind=ttastd&amp;pk_num=TTAT.3G-36.104V12.14.0" TargetMode="External"/><Relationship Id="rId3217" Type="http://schemas.openxmlformats.org/officeDocument/2006/relationships/hyperlink" Target="http://committee.tta.or.kr/data/ttasDown.jsp?kind=ttastd&amp;pk_num=TTAT.3G-37.113V13.4.0" TargetMode="External"/><Relationship Id="rId3424" Type="http://schemas.openxmlformats.org/officeDocument/2006/relationships/hyperlink" Target="https://members.tsdsi.in/index.php/s/fAkXpxKFT66cAkw" TargetMode="External"/><Relationship Id="rId3631" Type="http://schemas.openxmlformats.org/officeDocument/2006/relationships/hyperlink" Target="https://www.atis.org/3gpp-transpositions%20-%20Rel-16" TargetMode="External"/><Relationship Id="rId138" Type="http://schemas.openxmlformats.org/officeDocument/2006/relationships/hyperlink" Target="https://www.etsi.org/deliver/etsi_ts/136200_136299/136212/11.07.00_60/ts_136212v110700p.pdf" TargetMode="External"/><Relationship Id="rId345" Type="http://schemas.openxmlformats.org/officeDocument/2006/relationships/hyperlink" Target="https://www.arib.or.jp/english/html/overview/doc/T120_T23_SPECS/ARIB-STD-T120/Rel14/36/A36300-ed0.pdf" TargetMode="External"/><Relationship Id="rId552" Type="http://schemas.openxmlformats.org/officeDocument/2006/relationships/hyperlink" Target="https://www.etsi.org/deliver/etsi_ts/136300_136399/136306/16.10.00_60/ts_136306v161000p.pdf" TargetMode="External"/><Relationship Id="rId1182" Type="http://schemas.openxmlformats.org/officeDocument/2006/relationships/hyperlink" Target="https://www.ttc.or.jp/st/docs/3gpps2014/TS/TS-3GA-36.413(Rel10)v10.9.0.pdf" TargetMode="External"/><Relationship Id="rId2026" Type="http://schemas.openxmlformats.org/officeDocument/2006/relationships/hyperlink" Target="https://members.tsdsi.in/index.php/s/C7MjjATKtrgsetX" TargetMode="External"/><Relationship Id="rId2233" Type="http://schemas.openxmlformats.org/officeDocument/2006/relationships/hyperlink" Target="https://www.arib.or.jp/english/html/overview/doc/T120_T23_SPECS/ARIB-STD-T120/Rel15/37/A37460-f20.pdf" TargetMode="External"/><Relationship Id="rId2440" Type="http://schemas.openxmlformats.org/officeDocument/2006/relationships/hyperlink" Target="https://www.etsi.org/deliver/etsi_ts/137400_137499/137473/17.01.00_60/ts_137473v170100p.pdf" TargetMode="External"/><Relationship Id="rId205" Type="http://schemas.openxmlformats.org/officeDocument/2006/relationships/hyperlink" Target="https://members.tsdsi.in/s/6Ds22P4syXD7THL" TargetMode="External"/><Relationship Id="rId412" Type="http://schemas.openxmlformats.org/officeDocument/2006/relationships/hyperlink" Target="https://www.atis.org/3gpp-transpositions%20-%20Rel-17" TargetMode="External"/><Relationship Id="rId1042" Type="http://schemas.openxmlformats.org/officeDocument/2006/relationships/hyperlink" Target="https://members.tsdsi.in/index.php/s/8CybmdLzF5gCzWs" TargetMode="External"/><Relationship Id="rId2300" Type="http://schemas.openxmlformats.org/officeDocument/2006/relationships/hyperlink" Target="https://www.atis.org/3gpp-documents/Rel99-14/" TargetMode="External"/><Relationship Id="rId4198" Type="http://schemas.openxmlformats.org/officeDocument/2006/relationships/hyperlink" Target="http://www.arib.or.jp/IMT-Advanced/WirelessMAN-Advanced.1.30/ARIB%20STD-T105%20Annex%203_IEEE%20Std%20802%2016h-2010.pdf" TargetMode="External"/><Relationship Id="rId1999" Type="http://schemas.openxmlformats.org/officeDocument/2006/relationships/hyperlink" Target="https://www.atis.org/3gpp-documents/Rel16/" TargetMode="External"/><Relationship Id="rId4058" Type="http://schemas.openxmlformats.org/officeDocument/2006/relationships/hyperlink" Target="https://www.atis.org/3gpp-documents/Rel99-14/" TargetMode="External"/><Relationship Id="rId4265" Type="http://schemas.openxmlformats.org/officeDocument/2006/relationships/header" Target="header10.xml"/><Relationship Id="rId1859" Type="http://schemas.openxmlformats.org/officeDocument/2006/relationships/hyperlink" Target="http://committee.tta.or.kr/data/ttasDown.jsp?kind=ttastd&amp;pk_num=TTAT.3G-36.455V13.1.0" TargetMode="External"/><Relationship Id="rId3074" Type="http://schemas.openxmlformats.org/officeDocument/2006/relationships/hyperlink" Target="https://www.atis.org/3gpp-transpositions%20-%20Rel-16" TargetMode="External"/><Relationship Id="rId4125" Type="http://schemas.openxmlformats.org/officeDocument/2006/relationships/hyperlink" Target="https://www.ccsa.org.cn/api/portalsFile/downloadOldFile?type=19&amp;oldFileUrl=ITU-R/M.2012-6/CCSA.37.571-4V1570.doc" TargetMode="External"/><Relationship Id="rId1719" Type="http://schemas.openxmlformats.org/officeDocument/2006/relationships/hyperlink" Target="https://www.etsi.org/deliver/etsi_ts/136400_136499/136443/14.01.00_60/ts_136443v140100p.pdf" TargetMode="External"/><Relationship Id="rId1926" Type="http://schemas.openxmlformats.org/officeDocument/2006/relationships/hyperlink" Target="https://www.ttc.or.jp/st/docs/3gpp/2022/TS/TS-3GA-36.456v17.0.1.pdf" TargetMode="External"/><Relationship Id="rId3281" Type="http://schemas.openxmlformats.org/officeDocument/2006/relationships/hyperlink" Target="https://members.tsdsi.in/s/gzx4L4rQ9rcQL7W" TargetMode="External"/><Relationship Id="rId2090" Type="http://schemas.openxmlformats.org/officeDocument/2006/relationships/hyperlink" Target="https://www.atis.org/3gpp-documents/Rel99-14/" TargetMode="External"/><Relationship Id="rId3141" Type="http://schemas.openxmlformats.org/officeDocument/2006/relationships/hyperlink" Target="https://members.tsdsi.in/s/S8FBZPSsjjMQSC8" TargetMode="External"/><Relationship Id="rId3001" Type="http://schemas.openxmlformats.org/officeDocument/2006/relationships/hyperlink" Target="http://committee.tta.or.kr/data/ttasDown.jsp?kind=ttastd&amp;pk_num=TTAT.3G-36.143V10.7.0" TargetMode="External"/><Relationship Id="rId3958" Type="http://schemas.openxmlformats.org/officeDocument/2006/relationships/hyperlink" Target="https://www.etsi.org/deliver/etsi_ts/137500_137599/137544/15.00.00_60/ts_137544v150000p.pdf" TargetMode="External"/><Relationship Id="rId879" Type="http://schemas.openxmlformats.org/officeDocument/2006/relationships/hyperlink" Target="https://www.ccsa.org.cn/api/portalsFile/downloadOldFile?type=19&amp;oldFileUrl=ITU-R/M.2012-6/CCSA.36.360V1700.doc" TargetMode="External"/><Relationship Id="rId2767" Type="http://schemas.openxmlformats.org/officeDocument/2006/relationships/hyperlink" Target="https://www.ccsa.org.cn/api/portalsFile/downloadOldFile?type=19&amp;oldFileUrl=ITU-R/M.2012-6/CCSA.36.113V1540.doc" TargetMode="External"/><Relationship Id="rId739" Type="http://schemas.openxmlformats.org/officeDocument/2006/relationships/hyperlink" Target="https://members.tsdsi.in/s/BBLTcFk8xLAk4iL" TargetMode="External"/><Relationship Id="rId1369" Type="http://schemas.openxmlformats.org/officeDocument/2006/relationships/hyperlink" Target="https://www.atis.org/3gpp-documents/Rel99-14/" TargetMode="External"/><Relationship Id="rId1576" Type="http://schemas.openxmlformats.org/officeDocument/2006/relationships/hyperlink" Target="https://members.tsdsi.in/index.php/s/zk2a77pN7DCaMzN" TargetMode="External"/><Relationship Id="rId2974" Type="http://schemas.openxmlformats.org/officeDocument/2006/relationships/hyperlink" Target="https://www.atis.org/3gpp-transpositions%20-%20Rel-14" TargetMode="External"/><Relationship Id="rId3818" Type="http://schemas.openxmlformats.org/officeDocument/2006/relationships/hyperlink" Target="https://www.atis.org/3gpp-documents/Rel15/" TargetMode="External"/><Relationship Id="rId946" Type="http://schemas.openxmlformats.org/officeDocument/2006/relationships/hyperlink" Target="https://www.etsi.org/deliver/etsi_ts/137300_137399/137320/14.00.00_60/ts_137320v140000p.pdf" TargetMode="External"/><Relationship Id="rId1229" Type="http://schemas.openxmlformats.org/officeDocument/2006/relationships/hyperlink" Target="http://committee.tta.or.kr/data/ttasDown.jsp?kind=ttastd&amp;pk_num=TTAT.3G-36.414V10.1.0" TargetMode="External"/><Relationship Id="rId1783" Type="http://schemas.openxmlformats.org/officeDocument/2006/relationships/hyperlink" Target="https://www.atis.org/3gpp-transpositions%20-%20Rel-17" TargetMode="External"/><Relationship Id="rId1990" Type="http://schemas.openxmlformats.org/officeDocument/2006/relationships/hyperlink" Target="https://members.tsdsi.in/index.php/s/kKrsXngBGaKzS8n" TargetMode="External"/><Relationship Id="rId2627" Type="http://schemas.openxmlformats.org/officeDocument/2006/relationships/hyperlink" Target="https://www.ccsa.org.cn/api/portalsFile/downloadOldFile?type=19&amp;oldFileUrl=ITU-R/M.2012-6/CCSA.36.106V1300.doc" TargetMode="External"/><Relationship Id="rId2834" Type="http://schemas.openxmlformats.org/officeDocument/2006/relationships/hyperlink" Target="https://www.ccsa.org.cn/api/portalsFile/downloadOldFile?type=19&amp;oldFileUrl=ITU-R/M.2012-6/CCSA.36.117V1400.doc" TargetMode="External"/><Relationship Id="rId75" Type="http://schemas.openxmlformats.org/officeDocument/2006/relationships/hyperlink" Target="https://www.arib.or.jp/english/html/overview/doc/T120_T23_SPECS/ARIB-STD-T120/Rel17/36/A36201-h00.pdf" TargetMode="External"/><Relationship Id="rId806" Type="http://schemas.openxmlformats.org/officeDocument/2006/relationships/hyperlink" Target="http://committee.tta.or.kr/data/ttasDown.jsp?kind=ttastd&amp;pk_num=TTAT.3G-36.355V10.12.0" TargetMode="External"/><Relationship Id="rId1436" Type="http://schemas.openxmlformats.org/officeDocument/2006/relationships/hyperlink" Target="https://www.ccsa.org.cn/api/portalsFile/downloadOldFile?type=19&amp;oldFileUrl=ITU-R/M.2012-6/CCSA.36.423V1380.doc" TargetMode="External"/><Relationship Id="rId1643" Type="http://schemas.openxmlformats.org/officeDocument/2006/relationships/hyperlink" Target="http://committee.tta.or.kr/data/ttasDown.jsp?kind=ttastd&amp;pk_num=TTAT.3G-36.441V17.0.0" TargetMode="External"/><Relationship Id="rId1850" Type="http://schemas.openxmlformats.org/officeDocument/2006/relationships/hyperlink" Target="https://www.ccsa.org.cn/api/portalsFile/downloadOldFile?type=19&amp;oldFileUrl=ITU-R/M.2012-6/CCSA.36.455V1220.doc" TargetMode="External"/><Relationship Id="rId2901" Type="http://schemas.openxmlformats.org/officeDocument/2006/relationships/hyperlink" Target="https://www.arib.or.jp/english/html/overview/doc/T120_T23_SPECS/ARIB-STD-T120/Rel10/36/A36133-am0.pdf" TargetMode="External"/><Relationship Id="rId1503" Type="http://schemas.openxmlformats.org/officeDocument/2006/relationships/hyperlink" Target="https://www.etsi.org/deliver/etsi_ts/136400_136499/136424/16.00.00_60/ts_136424v160000p.pdf" TargetMode="External"/><Relationship Id="rId1710" Type="http://schemas.openxmlformats.org/officeDocument/2006/relationships/hyperlink" Target="https://www.ttc.or.jp/st/docs/3gpps2015/TS/TS-3GA-36.443(Rel12)v12.2.0.pdf" TargetMode="External"/><Relationship Id="rId3468" Type="http://schemas.openxmlformats.org/officeDocument/2006/relationships/hyperlink" Target="https://www.arib.or.jp/english/html/overview/doc/T120_T23_SPECS/ARIB-STD-T120/Rel13/36/A36508-d31.pdf" TargetMode="External"/><Relationship Id="rId3675" Type="http://schemas.openxmlformats.org/officeDocument/2006/relationships/hyperlink" Target="https://www.ccsa.org.cn/api/portalsFile/downloadOldFile?type=19&amp;oldFileUrl=ITU-R/M.2012-6/CCSA.36.521-3V1560.doc" TargetMode="External"/><Relationship Id="rId3882" Type="http://schemas.openxmlformats.org/officeDocument/2006/relationships/hyperlink" Target="http://committee.tta.or.kr/data/ttasDown.jsp?kind=ttastd&amp;pk_num=TTAT.3G-36.579-4V13.2.0" TargetMode="External"/><Relationship Id="rId389" Type="http://schemas.openxmlformats.org/officeDocument/2006/relationships/hyperlink" Target="https://www.ccsa.org.cn/api/portalsFile/downloadOldFile?type=19&amp;oldFileUrl=ITU-R/M.2012-6/CCSA.36.302V1380.doc" TargetMode="External"/><Relationship Id="rId596" Type="http://schemas.openxmlformats.org/officeDocument/2006/relationships/hyperlink" Target="http://committee.tta.or.kr/data/ttasDown.jsp?kind=ttastd&amp;pk_num=TTAT.3G-36.314V15.2.0" TargetMode="External"/><Relationship Id="rId2277" Type="http://schemas.openxmlformats.org/officeDocument/2006/relationships/hyperlink" Target="https://www.ccsa.org.cn/api/portalsFile/downloadOldFile?type=19&amp;oldFileUrl=ITU-R/M.2012-6/CCSA.37.461V1420.doc" TargetMode="External"/><Relationship Id="rId2484" Type="http://schemas.openxmlformats.org/officeDocument/2006/relationships/hyperlink" Target="http://committee.tta.or.kr/data/ttasDown.jsp?kind=ttastd&amp;pk_num=TTAT.3G-25.446V12.2.0" TargetMode="External"/><Relationship Id="rId2691" Type="http://schemas.openxmlformats.org/officeDocument/2006/relationships/hyperlink" Target="https://members.tsdsi.in/s/XS6MwzYddx8K38p" TargetMode="External"/><Relationship Id="rId3328" Type="http://schemas.openxmlformats.org/officeDocument/2006/relationships/hyperlink" Target="https://www.atis.org/3gpp-transpositions%20-%20Rel-13" TargetMode="External"/><Relationship Id="rId3535" Type="http://schemas.openxmlformats.org/officeDocument/2006/relationships/hyperlink" Target="https://www.atis.org/3gpp-transpositions%20-%20Rel-16" TargetMode="External"/><Relationship Id="rId3742" Type="http://schemas.openxmlformats.org/officeDocument/2006/relationships/hyperlink" Target="https://www.etsi.org/deliver/etsi_ts/136500_136599/13652302/10.03.00_60/ts_13652302v100300p.pdf" TargetMode="External"/><Relationship Id="rId249" Type="http://schemas.openxmlformats.org/officeDocument/2006/relationships/hyperlink" Target="https://www.arib.or.jp/english/html/overview/doc/T120_T23_SPECS/ARIB-STD-T120/Rel14/36/A36214-e40.pdf" TargetMode="External"/><Relationship Id="rId456" Type="http://schemas.openxmlformats.org/officeDocument/2006/relationships/hyperlink" Target="https://www.etsi.org/deliver/etsi_ts/136300_136399/136304/16.07.00_60/ts_136304v160700p.pdf" TargetMode="External"/><Relationship Id="rId663" Type="http://schemas.openxmlformats.org/officeDocument/2006/relationships/hyperlink" Target="https://www.arib.or.jp/english/html/overview/doc/T120_T23_SPECS/ARIB-STD-T120/Rel11/36/A36322-b00.pdf" TargetMode="External"/><Relationship Id="rId870" Type="http://schemas.openxmlformats.org/officeDocument/2006/relationships/hyperlink" Target="https://www.arib.or.jp/english/html/overview/doc/T120_T23_SPECS/ARIB-STD-T120/Rel16/36/A36360-g00.pdf" TargetMode="External"/><Relationship Id="rId1086" Type="http://schemas.openxmlformats.org/officeDocument/2006/relationships/hyperlink" Target="https://www.ttc.or.jp/st/docs/3gpps2011/TS/TS-3GA-36.411(Rel10)v10.1.0.pdf" TargetMode="External"/><Relationship Id="rId1293" Type="http://schemas.openxmlformats.org/officeDocument/2006/relationships/hyperlink" Target="https://www.etsi.org/deliver/etsi_ts/136400_136499/136420/13.00.00_60/ts_136420v130000p.pdf" TargetMode="External"/><Relationship Id="rId2137" Type="http://schemas.openxmlformats.org/officeDocument/2006/relationships/hyperlink" Target="https://www.arib.or.jp/english/html/overview/doc/T120_T23_SPECS/ARIB-STD-T120/Rel17/36/A36463-h00.pdf" TargetMode="External"/><Relationship Id="rId2344" Type="http://schemas.openxmlformats.org/officeDocument/2006/relationships/hyperlink" Target="https://www.etsi.org/deliver/etsi_ts/137400_137499/137462/17.00.00_60/ts_137462v170000p.pdf" TargetMode="External"/><Relationship Id="rId2551" Type="http://schemas.openxmlformats.org/officeDocument/2006/relationships/hyperlink" Target="https://www.arib.or.jp/english/html/overview/doc/T120_T23_SPECS/ARIB-STD-T120/Rel16/36/A36101-gf0.pdf" TargetMode="External"/><Relationship Id="rId109" Type="http://schemas.openxmlformats.org/officeDocument/2006/relationships/hyperlink" Target="https://members.tsdsi.in/index.php/s/MAxz8cc82Ta4swx" TargetMode="External"/><Relationship Id="rId316" Type="http://schemas.openxmlformats.org/officeDocument/2006/relationships/hyperlink" Target="https://www.atis.org/3gpp-transpositions%20-%20Rel-17" TargetMode="External"/><Relationship Id="rId523" Type="http://schemas.openxmlformats.org/officeDocument/2006/relationships/hyperlink" Target="https://members.tsdsi.in/index.php/s/eGBKHZRsbk32Ex5" TargetMode="External"/><Relationship Id="rId1153" Type="http://schemas.openxmlformats.org/officeDocument/2006/relationships/hyperlink" Target="https://www.atis.org/3gpp-documents/Rel99-14/" TargetMode="External"/><Relationship Id="rId2204" Type="http://schemas.openxmlformats.org/officeDocument/2006/relationships/hyperlink" Target="https://www.atis.org/3gpp-documents/Rel99-14/" TargetMode="External"/><Relationship Id="rId3602" Type="http://schemas.openxmlformats.org/officeDocument/2006/relationships/hyperlink" Target="https://www.ccsa.org.cn/api/portalsFile/downloadOldFile?type=19&amp;oldFileUrl=ITU-R/M.2012-6/CCSA.36.521-2V1140.doc" TargetMode="External"/><Relationship Id="rId730" Type="http://schemas.openxmlformats.org/officeDocument/2006/relationships/hyperlink" Target="https://www.atis.org/3gpp-documents/Rel99-14/" TargetMode="External"/><Relationship Id="rId1013" Type="http://schemas.openxmlformats.org/officeDocument/2006/relationships/hyperlink" Target="http://committee.tta.or.kr/data/ttasDown.jsp?kind=ttastd&amp;pk_num=TTAT.3G-36.401V14.0.0" TargetMode="External"/><Relationship Id="rId1360" Type="http://schemas.openxmlformats.org/officeDocument/2006/relationships/hyperlink" Target="https://members.tsdsi.in/index.php/s/DGRSem7PLiDpeSi" TargetMode="External"/><Relationship Id="rId2411" Type="http://schemas.openxmlformats.org/officeDocument/2006/relationships/hyperlink" Target="https://members.tsdsi.in/index.php/s/YypzZHQEjmZYYjS" TargetMode="External"/><Relationship Id="rId4169" Type="http://schemas.openxmlformats.org/officeDocument/2006/relationships/hyperlink" Target="https://members.tsdsi.in/index.php/s/X8si6GBjD72w99y" TargetMode="External"/><Relationship Id="rId1220" Type="http://schemas.openxmlformats.org/officeDocument/2006/relationships/hyperlink" Target="https://www.ccsa.org.cn/api/portalsFile/downloadOldFile?type=19&amp;oldFileUrl=ITU-R/M.2012-6/CCSA.36.413V1730.doc" TargetMode="External"/><Relationship Id="rId3185" Type="http://schemas.openxmlformats.org/officeDocument/2006/relationships/hyperlink" Target="https://www.etsi.org/deliver/etsi_ts/137100_137199/137105/15.17.00_60/ts_137105v151700p.pdf" TargetMode="External"/><Relationship Id="rId3392" Type="http://schemas.openxmlformats.org/officeDocument/2006/relationships/hyperlink" Target="https://www.ccsa.org.cn/api/portalsFile/downloadOldFile?type=19&amp;oldFileUrl=ITU-R/M.2012-6/CCSA.37.171V1540.doc" TargetMode="External"/><Relationship Id="rId4029" Type="http://schemas.openxmlformats.org/officeDocument/2006/relationships/hyperlink" Target="https://www.ccsa.org.cn/api/portalsFile/downloadOldFile?type=19&amp;oldFileUrl=ITU-R/M.2012-6/CCSA.37.571-2V1330.doc" TargetMode="External"/><Relationship Id="rId4236" Type="http://schemas.openxmlformats.org/officeDocument/2006/relationships/hyperlink" Target="http://www.tta.or.kr/data/ttasDown.jsp?where=14688&amp;pk_num=TTAE.IE-802.16m" TargetMode="External"/><Relationship Id="rId3045" Type="http://schemas.openxmlformats.org/officeDocument/2006/relationships/hyperlink" Target="https://www.ccsa.org.cn/api/portalsFile/downloadOldFile?type=19&amp;oldFileUrl=ITU-R/M.2012-6/CCSA.36.171V1110.doc" TargetMode="External"/><Relationship Id="rId3252" Type="http://schemas.openxmlformats.org/officeDocument/2006/relationships/hyperlink" Target="http://committee.tta.or.kr/data/ttasDown.jsp?kind=ttastd&amp;pk_num=TTAT.3G-37.114V15.9.0" TargetMode="External"/><Relationship Id="rId173" Type="http://schemas.openxmlformats.org/officeDocument/2006/relationships/hyperlink" Target="https://www.ccsa.org.cn/api/portalsFile/downloadOldFile?type=19&amp;oldFileUrl=ITU-R/M.2012-6/CCSA.36.212V1710.doc" TargetMode="External"/><Relationship Id="rId380" Type="http://schemas.openxmlformats.org/officeDocument/2006/relationships/hyperlink" Target="http://committee.tta.or.kr/data/ttasDown.jsp?kind=ttastd&amp;pk_num=TTAT.3G-36.302V11.5.0" TargetMode="External"/><Relationship Id="rId2061" Type="http://schemas.openxmlformats.org/officeDocument/2006/relationships/hyperlink" Target="https://www.ccsa.org.cn/api/portalsFile/downloadOldFile?type=19&amp;oldFileUrl=ITU-R/M.2012-6/CCSA.36.461V1400.doc" TargetMode="External"/><Relationship Id="rId3112" Type="http://schemas.openxmlformats.org/officeDocument/2006/relationships/hyperlink" Target="https://www.etsi.org/deliver/etsi_ts/136300_136399/136307/14.12.00_60/ts_136307v141200p.pdf" TargetMode="External"/><Relationship Id="rId240" Type="http://schemas.openxmlformats.org/officeDocument/2006/relationships/hyperlink" Target="https://www.etsi.org/deliver/etsi_ts/136200_136299/136214/12.03.00_60/ts_136214v120300p.pdf" TargetMode="External"/><Relationship Id="rId100" Type="http://schemas.openxmlformats.org/officeDocument/2006/relationships/hyperlink" Target="https://www.atis.org/3gpp-documents/Rel99-14/" TargetMode="External"/><Relationship Id="rId2878" Type="http://schemas.openxmlformats.org/officeDocument/2006/relationships/hyperlink" Target="https://www.atis.org/3gpp-transpositions%20-%20Rel-14" TargetMode="External"/><Relationship Id="rId3929" Type="http://schemas.openxmlformats.org/officeDocument/2006/relationships/hyperlink" Target="https://members.tsdsi.in/s/9YxCY5c3FsyBMKW" TargetMode="External"/><Relationship Id="rId4093" Type="http://schemas.openxmlformats.org/officeDocument/2006/relationships/hyperlink" Target="https://www.arib.or.jp/english/html/overview/doc/T120_T23_SPECS/ARIB-STD-T120/Rel10/37/A37571-4-aa0.pdf" TargetMode="External"/><Relationship Id="rId1687" Type="http://schemas.openxmlformats.org/officeDocument/2006/relationships/hyperlink" Target="https://www.atis.org/3gpp-transpositions%20-%20Rel-17" TargetMode="External"/><Relationship Id="rId1894" Type="http://schemas.openxmlformats.org/officeDocument/2006/relationships/hyperlink" Target="https://members.tsdsi.in/index.php/s/7ZNrFRPqAbte3mK" TargetMode="External"/><Relationship Id="rId2738" Type="http://schemas.openxmlformats.org/officeDocument/2006/relationships/hyperlink" Target="https://www.etsi.org/deliver/etsi_ts/136100_136199/136113/10.05.00_60/ts_136113v100500p.pdf" TargetMode="External"/><Relationship Id="rId2945" Type="http://schemas.openxmlformats.org/officeDocument/2006/relationships/hyperlink" Target="https://www.ccsa.org.cn/api/portalsFile/downloadOldFile?type=19&amp;oldFileUrl=ITU-R/M.2012-6/CCSA.36.133V1780.rar" TargetMode="External"/><Relationship Id="rId917" Type="http://schemas.openxmlformats.org/officeDocument/2006/relationships/hyperlink" Target="http://committee.tta.or.kr/data/ttasDown.jsp?kind=ttastd&amp;pk_num=TTAT.3G-36.361V17.0.0" TargetMode="External"/><Relationship Id="rId1547" Type="http://schemas.openxmlformats.org/officeDocument/2006/relationships/hyperlink" Target="http://committee.tta.or.kr/data/ttasDown.jsp?kind=ttastd&amp;pk_num=TTAT.3G-36.425V17.0.0" TargetMode="External"/><Relationship Id="rId1754" Type="http://schemas.openxmlformats.org/officeDocument/2006/relationships/hyperlink" Target="https://www.ccsa.org.cn/api/portalsFile/downloadOldFile?type=19&amp;oldFileUrl=ITU-R/M.2012-6/CCSA.36.444V1220.doc" TargetMode="External"/><Relationship Id="rId1961" Type="http://schemas.openxmlformats.org/officeDocument/2006/relationships/hyperlink" Target="http://committee.tta.or.kr/data/ttasDown.jsp?kind=ttastd&amp;pk_num=TTAT.3G-36.457V16.0.0" TargetMode="External"/><Relationship Id="rId2805" Type="http://schemas.openxmlformats.org/officeDocument/2006/relationships/hyperlink" Target="https://www.etsi.org/deliver/etsi_ts/136100_136199/136116/15.00.00_60/ts_136116v150000p.pdf" TargetMode="External"/><Relationship Id="rId4160" Type="http://schemas.openxmlformats.org/officeDocument/2006/relationships/hyperlink" Target="https://www.atis.org/3gpp-documents/Rel99-14/" TargetMode="External"/><Relationship Id="rId46" Type="http://schemas.openxmlformats.org/officeDocument/2006/relationships/hyperlink" Target="https://www.atis.org/3gpp-documents/Rel99-14/" TargetMode="External"/><Relationship Id="rId1407" Type="http://schemas.openxmlformats.org/officeDocument/2006/relationships/hyperlink" Target="https://www.etsi.org/deliver/etsi_ts/136400_136499/136422/16.01.00_60/ts_136422v160100p.pdf" TargetMode="External"/><Relationship Id="rId1614" Type="http://schemas.openxmlformats.org/officeDocument/2006/relationships/hyperlink" Target="https://www.ttc.or.jp/st/docs/3gpps2015/TS/TS-3GA-36.441(Rel12)v12.0.0.pdf" TargetMode="External"/><Relationship Id="rId1821" Type="http://schemas.openxmlformats.org/officeDocument/2006/relationships/hyperlink" Target="https://www.etsi.org/deliver/etsi_ts/136400_136499/136445/15.00.00_60/ts_136445v150000p.pdf" TargetMode="External"/><Relationship Id="rId4020" Type="http://schemas.openxmlformats.org/officeDocument/2006/relationships/hyperlink" Target="http://committee.tta.or.kr/data/ttasDown.jsp?kind=ttastd&amp;pk_num=TTAT.3G-37.571-2V11.1.0" TargetMode="External"/><Relationship Id="rId3579" Type="http://schemas.openxmlformats.org/officeDocument/2006/relationships/hyperlink" Target="https://www.etsi.org/deliver/etsi_ts/136500_136599/13652101/15.06.00_60/ts_13652101v150600p.pdf" TargetMode="External"/><Relationship Id="rId3786" Type="http://schemas.openxmlformats.org/officeDocument/2006/relationships/hyperlink" Target="http://committee.tta.or.kr/data/ttasDown.jsp?kind=ttastd&amp;pk_num=TTAT.3G-36.523-2V17.4.0" TargetMode="External"/><Relationship Id="rId2388" Type="http://schemas.openxmlformats.org/officeDocument/2006/relationships/hyperlink" Target="http://committee.tta.or.kr/data/ttasDown.jsp?kind=ttastd&amp;pk_num=TTAT.3G-37.466V16.0.0" TargetMode="External"/><Relationship Id="rId2595" Type="http://schemas.openxmlformats.org/officeDocument/2006/relationships/hyperlink" Target="https://www.ccsa.org.cn/api/portalsFile/downloadOldFile?type=19&amp;oldFileUrl=ITU-R/M.2012-6/CCSA.36.104V15150.doc" TargetMode="External"/><Relationship Id="rId3439" Type="http://schemas.openxmlformats.org/officeDocument/2006/relationships/hyperlink" Target="http://www.atis.org/3gpp-documents/Rel15" TargetMode="External"/><Relationship Id="rId3993" Type="http://schemas.openxmlformats.org/officeDocument/2006/relationships/hyperlink" Target="https://www.ccsa.org.cn/api/portalsFile/downloadOldFile?type=19&amp;oldFileUrl=ITU-R/M.2012-6/CCSA.37.571-1V1450.doc" TargetMode="External"/><Relationship Id="rId567" Type="http://schemas.openxmlformats.org/officeDocument/2006/relationships/hyperlink" Target="https://www.arib.or.jp/english/html/overview/doc/T120_T23_SPECS/ARIB-STD-T120/Rel11/36/A36314-b10.pdf" TargetMode="External"/><Relationship Id="rId1197" Type="http://schemas.openxmlformats.org/officeDocument/2006/relationships/hyperlink" Target="https://www.etsi.org/deliver/etsi_ts/136400_136499/136413/13.08.00_60/ts_136413v130800p.pdf" TargetMode="External"/><Relationship Id="rId2248" Type="http://schemas.openxmlformats.org/officeDocument/2006/relationships/hyperlink" Target="https://www.etsi.org/deliver/etsi_ts/137400_137499/137460/17.00.00_60/ts_137460v170000p.pdf" TargetMode="External"/><Relationship Id="rId3646" Type="http://schemas.openxmlformats.org/officeDocument/2006/relationships/hyperlink" Target="https://members.tsdsi.in/index.php/s/Gb5gAqHqYqz46wk" TargetMode="External"/><Relationship Id="rId3853" Type="http://schemas.openxmlformats.org/officeDocument/2006/relationships/hyperlink" Target="https://www.arib.or.jp/english/html/overview/doc/T120_T23_SPECS/ARIB-STD-T120/Rel13/36/A36579-2-d30.pdf" TargetMode="External"/><Relationship Id="rId774" Type="http://schemas.openxmlformats.org/officeDocument/2006/relationships/hyperlink" Target="https://www.etsi.org/deliver/etsi_ts/136300_136399/136331/13.17.00_60/ts_136331v131700p.pdf" TargetMode="External"/><Relationship Id="rId981" Type="http://schemas.openxmlformats.org/officeDocument/2006/relationships/hyperlink" Target="https://www.ccsa.org.cn/api/portalsFile/downloadOldFile?type=19&amp;oldFileUrl=ITU-R/M.2012-6/CCSA.37.355V1730.doc" TargetMode="External"/><Relationship Id="rId1057" Type="http://schemas.openxmlformats.org/officeDocument/2006/relationships/hyperlink" Target="https://www.atis.org/3gpp-documents/Rel99-14/" TargetMode="External"/><Relationship Id="rId2455" Type="http://schemas.openxmlformats.org/officeDocument/2006/relationships/hyperlink" Target="https://www.atis.org/3gpp-transpositions%20-%20Rel-17" TargetMode="External"/><Relationship Id="rId2662" Type="http://schemas.openxmlformats.org/officeDocument/2006/relationships/hyperlink" Target="http://committee.tta.or.kr/data/ttasDown.jsp?kind=ttastd&amp;pk_num=TTAT.3G-36.111V12.0.0" TargetMode="External"/><Relationship Id="rId3506" Type="http://schemas.openxmlformats.org/officeDocument/2006/relationships/hyperlink" Target="https://www.ccsa.org.cn/api/portalsFile/downloadOldFile?type=19&amp;oldFileUrl=ITU-R/M.2012-6/CCSA.36.509V1100.doc" TargetMode="External"/><Relationship Id="rId3713" Type="http://schemas.openxmlformats.org/officeDocument/2006/relationships/hyperlink" Target="https://members.tsdsi.in/index.php/s/CmwenDgP47D8EEH" TargetMode="External"/><Relationship Id="rId3920" Type="http://schemas.openxmlformats.org/officeDocument/2006/relationships/hyperlink" Target="https://www.atis.org/3gpp-transpositions%20-%20Rel-17" TargetMode="External"/><Relationship Id="rId427" Type="http://schemas.openxmlformats.org/officeDocument/2006/relationships/hyperlink" Target="https://members.tsdsi.in/index.php/s/w6FQjGKcXbnw9k5" TargetMode="External"/><Relationship Id="rId634" Type="http://schemas.openxmlformats.org/officeDocument/2006/relationships/hyperlink" Target="https://www.atis.org/3gpp-transpositions%20-%20Rel-14" TargetMode="External"/><Relationship Id="rId841" Type="http://schemas.openxmlformats.org/officeDocument/2006/relationships/hyperlink" Target="https://members.tsdsi.in/index.php/s/ANXCtGtwpDrZf8B" TargetMode="External"/><Relationship Id="rId1264" Type="http://schemas.openxmlformats.org/officeDocument/2006/relationships/hyperlink" Target="https://members.tsdsi.in/index.php/s/y6R7BGNQqMJZY22" TargetMode="External"/><Relationship Id="rId1471" Type="http://schemas.openxmlformats.org/officeDocument/2006/relationships/hyperlink" Target="https://www.atis.org/3gpp-documents/Rel99-14/" TargetMode="External"/><Relationship Id="rId2108" Type="http://schemas.openxmlformats.org/officeDocument/2006/relationships/hyperlink" Target="https://www.atis.org/3gpp-transpositions%20-%20Rel-17" TargetMode="External"/><Relationship Id="rId2315" Type="http://schemas.openxmlformats.org/officeDocument/2006/relationships/hyperlink" Target="https://members.tsdsi.in/index.php/s/KgmLRoto8w3s4Q9" TargetMode="External"/><Relationship Id="rId2522" Type="http://schemas.openxmlformats.org/officeDocument/2006/relationships/hyperlink" Target="https://www.atis.org/3gpp-transpositions%20-%20Rel-11" TargetMode="External"/><Relationship Id="rId701" Type="http://schemas.openxmlformats.org/officeDocument/2006/relationships/hyperlink" Target="https://www.ccsa.org.cn/api/portalsFile/downloadOldFile?type=19&amp;oldFileUrl=ITU-R/M.2012-6/CCSA.36.322V1700.doc" TargetMode="External"/><Relationship Id="rId1124" Type="http://schemas.openxmlformats.org/officeDocument/2006/relationships/hyperlink" Target="https://www.ccsa.org.cn/api/portalsFile/downloadOldFile?type=19&amp;oldFileUrl=ITU-R/M.2012-6/CCSA.36.411V1700.doc" TargetMode="External"/><Relationship Id="rId1331" Type="http://schemas.openxmlformats.org/officeDocument/2006/relationships/hyperlink" Target="http://committee.tta.or.kr/data/ttasDown.jsp?kind=ttastd&amp;pk_num=TTAT.3G-36.421V11.1.0" TargetMode="External"/><Relationship Id="rId3089" Type="http://schemas.openxmlformats.org/officeDocument/2006/relationships/hyperlink" Target="https://members.tsdsi.in/index.php/s/CcJs7GG7JSQXsqG" TargetMode="External"/><Relationship Id="rId3296" Type="http://schemas.openxmlformats.org/officeDocument/2006/relationships/hyperlink" Target="https://members.tsdsi.in/s/Kcs3Xsjc95rs8qq" TargetMode="External"/><Relationship Id="rId3156" Type="http://schemas.openxmlformats.org/officeDocument/2006/relationships/hyperlink" Target="https://members.tsdsi.in/s/MSRboZDEQRWj5og" TargetMode="External"/><Relationship Id="rId3363" Type="http://schemas.openxmlformats.org/officeDocument/2006/relationships/hyperlink" Target="https://www.atis.org/3gpp-transpositions%20-%20Rel-15" TargetMode="External"/><Relationship Id="rId4207" Type="http://schemas.openxmlformats.org/officeDocument/2006/relationships/hyperlink" Target="http://www.arib.or.jp/IMT-Advanced/WirelessMAN-Advanced.1.30/ARIB%20STD-T105%20Annex%203_IEEE%20Std%20802%2016h-2010.pdf" TargetMode="External"/><Relationship Id="rId284" Type="http://schemas.openxmlformats.org/officeDocument/2006/relationships/hyperlink" Target="http://committee.tta.or.kr/data/ttasDown.jsp?kind=ttastd&amp;pk_num=TTAT.3G-36.216V11.0.0" TargetMode="External"/><Relationship Id="rId491" Type="http://schemas.openxmlformats.org/officeDocument/2006/relationships/hyperlink" Target="https://www.ccsa.org.cn/api/portalsFile/downloadOldFile?type=19&amp;oldFileUrl=ITU-R/M.2012-6/CCSA.36.305V1430.doc" TargetMode="External"/><Relationship Id="rId2172" Type="http://schemas.openxmlformats.org/officeDocument/2006/relationships/hyperlink" Target="http://committee.tta.or.kr/data/ttasDown.jsp?kind=ttastd&amp;pk_num=TTAT.3G-36.464V17.0.0" TargetMode="External"/><Relationship Id="rId3016" Type="http://schemas.openxmlformats.org/officeDocument/2006/relationships/hyperlink" Target="http://committee.tta.or.kr/data/ttasDown.jsp?kind=ttastd&amp;pk_num=TTAT.3G-36.143V13.0.0" TargetMode="External"/><Relationship Id="rId3223" Type="http://schemas.openxmlformats.org/officeDocument/2006/relationships/hyperlink" Target="https://www.atis.org/3gpp-transpositions%20-%20Rel-15" TargetMode="External"/><Relationship Id="rId3570" Type="http://schemas.openxmlformats.org/officeDocument/2006/relationships/hyperlink" Target="https://www.arib.or.jp/english/html/overview/doc/T120_T23_SPECS/ARIB-STD-T120/Rel14/36/A36521-1-e60.pdf" TargetMode="External"/><Relationship Id="rId144" Type="http://schemas.openxmlformats.org/officeDocument/2006/relationships/hyperlink" Target="https://www.etsi.org/deliver/etsi_ts/136200_136299/136212/12.09.01_60/ts_136212v120901p.pdf" TargetMode="External"/><Relationship Id="rId3430" Type="http://schemas.openxmlformats.org/officeDocument/2006/relationships/hyperlink" Target="https://members.tsdsi.in/index.php/s/BGbEfeNY9b56YeC" TargetMode="External"/><Relationship Id="rId351" Type="http://schemas.openxmlformats.org/officeDocument/2006/relationships/hyperlink" Target="https://www.arib.or.jp/english/html/overview/doc/T120_T23_SPECS/ARIB-STD-T120/Rel15/36/A36300-fe0.pdf" TargetMode="External"/><Relationship Id="rId2032" Type="http://schemas.openxmlformats.org/officeDocument/2006/relationships/hyperlink" Target="https://members.tsdsi.in/index.php/s/a44xf76P2reseqg" TargetMode="External"/><Relationship Id="rId2989" Type="http://schemas.openxmlformats.org/officeDocument/2006/relationships/hyperlink" Target="https://members.tsdsi.in/s/sRGAZqQk8xTLex9" TargetMode="External"/><Relationship Id="rId211" Type="http://schemas.openxmlformats.org/officeDocument/2006/relationships/hyperlink" Target="https://members.tsdsi.in/s/cJ5XWtX5rApwSRg" TargetMode="External"/><Relationship Id="rId1798" Type="http://schemas.openxmlformats.org/officeDocument/2006/relationships/hyperlink" Target="https://members.tsdsi.in/index.php/s/fqqPAYomZcrcCBK" TargetMode="External"/><Relationship Id="rId2849" Type="http://schemas.openxmlformats.org/officeDocument/2006/relationships/hyperlink" Target="https://www.ccsa.org.cn/api/portalsFile/downloadOldFile?type=19&amp;oldFileUrl=ITU-R/M.2012-6/CCSA.36.117V1700.doc" TargetMode="External"/><Relationship Id="rId1658" Type="http://schemas.openxmlformats.org/officeDocument/2006/relationships/hyperlink" Target="https://www.ccsa.org.cn/api/portalsFile/downloadOldFile?type=19&amp;oldFileUrl=ITU-R/M.2012-6/CCSA.36.442V1200.doc" TargetMode="External"/><Relationship Id="rId1865" Type="http://schemas.openxmlformats.org/officeDocument/2006/relationships/hyperlink" Target="http://committee.tta.or.kr/data/ttasDown.jsp?kind=ttastd&amp;pk_num=TTAT.3G-36.455V14.5.0" TargetMode="External"/><Relationship Id="rId2709" Type="http://schemas.openxmlformats.org/officeDocument/2006/relationships/hyperlink" Target="https://members.tsdsi.in/index.php/s/WbLZReD9TjbBiyx" TargetMode="External"/><Relationship Id="rId4064" Type="http://schemas.openxmlformats.org/officeDocument/2006/relationships/hyperlink" Target="https://www.atis.org/3gpp-documents/Rel99-14/" TargetMode="External"/><Relationship Id="rId1518" Type="http://schemas.openxmlformats.org/officeDocument/2006/relationships/hyperlink" Target="https://www.ttc.or.jp/st/docs/3gpps2015/TS/TS-3GA-36.425(Rel12)v12.1.0.pdf" TargetMode="External"/><Relationship Id="rId2916" Type="http://schemas.openxmlformats.org/officeDocument/2006/relationships/hyperlink" Target="https://www.etsi.org/deliver/etsi_ts/136100_136199/136133/12.20.00_60/ts_136133v122000p.pdf" TargetMode="External"/><Relationship Id="rId3080" Type="http://schemas.openxmlformats.org/officeDocument/2006/relationships/hyperlink" Target="https://www.atis.org/3gpp-transpositions%20-%20Rel-17" TargetMode="External"/><Relationship Id="rId4131" Type="http://schemas.openxmlformats.org/officeDocument/2006/relationships/hyperlink" Target="https://www.ccsa.org.cn/api/portalsFile/downloadOldFile?type=19&amp;oldFileUrl=ITU-R/M.2012-6/CCSA.37.571-4V1680.doc" TargetMode="External"/><Relationship Id="rId1725" Type="http://schemas.openxmlformats.org/officeDocument/2006/relationships/hyperlink" Target="https://www.etsi.org/deliver/etsi_ts/136400_136499/136443/15.00.00_60/ts_136443v150000p.pdf" TargetMode="External"/><Relationship Id="rId1932" Type="http://schemas.openxmlformats.org/officeDocument/2006/relationships/hyperlink" Target="https://www.ttc.or.jp/st/docs/3gpps2013/TS/TS-3GA-36.457(Rel11)v11.0.0.pdf" TargetMode="External"/><Relationship Id="rId17" Type="http://schemas.openxmlformats.org/officeDocument/2006/relationships/image" Target="media/image3.png"/><Relationship Id="rId3897" Type="http://schemas.openxmlformats.org/officeDocument/2006/relationships/hyperlink" Target="https://www.ccsa.org.cn/api/portalsFile/downloadOldFile?type=19&amp;oldFileUrl=ITU-R/M.2012-6/CCSA.36.579-5V1380.doc" TargetMode="External"/><Relationship Id="rId2499" Type="http://schemas.openxmlformats.org/officeDocument/2006/relationships/hyperlink" Target="https://www.ccsa.org.cn/api/portalsFile/downloadOldFile?type=19&amp;oldFileUrl=ITU-R/M.2012-6/CCSA.25.446V1500.doc" TargetMode="External"/><Relationship Id="rId3757" Type="http://schemas.openxmlformats.org/officeDocument/2006/relationships/hyperlink" Target="https://www.arib.or.jp/english/html/overview/doc/T120_T23_SPECS/ARIB-STD-T120/Rel13/36/A36523-2-d40.pdf" TargetMode="External"/><Relationship Id="rId3964" Type="http://schemas.openxmlformats.org/officeDocument/2006/relationships/hyperlink" Target="https://www.etsi.org/deliver/etsi_ts/137500_137599/137544/16.02.00_60/ts_137544v160200p.pdf" TargetMode="External"/><Relationship Id="rId1" Type="http://schemas.openxmlformats.org/officeDocument/2006/relationships/customXml" Target="../customXml/item1.xml"/><Relationship Id="rId678" Type="http://schemas.openxmlformats.org/officeDocument/2006/relationships/hyperlink" Target="https://www.etsi.org/deliver/etsi_ts/136300_136399/136322/13.04.00_60/ts_136322v130400p.pdf" TargetMode="External"/><Relationship Id="rId885" Type="http://schemas.openxmlformats.org/officeDocument/2006/relationships/hyperlink" Target="https://www.atis.org/3gpp-documents/Rel99-14/" TargetMode="External"/><Relationship Id="rId2359" Type="http://schemas.openxmlformats.org/officeDocument/2006/relationships/hyperlink" Target="https://www.arib.or.jp/english/html/overview/doc/T120_T23_SPECS/ARIB-STD-T120/Rel12/37/A37466-c30.pdf" TargetMode="External"/><Relationship Id="rId2566" Type="http://schemas.openxmlformats.org/officeDocument/2006/relationships/hyperlink" Target="https://www.etsi.org/deliver/etsi_ts/136100_136199/136104/10.14.00_60/ts_136104v101400p.pdf" TargetMode="External"/><Relationship Id="rId2773" Type="http://schemas.openxmlformats.org/officeDocument/2006/relationships/hyperlink" Target="https://www.ccsa.org.cn/api/portalsFile/downloadOldFile?type=19&amp;oldFileUrl=ITU-R/M.2012-6/CCSA.36.113V1620.doc" TargetMode="External"/><Relationship Id="rId2980" Type="http://schemas.openxmlformats.org/officeDocument/2006/relationships/hyperlink" Target="https://www.atis.org/3gpp-transpositions%20-%20Rel-15" TargetMode="External"/><Relationship Id="rId3617" Type="http://schemas.openxmlformats.org/officeDocument/2006/relationships/hyperlink" Target="http://committee.tta.or.kr/data/ttasDown.jsp?kind=ttastd&amp;pk_num=TTAT.3G-36.521-2V13.4.0" TargetMode="External"/><Relationship Id="rId3824" Type="http://schemas.openxmlformats.org/officeDocument/2006/relationships/hyperlink" Target="https://www.atis.org/3gpp-transpositions%20-%20Rel-16" TargetMode="External"/><Relationship Id="rId538" Type="http://schemas.openxmlformats.org/officeDocument/2006/relationships/hyperlink" Target="https://www.atis.org/3gpp-documents/Rel99-14/" TargetMode="External"/><Relationship Id="rId745" Type="http://schemas.openxmlformats.org/officeDocument/2006/relationships/hyperlink" Target="https://members.tsdsi.in/s/dMnx8ztmQdXZH3x" TargetMode="External"/><Relationship Id="rId952" Type="http://schemas.openxmlformats.org/officeDocument/2006/relationships/hyperlink" Target="https://www.etsi.org/deliver/etsi_ts/137300_137399/137320/15.00.00_60/ts_137320v150000p.pdf" TargetMode="External"/><Relationship Id="rId1168" Type="http://schemas.openxmlformats.org/officeDocument/2006/relationships/hyperlink" Target="https://members.tsdsi.in/index.php/s/cw7yJaBMg3baAbQ" TargetMode="External"/><Relationship Id="rId1375" Type="http://schemas.openxmlformats.org/officeDocument/2006/relationships/hyperlink" Target="https://www.atis.org/3gpp-documents/Rel99-14/" TargetMode="External"/><Relationship Id="rId1582" Type="http://schemas.openxmlformats.org/officeDocument/2006/relationships/hyperlink" Target="https://members.tsdsi.in/index.php/s/3Jm8Z92BtjqmArd" TargetMode="External"/><Relationship Id="rId2219" Type="http://schemas.openxmlformats.org/officeDocument/2006/relationships/hyperlink" Target="https://members.tsdsi.in/index.php/s/6o6wYKn9ApFyHcf" TargetMode="External"/><Relationship Id="rId2426" Type="http://schemas.openxmlformats.org/officeDocument/2006/relationships/hyperlink" Target="https://www.atis.org/3gpp-transpositions%20-%20Rel-17" TargetMode="External"/><Relationship Id="rId2633" Type="http://schemas.openxmlformats.org/officeDocument/2006/relationships/hyperlink" Target="https://www.etsi.org/deliver/etsi_ts/136100_136199/136106/14.00.00_60/ts_136106v140000p.pdf" TargetMode="External"/><Relationship Id="rId81" Type="http://schemas.openxmlformats.org/officeDocument/2006/relationships/hyperlink" Target="https://www.arib.or.jp/english/html/overview/doc/T120_T23_SPECS/ARIB-STD-T120/Rel10/36/A36211-a70.pdf" TargetMode="External"/><Relationship Id="rId605" Type="http://schemas.openxmlformats.org/officeDocument/2006/relationships/hyperlink" Target="https://www.ccsa.org.cn/api/portalsFile/downloadOldFile?type=19&amp;oldFileUrl=ITU-R/M.2012-6/CCSA.36.314V1700.doc" TargetMode="External"/><Relationship Id="rId812" Type="http://schemas.openxmlformats.org/officeDocument/2006/relationships/hyperlink" Target="http://committee.tta.or.kr/data/ttasDown.jsp?kind=ttastd&amp;pk_num=TTAT.3G-36.355V11.6.0" TargetMode="External"/><Relationship Id="rId1028" Type="http://schemas.openxmlformats.org/officeDocument/2006/relationships/hyperlink" Target="https://www.ccsa.org.cn/api/portalsFile/downloadOldFile?type=19&amp;oldFileUrl=ITU-R/M.2012-6/CCSA.36.401V1710.doc" TargetMode="External"/><Relationship Id="rId1235" Type="http://schemas.openxmlformats.org/officeDocument/2006/relationships/hyperlink" Target="http://committee.tta.or.kr/data/ttasDown.jsp?kind=ttastd&amp;pk_num=TTAT.3G-36.414V11.0.0" TargetMode="External"/><Relationship Id="rId1442" Type="http://schemas.openxmlformats.org/officeDocument/2006/relationships/hyperlink" Target="https://www.ccsa.org.cn/api/portalsFile/downloadOldFile?type=19&amp;oldFileUrl=ITU-R/M.2012-6/CCSA.36.423V1480.doc" TargetMode="External"/><Relationship Id="rId2840" Type="http://schemas.openxmlformats.org/officeDocument/2006/relationships/hyperlink" Target="https://www.etsi.org/deliver/etsi_ts/136100_136199/136117/15.00.00_60/ts_136117v150000p.pdf" TargetMode="External"/><Relationship Id="rId1302" Type="http://schemas.openxmlformats.org/officeDocument/2006/relationships/hyperlink" Target="https://www.ttc.or.jp/st/docs/3gpps2018/TS/TS-3GA-36.420(Rel14)v14.0.1.pdf" TargetMode="External"/><Relationship Id="rId2700" Type="http://schemas.openxmlformats.org/officeDocument/2006/relationships/hyperlink" Target="https://www.atis.org/3gpp-documents/Rel99-14/" TargetMode="External"/><Relationship Id="rId3267" Type="http://schemas.openxmlformats.org/officeDocument/2006/relationships/hyperlink" Target="http://committee.tta.or.kr/data/ttasDown.jsp?kind=ttastd&amp;pk_num=TTAT.3G-37.141V10.15.0" TargetMode="External"/><Relationship Id="rId188" Type="http://schemas.openxmlformats.org/officeDocument/2006/relationships/hyperlink" Target="http://committee.tta.or.kr/data/ttasDown.jsp?kind=ttastd&amp;pk_num=TTAT.3G-36.213V11.13.0" TargetMode="External"/><Relationship Id="rId395" Type="http://schemas.openxmlformats.org/officeDocument/2006/relationships/hyperlink" Target="https://www.ccsa.org.cn/api/portalsFile/downloadOldFile?type=19&amp;oldFileUrl=ITU-R/M.2012-6/CCSA.36.302V1460.doc" TargetMode="External"/><Relationship Id="rId2076" Type="http://schemas.openxmlformats.org/officeDocument/2006/relationships/hyperlink" Target="http://committee.tta.or.kr/data/ttasDown.jsp?kind=ttastd&amp;pk_num=TTAT.3G-36.461V16.0.0" TargetMode="External"/><Relationship Id="rId3474" Type="http://schemas.openxmlformats.org/officeDocument/2006/relationships/hyperlink" Target="https://www.arib.or.jp/english/html/overview/doc/T120_T23_SPECS/ARIB-STD-T120/Rel14/36/A36508-e50.pdf" TargetMode="External"/><Relationship Id="rId3681" Type="http://schemas.openxmlformats.org/officeDocument/2006/relationships/hyperlink" Target="https://www.ccsa.org.cn/api/portalsFile/downloadOldFile?type=19&amp;oldFileUrl=ITU-R/M.2012-6/CCSA.36.521-3V16150.doc" TargetMode="External"/><Relationship Id="rId2283" Type="http://schemas.openxmlformats.org/officeDocument/2006/relationships/hyperlink" Target="https://www.ccsa.org.cn/api/portalsFile/downloadOldFile?type=19&amp;oldFileUrl=ITU-R/M.2012-6/CCSA.37.461V1550.doc" TargetMode="External"/><Relationship Id="rId2490" Type="http://schemas.openxmlformats.org/officeDocument/2006/relationships/hyperlink" Target="http://committee.tta.or.kr/data/ttasDown.jsp?kind=ttastd&amp;pk_num=TTAT.3G-25.446V13.1.0" TargetMode="External"/><Relationship Id="rId3127" Type="http://schemas.openxmlformats.org/officeDocument/2006/relationships/hyperlink" Target="https://www.arib.or.jp/english/html/overview/doc/T120_T23_SPECS/ARIB-STD-T120/Rel17/36/A36307-h30.pdf" TargetMode="External"/><Relationship Id="rId3334" Type="http://schemas.openxmlformats.org/officeDocument/2006/relationships/hyperlink" Target="https://www.ccsa.org.cn/api/portalsFile/downloadOldFile?type=19&amp;oldFileUrl=ITU-R/M.2012-6/CCSA.37.145-1V14110.doc" TargetMode="External"/><Relationship Id="rId3541" Type="http://schemas.openxmlformats.org/officeDocument/2006/relationships/hyperlink" Target="https://www.atis.org/3gpp-transpositions%20-%20Rel-17" TargetMode="External"/><Relationship Id="rId255" Type="http://schemas.openxmlformats.org/officeDocument/2006/relationships/hyperlink" Target="https://www.arib.or.jp/english/html/overview/doc/T120_T23_SPECS/ARIB-STD-T120/Rel15/36/A36214-f50.pdf" TargetMode="External"/><Relationship Id="rId462" Type="http://schemas.openxmlformats.org/officeDocument/2006/relationships/hyperlink" Target="https://www.etsi.org/deliver/etsi_ts/136300_136399/136304/17.03.00_60/ts_136304v170300p.pdf" TargetMode="External"/><Relationship Id="rId1092" Type="http://schemas.openxmlformats.org/officeDocument/2006/relationships/hyperlink" Target="https://www.ttc.or.jp/st/docs/3gpps2013/TS/TS-3GA-36.411(Rel11)v11.0.0.pdf" TargetMode="External"/><Relationship Id="rId2143" Type="http://schemas.openxmlformats.org/officeDocument/2006/relationships/hyperlink" Target="https://www.arib.or.jp/english/html/overview/doc/T120_T23_SPECS/ARIB-STD-T120/Rel13/36/A36464-d30.pdf" TargetMode="External"/><Relationship Id="rId2350" Type="http://schemas.openxmlformats.org/officeDocument/2006/relationships/hyperlink" Target="https://www.etsi.org/deliver/etsi_ts/137400_137499/137466/10.04.00_60/ts_137466v100400p.pdf" TargetMode="External"/><Relationship Id="rId3401" Type="http://schemas.openxmlformats.org/officeDocument/2006/relationships/hyperlink" Target="http://committee.tta.or.kr/data/ttasDown.jsp?kind=ttastd&amp;pk_num=TTAT.3G-37.171V16.1.0" TargetMode="External"/><Relationship Id="rId115" Type="http://schemas.openxmlformats.org/officeDocument/2006/relationships/hyperlink" Target="https://members.tsdsi.in/s/8fBRoRs3A5ebRbQ" TargetMode="External"/><Relationship Id="rId322" Type="http://schemas.openxmlformats.org/officeDocument/2006/relationships/hyperlink" Target="https://www.atis.org/3gpp-documents/Rel99-14/" TargetMode="External"/><Relationship Id="rId2003" Type="http://schemas.openxmlformats.org/officeDocument/2006/relationships/hyperlink" Target="http://committee.tta.or.kr/data/ttasDown.jsp?kind=ttastd&amp;pk_num=TTAT.3G-36.458V16.0.0" TargetMode="External"/><Relationship Id="rId2210" Type="http://schemas.openxmlformats.org/officeDocument/2006/relationships/hyperlink" Target="https://www.atis.org/3gpp-documents/Rel99-14/" TargetMode="External"/><Relationship Id="rId4175" Type="http://schemas.openxmlformats.org/officeDocument/2006/relationships/hyperlink" Target="https://members.tsdsi.in/index.php/s/7tzqwKEn4m2oznj" TargetMode="External"/><Relationship Id="rId1769" Type="http://schemas.openxmlformats.org/officeDocument/2006/relationships/hyperlink" Target="http://committee.tta.or.kr/data/ttasDown.jsp?kind=ttastd&amp;pk_num=TTAT.3G-36.444V14.1.0" TargetMode="External"/><Relationship Id="rId1976" Type="http://schemas.openxmlformats.org/officeDocument/2006/relationships/hyperlink" Target="https://www.ccsa.org.cn/api/portalsFile/downloadOldFile?type=19&amp;oldFileUrl=ITU-R/M.2012-6/CCSA.36.458V1200.doc" TargetMode="External"/><Relationship Id="rId3191" Type="http://schemas.openxmlformats.org/officeDocument/2006/relationships/hyperlink" Target="https://members.tsdsi.in/s/3BAnDk4Hf72wmQe" TargetMode="External"/><Relationship Id="rId4035" Type="http://schemas.openxmlformats.org/officeDocument/2006/relationships/hyperlink" Target="https://www.ccsa.org.cn/api/portalsFile/downloadOldFile?type=19&amp;oldFileUrl=ITU-R/M.2012-6/CCSA.37.571-2V1440.doc" TargetMode="External"/><Relationship Id="rId4242" Type="http://schemas.openxmlformats.org/officeDocument/2006/relationships/hyperlink" Target="http://www.wimaxforum.org/files/WMF-IMT-Advanced-Spec-T28-001-R020v01.pdf" TargetMode="External"/><Relationship Id="rId1629" Type="http://schemas.openxmlformats.org/officeDocument/2006/relationships/hyperlink" Target="https://www.etsi.org/deliver/etsi_ts/136400_136499/136441/15.00.00_60/ts_136441v150000p.pdf" TargetMode="External"/><Relationship Id="rId1836" Type="http://schemas.openxmlformats.org/officeDocument/2006/relationships/hyperlink" Target="https://www.ttc.or.jp/st/docs/3gpp/2022/TS/TS-3GA-36.445v17.0.0.pdf" TargetMode="External"/><Relationship Id="rId1903" Type="http://schemas.openxmlformats.org/officeDocument/2006/relationships/hyperlink" Target="https://www.atis.org/3gpp-documents/Rel99-14/" TargetMode="External"/><Relationship Id="rId3051" Type="http://schemas.openxmlformats.org/officeDocument/2006/relationships/hyperlink" Target="https://www.ccsa.org.cn/api/portalsFile/downloadOldFile?type=19&amp;oldFileUrl=ITU-R/M.2012-6/CCSA.36.171V1210.doc" TargetMode="External"/><Relationship Id="rId4102" Type="http://schemas.openxmlformats.org/officeDocument/2006/relationships/hyperlink" Target="https://www.etsi.org/deliver/etsi_ts/137500_137599/13757104/11.01.00_60/ts_13757104v110100p.pdf" TargetMode="External"/><Relationship Id="rId3868" Type="http://schemas.openxmlformats.org/officeDocument/2006/relationships/hyperlink" Target="https://www.etsi.org/deliver/etsi_ts/136500_136599/13657902/15.06.00_60/ts_13657902v150600p.pdf" TargetMode="External"/><Relationship Id="rId789" Type="http://schemas.openxmlformats.org/officeDocument/2006/relationships/hyperlink" Target="https://www.arib.or.jp/english/html/overview/doc/T120_T23_SPECS/ARIB-STD-T120/Rel16/36/A36331-gb0.pdf" TargetMode="External"/><Relationship Id="rId996" Type="http://schemas.openxmlformats.org/officeDocument/2006/relationships/hyperlink" Target="https://www.ttc.or.jp/st/docs/3gpps2013/TS/TS-3GA-36.401(Rel11)v11.2.0.pdf" TargetMode="External"/><Relationship Id="rId2677" Type="http://schemas.openxmlformats.org/officeDocument/2006/relationships/hyperlink" Target="https://www.ccsa.org.cn/api/portalsFile/downloadOldFile?type=19&amp;oldFileUrl=ITU-R/M.2012-6/CCSA.36.111V1500.doc" TargetMode="External"/><Relationship Id="rId2884" Type="http://schemas.openxmlformats.org/officeDocument/2006/relationships/hyperlink" Target="https://www.atis.org/3gpp-transpositions%20-%20Rel-15" TargetMode="External"/><Relationship Id="rId3728" Type="http://schemas.openxmlformats.org/officeDocument/2006/relationships/hyperlink" Target="https://www.atis.org/3gpp-transpositions%20-%20Rel-16" TargetMode="External"/><Relationship Id="rId649" Type="http://schemas.openxmlformats.org/officeDocument/2006/relationships/hyperlink" Target="https://members.tsdsi.in/s/CJCW5ZJAKKHk2nH" TargetMode="External"/><Relationship Id="rId856" Type="http://schemas.openxmlformats.org/officeDocument/2006/relationships/hyperlink" Target="https://www.arib.or.jp/english/html/overview/doc/T120_T23_SPECS/ARIB-STD-T120/Rel14/36/A36360-e00.pdf" TargetMode="External"/><Relationship Id="rId1279" Type="http://schemas.openxmlformats.org/officeDocument/2006/relationships/hyperlink" Target="https://www.atis.org/3gpp-documents/Rel99-14/" TargetMode="External"/><Relationship Id="rId1486" Type="http://schemas.openxmlformats.org/officeDocument/2006/relationships/hyperlink" Target="https://members.tsdsi.in/index.php/s/iL3MY7HYyJRPyWy" TargetMode="External"/><Relationship Id="rId2537" Type="http://schemas.openxmlformats.org/officeDocument/2006/relationships/hyperlink" Target="https://members.tsdsi.in/s/7dJre4c9ZeeWSnn" TargetMode="External"/><Relationship Id="rId3935" Type="http://schemas.openxmlformats.org/officeDocument/2006/relationships/hyperlink" Target="https://members.tsdsi.in/s/bg7sKfPrdDH7a8W" TargetMode="External"/><Relationship Id="rId509" Type="http://schemas.openxmlformats.org/officeDocument/2006/relationships/hyperlink" Target="https://www.ccsa.org.cn/api/portalsFile/downloadOldFile?type=19&amp;oldFileUrl=ITU-R/M.2012-6/CCSA.36.305V1720.doc" TargetMode="External"/><Relationship Id="rId1139" Type="http://schemas.openxmlformats.org/officeDocument/2006/relationships/hyperlink" Target="http://committee.tta.or.kr/data/ttasDown.jsp?kind=ttastd&amp;pk_num=TTAT.3G-36.412V11.0.0" TargetMode="External"/><Relationship Id="rId1346" Type="http://schemas.openxmlformats.org/officeDocument/2006/relationships/hyperlink" Target="https://www.ccsa.org.cn/api/portalsFile/downloadOldFile?type=19&amp;oldFileUrl=ITU-R/M.2012-6/CCSA.36.421V1400.doc" TargetMode="External"/><Relationship Id="rId1693" Type="http://schemas.openxmlformats.org/officeDocument/2006/relationships/hyperlink" Target="https://www.atis.org/3gpp-documents/Rel99-14/" TargetMode="External"/><Relationship Id="rId2744" Type="http://schemas.openxmlformats.org/officeDocument/2006/relationships/hyperlink" Target="https://www.etsi.org/deliver/etsi_ts/136100_136199/136113/11.03.00_60/ts_136113v110300p.pdf" TargetMode="External"/><Relationship Id="rId2951" Type="http://schemas.openxmlformats.org/officeDocument/2006/relationships/hyperlink" Target="https://www.ccsa.org.cn/api/portalsFile/downloadOldFile?type=19&amp;oldFileUrl=ITU-R/M.2012-6/CCSA.36.141V10150.doc" TargetMode="External"/><Relationship Id="rId716" Type="http://schemas.openxmlformats.org/officeDocument/2006/relationships/hyperlink" Target="http://committee.tta.or.kr/data/ttasDown.jsp?kind=ttastd&amp;pk_num=TTAT.3G-36.323V11.4.0" TargetMode="External"/><Relationship Id="rId923" Type="http://schemas.openxmlformats.org/officeDocument/2006/relationships/hyperlink" Target="https://members.tsdsi.in/index.php/s/rxR7fMpK38e8gfq" TargetMode="External"/><Relationship Id="rId1553" Type="http://schemas.openxmlformats.org/officeDocument/2006/relationships/hyperlink" Target="http://committee.tta.or.kr/data/ttasDown.jsp?kind=ttastd&amp;pk_num=TTAT.3G-36.440V10.3.0" TargetMode="External"/><Relationship Id="rId1760" Type="http://schemas.openxmlformats.org/officeDocument/2006/relationships/hyperlink" Target="https://www.ccsa.org.cn/api/portalsFile/downloadOldFile?type=19&amp;oldFileUrl=ITU-R/M.2012-6/CCSA.36.444V1320.doc" TargetMode="External"/><Relationship Id="rId2604" Type="http://schemas.openxmlformats.org/officeDocument/2006/relationships/hyperlink" Target="http://committee.tta.or.kr/data/ttasDown.jsp?kind=ttastd&amp;pk_num=TTAT.3G-36.104V16.13.0" TargetMode="External"/><Relationship Id="rId2811" Type="http://schemas.openxmlformats.org/officeDocument/2006/relationships/hyperlink" Target="https://members.tsdsi.in/index.php/s/oH5nyKqMWNnPMYw" TargetMode="External"/><Relationship Id="rId52" Type="http://schemas.openxmlformats.org/officeDocument/2006/relationships/hyperlink" Target="https://www.atis.org/3gpp-documents/Rel99-14/" TargetMode="External"/><Relationship Id="rId1206" Type="http://schemas.openxmlformats.org/officeDocument/2006/relationships/hyperlink" Target="https://www.ttc.or.jp/st/docs/3gpps2019/TS/TS-3GA-36.413(Rel14)v14.9.0.pdf" TargetMode="External"/><Relationship Id="rId1413" Type="http://schemas.openxmlformats.org/officeDocument/2006/relationships/hyperlink" Target="https://www.etsi.org/deliver/etsi_ts/136400_136499/136422/17.00.00_60/ts_136422v170000p.pdf" TargetMode="External"/><Relationship Id="rId1620" Type="http://schemas.openxmlformats.org/officeDocument/2006/relationships/hyperlink" Target="https://www.ttc.or.jp/st/docs/3gpps2017/TS/TS-3GA-36.441(Rel13)v13.0.0.pdf" TargetMode="External"/><Relationship Id="rId3378" Type="http://schemas.openxmlformats.org/officeDocument/2006/relationships/hyperlink" Target="https://www.arib.or.jp/english/html/overview/doc/T120_T23_SPECS/ARIB-STD-T120/Rel13/37/A37171-d20.pdf" TargetMode="External"/><Relationship Id="rId3585" Type="http://schemas.openxmlformats.org/officeDocument/2006/relationships/hyperlink" Target="https://www.etsi.org/deliver/etsi_ts/136500_136599/13652101/16.11.00_60/ts_13652101v161100p.pdf" TargetMode="External"/><Relationship Id="rId3792" Type="http://schemas.openxmlformats.org/officeDocument/2006/relationships/hyperlink" Target="http://committee.tta.or.kr/data/ttasDown.jsp?kind=ttastd&amp;pk_num=TTAT.3G-36.523-3V10.5.1" TargetMode="External"/><Relationship Id="rId299" Type="http://schemas.openxmlformats.org/officeDocument/2006/relationships/hyperlink" Target="https://www.ccsa.org.cn/api/portalsFile/downloadOldFile?type=19&amp;oldFileUrl=ITU-R/M.2012-6/CCSA.36.216V1400.doc" TargetMode="External"/><Relationship Id="rId2187" Type="http://schemas.openxmlformats.org/officeDocument/2006/relationships/hyperlink" Target="https://www.ccsa.org.cn/api/portalsFile/downloadOldFile?type=19&amp;oldFileUrl=ITU-R/M.2012-6/CCSA.36.465V1500.doc" TargetMode="External"/><Relationship Id="rId2394" Type="http://schemas.openxmlformats.org/officeDocument/2006/relationships/hyperlink" Target="http://committee.tta.or.kr/data/ttasDown.jsp?kind=ttastd&amp;pk_num=TTAT.3G-37.466V17.0.0" TargetMode="External"/><Relationship Id="rId3238" Type="http://schemas.openxmlformats.org/officeDocument/2006/relationships/hyperlink" Target="https://www.atis.org/3gpp-documents/Rel99-14/" TargetMode="External"/><Relationship Id="rId3445" Type="http://schemas.openxmlformats.org/officeDocument/2006/relationships/hyperlink" Target="http://www.atis.org/3gpp-documents/Rel16" TargetMode="External"/><Relationship Id="rId3652" Type="http://schemas.openxmlformats.org/officeDocument/2006/relationships/hyperlink" Target="https://members.tsdsi.in/index.php/s/gHkLjASN22wKkjA" TargetMode="External"/><Relationship Id="rId159" Type="http://schemas.openxmlformats.org/officeDocument/2006/relationships/hyperlink" Target="https://www.arib.or.jp/english/html/overview/doc/T120_T23_SPECS/ARIB-STD-T120/Rel15/36/A36212-ff0.pdf" TargetMode="External"/><Relationship Id="rId366" Type="http://schemas.openxmlformats.org/officeDocument/2006/relationships/hyperlink" Target="https://www.etsi.org/deliver/etsi_ts/136300_136399/136300/17.03.00_60/ts_136300v170300p.pdf" TargetMode="External"/><Relationship Id="rId573" Type="http://schemas.openxmlformats.org/officeDocument/2006/relationships/hyperlink" Target="https://www.arib.or.jp/english/html/overview/doc/T120_T23_SPECS/ARIB-STD-T120/Rel12/36/A36314-c00.pdf" TargetMode="External"/><Relationship Id="rId780" Type="http://schemas.openxmlformats.org/officeDocument/2006/relationships/hyperlink" Target="https://www.etsi.org/deliver/etsi_ts/136300_136399/136331/14.16.00_60/ts_136331v141600p.pdf" TargetMode="External"/><Relationship Id="rId2047" Type="http://schemas.openxmlformats.org/officeDocument/2006/relationships/hyperlink" Target="https://www.atis.org/3gpp-transpositions%20-%20Rel-17" TargetMode="External"/><Relationship Id="rId2254" Type="http://schemas.openxmlformats.org/officeDocument/2006/relationships/hyperlink" Target="https://www.etsi.org/deliver/etsi_ts/137400_137499/137461/10.03.00_60/ts_137461v100300p.pdf" TargetMode="External"/><Relationship Id="rId2461" Type="http://schemas.openxmlformats.org/officeDocument/2006/relationships/hyperlink" Target="https://www.atis.org/3gpp-transpositions%20-%20Rel-17" TargetMode="External"/><Relationship Id="rId3305" Type="http://schemas.openxmlformats.org/officeDocument/2006/relationships/hyperlink" Target="https://www.etsi.org/deliver/etsi_ts/137100_137199/137144/13.00.00_60/ts_137144v130000p.pdf" TargetMode="External"/><Relationship Id="rId3512" Type="http://schemas.openxmlformats.org/officeDocument/2006/relationships/hyperlink" Target="https://www.ccsa.org.cn/api/portalsFile/downloadOldFile?type=19&amp;oldFileUrl=ITU-R/M.2012-6/CCSA.36.509V1240.doc" TargetMode="External"/><Relationship Id="rId226" Type="http://schemas.openxmlformats.org/officeDocument/2006/relationships/hyperlink" Target="https://www.atis.org/3gpp-documents/Rel99-14/" TargetMode="External"/><Relationship Id="rId433" Type="http://schemas.openxmlformats.org/officeDocument/2006/relationships/hyperlink" Target="https://members.tsdsi.in/index.php/s/jxX8S4W7xC8zFdZ" TargetMode="External"/><Relationship Id="rId1063" Type="http://schemas.openxmlformats.org/officeDocument/2006/relationships/hyperlink" Target="https://www.atis.org/3gpp-documents/Rel15/" TargetMode="External"/><Relationship Id="rId1270" Type="http://schemas.openxmlformats.org/officeDocument/2006/relationships/hyperlink" Target="https://members.tsdsi.in/s/fpqTF5fxqwYacFK" TargetMode="External"/><Relationship Id="rId2114" Type="http://schemas.openxmlformats.org/officeDocument/2006/relationships/hyperlink" Target="https://www.atis.org/3gpp-documents/Rel99-14/" TargetMode="External"/><Relationship Id="rId640" Type="http://schemas.openxmlformats.org/officeDocument/2006/relationships/hyperlink" Target="https://www.atis.org/3gpp-transpositions%20-%20Rel-15" TargetMode="External"/><Relationship Id="rId2321" Type="http://schemas.openxmlformats.org/officeDocument/2006/relationships/hyperlink" Target="https://members.tsdsi.in/index.php/s/Tq7kjwYTqCACRQR" TargetMode="External"/><Relationship Id="rId4079" Type="http://schemas.openxmlformats.org/officeDocument/2006/relationships/hyperlink" Target="https://members.tsdsi.in/index.php/s/4L39X7WwtaqZ5GY" TargetMode="External"/><Relationship Id="rId500" Type="http://schemas.openxmlformats.org/officeDocument/2006/relationships/hyperlink" Target="http://committee.tta.or.kr/data/ttasDown.jsp?kind=ttastd&amp;pk_num=TTAT.3G-36.305V15.5.0" TargetMode="External"/><Relationship Id="rId1130" Type="http://schemas.openxmlformats.org/officeDocument/2006/relationships/hyperlink" Target="https://www.ccsa.org.cn/api/portalsFile/downloadOldFile?type=19&amp;oldFileUrl=ITU-R/M.2012-6/CCSA.36.412V1010.doc" TargetMode="External"/><Relationship Id="rId1947" Type="http://schemas.openxmlformats.org/officeDocument/2006/relationships/hyperlink" Target="https://www.etsi.org/deliver/etsi_ts/136400_136499/136457/14.00.00_60/ts_136457v140000p.pdf" TargetMode="External"/><Relationship Id="rId3095" Type="http://schemas.openxmlformats.org/officeDocument/2006/relationships/hyperlink" Target="https://members.tsdsi.in/index.php/s/AmYBzsFxefKPsdD" TargetMode="External"/><Relationship Id="rId4146" Type="http://schemas.openxmlformats.org/officeDocument/2006/relationships/hyperlink" Target="http://committee.tta.or.kr/data/ttasDown.jsp?kind=ttastd&amp;pk_num=TTAT.3G-37.571-5V10.11.0" TargetMode="External"/><Relationship Id="rId1807" Type="http://schemas.openxmlformats.org/officeDocument/2006/relationships/hyperlink" Target="https://www.atis.org/3gpp-documents/Rel99-14/" TargetMode="External"/><Relationship Id="rId3162" Type="http://schemas.openxmlformats.org/officeDocument/2006/relationships/hyperlink" Target="http://committee.tta.or.kr/data/ttasDown.jsp?kind=ttastd&amp;pk_num=TTAT.3G-37.104V15.18.0" TargetMode="External"/><Relationship Id="rId4006" Type="http://schemas.openxmlformats.org/officeDocument/2006/relationships/hyperlink" Target="https://www.etsi.org/deliver/etsi_ts/137500_137599/13757101/16.15.00_60/ts_13757101v161500p.pdf" TargetMode="External"/><Relationship Id="rId4213" Type="http://schemas.openxmlformats.org/officeDocument/2006/relationships/hyperlink" Target="http://www.arib.or.jp/IMT-Advanced/WirelessMAN-Advanced.1.30/ARIB%20STD-T105%20Annex%204_IEEE%20Std%20802%2016m-2011.pdf" TargetMode="External"/><Relationship Id="rId290" Type="http://schemas.openxmlformats.org/officeDocument/2006/relationships/hyperlink" Target="http://committee.tta.or.kr/data/ttasDown.jsp?kind=ttastd&amp;pk_num=TTAT.3G-36.216V12.0.0" TargetMode="External"/><Relationship Id="rId3022" Type="http://schemas.openxmlformats.org/officeDocument/2006/relationships/hyperlink" Target="https://www.atis.org/3gpp-documents/Rel15/" TargetMode="External"/><Relationship Id="rId150" Type="http://schemas.openxmlformats.org/officeDocument/2006/relationships/hyperlink" Target="https://www.etsi.org/deliver/etsi_ts/136200_136299/136212/13.11.00_60/ts_136212v131100p.pdf" TargetMode="External"/><Relationship Id="rId3979" Type="http://schemas.openxmlformats.org/officeDocument/2006/relationships/hyperlink" Target="https://www.arib.or.jp/english/html/overview/doc/T120_T23_SPECS/ARIB-STD-T120/Rel12/37/A37571-1-c80.pdf" TargetMode="External"/><Relationship Id="rId2788" Type="http://schemas.openxmlformats.org/officeDocument/2006/relationships/hyperlink" Target="https://www.atis.org/3gpp-documents/Rel99-14/" TargetMode="External"/><Relationship Id="rId2995" Type="http://schemas.openxmlformats.org/officeDocument/2006/relationships/hyperlink" Target="https://members.tsdsi.in/s/EmSd2mo9tw93g3Y" TargetMode="External"/><Relationship Id="rId3839" Type="http://schemas.openxmlformats.org/officeDocument/2006/relationships/hyperlink" Target="https://members.tsdsi.in/index.php/s/mAwDMFjRARgeEqj" TargetMode="External"/><Relationship Id="rId967" Type="http://schemas.openxmlformats.org/officeDocument/2006/relationships/hyperlink" Target="https://www.arib.or.jp/english/html/overview/doc/T120_T23_SPECS/ARIB-STD-T120/Rel15/37/A37355-f30.pdf" TargetMode="External"/><Relationship Id="rId1597" Type="http://schemas.openxmlformats.org/officeDocument/2006/relationships/hyperlink" Target="https://www.atis.org/3gpp-documents/Rel99-14/" TargetMode="External"/><Relationship Id="rId2648" Type="http://schemas.openxmlformats.org/officeDocument/2006/relationships/hyperlink" Target="https://www.etsi.org/deliver/etsi_ts/136100_136199/136106/17.00.00_60/ts_136106v170000p.pdf" TargetMode="External"/><Relationship Id="rId2855" Type="http://schemas.openxmlformats.org/officeDocument/2006/relationships/hyperlink" Target="https://www.ccsa.org.cn/api/portalsFile/downloadOldFile?type=19&amp;oldFileUrl=ITU-R/M.2012-6/CCSA.36.124V1040.doc" TargetMode="External"/><Relationship Id="rId3906" Type="http://schemas.openxmlformats.org/officeDocument/2006/relationships/hyperlink" Target="http://committee.tta.or.kr/data/ttasDown.jsp?kind=ttastd&amp;pk_num=TTAT.3G-36.579-5V14.9.0" TargetMode="External"/><Relationship Id="rId96" Type="http://schemas.openxmlformats.org/officeDocument/2006/relationships/hyperlink" Target="https://www.etsi.org/deliver/etsi_ts/136200_136299/136211/12.09.00_60/ts_136211v120900p.pdf" TargetMode="External"/><Relationship Id="rId827" Type="http://schemas.openxmlformats.org/officeDocument/2006/relationships/hyperlink" Target="https://www.ccsa.org.cn/api/portalsFile/downloadOldFile?type=19&amp;oldFileUrl=ITU-R/M.2012-6/CCSA.36.355V1470.doc" TargetMode="External"/><Relationship Id="rId1457" Type="http://schemas.openxmlformats.org/officeDocument/2006/relationships/hyperlink" Target="http://committee.tta.or.kr/data/ttasDown.jsp?kind=ttastd&amp;pk_num=TTAT.3G-36.423V16.10.1" TargetMode="External"/><Relationship Id="rId1664" Type="http://schemas.openxmlformats.org/officeDocument/2006/relationships/hyperlink" Target="https://www.ccsa.org.cn/api/portalsFile/downloadOldFile?type=19&amp;oldFileUrl=ITU-R/M.2012-6/CCSA.36.442V1300.doc" TargetMode="External"/><Relationship Id="rId1871" Type="http://schemas.openxmlformats.org/officeDocument/2006/relationships/hyperlink" Target="http://committee.tta.or.kr/data/ttasDown.jsp?kind=ttastd&amp;pk_num=TTAT.3G-36.455V15.2.1" TargetMode="External"/><Relationship Id="rId2508" Type="http://schemas.openxmlformats.org/officeDocument/2006/relationships/hyperlink" Target="http://committee.tta.or.kr/data/ttasDown.jsp?kind=ttastd&amp;pk_num=TTAT.3G-25.446V16.0.0" TargetMode="External"/><Relationship Id="rId2715" Type="http://schemas.openxmlformats.org/officeDocument/2006/relationships/hyperlink" Target="https://members.tsdsi.in/index.php/s/sWYejTzg8gMJFtM" TargetMode="External"/><Relationship Id="rId2922" Type="http://schemas.openxmlformats.org/officeDocument/2006/relationships/hyperlink" Target="https://www.etsi.org/deliver/etsi_ts/136100_136199/136133/13.23.00_60/ts_136133v132300p.pdf" TargetMode="External"/><Relationship Id="rId4070" Type="http://schemas.openxmlformats.org/officeDocument/2006/relationships/hyperlink" Target="https://www.atis.org/3gpp-documents/Rel99-14/" TargetMode="External"/><Relationship Id="rId1317" Type="http://schemas.openxmlformats.org/officeDocument/2006/relationships/hyperlink" Target="https://www.etsi.org/deliver/etsi_ts/136400_136499/136420/17.00.00_60/ts_136420v170000p.pdf" TargetMode="External"/><Relationship Id="rId1524" Type="http://schemas.openxmlformats.org/officeDocument/2006/relationships/hyperlink" Target="https://www.ttc.or.jp/st/docs/3gpps2017/TS/TS-3GA-36.425(Rel13)v13.1.1.pdf" TargetMode="External"/><Relationship Id="rId1731" Type="http://schemas.openxmlformats.org/officeDocument/2006/relationships/hyperlink" Target="https://www.etsi.org/deliver/etsi_ts/136400_136499/136443/16.01.00_60/ts_136443v160100p.pdf" TargetMode="External"/><Relationship Id="rId23" Type="http://schemas.openxmlformats.org/officeDocument/2006/relationships/image" Target="media/image9.png"/><Relationship Id="rId3489" Type="http://schemas.openxmlformats.org/officeDocument/2006/relationships/hyperlink" Target="https://www.etsi.org/deliver/etsi_ts/136500_136599/136508/16.11.00_60/ts_136508v161100p.pdf" TargetMode="External"/><Relationship Id="rId3696" Type="http://schemas.openxmlformats.org/officeDocument/2006/relationships/hyperlink" Target="http://committee.tta.or.kr/data/ttasDown.jsp?kind=ttastd&amp;pk_num=TTAT.3G-36.523-1V10.4.0" TargetMode="External"/><Relationship Id="rId2298" Type="http://schemas.openxmlformats.org/officeDocument/2006/relationships/hyperlink" Target="http://committee.tta.or.kr/data/ttasDown.jsp?kind=ttastd&amp;pk_num=TTAT.3G-37.461V17.1.0" TargetMode="External"/><Relationship Id="rId3349" Type="http://schemas.openxmlformats.org/officeDocument/2006/relationships/hyperlink" Target="https://www.ccsa.org.cn/api/portalsFile/downloadOldFile?type=19&amp;oldFileUrl=ITU-R/M.2012-6/CCSA.37.145-1V1760.doc" TargetMode="External"/><Relationship Id="rId3556" Type="http://schemas.openxmlformats.org/officeDocument/2006/relationships/hyperlink" Target="https://members.tsdsi.in/index.php/s/87PfCE9JBjtjG6P" TargetMode="External"/><Relationship Id="rId477" Type="http://schemas.openxmlformats.org/officeDocument/2006/relationships/hyperlink" Target="https://www.arib.or.jp/english/html/overview/doc/T120_T23_SPECS/ARIB-STD-T120/Rel12/36/A36305-c20.pdf" TargetMode="External"/><Relationship Id="rId684" Type="http://schemas.openxmlformats.org/officeDocument/2006/relationships/hyperlink" Target="https://www.etsi.org/deliver/etsi_ts/136300_136399/136322/14.01.00_60/ts_136322v140100p.pdf" TargetMode="External"/><Relationship Id="rId2158" Type="http://schemas.openxmlformats.org/officeDocument/2006/relationships/hyperlink" Target="https://www.etsi.org/deliver/etsi_ts/136400_136499/136464/15.00.00_60/ts_136464v150000p.pdf" TargetMode="External"/><Relationship Id="rId2365" Type="http://schemas.openxmlformats.org/officeDocument/2006/relationships/hyperlink" Target="https://www.arib.or.jp/english/html/overview/doc/T120_T23_SPECS/ARIB-STD-T120/Rel13/37/A37466-d30.pdf" TargetMode="External"/><Relationship Id="rId3209" Type="http://schemas.openxmlformats.org/officeDocument/2006/relationships/hyperlink" Target="https://www.ccsa.org.cn/api/portalsFile/downloadOldFile?type=19&amp;oldFileUrl=ITU-R/M.2012-6/CCSA.37.113V1240.doc" TargetMode="External"/><Relationship Id="rId3763" Type="http://schemas.openxmlformats.org/officeDocument/2006/relationships/hyperlink" Target="https://www.arib.or.jp/english/html/overview/doc/T120_T23_SPECS/ARIB-STD-T120/Rel14/36/A36523-2-e50.pdf" TargetMode="External"/><Relationship Id="rId3970" Type="http://schemas.openxmlformats.org/officeDocument/2006/relationships/hyperlink" Target="https://www.etsi.org/deliver/etsi_ts/137500_137599/13757101/10.08.00_60/ts_13757101v100800p.pdf" TargetMode="External"/><Relationship Id="rId337" Type="http://schemas.openxmlformats.org/officeDocument/2006/relationships/hyperlink" Target="https://members.tsdsi.in/index.php/s/XXwQ6CmwxDoLbmG" TargetMode="External"/><Relationship Id="rId891" Type="http://schemas.openxmlformats.org/officeDocument/2006/relationships/hyperlink" Target="https://www.arib.or.jp/english/html/overview/doc/T120_T23_SPECS/ARIB-STD-T120/Rel14/36/A36361-e10.pdf" TargetMode="External"/><Relationship Id="rId2018" Type="http://schemas.openxmlformats.org/officeDocument/2006/relationships/hyperlink" Target="https://www.ccsa.org.cn/api/portalsFile/downloadOldFile?type=19&amp;oldFileUrl=ITU-R/M.2012-6/CCSA.36.459V1210.doc" TargetMode="External"/><Relationship Id="rId2572" Type="http://schemas.openxmlformats.org/officeDocument/2006/relationships/hyperlink" Target="https://www.etsi.org/deliver/etsi_ts/136100_136199/136104/11.18.00_60/ts_136104v111800p.pdf" TargetMode="External"/><Relationship Id="rId3416" Type="http://schemas.openxmlformats.org/officeDocument/2006/relationships/hyperlink" Target="http://www.ccsa.org.cn:9001/portalsFile/downloadOldFile?type=17&amp;oldFileUrl=M.2012.5/CCSA%20TS%2037.320%20V11.4.0.doc" TargetMode="External"/><Relationship Id="rId3623" Type="http://schemas.openxmlformats.org/officeDocument/2006/relationships/hyperlink" Target="http://committee.tta.or.kr/data/ttasDown.jsp?kind=ttastd&amp;pk_num=TTAT.3G-36.521-2V14.6.0" TargetMode="External"/><Relationship Id="rId3830" Type="http://schemas.openxmlformats.org/officeDocument/2006/relationships/hyperlink" Target="https://www.atis.org/3gpp-transpositions%20-%20Rel-17" TargetMode="External"/><Relationship Id="rId544" Type="http://schemas.openxmlformats.org/officeDocument/2006/relationships/hyperlink" Target="https://www.atis.org/3gpp-transpositions%20-%20Rel-15" TargetMode="External"/><Relationship Id="rId751" Type="http://schemas.openxmlformats.org/officeDocument/2006/relationships/hyperlink" Target="https://members.tsdsi.in/s/nqMRwxftqRJSxN3" TargetMode="External"/><Relationship Id="rId1174" Type="http://schemas.openxmlformats.org/officeDocument/2006/relationships/hyperlink" Target="https://members.tsdsi.in/s/5XWtFk7jRHmFeFD" TargetMode="External"/><Relationship Id="rId1381" Type="http://schemas.openxmlformats.org/officeDocument/2006/relationships/hyperlink" Target="https://www.atis.org/3gpp-documents/Rel99-14/" TargetMode="External"/><Relationship Id="rId2225" Type="http://schemas.openxmlformats.org/officeDocument/2006/relationships/hyperlink" Target="https://members.tsdsi.in/index.php/s/BbWjkYcaXK7HEjy" TargetMode="External"/><Relationship Id="rId2432" Type="http://schemas.openxmlformats.org/officeDocument/2006/relationships/hyperlink" Target="https://www.atis.org/3gpp-transpositions%20-%20Rel-16" TargetMode="External"/><Relationship Id="rId404" Type="http://schemas.openxmlformats.org/officeDocument/2006/relationships/hyperlink" Target="http://committee.tta.or.kr/data/ttasDown.jsp?kind=ttastd&amp;pk_num=TTAT.3G-36.302V15.3.0" TargetMode="External"/><Relationship Id="rId611" Type="http://schemas.openxmlformats.org/officeDocument/2006/relationships/hyperlink" Target="https://www.ccsa.org.cn/api/portalsFile/downloadOldFile?type=19&amp;oldFileUrl=ITU-R/M.2012-6/CCSA.36.321V10100.doc" TargetMode="External"/><Relationship Id="rId1034" Type="http://schemas.openxmlformats.org/officeDocument/2006/relationships/hyperlink" Target="https://www.ccsa.org.cn/api/portalsFile/downloadOldFile?type=19&amp;oldFileUrl=ITU-R/M.2012-6/CCSA.36.410V1030.doc" TargetMode="External"/><Relationship Id="rId1241" Type="http://schemas.openxmlformats.org/officeDocument/2006/relationships/hyperlink" Target="http://committee.tta.or.kr/data/ttasDown.jsp?kind=ttastd&amp;pk_num=TTAT.3G-36.414V12.1.0" TargetMode="External"/><Relationship Id="rId1101" Type="http://schemas.openxmlformats.org/officeDocument/2006/relationships/hyperlink" Target="https://www.etsi.org/deliver/etsi_ts/136400_136499/136411/13.00.00_60/ts_136411v130000p.pdf" TargetMode="External"/><Relationship Id="rId4257" Type="http://schemas.openxmlformats.org/officeDocument/2006/relationships/hyperlink" Target="http://www.wimaxforum.org/files/WMF-IMT-Advanced-Spec-T28-001-R020v01.pdf" TargetMode="External"/><Relationship Id="rId3066" Type="http://schemas.openxmlformats.org/officeDocument/2006/relationships/hyperlink" Target="http://committee.tta.or.kr/data/ttasDown.jsp?kind=ttastd&amp;pk_num=TTAT.3G-36.171V14.1.0" TargetMode="External"/><Relationship Id="rId3273" Type="http://schemas.openxmlformats.org/officeDocument/2006/relationships/hyperlink" Target="https://www.atis.org/3gpp-transpositions%20-%20Rel-12" TargetMode="External"/><Relationship Id="rId3480" Type="http://schemas.openxmlformats.org/officeDocument/2006/relationships/hyperlink" Target="https://www.arib.or.jp/english/html/overview/doc/T120_T23_SPECS/ARIB-STD-T120/Rel15/36/A36508-f60.pdf" TargetMode="External"/><Relationship Id="rId4117" Type="http://schemas.openxmlformats.org/officeDocument/2006/relationships/hyperlink" Target="https://www.arib.or.jp/english/html/overview/doc/T120_T23_SPECS/ARIB-STD-T120/Rel14/37/A37571-4-e50.pdf" TargetMode="External"/><Relationship Id="rId194" Type="http://schemas.openxmlformats.org/officeDocument/2006/relationships/hyperlink" Target="http://committee.tta.or.kr/data/ttasDown.jsp?kind=ttastd&amp;pk_num=TTAT.3G-36.213V12.13.0" TargetMode="External"/><Relationship Id="rId1918" Type="http://schemas.openxmlformats.org/officeDocument/2006/relationships/hyperlink" Target="https://members.tsdsi.in/index.php/s/GtMXxWeAM5osqkr" TargetMode="External"/><Relationship Id="rId2082" Type="http://schemas.openxmlformats.org/officeDocument/2006/relationships/hyperlink" Target="http://committee.tta.or.kr/data/ttasDown.jsp?kind=ttastd&amp;pk_num=TTAT.3G-36.461V17.0.0" TargetMode="External"/><Relationship Id="rId3133" Type="http://schemas.openxmlformats.org/officeDocument/2006/relationships/hyperlink" Target="https://www.atis.org/3gpp-transpositions%20-%20Rel-10" TargetMode="External"/><Relationship Id="rId261" Type="http://schemas.openxmlformats.org/officeDocument/2006/relationships/hyperlink" Target="https://www.arib.or.jp/english/html/overview/doc/T120_T23_SPECS/ARIB-STD-T120/Rel16/36/A36214-g20.pdf" TargetMode="External"/><Relationship Id="rId3340" Type="http://schemas.openxmlformats.org/officeDocument/2006/relationships/hyperlink" Target="https://www.etsi.org/deliver/etsi_ts/137100_137199/13714501/15.14.00_60/ts_13714501v151400p.pdf" TargetMode="External"/><Relationship Id="rId2899" Type="http://schemas.openxmlformats.org/officeDocument/2006/relationships/hyperlink" Target="https://members.tsdsi.in/index.php/s/YBQwC86xMdbFgk4" TargetMode="External"/><Relationship Id="rId3200" Type="http://schemas.openxmlformats.org/officeDocument/2006/relationships/hyperlink" Target="https://www.etsi.org/deliver/etsi_ts/137100_137199/137113/10.05.00_60/ts_137113v100500p.pdf" TargetMode="External"/><Relationship Id="rId121" Type="http://schemas.openxmlformats.org/officeDocument/2006/relationships/hyperlink" Target="https://members.tsdsi.in/s/M7PgkNMMcznHw7C" TargetMode="External"/><Relationship Id="rId2759" Type="http://schemas.openxmlformats.org/officeDocument/2006/relationships/hyperlink" Target="https://www.arib.or.jp/english/html/overview/doc/T120_T23_SPECS/ARIB-STD-T120/Rel14/36/A36113-e20.pdf" TargetMode="External"/><Relationship Id="rId2966" Type="http://schemas.openxmlformats.org/officeDocument/2006/relationships/hyperlink" Target="http://committee.tta.or.kr/data/ttasDown.jsp?kind=ttastd&amp;pk_num=TTAT.3G-36.141V12.15.0" TargetMode="External"/><Relationship Id="rId938" Type="http://schemas.openxmlformats.org/officeDocument/2006/relationships/hyperlink" Target="https://www.atis.org/3gpp-documents/Rel99-14/" TargetMode="External"/><Relationship Id="rId1568" Type="http://schemas.openxmlformats.org/officeDocument/2006/relationships/hyperlink" Target="https://www.ccsa.org.cn/api/portalsFile/downloadOldFile?type=19&amp;oldFileUrl=ITU-R/M.2012-6/CCSA.36.440V1300.doc" TargetMode="External"/><Relationship Id="rId1775" Type="http://schemas.openxmlformats.org/officeDocument/2006/relationships/hyperlink" Target="http://committee.tta.or.kr/data/ttasDown.jsp?kind=ttastd&amp;pk_num=TTAT.3G-36.444V15.0.0" TargetMode="External"/><Relationship Id="rId2619" Type="http://schemas.openxmlformats.org/officeDocument/2006/relationships/hyperlink" Target="https://members.tsdsi.in/index.php/s/DFSaPy8rszqJCXG" TargetMode="External"/><Relationship Id="rId2826" Type="http://schemas.openxmlformats.org/officeDocument/2006/relationships/hyperlink" Target="https://members.tsdsi.in/index.php/s/2Q4QgK9FjiMBpAS" TargetMode="External"/><Relationship Id="rId4181" Type="http://schemas.openxmlformats.org/officeDocument/2006/relationships/hyperlink" Target="https://members.tsdsi.in/s/NqYNTJGmTZZNHpF" TargetMode="External"/><Relationship Id="rId67" Type="http://schemas.openxmlformats.org/officeDocument/2006/relationships/hyperlink" Target="https://members.tsdsi.in/index.php/s/TJ5e7eMFzoNENaw" TargetMode="External"/><Relationship Id="rId1428" Type="http://schemas.openxmlformats.org/officeDocument/2006/relationships/hyperlink" Target="https://www.ttc.or.jp/st/docs/3gpps2015/TS/TS-3GA-36.423(Rel11)v11.9.0.pdf" TargetMode="External"/><Relationship Id="rId1635" Type="http://schemas.openxmlformats.org/officeDocument/2006/relationships/hyperlink" Target="https://www.etsi.org/deliver/etsi_ts/136400_136499/136441/16.00.00_60/ts_136441v160000p.pdf" TargetMode="External"/><Relationship Id="rId1982" Type="http://schemas.openxmlformats.org/officeDocument/2006/relationships/hyperlink" Target="https://www.ccsa.org.cn/api/portalsFile/downloadOldFile?type=19&amp;oldFileUrl=ITU-R/M.2012-6/CCSA.36.458V1300.doc" TargetMode="External"/><Relationship Id="rId4041" Type="http://schemas.openxmlformats.org/officeDocument/2006/relationships/hyperlink" Target="https://www.ccsa.org.cn/api/portalsFile/downloadOldFile?type=19&amp;oldFileUrl=ITU-R/M.2012-6/CCSA.37.571-2V1560.doc" TargetMode="External"/><Relationship Id="rId1842" Type="http://schemas.openxmlformats.org/officeDocument/2006/relationships/hyperlink" Target="https://www.ttc.or.jp/st/docs/3gpps2012/TS/TS-3GA-36.455(Rel10)v10.4.0.pdf" TargetMode="External"/><Relationship Id="rId1702" Type="http://schemas.openxmlformats.org/officeDocument/2006/relationships/hyperlink" Target="https://members.tsdsi.in/index.php/s/Jk2stbJA46gTRPc" TargetMode="External"/><Relationship Id="rId3667" Type="http://schemas.openxmlformats.org/officeDocument/2006/relationships/hyperlink" Target="https://www.arib.or.jp/english/html/overview/doc/T120_T23_SPECS/ARIB-STD-T120/Rel14/36/A36521-3-e50.pdf" TargetMode="External"/><Relationship Id="rId3874" Type="http://schemas.openxmlformats.org/officeDocument/2006/relationships/hyperlink" Target="https://www.etsi.org/deliver/etsi_ts/136500_136599/13657903/13.02.00_60/ts_13657903v130200p.pdf" TargetMode="External"/><Relationship Id="rId588" Type="http://schemas.openxmlformats.org/officeDocument/2006/relationships/hyperlink" Target="https://www.etsi.org/deliver/etsi_ts/136300_136399/136314/14.00.00_60/ts_136314v140000p.pdf" TargetMode="External"/><Relationship Id="rId795" Type="http://schemas.openxmlformats.org/officeDocument/2006/relationships/hyperlink" Target="https://www.arib.or.jp/english/html/overview/doc/T120_T23_SPECS/ARIB-STD-T120/Rel17/36/A36331-h30.pdf" TargetMode="External"/><Relationship Id="rId2269" Type="http://schemas.openxmlformats.org/officeDocument/2006/relationships/hyperlink" Target="https://www.arib.or.jp/english/html/overview/doc/T120_T23_SPECS/ARIB-STD-T120/Rel13/37/A37461-d20.pdf" TargetMode="External"/><Relationship Id="rId2476" Type="http://schemas.openxmlformats.org/officeDocument/2006/relationships/hyperlink" Target="https://www.etsi.org/deliver/etsi_ts/125400_125499/125446/11.00.00_60/ts_125446v110000p.pdf" TargetMode="External"/><Relationship Id="rId2683" Type="http://schemas.openxmlformats.org/officeDocument/2006/relationships/hyperlink" Target="https://www.ccsa.org.cn/api/portalsFile/downloadOldFile?type=19&amp;oldFileUrl=ITU-R/M.2012-6/CCSA.36.111V1600.doc" TargetMode="External"/><Relationship Id="rId2890" Type="http://schemas.openxmlformats.org/officeDocument/2006/relationships/hyperlink" Target="https://www.atis.org/3gpp-transpositions%20-%20Rel-16" TargetMode="External"/><Relationship Id="rId3527" Type="http://schemas.openxmlformats.org/officeDocument/2006/relationships/hyperlink" Target="http://committee.tta.or.kr/data/ttasDown.jsp?kind=ttastd&amp;pk_num=TTAT.3G-36.509V14.7.0" TargetMode="External"/><Relationship Id="rId3734" Type="http://schemas.openxmlformats.org/officeDocument/2006/relationships/hyperlink" Target="https://www.atis.org/3gpp-transpositions%20-%20Rel-17" TargetMode="External"/><Relationship Id="rId3941" Type="http://schemas.openxmlformats.org/officeDocument/2006/relationships/hyperlink" Target="https://members.tsdsi.in/s/DiZtGNwXoxYfiXY" TargetMode="External"/><Relationship Id="rId448" Type="http://schemas.openxmlformats.org/officeDocument/2006/relationships/hyperlink" Target="https://www.atis.org/3gpp-transpositions%20-%20Rel-15" TargetMode="External"/><Relationship Id="rId655" Type="http://schemas.openxmlformats.org/officeDocument/2006/relationships/hyperlink" Target="https://members.tsdsi.in/s/oRML3LDaPMyTNwG" TargetMode="External"/><Relationship Id="rId862" Type="http://schemas.openxmlformats.org/officeDocument/2006/relationships/hyperlink" Target="https://www.ttc.or.jp/st/docs/3gpps2018/TS/TS-3GA-36.360(Rel14)v14.0.0.pdf" TargetMode="External"/><Relationship Id="rId1078" Type="http://schemas.openxmlformats.org/officeDocument/2006/relationships/hyperlink" Target="https://members.tsdsi.in/s/NqFA6jnE7EBy43o" TargetMode="External"/><Relationship Id="rId1285" Type="http://schemas.openxmlformats.org/officeDocument/2006/relationships/hyperlink" Target="https://www.atis.org/3gpp-documents/Rel99-14/" TargetMode="External"/><Relationship Id="rId1492" Type="http://schemas.openxmlformats.org/officeDocument/2006/relationships/hyperlink" Target="https://members.tsdsi.in/index.php/s/a648z9ZACxFgDFo" TargetMode="External"/><Relationship Id="rId2129" Type="http://schemas.openxmlformats.org/officeDocument/2006/relationships/hyperlink" Target="https://members.tsdsi.in/index.php/s/MFem6KcmqnCDwpe" TargetMode="External"/><Relationship Id="rId2336" Type="http://schemas.openxmlformats.org/officeDocument/2006/relationships/hyperlink" Target="https://www.atis.org/3gpp-documents/Rel16/" TargetMode="External"/><Relationship Id="rId2543" Type="http://schemas.openxmlformats.org/officeDocument/2006/relationships/hyperlink" Target="https://members.tsdsi.in/s/CPkQG6BapKnNR3f" TargetMode="External"/><Relationship Id="rId2750" Type="http://schemas.openxmlformats.org/officeDocument/2006/relationships/hyperlink" Target="https://www.etsi.org/deliver/etsi_ts/136100_136199/136113/12.03.00_60/ts_136113v120300p.pdf" TargetMode="External"/><Relationship Id="rId3801" Type="http://schemas.openxmlformats.org/officeDocument/2006/relationships/hyperlink" Target="https://www.ccsa.org.cn/api/portalsFile/downloadOldFile?type=19&amp;oldFileUrl=ITU-R/M.2012-6/CCSA.36.523-3V1280.doc" TargetMode="External"/><Relationship Id="rId308" Type="http://schemas.openxmlformats.org/officeDocument/2006/relationships/hyperlink" Target="http://committee.tta.or.kr/data/ttasDown.jsp?kind=ttastd&amp;pk_num=TTAT.3G-36.216V15.0.0" TargetMode="External"/><Relationship Id="rId515" Type="http://schemas.openxmlformats.org/officeDocument/2006/relationships/hyperlink" Target="https://www.ccsa.org.cn/api/portalsFile/downloadOldFile?type=19&amp;oldFileUrl=ITU-R/M.2012-6/CCSA.36.306V10150.doc" TargetMode="External"/><Relationship Id="rId722" Type="http://schemas.openxmlformats.org/officeDocument/2006/relationships/hyperlink" Target="http://committee.tta.or.kr/data/ttasDown.jsp?kind=ttastd&amp;pk_num=TTAT.3G-36.323V12.6.0" TargetMode="External"/><Relationship Id="rId1145" Type="http://schemas.openxmlformats.org/officeDocument/2006/relationships/hyperlink" Target="http://committee.tta.or.kr/data/ttasDown.jsp?kind=ttastd&amp;pk_num=TTAT.3G-36.412V12.0.0" TargetMode="External"/><Relationship Id="rId1352" Type="http://schemas.openxmlformats.org/officeDocument/2006/relationships/hyperlink" Target="https://www.ccsa.org.cn/api/portalsFile/downloadOldFile?type=19&amp;oldFileUrl=ITU-R/M.2012-6/CCSA.36.421V1500.doc" TargetMode="External"/><Relationship Id="rId2403" Type="http://schemas.openxmlformats.org/officeDocument/2006/relationships/hyperlink" Target="https://www.ccsa.org.cn/api/portalsFile/downloadOldFile?type=19&amp;oldFileUrl=ITU-R/M.2012-6/CCSA.37.470V1700.doc" TargetMode="External"/><Relationship Id="rId1005" Type="http://schemas.openxmlformats.org/officeDocument/2006/relationships/hyperlink" Target="https://www.etsi.org/deliver/etsi_ts/136400_136499/136401/13.02.00_60/ts_136401v130200p.pdf" TargetMode="External"/><Relationship Id="rId1212" Type="http://schemas.openxmlformats.org/officeDocument/2006/relationships/hyperlink" Target="https://www.ttc.or.jp/st/docs/3gpp/2022/TS/TS-3GA-36.413v15.11.0.pdf" TargetMode="External"/><Relationship Id="rId2610" Type="http://schemas.openxmlformats.org/officeDocument/2006/relationships/hyperlink" Target="http://committee.tta.or.kr/data/ttasDown.jsp?kind=ttastd&amp;pk_num=TTAT.3G-36.104V17.8.0" TargetMode="External"/><Relationship Id="rId3177" Type="http://schemas.openxmlformats.org/officeDocument/2006/relationships/hyperlink" Target="http://committee.tta.or.kr/data/ttasDown.jsp?kind=ttastd&amp;pk_num=TTAT.3G-37.105V13.11.0" TargetMode="External"/><Relationship Id="rId4228" Type="http://schemas.openxmlformats.org/officeDocument/2006/relationships/hyperlink" Target="http://www.tta.or.kr/data/ttasDown.jsp?where=14688&amp;pk_num=TTAE.IE-802.16m" TargetMode="External"/><Relationship Id="rId3037" Type="http://schemas.openxmlformats.org/officeDocument/2006/relationships/hyperlink" Target="https://www.arib.or.jp/english/html/overview/doc/T120_T23_SPECS/ARIB-STD-T120/Rel10/36/A36171-a20.pdf" TargetMode="External"/><Relationship Id="rId3384" Type="http://schemas.openxmlformats.org/officeDocument/2006/relationships/hyperlink" Target="https://www.arib.or.jp/english/html/overview/doc/T120_T23_SPECS/ARIB-STD-T120/Rel14/37/A37171-e70.pdf" TargetMode="External"/><Relationship Id="rId3591" Type="http://schemas.openxmlformats.org/officeDocument/2006/relationships/hyperlink" Target="https://www.etsi.org/deliver/etsi_ts/136500_136599/13652101/17.05.00_60/ts_13652101v170500p.pdf" TargetMode="External"/><Relationship Id="rId2193" Type="http://schemas.openxmlformats.org/officeDocument/2006/relationships/hyperlink" Target="https://www.ccsa.org.cn/api/portalsFile/downloadOldFile?type=19&amp;oldFileUrl=ITU-R/M.2012-6/CCSA.36.465V1600.doc" TargetMode="External"/><Relationship Id="rId3244" Type="http://schemas.openxmlformats.org/officeDocument/2006/relationships/hyperlink" Target="https://www.ccsa.org.cn/api/portalsFile/downloadOldFile?type=19&amp;oldFileUrl=ITU-R/M.2012-6/CCSA.37.114V1410.doc" TargetMode="External"/><Relationship Id="rId3451" Type="http://schemas.openxmlformats.org/officeDocument/2006/relationships/hyperlink" Target="https://www.atis.org/3gpp-documents/Rel99-14/" TargetMode="External"/><Relationship Id="rId165" Type="http://schemas.openxmlformats.org/officeDocument/2006/relationships/hyperlink" Target="https://www.arib.or.jp/english/html/overview/doc/T120_T23_SPECS/ARIB-STD-T120/Rel16/36/A36212-g70.pdf" TargetMode="External"/><Relationship Id="rId372" Type="http://schemas.openxmlformats.org/officeDocument/2006/relationships/hyperlink" Target="https://www.etsi.org/deliver/etsi_ts/136300_136399/136302/10.06.00_60/ts_136302v100600p.pdf" TargetMode="External"/><Relationship Id="rId2053" Type="http://schemas.openxmlformats.org/officeDocument/2006/relationships/hyperlink" Target="https://www.arib.or.jp/english/html/overview/doc/T120_T23_SPECS/ARIB-STD-T120/Rel13/36/A36461-d00.pdf" TargetMode="External"/><Relationship Id="rId2260" Type="http://schemas.openxmlformats.org/officeDocument/2006/relationships/hyperlink" Target="https://www.etsi.org/deliver/etsi_ts/137400_137499/137461/11.03.00_60/ts_137461v110300p.pdf" TargetMode="External"/><Relationship Id="rId3104" Type="http://schemas.openxmlformats.org/officeDocument/2006/relationships/hyperlink" Target="https://www.atis.org/3gpp-transpositions%20-%20Rel-13" TargetMode="External"/><Relationship Id="rId3311" Type="http://schemas.openxmlformats.org/officeDocument/2006/relationships/hyperlink" Target="https://members.tsdsi.in/index.php/s/QsTNDMcB8p3qnyM" TargetMode="External"/><Relationship Id="rId232" Type="http://schemas.openxmlformats.org/officeDocument/2006/relationships/hyperlink" Target="https://www.atis.org/3gpp-documents/Rel99-14/" TargetMode="External"/><Relationship Id="rId2120" Type="http://schemas.openxmlformats.org/officeDocument/2006/relationships/hyperlink" Target="https://www.atis.org/3gpp-documents/Rel99-14/" TargetMode="External"/><Relationship Id="rId1679" Type="http://schemas.openxmlformats.org/officeDocument/2006/relationships/hyperlink" Target="http://committee.tta.or.kr/data/ttasDown.jsp?kind=ttastd&amp;pk_num=TTAT.3G-36.442V15.0.0" TargetMode="External"/><Relationship Id="rId4085" Type="http://schemas.openxmlformats.org/officeDocument/2006/relationships/hyperlink" Target="https://members.tsdsi.in/index.php/s/Wy9YEkjZkrrrmss" TargetMode="External"/><Relationship Id="rId1886" Type="http://schemas.openxmlformats.org/officeDocument/2006/relationships/hyperlink" Target="https://www.ccsa.org.cn/api/portalsFile/downloadOldFile?type=19&amp;oldFileUrl=ITU-R/M.2012-6/CCSA.36.456V1100.doc" TargetMode="External"/><Relationship Id="rId2937" Type="http://schemas.openxmlformats.org/officeDocument/2006/relationships/hyperlink" Target="https://www.arib.or.jp/english/html/overview/doc/T120_T23_SPECS/ARIB-STD-T120/Rel16/36/A36133-gf0.pdf" TargetMode="External"/><Relationship Id="rId4152" Type="http://schemas.openxmlformats.org/officeDocument/2006/relationships/hyperlink" Target="http://committee.tta.or.kr/data/ttasDown.jsp?kind=ttastd&amp;pk_num=TTAT.3G-37.571-5V11.1.0" TargetMode="External"/><Relationship Id="rId909" Type="http://schemas.openxmlformats.org/officeDocument/2006/relationships/hyperlink" Target="https://members.tsdsi.in/index.php/s/A3bNCZcF7t9Q5f7" TargetMode="External"/><Relationship Id="rId1539" Type="http://schemas.openxmlformats.org/officeDocument/2006/relationships/hyperlink" Target="https://www.etsi.org/deliver/etsi_ts/136400_136499/136425/16.00.00_60/ts_136425v160000p.pdf" TargetMode="External"/><Relationship Id="rId1746" Type="http://schemas.openxmlformats.org/officeDocument/2006/relationships/hyperlink" Target="https://www.ttc.or.jp/st/docs/3gpps2013/TS/TS-3GA-36.444(Rel10)v10.4.0.pdf" TargetMode="External"/><Relationship Id="rId1953" Type="http://schemas.openxmlformats.org/officeDocument/2006/relationships/hyperlink" Target="https://www.etsi.org/deliver/etsi_ts/136400_136499/136457/15.00.00_60/ts_136457v150000p.pdf" TargetMode="External"/><Relationship Id="rId38" Type="http://schemas.openxmlformats.org/officeDocument/2006/relationships/hyperlink" Target="http://committee.tta.or.kr/data/ttasDown.jsp?kind=ttastd&amp;pk_num=TTAT.3G-36.201V10.0.0" TargetMode="External"/><Relationship Id="rId1606" Type="http://schemas.openxmlformats.org/officeDocument/2006/relationships/hyperlink" Target="https://members.tsdsi.in/index.php/s/FGSZY9eddGKHpFa" TargetMode="External"/><Relationship Id="rId1813" Type="http://schemas.openxmlformats.org/officeDocument/2006/relationships/hyperlink" Target="https://www.atis.org/3gpp-documents/Rel99-14/" TargetMode="External"/><Relationship Id="rId4012" Type="http://schemas.openxmlformats.org/officeDocument/2006/relationships/hyperlink" Target="https://www.etsi.org/deliver/etsi_ts/137500_137599/13757102/10.10.00_60/ts_13757102v101000p.pdf" TargetMode="External"/><Relationship Id="rId3778" Type="http://schemas.openxmlformats.org/officeDocument/2006/relationships/hyperlink" Target="https://www.etsi.org/deliver/etsi_ts/136500_136599/13652302/16.12.00_60/ts_13652302v161200p.pdf" TargetMode="External"/><Relationship Id="rId3985" Type="http://schemas.openxmlformats.org/officeDocument/2006/relationships/hyperlink" Target="https://www.arib.or.jp/english/html/overview/doc/T120_T23_SPECS/ARIB-STD-T120/Rel13/37/A37571-1-d30.pdf" TargetMode="External"/><Relationship Id="rId699" Type="http://schemas.openxmlformats.org/officeDocument/2006/relationships/hyperlink" Target="https://www.arib.or.jp/english/html/overview/doc/T120_T23_SPECS/ARIB-STD-T120/Rel17/36/A36322-h00.pdf" TargetMode="External"/><Relationship Id="rId2587" Type="http://schemas.openxmlformats.org/officeDocument/2006/relationships/hyperlink" Target="https://www.arib.or.jp/english/html/overview/doc/T120_T23_SPECS/ARIB-STD-T120/Rel14/36/A36104-eb0.pdf" TargetMode="External"/><Relationship Id="rId2794" Type="http://schemas.openxmlformats.org/officeDocument/2006/relationships/hyperlink" Target="https://www.ccsa.org.cn/api/portalsFile/downloadOldFile?type=19&amp;oldFileUrl=ITU-R/M.2012-6/CCSA.36.116V1301.doc" TargetMode="External"/><Relationship Id="rId3638" Type="http://schemas.openxmlformats.org/officeDocument/2006/relationships/hyperlink" Target="https://www.ccsa.org.cn/api/portalsFile/downloadOldFile?type=19&amp;oldFileUrl=ITU-R/M.2012-6/CCSA.36.521-2V1710.doc" TargetMode="External"/><Relationship Id="rId3845" Type="http://schemas.openxmlformats.org/officeDocument/2006/relationships/hyperlink" Target="https://members.tsdsi.in/s/xodb9tZkWKMw7Ly" TargetMode="External"/><Relationship Id="rId559" Type="http://schemas.openxmlformats.org/officeDocument/2006/relationships/hyperlink" Target="https://members.tsdsi.in/s/e8HfNfx5bqKdw7B" TargetMode="External"/><Relationship Id="rId766" Type="http://schemas.openxmlformats.org/officeDocument/2006/relationships/hyperlink" Target="https://www.atis.org/3gpp-transpositions%20-%20Rel-12" TargetMode="External"/><Relationship Id="rId1189" Type="http://schemas.openxmlformats.org/officeDocument/2006/relationships/hyperlink" Target="https://www.atis.org/3gpp-documents/Rel99-14/" TargetMode="External"/><Relationship Id="rId1396" Type="http://schemas.openxmlformats.org/officeDocument/2006/relationships/hyperlink" Target="https://members.tsdsi.in/index.php/s/SCtQkdRPTH3M7qb" TargetMode="External"/><Relationship Id="rId2447" Type="http://schemas.openxmlformats.org/officeDocument/2006/relationships/hyperlink" Target="http://committee.tta.or.kr/data/ttasDown.jsp?kind=ttastd&amp;pk_num=TTAT.3G-37.480V17.1.0" TargetMode="External"/><Relationship Id="rId419" Type="http://schemas.openxmlformats.org/officeDocument/2006/relationships/hyperlink" Target="https://www.ccsa.org.cn/api/portalsFile/downloadOldFile?type=19&amp;oldFileUrl=ITU-R/M.2012-6/CCSA.36.304V1090.doc" TargetMode="External"/><Relationship Id="rId626" Type="http://schemas.openxmlformats.org/officeDocument/2006/relationships/hyperlink" Target="http://committee.tta.or.kr/data/ttasDown.jsp?kind=ttastd&amp;pk_num=TTAT.3G-36.321V12.10.0" TargetMode="External"/><Relationship Id="rId973" Type="http://schemas.openxmlformats.org/officeDocument/2006/relationships/hyperlink" Target="https://www.arib.or.jp/english/html/overview/doc/T120_T23_SPECS/ARIB-STD-T120/Rel16/37/A37355-g90.pdf" TargetMode="External"/><Relationship Id="rId1049" Type="http://schemas.openxmlformats.org/officeDocument/2006/relationships/hyperlink" Target="http://committee.tta.or.kr/data/ttasDown.jsp?kind=ttastd&amp;pk_num=TTAT.3G-36.410V12.1.0" TargetMode="External"/><Relationship Id="rId1256" Type="http://schemas.openxmlformats.org/officeDocument/2006/relationships/hyperlink" Target="https://www.ccsa.org.cn/api/portalsFile/downloadOldFile?type=19&amp;oldFileUrl=ITU-R/M.2012-6/CCSA.36.414V1500.doc" TargetMode="External"/><Relationship Id="rId2307" Type="http://schemas.openxmlformats.org/officeDocument/2006/relationships/hyperlink" Target="https://www.ccsa.org.cn/api/portalsFile/downloadOldFile?type=19&amp;oldFileUrl=ITU-R/M.2012-6/CCSA.37.462V1110.doc" TargetMode="External"/><Relationship Id="rId2654" Type="http://schemas.openxmlformats.org/officeDocument/2006/relationships/hyperlink" Target="https://www.etsi.org/deliver/etsi_ts/136100_136199/136111/11.04.00_60/ts_136111v110400p.pdf" TargetMode="External"/><Relationship Id="rId2861" Type="http://schemas.openxmlformats.org/officeDocument/2006/relationships/hyperlink" Target="https://www.ccsa.org.cn/api/portalsFile/downloadOldFile?type=19&amp;oldFileUrl=ITU-R/M.2012-6/CCSA.36.124V1130.doc" TargetMode="External"/><Relationship Id="rId3705" Type="http://schemas.openxmlformats.org/officeDocument/2006/relationships/hyperlink" Target="https://www.ccsa.org.cn/api/portalsFile/downloadOldFile?type=19&amp;oldFileUrl=ITU-R/M.2012-6/CCSA.36.523-1V12100.doc" TargetMode="External"/><Relationship Id="rId3912" Type="http://schemas.openxmlformats.org/officeDocument/2006/relationships/hyperlink" Target="http://committee.tta.or.kr/data/ttasDown.jsp?kind=ttastd&amp;pk_num=TTAT.3G-36.579-5V15.1.0" TargetMode="External"/><Relationship Id="rId833" Type="http://schemas.openxmlformats.org/officeDocument/2006/relationships/hyperlink" Target="https://www.ccsa.org.cn/api/portalsFile/downloadOldFile?type=19&amp;oldFileUrl=ITU-R/M.2012-6/CCSA.36.355V1560.doc" TargetMode="External"/><Relationship Id="rId1116" Type="http://schemas.openxmlformats.org/officeDocument/2006/relationships/hyperlink" Target="https://www.ttc.or.jp/st/docs/3gpps2018/TS/TS-3GA-36.411(Rel15)v15.0.0.pdf" TargetMode="External"/><Relationship Id="rId1463" Type="http://schemas.openxmlformats.org/officeDocument/2006/relationships/hyperlink" Target="http://committee.tta.or.kr/data/ttasDown.jsp?kind=ttastd&amp;pk_num=TTAT.3G-36.423V17.3.0" TargetMode="External"/><Relationship Id="rId1670" Type="http://schemas.openxmlformats.org/officeDocument/2006/relationships/hyperlink" Target="https://www.ccsa.org.cn/api/portalsFile/downloadOldFile?type=19&amp;oldFileUrl=ITU-R/M.2012-6/CCSA.36.442V1400.doc" TargetMode="External"/><Relationship Id="rId2514" Type="http://schemas.openxmlformats.org/officeDocument/2006/relationships/hyperlink" Target="http://committee.tta.or.kr/data/ttasDown.jsp?kind=ttastd&amp;pk_num=TTAT.3G-25.446V17.0.0" TargetMode="External"/><Relationship Id="rId2721" Type="http://schemas.openxmlformats.org/officeDocument/2006/relationships/hyperlink" Target="https://members.tsdsi.in/index.php/s/S23CAqyCATfbm6w" TargetMode="External"/><Relationship Id="rId900" Type="http://schemas.openxmlformats.org/officeDocument/2006/relationships/hyperlink" Target="https://www.ccsa.org.cn/api/portalsFile/downloadOldFile?type=19&amp;oldFileUrl=ITU-R/M.2012-6/CCSA.36.361V1500.doc" TargetMode="External"/><Relationship Id="rId1323" Type="http://schemas.openxmlformats.org/officeDocument/2006/relationships/hyperlink" Target="https://www.etsi.org/deliver/etsi_ts/136400_136499/136421/10.00.01_60/ts_136421v100001p.pdf" TargetMode="External"/><Relationship Id="rId1530" Type="http://schemas.openxmlformats.org/officeDocument/2006/relationships/hyperlink" Target="https://www.ttc.or.jp/st/docs/3gpps2018/TS/TS-3GA-36.425(Rel14)v14.2.0.pdf" TargetMode="External"/><Relationship Id="rId3288" Type="http://schemas.openxmlformats.org/officeDocument/2006/relationships/hyperlink" Target="https://www.atis.org/3gpp-transpositions%20-%20Rel-15" TargetMode="External"/><Relationship Id="rId3495" Type="http://schemas.openxmlformats.org/officeDocument/2006/relationships/hyperlink" Target="https://www.etsi.org/deliver/etsi_ts/136500_136599/136508/17.04.00_60/ts_136508v170400p.pdf" TargetMode="External"/><Relationship Id="rId2097" Type="http://schemas.openxmlformats.org/officeDocument/2006/relationships/hyperlink" Target="https://www.ccsa.org.cn/api/portalsFile/downloadOldFile?type=19&amp;oldFileUrl=ITU-R/M.2012-6/CCSA.36.462V1500.doc" TargetMode="External"/><Relationship Id="rId3148" Type="http://schemas.openxmlformats.org/officeDocument/2006/relationships/hyperlink" Target="https://www.atis.org/3gpp-transpositions%20-%20Rel-13" TargetMode="External"/><Relationship Id="rId3355" Type="http://schemas.openxmlformats.org/officeDocument/2006/relationships/hyperlink" Target="https://www.etsi.org/deliver/etsi_ts/137100_137199/13714502/13.13.01_60/ts_13714502v131301p.pdf" TargetMode="External"/><Relationship Id="rId3562" Type="http://schemas.openxmlformats.org/officeDocument/2006/relationships/hyperlink" Target="https://members.tsdsi.in/index.php/s/fSb266AkCHBH8qp" TargetMode="External"/><Relationship Id="rId276" Type="http://schemas.openxmlformats.org/officeDocument/2006/relationships/hyperlink" Target="https://www.etsi.org/deliver/etsi_ts/136200_136299/136216/10.03.01_60/ts_136216v100301p.pdf" TargetMode="External"/><Relationship Id="rId483" Type="http://schemas.openxmlformats.org/officeDocument/2006/relationships/hyperlink" Target="https://www.arib.or.jp/english/html/overview/doc/T120_T23_SPECS/ARIB-STD-T120/Rel13/36/A36305-d00.pdf" TargetMode="External"/><Relationship Id="rId690" Type="http://schemas.openxmlformats.org/officeDocument/2006/relationships/hyperlink" Target="https://www.etsi.org/deliver/etsi_ts/136300_136399/136322/15.04.00_60/ts_136322v150400p.pdf" TargetMode="External"/><Relationship Id="rId2164" Type="http://schemas.openxmlformats.org/officeDocument/2006/relationships/hyperlink" Target="https://www.etsi.org/deliver/etsi_ts/136400_136499/136464/16.00.00_60/ts_136464v160000p.pdf" TargetMode="External"/><Relationship Id="rId2371" Type="http://schemas.openxmlformats.org/officeDocument/2006/relationships/hyperlink" Target="https://www.arib.or.jp/english/html/overview/doc/T120_T23_SPECS/ARIB-STD-T120/Rel14/37/A37466-e30.pdf" TargetMode="External"/><Relationship Id="rId3008" Type="http://schemas.openxmlformats.org/officeDocument/2006/relationships/hyperlink" Target="https://www.ccsa.org.cn/api/portalsFile/downloadOldFile?type=19&amp;oldFileUrl=ITU-R/M.2012-6/CCSA.36.143V1210.doc" TargetMode="External"/><Relationship Id="rId3215" Type="http://schemas.openxmlformats.org/officeDocument/2006/relationships/hyperlink" Target="https://www.etsi.org/deliver/etsi_ts/137100_137199/137113/13.04.00_60/ts_137113v130400p.pdf" TargetMode="External"/><Relationship Id="rId3422" Type="http://schemas.openxmlformats.org/officeDocument/2006/relationships/hyperlink" Target="http://www.ccsa.org.cn:9001/portalsFile/downloadOldFile?type=17&amp;oldFileUrl=M.2012.5/CCSA%20TS%2037.320%20V12.2.0.doc" TargetMode="External"/><Relationship Id="rId136" Type="http://schemas.openxmlformats.org/officeDocument/2006/relationships/hyperlink" Target="https://www.atis.org/3gpp-documents/Rel99-14/" TargetMode="External"/><Relationship Id="rId343" Type="http://schemas.openxmlformats.org/officeDocument/2006/relationships/hyperlink" Target="https://members.tsdsi.in/index.php/s/qqoXiKtiMnJDyy8" TargetMode="External"/><Relationship Id="rId550" Type="http://schemas.openxmlformats.org/officeDocument/2006/relationships/hyperlink" Target="https://www.atis.org/3gpp-transpositions%20-%20Rel-16" TargetMode="External"/><Relationship Id="rId1180" Type="http://schemas.openxmlformats.org/officeDocument/2006/relationships/hyperlink" Target="https://members.tsdsi.in/index.php/s/BBewMzKtdwD9MZf" TargetMode="External"/><Relationship Id="rId2024" Type="http://schemas.openxmlformats.org/officeDocument/2006/relationships/hyperlink" Target="https://www.ccsa.org.cn/api/portalsFile/downloadOldFile?type=19&amp;oldFileUrl=ITU-R/M.2012-6/CCSA.36.459V1310.doc" TargetMode="External"/><Relationship Id="rId2231" Type="http://schemas.openxmlformats.org/officeDocument/2006/relationships/hyperlink" Target="https://members.tsdsi.in/index.php/s/oEPaP5L777ZA546" TargetMode="External"/><Relationship Id="rId203" Type="http://schemas.openxmlformats.org/officeDocument/2006/relationships/hyperlink" Target="https://www.ccsa.org.cn/api/portalsFile/downloadOldFile?type=19&amp;oldFileUrl=ITU-R/M.2012-6/CCSA.36.213V14170.rar" TargetMode="External"/><Relationship Id="rId1040" Type="http://schemas.openxmlformats.org/officeDocument/2006/relationships/hyperlink" Target="https://www.ccsa.org.cn/api/portalsFile/downloadOldFile?type=19&amp;oldFileUrl=ITU-R/M.2012-6/CCSA.36.410V1110.doc" TargetMode="External"/><Relationship Id="rId4196" Type="http://schemas.openxmlformats.org/officeDocument/2006/relationships/image" Target="media/image25.png"/><Relationship Id="rId410" Type="http://schemas.openxmlformats.org/officeDocument/2006/relationships/hyperlink" Target="http://committee.tta.or.kr/data/ttasDown.jsp?kind=ttastd&amp;pk_num=TTAT.3G-36.302V16.1.0" TargetMode="External"/><Relationship Id="rId1997" Type="http://schemas.openxmlformats.org/officeDocument/2006/relationships/hyperlink" Target="http://committee.tta.or.kr/data/ttasDown.jsp?kind=ttastd&amp;pk_num=TTAT.3G-36.458V15.0.0" TargetMode="External"/><Relationship Id="rId4056" Type="http://schemas.openxmlformats.org/officeDocument/2006/relationships/hyperlink" Target="http://committee.tta.or.kr/data/ttasDown.jsp?kind=ttastd&amp;pk_num=TTAT.3G-37.571-3V10.8.0" TargetMode="External"/><Relationship Id="rId1857" Type="http://schemas.openxmlformats.org/officeDocument/2006/relationships/hyperlink" Target="https://www.etsi.org/deliver/etsi_ts/136400_136499/136455/13.01.00_60/ts_136455v130100p.pdf" TargetMode="External"/><Relationship Id="rId2908" Type="http://schemas.openxmlformats.org/officeDocument/2006/relationships/hyperlink" Target="https://www.atis.org/3gpp-documents/Rel99-14/" TargetMode="External"/><Relationship Id="rId4263" Type="http://schemas.openxmlformats.org/officeDocument/2006/relationships/hyperlink" Target="http://std-share.itri.org.tw/Content/Files/Stdlink/ITRI-BWA-001.pdf" TargetMode="External"/><Relationship Id="rId1717" Type="http://schemas.openxmlformats.org/officeDocument/2006/relationships/hyperlink" Target="https://www.atis.org/3gpp-documents/Rel99-14/" TargetMode="External"/><Relationship Id="rId1924" Type="http://schemas.openxmlformats.org/officeDocument/2006/relationships/hyperlink" Target="https://members.tsdsi.in/s/jX8esYtacjCGGED" TargetMode="External"/><Relationship Id="rId3072" Type="http://schemas.openxmlformats.org/officeDocument/2006/relationships/hyperlink" Target="http://committee.tta.or.kr/data/ttasDown.jsp?kind=ttastd&amp;pk_num=TTAT.3G-36.171V15.2.0" TargetMode="External"/><Relationship Id="rId4123" Type="http://schemas.openxmlformats.org/officeDocument/2006/relationships/hyperlink" Target="https://www.arib.or.jp/english/html/overview/doc/T120_T23_SPECS/ARIB-STD-T120/Rel15/37/A37571-4-f70.pdf" TargetMode="External"/><Relationship Id="rId3889" Type="http://schemas.openxmlformats.org/officeDocument/2006/relationships/hyperlink" Target="https://www.arib.or.jp/english/html/overview/doc/T120_T23_SPECS/ARIB-STD-T120/Rel15/36/A36579-4-f40.pdf" TargetMode="External"/><Relationship Id="rId2698" Type="http://schemas.openxmlformats.org/officeDocument/2006/relationships/hyperlink" Target="http://committee.tta.or.kr/data/ttasDown.jsp?kind=ttastd&amp;pk_num=TTAT.3G-36.112V11.1.0" TargetMode="External"/><Relationship Id="rId3749" Type="http://schemas.openxmlformats.org/officeDocument/2006/relationships/hyperlink" Target="https://members.tsdsi.in/index.php/s/qzSaq2aXyY97oC5" TargetMode="External"/><Relationship Id="rId3956" Type="http://schemas.openxmlformats.org/officeDocument/2006/relationships/hyperlink" Target="https://www.atis.org/3gpp-documents/Rel15/" TargetMode="External"/><Relationship Id="rId877" Type="http://schemas.openxmlformats.org/officeDocument/2006/relationships/hyperlink" Target="https://www.arib.or.jp/english/html/overview/doc/T120_T23_SPECS/ARIB-STD-T120/Rel17/36/A36360-h00.pdf" TargetMode="External"/><Relationship Id="rId2558" Type="http://schemas.openxmlformats.org/officeDocument/2006/relationships/hyperlink" Target="https://www.atis.org/3gpp-transpositions%20-%20Rel-17" TargetMode="External"/><Relationship Id="rId2765" Type="http://schemas.openxmlformats.org/officeDocument/2006/relationships/hyperlink" Target="https://www.arib.or.jp/english/html/overview/doc/T120_T23_SPECS/ARIB-STD-T120/Rel15/36/A36113-f40.pdf" TargetMode="External"/><Relationship Id="rId2972" Type="http://schemas.openxmlformats.org/officeDocument/2006/relationships/hyperlink" Target="http://committee.tta.or.kr/data/ttasDown.jsp?kind=ttastd&amp;pk_num=TTAT.3G-36.141V13.16.0" TargetMode="External"/><Relationship Id="rId3609" Type="http://schemas.openxmlformats.org/officeDocument/2006/relationships/hyperlink" Target="https://www.etsi.org/deliver/etsi_ts/136500_136599/13652102/12.09.00_60/ts_13652102v120900p.pdf" TargetMode="External"/><Relationship Id="rId3816" Type="http://schemas.openxmlformats.org/officeDocument/2006/relationships/hyperlink" Target="http://committee.tta.or.kr/data/ttasDown.jsp?kind=ttastd&amp;pk_num=TTAT.3G-36.523-3V14.5.0" TargetMode="External"/><Relationship Id="rId737" Type="http://schemas.openxmlformats.org/officeDocument/2006/relationships/hyperlink" Target="https://www.ccsa.org.cn/api/portalsFile/downloadOldFile?type=19&amp;oldFileUrl=ITU-R/M.2012-6/CCSA.36.323V1570.doc" TargetMode="External"/><Relationship Id="rId944" Type="http://schemas.openxmlformats.org/officeDocument/2006/relationships/hyperlink" Target="https://www.atis.org/3gpp-documents/Rel99-14/" TargetMode="External"/><Relationship Id="rId1367" Type="http://schemas.openxmlformats.org/officeDocument/2006/relationships/hyperlink" Target="http://committee.tta.or.kr/data/ttasDown.jsp?kind=ttastd&amp;pk_num=TTAT.3G-36.421V17.0.0" TargetMode="External"/><Relationship Id="rId1574" Type="http://schemas.openxmlformats.org/officeDocument/2006/relationships/hyperlink" Target="https://www.ccsa.org.cn/api/portalsFile/downloadOldFile?type=19&amp;oldFileUrl=ITU-R/M.2012-6/CCSA.36.440V1400.doc" TargetMode="External"/><Relationship Id="rId1781" Type="http://schemas.openxmlformats.org/officeDocument/2006/relationships/hyperlink" Target="http://committee.tta.or.kr/data/ttasDown.jsp?kind=ttastd&amp;pk_num=TTAT.3G-36.444V16.0.0" TargetMode="External"/><Relationship Id="rId2418" Type="http://schemas.openxmlformats.org/officeDocument/2006/relationships/hyperlink" Target="http://committee.tta.or.kr/data/ttasDown.jsp?kind=ttastd&amp;pk_num=TTAT.3G-37.471V17.0.0" TargetMode="External"/><Relationship Id="rId2625" Type="http://schemas.openxmlformats.org/officeDocument/2006/relationships/hyperlink" Target="http://committee.tta.or.kr/data/ttasDown.jsp?kind=ttastd&amp;pk_num=TTAT.3G-36.106V12.1.0" TargetMode="External"/><Relationship Id="rId2832" Type="http://schemas.openxmlformats.org/officeDocument/2006/relationships/hyperlink" Target="http://committee.tta.or.kr/data/ttasDown.jsp?kind=ttastd&amp;pk_num=TTAT.3G-36.117V13.0.1" TargetMode="External"/><Relationship Id="rId73" Type="http://schemas.openxmlformats.org/officeDocument/2006/relationships/hyperlink" Target="https://members.tsdsi.in/index.php/s/rNFgxpaDc5zbTma" TargetMode="External"/><Relationship Id="rId804" Type="http://schemas.openxmlformats.org/officeDocument/2006/relationships/hyperlink" Target="https://www.etsi.org/deliver/etsi_ts/136300_136399/136355/10.12.00_60/ts_136355v101200p.pdf" TargetMode="External"/><Relationship Id="rId1227" Type="http://schemas.openxmlformats.org/officeDocument/2006/relationships/hyperlink" Target="https://www.etsi.org/deliver/etsi_ts/136400_136499/136414/10.01.00_60/ts_136414v100100p.pdf" TargetMode="External"/><Relationship Id="rId1434" Type="http://schemas.openxmlformats.org/officeDocument/2006/relationships/hyperlink" Target="https://www.ttc.or.jp/st/docs/3gpps2017/TS/TS-3GA-36.423(Rel12)v12.9.0.pdf" TargetMode="External"/><Relationship Id="rId1641" Type="http://schemas.openxmlformats.org/officeDocument/2006/relationships/hyperlink" Target="https://www.etsi.org/deliver/etsi_ts/136400_136499/136441/17.00.00_60/ts_136441v170000p.pdf" TargetMode="External"/><Relationship Id="rId1501" Type="http://schemas.openxmlformats.org/officeDocument/2006/relationships/hyperlink" Target="https://www.atis.org/3gpp-documents/Rel16/" TargetMode="External"/><Relationship Id="rId3399" Type="http://schemas.openxmlformats.org/officeDocument/2006/relationships/hyperlink" Target="https://www.etsi.org/deliver/etsi_ts/137100_137199/137171/16.01.00_60/ts_137171v160100p.pdf" TargetMode="External"/><Relationship Id="rId3259" Type="http://schemas.openxmlformats.org/officeDocument/2006/relationships/hyperlink" Target="https://www.ccsa.org.cn/api/portalsFile/downloadOldFile?type=19&amp;oldFileUrl=ITU-R/M.2012-6/CCSA.37.114V1700.doc" TargetMode="External"/><Relationship Id="rId3466" Type="http://schemas.openxmlformats.org/officeDocument/2006/relationships/hyperlink" Target="https://members.tsdsi.in/index.php/s/i2ByLnJqXWjc6ji" TargetMode="External"/><Relationship Id="rId387" Type="http://schemas.openxmlformats.org/officeDocument/2006/relationships/hyperlink" Target="https://www.arib.or.jp/english/html/overview/doc/T120_T23_SPECS/ARIB-STD-T120/Rel13/36/A36302-d80.pdf" TargetMode="External"/><Relationship Id="rId594" Type="http://schemas.openxmlformats.org/officeDocument/2006/relationships/hyperlink" Target="https://www.etsi.org/deliver/etsi_ts/136300_136399/136314/15.02.00_60/ts_136314v150200p.pdf" TargetMode="External"/><Relationship Id="rId2068" Type="http://schemas.openxmlformats.org/officeDocument/2006/relationships/hyperlink" Target="https://www.etsi.org/deliver/etsi_ts/136400_136499/136461/15.00.00_60/ts_136461v150000p.pdf" TargetMode="External"/><Relationship Id="rId2275" Type="http://schemas.openxmlformats.org/officeDocument/2006/relationships/hyperlink" Target="https://www.arib.or.jp/english/html/overview/doc/T120_T23_SPECS/ARIB-STD-T120/Rel14/37/A37461-e20.pdf" TargetMode="External"/><Relationship Id="rId3119" Type="http://schemas.openxmlformats.org/officeDocument/2006/relationships/hyperlink" Target="https://members.tsdsi.in/s/By8RQ3YbcDZcJ7S" TargetMode="External"/><Relationship Id="rId3326" Type="http://schemas.openxmlformats.org/officeDocument/2006/relationships/hyperlink" Target="https://members.tsdsi.in/s/adBKsprSnZMJxFL" TargetMode="External"/><Relationship Id="rId3673" Type="http://schemas.openxmlformats.org/officeDocument/2006/relationships/hyperlink" Target="https://www.arib.or.jp/english/html/overview/doc/T120_T23_SPECS/ARIB-STD-T120/Rel15/36/A36521-3-f60.pdf" TargetMode="External"/><Relationship Id="rId3880" Type="http://schemas.openxmlformats.org/officeDocument/2006/relationships/hyperlink" Target="https://www.etsi.org/deliver/etsi_ts/136500_136599/13657904/13.02.00_60/ts_13657904v130200p.pdf" TargetMode="External"/><Relationship Id="rId247" Type="http://schemas.openxmlformats.org/officeDocument/2006/relationships/hyperlink" Target="https://members.tsdsi.in/index.php/s/nNgsZmMBzMqgPXF" TargetMode="External"/><Relationship Id="rId1084" Type="http://schemas.openxmlformats.org/officeDocument/2006/relationships/hyperlink" Target="https://members.tsdsi.in/index.php/s/NqJrPasswMRgink" TargetMode="External"/><Relationship Id="rId2482" Type="http://schemas.openxmlformats.org/officeDocument/2006/relationships/hyperlink" Target="https://www.etsi.org/deliver/etsi_ts/125400_125499/125446/12.02.00_60/ts_125446v120200p.pdf" TargetMode="External"/><Relationship Id="rId3533" Type="http://schemas.openxmlformats.org/officeDocument/2006/relationships/hyperlink" Target="http://committee.tta.or.kr/data/ttasDown.jsp?kind=ttastd&amp;pk_num=TTAT.3G-36.509V15.5.0" TargetMode="External"/><Relationship Id="rId3740" Type="http://schemas.openxmlformats.org/officeDocument/2006/relationships/hyperlink" Target="https://www.atis.org/3gpp-documents/Rel99-14/" TargetMode="External"/><Relationship Id="rId107" Type="http://schemas.openxmlformats.org/officeDocument/2006/relationships/hyperlink" Target="https://www.ccsa.org.cn/api/portalsFile/downloadOldFile?type=19&amp;oldFileUrl=ITU-R/M.2012-6/CCSA.36.211V14150.rar" TargetMode="External"/><Relationship Id="rId454" Type="http://schemas.openxmlformats.org/officeDocument/2006/relationships/hyperlink" Target="https://www.atis.org/3gpp-transpositions%20-%20Rel-16" TargetMode="External"/><Relationship Id="rId661" Type="http://schemas.openxmlformats.org/officeDocument/2006/relationships/hyperlink" Target="https://members.tsdsi.in/index.php/s/R8dkysc5p36JBAa" TargetMode="External"/><Relationship Id="rId1291" Type="http://schemas.openxmlformats.org/officeDocument/2006/relationships/hyperlink" Target="https://www.atis.org/3gpp-documents/Rel99-14/" TargetMode="External"/><Relationship Id="rId2135" Type="http://schemas.openxmlformats.org/officeDocument/2006/relationships/hyperlink" Target="https://members.tsdsi.in/index.php/s/L4dbZFLbtrH4HtA" TargetMode="External"/><Relationship Id="rId2342" Type="http://schemas.openxmlformats.org/officeDocument/2006/relationships/hyperlink" Target="https://www.atis.org/3gpp-transpositions%20-%20Rel-17" TargetMode="External"/><Relationship Id="rId3600" Type="http://schemas.openxmlformats.org/officeDocument/2006/relationships/hyperlink" Target="https://www.arib.or.jp/english/html/overview/doc/T120_T23_SPECS/ARIB-STD-T120/Rel11/36/A36521-2-b40.pdf" TargetMode="External"/><Relationship Id="rId314" Type="http://schemas.openxmlformats.org/officeDocument/2006/relationships/hyperlink" Target="http://committee.tta.or.kr/data/ttasDown.jsp?kind=ttastd&amp;pk_num=TTAT.3G-36.216V16.0.0" TargetMode="External"/><Relationship Id="rId521" Type="http://schemas.openxmlformats.org/officeDocument/2006/relationships/hyperlink" Target="https://www.ccsa.org.cn/api/portalsFile/downloadOldFile?type=19&amp;oldFileUrl=ITU-R/M.2012-6/CCSA.36.306V11140.doc" TargetMode="External"/><Relationship Id="rId1151" Type="http://schemas.openxmlformats.org/officeDocument/2006/relationships/hyperlink" Target="http://committee.tta.or.kr/data/ttasDown.jsp?kind=ttastd&amp;pk_num=TTAT.3G-36.412V13.0.0" TargetMode="External"/><Relationship Id="rId2202" Type="http://schemas.openxmlformats.org/officeDocument/2006/relationships/hyperlink" Target="http://committee.tta.or.kr/data/ttasDown.jsp?kind=ttastd&amp;pk_num=TTAT.3G-36.465V17.0.0" TargetMode="External"/><Relationship Id="rId1011" Type="http://schemas.openxmlformats.org/officeDocument/2006/relationships/hyperlink" Target="https://www.etsi.org/deliver/etsi_ts/136400_136499/136401/14.00.00_60/ts_136401v140000p.pdf" TargetMode="External"/><Relationship Id="rId1968" Type="http://schemas.openxmlformats.org/officeDocument/2006/relationships/hyperlink" Target="https://www.ttc.or.jp/st/docs/3gpp/2022/TS/TS-3GA-36.457v17.0.0.pdf" TargetMode="External"/><Relationship Id="rId4167" Type="http://schemas.openxmlformats.org/officeDocument/2006/relationships/hyperlink" Target="https://www.ccsa.org.cn/api/portalsFile/downloadOldFile?type=19&amp;oldFileUrl=ITU-R/M.2012-6/CCSA.37.571-5V1430.doc" TargetMode="External"/><Relationship Id="rId3183" Type="http://schemas.openxmlformats.org/officeDocument/2006/relationships/hyperlink" Target="https://www.atis.org/3gpp-transpositions%20-%20Rel-15" TargetMode="External"/><Relationship Id="rId3390" Type="http://schemas.openxmlformats.org/officeDocument/2006/relationships/hyperlink" Target="https://www.arib.or.jp/english/html/overview/doc/T120_T23_SPECS/ARIB-STD-T120/Rel15/37/A37171-f40.pdf" TargetMode="External"/><Relationship Id="rId4027" Type="http://schemas.openxmlformats.org/officeDocument/2006/relationships/hyperlink" Target="https://www.arib.or.jp/english/html/overview/doc/T120_T23_SPECS/ARIB-STD-T120/Rel13/37/A37571-2-d30.pdf" TargetMode="External"/><Relationship Id="rId4234" Type="http://schemas.openxmlformats.org/officeDocument/2006/relationships/hyperlink" Target="http://www.tta.or.kr/data/ttasDown.jsp?where=14688&amp;pk_num=TTAE.IE-802.16m" TargetMode="External"/><Relationship Id="rId1828" Type="http://schemas.openxmlformats.org/officeDocument/2006/relationships/hyperlink" Target="https://members.tsdsi.in/index.php/s/HEBzkYbBZw2KnPQ" TargetMode="External"/><Relationship Id="rId3043" Type="http://schemas.openxmlformats.org/officeDocument/2006/relationships/hyperlink" Target="https://www.arib.or.jp/english/html/overview/doc/T120_T23_SPECS/ARIB-STD-T120/Rel11/36/A36171-b10.pdf" TargetMode="External"/><Relationship Id="rId3250" Type="http://schemas.openxmlformats.org/officeDocument/2006/relationships/hyperlink" Target="https://www.etsi.org/deliver/etsi_ts/137100_137199/137114/15.09.00_60/ts_137114v150900p.pdf" TargetMode="External"/><Relationship Id="rId171" Type="http://schemas.openxmlformats.org/officeDocument/2006/relationships/hyperlink" Target="https://www.arib.or.jp/english/html/overview/doc/T120_T23_SPECS/ARIB-STD-T120/Rel17/36/A36212-h10.pdf" TargetMode="External"/><Relationship Id="rId3110" Type="http://schemas.openxmlformats.org/officeDocument/2006/relationships/hyperlink" Target="https://www.atis.org/3gpp-transpositions%20-%20Rel-14" TargetMode="External"/><Relationship Id="rId988" Type="http://schemas.openxmlformats.org/officeDocument/2006/relationships/hyperlink" Target="https://members.tsdsi.in/index.php/s/2j8sweYygNKjReb" TargetMode="External"/><Relationship Id="rId2669" Type="http://schemas.openxmlformats.org/officeDocument/2006/relationships/hyperlink" Target="https://www.arib.or.jp/english/html/overview/doc/T120_T23_SPECS/ARIB-STD-T120/Rel14/36/A36111-e00.pdf" TargetMode="External"/><Relationship Id="rId2876" Type="http://schemas.openxmlformats.org/officeDocument/2006/relationships/hyperlink" Target="http://committee.tta.or.kr/data/ttasDown.jsp?kind=ttastd&amp;pk_num=TTAT.3G-36.124V13.2.0" TargetMode="External"/><Relationship Id="rId3927" Type="http://schemas.openxmlformats.org/officeDocument/2006/relationships/hyperlink" Target="https://www.ccsa.org.cn/api/portalsFile/downloadOldFile?type=19&amp;oldFileUrl=ITU-R/M.2012-6/CCSA.36.579-6V1430.doc" TargetMode="External"/><Relationship Id="rId848" Type="http://schemas.openxmlformats.org/officeDocument/2006/relationships/hyperlink" Target="http://committee.tta.or.kr/data/ttasDown.jsp?kind=ttastd&amp;pk_num=TTAT.3G-36.355V17.0.0" TargetMode="External"/><Relationship Id="rId1478" Type="http://schemas.openxmlformats.org/officeDocument/2006/relationships/hyperlink" Target="https://www.ccsa.org.cn/api/portalsFile/downloadOldFile?type=19&amp;oldFileUrl=ITU-R/M.2012-6/CCSA.36.424V1220.doc" TargetMode="External"/><Relationship Id="rId1685" Type="http://schemas.openxmlformats.org/officeDocument/2006/relationships/hyperlink" Target="http://committee.tta.or.kr/data/ttasDown.jsp?kind=ttastd&amp;pk_num=TTAT.3G-36.442V16.0.0" TargetMode="External"/><Relationship Id="rId1892" Type="http://schemas.openxmlformats.org/officeDocument/2006/relationships/hyperlink" Target="https://www.ccsa.org.cn/api/portalsFile/downloadOldFile?type=19&amp;oldFileUrl=ITU-R/M.2012-6/CCSA.36.456V1200.doc" TargetMode="External"/><Relationship Id="rId2529" Type="http://schemas.openxmlformats.org/officeDocument/2006/relationships/hyperlink" Target="https://www.ccsa.org.cn/api/portalsFile/downloadOldFile?type=19&amp;oldFileUrl=ITU-R/M.2012-6/CCSA.36.101V12300.rar" TargetMode="External"/><Relationship Id="rId2736" Type="http://schemas.openxmlformats.org/officeDocument/2006/relationships/hyperlink" Target="https://www.atis.org/3gpp-documents/Rel99-14/" TargetMode="External"/><Relationship Id="rId4091" Type="http://schemas.openxmlformats.org/officeDocument/2006/relationships/hyperlink" Target="https://members.tsdsi.in/s/9eerwaRaAySYoDJ" TargetMode="External"/><Relationship Id="rId708" Type="http://schemas.openxmlformats.org/officeDocument/2006/relationships/hyperlink" Target="https://www.etsi.org/deliver/etsi_ts/136300_136399/136323/10.03.00_60/ts_136323v100300p.pdf" TargetMode="External"/><Relationship Id="rId915" Type="http://schemas.openxmlformats.org/officeDocument/2006/relationships/hyperlink" Target="https://www.etsi.org/deliver/etsi_ts/136300_136399/136361/17.00.00_60/ts_136361v170000p.pdf" TargetMode="External"/><Relationship Id="rId1338" Type="http://schemas.openxmlformats.org/officeDocument/2006/relationships/hyperlink" Target="https://www.ttc.or.jp/st/docs/3gpps2015/TS/TS-3GA-36.421(Rel12)v12.0.0.pdf" TargetMode="External"/><Relationship Id="rId1545" Type="http://schemas.openxmlformats.org/officeDocument/2006/relationships/hyperlink" Target="https://www.etsi.org/deliver/etsi_ts/136400_136499/136425/17.00.00_60/ts_136425v170000p.pdf" TargetMode="External"/><Relationship Id="rId2943" Type="http://schemas.openxmlformats.org/officeDocument/2006/relationships/hyperlink" Target="https://www.arib.or.jp/english/html/overview/doc/T120_T23_SPECS/ARIB-STD-T120/Rel17/36/A36133-h80.pdf" TargetMode="External"/><Relationship Id="rId1405" Type="http://schemas.openxmlformats.org/officeDocument/2006/relationships/hyperlink" Target="https://www.atis.org/3gpp-transpositions%20-%20Rel-16" TargetMode="External"/><Relationship Id="rId1752" Type="http://schemas.openxmlformats.org/officeDocument/2006/relationships/hyperlink" Target="https://www.ttc.or.jp/st/docs/3gpps2013/TS/TS-3GA-36.444(Rel11)v11.6.0.pdf" TargetMode="External"/><Relationship Id="rId2803" Type="http://schemas.openxmlformats.org/officeDocument/2006/relationships/hyperlink" Target="https://www.atis.org/3gpp-documents/Rel15/" TargetMode="External"/><Relationship Id="rId44" Type="http://schemas.openxmlformats.org/officeDocument/2006/relationships/hyperlink" Target="http://committee.tta.or.kr/data/ttasDown.jsp?kind=ttastd&amp;pk_num=TTAT.3G-36.201V11.1.0" TargetMode="External"/><Relationship Id="rId1612" Type="http://schemas.openxmlformats.org/officeDocument/2006/relationships/hyperlink" Target="https://members.tsdsi.in/index.php/s/3qRBR9xRoSfSmge" TargetMode="External"/><Relationship Id="rId498" Type="http://schemas.openxmlformats.org/officeDocument/2006/relationships/hyperlink" Target="https://www.etsi.org/deliver/etsi_ts/136300_136399/136305/15.05.00_60/ts_136305v150500p.pdf" TargetMode="External"/><Relationship Id="rId2179" Type="http://schemas.openxmlformats.org/officeDocument/2006/relationships/hyperlink" Target="https://www.arib.or.jp/english/html/overview/doc/T120_T23_SPECS/ARIB-STD-T120/Rel14/36/A36465-e30.pdf" TargetMode="External"/><Relationship Id="rId3577" Type="http://schemas.openxmlformats.org/officeDocument/2006/relationships/hyperlink" Target="https://www.atis.org/3gpp-documents/Rel15/" TargetMode="External"/><Relationship Id="rId3784" Type="http://schemas.openxmlformats.org/officeDocument/2006/relationships/hyperlink" Target="https://www.etsi.org/deliver/etsi_ts/136500_136599/13652302/17.04.00_60/ts_13652302v170400p.pdf" TargetMode="External"/><Relationship Id="rId3991" Type="http://schemas.openxmlformats.org/officeDocument/2006/relationships/hyperlink" Target="https://www.arib.or.jp/english/html/overview/doc/T120_T23_SPECS/ARIB-STD-T120/Rel14/37/A37571-1-e50.pdf" TargetMode="External"/><Relationship Id="rId2386" Type="http://schemas.openxmlformats.org/officeDocument/2006/relationships/hyperlink" Target="https://www.etsi.org/deliver/etsi_ts/137400_137499/137466/16.00.00_60/ts_137466v160000p.pdf" TargetMode="External"/><Relationship Id="rId2593" Type="http://schemas.openxmlformats.org/officeDocument/2006/relationships/hyperlink" Target="https://www.arib.or.jp/english/html/overview/doc/T120_T23_SPECS/ARIB-STD-T120/Rel15/36/A36104-ff0.pdf" TargetMode="External"/><Relationship Id="rId3437" Type="http://schemas.openxmlformats.org/officeDocument/2006/relationships/hyperlink" Target="http://www.tta.or.kr/data/ttasDown.jsp?where=14688&amp;pk_num=TTAT.3G-37.320V14.0.0" TargetMode="External"/><Relationship Id="rId3644" Type="http://schemas.openxmlformats.org/officeDocument/2006/relationships/hyperlink" Target="https://www.ccsa.org.cn/api/portalsFile/downloadOldFile?type=19&amp;oldFileUrl=ITU-R/M.2012-6/CCSA.36.521-3V1050.doc" TargetMode="External"/><Relationship Id="rId3851" Type="http://schemas.openxmlformats.org/officeDocument/2006/relationships/hyperlink" Target="https://members.tsdsi.in/s/weXkRmsGbHcLM8g" TargetMode="External"/><Relationship Id="rId358" Type="http://schemas.openxmlformats.org/officeDocument/2006/relationships/hyperlink" Target="https://www.atis.org/3gpp-transpositions%20-%20Rel-16" TargetMode="External"/><Relationship Id="rId565" Type="http://schemas.openxmlformats.org/officeDocument/2006/relationships/hyperlink" Target="https://members.tsdsi.in/index.php/s/5gmcGt2tp8SfoDg" TargetMode="External"/><Relationship Id="rId772" Type="http://schemas.openxmlformats.org/officeDocument/2006/relationships/hyperlink" Target="https://www.atis.org/3gpp-transpositions%20-%20Rel-13" TargetMode="External"/><Relationship Id="rId1195" Type="http://schemas.openxmlformats.org/officeDocument/2006/relationships/hyperlink" Target="https://www.atis.org/3gpp-documents/Rel99-14/" TargetMode="External"/><Relationship Id="rId2039" Type="http://schemas.openxmlformats.org/officeDocument/2006/relationships/hyperlink" Target="http://committee.tta.or.kr/data/ttasDown.jsp?kind=ttastd&amp;pk_num=TTAT.3G-36.459V15.0.0" TargetMode="External"/><Relationship Id="rId2246" Type="http://schemas.openxmlformats.org/officeDocument/2006/relationships/hyperlink" Target="https://www.atis.org/3gpp-transpositions%20-%20Rel-17" TargetMode="External"/><Relationship Id="rId2453" Type="http://schemas.openxmlformats.org/officeDocument/2006/relationships/hyperlink" Target="http://committee.tta.or.kr/data/ttasDown.jsp?kind=ttastd&amp;pk_num=TTAT.3G-37.481V17.0.0" TargetMode="External"/><Relationship Id="rId2660" Type="http://schemas.openxmlformats.org/officeDocument/2006/relationships/hyperlink" Target="https://www.etsi.org/deliver/etsi_ts/136100_136199/136111/12.00.00_60/ts_136111v120000p.pdf" TargetMode="External"/><Relationship Id="rId3504" Type="http://schemas.openxmlformats.org/officeDocument/2006/relationships/hyperlink" Target="https://www.arib.or.jp/english/html/overview/doc/T120_T23_SPECS/ARIB-STD-T120/Rel11/36/A36509-b00.pdf" TargetMode="External"/><Relationship Id="rId3711" Type="http://schemas.openxmlformats.org/officeDocument/2006/relationships/hyperlink" Target="https://www.ccsa.org.cn/api/portalsFile/downloadOldFile?type=19&amp;oldFileUrl=ITU-R/M.2012-6/CCSA.36.523-1V1350.doc" TargetMode="External"/><Relationship Id="rId218" Type="http://schemas.openxmlformats.org/officeDocument/2006/relationships/hyperlink" Target="http://committee.tta.or.kr/data/ttasDown.jsp?kind=ttastd&amp;pk_num=TTAT.3G-36.213V16.9.0" TargetMode="External"/><Relationship Id="rId425" Type="http://schemas.openxmlformats.org/officeDocument/2006/relationships/hyperlink" Target="https://www.ccsa.org.cn/api/portalsFile/downloadOldFile?type=19&amp;oldFileUrl=ITU-R/M.2012-6/CCSA.36.304V1170.doc" TargetMode="External"/><Relationship Id="rId632" Type="http://schemas.openxmlformats.org/officeDocument/2006/relationships/hyperlink" Target="http://committee.tta.or.kr/data/ttasDown.jsp?kind=ttastd&amp;pk_num=TTAT.3G-36.321V13.9.0" TargetMode="External"/><Relationship Id="rId1055" Type="http://schemas.openxmlformats.org/officeDocument/2006/relationships/hyperlink" Target="http://committee.tta.or.kr/data/ttasDown.jsp?kind=ttastd&amp;pk_num=TTAT.3G-36.410V13.0.0" TargetMode="External"/><Relationship Id="rId1262" Type="http://schemas.openxmlformats.org/officeDocument/2006/relationships/hyperlink" Target="https://www.ccsa.org.cn/api/portalsFile/downloadOldFile?type=19&amp;oldFileUrl=ITU-R/M.2012-6/CCSA.36.414V1600.doc" TargetMode="External"/><Relationship Id="rId2106" Type="http://schemas.openxmlformats.org/officeDocument/2006/relationships/hyperlink" Target="http://committee.tta.or.kr/data/ttasDown.jsp?kind=ttastd&amp;pk_num=TTAT.3G-36.462V16.0.0" TargetMode="External"/><Relationship Id="rId2313" Type="http://schemas.openxmlformats.org/officeDocument/2006/relationships/hyperlink" Target="https://www.ccsa.org.cn/api/portalsFile/downloadOldFile?type=19&amp;oldFileUrl=ITU-R/M.2012-6/CCSA.37.462V1210.doc" TargetMode="External"/><Relationship Id="rId2520" Type="http://schemas.openxmlformats.org/officeDocument/2006/relationships/hyperlink" Target="http://committee.tta.or.kr/data/ttasDown.jsp?kind=ttastd&amp;pk_num=TTAT.3G-36.101V10.33.0" TargetMode="External"/><Relationship Id="rId1122" Type="http://schemas.openxmlformats.org/officeDocument/2006/relationships/hyperlink" Target="https://www.ttc.or.jp/st/docs/3gpps2020/TS/TS-3GA-36_411_Rel16v16_0_0.pdf" TargetMode="External"/><Relationship Id="rId3087" Type="http://schemas.openxmlformats.org/officeDocument/2006/relationships/hyperlink" Target="https://www.ccsa.org.cn/api/portalsFile/downloadOldFile?type=19&amp;oldFileUrl=ITU-R/M.2012-6/CCSA.36.307V10240.docx" TargetMode="External"/><Relationship Id="rId3294" Type="http://schemas.openxmlformats.org/officeDocument/2006/relationships/hyperlink" Target="https://www.ccsa.org.cn/api/portalsFile/downloadOldFile?type=19&amp;oldFileUrl=ITU-R/M.2012-6/CCSA.37.141V16160.doc" TargetMode="External"/><Relationship Id="rId4138" Type="http://schemas.openxmlformats.org/officeDocument/2006/relationships/hyperlink" Target="https://www.etsi.org/deliver/etsi_ts/137500_137599/13757104/17.00.00_60/ts_13757104v170000p.pdf" TargetMode="External"/><Relationship Id="rId1939" Type="http://schemas.openxmlformats.org/officeDocument/2006/relationships/hyperlink" Target="https://www.atis.org/3gpp-documents/Rel99-14/" TargetMode="External"/><Relationship Id="rId3154" Type="http://schemas.openxmlformats.org/officeDocument/2006/relationships/hyperlink" Target="https://www.ccsa.org.cn/api/portalsFile/downloadOldFile?type=19&amp;oldFileUrl=ITU-R/M.2012-6/CCSA.37.104V1480.doc" TargetMode="External"/><Relationship Id="rId3361" Type="http://schemas.openxmlformats.org/officeDocument/2006/relationships/hyperlink" Target="https://members.tsdsi.in/s/EdtRYBxZSowYPjR" TargetMode="External"/><Relationship Id="rId4205" Type="http://schemas.openxmlformats.org/officeDocument/2006/relationships/hyperlink" Target="http://www.arib.or.jp/IMT-Advanced/WirelessMAN-Advanced.1.30/ARIB%20STD-T105%20Annex%201_IEEE%20Std%20802%2016-2009.pdf" TargetMode="External"/><Relationship Id="rId282" Type="http://schemas.openxmlformats.org/officeDocument/2006/relationships/hyperlink" Target="https://www.etsi.org/deliver/etsi_ts/136200_136299/136216/11.00.00_60/ts_136216v110000p.pdf" TargetMode="External"/><Relationship Id="rId2170" Type="http://schemas.openxmlformats.org/officeDocument/2006/relationships/hyperlink" Target="https://www.etsi.org/deliver/etsi_ts/136400_136499/136464/17.00.00_60/ts_136464v170000p.pdf" TargetMode="External"/><Relationship Id="rId3014" Type="http://schemas.openxmlformats.org/officeDocument/2006/relationships/hyperlink" Target="https://www.etsi.org/deliver/etsi_ts/136100_136199/136143/13.00.00_60/ts_136143v130000p.pdf" TargetMode="External"/><Relationship Id="rId3221" Type="http://schemas.openxmlformats.org/officeDocument/2006/relationships/hyperlink" Target="https://members.tsdsi.in/index.php/s/PFX68ypymo2NYGF" TargetMode="External"/><Relationship Id="rId8" Type="http://schemas.openxmlformats.org/officeDocument/2006/relationships/header" Target="header1.xml"/><Relationship Id="rId142" Type="http://schemas.openxmlformats.org/officeDocument/2006/relationships/hyperlink" Target="https://www.atis.org/3gpp-documents/Rel99-14/" TargetMode="External"/><Relationship Id="rId2030" Type="http://schemas.openxmlformats.org/officeDocument/2006/relationships/hyperlink" Target="https://www.ccsa.org.cn/api/portalsFile/downloadOldFile?type=19&amp;oldFileUrl=ITU-R/M.2012-6/CCSA.36.459V1400.doc" TargetMode="External"/><Relationship Id="rId2987" Type="http://schemas.openxmlformats.org/officeDocument/2006/relationships/hyperlink" Target="https://www.ccsa.org.cn/api/portalsFile/downloadOldFile?type=19&amp;oldFileUrl=ITU-R/M.2012-6/CCSA.36.141V16150.doc" TargetMode="External"/><Relationship Id="rId959" Type="http://schemas.openxmlformats.org/officeDocument/2006/relationships/hyperlink" Target="https://members.tsdsi.in/s/kszQrafgmFP3npd" TargetMode="External"/><Relationship Id="rId1589" Type="http://schemas.openxmlformats.org/officeDocument/2006/relationships/hyperlink" Target="http://committee.tta.or.kr/data/ttasDown.jsp?kind=ttastd&amp;pk_num=TTAT.3G-36.440V16.0.0" TargetMode="External"/><Relationship Id="rId1449" Type="http://schemas.openxmlformats.org/officeDocument/2006/relationships/hyperlink" Target="https://www.etsi.org/deliver/etsi_ts/136400_136499/136423/15.13.00_60/ts_136423v151300p.pdf" TargetMode="External"/><Relationship Id="rId1796" Type="http://schemas.openxmlformats.org/officeDocument/2006/relationships/hyperlink" Target="https://www.ccsa.org.cn/api/portalsFile/downloadOldFile?type=19&amp;oldFileUrl=ITU-R/M.2012-6/CCSA.36.445V1100.doc" TargetMode="External"/><Relationship Id="rId2847" Type="http://schemas.openxmlformats.org/officeDocument/2006/relationships/hyperlink" Target="http://committee.tta.or.kr/data/ttasDown.jsp?kind=ttastd&amp;pk_num=TTAT.3G-36.117V16.0.0" TargetMode="External"/><Relationship Id="rId4062" Type="http://schemas.openxmlformats.org/officeDocument/2006/relationships/hyperlink" Target="http://committee.tta.or.kr/data/ttasDown.jsp?kind=ttastd&amp;pk_num=TTAT.3G-37.571-3V11.1.0" TargetMode="External"/><Relationship Id="rId88" Type="http://schemas.openxmlformats.org/officeDocument/2006/relationships/hyperlink" Target="https://www.atis.org/3gpp-documents/Rel99-14/" TargetMode="External"/><Relationship Id="rId819" Type="http://schemas.openxmlformats.org/officeDocument/2006/relationships/hyperlink" Target="https://www.arib.or.jp/english/html/overview/doc/T120_T23_SPECS/ARIB-STD-T120/Rel13/36/A36355-d30.pdf" TargetMode="External"/><Relationship Id="rId1656" Type="http://schemas.openxmlformats.org/officeDocument/2006/relationships/hyperlink" Target="https://www.ttc.or.jp/st/docs/3gpps2013/TS/TS-3GA-36.442(Rel11)v11.0.0.pdf" TargetMode="External"/><Relationship Id="rId1863" Type="http://schemas.openxmlformats.org/officeDocument/2006/relationships/hyperlink" Target="https://www.etsi.org/deliver/etsi_ts/136400_136499/136455/14.05.00_60/ts_136455v140500p.pdf" TargetMode="External"/><Relationship Id="rId2707" Type="http://schemas.openxmlformats.org/officeDocument/2006/relationships/hyperlink" Target="https://www.ccsa.org.cn/api/portalsFile/downloadOldFile?type=19&amp;oldFileUrl=ITU-R/M.2012-6/CCSA.36.112V1301.doc" TargetMode="External"/><Relationship Id="rId2914" Type="http://schemas.openxmlformats.org/officeDocument/2006/relationships/hyperlink" Target="https://www.atis.org/3gpp-documents/Rel99-14/" TargetMode="External"/><Relationship Id="rId1309" Type="http://schemas.openxmlformats.org/officeDocument/2006/relationships/hyperlink" Target="https://www.atis.org/3gpp-documents/Rel16/" TargetMode="External"/><Relationship Id="rId1516" Type="http://schemas.openxmlformats.org/officeDocument/2006/relationships/hyperlink" Target="https://members.tsdsi.in/index.php/s/CR9oWoeQCDFbqF4" TargetMode="External"/><Relationship Id="rId1723" Type="http://schemas.openxmlformats.org/officeDocument/2006/relationships/hyperlink" Target="https://www.atis.org/3gpp-documents/Rel15/" TargetMode="External"/><Relationship Id="rId1930" Type="http://schemas.openxmlformats.org/officeDocument/2006/relationships/hyperlink" Target="https://members.tsdsi.in/index.php/s/TtHCddJRsw7z6aj" TargetMode="External"/><Relationship Id="rId15" Type="http://schemas.openxmlformats.org/officeDocument/2006/relationships/hyperlink" Target="https://www.itu.int/md/R07-IMT.ADV-C-0024/es" TargetMode="External"/><Relationship Id="rId3688" Type="http://schemas.openxmlformats.org/officeDocument/2006/relationships/hyperlink" Target="https://www.etsi.org/deliver/etsi_ts/136500_136599/13652103/17.01.00_60/ts_13652103v170100p.pdf" TargetMode="External"/><Relationship Id="rId3895" Type="http://schemas.openxmlformats.org/officeDocument/2006/relationships/hyperlink" Target="https://www.arib.or.jp/english/html/overview/doc/T120_T23_SPECS/ARIB-STD-T120/Rel13/36/A36579-5-d80.pdf" TargetMode="External"/><Relationship Id="rId2497" Type="http://schemas.openxmlformats.org/officeDocument/2006/relationships/hyperlink" Target="https://www.arib.or.jp/english/html/overview/doc/T120_T23_SPECS/ARIB-STD-T120/Rel15/25/A25446-f00.pdf" TargetMode="External"/><Relationship Id="rId3548" Type="http://schemas.openxmlformats.org/officeDocument/2006/relationships/hyperlink" Target="https://www.ccsa.org.cn/api/portalsFile/downloadOldFile?type=19&amp;oldFileUrl=ITU-R/M.2012-6/CCSA.36.521-1V1060.doc" TargetMode="External"/><Relationship Id="rId3755" Type="http://schemas.openxmlformats.org/officeDocument/2006/relationships/hyperlink" Target="https://members.tsdsi.in/index.php/s/WsW3QAR2Y733AXo" TargetMode="External"/><Relationship Id="rId469" Type="http://schemas.openxmlformats.org/officeDocument/2006/relationships/hyperlink" Target="https://members.tsdsi.in/index.php/s/xjmqnW5PwQf4FWr" TargetMode="External"/><Relationship Id="rId676" Type="http://schemas.openxmlformats.org/officeDocument/2006/relationships/hyperlink" Target="https://www.atis.org/3gpp-documents/Rel99-14/" TargetMode="External"/><Relationship Id="rId883" Type="http://schemas.openxmlformats.org/officeDocument/2006/relationships/hyperlink" Target="https://www.ttc.or.jp/st/docs/3gpp/2022/TS/TS-3GA-36.360v17.0.0.pdf" TargetMode="External"/><Relationship Id="rId1099" Type="http://schemas.openxmlformats.org/officeDocument/2006/relationships/hyperlink" Target="https://www.atis.org/3gpp-documents/Rel99-14/" TargetMode="External"/><Relationship Id="rId2357" Type="http://schemas.openxmlformats.org/officeDocument/2006/relationships/hyperlink" Target="https://members.tsdsi.in/index.php/s/7e2iWg7LsZXMboG" TargetMode="External"/><Relationship Id="rId2564" Type="http://schemas.openxmlformats.org/officeDocument/2006/relationships/hyperlink" Target="https://www.atis.org/3gpp-transpositions%20-%20Rel-10" TargetMode="External"/><Relationship Id="rId3408" Type="http://schemas.openxmlformats.org/officeDocument/2006/relationships/hyperlink" Target="http://www.arib.or.jp/english/html/overview/doc/T120_T23_v2_00/2_T120/ARIB-STD-T120/Rel10/37/A37320-a40.pdf" TargetMode="External"/><Relationship Id="rId3615" Type="http://schemas.openxmlformats.org/officeDocument/2006/relationships/hyperlink" Target="https://www.etsi.org/deliver/etsi_ts/136500_136599/13652102/13.04.00_60/ts_13652102v130400p.pdf" TargetMode="External"/><Relationship Id="rId3962" Type="http://schemas.openxmlformats.org/officeDocument/2006/relationships/hyperlink" Target="https://www.atis.org/3gpp-transpositions%20-%20Rel-16" TargetMode="External"/><Relationship Id="rId329" Type="http://schemas.openxmlformats.org/officeDocument/2006/relationships/hyperlink" Target="https://www.ccsa.org.cn/api/portalsFile/downloadOldFile?type=19&amp;oldFileUrl=ITU-R/M.2012-6/CCSA.36.300V11140.doc" TargetMode="External"/><Relationship Id="rId536" Type="http://schemas.openxmlformats.org/officeDocument/2006/relationships/hyperlink" Target="http://committee.tta.or.kr/data/ttasDown.jsp?kind=ttastd&amp;pk_num=TTAT.3G-36.306V13.13.0" TargetMode="External"/><Relationship Id="rId1166" Type="http://schemas.openxmlformats.org/officeDocument/2006/relationships/hyperlink" Target="https://www.ccsa.org.cn/api/portalsFile/downloadOldFile?type=19&amp;oldFileUrl=ITU-R/M.2012-6/CCSA.36.412V1600.doc" TargetMode="External"/><Relationship Id="rId1373" Type="http://schemas.openxmlformats.org/officeDocument/2006/relationships/hyperlink" Target="http://committee.tta.or.kr/data/ttasDown.jsp?kind=ttastd&amp;pk_num=TTAT.3G-36.422V10.1.0" TargetMode="External"/><Relationship Id="rId2217" Type="http://schemas.openxmlformats.org/officeDocument/2006/relationships/hyperlink" Target="https://www.ccsa.org.cn/api/portalsFile/downloadOldFile?type=19&amp;oldFileUrl=ITU-R/M.2012-6/CCSA.37.460V1210.doc" TargetMode="External"/><Relationship Id="rId2771" Type="http://schemas.openxmlformats.org/officeDocument/2006/relationships/hyperlink" Target="https://www.arib.or.jp/english/html/overview/doc/T120_T23_SPECS/ARIB-STD-T120/Rel16/36/A36113-g20.pdf" TargetMode="External"/><Relationship Id="rId3822" Type="http://schemas.openxmlformats.org/officeDocument/2006/relationships/hyperlink" Target="http://committee.tta.or.kr/data/ttasDown.jsp?kind=ttastd&amp;pk_num=TTAT.3G-36.523-3V15.4.0" TargetMode="External"/><Relationship Id="rId743" Type="http://schemas.openxmlformats.org/officeDocument/2006/relationships/hyperlink" Target="https://www.ccsa.org.cn/api/portalsFile/downloadOldFile?type=19&amp;oldFileUrl=ITU-R/M.2012-6/CCSA.36.323V1670.doc" TargetMode="External"/><Relationship Id="rId950" Type="http://schemas.openxmlformats.org/officeDocument/2006/relationships/hyperlink" Target="https://www.atis.org/3gpp-documents/Rel15/" TargetMode="External"/><Relationship Id="rId1026" Type="http://schemas.openxmlformats.org/officeDocument/2006/relationships/hyperlink" Target="https://www.ttc.or.jp/st/docs/3gpps2020/TS/TS-3GA-36_401_Rel16v16_0_0.pdf" TargetMode="External"/><Relationship Id="rId1580" Type="http://schemas.openxmlformats.org/officeDocument/2006/relationships/hyperlink" Target="https://www.ccsa.org.cn/api/portalsFile/downloadOldFile?type=19&amp;oldFileUrl=ITU-R/M.2012-6/CCSA.36.440V1500.doc" TargetMode="External"/><Relationship Id="rId2424" Type="http://schemas.openxmlformats.org/officeDocument/2006/relationships/hyperlink" Target="http://committee.tta.or.kr/data/ttasDown.jsp?kind=ttastd&amp;pk_num=TTAT.3G-37.472V16.2.0" TargetMode="External"/><Relationship Id="rId2631" Type="http://schemas.openxmlformats.org/officeDocument/2006/relationships/hyperlink" Target="https://www.atis.org/3gpp-documents/Rel99-14/" TargetMode="External"/><Relationship Id="rId603" Type="http://schemas.openxmlformats.org/officeDocument/2006/relationships/hyperlink" Target="https://www.arib.or.jp/english/html/overview/doc/T120_T23_SPECS/ARIB-STD-T120/Rel17/36/A36314-h00.pdf" TargetMode="External"/><Relationship Id="rId810" Type="http://schemas.openxmlformats.org/officeDocument/2006/relationships/hyperlink" Target="https://www.etsi.org/deliver/etsi_ts/136300_136399/136355/11.06.00_60/ts_136355v110600p.pdf" TargetMode="External"/><Relationship Id="rId1233" Type="http://schemas.openxmlformats.org/officeDocument/2006/relationships/hyperlink" Target="https://www.etsi.org/deliver/etsi_ts/136400_136499/136414/11.00.00_60/ts_136414v110000p.pdf" TargetMode="External"/><Relationship Id="rId1440" Type="http://schemas.openxmlformats.org/officeDocument/2006/relationships/hyperlink" Target="https://www.ttc.or.jp/st/docs/3gpps2019/TS/TS-3GA-36.423(Rel13)v13.8.0.pdf" TargetMode="External"/><Relationship Id="rId1300" Type="http://schemas.openxmlformats.org/officeDocument/2006/relationships/hyperlink" Target="https://members.tsdsi.in/index.php/s/gMLAZP63YtoitKo" TargetMode="External"/><Relationship Id="rId3198" Type="http://schemas.openxmlformats.org/officeDocument/2006/relationships/hyperlink" Target="https://www.atis.org/3gpp-documents/Rel99-14/" TargetMode="External"/><Relationship Id="rId4249" Type="http://schemas.openxmlformats.org/officeDocument/2006/relationships/hyperlink" Target="http://www.wimaxforum.org/files/WMF-IMT-Advanced-Spec-T28-001-R020v01.pdf" TargetMode="External"/><Relationship Id="rId3058" Type="http://schemas.openxmlformats.org/officeDocument/2006/relationships/hyperlink" Target="https://www.etsi.org/deliver/etsi_ts/136100_136199/136171/13.01.00_60/ts_136171v130100p.pdf" TargetMode="External"/><Relationship Id="rId3265" Type="http://schemas.openxmlformats.org/officeDocument/2006/relationships/hyperlink" Target="https://www.etsi.org/deliver/etsi_ts/137100_137199/137141/10.15.00_60/ts_137141v101500p.pdf" TargetMode="External"/><Relationship Id="rId3472" Type="http://schemas.openxmlformats.org/officeDocument/2006/relationships/hyperlink" Target="https://members.tsdsi.in/index.php/s/PTDS8BXWCad3GWj" TargetMode="External"/><Relationship Id="rId4109" Type="http://schemas.openxmlformats.org/officeDocument/2006/relationships/hyperlink" Target="https://members.tsdsi.in/index.php/s/4dQct5Nbotmy7Ar" TargetMode="External"/><Relationship Id="rId186" Type="http://schemas.openxmlformats.org/officeDocument/2006/relationships/hyperlink" Target="https://www.etsi.org/deliver/etsi_ts/136200_136299/136213/11.13.00_60/ts_136213v111300p.pdf" TargetMode="External"/><Relationship Id="rId393" Type="http://schemas.openxmlformats.org/officeDocument/2006/relationships/hyperlink" Target="https://www.arib.or.jp/english/html/overview/doc/T120_T23_SPECS/ARIB-STD-T120/Rel14/36/A36302-e60.pdf" TargetMode="External"/><Relationship Id="rId2074" Type="http://schemas.openxmlformats.org/officeDocument/2006/relationships/hyperlink" Target="https://www.etsi.org/deliver/etsi_ts/136400_136499/136461/16.00.00_60/ts_136461v160000p.pdf" TargetMode="External"/><Relationship Id="rId2281" Type="http://schemas.openxmlformats.org/officeDocument/2006/relationships/hyperlink" Target="https://www.arib.or.jp/english/html/overview/doc/T120_T23_SPECS/ARIB-STD-T120/Rel15/37/A37461-f50.pdf" TargetMode="External"/><Relationship Id="rId3125" Type="http://schemas.openxmlformats.org/officeDocument/2006/relationships/hyperlink" Target="https://members.tsdsi.in/s/wdrCcSoAaT4KGap" TargetMode="External"/><Relationship Id="rId3332" Type="http://schemas.openxmlformats.org/officeDocument/2006/relationships/hyperlink" Target="http://committee.tta.or.kr/data/ttasDown.jsp?kind=ttastd&amp;pk_num=TTAT.3G-37.145-1V13.12.0" TargetMode="External"/><Relationship Id="rId253" Type="http://schemas.openxmlformats.org/officeDocument/2006/relationships/hyperlink" Target="https://members.tsdsi.in/index.php/s/tLoQGyWEHKQ3Pia" TargetMode="External"/><Relationship Id="rId460" Type="http://schemas.openxmlformats.org/officeDocument/2006/relationships/hyperlink" Target="https://www.atis.org/3gpp-transpositions%20-%20Rel-17" TargetMode="External"/><Relationship Id="rId1090" Type="http://schemas.openxmlformats.org/officeDocument/2006/relationships/hyperlink" Target="https://members.tsdsi.in/index.php/s/TixPjqJfq3792NY" TargetMode="External"/><Relationship Id="rId2141" Type="http://schemas.openxmlformats.org/officeDocument/2006/relationships/hyperlink" Target="https://members.tsdsi.in/s/JbEna9JddfRa7qj" TargetMode="External"/><Relationship Id="rId113" Type="http://schemas.openxmlformats.org/officeDocument/2006/relationships/hyperlink" Target="https://www.ccsa.org.cn/api/portalsFile/downloadOldFile?type=19&amp;oldFileUrl=ITU-R/M.2012-6/CCSA.36.211V15140.rar" TargetMode="External"/><Relationship Id="rId320" Type="http://schemas.openxmlformats.org/officeDocument/2006/relationships/hyperlink" Target="http://committee.tta.or.kr/data/ttasDown.jsp?kind=ttastd&amp;pk_num=TTAT.3G-36.216V17.0.0" TargetMode="External"/><Relationship Id="rId2001" Type="http://schemas.openxmlformats.org/officeDocument/2006/relationships/hyperlink" Target="https://www.etsi.org/deliver/etsi_ts/136400_136499/136458/16.00.00_60/ts_136458v160000p.pdf" TargetMode="External"/><Relationship Id="rId2958" Type="http://schemas.openxmlformats.org/officeDocument/2006/relationships/hyperlink" Target="https://www.etsi.org/deliver/etsi_ts/136100_136199/136141/11.18.00_60/ts_136141v111800p.pdf" TargetMode="External"/><Relationship Id="rId1767" Type="http://schemas.openxmlformats.org/officeDocument/2006/relationships/hyperlink" Target="https://www.etsi.org/deliver/etsi_ts/136400_136499/136444/14.01.00_60/ts_136444v140100p.pdf" TargetMode="External"/><Relationship Id="rId1974" Type="http://schemas.openxmlformats.org/officeDocument/2006/relationships/hyperlink" Target="https://www.ttc.or.jp/st/docs/3gpps2013/TS/TS-3GA-36.458(Rel11)v11.0.0.pdf" TargetMode="External"/><Relationship Id="rId2818" Type="http://schemas.openxmlformats.org/officeDocument/2006/relationships/hyperlink" Target="https://www.atis.org/3gpp-documents/Rel99-14/" TargetMode="External"/><Relationship Id="rId4173" Type="http://schemas.openxmlformats.org/officeDocument/2006/relationships/hyperlink" Target="https://www.ccsa.org.cn/api/portalsFile/downloadOldFile?type=19&amp;oldFileUrl=ITU-R/M.2012-6/CCSA.37.571-5V1560.doc" TargetMode="External"/><Relationship Id="rId59" Type="http://schemas.openxmlformats.org/officeDocument/2006/relationships/hyperlink" Target="https://www.ccsa.org.cn/api/portalsFile/downloadOldFile?type=19&amp;oldFileUrl=ITU-R/M.2012-6/CCSA.36.201V1410.doc" TargetMode="External"/><Relationship Id="rId1627" Type="http://schemas.openxmlformats.org/officeDocument/2006/relationships/hyperlink" Target="https://www.atis.org/3gpp-documents/Rel15/" TargetMode="External"/><Relationship Id="rId1834" Type="http://schemas.openxmlformats.org/officeDocument/2006/relationships/hyperlink" Target="https://members.tsdsi.in/s/oQBkSm9zJs2btQD" TargetMode="External"/><Relationship Id="rId4033" Type="http://schemas.openxmlformats.org/officeDocument/2006/relationships/hyperlink" Target="https://www.arib.or.jp/english/html/overview/doc/T120_T23_SPECS/ARIB-STD-T120/Rel14/37/A37571-2-e40.pdf" TargetMode="External"/><Relationship Id="rId4240" Type="http://schemas.openxmlformats.org/officeDocument/2006/relationships/hyperlink" Target="http://www.wimaxforum.org/files/WMF-IMT-Advanced-Spec-T28-001-R020v01.pdf" TargetMode="External"/><Relationship Id="rId3799" Type="http://schemas.openxmlformats.org/officeDocument/2006/relationships/hyperlink" Target="https://www.arib.or.jp/english/html/overview/doc/T120_T23_SPECS/ARIB-STD-T120/Rel12/36/A36523-3-c80.pdf" TargetMode="External"/><Relationship Id="rId4100" Type="http://schemas.openxmlformats.org/officeDocument/2006/relationships/hyperlink" Target="https://www.atis.org/3gpp-documents/Rel99-14/" TargetMode="External"/><Relationship Id="rId1901" Type="http://schemas.openxmlformats.org/officeDocument/2006/relationships/hyperlink" Target="http://committee.tta.or.kr/data/ttasDown.jsp?kind=ttastd&amp;pk_num=TTAT.3G-36.456V13.0.0" TargetMode="External"/><Relationship Id="rId3659" Type="http://schemas.openxmlformats.org/officeDocument/2006/relationships/hyperlink" Target="https://members.tsdsi.in/index.php/s/8CTJ7Rt426prYJj" TargetMode="External"/><Relationship Id="rId3866" Type="http://schemas.openxmlformats.org/officeDocument/2006/relationships/hyperlink" Target="https://www.atis.org/3gpp-transpositions%20-%20Rel-15" TargetMode="External"/><Relationship Id="rId787" Type="http://schemas.openxmlformats.org/officeDocument/2006/relationships/hyperlink" Target="https://members.tsdsi.in/s/ZZe84FpNQ3qcFLg" TargetMode="External"/><Relationship Id="rId994" Type="http://schemas.openxmlformats.org/officeDocument/2006/relationships/hyperlink" Target="https://members.tsdsi.in/index.php/s/CNtEs9rPRQXb7nC" TargetMode="External"/><Relationship Id="rId2468" Type="http://schemas.openxmlformats.org/officeDocument/2006/relationships/hyperlink" Target="https://www.atis.org/3gpp-documents/Rel99-14/" TargetMode="External"/><Relationship Id="rId2675" Type="http://schemas.openxmlformats.org/officeDocument/2006/relationships/hyperlink" Target="https://www.arib.or.jp/english/html/overview/doc/T120_T23_SPECS/ARIB-STD-T120/Rel15/36/A36111-f00.pdf" TargetMode="External"/><Relationship Id="rId2882" Type="http://schemas.openxmlformats.org/officeDocument/2006/relationships/hyperlink" Target="http://committee.tta.or.kr/data/ttasDown.jsp?kind=ttastd&amp;pk_num=TTAT.3G-36.124V14.2.0" TargetMode="External"/><Relationship Id="rId3519" Type="http://schemas.openxmlformats.org/officeDocument/2006/relationships/hyperlink" Target="https://www.etsi.org/deliver/etsi_ts/136500_136599/136509/13.08.00_60/ts_136509v130800p.pdf" TargetMode="External"/><Relationship Id="rId3726" Type="http://schemas.openxmlformats.org/officeDocument/2006/relationships/hyperlink" Target="http://committee.tta.or.kr/data/ttasDown.jsp?kind=ttastd&amp;pk_num=TTAT.3G-36.523-1V15.6.1" TargetMode="External"/><Relationship Id="rId3933" Type="http://schemas.openxmlformats.org/officeDocument/2006/relationships/hyperlink" Target="https://www.ccsa.org.cn/api/portalsFile/downloadOldFile?type=19&amp;oldFileUrl=ITU-R/M.2012-6/CCSA.36.579-6V1550.doc" TargetMode="External"/><Relationship Id="rId647" Type="http://schemas.openxmlformats.org/officeDocument/2006/relationships/hyperlink" Target="https://www.ccsa.org.cn/api/portalsFile/downloadOldFile?type=19&amp;oldFileUrl=ITU-R/M.2012-6/CCSA.36.321V1680.doc" TargetMode="External"/><Relationship Id="rId854" Type="http://schemas.openxmlformats.org/officeDocument/2006/relationships/hyperlink" Target="http://committee.tta.or.kr/data/ttasDown.jsp?kind=ttastd&amp;pk_num=TTAT.3G-36.360V13.1.0" TargetMode="External"/><Relationship Id="rId1277" Type="http://schemas.openxmlformats.org/officeDocument/2006/relationships/hyperlink" Target="http://committee.tta.or.kr/data/ttasDown.jsp?kind=ttastd&amp;pk_num=TTAT.3G-36.420V10.2.0" TargetMode="External"/><Relationship Id="rId1484" Type="http://schemas.openxmlformats.org/officeDocument/2006/relationships/hyperlink" Target="https://www.ccsa.org.cn/api/portalsFile/downloadOldFile?type=19&amp;oldFileUrl=ITU-R/M.2012-6/CCSA.36.424V1310.doc" TargetMode="External"/><Relationship Id="rId1691" Type="http://schemas.openxmlformats.org/officeDocument/2006/relationships/hyperlink" Target="http://committee.tta.or.kr/data/ttasDown.jsp?kind=ttastd&amp;pk_num=TTAT.3G-36.442V17.0.0" TargetMode="External"/><Relationship Id="rId2328" Type="http://schemas.openxmlformats.org/officeDocument/2006/relationships/hyperlink" Target="http://committee.tta.or.kr/data/ttasDown.jsp?kind=ttastd&amp;pk_num=TTAT.3G-37.462V14.1.0" TargetMode="External"/><Relationship Id="rId2535" Type="http://schemas.openxmlformats.org/officeDocument/2006/relationships/hyperlink" Target="https://www.ccsa.org.cn/api/portalsFile/downloadOldFile?type=19&amp;oldFileUrl=ITU-R/M.2012-6/CCSA.36.101V13240.rar" TargetMode="External"/><Relationship Id="rId2742" Type="http://schemas.openxmlformats.org/officeDocument/2006/relationships/hyperlink" Target="https://www.atis.org/3gpp-documents/Rel99-14/" TargetMode="External"/><Relationship Id="rId507" Type="http://schemas.openxmlformats.org/officeDocument/2006/relationships/hyperlink" Target="https://www.arib.or.jp/english/html/overview/doc/T120_T23_SPECS/ARIB-STD-T120/Rel17/36/A36305-h20.pdf" TargetMode="External"/><Relationship Id="rId714" Type="http://schemas.openxmlformats.org/officeDocument/2006/relationships/hyperlink" Target="https://www.etsi.org/deliver/etsi_ts/136300_136399/136323/11.04.00_60/ts_136323v110400p.pdf" TargetMode="External"/><Relationship Id="rId921" Type="http://schemas.openxmlformats.org/officeDocument/2006/relationships/hyperlink" Target="https://www.ccsa.org.cn/api/portalsFile/downloadOldFile?type=19&amp;oldFileUrl=ITU-R/M.2012-6/CCSA.37.320V1040.doc" TargetMode="External"/><Relationship Id="rId1137" Type="http://schemas.openxmlformats.org/officeDocument/2006/relationships/hyperlink" Target="https://www.etsi.org/deliver/etsi_ts/136400_136499/136412/11.00.00_60/ts_136412v110000p.pdf" TargetMode="External"/><Relationship Id="rId1344" Type="http://schemas.openxmlformats.org/officeDocument/2006/relationships/hyperlink" Target="https://www.ttc.or.jp/st/docs/3gpps2017/TS/TS-3GA-36.421(Rel13)v13.0.0.pdf" TargetMode="External"/><Relationship Id="rId1551" Type="http://schemas.openxmlformats.org/officeDocument/2006/relationships/hyperlink" Target="https://www.etsi.org/deliver/etsi_ts/136400_136499/136440/10.03.00_60/ts_136440v100300p.pdf" TargetMode="External"/><Relationship Id="rId2602" Type="http://schemas.openxmlformats.org/officeDocument/2006/relationships/hyperlink" Target="https://www.etsi.org/deliver/etsi_ts/136100_136199/136104/16.13.00_60/ts_136104v161300p.pdf" TargetMode="External"/><Relationship Id="rId50" Type="http://schemas.openxmlformats.org/officeDocument/2006/relationships/hyperlink" Target="http://committee.tta.or.kr/data/ttasDown.jsp?kind=ttastd&amp;pk_num=TTAT.3G-36.201V12.2.0" TargetMode="External"/><Relationship Id="rId1204" Type="http://schemas.openxmlformats.org/officeDocument/2006/relationships/hyperlink" Target="https://members.tsdsi.in/index.php/s/tcHcLRLxyANCS7j" TargetMode="External"/><Relationship Id="rId1411" Type="http://schemas.openxmlformats.org/officeDocument/2006/relationships/hyperlink" Target="https://www.atis.org/3gpp-transpositions%20-%20Rel-17" TargetMode="External"/><Relationship Id="rId3169" Type="http://schemas.openxmlformats.org/officeDocument/2006/relationships/hyperlink" Target="https://www.ccsa.org.cn/api/portalsFile/downloadOldFile?type=19&amp;oldFileUrl=ITU-R/M.2012-6/CCSA.37.104V1770.doc" TargetMode="External"/><Relationship Id="rId3376" Type="http://schemas.openxmlformats.org/officeDocument/2006/relationships/hyperlink" Target="https://members.tsdsi.in/s/sY6zc4f4pz6RnYg" TargetMode="External"/><Relationship Id="rId3583" Type="http://schemas.openxmlformats.org/officeDocument/2006/relationships/hyperlink" Target="https://www.atis.org/3gpp-transpositions%20-%20Rel-16" TargetMode="External"/><Relationship Id="rId297" Type="http://schemas.openxmlformats.org/officeDocument/2006/relationships/hyperlink" Target="https://www.arib.or.jp/english/html/overview/doc/T120_T23_SPECS/ARIB-STD-T120/Rel14/36/A36216-e00.pdf" TargetMode="External"/><Relationship Id="rId2185" Type="http://schemas.openxmlformats.org/officeDocument/2006/relationships/hyperlink" Target="https://www.arib.or.jp/english/html/overview/doc/T120_T23_SPECS/ARIB-STD-T120/Rel15/36/A36465-f00.pdf" TargetMode="External"/><Relationship Id="rId2392" Type="http://schemas.openxmlformats.org/officeDocument/2006/relationships/hyperlink" Target="https://www.etsi.org/deliver/etsi_ts/137400_137499/137466/17.00.00_60/ts_137466v170000p.pdf" TargetMode="External"/><Relationship Id="rId3029" Type="http://schemas.openxmlformats.org/officeDocument/2006/relationships/hyperlink" Target="https://www.etsi.org/deliver/etsi_ts/136100_136199/136143/16.00.00_60/ts_136143v160000p.pdf" TargetMode="External"/><Relationship Id="rId3236" Type="http://schemas.openxmlformats.org/officeDocument/2006/relationships/hyperlink" Target="https://members.tsdsi.in/s/zbxtTHCzsTDLxbC" TargetMode="External"/><Relationship Id="rId3790" Type="http://schemas.openxmlformats.org/officeDocument/2006/relationships/hyperlink" Target="https://www.etsi.org/deliver/etsi_ts/136500_136599/13652303/10.05.01_60/ts_13652303v100501p.pdf" TargetMode="External"/><Relationship Id="rId157" Type="http://schemas.openxmlformats.org/officeDocument/2006/relationships/hyperlink" Target="https://members.tsdsi.in/s/nX26a2LDBCY4QZA" TargetMode="External"/><Relationship Id="rId364" Type="http://schemas.openxmlformats.org/officeDocument/2006/relationships/hyperlink" Target="https://www.atis.org/3gpp-transpositions%20-%20Rel-17" TargetMode="External"/><Relationship Id="rId2045" Type="http://schemas.openxmlformats.org/officeDocument/2006/relationships/hyperlink" Target="http://committee.tta.or.kr/data/ttasDown.jsp?kind=ttastd&amp;pk_num=TTAT.3G-36.459V16.0.0" TargetMode="External"/><Relationship Id="rId3443" Type="http://schemas.openxmlformats.org/officeDocument/2006/relationships/hyperlink" Target="http://www.tta.or.kr/data/ttasDown.jsp?where=14688&amp;pk_num=TTAT.3G-37.320V15.0.0" TargetMode="External"/><Relationship Id="rId3650" Type="http://schemas.openxmlformats.org/officeDocument/2006/relationships/hyperlink" Target="https://www.ccsa.org.cn/api/portalsFile/downloadOldFile?type=19&amp;oldFileUrl=ITU-R/M.2012-6/CCSA.36.521-3V1140.doc" TargetMode="External"/><Relationship Id="rId571" Type="http://schemas.openxmlformats.org/officeDocument/2006/relationships/hyperlink" Target="https://members.tsdsi.in/index.php/s/tGLXCfZ6qK7oem4" TargetMode="External"/><Relationship Id="rId2252" Type="http://schemas.openxmlformats.org/officeDocument/2006/relationships/hyperlink" Target="https://www.atis.org/3gpp-documents/Rel99-14/" TargetMode="External"/><Relationship Id="rId3303" Type="http://schemas.openxmlformats.org/officeDocument/2006/relationships/hyperlink" Target="https://www.atis.org/3gpp-documents/Rel99-14/" TargetMode="External"/><Relationship Id="rId3510" Type="http://schemas.openxmlformats.org/officeDocument/2006/relationships/hyperlink" Target="https://www.arib.or.jp/english/html/overview/doc/T120_T23_SPECS/ARIB-STD-T120/Rel12/36/A36509-c40.pdf" TargetMode="External"/><Relationship Id="rId224" Type="http://schemas.openxmlformats.org/officeDocument/2006/relationships/hyperlink" Target="http://committee.tta.or.kr/data/ttasDown.jsp?kind=ttastd&amp;pk_num=TTAT.3G-36.213V17.4.0" TargetMode="External"/><Relationship Id="rId431" Type="http://schemas.openxmlformats.org/officeDocument/2006/relationships/hyperlink" Target="https://www.ccsa.org.cn/api/portalsFile/downloadOldFile?type=19&amp;oldFileUrl=ITU-R/M.2012-6/CCSA.36.304V1280.doc" TargetMode="External"/><Relationship Id="rId1061" Type="http://schemas.openxmlformats.org/officeDocument/2006/relationships/hyperlink" Target="http://committee.tta.or.kr/data/ttasDown.jsp?kind=ttastd&amp;pk_num=TTAT.3G-36.410V14.0.0" TargetMode="External"/><Relationship Id="rId2112" Type="http://schemas.openxmlformats.org/officeDocument/2006/relationships/hyperlink" Target="http://committee.tta.or.kr/data/ttasDown.jsp?kind=ttastd&amp;pk_num=TTAT.3G-36.462V17.0.0" TargetMode="External"/><Relationship Id="rId1878" Type="http://schemas.openxmlformats.org/officeDocument/2006/relationships/hyperlink" Target="https://www.ttc.or.jp/st/docs/3gpp/2020/TS/TS-3GA-36.455v16.1.0.pdf" TargetMode="External"/><Relationship Id="rId2929" Type="http://schemas.openxmlformats.org/officeDocument/2006/relationships/hyperlink" Target="https://members.tsdsi.in/s/gPJCRyPPaQQyHtX" TargetMode="External"/><Relationship Id="rId4077" Type="http://schemas.openxmlformats.org/officeDocument/2006/relationships/hyperlink" Target="https://www.ccsa.org.cn/api/portalsFile/downloadOldFile?type=19&amp;oldFileUrl=ITU-R/M.2012-6/CCSA.37.571-3V1440.doc" TargetMode="External"/><Relationship Id="rId1738" Type="http://schemas.openxmlformats.org/officeDocument/2006/relationships/hyperlink" Target="https://members.tsdsi.in/s/YqaHXECggmaeQjA" TargetMode="External"/><Relationship Id="rId3093" Type="http://schemas.openxmlformats.org/officeDocument/2006/relationships/hyperlink" Target="https://www.ccsa.org.cn/api/portalsFile/downloadOldFile?type=19&amp;oldFileUrl=ITU-R/M.2012-6/CCSA.36.307V11210.docx" TargetMode="External"/><Relationship Id="rId4144" Type="http://schemas.openxmlformats.org/officeDocument/2006/relationships/hyperlink" Target="https://www.etsi.org/deliver/etsi_ts/137500_137599/13757105/10.11.00_60/ts_13757105v101100p.pdf" TargetMode="External"/><Relationship Id="rId1945" Type="http://schemas.openxmlformats.org/officeDocument/2006/relationships/hyperlink" Target="https://www.atis.org/3gpp-documents/Rel99-14/" TargetMode="External"/><Relationship Id="rId3160" Type="http://schemas.openxmlformats.org/officeDocument/2006/relationships/hyperlink" Target="https://www.etsi.org/deliver/etsi_ts/137100_137199/137104/15.18.00_60/ts_137104v151800p.pdf" TargetMode="External"/><Relationship Id="rId4004" Type="http://schemas.openxmlformats.org/officeDocument/2006/relationships/hyperlink" Target="https://www.atis.org/3gpp-transpositions%20-%20Rel-16" TargetMode="External"/><Relationship Id="rId4211" Type="http://schemas.openxmlformats.org/officeDocument/2006/relationships/hyperlink" Target="http://www.arib.or.jp/IMT-Advanced/WirelessMAN-Advanced.1.30/ARIB%20STD-T105%20Annex%204_IEEE%20Std%20802%2016m-2011.pdf" TargetMode="External"/><Relationship Id="rId1805" Type="http://schemas.openxmlformats.org/officeDocument/2006/relationships/hyperlink" Target="http://committee.tta.or.kr/data/ttasDown.jsp?kind=ttastd&amp;pk_num=TTAT.3G-36.445V12.0.0" TargetMode="External"/><Relationship Id="rId3020" Type="http://schemas.openxmlformats.org/officeDocument/2006/relationships/hyperlink" Target="https://members.tsdsi.in/index.php/s/gMLAZP63YtoitKo" TargetMode="External"/><Relationship Id="rId3977" Type="http://schemas.openxmlformats.org/officeDocument/2006/relationships/hyperlink" Target="https://members.tsdsi.in/index.php/s/DEbKBrx9Zq3DSjF" TargetMode="External"/><Relationship Id="rId898" Type="http://schemas.openxmlformats.org/officeDocument/2006/relationships/hyperlink" Target="https://www.arib.or.jp/english/html/overview/doc/T120_T23_SPECS/ARIB-STD-T120/Rel15/36/A36361-f00.pdf" TargetMode="External"/><Relationship Id="rId2579" Type="http://schemas.openxmlformats.org/officeDocument/2006/relationships/hyperlink" Target="https://members.tsdsi.in/s/tL3p5NcLWnAkjPt" TargetMode="External"/><Relationship Id="rId2786" Type="http://schemas.openxmlformats.org/officeDocument/2006/relationships/hyperlink" Target="https://members.tsdsi.in/index.php/s/HQeJK9RN93YZgWz" TargetMode="External"/><Relationship Id="rId2993" Type="http://schemas.openxmlformats.org/officeDocument/2006/relationships/hyperlink" Target="https://www.ccsa.org.cn/api/portalsFile/downloadOldFile?type=19&amp;oldFileUrl=ITU-R/M.2012-6/CCSA.36.141V1780.doc" TargetMode="External"/><Relationship Id="rId3837" Type="http://schemas.openxmlformats.org/officeDocument/2006/relationships/hyperlink" Target="https://www.ccsa.org.cn/api/portalsFile/downloadOldFile?type=19&amp;oldFileUrl=ITU-R/M.2012-6/CCSA.36.579-1V1330.doc" TargetMode="External"/><Relationship Id="rId758" Type="http://schemas.openxmlformats.org/officeDocument/2006/relationships/hyperlink" Target="http://committee.tta.or.kr/data/ttasDown.jsp?kind=ttastd&amp;pk_num=TTAT.3G-36.331V10.22.0" TargetMode="External"/><Relationship Id="rId965" Type="http://schemas.openxmlformats.org/officeDocument/2006/relationships/hyperlink" Target="https://members.tsdsi.in/s/ka6P6SkHRecEbJA" TargetMode="External"/><Relationship Id="rId1388" Type="http://schemas.openxmlformats.org/officeDocument/2006/relationships/hyperlink" Target="https://www.ccsa.org.cn/api/portalsFile/downloadOldFile?type=19&amp;oldFileUrl=ITU-R/M.2012-6/CCSA.36.422V1300.doc" TargetMode="External"/><Relationship Id="rId1595" Type="http://schemas.openxmlformats.org/officeDocument/2006/relationships/hyperlink" Target="http://committee.tta.or.kr/data/ttasDown.jsp?kind=ttastd&amp;pk_num=TTAT.3G-36.440V17.0.0" TargetMode="External"/><Relationship Id="rId2439" Type="http://schemas.openxmlformats.org/officeDocument/2006/relationships/hyperlink" Target="https://www.ccsa.org.cn/api/portalsFile/downloadOldFile?type=19&amp;oldFileUrl=ITU-R/M.2012-6/CCSA.37.473V1710.doc" TargetMode="External"/><Relationship Id="rId2646" Type="http://schemas.openxmlformats.org/officeDocument/2006/relationships/hyperlink" Target="https://www.atis.org/3gpp-transpositions%20-%20Rel-17" TargetMode="External"/><Relationship Id="rId2853" Type="http://schemas.openxmlformats.org/officeDocument/2006/relationships/hyperlink" Target="https://www.arib.or.jp/english/html/overview/doc/T120_T23_SPECS/ARIB-STD-T120/Rel10/36/A36124-a40.pdf" TargetMode="External"/><Relationship Id="rId3904" Type="http://schemas.openxmlformats.org/officeDocument/2006/relationships/hyperlink" Target="https://www.etsi.org/deliver/etsi_ts/136500_136599/13657905/14.09.00_60/ts_13657905v140900p.pdf" TargetMode="External"/><Relationship Id="rId94" Type="http://schemas.openxmlformats.org/officeDocument/2006/relationships/hyperlink" Target="https://www.atis.org/3gpp-documents/Rel99-14/" TargetMode="External"/><Relationship Id="rId618" Type="http://schemas.openxmlformats.org/officeDocument/2006/relationships/hyperlink" Target="https://www.etsi.org/deliver/etsi_ts/136300_136399/136321/11.06.00_60/ts_136321v110600p.pdf" TargetMode="External"/><Relationship Id="rId825" Type="http://schemas.openxmlformats.org/officeDocument/2006/relationships/hyperlink" Target="https://www.arib.or.jp/english/html/overview/doc/T120_T23_SPECS/ARIB-STD-T120/Rel14/36/A36355-e70.pdf" TargetMode="External"/><Relationship Id="rId1248" Type="http://schemas.openxmlformats.org/officeDocument/2006/relationships/hyperlink" Target="https://www.ttc.or.jp/st/docs/3gpps2017/TS/TS-3GA-36.414(Rel13)v13.0.0.pdf" TargetMode="External"/><Relationship Id="rId1455" Type="http://schemas.openxmlformats.org/officeDocument/2006/relationships/hyperlink" Target="https://www.etsi.org/deliver/etsi_ts/136400_136499/136423/16.10.01_60/ts_136423v161001p.pdf" TargetMode="External"/><Relationship Id="rId1662" Type="http://schemas.openxmlformats.org/officeDocument/2006/relationships/hyperlink" Target="https://www.ttc.or.jp/st/docs/3gpps2015/TS/TS-3GA-36.442(Rel12)v12.0.0.pdf" TargetMode="External"/><Relationship Id="rId2506" Type="http://schemas.openxmlformats.org/officeDocument/2006/relationships/hyperlink" Target="https://www.etsi.org/deliver/etsi_ts/125400_125499/125446/16.00.00_60/ts_125446v160000p.pdf" TargetMode="External"/><Relationship Id="rId1108" Type="http://schemas.openxmlformats.org/officeDocument/2006/relationships/hyperlink" Target="https://members.tsdsi.in/index.php/s/P7HzopDTN3Yin83" TargetMode="External"/><Relationship Id="rId1315" Type="http://schemas.openxmlformats.org/officeDocument/2006/relationships/hyperlink" Target="https://www.atis.org/3gpp-transpositions%20-%20Rel-17" TargetMode="External"/><Relationship Id="rId2713" Type="http://schemas.openxmlformats.org/officeDocument/2006/relationships/hyperlink" Target="https://www.ccsa.org.cn/api/portalsFile/downloadOldFile?type=19&amp;oldFileUrl=ITU-R/M.2012-6/CCSA.36.112V1400.doc" TargetMode="External"/><Relationship Id="rId2920" Type="http://schemas.openxmlformats.org/officeDocument/2006/relationships/hyperlink" Target="https://www.atis.org/3gpp-transpositions%20-%20Rel-13" TargetMode="External"/><Relationship Id="rId1522" Type="http://schemas.openxmlformats.org/officeDocument/2006/relationships/hyperlink" Target="https://members.tsdsi.in/index.php/s/TZSfNZsiTPbf6Qk" TargetMode="External"/><Relationship Id="rId21" Type="http://schemas.openxmlformats.org/officeDocument/2006/relationships/image" Target="media/image7.png"/><Relationship Id="rId2089" Type="http://schemas.openxmlformats.org/officeDocument/2006/relationships/hyperlink" Target="https://www.arib.or.jp/english/html/overview/doc/T120_T23_SPECS/ARIB-STD-T120/Rel14/36/A36462-e00.pdf" TargetMode="External"/><Relationship Id="rId3487" Type="http://schemas.openxmlformats.org/officeDocument/2006/relationships/hyperlink" Target="https://www.atis.org/3gpp-transpositions%20-%20Rel-16" TargetMode="External"/><Relationship Id="rId3694" Type="http://schemas.openxmlformats.org/officeDocument/2006/relationships/hyperlink" Target="https://www.etsi.org/deliver/etsi_ts/136500_136599/13652301/10.04.00_60/ts_13652301v100400p.pdf" TargetMode="External"/><Relationship Id="rId2296" Type="http://schemas.openxmlformats.org/officeDocument/2006/relationships/hyperlink" Target="https://www.etsi.org/deliver/etsi_ts/137400_137499/137461/17.01.00_60/ts_137461v170100p.pdf" TargetMode="External"/><Relationship Id="rId3347" Type="http://schemas.openxmlformats.org/officeDocument/2006/relationships/hyperlink" Target="http://committee.tta.or.kr/data/ttasDown.jsp?kind=ttastd&amp;pk_num=TTAT.3G-37.145-1V16.11.0" TargetMode="External"/><Relationship Id="rId3554" Type="http://schemas.openxmlformats.org/officeDocument/2006/relationships/hyperlink" Target="https://www.ccsa.org.cn/api/portalsFile/downloadOldFile?type=19&amp;oldFileUrl=ITU-R/M.2012-6/CCSA.36.521-1V1140.doc" TargetMode="External"/><Relationship Id="rId3761" Type="http://schemas.openxmlformats.org/officeDocument/2006/relationships/hyperlink" Target="https://members.tsdsi.in/index.php/s/6L3nAco3DDK8MFt" TargetMode="External"/><Relationship Id="rId268" Type="http://schemas.openxmlformats.org/officeDocument/2006/relationships/hyperlink" Target="https://www.atis.org/3gpp-transpositions%20-%20Rel-17" TargetMode="External"/><Relationship Id="rId475" Type="http://schemas.openxmlformats.org/officeDocument/2006/relationships/hyperlink" Target="https://members.tsdsi.in/index.php/s/WgdWCDQTiqztnB2" TargetMode="External"/><Relationship Id="rId682" Type="http://schemas.openxmlformats.org/officeDocument/2006/relationships/hyperlink" Target="https://www.atis.org/3gpp-documents/Rel99-14/" TargetMode="External"/><Relationship Id="rId2156" Type="http://schemas.openxmlformats.org/officeDocument/2006/relationships/hyperlink" Target="https://www.atis.org/3gpp-documents/Rel15/" TargetMode="External"/><Relationship Id="rId2363" Type="http://schemas.openxmlformats.org/officeDocument/2006/relationships/hyperlink" Target="https://members.tsdsi.in/index.php/s/PWT9dawTwQ5e2jT" TargetMode="External"/><Relationship Id="rId2570" Type="http://schemas.openxmlformats.org/officeDocument/2006/relationships/hyperlink" Target="https://www.atis.org/3gpp-transpositions%20-%20Rel-11" TargetMode="External"/><Relationship Id="rId3207" Type="http://schemas.openxmlformats.org/officeDocument/2006/relationships/hyperlink" Target="http://committee.tta.or.kr/data/ttasDown.jsp?kind=ttastd&amp;pk_num=TTAT.3G-37.113V11.4.0" TargetMode="External"/><Relationship Id="rId3414" Type="http://schemas.openxmlformats.org/officeDocument/2006/relationships/hyperlink" Target="http://www.arib.or.jp/english/html/overview/doc/T120_T23_v2_00/2_T120/ARIB-STD-T120/Rel11/37/A37320-b40.pdf" TargetMode="External"/><Relationship Id="rId3621" Type="http://schemas.openxmlformats.org/officeDocument/2006/relationships/hyperlink" Target="https://www.etsi.org/deliver/etsi_ts/136500_136599/13652102/14.06.00_60/ts_13652102v140600p.pdf" TargetMode="External"/><Relationship Id="rId128" Type="http://schemas.openxmlformats.org/officeDocument/2006/relationships/hyperlink" Target="http://committee.tta.or.kr/data/ttasDown.jsp?kind=ttastd&amp;pk_num=TTAT.3G-36.211V17.2.0" TargetMode="External"/><Relationship Id="rId335" Type="http://schemas.openxmlformats.org/officeDocument/2006/relationships/hyperlink" Target="https://www.ccsa.org.cn/api/portalsFile/downloadOldFile?type=19&amp;oldFileUrl=ITU-R/M.2012-6/CCSA.36.300V12100.doc" TargetMode="External"/><Relationship Id="rId542" Type="http://schemas.openxmlformats.org/officeDocument/2006/relationships/hyperlink" Target="http://committee.tta.or.kr/data/ttasDown.jsp?kind=ttastd&amp;pk_num=TTAT.3G-36.306V14.12.0" TargetMode="External"/><Relationship Id="rId1172" Type="http://schemas.openxmlformats.org/officeDocument/2006/relationships/hyperlink" Target="https://www.ccsa.org.cn/api/portalsFile/downloadOldFile?type=19&amp;oldFileUrl=ITU-R/M.2012-6/CCSA.36.412V1700.doc" TargetMode="External"/><Relationship Id="rId2016" Type="http://schemas.openxmlformats.org/officeDocument/2006/relationships/hyperlink" Target="https://www.ttc.or.jp/st/docs/3gpps2013/TS/TS-3GA-36.459(Rel11)v11.3.0.pdf" TargetMode="External"/><Relationship Id="rId2223" Type="http://schemas.openxmlformats.org/officeDocument/2006/relationships/hyperlink" Target="https://www.ccsa.org.cn/api/portalsFile/downloadOldFile?type=19&amp;oldFileUrl=ITU-R/M.2012-6/CCSA.37.460V1310.doc" TargetMode="External"/><Relationship Id="rId2430" Type="http://schemas.openxmlformats.org/officeDocument/2006/relationships/hyperlink" Target="http://committee.tta.or.kr/data/ttasDown.jsp?kind=ttastd&amp;pk_num=TTAT.3G-37.472V17.0.0" TargetMode="External"/><Relationship Id="rId402" Type="http://schemas.openxmlformats.org/officeDocument/2006/relationships/hyperlink" Target="https://www.etsi.org/deliver/etsi_ts/136300_136399/136302/15.03.00_60/ts_136302v150300p.pdf" TargetMode="External"/><Relationship Id="rId1032" Type="http://schemas.openxmlformats.org/officeDocument/2006/relationships/hyperlink" Target="https://www.ttc.or.jp/st/docs/3gpp/2022/TS/TS-3GA-36.401v17.1.0.pdf" TargetMode="External"/><Relationship Id="rId4188" Type="http://schemas.openxmlformats.org/officeDocument/2006/relationships/image" Target="media/image17.png"/><Relationship Id="rId1989" Type="http://schemas.openxmlformats.org/officeDocument/2006/relationships/hyperlink" Target="https://www.etsi.org/deliver/etsi_ts/136400_136499/136458/14.00.00_60/ts_136458v140000p.pdf" TargetMode="External"/><Relationship Id="rId4048" Type="http://schemas.openxmlformats.org/officeDocument/2006/relationships/hyperlink" Target="https://www.etsi.org/deliver/etsi_ts/137500_137599/13757102/16.14.00_60/ts_13757102v161400p.pdf" TargetMode="External"/><Relationship Id="rId4255" Type="http://schemas.openxmlformats.org/officeDocument/2006/relationships/hyperlink" Target="http://www.wimaxforum.org/files/WMF-IMT-Advanced-Spec-T28-001-R020v01.pdf" TargetMode="External"/><Relationship Id="rId1849" Type="http://schemas.openxmlformats.org/officeDocument/2006/relationships/hyperlink" Target="https://www.atis.org/3gpp-documents/Rel99-14/" TargetMode="External"/><Relationship Id="rId3064" Type="http://schemas.openxmlformats.org/officeDocument/2006/relationships/hyperlink" Target="https://www.etsi.org/deliver/etsi_ts/136100_136199/136171/14.01.00_60/ts_136171v140100p.pdf" TargetMode="External"/><Relationship Id="rId192" Type="http://schemas.openxmlformats.org/officeDocument/2006/relationships/hyperlink" Target="https://www.etsi.org/deliver/etsi_ts/136200_136299/136213/12.13.00_60/ts_136213v121300p.pdf" TargetMode="External"/><Relationship Id="rId1709" Type="http://schemas.openxmlformats.org/officeDocument/2006/relationships/hyperlink" Target="http://committee.tta.or.kr/data/ttasDown.jsp?kind=ttastd&amp;pk_num=TTAT.3G-36.443V12.2.0" TargetMode="External"/><Relationship Id="rId1916" Type="http://schemas.openxmlformats.org/officeDocument/2006/relationships/hyperlink" Target="https://www.ccsa.org.cn/api/portalsFile/downloadOldFile?type=19&amp;oldFileUrl=ITU-R/M.2012-6/CCSA.36.456V1600.doc" TargetMode="External"/><Relationship Id="rId3271" Type="http://schemas.openxmlformats.org/officeDocument/2006/relationships/hyperlink" Target="https://members.tsdsi.in/s/PXdEgqmwNWDNWCQ" TargetMode="External"/><Relationship Id="rId4115" Type="http://schemas.openxmlformats.org/officeDocument/2006/relationships/hyperlink" Target="https://members.tsdsi.in/index.php/s/GdZ9BgBME6P8JZY" TargetMode="External"/><Relationship Id="rId2080" Type="http://schemas.openxmlformats.org/officeDocument/2006/relationships/hyperlink" Target="https://www.etsi.org/deliver/etsi_ts/136400_136499/136461/17.00.00_60/ts_136461v170000p.pdf" TargetMode="External"/><Relationship Id="rId3131" Type="http://schemas.openxmlformats.org/officeDocument/2006/relationships/hyperlink" Target="https://members.tsdsi.in/s/gXc4HBJtX6msJQP" TargetMode="External"/><Relationship Id="rId2897" Type="http://schemas.openxmlformats.org/officeDocument/2006/relationships/hyperlink" Target="https://www.ccsa.org.cn/api/portalsFile/downloadOldFile?type=19&amp;oldFileUrl=ITU-R/M.2012-6/CCSA.36.124V1710.doc" TargetMode="External"/><Relationship Id="rId3948" Type="http://schemas.openxmlformats.org/officeDocument/2006/relationships/hyperlink" Target="http://committee.tta.or.kr/data/ttasDown.jsp?kind=ttastd&amp;pk_num=TTAT.3G-36.579-7V15.4.0" TargetMode="External"/><Relationship Id="rId869" Type="http://schemas.openxmlformats.org/officeDocument/2006/relationships/hyperlink" Target="https://www.ttc.or.jp/st/docs/3gpps2018/TS/TS-3GA-36.360(Rel15)v15.0.0.pdf" TargetMode="External"/><Relationship Id="rId1499" Type="http://schemas.openxmlformats.org/officeDocument/2006/relationships/hyperlink" Target="http://committee.tta.or.kr/data/ttasDown.jsp?kind=ttastd&amp;pk_num=TTAT.3G-36.424V15.1.0" TargetMode="External"/><Relationship Id="rId729" Type="http://schemas.openxmlformats.org/officeDocument/2006/relationships/hyperlink" Target="https://www.arib.or.jp/english/html/overview/doc/T120_T23_SPECS/ARIB-STD-T120/Rel14/36/A36323-e50.pdf" TargetMode="External"/><Relationship Id="rId1359" Type="http://schemas.openxmlformats.org/officeDocument/2006/relationships/hyperlink" Target="https://www.etsi.org/deliver/etsi_ts/136400_136499/136421/16.00.00_60/ts_136421v160000p.pdf" TargetMode="External"/><Relationship Id="rId2757" Type="http://schemas.openxmlformats.org/officeDocument/2006/relationships/hyperlink" Target="https://members.tsdsi.in/index.php/s/FaGFKdCa4zZb2qK" TargetMode="External"/><Relationship Id="rId2964" Type="http://schemas.openxmlformats.org/officeDocument/2006/relationships/hyperlink" Target="https://www.etsi.org/deliver/etsi_ts/136100_136199/136141/12.15.00_60/ts_136141v121500p.pdf" TargetMode="External"/><Relationship Id="rId3808" Type="http://schemas.openxmlformats.org/officeDocument/2006/relationships/hyperlink" Target="https://www.etsi.org/deliver/etsi_ts/136500_136599/13652303/13.04.00_60/ts_13652303v130400p.pdf" TargetMode="External"/><Relationship Id="rId936" Type="http://schemas.openxmlformats.org/officeDocument/2006/relationships/hyperlink" Target="http://committee.tta.or.kr/data/ttasDown.jsp?kind=ttastd&amp;pk_num=TTAT.3G-37.320V12.2.0" TargetMode="External"/><Relationship Id="rId1219" Type="http://schemas.openxmlformats.org/officeDocument/2006/relationships/hyperlink" Target="https://www.atis.org/3gpp-transpositions%20-%20Rel-17" TargetMode="External"/><Relationship Id="rId1566" Type="http://schemas.openxmlformats.org/officeDocument/2006/relationships/hyperlink" Target="https://www.ttc.or.jp/st/docs/3gpps2015/TS/TS-3GA-36.440(Rel12)v12.0.0.pdf" TargetMode="External"/><Relationship Id="rId1773" Type="http://schemas.openxmlformats.org/officeDocument/2006/relationships/hyperlink" Target="https://www.etsi.org/deliver/etsi_ts/136400_136499/136444/15.00.00_60/ts_136444v150000p.pdf" TargetMode="External"/><Relationship Id="rId1980" Type="http://schemas.openxmlformats.org/officeDocument/2006/relationships/hyperlink" Target="https://www.ttc.or.jp/st/docs/3gpps2015/TS/TS-3GA-36.458(Rel12)v12.0.0.pdf" TargetMode="External"/><Relationship Id="rId2617" Type="http://schemas.openxmlformats.org/officeDocument/2006/relationships/hyperlink" Target="https://www.ccsa.org.cn/api/portalsFile/downloadOldFile?type=19&amp;oldFileUrl=ITU-R/M.2012-6/CCSA.36.106V1120.doc" TargetMode="External"/><Relationship Id="rId2824" Type="http://schemas.openxmlformats.org/officeDocument/2006/relationships/hyperlink" Target="https://www.ccsa.org.cn/api/portalsFile/downloadOldFile?type=19&amp;oldFileUrl=ITU-R/M.2012-6/CCSA.36.117V1230.doc" TargetMode="External"/><Relationship Id="rId65" Type="http://schemas.openxmlformats.org/officeDocument/2006/relationships/hyperlink" Target="https://www.ccsa.org.cn/api/portalsFile/downloadOldFile?type=19&amp;oldFileUrl=ITU-R/M.2012-6/CCSA.36.201V1530.doc" TargetMode="External"/><Relationship Id="rId1426" Type="http://schemas.openxmlformats.org/officeDocument/2006/relationships/hyperlink" Target="https://members.tsdsi.in/index.php/s/w4Ao2ZZ94Gp5nSL" TargetMode="External"/><Relationship Id="rId1633" Type="http://schemas.openxmlformats.org/officeDocument/2006/relationships/hyperlink" Target="https://www.atis.org/3gpp-documents/Rel16/" TargetMode="External"/><Relationship Id="rId1840" Type="http://schemas.openxmlformats.org/officeDocument/2006/relationships/hyperlink" Target="https://members.tsdsi.in/index.php/s/HLXKWMYHNori4N9" TargetMode="External"/><Relationship Id="rId1700" Type="http://schemas.openxmlformats.org/officeDocument/2006/relationships/hyperlink" Target="https://www.ccsa.org.cn/api/portalsFile/downloadOldFile?type=19&amp;oldFileUrl=ITU-R/M.2012-6/CCSA.36.443V1140.doc" TargetMode="External"/><Relationship Id="rId3598" Type="http://schemas.openxmlformats.org/officeDocument/2006/relationships/hyperlink" Target="https://members.tsdsi.in/index.php/s/NeQgZ9G2rKfcNHg" TargetMode="External"/><Relationship Id="rId3458" Type="http://schemas.openxmlformats.org/officeDocument/2006/relationships/hyperlink" Target="https://www.ccsa.org.cn/api/portalsFile/downloadOldFile?type=19&amp;oldFileUrl=ITU-R/M.2012-6/CCSA.36.508V1140.doc" TargetMode="External"/><Relationship Id="rId3665" Type="http://schemas.openxmlformats.org/officeDocument/2006/relationships/hyperlink" Target="https://members.tsdsi.in/index.php/s/sr6HcXZoFjG8Txn" TargetMode="External"/><Relationship Id="rId3872" Type="http://schemas.openxmlformats.org/officeDocument/2006/relationships/hyperlink" Target="https://www.atis.org/3gpp-transpositions%20-%20Rel-13" TargetMode="External"/><Relationship Id="rId379" Type="http://schemas.openxmlformats.org/officeDocument/2006/relationships/hyperlink" Target="https://members.tsdsi.in/index.php/s/8b79bPodtAKpxRE" TargetMode="External"/><Relationship Id="rId586" Type="http://schemas.openxmlformats.org/officeDocument/2006/relationships/hyperlink" Target="https://www.atis.org/3gpp-documents/Rel99-14/" TargetMode="External"/><Relationship Id="rId793" Type="http://schemas.openxmlformats.org/officeDocument/2006/relationships/hyperlink" Target="https://members.tsdsi.in/s/nKTyiEA5LcGHp6S" TargetMode="External"/><Relationship Id="rId2267" Type="http://schemas.openxmlformats.org/officeDocument/2006/relationships/hyperlink" Target="https://members.tsdsi.in/index.php/s/27danogXaPN2ZPb" TargetMode="External"/><Relationship Id="rId2474" Type="http://schemas.openxmlformats.org/officeDocument/2006/relationships/hyperlink" Target="https://www.atis.org/3gpp-documents/Rel99-14/" TargetMode="External"/><Relationship Id="rId2681" Type="http://schemas.openxmlformats.org/officeDocument/2006/relationships/hyperlink" Target="https://www.arib.or.jp/english/html/overview/doc/T120_T23_SPECS/ARIB-STD-T120/Rel16/36/A36111-g00.pdf" TargetMode="External"/><Relationship Id="rId3318" Type="http://schemas.openxmlformats.org/officeDocument/2006/relationships/hyperlink" Target="https://www.atis.org/3gpp-documents/Rel16/" TargetMode="External"/><Relationship Id="rId3525" Type="http://schemas.openxmlformats.org/officeDocument/2006/relationships/hyperlink" Target="https://www.etsi.org/deliver/etsi_ts/136500_136599/136509/14.07.00_60/ts_136509v140700p.pdf" TargetMode="External"/><Relationship Id="rId239" Type="http://schemas.openxmlformats.org/officeDocument/2006/relationships/hyperlink" Target="https://www.ccsa.org.cn/api/portalsFile/downloadOldFile?type=19&amp;oldFileUrl=ITU-R/M.2012-6/CCSA.36.214V1230.doc" TargetMode="External"/><Relationship Id="rId446" Type="http://schemas.openxmlformats.org/officeDocument/2006/relationships/hyperlink" Target="http://committee.tta.or.kr/data/ttasDown.jsp?kind=ttastd&amp;pk_num=TTAT.3G-36.304V14.7.0" TargetMode="External"/><Relationship Id="rId653" Type="http://schemas.openxmlformats.org/officeDocument/2006/relationships/hyperlink" Target="https://www.ccsa.org.cn/api/portalsFile/downloadOldFile?type=19&amp;oldFileUrl=ITU-R/M.2012-6/CCSA.36.321V1730.doc" TargetMode="External"/><Relationship Id="rId1076" Type="http://schemas.openxmlformats.org/officeDocument/2006/relationships/hyperlink" Target="https://www.ccsa.org.cn/api/portalsFile/downloadOldFile?type=19&amp;oldFileUrl=ITU-R/M.2012-6/CCSA.36.410V1700.doc" TargetMode="External"/><Relationship Id="rId1283" Type="http://schemas.openxmlformats.org/officeDocument/2006/relationships/hyperlink" Target="http://committee.tta.or.kr/data/ttasDown.jsp?kind=ttastd&amp;pk_num=TTAT.3G-36.420V11.0.0" TargetMode="External"/><Relationship Id="rId1490" Type="http://schemas.openxmlformats.org/officeDocument/2006/relationships/hyperlink" Target="https://www.ccsa.org.cn/api/portalsFile/downloadOldFile?type=19&amp;oldFileUrl=ITU-R/M.2012-6/CCSA.36.424V1410.doc" TargetMode="External"/><Relationship Id="rId2127" Type="http://schemas.openxmlformats.org/officeDocument/2006/relationships/hyperlink" Target="https://www.ccsa.org.cn/api/portalsFile/downloadOldFile?type=19&amp;oldFileUrl=ITU-R/M.2012-6/CCSA.36.463V1500.doc" TargetMode="External"/><Relationship Id="rId2334" Type="http://schemas.openxmlformats.org/officeDocument/2006/relationships/hyperlink" Target="http://committee.tta.or.kr/data/ttasDown.jsp?kind=ttastd&amp;pk_num=TTAT.3G-37.462V15.2.0" TargetMode="External"/><Relationship Id="rId3732" Type="http://schemas.openxmlformats.org/officeDocument/2006/relationships/hyperlink" Target="http://committee.tta.or.kr/data/ttasDown.jsp?kind=ttastd&amp;pk_num=TTAT.3G-36.523-1V16.12.0" TargetMode="External"/><Relationship Id="rId306" Type="http://schemas.openxmlformats.org/officeDocument/2006/relationships/hyperlink" Target="https://www.etsi.org/deliver/etsi_ts/136200_136299/136216/15.00.00_60/ts_136216v150000p.pdf" TargetMode="External"/><Relationship Id="rId860" Type="http://schemas.openxmlformats.org/officeDocument/2006/relationships/hyperlink" Target="https://members.tsdsi.in/index.php/s/535Tro5jY2y9NSA" TargetMode="External"/><Relationship Id="rId1143" Type="http://schemas.openxmlformats.org/officeDocument/2006/relationships/hyperlink" Target="https://www.etsi.org/deliver/etsi_ts/136400_136499/136412/12.00.00_60/ts_136412v120000p.pdf" TargetMode="External"/><Relationship Id="rId2541" Type="http://schemas.openxmlformats.org/officeDocument/2006/relationships/hyperlink" Target="https://www.ccsa.org.cn/api/portalsFile/downloadOldFile?type=19&amp;oldFileUrl=ITU-R/M.2012-6/CCSA.36.101V14240.rar" TargetMode="External"/><Relationship Id="rId513" Type="http://schemas.openxmlformats.org/officeDocument/2006/relationships/hyperlink" Target="https://www.arib.or.jp/english/html/overview/doc/T120_T23_SPECS/ARIB-STD-T120/Rel10/36/A36306-af0.pdf" TargetMode="External"/><Relationship Id="rId720" Type="http://schemas.openxmlformats.org/officeDocument/2006/relationships/hyperlink" Target="https://www.etsi.org/deliver/etsi_ts/136300_136399/136323/12.06.00_60/ts_136323v120600p.pdf" TargetMode="External"/><Relationship Id="rId1350" Type="http://schemas.openxmlformats.org/officeDocument/2006/relationships/hyperlink" Target="https://www.ttc.or.jp/st/docs/3gpps2018/TS/TS-3GA-36.421(Rel14)v14.0.0.pdf" TargetMode="External"/><Relationship Id="rId2401" Type="http://schemas.openxmlformats.org/officeDocument/2006/relationships/hyperlink" Target="https://www.arib.or.jp/english/html/overview/doc/T120_T23_SPECS/ARIB-STD-T120/Rel17/37/A37470-h00.pdf" TargetMode="External"/><Relationship Id="rId4159" Type="http://schemas.openxmlformats.org/officeDocument/2006/relationships/hyperlink" Target="https://www.arib.or.jp/english/html/overview/doc/T120_T23_SPECS/ARIB-STD-T120/Rel13/37/A37571-5-d30.pdf" TargetMode="External"/><Relationship Id="rId1003" Type="http://schemas.openxmlformats.org/officeDocument/2006/relationships/hyperlink" Target="https://www.atis.org/3gpp-documents/Rel99-14/" TargetMode="External"/><Relationship Id="rId1210" Type="http://schemas.openxmlformats.org/officeDocument/2006/relationships/hyperlink" Target="https://members.tsdsi.in/s/8G5tqf9KX2a7myB" TargetMode="External"/><Relationship Id="rId3175" Type="http://schemas.openxmlformats.org/officeDocument/2006/relationships/hyperlink" Target="https://www.etsi.org/deliver/etsi_ts/137100_137199/137105/13.11.00_60/ts_137105v131100p.pdf" TargetMode="External"/><Relationship Id="rId3382" Type="http://schemas.openxmlformats.org/officeDocument/2006/relationships/hyperlink" Target="https://members.tsdsi.in/s/cnj5esiWYcF8xqX" TargetMode="External"/><Relationship Id="rId4019" Type="http://schemas.openxmlformats.org/officeDocument/2006/relationships/hyperlink" Target="https://members.tsdsi.in/index.php/s/cPPERyXyMtZyTLC" TargetMode="External"/><Relationship Id="rId4226" Type="http://schemas.openxmlformats.org/officeDocument/2006/relationships/hyperlink" Target="http://www.tta.or.kr/data/ttasDown.jsp?where=14688&amp;pk_num=TTAE.IE-802.16j" TargetMode="External"/><Relationship Id="rId2191" Type="http://schemas.openxmlformats.org/officeDocument/2006/relationships/hyperlink" Target="https://www.arib.or.jp/english/html/overview/doc/T120_T23_SPECS/ARIB-STD-T120/Rel16/36/A36465-g00.pdf" TargetMode="External"/><Relationship Id="rId3035" Type="http://schemas.openxmlformats.org/officeDocument/2006/relationships/hyperlink" Target="https://members.tsdsi.in/s/Tbi6S22zeNPsneC" TargetMode="External"/><Relationship Id="rId3242" Type="http://schemas.openxmlformats.org/officeDocument/2006/relationships/hyperlink" Target="http://committee.tta.or.kr/data/ttasDown.jsp?kind=ttastd&amp;pk_num=TTAT.3G-37.114V13.3.0" TargetMode="External"/><Relationship Id="rId163" Type="http://schemas.openxmlformats.org/officeDocument/2006/relationships/hyperlink" Target="https://members.tsdsi.in/s/sDEXdk3iDT5D733" TargetMode="External"/><Relationship Id="rId370" Type="http://schemas.openxmlformats.org/officeDocument/2006/relationships/hyperlink" Target="https://www.atis.org/3gpp-documents/Rel99-14/" TargetMode="External"/><Relationship Id="rId2051" Type="http://schemas.openxmlformats.org/officeDocument/2006/relationships/hyperlink" Target="http://committee.tta.or.kr/data/ttasDown.jsp?kind=ttastd&amp;pk_num=TTAT.3G-36.459V17.0.0" TargetMode="External"/><Relationship Id="rId3102" Type="http://schemas.openxmlformats.org/officeDocument/2006/relationships/hyperlink" Target="http://committee.tta.or.kr/data/ttasDown.jsp?kind=ttastd&amp;pk_num=TTAT.3G-36.307V12.17.0" TargetMode="External"/><Relationship Id="rId230" Type="http://schemas.openxmlformats.org/officeDocument/2006/relationships/hyperlink" Target="http://committee.tta.or.kr/data/ttasDown.jsp?kind=ttastd&amp;pk_num=TTAT.3G-36.214V10.1.0" TargetMode="External"/><Relationship Id="rId2868" Type="http://schemas.openxmlformats.org/officeDocument/2006/relationships/hyperlink" Target="https://www.etsi.org/deliver/etsi_ts/136100_136199/136124/12.02.00_60/ts_136124v120200p.pdf" TargetMode="External"/><Relationship Id="rId3919" Type="http://schemas.openxmlformats.org/officeDocument/2006/relationships/hyperlink" Target="https://www.arib.or.jp/english/html/overview/doc/T120_T23_SPECS/ARIB-STD-T120/Rel17/36/A36579-5-h00.pdf" TargetMode="External"/><Relationship Id="rId4083" Type="http://schemas.openxmlformats.org/officeDocument/2006/relationships/hyperlink" Target="https://www.ccsa.org.cn/api/portalsFile/downloadOldFile?type=19&amp;oldFileUrl=ITU-R/M.2012-6/CCSA.37.571-3V1560.doc" TargetMode="External"/><Relationship Id="rId1677" Type="http://schemas.openxmlformats.org/officeDocument/2006/relationships/hyperlink" Target="https://www.etsi.org/deliver/etsi_ts/136400_136499/136442/15.00.00_60/ts_136442v150000p.pdf" TargetMode="External"/><Relationship Id="rId1884" Type="http://schemas.openxmlformats.org/officeDocument/2006/relationships/hyperlink" Target="https://www.ttc.or.jp/st/docs/3gpp/2022/TS/TS-3GA-36.455v17.0.0.pdf" TargetMode="External"/><Relationship Id="rId2728" Type="http://schemas.openxmlformats.org/officeDocument/2006/relationships/hyperlink" Target="http://committee.tta.or.kr/data/ttasDown.jsp?kind=ttastd&amp;pk_num=TTAT.3G-36.112V16.0.0" TargetMode="External"/><Relationship Id="rId2935" Type="http://schemas.openxmlformats.org/officeDocument/2006/relationships/hyperlink" Target="https://members.tsdsi.in/s/8mRszCpdNq7t7qW" TargetMode="External"/><Relationship Id="rId907" Type="http://schemas.openxmlformats.org/officeDocument/2006/relationships/hyperlink" Target="https://www.ccsa.org.cn/api/portalsFile/downloadOldFile?type=19&amp;oldFileUrl=ITU-R/M.2012-6/CCSA.36.361V1600.doc" TargetMode="External"/><Relationship Id="rId1537" Type="http://schemas.openxmlformats.org/officeDocument/2006/relationships/hyperlink" Target="https://www.atis.org/3gpp-documents/Rel16/" TargetMode="External"/><Relationship Id="rId1744" Type="http://schemas.openxmlformats.org/officeDocument/2006/relationships/hyperlink" Target="https://members.tsdsi.in/index.php/s/kxo4P2EH53HBPRR" TargetMode="External"/><Relationship Id="rId1951" Type="http://schemas.openxmlformats.org/officeDocument/2006/relationships/hyperlink" Target="https://www.atis.org/3gpp-documents/Rel15/" TargetMode="External"/><Relationship Id="rId4150" Type="http://schemas.openxmlformats.org/officeDocument/2006/relationships/hyperlink" Target="https://www.etsi.org/deliver/etsi_ts/137500_137599/13757105/11.01.00_60/ts_13757105v110100p.pdf" TargetMode="External"/><Relationship Id="rId36" Type="http://schemas.openxmlformats.org/officeDocument/2006/relationships/hyperlink" Target="https://www.etsi.org/deliver/etsi_ts/136200_136299/136201/10.00.00_60/ts_136201v100000p.pdf" TargetMode="External"/><Relationship Id="rId1604" Type="http://schemas.openxmlformats.org/officeDocument/2006/relationships/hyperlink" Target="https://www.ccsa.org.cn/api/portalsFile/downloadOldFile?type=19&amp;oldFileUrl=ITU-R/M.2012-6/CCSA.36.441V1100.doc" TargetMode="External"/><Relationship Id="rId4010" Type="http://schemas.openxmlformats.org/officeDocument/2006/relationships/hyperlink" Target="https://www.atis.org/3gpp-documents/Rel99-14/" TargetMode="External"/><Relationship Id="rId1811" Type="http://schemas.openxmlformats.org/officeDocument/2006/relationships/hyperlink" Target="http://committee.tta.or.kr/data/ttasDown.jsp?kind=ttastd&amp;pk_num=TTAT.3G-36.445V13.0.0" TargetMode="External"/><Relationship Id="rId3569" Type="http://schemas.openxmlformats.org/officeDocument/2006/relationships/hyperlink" Target="http://committee.tta.or.kr/data/ttasDown.jsp?kind=ttastd&amp;pk_num=TTAT.3G-36.521-1V13.4.0" TargetMode="External"/><Relationship Id="rId697" Type="http://schemas.openxmlformats.org/officeDocument/2006/relationships/hyperlink" Target="https://members.tsdsi.in/index.php/s/RjPMqqcxkMFt2gL" TargetMode="External"/><Relationship Id="rId2378" Type="http://schemas.openxmlformats.org/officeDocument/2006/relationships/hyperlink" Target="https://www.atis.org/3gpp-documents/Rel15/" TargetMode="External"/><Relationship Id="rId3429" Type="http://schemas.openxmlformats.org/officeDocument/2006/relationships/hyperlink" Target="https://www.etsi.org/deliver/etsi_ts/137300_137399/137320/13.01.00_60/ts_137320v130100p.pdf" TargetMode="External"/><Relationship Id="rId3776" Type="http://schemas.openxmlformats.org/officeDocument/2006/relationships/hyperlink" Target="https://www.atis.org/3gpp-transpositions%20-%20Rel-16" TargetMode="External"/><Relationship Id="rId3983" Type="http://schemas.openxmlformats.org/officeDocument/2006/relationships/hyperlink" Target="https://members.tsdsi.in/index.php/s/59zY8gjMsSnzBji" TargetMode="External"/><Relationship Id="rId1187" Type="http://schemas.openxmlformats.org/officeDocument/2006/relationships/hyperlink" Target="http://committee.tta.or.kr/data/ttasDown.jsp?kind=ttastd&amp;pk_num=TTAT.3G-36.413V11.8.0" TargetMode="External"/><Relationship Id="rId2585" Type="http://schemas.openxmlformats.org/officeDocument/2006/relationships/hyperlink" Target="https://members.tsdsi.in/s/KXYWmRamDGWmZoM" TargetMode="External"/><Relationship Id="rId2792" Type="http://schemas.openxmlformats.org/officeDocument/2006/relationships/hyperlink" Target="http://committee.tta.or.kr/data/ttasDown.jsp?kind=ttastd&amp;pk_num=TTAT.3G-36.116V12.4.0" TargetMode="External"/><Relationship Id="rId3636" Type="http://schemas.openxmlformats.org/officeDocument/2006/relationships/hyperlink" Target="https://www.arib.or.jp/english/html/overview/doc/T120_T23_SPECS/ARIB-STD-T120/Rel17/36/A36521-2-h10.pdf" TargetMode="External"/><Relationship Id="rId3843" Type="http://schemas.openxmlformats.org/officeDocument/2006/relationships/hyperlink" Target="https://www.ccsa.org.cn/api/portalsFile/downloadOldFile?type=19&amp;oldFileUrl=ITU-R/M.2012-6/CCSA.36.579-1V14100.doc" TargetMode="External"/><Relationship Id="rId557" Type="http://schemas.openxmlformats.org/officeDocument/2006/relationships/hyperlink" Target="https://www.ccsa.org.cn/api/portalsFile/downloadOldFile?type=19&amp;oldFileUrl=ITU-R/M.2012-6/CCSA.36.306V1730.doc" TargetMode="External"/><Relationship Id="rId764" Type="http://schemas.openxmlformats.org/officeDocument/2006/relationships/hyperlink" Target="http://committee.tta.or.kr/data/ttasDown.jsp?kind=ttastd&amp;pk_num=TTAT.3G-36.331V11.19.0" TargetMode="External"/><Relationship Id="rId971" Type="http://schemas.openxmlformats.org/officeDocument/2006/relationships/hyperlink" Target="https://members.tsdsi.in/s/MmqwaBwCDsoqW8a" TargetMode="External"/><Relationship Id="rId1394" Type="http://schemas.openxmlformats.org/officeDocument/2006/relationships/hyperlink" Target="https://www.ccsa.org.cn/api/portalsFile/downloadOldFile?type=19&amp;oldFileUrl=ITU-R/M.2012-6/CCSA.36.422V1400.doc" TargetMode="External"/><Relationship Id="rId2238" Type="http://schemas.openxmlformats.org/officeDocument/2006/relationships/hyperlink" Target="http://committee.tta.or.kr/data/ttasDown.jsp?kind=ttastd&amp;pk_num=TTAT.3G-37.460V15.2.0" TargetMode="External"/><Relationship Id="rId2445" Type="http://schemas.openxmlformats.org/officeDocument/2006/relationships/hyperlink" Target="https://www.etsi.org/deliver/etsi_ts/137400_137499/137480/17.01.00_60/ts_137480v170100p.pdf" TargetMode="External"/><Relationship Id="rId2652" Type="http://schemas.openxmlformats.org/officeDocument/2006/relationships/hyperlink" Target="https://www.atis.org/3gpp-documents/Rel99-14/" TargetMode="External"/><Relationship Id="rId3703" Type="http://schemas.openxmlformats.org/officeDocument/2006/relationships/hyperlink" Target="https://www.arib.or.jp/english/html/overview/doc/T120_T23_SPECS/ARIB-STD-T120/Rel12/36/A36523-1-ca0.pdf" TargetMode="External"/><Relationship Id="rId3910" Type="http://schemas.openxmlformats.org/officeDocument/2006/relationships/hyperlink" Target="https://www.etsi.org/deliver/etsi_ts/136500_136599/13657905/15.01.00_60/ts_13657905v150100p.pdf" TargetMode="External"/><Relationship Id="rId417" Type="http://schemas.openxmlformats.org/officeDocument/2006/relationships/hyperlink" Target="https://www.arib.or.jp/english/html/overview/doc/T120_T23_SPECS/ARIB-STD-T120/Rel10/36/A36304-a90.pdf" TargetMode="External"/><Relationship Id="rId624" Type="http://schemas.openxmlformats.org/officeDocument/2006/relationships/hyperlink" Target="https://www.etsi.org/deliver/etsi_ts/136300_136399/136321/12.10.00_60/ts_136321v121000p.pdf" TargetMode="External"/><Relationship Id="rId831" Type="http://schemas.openxmlformats.org/officeDocument/2006/relationships/hyperlink" Target="https://www.arib.or.jp/english/html/overview/doc/T120_T23_SPECS/ARIB-STD-T120/Rel15/36/A36355-f60.pdf" TargetMode="External"/><Relationship Id="rId1047" Type="http://schemas.openxmlformats.org/officeDocument/2006/relationships/hyperlink" Target="https://www.etsi.org/deliver/etsi_ts/136400_136499/136410/12.01.00_60/ts_136410v120100p.pdf" TargetMode="External"/><Relationship Id="rId1254" Type="http://schemas.openxmlformats.org/officeDocument/2006/relationships/hyperlink" Target="https://www.ttc.or.jp/st/docs/3gpps2018/TS/TS-3GA-36.414(Rel14)v14.1.0.pdf" TargetMode="External"/><Relationship Id="rId1461" Type="http://schemas.openxmlformats.org/officeDocument/2006/relationships/hyperlink" Target="https://www.etsi.org/deliver/etsi_ts/136400_136499/136423/17.03.00_60/ts_136423v170300p.pdf" TargetMode="External"/><Relationship Id="rId2305" Type="http://schemas.openxmlformats.org/officeDocument/2006/relationships/hyperlink" Target="https://www.arib.or.jp/english/html/overview/doc/T120_T23_SPECS/ARIB-STD-T120/Rel11/37/A37462-b10.pdf" TargetMode="External"/><Relationship Id="rId2512" Type="http://schemas.openxmlformats.org/officeDocument/2006/relationships/hyperlink" Target="https://www.etsi.org/deliver/etsi_ts/125400_125499/125446/17.00.00_60/ts_125446v170000p.pdf" TargetMode="External"/><Relationship Id="rId1114" Type="http://schemas.openxmlformats.org/officeDocument/2006/relationships/hyperlink" Target="https://members.tsdsi.in/index.php/s/PckqmjFsPC5dGj4" TargetMode="External"/><Relationship Id="rId1321" Type="http://schemas.openxmlformats.org/officeDocument/2006/relationships/hyperlink" Target="https://www.atis.org/3gpp-documents/Rel99-14/" TargetMode="External"/><Relationship Id="rId3079" Type="http://schemas.openxmlformats.org/officeDocument/2006/relationships/hyperlink" Target="https://www.arib.or.jp/english/html/overview/doc/T120_T23_SPECS/ARIB-STD-T120/Rel17/36/A36171-h20.pdf" TargetMode="External"/><Relationship Id="rId3286" Type="http://schemas.openxmlformats.org/officeDocument/2006/relationships/hyperlink" Target="https://members.tsdsi.in/s/asJaD8xt9QxPrz5" TargetMode="External"/><Relationship Id="rId3493" Type="http://schemas.openxmlformats.org/officeDocument/2006/relationships/hyperlink" Target="https://www.atis.org/3gpp-transpositions%20-%20Rel-17" TargetMode="External"/><Relationship Id="rId2095" Type="http://schemas.openxmlformats.org/officeDocument/2006/relationships/hyperlink" Target="https://www.arib.or.jp/english/html/overview/doc/T120_T23_SPECS/ARIB-STD-T120/Rel15/36/A36462-f00.pdf" TargetMode="External"/><Relationship Id="rId3146" Type="http://schemas.openxmlformats.org/officeDocument/2006/relationships/hyperlink" Target="https://members.tsdsi.in/s/qkDEeGLezgsYaGa" TargetMode="External"/><Relationship Id="rId3353" Type="http://schemas.openxmlformats.org/officeDocument/2006/relationships/hyperlink" Target="https://www.atis.org/3gpp-transpositions%20-%20Rel-13" TargetMode="External"/><Relationship Id="rId274" Type="http://schemas.openxmlformats.org/officeDocument/2006/relationships/hyperlink" Target="https://www.atis.org/3gpp-documents/Rel99-14/" TargetMode="External"/><Relationship Id="rId481" Type="http://schemas.openxmlformats.org/officeDocument/2006/relationships/hyperlink" Target="https://members.tsdsi.in/index.php/s/JoayxmdQwYT4gy4" TargetMode="External"/><Relationship Id="rId2162" Type="http://schemas.openxmlformats.org/officeDocument/2006/relationships/hyperlink" Target="https://www.atis.org/3gpp-documents/Rel16/" TargetMode="External"/><Relationship Id="rId3006" Type="http://schemas.openxmlformats.org/officeDocument/2006/relationships/hyperlink" Target="http://committee.tta.or.kr/data/ttasDown.jsp?kind=ttastd&amp;pk_num=TTAT.3G-36.143V11.2.0" TargetMode="External"/><Relationship Id="rId3560" Type="http://schemas.openxmlformats.org/officeDocument/2006/relationships/hyperlink" Target="https://www.ccsa.org.cn/api/portalsFile/downloadOldFile?type=19&amp;oldFileUrl=ITU-R/M.2012-6/CCSA.36.521-1V1290.doc" TargetMode="External"/><Relationship Id="rId134" Type="http://schemas.openxmlformats.org/officeDocument/2006/relationships/hyperlink" Target="http://committee.tta.or.kr/data/ttasDown.jsp?kind=ttastd&amp;pk_num=TTAT.3G-36.212V10.9.0" TargetMode="External"/><Relationship Id="rId3213" Type="http://schemas.openxmlformats.org/officeDocument/2006/relationships/hyperlink" Target="https://www.atis.org/3gpp-documents/Rel99-14/" TargetMode="External"/><Relationship Id="rId3420" Type="http://schemas.openxmlformats.org/officeDocument/2006/relationships/hyperlink" Target="http://www.arib.or.jp/english/html/overview/doc/T120_T23_v2_00/2_T120/ARIB-STD-T120/Rel12/37/A37320-c20.pdf" TargetMode="External"/><Relationship Id="rId341" Type="http://schemas.openxmlformats.org/officeDocument/2006/relationships/hyperlink" Target="https://www.ccsa.org.cn/api/portalsFile/downloadOldFile?type=19&amp;oldFileUrl=ITU-R/M.2012-6/CCSA.36.300V13140.doc" TargetMode="External"/><Relationship Id="rId2022" Type="http://schemas.openxmlformats.org/officeDocument/2006/relationships/hyperlink" Target="https://www.ttc.or.jp/st/docs/3gpps2015/TS/TS-3GA-36.459(Rel12)v12.1.0.pdf" TargetMode="External"/><Relationship Id="rId2979" Type="http://schemas.openxmlformats.org/officeDocument/2006/relationships/hyperlink" Target="https://www.arib.or.jp/english/html/overview/doc/T120_T23_SPECS/ARIB-STD-T120/Rel15/36/A36141-fh0.pdf" TargetMode="External"/><Relationship Id="rId201" Type="http://schemas.openxmlformats.org/officeDocument/2006/relationships/hyperlink" Target="https://www.arib.or.jp/english/html/overview/doc/T120_T23_SPECS/ARIB-STD-T120/Rel14/36/A36213-eh0.pdf" TargetMode="External"/><Relationship Id="rId1788" Type="http://schemas.openxmlformats.org/officeDocument/2006/relationships/hyperlink" Target="https://www.ttc.or.jp/st/docs/3gpp/2022/TS/TS-3GA-36.444v17.0.0.pdf" TargetMode="External"/><Relationship Id="rId1995" Type="http://schemas.openxmlformats.org/officeDocument/2006/relationships/hyperlink" Target="https://www.etsi.org/deliver/etsi_ts/136400_136499/136458/15.00.00_60/ts_136458v150000p.pdf" TargetMode="External"/><Relationship Id="rId2839" Type="http://schemas.openxmlformats.org/officeDocument/2006/relationships/hyperlink" Target="https://www.ccsa.org.cn/api/portalsFile/downloadOldFile?type=19&amp;oldFileUrl=ITU-R/M.2012-6/CCSA.36.117V1500.doc" TargetMode="External"/><Relationship Id="rId4194" Type="http://schemas.openxmlformats.org/officeDocument/2006/relationships/image" Target="media/image23.png"/><Relationship Id="rId1648" Type="http://schemas.openxmlformats.org/officeDocument/2006/relationships/hyperlink" Target="https://members.tsdsi.in/index.php/s/j4ReMoQkfDJ6LtB" TargetMode="External"/><Relationship Id="rId4054" Type="http://schemas.openxmlformats.org/officeDocument/2006/relationships/hyperlink" Target="https://www.etsi.org/deliver/etsi_ts/137500_137599/13757103/10.08.00_60/ts_13757103v100800p.pdf" TargetMode="External"/><Relationship Id="rId4261" Type="http://schemas.openxmlformats.org/officeDocument/2006/relationships/hyperlink" Target="http://committee.tta.or.kr/include/Download.jsp?filename=stnfile/TTAE.IE-802.16.1b-2012.zip" TargetMode="External"/><Relationship Id="rId1508" Type="http://schemas.openxmlformats.org/officeDocument/2006/relationships/hyperlink" Target="https://www.ccsa.org.cn/api/portalsFile/downloadOldFile?type=19&amp;oldFileUrl=ITU-R/M.2012-6/CCSA.36.424V1700.doc" TargetMode="External"/><Relationship Id="rId1855" Type="http://schemas.openxmlformats.org/officeDocument/2006/relationships/hyperlink" Target="https://www.atis.org/3gpp-documents/Rel99-14/" TargetMode="External"/><Relationship Id="rId2906" Type="http://schemas.openxmlformats.org/officeDocument/2006/relationships/hyperlink" Target="http://committee.tta.or.kr/data/ttasDown.jsp?kind=ttastd&amp;pk_num=TTAT.3G-36.133V10.22.0" TargetMode="External"/><Relationship Id="rId3070" Type="http://schemas.openxmlformats.org/officeDocument/2006/relationships/hyperlink" Target="https://www.etsi.org/deliver/etsi_ts/136100_136199/136171/15.02.00_60/ts_136171v150200p.pdf" TargetMode="External"/><Relationship Id="rId4121" Type="http://schemas.openxmlformats.org/officeDocument/2006/relationships/hyperlink" Target="https://members.tsdsi.in/index.php/s/73RoEPrKz2jXdTr" TargetMode="External"/><Relationship Id="rId1715" Type="http://schemas.openxmlformats.org/officeDocument/2006/relationships/hyperlink" Target="http://committee.tta.or.kr/data/ttasDown.jsp?kind=ttastd&amp;pk_num=TTAT.3G-36.443V13.3.0" TargetMode="External"/><Relationship Id="rId1922" Type="http://schemas.openxmlformats.org/officeDocument/2006/relationships/hyperlink" Target="https://www.ccsa.org.cn/api/portalsFile/downloadOldFile?type=19&amp;oldFileUrl=ITU-R/M.2012-6/CCSA.36.456V1701.doc" TargetMode="External"/><Relationship Id="rId3887" Type="http://schemas.openxmlformats.org/officeDocument/2006/relationships/hyperlink" Target="https://members.tsdsi.in/s/axkD423A2TaEB2b" TargetMode="External"/><Relationship Id="rId2489" Type="http://schemas.openxmlformats.org/officeDocument/2006/relationships/hyperlink" Target="https://members.tsdsi.in/index.php/s/LgGDYFkaqwEngZi" TargetMode="External"/><Relationship Id="rId2696" Type="http://schemas.openxmlformats.org/officeDocument/2006/relationships/hyperlink" Target="https://www.etsi.org/deliver/etsi_ts/136100_136199/136112/11.01.00_60/ts_136112v110100p.pdf" TargetMode="External"/><Relationship Id="rId3747" Type="http://schemas.openxmlformats.org/officeDocument/2006/relationships/hyperlink" Target="https://www.ccsa.org.cn/api/portalsFile/downloadOldFile?type=19&amp;oldFileUrl=ITU-R/M.2012-6/CCSA.36.523-2V1160.doc" TargetMode="External"/><Relationship Id="rId3954" Type="http://schemas.openxmlformats.org/officeDocument/2006/relationships/hyperlink" Target="http://committee.tta.or.kr/data/ttasDown.jsp?kind=ttastd&amp;pk_num=TTAT.3G-37.544V14.7.0" TargetMode="External"/><Relationship Id="rId668" Type="http://schemas.openxmlformats.org/officeDocument/2006/relationships/hyperlink" Target="http://committee.tta.or.kr/data/ttasDown.jsp?kind=ttastd&amp;pk_num=TTAT.3G-36.322V11.0.0" TargetMode="External"/><Relationship Id="rId875" Type="http://schemas.openxmlformats.org/officeDocument/2006/relationships/hyperlink" Target="http://committee.tta.or.kr/data/ttasDown.jsp?kind=ttastd&amp;pk_num=TTAT.3G-36.360V16.0.0" TargetMode="External"/><Relationship Id="rId1298" Type="http://schemas.openxmlformats.org/officeDocument/2006/relationships/hyperlink" Target="https://www.ccsa.org.cn/api/portalsFile/downloadOldFile?type=19&amp;oldFileUrl=ITU-R/M.2012-6/CCSA.36.420V1401.doc" TargetMode="External"/><Relationship Id="rId2349" Type="http://schemas.openxmlformats.org/officeDocument/2006/relationships/hyperlink" Target="https://www.ccsa.org.cn/api/portalsFile/downloadOldFile?type=19&amp;oldFileUrl=ITU-R/M.2012-6/CCSA.37.466V1040.doc" TargetMode="External"/><Relationship Id="rId2556" Type="http://schemas.openxmlformats.org/officeDocument/2006/relationships/hyperlink" Target="http://committee.tta.or.kr/data/ttasDown.jsp?kind=ttastd&amp;pk_num=TTAT.3G-36.101V16.15.0" TargetMode="External"/><Relationship Id="rId2763" Type="http://schemas.openxmlformats.org/officeDocument/2006/relationships/hyperlink" Target="https://members.tsdsi.in/index.php/s/cZo5g97EH5TyyCW" TargetMode="External"/><Relationship Id="rId2970" Type="http://schemas.openxmlformats.org/officeDocument/2006/relationships/hyperlink" Target="https://www.etsi.org/deliver/etsi_ts/136100_136199/136141/13.16.00_60/ts_136141v131600p.pdf" TargetMode="External"/><Relationship Id="rId3607" Type="http://schemas.openxmlformats.org/officeDocument/2006/relationships/hyperlink" Target="https://www.atis.org/3gpp-documents/Rel99-14/" TargetMode="External"/><Relationship Id="rId3814" Type="http://schemas.openxmlformats.org/officeDocument/2006/relationships/hyperlink" Target="https://www.etsi.org/deliver/etsi_ts/136500_136599/13652303/14.05.00_60/ts_13652303v140500p.pdf" TargetMode="External"/><Relationship Id="rId528" Type="http://schemas.openxmlformats.org/officeDocument/2006/relationships/hyperlink" Target="https://www.etsi.org/deliver/etsi_ts/136300_136399/136306/12.13.00_60/ts_136306v121300p.pdf" TargetMode="External"/><Relationship Id="rId735" Type="http://schemas.openxmlformats.org/officeDocument/2006/relationships/hyperlink" Target="https://www.arib.or.jp/english/html/overview/doc/T120_T23_SPECS/ARIB-STD-T120/Rel15/36/A36323-f70.pdf" TargetMode="External"/><Relationship Id="rId942" Type="http://schemas.openxmlformats.org/officeDocument/2006/relationships/hyperlink" Target="http://committee.tta.or.kr/data/ttasDown.jsp?kind=ttastd&amp;pk_num=TTAT.3G-37.320V13.1.0" TargetMode="External"/><Relationship Id="rId1158" Type="http://schemas.openxmlformats.org/officeDocument/2006/relationships/hyperlink" Target="https://www.ttc.or.jp/st/docs/3gpps2018/TS/TS-3GA-36.412(Rel14)v14.0.0.pdf" TargetMode="External"/><Relationship Id="rId1365" Type="http://schemas.openxmlformats.org/officeDocument/2006/relationships/hyperlink" Target="https://www.etsi.org/deliver/etsi_ts/136400_136499/136421/17.00.00_60/ts_136421v170000p.pdf" TargetMode="External"/><Relationship Id="rId1572" Type="http://schemas.openxmlformats.org/officeDocument/2006/relationships/hyperlink" Target="https://www.ttc.or.jp/st/docs/3gpps2017/TS/TS-3GA-36.440(Rel13)v13.0.0.pdf" TargetMode="External"/><Relationship Id="rId2209" Type="http://schemas.openxmlformats.org/officeDocument/2006/relationships/hyperlink" Target="https://www.arib.or.jp/english/html/overview/doc/T120_T23_SPECS/ARIB-STD-T120/Rel11/37/A37460-b10.pdf" TargetMode="External"/><Relationship Id="rId2416" Type="http://schemas.openxmlformats.org/officeDocument/2006/relationships/hyperlink" Target="https://www.etsi.org/deliver/etsi_ts/137400_137499/137471/17.00.00_60/ts_137471v170000p.pdf" TargetMode="External"/><Relationship Id="rId2623" Type="http://schemas.openxmlformats.org/officeDocument/2006/relationships/hyperlink" Target="https://www.etsi.org/deliver/etsi_ts/136100_136199/136106/12.01.00_60/ts_136106v120100p.pdf" TargetMode="External"/><Relationship Id="rId1018" Type="http://schemas.openxmlformats.org/officeDocument/2006/relationships/hyperlink" Target="https://members.tsdsi.in/index.php/s/keKTFKqYJxrPbkC" TargetMode="External"/><Relationship Id="rId1225" Type="http://schemas.openxmlformats.org/officeDocument/2006/relationships/hyperlink" Target="https://www.atis.org/3gpp-documents/Rel99-14/" TargetMode="External"/><Relationship Id="rId1432" Type="http://schemas.openxmlformats.org/officeDocument/2006/relationships/hyperlink" Target="https://members.tsdsi.in/index.php/s/RiCkioem5p4DDKM" TargetMode="External"/><Relationship Id="rId2830" Type="http://schemas.openxmlformats.org/officeDocument/2006/relationships/hyperlink" Target="https://www.etsi.org/deliver/etsi_ts/136100_136199/136117/13.00.01_60/ts_136117v130001p.pdf" TargetMode="External"/><Relationship Id="rId71" Type="http://schemas.openxmlformats.org/officeDocument/2006/relationships/hyperlink" Target="https://www.ccsa.org.cn/api/portalsFile/downloadOldFile?type=19&amp;oldFileUrl=ITU-R/M.2012-6/CCSA.36.201V1600.doc" TargetMode="External"/><Relationship Id="rId802" Type="http://schemas.openxmlformats.org/officeDocument/2006/relationships/hyperlink" Target="https://www.atis.org/3gpp-documents/Rel99-14/" TargetMode="External"/><Relationship Id="rId3397" Type="http://schemas.openxmlformats.org/officeDocument/2006/relationships/hyperlink" Target="https://www.atis.org/3gpp-transpositions%20-%20Rel-16" TargetMode="External"/><Relationship Id="rId178" Type="http://schemas.openxmlformats.org/officeDocument/2006/relationships/hyperlink" Target="https://www.atis.org/3gpp-documents/Rel99-14/" TargetMode="External"/><Relationship Id="rId3257" Type="http://schemas.openxmlformats.org/officeDocument/2006/relationships/hyperlink" Target="http://committee.tta.or.kr/data/ttasDown.jsp?kind=ttastd&amp;pk_num=TTAT.3G-37.114V16.0.0" TargetMode="External"/><Relationship Id="rId3464" Type="http://schemas.openxmlformats.org/officeDocument/2006/relationships/hyperlink" Target="https://www.ccsa.org.cn/api/portalsFile/downloadOldFile?type=19&amp;oldFileUrl=ITU-R/M.2012-" TargetMode="External"/><Relationship Id="rId3671" Type="http://schemas.openxmlformats.org/officeDocument/2006/relationships/hyperlink" Target="https://members.tsdsi.in/index.php/s/qA3mARPGWENcaRC" TargetMode="External"/><Relationship Id="rId385" Type="http://schemas.openxmlformats.org/officeDocument/2006/relationships/hyperlink" Target="https://members.tsdsi.in/index.php/s/bSNWgG79FesyPmA" TargetMode="External"/><Relationship Id="rId592" Type="http://schemas.openxmlformats.org/officeDocument/2006/relationships/hyperlink" Target="https://www.atis.org/3gpp-documents/Rel15/" TargetMode="External"/><Relationship Id="rId2066" Type="http://schemas.openxmlformats.org/officeDocument/2006/relationships/hyperlink" Target="https://www.atis.org/3gpp-documents/Rel15/" TargetMode="External"/><Relationship Id="rId2273" Type="http://schemas.openxmlformats.org/officeDocument/2006/relationships/hyperlink" Target="https://members.tsdsi.in/index.php/s/Co4p6378eSQZfM9" TargetMode="External"/><Relationship Id="rId2480" Type="http://schemas.openxmlformats.org/officeDocument/2006/relationships/hyperlink" Target="https://www.atis.org/3gpp-documents/Rel99-14/" TargetMode="External"/><Relationship Id="rId3117" Type="http://schemas.openxmlformats.org/officeDocument/2006/relationships/hyperlink" Target="https://www.ccsa.org.cn/api/portalsFile/downloadOldFile?type=19&amp;oldFileUrl=ITU-R/M.2012-" TargetMode="External"/><Relationship Id="rId3324" Type="http://schemas.openxmlformats.org/officeDocument/2006/relationships/hyperlink" Target="https://www.ccsa.org.cn/api/portalsFile/downloadOldFile?type=19&amp;oldFileUrl=ITU-R/M.2012-6/CCSA.37.144V1700.doc" TargetMode="External"/><Relationship Id="rId3531" Type="http://schemas.openxmlformats.org/officeDocument/2006/relationships/hyperlink" Target="https://www.etsi.org/deliver/etsi_ts/136500_136599/136509/15.05.00_60/ts_136509v150500p.pdf" TargetMode="External"/><Relationship Id="rId245" Type="http://schemas.openxmlformats.org/officeDocument/2006/relationships/hyperlink" Target="https://www.ccsa.org.cn/api/portalsFile/downloadOldFile?type=19&amp;oldFileUrl=ITU-R/M.2012-6/CCSA.36.214V1350.doc" TargetMode="External"/><Relationship Id="rId452" Type="http://schemas.openxmlformats.org/officeDocument/2006/relationships/hyperlink" Target="http://committee.tta.or.kr/data/ttasDown.jsp?kind=ttastd&amp;pk_num=TTAT.3G-36.304V15.8.0" TargetMode="External"/><Relationship Id="rId1082" Type="http://schemas.openxmlformats.org/officeDocument/2006/relationships/hyperlink" Target="https://www.ccsa.org.cn/api/portalsFile/downloadOldFile?type=19&amp;oldFileUrl=ITU-R/M.2012-6/CCSA.36.411V1010.doc" TargetMode="External"/><Relationship Id="rId2133" Type="http://schemas.openxmlformats.org/officeDocument/2006/relationships/hyperlink" Target="https://www.ccsa.org.cn/api/portalsFile/downloadOldFile?type=19&amp;oldFileUrl=ITU-R/M.2012-6/CCSA.36.463V1600.doc" TargetMode="External"/><Relationship Id="rId2340" Type="http://schemas.openxmlformats.org/officeDocument/2006/relationships/hyperlink" Target="http://committee.tta.or.kr/data/ttasDown.jsp?kind=ttastd&amp;pk_num=TTAT.3G-37.462V16.0.0" TargetMode="External"/><Relationship Id="rId105" Type="http://schemas.openxmlformats.org/officeDocument/2006/relationships/hyperlink" Target="https://www.arib.or.jp/english/html/overview/doc/T120_T23_SPECS/ARIB-STD-T120/Rel14/36/A36211-ef0.pdf" TargetMode="External"/><Relationship Id="rId312" Type="http://schemas.openxmlformats.org/officeDocument/2006/relationships/hyperlink" Target="https://www.etsi.org/deliver/etsi_ts/136200_136299/136216/16.00.00_60/ts_136216v160000p.pdf" TargetMode="External"/><Relationship Id="rId2200" Type="http://schemas.openxmlformats.org/officeDocument/2006/relationships/hyperlink" Target="https://www.etsi.org/deliver/etsi_ts/136400_136499/136465/17.00.00_60/ts_136465v170000p.pdf" TargetMode="External"/><Relationship Id="rId4098" Type="http://schemas.openxmlformats.org/officeDocument/2006/relationships/hyperlink" Target="http://committee.tta.or.kr/data/ttasDown.jsp?kind=ttastd&amp;pk_num=TTAT.3G-37.571-4V10.10.0" TargetMode="External"/><Relationship Id="rId1899" Type="http://schemas.openxmlformats.org/officeDocument/2006/relationships/hyperlink" Target="https://www.etsi.org/deliver/etsi_ts/136400_136499/136456/13.00.00_60/ts_136456v130000p.pdf" TargetMode="External"/><Relationship Id="rId4165" Type="http://schemas.openxmlformats.org/officeDocument/2006/relationships/hyperlink" Target="https://www.arib.or.jp/english/html/overview/doc/T120_T23_SPECS/ARIB-STD-T120/Rel14/37/A37571-5-e30.pdf" TargetMode="External"/><Relationship Id="rId1759" Type="http://schemas.openxmlformats.org/officeDocument/2006/relationships/hyperlink" Target="https://www.atis.org/3gpp-documents/Rel99-14/" TargetMode="External"/><Relationship Id="rId1966" Type="http://schemas.openxmlformats.org/officeDocument/2006/relationships/hyperlink" Target="https://members.tsdsi.in/s/zN2EHEA73PiYcgx" TargetMode="External"/><Relationship Id="rId3181" Type="http://schemas.openxmlformats.org/officeDocument/2006/relationships/hyperlink" Target="https://members.tsdsi.in/s/3q8GxEAr4Xxws7b" TargetMode="External"/><Relationship Id="rId4025" Type="http://schemas.openxmlformats.org/officeDocument/2006/relationships/hyperlink" Target="https://members.tsdsi.in/index.php/s/cMfFDi9qjJsbZBP" TargetMode="External"/><Relationship Id="rId1619" Type="http://schemas.openxmlformats.org/officeDocument/2006/relationships/hyperlink" Target="http://committee.tta.or.kr/data/ttasDown.jsp?kind=ttastd&amp;pk_num=TTAT.3G-36.441V13.0.0" TargetMode="External"/><Relationship Id="rId1826" Type="http://schemas.openxmlformats.org/officeDocument/2006/relationships/hyperlink" Target="https://www.ccsa.org.cn/api/portalsFile/downloadOldFile?type=19&amp;oldFileUrl=ITU-R/M.2012-6/CCSA.36.445V1600.doc" TargetMode="External"/><Relationship Id="rId4232" Type="http://schemas.openxmlformats.org/officeDocument/2006/relationships/hyperlink" Target="http://www.tta.or.kr/data/ttasDown.jsp?where=14688&amp;pk_num=TTAE.IE-802.16m" TargetMode="External"/><Relationship Id="rId3041" Type="http://schemas.openxmlformats.org/officeDocument/2006/relationships/hyperlink" Target="https://members.tsdsi.in/index.php/s/e7iTr777XQaiXRA" TargetMode="External"/><Relationship Id="rId3998" Type="http://schemas.openxmlformats.org/officeDocument/2006/relationships/hyperlink" Target="https://www.atis.org/3gpp-documents/Rel15/" TargetMode="External"/><Relationship Id="rId3858" Type="http://schemas.openxmlformats.org/officeDocument/2006/relationships/hyperlink" Target="http://committee.tta.or.kr/data/ttasDown.jsp?kind=ttastd&amp;pk_num=TTAT.3G-36.579-2V13.3.0" TargetMode="External"/><Relationship Id="rId779" Type="http://schemas.openxmlformats.org/officeDocument/2006/relationships/hyperlink" Target="https://www.ccsa.org.cn/api/portalsFile/downloadOldFile?type=19&amp;oldFileUrl=ITU-R/M.2012-6/CCSA.36.331V14160.doc" TargetMode="External"/><Relationship Id="rId986" Type="http://schemas.openxmlformats.org/officeDocument/2006/relationships/hyperlink" Target="https://www.ccsa.org.cn/api/portalsFile/downloadOldFile?type=19&amp;oldFileUrl=ITU-R/M.2012-6/CCSA.36.401V1040.doc" TargetMode="External"/><Relationship Id="rId2667" Type="http://schemas.openxmlformats.org/officeDocument/2006/relationships/hyperlink" Target="https://members.tsdsi.in/index.php/s/FoQwjsE8MfDJH5j" TargetMode="External"/><Relationship Id="rId3718" Type="http://schemas.openxmlformats.org/officeDocument/2006/relationships/hyperlink" Target="https://www.etsi.org/deliver/etsi_ts/136500_136599/13652301/14.04.00_60/ts_13652301v140400p.pdf" TargetMode="External"/><Relationship Id="rId639" Type="http://schemas.openxmlformats.org/officeDocument/2006/relationships/hyperlink" Target="https://www.arib.or.jp/english/html/overview/doc/T120_T23_SPECS/ARIB-STD-T120/Rel15/36/A36321-fb0.pdf" TargetMode="External"/><Relationship Id="rId1269" Type="http://schemas.openxmlformats.org/officeDocument/2006/relationships/hyperlink" Target="https://www.etsi.org/deliver/etsi_ts/136400_136499/136414/17.00.00_60/ts_136414v170000p.pdf" TargetMode="External"/><Relationship Id="rId1476" Type="http://schemas.openxmlformats.org/officeDocument/2006/relationships/hyperlink" Target="https://www.ttc.or.jp/st/docs/3gpps2013/TS/TS-3GA-36.424(Rel11)v11.0.0.pdf" TargetMode="External"/><Relationship Id="rId2874" Type="http://schemas.openxmlformats.org/officeDocument/2006/relationships/hyperlink" Target="https://www.etsi.org/deliver/etsi_ts/136100_136199/136124/13.02.00_60/ts_136124v130200p.pdf" TargetMode="External"/><Relationship Id="rId3925" Type="http://schemas.openxmlformats.org/officeDocument/2006/relationships/hyperlink" Target="https://www.arib.or.jp/english/html/overview/doc/T120_T23_SPECS/ARIB-STD-T120/Rel14/36/A36579-6-e30.pdf" TargetMode="External"/><Relationship Id="rId846" Type="http://schemas.openxmlformats.org/officeDocument/2006/relationships/hyperlink" Target="https://www.etsi.org/deliver/etsi_ts/136300_136399/136355/17.00.00_60/ts_136355v170000p.pdf" TargetMode="External"/><Relationship Id="rId1129" Type="http://schemas.openxmlformats.org/officeDocument/2006/relationships/hyperlink" Target="https://www.atis.org/3gpp-documents/Rel99-14/" TargetMode="External"/><Relationship Id="rId1683" Type="http://schemas.openxmlformats.org/officeDocument/2006/relationships/hyperlink" Target="https://www.etsi.org/deliver/etsi_ts/136400_136499/136442/16.00.00_60/ts_136442v160000p.pdf" TargetMode="External"/><Relationship Id="rId1890" Type="http://schemas.openxmlformats.org/officeDocument/2006/relationships/hyperlink" Target="https://www.ttc.or.jp/st/docs/3gpps2013/TS/TS-3GA-36.456(Rel11)v11.0.0.pdf" TargetMode="External"/><Relationship Id="rId2527" Type="http://schemas.openxmlformats.org/officeDocument/2006/relationships/hyperlink" Target="https://www.arib.or.jp/english/html/overview/doc/T120_T23_SPECS/ARIB-STD-T120/Rel12/36/A36101-cu0.pdf" TargetMode="External"/><Relationship Id="rId2734" Type="http://schemas.openxmlformats.org/officeDocument/2006/relationships/hyperlink" Target="http://committee.tta.or.kr/data/ttasDown.jsp?kind=ttastd&amp;pk_num=TTAT.3G-36.112V17.0.0" TargetMode="External"/><Relationship Id="rId2941" Type="http://schemas.openxmlformats.org/officeDocument/2006/relationships/hyperlink" Target="https://members.tsdsi.in/s/5YkMkp8w34NRc8B" TargetMode="External"/><Relationship Id="rId706" Type="http://schemas.openxmlformats.org/officeDocument/2006/relationships/hyperlink" Target="https://www.atis.org/3gpp-documents/Rel99-14/" TargetMode="External"/><Relationship Id="rId913" Type="http://schemas.openxmlformats.org/officeDocument/2006/relationships/hyperlink" Target="https://www.atis.org/3gpp-transpositions%20-%20Rel-17" TargetMode="External"/><Relationship Id="rId1336" Type="http://schemas.openxmlformats.org/officeDocument/2006/relationships/hyperlink" Target="https://members.tsdsi.in/index.php/s/cYsRfCyepzNRFLp" TargetMode="External"/><Relationship Id="rId1543" Type="http://schemas.openxmlformats.org/officeDocument/2006/relationships/hyperlink" Target="https://www.atis.org/3gpp-transpositions%20-%20Rel-17" TargetMode="External"/><Relationship Id="rId1750" Type="http://schemas.openxmlformats.org/officeDocument/2006/relationships/hyperlink" Target="https://members.tsdsi.in/index.php/s/6tJ8c9EGPJZgZe5" TargetMode="External"/><Relationship Id="rId2801" Type="http://schemas.openxmlformats.org/officeDocument/2006/relationships/hyperlink" Target="https://members.tsdsi.in/index.php/s/TDrrzmHXirK78KQ" TargetMode="External"/><Relationship Id="rId42" Type="http://schemas.openxmlformats.org/officeDocument/2006/relationships/hyperlink" Target="https://www.etsi.org/deliver/etsi_ts/136200_136299/136201/11.01.00_60/ts_136201v110100p.pdf" TargetMode="External"/><Relationship Id="rId1403" Type="http://schemas.openxmlformats.org/officeDocument/2006/relationships/hyperlink" Target="http://committee.tta.or.kr/data/ttasDown.jsp?kind=ttastd&amp;pk_num=TTAT.3G-36.422V15.1.0" TargetMode="External"/><Relationship Id="rId1610" Type="http://schemas.openxmlformats.org/officeDocument/2006/relationships/hyperlink" Target="https://www.ccsa.org.cn/api/portalsFile/downloadOldFile?type=19&amp;oldFileUrl=ITU-R/M.2012-6/CCSA.36.441V1200.doc" TargetMode="External"/><Relationship Id="rId3368" Type="http://schemas.openxmlformats.org/officeDocument/2006/relationships/hyperlink" Target="https://www.atis.org/3gpp-transpositions%20-%20Rel-16" TargetMode="External"/><Relationship Id="rId3575" Type="http://schemas.openxmlformats.org/officeDocument/2006/relationships/hyperlink" Target="http://committee.tta.or.kr/data/ttasDown.jsp?kind=ttastd&amp;pk_num=TTAT.3G-36.521-1V14.6.0" TargetMode="External"/><Relationship Id="rId3782" Type="http://schemas.openxmlformats.org/officeDocument/2006/relationships/hyperlink" Target="https://www.atis.org/3gpp-transpositions%20-%20Rel-17" TargetMode="External"/><Relationship Id="rId289" Type="http://schemas.openxmlformats.org/officeDocument/2006/relationships/hyperlink" Target="https://members.tsdsi.in/index.php/s/jGMqmAaH3LaeAxQ" TargetMode="External"/><Relationship Id="rId496" Type="http://schemas.openxmlformats.org/officeDocument/2006/relationships/hyperlink" Target="https://www.atis.org/3gpp-documents/Rel15/" TargetMode="External"/><Relationship Id="rId2177" Type="http://schemas.openxmlformats.org/officeDocument/2006/relationships/hyperlink" Target="https://members.tsdsi.in/index.php/s/JApjdLQbtRx7e8A" TargetMode="External"/><Relationship Id="rId2384" Type="http://schemas.openxmlformats.org/officeDocument/2006/relationships/hyperlink" Target="https://www.atis.org/3gpp-documents/Rel16/" TargetMode="External"/><Relationship Id="rId2591" Type="http://schemas.openxmlformats.org/officeDocument/2006/relationships/hyperlink" Target="https://members.tsdsi.in/s/CPkQG6BapKnNR3f" TargetMode="External"/><Relationship Id="rId3228" Type="http://schemas.openxmlformats.org/officeDocument/2006/relationships/hyperlink" Target="https://www.atis.org/3gpp-transpositions%20-%20Rel-16" TargetMode="External"/><Relationship Id="rId3435" Type="http://schemas.openxmlformats.org/officeDocument/2006/relationships/hyperlink" Target="https://www.etsi.org/deliver/etsi_ts/137300_137399/137320/14.00.00_60/ts_137320v140000p.pdf" TargetMode="External"/><Relationship Id="rId3642" Type="http://schemas.openxmlformats.org/officeDocument/2006/relationships/hyperlink" Target="https://www.arib.or.jp/english/html/overview/doc/T120_T23_SPECS/ARIB-STD-T120/Rel10/36/A36521-3-a50.pdf" TargetMode="External"/><Relationship Id="rId149" Type="http://schemas.openxmlformats.org/officeDocument/2006/relationships/hyperlink" Target="https://www.ccsa.org.cn/api/portalsFile/downloadOldFile?type=19&amp;oldFileUrl=ITU-R/M.2012-6/CCSA.36.212V13110.doc" TargetMode="External"/><Relationship Id="rId356" Type="http://schemas.openxmlformats.org/officeDocument/2006/relationships/hyperlink" Target="http://committee.tta.or.kr/data/ttasDown.jsp?kind=ttastd&amp;pk_num=TTAT.3G-36.300V15.14.0" TargetMode="External"/><Relationship Id="rId563" Type="http://schemas.openxmlformats.org/officeDocument/2006/relationships/hyperlink" Target="https://www.ccsa.org.cn/api/portalsFile/downloadOldFile?type=19&amp;oldFileUrl=ITU-R/M.2012-6/CCSA.36.314V1020.doc" TargetMode="External"/><Relationship Id="rId770" Type="http://schemas.openxmlformats.org/officeDocument/2006/relationships/hyperlink" Target="http://committee.tta.or.kr/data/ttasDown.jsp?kind=ttastd&amp;pk_num=TTAT.3G-36.331V12.20.0" TargetMode="External"/><Relationship Id="rId1193" Type="http://schemas.openxmlformats.org/officeDocument/2006/relationships/hyperlink" Target="http://committee.tta.or.kr/data/ttasDown.jsp?kind=ttastd&amp;pk_num=TTAT.3G-36.413V12.7.0" TargetMode="External"/><Relationship Id="rId2037" Type="http://schemas.openxmlformats.org/officeDocument/2006/relationships/hyperlink" Target="https://www.etsi.org/deliver/etsi_ts/136400_136499/136459/15.00.00_60/ts_136459v150000p.pdf" TargetMode="External"/><Relationship Id="rId2244" Type="http://schemas.openxmlformats.org/officeDocument/2006/relationships/hyperlink" Target="http://committee.tta.or.kr/data/ttasDown.jsp?kind=ttastd&amp;pk_num=TTAT.3G-37.460V16.0.0" TargetMode="External"/><Relationship Id="rId2451" Type="http://schemas.openxmlformats.org/officeDocument/2006/relationships/hyperlink" Target="https://www.etsi.org/deliver/etsi_ts/137400_137499/137481/17.00.00_60/ts_137481v170000p.pdf" TargetMode="External"/><Relationship Id="rId216" Type="http://schemas.openxmlformats.org/officeDocument/2006/relationships/hyperlink" Target="https://www.etsi.org/deliver/etsi_ts/136200_136299/136213/16.09.00_60/ts_136213v160900p.pdf" TargetMode="External"/><Relationship Id="rId423" Type="http://schemas.openxmlformats.org/officeDocument/2006/relationships/hyperlink" Target="https://www.arib.or.jp/english/html/overview/doc/T120_T23_SPECS/ARIB-STD-T120/Rel11/36/A36304-b70.pdf" TargetMode="External"/><Relationship Id="rId1053" Type="http://schemas.openxmlformats.org/officeDocument/2006/relationships/hyperlink" Target="https://www.etsi.org/deliver/etsi_ts/136400_136499/136410/13.00.00_60/ts_136410v130000p.pdf" TargetMode="External"/><Relationship Id="rId1260" Type="http://schemas.openxmlformats.org/officeDocument/2006/relationships/hyperlink" Target="https://www.ttc.or.jp/st/docs/3gpps2018/TS/TS-3GA-36.414(Rel15)v15.0.0.pdf" TargetMode="External"/><Relationship Id="rId2104" Type="http://schemas.openxmlformats.org/officeDocument/2006/relationships/hyperlink" Target="https://www.etsi.org/deliver/etsi_ts/136400_136499/136462/16.00.00_60/ts_136462v160000p.pdf" TargetMode="External"/><Relationship Id="rId3502" Type="http://schemas.openxmlformats.org/officeDocument/2006/relationships/hyperlink" Target="https://members.tsdsi.in/index.php/s/GACoEkT2fkfNXXW" TargetMode="External"/><Relationship Id="rId630" Type="http://schemas.openxmlformats.org/officeDocument/2006/relationships/hyperlink" Target="https://www.etsi.org/deliver/etsi_ts/136300_136399/136321/13.09.00_60/ts_136321v130900p.pdf" TargetMode="External"/><Relationship Id="rId2311" Type="http://schemas.openxmlformats.org/officeDocument/2006/relationships/hyperlink" Target="https://www.arib.or.jp/english/html/overview/doc/T120_T23_SPECS/ARIB-STD-T120/Rel12/37/A37462-c10.pdf" TargetMode="External"/><Relationship Id="rId4069" Type="http://schemas.openxmlformats.org/officeDocument/2006/relationships/hyperlink" Target="https://www.arib.or.jp/english/html/overview/doc/T120_T23_SPECS/ARIB-STD-T120/Rel13/37/A37571-3-d30.pdf" TargetMode="External"/><Relationship Id="rId1120" Type="http://schemas.openxmlformats.org/officeDocument/2006/relationships/hyperlink" Target="https://members.tsdsi.in/index.php/s/3CXRFYt7DZHE7Nw" TargetMode="External"/><Relationship Id="rId1937" Type="http://schemas.openxmlformats.org/officeDocument/2006/relationships/hyperlink" Target="http://committee.tta.or.kr/data/ttasDown.jsp?kind=ttastd&amp;pk_num=TTAT.3G-36.457V12.0.0" TargetMode="External"/><Relationship Id="rId3085" Type="http://schemas.openxmlformats.org/officeDocument/2006/relationships/hyperlink" Target="https://www.arib.or.jp/english/html/overview/doc/T120_T23_SPECS/ARIB-STD-T120/Rel10/36/A36307-ao0.pdf" TargetMode="External"/><Relationship Id="rId3292" Type="http://schemas.openxmlformats.org/officeDocument/2006/relationships/hyperlink" Target="http://committee.tta.or.kr/data/ttasDown.jsp?kind=ttastd&amp;pk_num=TTAT.3G-37.141V15.20.0" TargetMode="External"/><Relationship Id="rId4136" Type="http://schemas.openxmlformats.org/officeDocument/2006/relationships/hyperlink" Target="https://www.atis.org/3gpp-transpositions%20-%20Rel-17" TargetMode="External"/><Relationship Id="rId3152" Type="http://schemas.openxmlformats.org/officeDocument/2006/relationships/hyperlink" Target="http://committee.tta.or.kr/data/ttasDown.jsp?kind=ttastd&amp;pk_num=TTAT.3G-37.104V13.9.0" TargetMode="External"/><Relationship Id="rId4203" Type="http://schemas.openxmlformats.org/officeDocument/2006/relationships/hyperlink" Target="http://www.arib.or.jp/IMT-Advanced/WirelessMAN-Advanced.1.30/ARIB%20STD-T105%20Annex%203_IEEE%20Std%20802%2016h-2010.pdf" TargetMode="External"/><Relationship Id="rId280" Type="http://schemas.openxmlformats.org/officeDocument/2006/relationships/hyperlink" Target="https://www.atis.org/3gpp-documents/Rel99-14/" TargetMode="External"/><Relationship Id="rId3012" Type="http://schemas.openxmlformats.org/officeDocument/2006/relationships/hyperlink" Target="https://www.atis.org/3gpp-documents/Rel99-14/" TargetMode="External"/><Relationship Id="rId140" Type="http://schemas.openxmlformats.org/officeDocument/2006/relationships/hyperlink" Target="http://committee.tta.or.kr/data/ttasDown.jsp?kind=ttastd&amp;pk_num=TTAT.3G-36.212V11.7.0" TargetMode="External"/><Relationship Id="rId3969" Type="http://schemas.openxmlformats.org/officeDocument/2006/relationships/hyperlink" Target="https://www.ccsa.org.cn/api/portalsFile/downloadOldFile?type=19&amp;oldFileUrl=ITU-R/M.2012-6/CCSA.37.571-1V1080.doc" TargetMode="External"/><Relationship Id="rId6" Type="http://schemas.openxmlformats.org/officeDocument/2006/relationships/footnotes" Target="footnotes.xml"/><Relationship Id="rId2778" Type="http://schemas.openxmlformats.org/officeDocument/2006/relationships/hyperlink" Target="https://www.atis.org/3gpp-transpositions%20-%20Rel-17" TargetMode="External"/><Relationship Id="rId2985" Type="http://schemas.openxmlformats.org/officeDocument/2006/relationships/hyperlink" Target="https://www.arib.or.jp/english/html/overview/doc/T120_T23_SPECS/ARIB-STD-T120/Rel16/36/A36141-gf0.pdf" TargetMode="External"/><Relationship Id="rId3829" Type="http://schemas.openxmlformats.org/officeDocument/2006/relationships/hyperlink" Target="https://www.arib.or.jp/english/html/overview/doc/T120_T23_SPECS/ARIB-STD-T120/Rel17/36/A36523-3-h50.pdf" TargetMode="External"/><Relationship Id="rId957" Type="http://schemas.openxmlformats.org/officeDocument/2006/relationships/hyperlink" Target="https://www.ccsa.org.cn/api/portalsFile/downloadOldFile?type=19&amp;oldFileUrl=ITU-R/M.2012-6/CCSA.37.320V1680.doc" TargetMode="External"/><Relationship Id="rId1587" Type="http://schemas.openxmlformats.org/officeDocument/2006/relationships/hyperlink" Target="https://www.etsi.org/deliver/etsi_ts/136400_136499/136440/16.00.00_60/ts_136440v160000p.pdf" TargetMode="External"/><Relationship Id="rId1794" Type="http://schemas.openxmlformats.org/officeDocument/2006/relationships/hyperlink" Target="https://www.ttc.or.jp/st/docs/3gpps2011/TS/TS-3GA-36.445(Rel10)v10.1.0.pdf" TargetMode="External"/><Relationship Id="rId2638" Type="http://schemas.openxmlformats.org/officeDocument/2006/relationships/hyperlink" Target="https://www.etsi.org/deliver/etsi_ts/136100_136199/136106/15.00.00_60/ts_136106v150000p.pdf" TargetMode="External"/><Relationship Id="rId2845" Type="http://schemas.openxmlformats.org/officeDocument/2006/relationships/hyperlink" Target="https://www.etsi.org/deliver/etsi_ts/136100_136199/136117/16.00.00_60/ts_136117v160000p.pdf" TargetMode="External"/><Relationship Id="rId86" Type="http://schemas.openxmlformats.org/officeDocument/2006/relationships/hyperlink" Target="http://committee.tta.or.kr/data/ttasDown.jsp?kind=ttastd&amp;pk_num=TTAT.3G-36.211V10.7.0" TargetMode="External"/><Relationship Id="rId817" Type="http://schemas.openxmlformats.org/officeDocument/2006/relationships/hyperlink" Target="https://members.tsdsi.in/index.php/s/y29QxrGNSt4xwAN" TargetMode="External"/><Relationship Id="rId1447" Type="http://schemas.openxmlformats.org/officeDocument/2006/relationships/hyperlink" Target="https://www.atis.org/3gpp-transpositions%20-%20Rel-15" TargetMode="External"/><Relationship Id="rId1654" Type="http://schemas.openxmlformats.org/officeDocument/2006/relationships/hyperlink" Target="https://members.tsdsi.in/index.php/s/ZAcSdwiCAJSefcD" TargetMode="External"/><Relationship Id="rId1861" Type="http://schemas.openxmlformats.org/officeDocument/2006/relationships/hyperlink" Target="https://www.atis.org/3gpp-documents/Rel99-14/" TargetMode="External"/><Relationship Id="rId2705" Type="http://schemas.openxmlformats.org/officeDocument/2006/relationships/hyperlink" Target="https://www.arib.or.jp/english/html/overview/doc/T120_T23_SPECS/ARIB-STD-T120/Rel13/36/A36112-d01.pdf" TargetMode="External"/><Relationship Id="rId2912" Type="http://schemas.openxmlformats.org/officeDocument/2006/relationships/hyperlink" Target="http://committee.tta.or.kr/data/ttasDown.jsp?kind=ttastd&amp;pk_num=TTAT.3G-36.133V11.18.0" TargetMode="External"/><Relationship Id="rId4060" Type="http://schemas.openxmlformats.org/officeDocument/2006/relationships/hyperlink" Target="https://www.etsi.org/deliver/etsi_ts/137500_137599/13757103/11.01.00_60/ts_13757103v110100p.pdf" TargetMode="External"/><Relationship Id="rId1307" Type="http://schemas.openxmlformats.org/officeDocument/2006/relationships/hyperlink" Target="http://committee.tta.or.kr/data/ttasDown.jsp?kind=ttastd&amp;pk_num=TTAT.3G-36.420V15.2.0" TargetMode="External"/><Relationship Id="rId1514" Type="http://schemas.openxmlformats.org/officeDocument/2006/relationships/hyperlink" Target="https://www.ccsa.org.cn/api/portalsFile/downloadOldFile?type=19&amp;oldFileUrl=ITU-R/M.2012-6/CCSA.36.425V1210.doc" TargetMode="External"/><Relationship Id="rId1721" Type="http://schemas.openxmlformats.org/officeDocument/2006/relationships/hyperlink" Target="http://committee.tta.or.kr/data/ttasDown.jsp?kind=ttastd&amp;pk_num=TTAT.3G-36.443V14.1.0" TargetMode="External"/><Relationship Id="rId13" Type="http://schemas.openxmlformats.org/officeDocument/2006/relationships/header" Target="header3.xml"/><Relationship Id="rId3479" Type="http://schemas.openxmlformats.org/officeDocument/2006/relationships/hyperlink" Target="http://committee.tta.or.kr/data/ttasDown.jsp?kind=ttastd&amp;pk_num=TTAT.3G-36.508V14.5.0" TargetMode="External"/><Relationship Id="rId3686" Type="http://schemas.openxmlformats.org/officeDocument/2006/relationships/hyperlink" Target="https://www.atis.org/3gpp-transpositions%20-%20Rel-17" TargetMode="External"/><Relationship Id="rId2288" Type="http://schemas.openxmlformats.org/officeDocument/2006/relationships/hyperlink" Target="https://www.atis.org/3gpp-transpositions%20-%20Rel-16" TargetMode="External"/><Relationship Id="rId2495" Type="http://schemas.openxmlformats.org/officeDocument/2006/relationships/hyperlink" Target="https://members.tsdsi.in/index.php/s/p24kSB6zyr9Po9P" TargetMode="External"/><Relationship Id="rId3339" Type="http://schemas.openxmlformats.org/officeDocument/2006/relationships/hyperlink" Target="https://www.ccsa.org.cn/api/portalsFile/downloadOldFile?type=19&amp;oldFileUrl=ITU-R/M.2012-6/CCSA.37.145-1V15140.doc" TargetMode="External"/><Relationship Id="rId3893" Type="http://schemas.openxmlformats.org/officeDocument/2006/relationships/hyperlink" Target="https://members.tsdsi.in/s/LfptMjRwEsiNSxQ" TargetMode="External"/><Relationship Id="rId467" Type="http://schemas.openxmlformats.org/officeDocument/2006/relationships/hyperlink" Target="https://www.ccsa.org.cn/api/portalsFile/downloadOldFile?type=19&amp;oldFileUrl=ITU-R/M.2012-6/CCSA.36.305V1050.doc" TargetMode="External"/><Relationship Id="rId1097" Type="http://schemas.openxmlformats.org/officeDocument/2006/relationships/hyperlink" Target="http://committee.tta.or.kr/data/ttasDown.jsp?kind=ttastd&amp;pk_num=TTAT.3G-36.411V12.0.0" TargetMode="External"/><Relationship Id="rId2148" Type="http://schemas.openxmlformats.org/officeDocument/2006/relationships/hyperlink" Target="http://committee.tta.or.kr/data/ttasDown.jsp?kind=ttastd&amp;pk_num=TTAT.3G-36.464V13.3.0" TargetMode="External"/><Relationship Id="rId3546" Type="http://schemas.openxmlformats.org/officeDocument/2006/relationships/hyperlink" Target="https://www.arib.or.jp/english/html/overview/doc/T120_T23_SPECS/ARIB-STD-T120/Rel10/36/A36521-1-a60.pdf" TargetMode="External"/><Relationship Id="rId3753" Type="http://schemas.openxmlformats.org/officeDocument/2006/relationships/hyperlink" Target="https://www.ccsa.org.cn/api/portalsFile/downloadOldFile?type=19&amp;oldFileUrl=ITU-R/M.2012-6/CCSA.36.523-2V12100.doc" TargetMode="External"/><Relationship Id="rId3960" Type="http://schemas.openxmlformats.org/officeDocument/2006/relationships/hyperlink" Target="http://committee.tta.or.kr/data/ttasDown.jsp?kind=ttastd&amp;pk_num=TTAT.3G-37.544V15.0.0" TargetMode="External"/><Relationship Id="rId674" Type="http://schemas.openxmlformats.org/officeDocument/2006/relationships/hyperlink" Target="http://committee.tta.or.kr/data/ttasDown.jsp?kind=ttastd&amp;pk_num=TTAT.3G-36.322V12.4.0" TargetMode="External"/><Relationship Id="rId881" Type="http://schemas.openxmlformats.org/officeDocument/2006/relationships/hyperlink" Target="https://members.tsdsi.in/s/xNmyXMiQN8szZwt" TargetMode="External"/><Relationship Id="rId2355" Type="http://schemas.openxmlformats.org/officeDocument/2006/relationships/hyperlink" Target="https://www.ccsa.org.cn/api/portalsFile/downloadOldFile?type=19&amp;oldFileUrl=ITU-R/M.2012-6/CCSA.37.466V1140.doc" TargetMode="External"/><Relationship Id="rId2562" Type="http://schemas.openxmlformats.org/officeDocument/2006/relationships/hyperlink" Target="http://committee.tta.or.kr/data/ttasDown.jsp?kind=ttastd&amp;pk_num=TTAT.3G-36.101V17.8.0" TargetMode="External"/><Relationship Id="rId3406" Type="http://schemas.openxmlformats.org/officeDocument/2006/relationships/hyperlink" Target="https://members.tsdsi.in/s/jkGpq3tj2bwx527" TargetMode="External"/><Relationship Id="rId3613" Type="http://schemas.openxmlformats.org/officeDocument/2006/relationships/hyperlink" Target="https://www.atis.org/3gpp-documents/Rel99-14/" TargetMode="External"/><Relationship Id="rId3820" Type="http://schemas.openxmlformats.org/officeDocument/2006/relationships/hyperlink" Target="https://www.etsi.org/deliver/etsi_ts/136500_136599/13652303/15.04.00_60/ts_13652303v150400p.pdf" TargetMode="External"/><Relationship Id="rId327" Type="http://schemas.openxmlformats.org/officeDocument/2006/relationships/hyperlink" Target="https://www.arib.or.jp/english/html/overview/doc/T120_T23_SPECS/ARIB-STD-T120/Rel11/36/A36300-be0.pdf" TargetMode="External"/><Relationship Id="rId534" Type="http://schemas.openxmlformats.org/officeDocument/2006/relationships/hyperlink" Target="https://www.etsi.org/deliver/etsi_ts/136300_136399/136306/13.13.00_60/ts_136306v131300p.pdf" TargetMode="External"/><Relationship Id="rId741" Type="http://schemas.openxmlformats.org/officeDocument/2006/relationships/hyperlink" Target="https://www.arib.or.jp/english/html/overview/doc/T120_T23_SPECS/ARIB-STD-T120/Rel16/36/A36323-g70.pdf" TargetMode="External"/><Relationship Id="rId1164" Type="http://schemas.openxmlformats.org/officeDocument/2006/relationships/hyperlink" Target="https://www.ttc.or.jp/st/docs/3gpps2018/TS/TS-3GA-36.412(Rel15)v15.0.0.pdf" TargetMode="External"/><Relationship Id="rId1371" Type="http://schemas.openxmlformats.org/officeDocument/2006/relationships/hyperlink" Target="https://www.etsi.org/deliver/etsi_ts/136400_136499/136422/10.01.00_60/ts_136422v100100p.pdf" TargetMode="External"/><Relationship Id="rId2008" Type="http://schemas.openxmlformats.org/officeDocument/2006/relationships/hyperlink" Target="https://members.tsdsi.in/s/5yA92nHeZ2f2k6M" TargetMode="External"/><Relationship Id="rId2215" Type="http://schemas.openxmlformats.org/officeDocument/2006/relationships/hyperlink" Target="https://www.arib.or.jp/english/html/overview/doc/T120_T23_SPECS/ARIB-STD-T120/Rel12/37/A37460-c10.pdf" TargetMode="External"/><Relationship Id="rId2422" Type="http://schemas.openxmlformats.org/officeDocument/2006/relationships/hyperlink" Target="https://www.etsi.org/deliver/etsi_ts/137400_137499/137472/16.02.00_60/ts_137472v160200p.pdf" TargetMode="External"/><Relationship Id="rId601" Type="http://schemas.openxmlformats.org/officeDocument/2006/relationships/hyperlink" Target="https://members.tsdsi.in/index.php/s/5BcnS8fdPrk3kpn" TargetMode="External"/><Relationship Id="rId1024" Type="http://schemas.openxmlformats.org/officeDocument/2006/relationships/hyperlink" Target="https://members.tsdsi.in/index.php/s/ekxXa3HgJwqHjY9" TargetMode="External"/><Relationship Id="rId1231" Type="http://schemas.openxmlformats.org/officeDocument/2006/relationships/hyperlink" Target="https://www.atis.org/3gpp-documents/Rel99-14/" TargetMode="External"/><Relationship Id="rId3196" Type="http://schemas.openxmlformats.org/officeDocument/2006/relationships/hyperlink" Target="https://members.tsdsi.in/s/CKxrky8KsdcZwMN" TargetMode="External"/><Relationship Id="rId4247" Type="http://schemas.openxmlformats.org/officeDocument/2006/relationships/hyperlink" Target="http://www.wimaxforum.org/files/WMF-IMT-Advanced-Spec-T28-001-R020v01.pdf" TargetMode="External"/><Relationship Id="rId3056" Type="http://schemas.openxmlformats.org/officeDocument/2006/relationships/hyperlink" Target="https://www.atis.org/3gpp-documents/Rel99-14/" TargetMode="External"/><Relationship Id="rId3263" Type="http://schemas.openxmlformats.org/officeDocument/2006/relationships/hyperlink" Target="https://www.atis.org/3gpp-transpositions%20-%20Rel-10" TargetMode="External"/><Relationship Id="rId3470" Type="http://schemas.openxmlformats.org/officeDocument/2006/relationships/hyperlink" Target="https://www.ccsa.org.cn/api/portalsFile/downloadOldFile?type=19&amp;oldFileUrl=ITU-R/M.2012-6/CCSA.36.508V1331.doc" TargetMode="External"/><Relationship Id="rId4107" Type="http://schemas.openxmlformats.org/officeDocument/2006/relationships/hyperlink" Target="https://www.ccsa.org.cn/api/portalsFile/downloadOldFile?type=19&amp;oldFileUrl=ITU-R/M.2012-6/CCSA.37.571-4V1260.doc" TargetMode="External"/><Relationship Id="rId184" Type="http://schemas.openxmlformats.org/officeDocument/2006/relationships/hyperlink" Target="https://www.atis.org/3gpp-documents/Rel99-14/" TargetMode="External"/><Relationship Id="rId391" Type="http://schemas.openxmlformats.org/officeDocument/2006/relationships/hyperlink" Target="https://members.tsdsi.in/index.php/s/dmnr2X5dsoQdHiW" TargetMode="External"/><Relationship Id="rId1908" Type="http://schemas.openxmlformats.org/officeDocument/2006/relationships/hyperlink" Target="https://www.ttc.or.jp/st/docs/3gpps2018/TS/TS-3GA-36.456(Rel14)v14.0.0.pdf" TargetMode="External"/><Relationship Id="rId2072" Type="http://schemas.openxmlformats.org/officeDocument/2006/relationships/hyperlink" Target="https://www.atis.org/3gpp-documents/Rel16/" TargetMode="External"/><Relationship Id="rId3123" Type="http://schemas.openxmlformats.org/officeDocument/2006/relationships/hyperlink" Target="https://www.ccsa.org.cn/api/portalsFile/downloadOldFile?type=19&amp;oldFileUrl=ITU-R/M.2012-6/CCSA.36.307V1650.docx" TargetMode="External"/><Relationship Id="rId251" Type="http://schemas.openxmlformats.org/officeDocument/2006/relationships/hyperlink" Target="https://www.ccsa.org.cn/api/portalsFile/downloadOldFile?type=19&amp;oldFileUrl=ITU-R/M.2012-6/CCSA.36.214V1440.doc" TargetMode="External"/><Relationship Id="rId3330" Type="http://schemas.openxmlformats.org/officeDocument/2006/relationships/hyperlink" Target="https://www.etsi.org/deliver/etsi_ts/137100_137199/13714501/13.12.00_60/ts_13714501v131200p.pdf" TargetMode="External"/><Relationship Id="rId2889" Type="http://schemas.openxmlformats.org/officeDocument/2006/relationships/hyperlink" Target="https://www.arib.or.jp/english/html/overview/doc/T120_T23_SPECS/ARIB-STD-T120/Rel16/36/A36124-g30.pdf" TargetMode="External"/><Relationship Id="rId111" Type="http://schemas.openxmlformats.org/officeDocument/2006/relationships/hyperlink" Target="https://www.arib.or.jp/english/html/overview/doc/T120_T23_SPECS/ARIB-STD-T120/Rel15/36/A36211-fe0.pdf" TargetMode="External"/><Relationship Id="rId1698" Type="http://schemas.openxmlformats.org/officeDocument/2006/relationships/hyperlink" Target="https://www.ttc.or.jp/st/docs/3gpps2012/TS/TS-3GA-36.443(Rel10)v10.5.0.pdf" TargetMode="External"/><Relationship Id="rId2749" Type="http://schemas.openxmlformats.org/officeDocument/2006/relationships/hyperlink" Target="https://www.ccsa.org.cn/api/portalsFile/downloadOldFile?type=19&amp;oldFileUrl=ITU-R/M.2012-6/CCSA.36.113V1230.doc" TargetMode="External"/><Relationship Id="rId2956" Type="http://schemas.openxmlformats.org/officeDocument/2006/relationships/hyperlink" Target="https://www.atis.org/3gpp-transpositions%20-%20Rel-11" TargetMode="External"/><Relationship Id="rId928" Type="http://schemas.openxmlformats.org/officeDocument/2006/relationships/hyperlink" Target="https://www.etsi.org/deliver/etsi_ts/137300_137399/137320/11.04.00_60/ts_137320v110400p.pdf" TargetMode="External"/><Relationship Id="rId1558" Type="http://schemas.openxmlformats.org/officeDocument/2006/relationships/hyperlink" Target="https://members.tsdsi.in/index.php/s/Hq2PdH3FxzHEDXi" TargetMode="External"/><Relationship Id="rId1765" Type="http://schemas.openxmlformats.org/officeDocument/2006/relationships/hyperlink" Target="https://www.atis.org/3gpp-documents/Rel99-14/" TargetMode="External"/><Relationship Id="rId2609" Type="http://schemas.openxmlformats.org/officeDocument/2006/relationships/hyperlink" Target="https://members.tsdsi.in/s/dJS32CSxiixwPQb" TargetMode="External"/><Relationship Id="rId4171" Type="http://schemas.openxmlformats.org/officeDocument/2006/relationships/hyperlink" Target="https://www.arib.or.jp/english/html/overview/doc/T120_T23_SPECS/ARIB-STD-T120/Rel15/37/A37571-5-f60.pdf" TargetMode="External"/><Relationship Id="rId57" Type="http://schemas.openxmlformats.org/officeDocument/2006/relationships/hyperlink" Target="https://www.arib.or.jp/english/html/overview/doc/T120_T23_SPECS/ARIB-STD-T120/Rel14/36/A36201-e10.pdf" TargetMode="External"/><Relationship Id="rId1418" Type="http://schemas.openxmlformats.org/officeDocument/2006/relationships/hyperlink" Target="https://www.ccsa.org.cn/api/portalsFile/downloadOldFile?type=19&amp;oldFileUrl=ITU-R/M.2012-6/CCSA.36.423V1070.doc" TargetMode="External"/><Relationship Id="rId1972" Type="http://schemas.openxmlformats.org/officeDocument/2006/relationships/hyperlink" Target="https://members.tsdsi.in/index.php/s/eacqsjWJjLLMKB8" TargetMode="External"/><Relationship Id="rId2816" Type="http://schemas.openxmlformats.org/officeDocument/2006/relationships/hyperlink" Target="https://members.tsdsi.in/s/cdSZSLMtdKBjBQA" TargetMode="External"/><Relationship Id="rId4031" Type="http://schemas.openxmlformats.org/officeDocument/2006/relationships/hyperlink" Target="https://members.tsdsi.in/index.php/s/wkcd34oKwbwfg6s" TargetMode="External"/><Relationship Id="rId1625" Type="http://schemas.openxmlformats.org/officeDocument/2006/relationships/hyperlink" Target="http://committee.tta.or.kr/data/ttasDown.jsp?kind=ttastd&amp;pk_num=TTAT.3G-36.441V14.0.0" TargetMode="External"/><Relationship Id="rId1832" Type="http://schemas.openxmlformats.org/officeDocument/2006/relationships/hyperlink" Target="https://www.ccsa.org.cn/api/portalsFile/downloadOldFile?type=19&amp;oldFileUrl=ITU-R/M.2012-6/CCSA.36.445V1700.doc" TargetMode="External"/><Relationship Id="rId3797" Type="http://schemas.openxmlformats.org/officeDocument/2006/relationships/hyperlink" Target="https://members.tsdsi.in/index.php/s/j2X2fmHAftiifbW" TargetMode="External"/><Relationship Id="rId2399" Type="http://schemas.openxmlformats.org/officeDocument/2006/relationships/hyperlink" Target="https://members.tsdsi.in/index.php/s/5gdiKqeMnXQfK2X" TargetMode="External"/><Relationship Id="rId3657" Type="http://schemas.openxmlformats.org/officeDocument/2006/relationships/hyperlink" Target="https://www.ccsa.org.cn/api/portalsFile/downloadOldFile?type=19&amp;oldFileUrl=ITU-R/M.2012-6/CCSA.36.521-3V12120.doc" TargetMode="External"/><Relationship Id="rId3864" Type="http://schemas.openxmlformats.org/officeDocument/2006/relationships/hyperlink" Target="http://committee.tta.or.kr/data/ttasDown.jsp?kind=ttastd&amp;pk_num=TTAT.3G-36.579-2V14.12.0" TargetMode="External"/><Relationship Id="rId578" Type="http://schemas.openxmlformats.org/officeDocument/2006/relationships/hyperlink" Target="http://committee.tta.or.kr/data/ttasDown.jsp?kind=ttastd&amp;pk_num=TTAT.3G-36.314V12.0.0" TargetMode="External"/><Relationship Id="rId785" Type="http://schemas.openxmlformats.org/officeDocument/2006/relationships/hyperlink" Target="https://www.ccsa.org.cn/api/portalsFile/downloadOldFile?type=19&amp;oldFileUrl=ITU-R/M.2012-6/CCSA.36.331V15200.doc" TargetMode="External"/><Relationship Id="rId992" Type="http://schemas.openxmlformats.org/officeDocument/2006/relationships/hyperlink" Target="https://www.ccsa.org.cn/api/portalsFile/downloadOldFile?type=19&amp;oldFileUrl=ITU-R/M.2012-6/CCSA.36.401V1120.doc" TargetMode="External"/><Relationship Id="rId2259" Type="http://schemas.openxmlformats.org/officeDocument/2006/relationships/hyperlink" Target="https://www.ccsa.org.cn/api/portalsFile/downloadOldFile?type=19&amp;oldFileUrl=ITU-R/M.2012-6/CCSA.37.461V1130.doc" TargetMode="External"/><Relationship Id="rId2466" Type="http://schemas.openxmlformats.org/officeDocument/2006/relationships/hyperlink" Target="https://www.ttc.or.jp/st/docs/3gpp/2023/TS/TS-3GA-37.483v17.3.0.pdf" TargetMode="External"/><Relationship Id="rId2673" Type="http://schemas.openxmlformats.org/officeDocument/2006/relationships/hyperlink" Target="https://members.tsdsi.in/index.php/s/jWkce776mXggNRo" TargetMode="External"/><Relationship Id="rId2880" Type="http://schemas.openxmlformats.org/officeDocument/2006/relationships/hyperlink" Target="https://www.etsi.org/deliver/etsi_ts/136100_136199/136124/14.02.00_60/ts_136124v140200p.pdf" TargetMode="External"/><Relationship Id="rId3517" Type="http://schemas.openxmlformats.org/officeDocument/2006/relationships/hyperlink" Target="https://www.atis.org/3gpp-documents/Rel99-14/" TargetMode="External"/><Relationship Id="rId3724" Type="http://schemas.openxmlformats.org/officeDocument/2006/relationships/hyperlink" Target="https://www.etsi.org/deliver/etsi_ts/136500_136599/13652301/15.06.01_60/ts_13652301v150601p.pdf" TargetMode="External"/><Relationship Id="rId3931" Type="http://schemas.openxmlformats.org/officeDocument/2006/relationships/hyperlink" Target="https://www.arib.or.jp/english/html/overview/doc/T120_T23_SPECS/ARIB-STD-T120/Rel15/36/A36579-6-f50.pdf" TargetMode="External"/><Relationship Id="rId438" Type="http://schemas.openxmlformats.org/officeDocument/2006/relationships/hyperlink" Target="https://www.etsi.org/deliver/etsi_ts/136300_136399/136304/13.08.00_60/ts_136304v130800p.pdf" TargetMode="External"/><Relationship Id="rId645" Type="http://schemas.openxmlformats.org/officeDocument/2006/relationships/hyperlink" Target="https://www.arib.or.jp/english/html/overview/doc/T120_T23_SPECS/ARIB-STD-T120/Rel16/36/A36321-g80.pdf" TargetMode="External"/><Relationship Id="rId852" Type="http://schemas.openxmlformats.org/officeDocument/2006/relationships/hyperlink" Target="https://www.etsi.org/deliver/etsi_ts/136300_136399/136360/13.01.00_60/ts_136360v130100p.pdf" TargetMode="External"/><Relationship Id="rId1068" Type="http://schemas.openxmlformats.org/officeDocument/2006/relationships/hyperlink" Target="https://www.ttc.or.jp/st/docs/3gpps2018/TS/TS-3GA-36.410(Rel15)v15.0.0.pdf" TargetMode="External"/><Relationship Id="rId1275" Type="http://schemas.openxmlformats.org/officeDocument/2006/relationships/hyperlink" Target="https://www.etsi.org/deliver/etsi_ts/136400_136499/136420/10.02.00_60/ts_136420v100200p.pdf" TargetMode="External"/><Relationship Id="rId1482" Type="http://schemas.openxmlformats.org/officeDocument/2006/relationships/hyperlink" Target="https://www.ttc.or.jp/st/docs/3gpps2015/TS/TS-3GA-36.424(Rel12)v12.2.0.pdf" TargetMode="External"/><Relationship Id="rId2119" Type="http://schemas.openxmlformats.org/officeDocument/2006/relationships/hyperlink" Target="https://www.arib.or.jp/english/html/overview/doc/T120_T23_SPECS/ARIB-STD-T120/Rel14/36/A36463-e20.pdf" TargetMode="External"/><Relationship Id="rId2326" Type="http://schemas.openxmlformats.org/officeDocument/2006/relationships/hyperlink" Target="https://www.etsi.org/deliver/etsi_ts/137400_137499/137462/14.01.00_60/ts_137462v140100p.pdf" TargetMode="External"/><Relationship Id="rId2533" Type="http://schemas.openxmlformats.org/officeDocument/2006/relationships/hyperlink" Target="https://www.arib.or.jp/english/html/overview/doc/T120_T23_SPECS/ARIB-STD-T120/Rel13/36/A36101-do0.pdf" TargetMode="External"/><Relationship Id="rId2740" Type="http://schemas.openxmlformats.org/officeDocument/2006/relationships/hyperlink" Target="http://committee.tta.or.kr/data/ttasDown.jsp?kind=ttastd&amp;pk_num=TTAT.3G-36.113V10.5.0" TargetMode="External"/><Relationship Id="rId505" Type="http://schemas.openxmlformats.org/officeDocument/2006/relationships/hyperlink" Target="https://members.tsdsi.in/s/9MH59o4kysjgn8Y" TargetMode="External"/><Relationship Id="rId712" Type="http://schemas.openxmlformats.org/officeDocument/2006/relationships/hyperlink" Target="https://www.atis.org/3gpp-documents/Rel99-14/" TargetMode="External"/><Relationship Id="rId1135" Type="http://schemas.openxmlformats.org/officeDocument/2006/relationships/hyperlink" Target="https://www.atis.org/3gpp-documents/Rel99-14/" TargetMode="External"/><Relationship Id="rId1342" Type="http://schemas.openxmlformats.org/officeDocument/2006/relationships/hyperlink" Target="https://members.tsdsi.in/index.php/s/oq2HeaewSmEf4Kd" TargetMode="External"/><Relationship Id="rId1202" Type="http://schemas.openxmlformats.org/officeDocument/2006/relationships/hyperlink" Target="https://www.ccsa.org.cn/api/portalsFile/downloadOldFile?type=19&amp;oldFileUrl=ITU-R/M.2012-6/CCSA.36.413V1490.doc" TargetMode="External"/><Relationship Id="rId2600" Type="http://schemas.openxmlformats.org/officeDocument/2006/relationships/hyperlink" Target="https://www.atis.org/3gpp-transpositions%20-%20Rel-16" TargetMode="External"/><Relationship Id="rId3167" Type="http://schemas.openxmlformats.org/officeDocument/2006/relationships/hyperlink" Target="http://committee.tta.or.kr/data/ttasDown.jsp?kind=ttastd&amp;pk_num=TTAT.3G-37.104V16.15.0" TargetMode="External"/><Relationship Id="rId295" Type="http://schemas.openxmlformats.org/officeDocument/2006/relationships/hyperlink" Target="https://members.tsdsi.in/index.php/s/qdx9DbcwtW5kcak" TargetMode="External"/><Relationship Id="rId3374" Type="http://schemas.openxmlformats.org/officeDocument/2006/relationships/hyperlink" Target="https://www.ccsa.org.cn/api/portalsFile/downloadOldFile?type=19&amp;oldFileUrl=ITU-R/M.2012-6/CCSA.37.145-V1760.doc" TargetMode="External"/><Relationship Id="rId3581" Type="http://schemas.openxmlformats.org/officeDocument/2006/relationships/hyperlink" Target="http://committee.tta.or.kr/data/ttasDown.jsp?kind=ttastd&amp;pk_num=TTAT.3G-36.521-1V15.6.0" TargetMode="External"/><Relationship Id="rId4218" Type="http://schemas.openxmlformats.org/officeDocument/2006/relationships/hyperlink" Target="http://www.tta.or.kr/data/ttasDown.jsp?where=14688&amp;pk_num=TTAE.IE-802.16-2009" TargetMode="External"/><Relationship Id="rId2183" Type="http://schemas.openxmlformats.org/officeDocument/2006/relationships/hyperlink" Target="https://members.tsdsi.in/index.php/s/4SWwTzms9yD7RaX" TargetMode="External"/><Relationship Id="rId2390" Type="http://schemas.openxmlformats.org/officeDocument/2006/relationships/hyperlink" Target="https://www.atis.org/3gpp-transpositions%20-%20Rel-17" TargetMode="External"/><Relationship Id="rId3027" Type="http://schemas.openxmlformats.org/officeDocument/2006/relationships/hyperlink" Target="https://www.atis.org/3gpp-documents/Rel16/" TargetMode="External"/><Relationship Id="rId3234" Type="http://schemas.openxmlformats.org/officeDocument/2006/relationships/hyperlink" Target="https://www.ccsa.org.cn/api/portalsFile/downloadOldFile?type=19&amp;oldFileUrl=ITU-R/M.2012-6/CCSA.37.113V1700.doc" TargetMode="External"/><Relationship Id="rId3441" Type="http://schemas.openxmlformats.org/officeDocument/2006/relationships/hyperlink" Target="https://www.etsi.org/deliver/etsi_ts/137300_137399/137320/15.00.00_60/ts_137320v150000p.pdf" TargetMode="External"/><Relationship Id="rId155" Type="http://schemas.openxmlformats.org/officeDocument/2006/relationships/hyperlink" Target="https://www.ccsa.org.cn/api/portalsFile/downloadOldFile?type=19&amp;oldFileUrl=ITU-R/M.2012-6/CCSA.36.212V14160.doc" TargetMode="External"/><Relationship Id="rId362" Type="http://schemas.openxmlformats.org/officeDocument/2006/relationships/hyperlink" Target="http://committee.tta.or.kr/data/ttasDown.jsp?kind=ttastd&amp;pk_num=TTAT.3G-36.300V16.9.0" TargetMode="External"/><Relationship Id="rId2043" Type="http://schemas.openxmlformats.org/officeDocument/2006/relationships/hyperlink" Target="https://www.etsi.org/deliver/etsi_ts/136400_136499/136459/16.00.00_60/ts_136459v160000p.pdf" TargetMode="External"/><Relationship Id="rId2250" Type="http://schemas.openxmlformats.org/officeDocument/2006/relationships/hyperlink" Target="http://committee.tta.or.kr/data/ttasDown.jsp?kind=ttastd&amp;pk_num=TTAT.3G-37.460V17.0.0" TargetMode="External"/><Relationship Id="rId3301" Type="http://schemas.openxmlformats.org/officeDocument/2006/relationships/hyperlink" Target="https://members.tsdsi.in/s/do8MjgHaKSQNmii" TargetMode="External"/><Relationship Id="rId222" Type="http://schemas.openxmlformats.org/officeDocument/2006/relationships/hyperlink" Target="https://www.etsi.org/deliver/etsi_ts/136200_136299/136213/17.04.00_60/ts_136213v170400p.pdf" TargetMode="External"/><Relationship Id="rId2110" Type="http://schemas.openxmlformats.org/officeDocument/2006/relationships/hyperlink" Target="https://www.etsi.org/deliver/etsi_ts/136400_136499/136462/17.00.00_60/ts_136462v170000p.pdf" TargetMode="External"/><Relationship Id="rId4075" Type="http://schemas.openxmlformats.org/officeDocument/2006/relationships/hyperlink" Target="https://www.arib.or.jp/english/html/overview/doc/T120_T23_SPECS/ARIB-STD-T120/Rel14/37/A37571-3-e40.pdf" TargetMode="External"/><Relationship Id="rId1669" Type="http://schemas.openxmlformats.org/officeDocument/2006/relationships/hyperlink" Target="https://www.atis.org/3gpp-documents/Rel99-14/" TargetMode="External"/><Relationship Id="rId1876" Type="http://schemas.openxmlformats.org/officeDocument/2006/relationships/hyperlink" Target="https://members.tsdsi.in/s/TG9xS7wT78BkQBA" TargetMode="External"/><Relationship Id="rId2927" Type="http://schemas.openxmlformats.org/officeDocument/2006/relationships/hyperlink" Target="https://www.ccsa.org.cn/api/portalsFile/downloadOldFile?type=19&amp;oldFileUrl=ITU-R/M.2012-6/CCSA.36.133V14230.rar" TargetMode="External"/><Relationship Id="rId3091" Type="http://schemas.openxmlformats.org/officeDocument/2006/relationships/hyperlink" Target="https://www.arib.or.jp/english/html/overview/doc/T120_T23_SPECS/ARIB-STD-T120/Rel11/36/A36307-bl0.pdf" TargetMode="External"/><Relationship Id="rId4142" Type="http://schemas.openxmlformats.org/officeDocument/2006/relationships/hyperlink" Target="https://www.atis.org/3gpp-documents/Rel99-14/" TargetMode="External"/><Relationship Id="rId1529" Type="http://schemas.openxmlformats.org/officeDocument/2006/relationships/hyperlink" Target="http://committee.tta.or.kr/data/ttasDown.jsp?kind=ttastd&amp;pk_num=TTAT.3G-36.425V14.2.0" TargetMode="External"/><Relationship Id="rId1736" Type="http://schemas.openxmlformats.org/officeDocument/2006/relationships/hyperlink" Target="https://www.ccsa.org.cn/api/portalsFile/downloadOldFile?type=19&amp;oldFileUrl=ITU-R/M.2012-6/CCSA.36.443V1701.doc" TargetMode="External"/><Relationship Id="rId1943" Type="http://schemas.openxmlformats.org/officeDocument/2006/relationships/hyperlink" Target="http://committee.tta.or.kr/data/ttasDown.jsp?kind=ttastd&amp;pk_num=TTAT.3G-36.457V13.0.0" TargetMode="External"/><Relationship Id="rId28" Type="http://schemas.openxmlformats.org/officeDocument/2006/relationships/image" Target="media/image14.png"/><Relationship Id="rId1803" Type="http://schemas.openxmlformats.org/officeDocument/2006/relationships/hyperlink" Target="https://www.etsi.org/deliver/etsi_ts/136400_136499/136445/12.00.00_60/ts_136445v120000p.pdf" TargetMode="External"/><Relationship Id="rId4002" Type="http://schemas.openxmlformats.org/officeDocument/2006/relationships/hyperlink" Target="http://committee.tta.or.kr/data/ttasDown.jsp?kind=ttastd&amp;pk_num=TTAT.3G-37.571-1V15.6.0" TargetMode="External"/><Relationship Id="rId3768" Type="http://schemas.openxmlformats.org/officeDocument/2006/relationships/hyperlink" Target="http://committee.tta.or.kr/data/ttasDown.jsp?kind=ttastd&amp;pk_num=TTAT.3G-36.523-2V14.5.0" TargetMode="External"/><Relationship Id="rId3975" Type="http://schemas.openxmlformats.org/officeDocument/2006/relationships/hyperlink" Target="https://www.ccsa.org.cn/api/portalsFile/downloadOldFile?type=19&amp;oldFileUrl=ITU-R/M.2012-6/CCSA.37.571-1V1130.doc" TargetMode="External"/><Relationship Id="rId689" Type="http://schemas.openxmlformats.org/officeDocument/2006/relationships/hyperlink" Target="https://www.ccsa.org.cn/api/portalsFile/downloadOldFile?type=19&amp;oldFileUrl=ITU-R/M.2012-6/CCSA.36.322V1540.doc" TargetMode="External"/><Relationship Id="rId896" Type="http://schemas.openxmlformats.org/officeDocument/2006/relationships/hyperlink" Target="http://committee.tta.or.kr/data/ttasDown.jsp?kind=ttastd&amp;pk_num=TTAT.3G-36.361V14.1.0" TargetMode="External"/><Relationship Id="rId2577" Type="http://schemas.openxmlformats.org/officeDocument/2006/relationships/hyperlink" Target="https://www.ccsa.org.cn/api/portalsFile/downloadOldFile?type=19&amp;oldFileUrl=ITU-R/M.2012-6/CCSA.36.104V12140.doc" TargetMode="External"/><Relationship Id="rId2784" Type="http://schemas.openxmlformats.org/officeDocument/2006/relationships/hyperlink" Target="https://www.ccsa.org.cn/api/portalsFile/downloadOldFile?type=19&amp;oldFileUrl=ITU-R/M.2012-6/CCSA.36.116V1170.doc" TargetMode="External"/><Relationship Id="rId3628" Type="http://schemas.openxmlformats.org/officeDocument/2006/relationships/hyperlink" Target="https://members.tsdsi.in/index.php/s/7tH53FMJMEnHB7x" TargetMode="External"/><Relationship Id="rId549" Type="http://schemas.openxmlformats.org/officeDocument/2006/relationships/hyperlink" Target="https://www.arib.or.jp/english/html/overview/doc/T120_T23_SPECS/ARIB-STD-T120/Rel16/36/A36306-ga0.pdf" TargetMode="External"/><Relationship Id="rId756" Type="http://schemas.openxmlformats.org/officeDocument/2006/relationships/hyperlink" Target="https://www.etsi.org/deliver/etsi_ts/136300_136399/136331/10.22.00_60/ts_136331v102200p.pdf" TargetMode="External"/><Relationship Id="rId1179" Type="http://schemas.openxmlformats.org/officeDocument/2006/relationships/hyperlink" Target="https://www.etsi.org/deliver/etsi_ts/136400_136499/136413/10.09.00_60/ts_136413v100900p.pdf" TargetMode="External"/><Relationship Id="rId1386" Type="http://schemas.openxmlformats.org/officeDocument/2006/relationships/hyperlink" Target="https://www.ttc.or.jp/st/docs/3gpps2015/TS/TS-3GA-36.422(Rel12)v12.0.0.pdf" TargetMode="External"/><Relationship Id="rId1593" Type="http://schemas.openxmlformats.org/officeDocument/2006/relationships/hyperlink" Target="https://www.etsi.org/deliver/etsi_ts/136400_136499/136440/17.00.00_60/ts_136440v170000p.pdf" TargetMode="External"/><Relationship Id="rId2437" Type="http://schemas.openxmlformats.org/officeDocument/2006/relationships/hyperlink" Target="https://www.arib.or.jp/english/html/overview/doc/T120_T23_SPECS/ARIB-STD-T120/Rel17/37/A37473-h10.pdf" TargetMode="External"/><Relationship Id="rId2991" Type="http://schemas.openxmlformats.org/officeDocument/2006/relationships/hyperlink" Target="https://www.arib.or.jp/english/html/overview/doc/T120_T23_SPECS/ARIB-STD-T120/Rel17/36/A36141-h80.pdf" TargetMode="External"/><Relationship Id="rId3835" Type="http://schemas.openxmlformats.org/officeDocument/2006/relationships/hyperlink" Target="https://www.arib.or.jp/english/html/overview/doc/T120_T23_SPECS/ARIB-STD-T120/Rel13/36/A36579-1-d30.pdf" TargetMode="External"/><Relationship Id="rId409" Type="http://schemas.openxmlformats.org/officeDocument/2006/relationships/hyperlink" Target="https://members.tsdsi.in/index.php/s/CzsjbiJL6YjCQtR" TargetMode="External"/><Relationship Id="rId963" Type="http://schemas.openxmlformats.org/officeDocument/2006/relationships/hyperlink" Target="https://www.ccsa.org.cn/api/portalsFile/downloadOldFile?type=19&amp;oldFileUrl=ITU-R/M.2012-6/CCSA.37.320V1720.doc" TargetMode="External"/><Relationship Id="rId1039" Type="http://schemas.openxmlformats.org/officeDocument/2006/relationships/hyperlink" Target="https://www.atis.org/3gpp-documents/Rel99-14/" TargetMode="External"/><Relationship Id="rId1246" Type="http://schemas.openxmlformats.org/officeDocument/2006/relationships/hyperlink" Target="https://members.tsdsi.in/index.php/s/gTDtCkyJGRqE6fX" TargetMode="External"/><Relationship Id="rId2644" Type="http://schemas.openxmlformats.org/officeDocument/2006/relationships/hyperlink" Target="https://members.tsdsi.in/index.php/s/AWoP6N4JdK22fPi" TargetMode="External"/><Relationship Id="rId2851" Type="http://schemas.openxmlformats.org/officeDocument/2006/relationships/hyperlink" Target="https://members.tsdsi.in/s/Nq2gnXQwtxzobYx" TargetMode="External"/><Relationship Id="rId3902" Type="http://schemas.openxmlformats.org/officeDocument/2006/relationships/hyperlink" Target="https://www.atis.org/3gpp-transpositions%20-%20Rel-14" TargetMode="External"/><Relationship Id="rId92" Type="http://schemas.openxmlformats.org/officeDocument/2006/relationships/hyperlink" Target="http://committee.tta.or.kr/data/ttasDown.jsp?kind=ttastd&amp;pk_num=TTAT.3G-36.211V11.7.0" TargetMode="External"/><Relationship Id="rId616" Type="http://schemas.openxmlformats.org/officeDocument/2006/relationships/hyperlink" Target="https://www.atis.org/3gpp-documents/Rel99-14/" TargetMode="External"/><Relationship Id="rId823" Type="http://schemas.openxmlformats.org/officeDocument/2006/relationships/hyperlink" Target="https://members.tsdsi.in/index.php/s/wK5HwSZmXZxJrmZ" TargetMode="External"/><Relationship Id="rId1453" Type="http://schemas.openxmlformats.org/officeDocument/2006/relationships/hyperlink" Target="https://www.atis.org/3gpp-transpositions%20-%20Rel-16" TargetMode="External"/><Relationship Id="rId1660" Type="http://schemas.openxmlformats.org/officeDocument/2006/relationships/hyperlink" Target="https://members.tsdsi.in/index.php/s/j7i9bPMb3gb2jLe" TargetMode="External"/><Relationship Id="rId2504" Type="http://schemas.openxmlformats.org/officeDocument/2006/relationships/hyperlink" Target="https://www.atis.org/3gpp-documents/Rel16/" TargetMode="External"/><Relationship Id="rId2711" Type="http://schemas.openxmlformats.org/officeDocument/2006/relationships/hyperlink" Target="https://www.arib.or.jp/english/html/overview/doc/T120_T23_SPECS/ARIB-STD-T120/Rel14/36/A36112-e00.pdf" TargetMode="External"/><Relationship Id="rId1106" Type="http://schemas.openxmlformats.org/officeDocument/2006/relationships/hyperlink" Target="https://www.ccsa.org.cn/api/portalsFile/downloadOldFile?type=19&amp;oldFileUrl=ITU-R/M.2012-6/CCSA.36.411V1400.doc" TargetMode="External"/><Relationship Id="rId1313" Type="http://schemas.openxmlformats.org/officeDocument/2006/relationships/hyperlink" Target="http://committee.tta.or.kr/data/ttasDown.jsp?kind=ttastd&amp;pk_num=TTAT.3G-36.420V16.0.0" TargetMode="External"/><Relationship Id="rId1520" Type="http://schemas.openxmlformats.org/officeDocument/2006/relationships/hyperlink" Target="https://www.ccsa.org.cn/api/portalsFile/downloadOldFile?type=19&amp;oldFileUrl=ITU-R/M.2012-6/CCSA.36.425V1311.doc" TargetMode="External"/><Relationship Id="rId3278" Type="http://schemas.openxmlformats.org/officeDocument/2006/relationships/hyperlink" Target="https://www.atis.org/3gpp-transpositions%20-%20Rel-13" TargetMode="External"/><Relationship Id="rId3485" Type="http://schemas.openxmlformats.org/officeDocument/2006/relationships/hyperlink" Target="http://committee.tta.or.kr/data/ttasDown.jsp?kind=ttastd&amp;pk_num=TTAT.3G-36.508V15.6.0" TargetMode="External"/><Relationship Id="rId3692" Type="http://schemas.openxmlformats.org/officeDocument/2006/relationships/hyperlink" Target="https://www.atis.org/3gpp-documents/Rel99-14/" TargetMode="External"/><Relationship Id="rId199" Type="http://schemas.openxmlformats.org/officeDocument/2006/relationships/hyperlink" Target="https://members.tsdsi.in/index.php/s/deGQxdTRDDG5zSq" TargetMode="External"/><Relationship Id="rId2087" Type="http://schemas.openxmlformats.org/officeDocument/2006/relationships/hyperlink" Target="https://members.tsdsi.in/index.php/s/9ZsqwsbHkciyW5S" TargetMode="External"/><Relationship Id="rId2294" Type="http://schemas.openxmlformats.org/officeDocument/2006/relationships/hyperlink" Target="https://www.atis.org/3gpp-transpositions%20-%20Rel-17" TargetMode="External"/><Relationship Id="rId3138" Type="http://schemas.openxmlformats.org/officeDocument/2006/relationships/hyperlink" Target="https://www.atis.org/3gpp-transpositions%20-%20Rel-11" TargetMode="External"/><Relationship Id="rId3345" Type="http://schemas.openxmlformats.org/officeDocument/2006/relationships/hyperlink" Target="https://www.etsi.org/deliver/etsi_ts/137100_137199/13714501/16.11.00_60/ts_13714501v161100p.pdf" TargetMode="External"/><Relationship Id="rId3552" Type="http://schemas.openxmlformats.org/officeDocument/2006/relationships/hyperlink" Target="https://www.arib.or.jp/english/html/overview/doc/T120_T23_SPECS/ARIB-STD-T120/Rel11/36/A36521-1-b40.pdf" TargetMode="External"/><Relationship Id="rId266" Type="http://schemas.openxmlformats.org/officeDocument/2006/relationships/hyperlink" Target="http://committee.tta.or.kr/data/ttasDown.jsp?kind=ttastd&amp;pk_num=TTAT.3G-36.214V16.2.0" TargetMode="External"/><Relationship Id="rId473" Type="http://schemas.openxmlformats.org/officeDocument/2006/relationships/hyperlink" Target="https://www.ccsa.org.cn/api/portalsFile/downloadOldFile?type=19&amp;oldFileUrl=ITU-R/M.2012-6/CCSA.36.305V1130.doc" TargetMode="External"/><Relationship Id="rId680" Type="http://schemas.openxmlformats.org/officeDocument/2006/relationships/hyperlink" Target="http://committee.tta.or.kr/data/ttasDown.jsp?kind=ttastd&amp;pk_num=TTAT.3G-36.322V13.4.0" TargetMode="External"/><Relationship Id="rId2154" Type="http://schemas.openxmlformats.org/officeDocument/2006/relationships/hyperlink" Target="http://committee.tta.or.kr/data/ttasDown.jsp?kind=ttastd&amp;pk_num=TTAT.3G-36.464V14.2.0" TargetMode="External"/><Relationship Id="rId2361" Type="http://schemas.openxmlformats.org/officeDocument/2006/relationships/hyperlink" Target="https://www.ccsa.org.cn/api/portalsFile/downloadOldFile?type=19&amp;oldFileUrl=ITU-R/M.2012-6/CCSA.37.466V1230.doc" TargetMode="External"/><Relationship Id="rId3205" Type="http://schemas.openxmlformats.org/officeDocument/2006/relationships/hyperlink" Target="https://www.etsi.org/deliver/etsi_ts/137100_137199/137113/11.04.00_60/ts_137113v110400p.pdf" TargetMode="External"/><Relationship Id="rId3412" Type="http://schemas.openxmlformats.org/officeDocument/2006/relationships/hyperlink" Target="https://members.tsdsi.in/index.php/s/rxR7fMpK38e8gfq" TargetMode="External"/><Relationship Id="rId126" Type="http://schemas.openxmlformats.org/officeDocument/2006/relationships/hyperlink" Target="https://www.etsi.org/deliver/etsi_ts/136200_136299/136211/17.02.00_60/ts_136211v170200p.pdf" TargetMode="External"/><Relationship Id="rId333" Type="http://schemas.openxmlformats.org/officeDocument/2006/relationships/hyperlink" Target="https://www.arib.or.jp/english/html/overview/doc/T120_T23_SPECS/ARIB-STD-T120/Rel12/36/A36300-ca0.pdf" TargetMode="External"/><Relationship Id="rId540" Type="http://schemas.openxmlformats.org/officeDocument/2006/relationships/hyperlink" Target="https://www.etsi.org/deliver/etsi_ts/136300_136399/136306/14.12.00_60/ts_136306v141200p.pdf" TargetMode="External"/><Relationship Id="rId1170" Type="http://schemas.openxmlformats.org/officeDocument/2006/relationships/hyperlink" Target="https://www.ttc.or.jp/st/docs/3gpps2020/TS/TS-3GA-36_412_Rel16v16_0_0.pdf" TargetMode="External"/><Relationship Id="rId2014" Type="http://schemas.openxmlformats.org/officeDocument/2006/relationships/hyperlink" Target="https://members.tsdsi.in/index.php/s/cKt3x2cAx8SnoDi" TargetMode="External"/><Relationship Id="rId2221" Type="http://schemas.openxmlformats.org/officeDocument/2006/relationships/hyperlink" Target="https://www.arib.or.jp/english/html/overview/doc/T120_T23_SPECS/ARIB-STD-T120/Rel13/37/A37460-d10.pdf" TargetMode="External"/><Relationship Id="rId1030" Type="http://schemas.openxmlformats.org/officeDocument/2006/relationships/hyperlink" Target="https://members.tsdsi.in/s/Se5scLtLmpwP3jy" TargetMode="External"/><Relationship Id="rId4186" Type="http://schemas.openxmlformats.org/officeDocument/2006/relationships/image" Target="media/image15.png"/><Relationship Id="rId400" Type="http://schemas.openxmlformats.org/officeDocument/2006/relationships/hyperlink" Target="https://www.atis.org/3gpp-documents/Rel15/" TargetMode="External"/><Relationship Id="rId1987" Type="http://schemas.openxmlformats.org/officeDocument/2006/relationships/hyperlink" Target="https://www.atis.org/3gpp-documents/Rel99-14/" TargetMode="External"/><Relationship Id="rId1847" Type="http://schemas.openxmlformats.org/officeDocument/2006/relationships/hyperlink" Target="http://committee.tta.or.kr/data/ttasDown.jsp?kind=ttastd&amp;pk_num=TTAT.3G-36.455V11.3.0" TargetMode="External"/><Relationship Id="rId4046" Type="http://schemas.openxmlformats.org/officeDocument/2006/relationships/hyperlink" Target="https://www.atis.org/3gpp-transpositions%20-%20Rel-16" TargetMode="External"/><Relationship Id="rId4253" Type="http://schemas.openxmlformats.org/officeDocument/2006/relationships/hyperlink" Target="http://www.wimaxforum.org/files/WMF-IMT-Advanced-Spec-T28-001-R020v01.pdf" TargetMode="External"/><Relationship Id="rId1707" Type="http://schemas.openxmlformats.org/officeDocument/2006/relationships/hyperlink" Target="https://www.etsi.org/deliver/etsi_ts/136400_136499/136443/12.02.00_60/ts_136443v120200p.pdf" TargetMode="External"/><Relationship Id="rId3062" Type="http://schemas.openxmlformats.org/officeDocument/2006/relationships/hyperlink" Target="https://www.atis.org/3gpp-documents/Rel99-14/" TargetMode="External"/><Relationship Id="rId4113" Type="http://schemas.openxmlformats.org/officeDocument/2006/relationships/hyperlink" Target="https://www.ccsa.org.cn/api/portalsFile/downloadOldFile?type=19&amp;oldFileUrl=ITU-R/M.2012-6/CCSA.37.571-4V1350.doc" TargetMode="External"/><Relationship Id="rId190" Type="http://schemas.openxmlformats.org/officeDocument/2006/relationships/hyperlink" Target="https://www.atis.org/3gpp-documents/Rel99-14/" TargetMode="External"/><Relationship Id="rId1914" Type="http://schemas.openxmlformats.org/officeDocument/2006/relationships/hyperlink" Target="https://www.ttc.or.jp/st/docs/3gpps2018/TS/TS-3GA-36.456(Rel15)v15.0.0.pdf" TargetMode="External"/><Relationship Id="rId3879" Type="http://schemas.openxmlformats.org/officeDocument/2006/relationships/hyperlink" Target="https://www.ccsa.org.cn/api/portalsFile/downloadOldFile?type=19&amp;oldFileUrl=ITU-R/M.2012-6/CCSA.36.579-4V1320.doc" TargetMode="External"/><Relationship Id="rId2688" Type="http://schemas.openxmlformats.org/officeDocument/2006/relationships/hyperlink" Target="https://www.atis.org/3gpp-transpositions%20-%20Rel-17" TargetMode="External"/><Relationship Id="rId2895" Type="http://schemas.openxmlformats.org/officeDocument/2006/relationships/hyperlink" Target="https://www.arib.or.jp/english/html/overview/doc/T120_T23_SPECS/ARIB-STD-T120/Rel17/36/A36124-h10.pdf" TargetMode="External"/><Relationship Id="rId3739" Type="http://schemas.openxmlformats.org/officeDocument/2006/relationships/hyperlink" Target="https://www.arib.or.jp/english/html/overview/doc/T120_T23_SPECS/ARIB-STD-T120/Rel10/36/A36523-2-a30.pdf" TargetMode="External"/><Relationship Id="rId3946" Type="http://schemas.openxmlformats.org/officeDocument/2006/relationships/hyperlink" Target="https://www.etsi.org/deliver/etsi_ts/136500_136599/13657907/15.04.00_60/ts_13657907v150400p.pdf" TargetMode="External"/><Relationship Id="rId867" Type="http://schemas.openxmlformats.org/officeDocument/2006/relationships/hyperlink" Target="https://members.tsdsi.in/index.php/s/W3F5oEyY8jYZH8f" TargetMode="External"/><Relationship Id="rId1497" Type="http://schemas.openxmlformats.org/officeDocument/2006/relationships/hyperlink" Target="https://www.etsi.org/deliver/etsi_ts/136400_136499/136424/15.01.00_60/ts_136424v150100p.pdf" TargetMode="External"/><Relationship Id="rId2548" Type="http://schemas.openxmlformats.org/officeDocument/2006/relationships/hyperlink" Target="https://www.etsi.org/deliver/etsi_ts/136100_136199/136101/15.20.00_60/ts_136101v152000p.pdf" TargetMode="External"/><Relationship Id="rId2755" Type="http://schemas.openxmlformats.org/officeDocument/2006/relationships/hyperlink" Target="https://www.ccsa.org.cn/api/portalsFile/downloadOldFile?type=19&amp;oldFileUrl=ITU-R/M.2012-6/CCSA.36.113V1330.doc" TargetMode="External"/><Relationship Id="rId2962" Type="http://schemas.openxmlformats.org/officeDocument/2006/relationships/hyperlink" Target="https://www.atis.org/3gpp-transpositions%20-%20Rel-12" TargetMode="External"/><Relationship Id="rId3806" Type="http://schemas.openxmlformats.org/officeDocument/2006/relationships/hyperlink" Target="https://www.atis.org/3gpp-documents/Rel99-14/" TargetMode="External"/><Relationship Id="rId727" Type="http://schemas.openxmlformats.org/officeDocument/2006/relationships/hyperlink" Target="https://members.tsdsi.in/index.php/s/coH9DtTTyqcY9SD" TargetMode="External"/><Relationship Id="rId934" Type="http://schemas.openxmlformats.org/officeDocument/2006/relationships/hyperlink" Target="https://www.etsi.org/deliver/etsi_ts/137300_137399/137320/12.02.00_60/ts_137320v120200p.pdf" TargetMode="External"/><Relationship Id="rId1357" Type="http://schemas.openxmlformats.org/officeDocument/2006/relationships/hyperlink" Target="https://www.atis.org/3gpp-documents/Rel16/" TargetMode="External"/><Relationship Id="rId1564" Type="http://schemas.openxmlformats.org/officeDocument/2006/relationships/hyperlink" Target="https://members.tsdsi.in/index.php/s/HFy2BR48fRwf2CM" TargetMode="External"/><Relationship Id="rId1771" Type="http://schemas.openxmlformats.org/officeDocument/2006/relationships/hyperlink" Target="https://www.atis.org/3gpp-documents/Rel15/" TargetMode="External"/><Relationship Id="rId2408" Type="http://schemas.openxmlformats.org/officeDocument/2006/relationships/hyperlink" Target="https://www.atis.org/3gpp-transpositions%20-%20Rel-16" TargetMode="External"/><Relationship Id="rId2615" Type="http://schemas.openxmlformats.org/officeDocument/2006/relationships/hyperlink" Target="http://committee.tta.or.kr/data/ttasDown.jsp?kind=ttastd&amp;pk_num=TTAT.3G-36.106V10.7.0" TargetMode="External"/><Relationship Id="rId2822" Type="http://schemas.openxmlformats.org/officeDocument/2006/relationships/hyperlink" Target="http://committee.tta.or.kr/data/ttasDown.jsp?kind=ttastd&amp;pk_num=TTAT.3G-36.117V11.4.0" TargetMode="External"/><Relationship Id="rId63" Type="http://schemas.openxmlformats.org/officeDocument/2006/relationships/hyperlink" Target="https://www.arib.or.jp/english/html/overview/doc/T120_T23_SPECS/ARIB-STD-T120/Rel15/36/A36201-f30.pdf" TargetMode="External"/><Relationship Id="rId1217" Type="http://schemas.openxmlformats.org/officeDocument/2006/relationships/hyperlink" Target="http://committee.tta.or.kr/data/ttasDown.jsp?kind=ttastd&amp;pk_num=TTAT.3G-36.413V16.11.0" TargetMode="External"/><Relationship Id="rId1424" Type="http://schemas.openxmlformats.org/officeDocument/2006/relationships/hyperlink" Target="https://www.ccsa.org.cn/api/portalsFile/downloadOldFile?type=19&amp;oldFileUrl=ITU-R/M.2012-6/CCSA.36.423V1190.doc" TargetMode="External"/><Relationship Id="rId1631" Type="http://schemas.openxmlformats.org/officeDocument/2006/relationships/hyperlink" Target="http://committee.tta.or.kr/data/ttasDown.jsp?kind=ttastd&amp;pk_num=TTAT.3G-36.441V15.0.0" TargetMode="External"/><Relationship Id="rId3389" Type="http://schemas.openxmlformats.org/officeDocument/2006/relationships/hyperlink" Target="http://committee.tta.or.kr/data/ttasDown.jsp?kind=ttastd&amp;pk_num=TTAT.3G-37.171V14.7.0" TargetMode="External"/><Relationship Id="rId3596" Type="http://schemas.openxmlformats.org/officeDocument/2006/relationships/hyperlink" Target="https://www.ccsa.org.cn/api/portalsFile/downloadOldFile?type=19&amp;oldFileUrl=ITU-R/M.2012-6/CCSA.36.521-2V1060.doc" TargetMode="External"/><Relationship Id="rId2198" Type="http://schemas.openxmlformats.org/officeDocument/2006/relationships/hyperlink" Target="https://www.atis.org/3gpp-transpositions%20-%20Rel-17" TargetMode="External"/><Relationship Id="rId3249" Type="http://schemas.openxmlformats.org/officeDocument/2006/relationships/hyperlink" Target="https://www.ccsa.org.cn/api/portalsFile/downloadOldFile?type=19&amp;oldFileUrl=ITU-R/M.2012-6/CCSA.37.114V1590.doc" TargetMode="External"/><Relationship Id="rId3456" Type="http://schemas.openxmlformats.org/officeDocument/2006/relationships/hyperlink" Target="https://www.arib.or.jp/english/html/overview/doc/T120_T23_SPECS/ARIB-STD-T120/Rel11/36/A36508-b40.pdf" TargetMode="External"/><Relationship Id="rId377" Type="http://schemas.openxmlformats.org/officeDocument/2006/relationships/hyperlink" Target="https://www.ccsa.org.cn/api/portalsFile/downloadOldFile?type=19&amp;oldFileUrl=ITU-R/M.2012-6/CCSA.36.302V1150.doc" TargetMode="External"/><Relationship Id="rId584" Type="http://schemas.openxmlformats.org/officeDocument/2006/relationships/hyperlink" Target="http://committee.tta.or.kr/data/ttasDown.jsp?kind=ttastd&amp;pk_num=TTAT.3G-36.314V13.1.0" TargetMode="External"/><Relationship Id="rId2058" Type="http://schemas.openxmlformats.org/officeDocument/2006/relationships/hyperlink" Target="http://committee.tta.or.kr/data/ttasDown.jsp?kind=ttastd&amp;pk_num=TTAT.3G-36.461V13.0.0" TargetMode="External"/><Relationship Id="rId2265" Type="http://schemas.openxmlformats.org/officeDocument/2006/relationships/hyperlink" Target="https://www.ccsa.org.cn/api/portalsFile/downloadOldFile?type=19&amp;oldFileUrl=ITU-R/M.2012-6/CCSA.37.461V1220.doc" TargetMode="External"/><Relationship Id="rId3109" Type="http://schemas.openxmlformats.org/officeDocument/2006/relationships/hyperlink" Target="https://www.arib.or.jp/english/html/overview/doc/T120_T23_SPECS/ARIB-STD-T120/Rel14/36/A36307-ec0.pdf" TargetMode="External"/><Relationship Id="rId3663" Type="http://schemas.openxmlformats.org/officeDocument/2006/relationships/hyperlink" Target="https://www.ccsa.org.cn/api/portalsFile/downloadOldFile?type=19&amp;oldFileUrl=ITU-R/M.2012-6/CCSA.36.521-3V1320.doc" TargetMode="External"/><Relationship Id="rId3870" Type="http://schemas.openxmlformats.org/officeDocument/2006/relationships/hyperlink" Target="http://committee.tta.or.kr/data/ttasDown.jsp?kind=ttastd&amp;pk_num=TTAT.3G-36.579-2V15.6.0" TargetMode="External"/><Relationship Id="rId237" Type="http://schemas.openxmlformats.org/officeDocument/2006/relationships/hyperlink" Target="https://www.arib.or.jp/english/html/overview/doc/T120_T23_SPECS/ARIB-STD-T120/Rel12/36/A36214-c30.pdf" TargetMode="External"/><Relationship Id="rId791" Type="http://schemas.openxmlformats.org/officeDocument/2006/relationships/hyperlink" Target="https://www.ccsa.org.cn/api/portalsFile/downloadOldFile?type=19&amp;oldFileUrl=ITU-R/M.2012-6/CCSA.36.331V16110.doc" TargetMode="External"/><Relationship Id="rId1074" Type="http://schemas.openxmlformats.org/officeDocument/2006/relationships/hyperlink" Target="https://www.ttc.or.jp/st/docs/3gpps2020/TS/TS-3GA-36_410_Rel16v16_0_0.pdf" TargetMode="External"/><Relationship Id="rId2472" Type="http://schemas.openxmlformats.org/officeDocument/2006/relationships/hyperlink" Target="http://committee.tta.or.kr/data/ttasDown.jsp?kind=ttastd&amp;pk_num=TTAT.3G-25.446V10.2.0" TargetMode="External"/><Relationship Id="rId3316" Type="http://schemas.openxmlformats.org/officeDocument/2006/relationships/hyperlink" Target="https://members.tsdsi.in/index.php/s/n7oCHWkYB65cSfL" TargetMode="External"/><Relationship Id="rId3523" Type="http://schemas.openxmlformats.org/officeDocument/2006/relationships/hyperlink" Target="https://www.atis.org/3gpp-documents/Rel99-14/" TargetMode="External"/><Relationship Id="rId3730" Type="http://schemas.openxmlformats.org/officeDocument/2006/relationships/hyperlink" Target="https://www.etsi.org/deliver/etsi_ts/136500_136599/13652301/16.12.00_60/ts_13652301v161200p.pdf" TargetMode="External"/><Relationship Id="rId444" Type="http://schemas.openxmlformats.org/officeDocument/2006/relationships/hyperlink" Target="https://www.etsi.org/deliver/etsi_ts/136300_136399/136304/14.07.00_60/ts_136304v140700p.pdf" TargetMode="External"/><Relationship Id="rId651" Type="http://schemas.openxmlformats.org/officeDocument/2006/relationships/hyperlink" Target="https://www.arib.or.jp/english/html/overview/doc/T120_T23_SPECS/ARIB-STD-T120/Rel17/36/A36321-h30.pdf" TargetMode="External"/><Relationship Id="rId1281" Type="http://schemas.openxmlformats.org/officeDocument/2006/relationships/hyperlink" Target="https://www.etsi.org/deliver/etsi_ts/136400_136499/136420/11.00.00_60/ts_136420v110000p.pdf" TargetMode="External"/><Relationship Id="rId2125" Type="http://schemas.openxmlformats.org/officeDocument/2006/relationships/hyperlink" Target="https://www.arib.or.jp/english/html/overview/doc/T120_T23_SPECS/ARIB-STD-T120/Rel15/36/A36463-f00.pdf" TargetMode="External"/><Relationship Id="rId2332" Type="http://schemas.openxmlformats.org/officeDocument/2006/relationships/hyperlink" Target="https://www.etsi.org/deliver/etsi_ts/137400_137499/137462/15.02.00_60/ts_137462v150200p.pdf" TargetMode="External"/><Relationship Id="rId304" Type="http://schemas.openxmlformats.org/officeDocument/2006/relationships/hyperlink" Target="https://www.atis.org/3gpp-documents/Rel15/" TargetMode="External"/><Relationship Id="rId511" Type="http://schemas.openxmlformats.org/officeDocument/2006/relationships/hyperlink" Target="https://members.tsdsi.in/s/CDdsHiEXiyyRpqp" TargetMode="External"/><Relationship Id="rId1141" Type="http://schemas.openxmlformats.org/officeDocument/2006/relationships/hyperlink" Target="https://www.atis.org/3gpp-documents/Rel99-14/" TargetMode="External"/><Relationship Id="rId1001" Type="http://schemas.openxmlformats.org/officeDocument/2006/relationships/hyperlink" Target="http://committee.tta.or.kr/data/ttasDown.jsp?kind=ttastd&amp;pk_num=TTAT.3G-36.401V12.3.0" TargetMode="External"/><Relationship Id="rId4157" Type="http://schemas.openxmlformats.org/officeDocument/2006/relationships/hyperlink" Target="https://members.tsdsi.in/index.php/s/63P4nFFF5zL96Fb" TargetMode="External"/><Relationship Id="rId1958" Type="http://schemas.openxmlformats.org/officeDocument/2006/relationships/hyperlink" Target="https://www.ccsa.org.cn/api/portalsFile/downloadOldFile?type=19&amp;oldFileUrl=ITU-R/M.2012-6/CCSA.36.457V1600.doc" TargetMode="External"/><Relationship Id="rId3173" Type="http://schemas.openxmlformats.org/officeDocument/2006/relationships/hyperlink" Target="https://www.atis.org/3gpp-transpositions%20-%20Rel-13" TargetMode="External"/><Relationship Id="rId3380" Type="http://schemas.openxmlformats.org/officeDocument/2006/relationships/hyperlink" Target="https://www.ccsa.org.cn/api/portalsFile/downloadOldFile?type=19&amp;oldFileUrl=ITU-R/M.2012-6/CCSA.37.171V1320.doc" TargetMode="External"/><Relationship Id="rId4017" Type="http://schemas.openxmlformats.org/officeDocument/2006/relationships/hyperlink" Target="https://www.ccsa.org.cn/api/portalsFile/downloadOldFile?type=19&amp;oldFileUrl=ITU-R/M.2012-6/CCSA.37.571-2V1110.doc" TargetMode="External"/><Relationship Id="rId4224" Type="http://schemas.openxmlformats.org/officeDocument/2006/relationships/hyperlink" Target="http://www.tta.or.kr/data/ttasDown.jsp?where=14688&amp;pk_num=TTAE.IE-802.16m" TargetMode="External"/><Relationship Id="rId1818" Type="http://schemas.openxmlformats.org/officeDocument/2006/relationships/hyperlink" Target="https://www.ttc.or.jp/st/docs/3gpps2018/TS/TS-3GA-36.445(Rel14)v14.0.0.pdf" TargetMode="External"/><Relationship Id="rId3033" Type="http://schemas.openxmlformats.org/officeDocument/2006/relationships/hyperlink" Target="https://www.ccsa.org.cn/api/portalsFile/downloadOldFile?type=19&amp;oldFileUrl=ITU-R/M.2012-6/CCSA.36.143V1700.doc" TargetMode="External"/><Relationship Id="rId3240" Type="http://schemas.openxmlformats.org/officeDocument/2006/relationships/hyperlink" Target="https://www.etsi.org/deliver/etsi_ts/137100_137199/137114/13.03.00_60/ts_137114v130300p.pdf" TargetMode="External"/><Relationship Id="rId161" Type="http://schemas.openxmlformats.org/officeDocument/2006/relationships/hyperlink" Target="https://www.ccsa.org.cn/api/portalsFile/downloadOldFile?type=19&amp;oldFileUrl=ITU-R/M.2012-6/CCSA.36.212V15150.doc" TargetMode="External"/><Relationship Id="rId2799" Type="http://schemas.openxmlformats.org/officeDocument/2006/relationships/hyperlink" Target="https://www.ccsa.org.cn/api/portalsFile/downloadOldFile?type=19&amp;oldFileUrl=ITU-R/M.2012-6/CCSA.36.116V1400.doc" TargetMode="External"/><Relationship Id="rId3100" Type="http://schemas.openxmlformats.org/officeDocument/2006/relationships/hyperlink" Target="https://www.etsi.org/deliver/etsi_ts/136300_136399/136307/12.17.00_60/ts_136307v121700p.pdf" TargetMode="External"/><Relationship Id="rId978" Type="http://schemas.openxmlformats.org/officeDocument/2006/relationships/hyperlink" Target="http://committee.tta.or.kr/data/ttasDown.jsp?kind=ttastd&amp;pk_num=TTAT.3G-37.355V16.9.0" TargetMode="External"/><Relationship Id="rId2659" Type="http://schemas.openxmlformats.org/officeDocument/2006/relationships/hyperlink" Target="https://www.ccsa.org.cn/api/portalsFile/downloadOldFile?type=19&amp;oldFileUrl=ITU-R/M.2012-6/CCSA.36.111V1200.doc" TargetMode="External"/><Relationship Id="rId2866" Type="http://schemas.openxmlformats.org/officeDocument/2006/relationships/hyperlink" Target="https://www.atis.org/3gpp-transpositions%20-%20Rel-12" TargetMode="External"/><Relationship Id="rId3917" Type="http://schemas.openxmlformats.org/officeDocument/2006/relationships/hyperlink" Target="https://members.tsdsi.in/s/q7cALPjpRLZNfAb" TargetMode="External"/><Relationship Id="rId838" Type="http://schemas.openxmlformats.org/officeDocument/2006/relationships/hyperlink" Target="https://www.atis.org/3gpp-transpositions%20-%20Rel-16" TargetMode="External"/><Relationship Id="rId1468" Type="http://schemas.openxmlformats.org/officeDocument/2006/relationships/hyperlink" Target="https://members.tsdsi.in/index.php/s/QmXiQBLP9DcdiAm" TargetMode="External"/><Relationship Id="rId1675" Type="http://schemas.openxmlformats.org/officeDocument/2006/relationships/hyperlink" Target="https://www.atis.org/3gpp-documents/Rel15/" TargetMode="External"/><Relationship Id="rId1882" Type="http://schemas.openxmlformats.org/officeDocument/2006/relationships/hyperlink" Target="https://members.tsdsi.in/s/ZXHL3gKeiPNJJi3" TargetMode="External"/><Relationship Id="rId2519" Type="http://schemas.openxmlformats.org/officeDocument/2006/relationships/hyperlink" Target="https://members.tsdsi.in/s/Zbr4wT7a2fop5wM" TargetMode="External"/><Relationship Id="rId2726" Type="http://schemas.openxmlformats.org/officeDocument/2006/relationships/hyperlink" Target="https://www.etsi.org/deliver/etsi_ts/136100_136199/136112/16.00.00_60/ts_136112v160000p.pdf" TargetMode="External"/><Relationship Id="rId4081" Type="http://schemas.openxmlformats.org/officeDocument/2006/relationships/hyperlink" Target="https://www.arib.or.jp/english/html/overview/doc/T120_T23_SPECS/ARIB-STD-T120/Rel15/37/A37571-3-f60.pdf" TargetMode="External"/><Relationship Id="rId1328" Type="http://schemas.openxmlformats.org/officeDocument/2006/relationships/hyperlink" Target="https://www.ccsa.org.cn/api/portalsFile/downloadOldFile?type=19&amp;oldFileUrl=ITU-R/M.2012-6/CCSA.36.421V1110.doc" TargetMode="External"/><Relationship Id="rId1535" Type="http://schemas.openxmlformats.org/officeDocument/2006/relationships/hyperlink" Target="http://committee.tta.or.kr/data/ttasDown.jsp?kind=ttastd&amp;pk_num=TTAT.3G-36.425V15.0.0" TargetMode="External"/><Relationship Id="rId2933" Type="http://schemas.openxmlformats.org/officeDocument/2006/relationships/hyperlink" Target="https://www.ccsa.org.cn/api/portalsFile/downloadOldFile?type=19&amp;oldFileUrl=ITU-R/M.2012-6/CCSA.36.133V15180.rar" TargetMode="External"/><Relationship Id="rId905" Type="http://schemas.openxmlformats.org/officeDocument/2006/relationships/hyperlink" Target="https://www.arib.or.jp/english/html/overview/doc/T120_T23_SPECS/ARIB-STD-T120/Rel16/36/A36361-g00.pdf" TargetMode="External"/><Relationship Id="rId1742" Type="http://schemas.openxmlformats.org/officeDocument/2006/relationships/hyperlink" Target="https://www.ccsa.org.cn/api/portalsFile/downloadOldFile?type=19&amp;oldFileUrl=ITU-R/M.2012-6/CCSA.36.444V1040.doc" TargetMode="External"/><Relationship Id="rId34" Type="http://schemas.openxmlformats.org/officeDocument/2006/relationships/hyperlink" Target="https://www.atis.org/3gpp-documents/Rel99-14/" TargetMode="External"/><Relationship Id="rId1602" Type="http://schemas.openxmlformats.org/officeDocument/2006/relationships/hyperlink" Target="https://www.ttc.or.jp/st/docs/3gpps2011/TS/TS-3GA-36.441(Rel10)v10.1.0.pdf" TargetMode="External"/><Relationship Id="rId3567" Type="http://schemas.openxmlformats.org/officeDocument/2006/relationships/hyperlink" Target="https://www.etsi.org/deliver/etsi_ts/136500_136599/13652101/13.04.00_60/ts_13652101v130400p.pdf" TargetMode="External"/><Relationship Id="rId3774" Type="http://schemas.openxmlformats.org/officeDocument/2006/relationships/hyperlink" Target="http://committee.tta.or.kr/data/ttasDown.jsp?kind=ttastd&amp;pk_num=TTAT.3G-36.523-2V15.6.0" TargetMode="External"/><Relationship Id="rId3981" Type="http://schemas.openxmlformats.org/officeDocument/2006/relationships/hyperlink" Target="https://www.ccsa.org.cn/api/portalsFile/downloadOldFile?type=19&amp;oldFileUrl=ITU-R/M.2012-6/CCSA.37.571-1V1280.doc" TargetMode="External"/><Relationship Id="rId488" Type="http://schemas.openxmlformats.org/officeDocument/2006/relationships/hyperlink" Target="http://committee.tta.or.kr/data/ttasDown.jsp?kind=ttastd&amp;pk_num=TTAT.3G-36.305V13.0.0" TargetMode="External"/><Relationship Id="rId695" Type="http://schemas.openxmlformats.org/officeDocument/2006/relationships/hyperlink" Target="https://www.ccsa.org.cn/api/portalsFile/downloadOldFile?type=19&amp;oldFileUrl=ITU-R/M.2012-6/CCSA.36.322V1600.doc" TargetMode="External"/><Relationship Id="rId2169" Type="http://schemas.openxmlformats.org/officeDocument/2006/relationships/hyperlink" Target="https://www.ccsa.org.cn/api/portalsFile/downloadOldFile?type=19&amp;oldFileUrl=ITU-R/M.2012-6/CCSA.36.464V1700.doc" TargetMode="External"/><Relationship Id="rId2376" Type="http://schemas.openxmlformats.org/officeDocument/2006/relationships/hyperlink" Target="http://committee.tta.or.kr/data/ttasDown.jsp?kind=ttastd&amp;pk_num=TTAT.3G-37.466V14.3.0" TargetMode="External"/><Relationship Id="rId2583" Type="http://schemas.openxmlformats.org/officeDocument/2006/relationships/hyperlink" Target="https://www.ccsa.org.cn/api/portalsFile/downloadOldFile?type=19&amp;oldFileUrl=ITU-R/M.2012-6/CCSA.36.104V13140.doc" TargetMode="External"/><Relationship Id="rId2790" Type="http://schemas.openxmlformats.org/officeDocument/2006/relationships/hyperlink" Target="https://www.etsi.org/deliver/etsi_ts/136100_136199/136116/12.04.00_60/ts_136116v120400p.pdf" TargetMode="External"/><Relationship Id="rId3427" Type="http://schemas.openxmlformats.org/officeDocument/2006/relationships/hyperlink" Target="http://www.atis.org/3gpp-documents/Rel99-14/" TargetMode="External"/><Relationship Id="rId3634" Type="http://schemas.openxmlformats.org/officeDocument/2006/relationships/hyperlink" Target="https://members.tsdsi.in/s/8aBw9Xmmjf2HoNc" TargetMode="External"/><Relationship Id="rId3841" Type="http://schemas.openxmlformats.org/officeDocument/2006/relationships/hyperlink" Target="https://www.arib.or.jp/english/html/overview/doc/T120_T23_SPECS/ARIB-STD-T120/Rel14/36/A36579-1-ea0.pdf" TargetMode="External"/><Relationship Id="rId348" Type="http://schemas.openxmlformats.org/officeDocument/2006/relationships/hyperlink" Target="https://www.etsi.org/deliver/etsi_ts/136300_136399/136300/14.13.00_60/ts_136300v141300p.pdf" TargetMode="External"/><Relationship Id="rId555" Type="http://schemas.openxmlformats.org/officeDocument/2006/relationships/hyperlink" Target="https://www.arib.or.jp/english/html/overview/doc/T120_T23_SPECS/ARIB-STD-T120/Rel17/36/A36306-h30.pdf" TargetMode="External"/><Relationship Id="rId762" Type="http://schemas.openxmlformats.org/officeDocument/2006/relationships/hyperlink" Target="https://www.etsi.org/deliver/etsi_ts/136300_136399/136331/11.19.00_60/ts_136331v111900p.pdf" TargetMode="External"/><Relationship Id="rId1185" Type="http://schemas.openxmlformats.org/officeDocument/2006/relationships/hyperlink" Target="https://www.etsi.org/deliver/etsi_ts/136400_136499/136413/11.08.00_60/ts_136413v110800p.pdf" TargetMode="External"/><Relationship Id="rId1392" Type="http://schemas.openxmlformats.org/officeDocument/2006/relationships/hyperlink" Target="https://www.ttc.or.jp/st/docs/3gpps2017/TS/TS-3GA-36.422(Rel13)v13.0.0.pdf" TargetMode="External"/><Relationship Id="rId2029" Type="http://schemas.openxmlformats.org/officeDocument/2006/relationships/hyperlink" Target="https://www.atis.org/3gpp-documents/Rel99-14/" TargetMode="External"/><Relationship Id="rId2236" Type="http://schemas.openxmlformats.org/officeDocument/2006/relationships/hyperlink" Target="https://www.etsi.org/deliver/etsi_ts/137400_137499/137460/15.02.00_60/ts_137460v150200p.pdf" TargetMode="External"/><Relationship Id="rId2443" Type="http://schemas.openxmlformats.org/officeDocument/2006/relationships/hyperlink" Target="https://www.atis.org/3gpp-transpositions%20-%20Rel-17" TargetMode="External"/><Relationship Id="rId2650" Type="http://schemas.openxmlformats.org/officeDocument/2006/relationships/hyperlink" Target="http://committee.tta.or.kr/data/ttasDown.jsp?kind=ttastd&amp;pk_num=TTAT.3G-36.106V17.0.0" TargetMode="External"/><Relationship Id="rId3701" Type="http://schemas.openxmlformats.org/officeDocument/2006/relationships/hyperlink" Target="https://members.tsdsi.in/index.php/s/G3j7x2mRtmD8d4A" TargetMode="External"/><Relationship Id="rId208" Type="http://schemas.openxmlformats.org/officeDocument/2006/relationships/hyperlink" Target="https://www.atis.org/3gpp-transpositions%20-%20Rel-15" TargetMode="External"/><Relationship Id="rId415" Type="http://schemas.openxmlformats.org/officeDocument/2006/relationships/hyperlink" Target="https://members.tsdsi.in/s/fQp7mMYTBgmgQci" TargetMode="External"/><Relationship Id="rId622" Type="http://schemas.openxmlformats.org/officeDocument/2006/relationships/hyperlink" Target="https://www.atis.org/3gpp-documents/Rel99-14/" TargetMode="External"/><Relationship Id="rId1045" Type="http://schemas.openxmlformats.org/officeDocument/2006/relationships/hyperlink" Target="https://www.atis.org/3gpp-documents/Rel99-14/" TargetMode="External"/><Relationship Id="rId1252" Type="http://schemas.openxmlformats.org/officeDocument/2006/relationships/hyperlink" Target="https://members.tsdsi.in/index.php/s/rBGf3Fwbb5PDgbd" TargetMode="External"/><Relationship Id="rId2303" Type="http://schemas.openxmlformats.org/officeDocument/2006/relationships/hyperlink" Target="https://members.tsdsi.in/index.php/s/r2eR3mwdwBPfojQ" TargetMode="External"/><Relationship Id="rId2510" Type="http://schemas.openxmlformats.org/officeDocument/2006/relationships/hyperlink" Target="https://www.atis.org/3gpp-transpositions%20-%20Rel-17" TargetMode="External"/><Relationship Id="rId1112" Type="http://schemas.openxmlformats.org/officeDocument/2006/relationships/hyperlink" Target="https://www.ccsa.org.cn/api/portalsFile/downloadOldFile?type=19&amp;oldFileUrl=ITU-R/M.2012-6/CCSA.36.411V1500.doc" TargetMode="External"/><Relationship Id="rId3077" Type="http://schemas.openxmlformats.org/officeDocument/2006/relationships/hyperlink" Target="https://members.tsdsi.in/s/mwW42ixJx7dZHC4" TargetMode="External"/><Relationship Id="rId3284" Type="http://schemas.openxmlformats.org/officeDocument/2006/relationships/hyperlink" Target="https://www.ccsa.org.cn/api/portalsFile/downloadOldFile?type=19&amp;oldFileUrl=ITU-R/M.2012-6/CCSA.37.141V14140.doc" TargetMode="External"/><Relationship Id="rId4128" Type="http://schemas.openxmlformats.org/officeDocument/2006/relationships/hyperlink" Target="http://committee.tta.or.kr/data/ttasDown.jsp?kind=ttastd&amp;pk_num=TTAT.3G-37.571-4V15.7.0" TargetMode="External"/><Relationship Id="rId1929" Type="http://schemas.openxmlformats.org/officeDocument/2006/relationships/hyperlink" Target="https://www.etsi.org/deliver/etsi_ts/136400_136499/136457/11.00.00_60/ts_136457v110000p.pdf" TargetMode="External"/><Relationship Id="rId2093" Type="http://schemas.openxmlformats.org/officeDocument/2006/relationships/hyperlink" Target="https://members.tsdsi.in/index.php/s/8RtZkedzim655Ri" TargetMode="External"/><Relationship Id="rId3491" Type="http://schemas.openxmlformats.org/officeDocument/2006/relationships/hyperlink" Target="http://committee.tta.or.kr/data/ttasDown.jsp?kind=ttastd&amp;pk_num=TTAT.3G-36.508V16.11.0" TargetMode="External"/><Relationship Id="rId3144" Type="http://schemas.openxmlformats.org/officeDocument/2006/relationships/hyperlink" Target="https://www.ccsa.org.cn/api/portalsFile/downloadOldFile?type=19&amp;oldFileUrl=ITU-R/M.2012-6/CCSA.37.104V12140.doc" TargetMode="External"/><Relationship Id="rId3351" Type="http://schemas.openxmlformats.org/officeDocument/2006/relationships/hyperlink" Target="https://members.tsdsi.in/s/Z3t5NrPpTqrXf3c" TargetMode="External"/><Relationship Id="rId272" Type="http://schemas.openxmlformats.org/officeDocument/2006/relationships/hyperlink" Target="http://committee.tta.or.kr/data/ttasDown.jsp?kind=ttastd&amp;pk_num=TTAT.3G-36.214V17.0.0" TargetMode="External"/><Relationship Id="rId2160" Type="http://schemas.openxmlformats.org/officeDocument/2006/relationships/hyperlink" Target="http://committee.tta.or.kr/data/ttasDown.jsp?kind=ttastd&amp;pk_num=TTAT.3G-36.464V15.0.0" TargetMode="External"/><Relationship Id="rId3004" Type="http://schemas.openxmlformats.org/officeDocument/2006/relationships/hyperlink" Target="https://www.etsi.org/deliver/etsi_ts/136100_136199/136143/11.02.00_60/ts_136143v110200p.pdf" TargetMode="External"/><Relationship Id="rId3211" Type="http://schemas.openxmlformats.org/officeDocument/2006/relationships/hyperlink" Target="https://members.tsdsi.in/index.php/s/a3oarXQHyPt3tQD" TargetMode="External"/><Relationship Id="rId132" Type="http://schemas.openxmlformats.org/officeDocument/2006/relationships/hyperlink" Target="https://www.etsi.org/deliver/etsi_ts/136200_136299/136212/10.09.00_60/ts_136212v100900p.pdf" TargetMode="External"/><Relationship Id="rId2020" Type="http://schemas.openxmlformats.org/officeDocument/2006/relationships/hyperlink" Target="https://members.tsdsi.in/index.php/s/o7xqSTgP3iJdfeq" TargetMode="External"/><Relationship Id="rId1579" Type="http://schemas.openxmlformats.org/officeDocument/2006/relationships/hyperlink" Target="https://www.atis.org/3gpp-documents/Rel15/" TargetMode="External"/><Relationship Id="rId2977" Type="http://schemas.openxmlformats.org/officeDocument/2006/relationships/hyperlink" Target="https://members.tsdsi.in/s/DgSDR2aJ7b5Yki6" TargetMode="External"/><Relationship Id="rId4192" Type="http://schemas.openxmlformats.org/officeDocument/2006/relationships/image" Target="media/image21.png"/><Relationship Id="rId949" Type="http://schemas.openxmlformats.org/officeDocument/2006/relationships/hyperlink" Target="https://www.arib.or.jp/english/html/overview/doc/T120_T23_SPECS/ARIB-STD-T120/Rel15/37/A37320-f00.pdf" TargetMode="External"/><Relationship Id="rId1786" Type="http://schemas.openxmlformats.org/officeDocument/2006/relationships/hyperlink" Target="https://members.tsdsi.in/s/8LMJBsgZdXWgtqc" TargetMode="External"/><Relationship Id="rId1993" Type="http://schemas.openxmlformats.org/officeDocument/2006/relationships/hyperlink" Target="https://www.atis.org/3gpp-documents/Rel15/" TargetMode="External"/><Relationship Id="rId2837" Type="http://schemas.openxmlformats.org/officeDocument/2006/relationships/hyperlink" Target="http://committee.tta.or.kr/data/ttasDown.jsp?kind=ttastd&amp;pk_num=TTAT.3G-36.117V14.0.0" TargetMode="External"/><Relationship Id="rId4052" Type="http://schemas.openxmlformats.org/officeDocument/2006/relationships/hyperlink" Target="https://www.atis.org/3gpp-documents/Rel99-14/" TargetMode="External"/><Relationship Id="rId78" Type="http://schemas.openxmlformats.org/officeDocument/2006/relationships/hyperlink" Target="https://www.etsi.org/deliver/etsi_ts/136200_136299/136201/17.00.00_60/ts_136201v170000p.pdf" TargetMode="External"/><Relationship Id="rId809" Type="http://schemas.openxmlformats.org/officeDocument/2006/relationships/hyperlink" Target="https://www.ccsa.org.cn/api/portalsFile/downloadOldFile?type=19&amp;oldFileUrl=ITU-R/M.2012-6/CCSA.36.355V1160.doc" TargetMode="External"/><Relationship Id="rId1439" Type="http://schemas.openxmlformats.org/officeDocument/2006/relationships/hyperlink" Target="http://committee.tta.or.kr/data/ttasDown.jsp?kind=ttastd&amp;pk_num=TTAT.3G-36.423V13.8.0" TargetMode="External"/><Relationship Id="rId1646" Type="http://schemas.openxmlformats.org/officeDocument/2006/relationships/hyperlink" Target="https://www.ccsa.org.cn/api/portalsFile/downloadOldFile?type=19&amp;oldFileUrl=ITU-R/M.2012-6/CCSA.36.442V1020.doc" TargetMode="External"/><Relationship Id="rId1853" Type="http://schemas.openxmlformats.org/officeDocument/2006/relationships/hyperlink" Target="http://committee.tta.or.kr/data/ttasDown.jsp?kind=ttastd&amp;pk_num=TTAT.3G-36.455V12.2.0" TargetMode="External"/><Relationship Id="rId2904" Type="http://schemas.openxmlformats.org/officeDocument/2006/relationships/hyperlink" Target="https://www.etsi.org/deliver/etsi_ts/136100_136199/136133/10.22.00_60/ts_136133v102200p.pdf" TargetMode="External"/><Relationship Id="rId1506" Type="http://schemas.openxmlformats.org/officeDocument/2006/relationships/hyperlink" Target="https://www.ttc.or.jp/st/docs/3gpps2020/TS/TS-3GA-36_424_Rel16v16_0_0.pdf" TargetMode="External"/><Relationship Id="rId1713" Type="http://schemas.openxmlformats.org/officeDocument/2006/relationships/hyperlink" Target="https://www.etsi.org/deliver/etsi_ts/136400_136499/136443/13.03.00_60/ts_136443v130300p.pdf" TargetMode="External"/><Relationship Id="rId1920" Type="http://schemas.openxmlformats.org/officeDocument/2006/relationships/hyperlink" Target="https://www.ttc.or.jp/st/docs/3gpps2020/TS/TS-3GA-36_456_Rel16v16_0_0.pdf" TargetMode="External"/><Relationship Id="rId3678" Type="http://schemas.openxmlformats.org/officeDocument/2006/relationships/hyperlink" Target="http://committee.tta.or.kr/data/ttasDown.jsp?kind=ttastd&amp;pk_num=TTAT.3G-36.521-3V15.6.0" TargetMode="External"/><Relationship Id="rId3885" Type="http://schemas.openxmlformats.org/officeDocument/2006/relationships/hyperlink" Target="https://www.ccsa.org.cn/api/portalsFile/downloadOldFile?type=19&amp;oldFileUrl=ITU-R/M.2012-6/CCSA.36.579-4V1470.doc" TargetMode="External"/><Relationship Id="rId599" Type="http://schemas.openxmlformats.org/officeDocument/2006/relationships/hyperlink" Target="https://www.ccsa.org.cn/api/portalsFile/downloadOldFile?type=19&amp;oldFileUrl=ITU-R/M.2012-6/CCSA.36.314V1600.doc" TargetMode="External"/><Relationship Id="rId2487" Type="http://schemas.openxmlformats.org/officeDocument/2006/relationships/hyperlink" Target="https://www.ccsa.org.cn/api/portalsFile/downloadOldFile?type=19&amp;oldFileUrl=ITU-R/M.2012-6/CCSA.25.446V1310.doc" TargetMode="External"/><Relationship Id="rId2694" Type="http://schemas.openxmlformats.org/officeDocument/2006/relationships/hyperlink" Target="https://www.atis.org/3gpp-documents/Rel99-14/" TargetMode="External"/><Relationship Id="rId3538" Type="http://schemas.openxmlformats.org/officeDocument/2006/relationships/hyperlink" Target="https://members.tsdsi.in/s/iCnFDL2sxdqneiC" TargetMode="External"/><Relationship Id="rId3745" Type="http://schemas.openxmlformats.org/officeDocument/2006/relationships/hyperlink" Target="https://www.arib.or.jp/english/html/overview/doc/T120_T23_SPECS/ARIB-STD-T120/Rel11/36/A36523-2-b60.pdf" TargetMode="External"/><Relationship Id="rId459" Type="http://schemas.openxmlformats.org/officeDocument/2006/relationships/hyperlink" Target="https://www.arib.or.jp/english/html/overview/doc/T120_T23_SPECS/ARIB-STD-T120/Rel17/36/A36304-h30.pdf" TargetMode="External"/><Relationship Id="rId666" Type="http://schemas.openxmlformats.org/officeDocument/2006/relationships/hyperlink" Target="https://www.etsi.org/deliver/etsi_ts/136300_136399/136322/11.00.00_60/ts_136322v110000p.pdf" TargetMode="External"/><Relationship Id="rId873" Type="http://schemas.openxmlformats.org/officeDocument/2006/relationships/hyperlink" Target="https://www.etsi.org/deliver/etsi_ts/136300_136399/136360/16.00.00_60/ts_136360v160000p.pdf" TargetMode="External"/><Relationship Id="rId1089" Type="http://schemas.openxmlformats.org/officeDocument/2006/relationships/hyperlink" Target="https://www.etsi.org/deliver/etsi_ts/136400_136499/136411/11.00.00_60/ts_136411v110000p.pdf" TargetMode="External"/><Relationship Id="rId1296" Type="http://schemas.openxmlformats.org/officeDocument/2006/relationships/hyperlink" Target="https://www.ttc.or.jp/st/docs/3gpps2017/TS/TS-3GA-36.420(Rel13)v13.0.0.pdf" TargetMode="External"/><Relationship Id="rId2347" Type="http://schemas.openxmlformats.org/officeDocument/2006/relationships/hyperlink" Target="https://www.arib.or.jp/english/html/overview/doc/T120_T23_SPECS/ARIB-STD-T120/Rel10/37/A37466-a40.pdf" TargetMode="External"/><Relationship Id="rId2554" Type="http://schemas.openxmlformats.org/officeDocument/2006/relationships/hyperlink" Target="https://www.etsi.org/deliver/etsi_ts/136100_136199/136101/16.15.00_60/ts_136101v161500p.pdf" TargetMode="External"/><Relationship Id="rId3952" Type="http://schemas.openxmlformats.org/officeDocument/2006/relationships/hyperlink" Target="https://www.etsi.org/deliver/etsi_ts/137500_137599/137544/14.07.00_60/ts_137544v140700p.pdf" TargetMode="External"/><Relationship Id="rId319" Type="http://schemas.openxmlformats.org/officeDocument/2006/relationships/hyperlink" Target="https://members.tsdsi.in/s/NAtRG5z28Jjwst8" TargetMode="External"/><Relationship Id="rId526" Type="http://schemas.openxmlformats.org/officeDocument/2006/relationships/hyperlink" Target="https://www.atis.org/3gpp-documents/Rel99-14/" TargetMode="External"/><Relationship Id="rId1156" Type="http://schemas.openxmlformats.org/officeDocument/2006/relationships/hyperlink" Target="https://members.tsdsi.in/index.php/s/SNnHHLLGiFo5a6n" TargetMode="External"/><Relationship Id="rId1363" Type="http://schemas.openxmlformats.org/officeDocument/2006/relationships/hyperlink" Target="https://www.atis.org/3gpp-transpositions%20-%20Rel-17" TargetMode="External"/><Relationship Id="rId2207" Type="http://schemas.openxmlformats.org/officeDocument/2006/relationships/hyperlink" Target="https://members.tsdsi.in/index.php/s/RZSKyJaYKAq9fEP" TargetMode="External"/><Relationship Id="rId2761" Type="http://schemas.openxmlformats.org/officeDocument/2006/relationships/hyperlink" Target="https://www.ccsa.org.cn/api/portalsFile/downloadOldFile?type=19&amp;oldFileUrl=ITU-R/M.2012-6/CCSA.36.113V1420.doc" TargetMode="External"/><Relationship Id="rId3605" Type="http://schemas.openxmlformats.org/officeDocument/2006/relationships/hyperlink" Target="http://committee.tta.or.kr/data/ttasDown.jsp?kind=ttastd&amp;pk_num=TTAT.3G-36.521-2V11.4.0" TargetMode="External"/><Relationship Id="rId3812" Type="http://schemas.openxmlformats.org/officeDocument/2006/relationships/hyperlink" Target="https://www.atis.org/3gpp-documents/Rel99-14/" TargetMode="External"/><Relationship Id="rId733" Type="http://schemas.openxmlformats.org/officeDocument/2006/relationships/hyperlink" Target="https://members.tsdsi.in/index.php/s/gcPzHTsWnM8grag" TargetMode="External"/><Relationship Id="rId940" Type="http://schemas.openxmlformats.org/officeDocument/2006/relationships/hyperlink" Target="https://www.etsi.org/deliver/etsi_ts/137300_137399/137320/13.01.00_60/ts_137320v130100p.pdf" TargetMode="External"/><Relationship Id="rId1016" Type="http://schemas.openxmlformats.org/officeDocument/2006/relationships/hyperlink" Target="https://www.ccsa.org.cn/api/portalsFile/downloadOldFile?type=19&amp;oldFileUrl=ITU-R/M.2012-6/CCSA.36.401V1510.doc" TargetMode="External"/><Relationship Id="rId1570" Type="http://schemas.openxmlformats.org/officeDocument/2006/relationships/hyperlink" Target="https://members.tsdsi.in/index.php/s/nS32bACrPNLs4XJ" TargetMode="External"/><Relationship Id="rId2414" Type="http://schemas.openxmlformats.org/officeDocument/2006/relationships/hyperlink" Target="https://www.atis.org/3gpp-transpositions%20-%20Rel-17" TargetMode="External"/><Relationship Id="rId2621" Type="http://schemas.openxmlformats.org/officeDocument/2006/relationships/hyperlink" Target="https://www.atis.org/3gpp-documents/Rel99-14/" TargetMode="External"/><Relationship Id="rId800" Type="http://schemas.openxmlformats.org/officeDocument/2006/relationships/hyperlink" Target="http://committee.tta.or.kr/data/ttasDown.jsp?kind=ttastd&amp;pk_num=TTAT.3G-36.331V17.3.0" TargetMode="External"/><Relationship Id="rId1223" Type="http://schemas.openxmlformats.org/officeDocument/2006/relationships/hyperlink" Target="http://committee.tta.or.kr/data/ttasDown.jsp?kind=ttastd&amp;pk_num=TTAT.3G-36.413V17.3.0" TargetMode="External"/><Relationship Id="rId1430" Type="http://schemas.openxmlformats.org/officeDocument/2006/relationships/hyperlink" Target="https://www.ccsa.org.cn/api/portalsFile/downloadOldFile?type=19&amp;oldFileUrl=ITU-R/M.2012-6/CCSA.36.423V1290.doc" TargetMode="External"/><Relationship Id="rId3188" Type="http://schemas.openxmlformats.org/officeDocument/2006/relationships/hyperlink" Target="https://www.atis.org/3gpp-transpositions%20-%20Rel-16" TargetMode="External"/><Relationship Id="rId3395" Type="http://schemas.openxmlformats.org/officeDocument/2006/relationships/hyperlink" Target="http://committee.tta.or.kr/data/ttasDown.jsp?kind=ttastd&amp;pk_num=TTAT.3G-37.171V15.4.0" TargetMode="External"/><Relationship Id="rId4239" Type="http://schemas.openxmlformats.org/officeDocument/2006/relationships/hyperlink" Target="http://www.wimaxforum.org/files/WMF-IMT-Advanced-Spec-T28-001-R020v01.pdf" TargetMode="External"/><Relationship Id="rId3048" Type="http://schemas.openxmlformats.org/officeDocument/2006/relationships/hyperlink" Target="http://committee.tta.or.kr/data/ttasDown.jsp?kind=ttastd&amp;pk_num=TTAT.3G-36.171V11.1.0" TargetMode="External"/><Relationship Id="rId3255" Type="http://schemas.openxmlformats.org/officeDocument/2006/relationships/hyperlink" Target="https://www.etsi.org/deliver/etsi_ts/137100_137199/137114/16.00.00_60/ts_137114v160000p.pdf" TargetMode="External"/><Relationship Id="rId3462" Type="http://schemas.openxmlformats.org/officeDocument/2006/relationships/hyperlink" Target="https://www.arib.or.jp/english/html/overview/doc/T120_T23_SPECS/ARIB-STD-T120/Rel12/36/A36508-cb0.pdf" TargetMode="External"/><Relationship Id="rId176" Type="http://schemas.openxmlformats.org/officeDocument/2006/relationships/hyperlink" Target="http://committee.tta.or.kr/data/ttasDown.jsp?kind=ttastd&amp;pk_num=TTAT.3G-36.212V17.1.0" TargetMode="External"/><Relationship Id="rId383" Type="http://schemas.openxmlformats.org/officeDocument/2006/relationships/hyperlink" Target="https://www.ccsa.org.cn/api/portalsFile/downloadOldFile?type=19&amp;oldFileUrl=ITU-R/M.2012-6/CCSA.36.302V1280.doc" TargetMode="External"/><Relationship Id="rId590" Type="http://schemas.openxmlformats.org/officeDocument/2006/relationships/hyperlink" Target="http://committee.tta.or.kr/data/ttasDown.jsp?kind=ttastd&amp;pk_num=TTAT.3G-36.314V14.0.0" TargetMode="External"/><Relationship Id="rId2064" Type="http://schemas.openxmlformats.org/officeDocument/2006/relationships/hyperlink" Target="http://committee.tta.or.kr/data/ttasDown.jsp?kind=ttastd&amp;pk_num=TTAT.3G-36.461V14.0.0" TargetMode="External"/><Relationship Id="rId2271" Type="http://schemas.openxmlformats.org/officeDocument/2006/relationships/hyperlink" Target="https://www.ccsa.org.cn/api/portalsFile/downloadOldFile?type=19&amp;oldFileUrl=ITU-R/M.2012-6/CCSA.37.461V1320.doc" TargetMode="External"/><Relationship Id="rId3115" Type="http://schemas.openxmlformats.org/officeDocument/2006/relationships/hyperlink" Target="https://www.arib.or.jp/english/html/overview/doc/T120_T23_SPECS/ARIB-STD-T120/Rel15/36/A36307-f90.pdf" TargetMode="External"/><Relationship Id="rId3322" Type="http://schemas.openxmlformats.org/officeDocument/2006/relationships/hyperlink" Target="http://committee.tta.or.kr/data/ttasDown.jsp?kind=ttastd&amp;pk_num=TTAT.3G-37.144V16.0.0" TargetMode="External"/><Relationship Id="rId243" Type="http://schemas.openxmlformats.org/officeDocument/2006/relationships/hyperlink" Target="https://www.arib.or.jp/english/html/overview/doc/T120_T23_SPECS/ARIB-STD-T120/Rel13/36/A36214-d50.pdf" TargetMode="External"/><Relationship Id="rId450" Type="http://schemas.openxmlformats.org/officeDocument/2006/relationships/hyperlink" Target="https://www.etsi.org/deliver/etsi_ts/136300_136399/136304/15.08.00_60/ts_136304v150800p.pdf" TargetMode="External"/><Relationship Id="rId1080" Type="http://schemas.openxmlformats.org/officeDocument/2006/relationships/hyperlink" Target="https://www.ttc.or.jp/st/docs/3gpp/2022/TS/TS-3GA-36.410v17.0.0.pdf" TargetMode="External"/><Relationship Id="rId2131" Type="http://schemas.openxmlformats.org/officeDocument/2006/relationships/hyperlink" Target="https://www.arib.or.jp/english/html/overview/doc/T120_T23_SPECS/ARIB-STD-T120/Rel16/36/A36463-g00.pdf" TargetMode="External"/><Relationship Id="rId103" Type="http://schemas.openxmlformats.org/officeDocument/2006/relationships/hyperlink" Target="https://members.tsdsi.in/index.php/s/mLg9faJHR3zo2kQ" TargetMode="External"/><Relationship Id="rId310" Type="http://schemas.openxmlformats.org/officeDocument/2006/relationships/hyperlink" Target="https://www.atis.org/3gpp-documents/Rel16/" TargetMode="External"/><Relationship Id="rId4096" Type="http://schemas.openxmlformats.org/officeDocument/2006/relationships/hyperlink" Target="https://www.etsi.org/deliver/etsi_ts/137500_137599/13757104/10.10.00_60/ts_13757104v101000p.pdf" TargetMode="External"/><Relationship Id="rId1897" Type="http://schemas.openxmlformats.org/officeDocument/2006/relationships/hyperlink" Target="https://www.atis.org/3gpp-documents/Rel99-14/" TargetMode="External"/><Relationship Id="rId2948" Type="http://schemas.openxmlformats.org/officeDocument/2006/relationships/hyperlink" Target="http://committee.tta.or.kr/data/ttasDown.jsp?kind=ttastd&amp;pk_num=TTAT.3G-36.133V17.8.0" TargetMode="External"/><Relationship Id="rId1757" Type="http://schemas.openxmlformats.org/officeDocument/2006/relationships/hyperlink" Target="http://committee.tta.or.kr/data/ttasDown.jsp?kind=ttastd&amp;pk_num=TTAT.3G-36.444V12.2.0" TargetMode="External"/><Relationship Id="rId1964" Type="http://schemas.openxmlformats.org/officeDocument/2006/relationships/hyperlink" Target="https://www.ccsa.org.cn/api/portalsFile/downloadOldFile?type=19&amp;oldFileUrl=ITU-R/M.2012-6/CCSA.36.457V1700.doc" TargetMode="External"/><Relationship Id="rId2808" Type="http://schemas.openxmlformats.org/officeDocument/2006/relationships/hyperlink" Target="https://www.atis.org/3gpp-documents/Rel16/" TargetMode="External"/><Relationship Id="rId4163" Type="http://schemas.openxmlformats.org/officeDocument/2006/relationships/hyperlink" Target="https://members.tsdsi.in/index.php/s/bQCngiMb6gGJTao" TargetMode="External"/><Relationship Id="rId49" Type="http://schemas.openxmlformats.org/officeDocument/2006/relationships/hyperlink" Target="https://members.tsdsi.in/index.php/s/8YffDz9LCmepfXC" TargetMode="External"/><Relationship Id="rId1617" Type="http://schemas.openxmlformats.org/officeDocument/2006/relationships/hyperlink" Target="https://www.etsi.org/deliver/etsi_ts/136400_136499/136441/13.00.00_60/ts_136441v130000p.pdf" TargetMode="External"/><Relationship Id="rId1824" Type="http://schemas.openxmlformats.org/officeDocument/2006/relationships/hyperlink" Target="https://www.ttc.or.jp/st/docs/3gpps2018/TS/TS-3GA-36.445(Rel15)v15.0.0.pdf" TargetMode="External"/><Relationship Id="rId4023" Type="http://schemas.openxmlformats.org/officeDocument/2006/relationships/hyperlink" Target="https://www.ccsa.org.cn/api/portalsFile/downloadOldFile?type=19&amp;oldFileUrl=ITU-R/M.2012-6/CCSA.37.571-2V1270.doc" TargetMode="External"/><Relationship Id="rId4230" Type="http://schemas.openxmlformats.org/officeDocument/2006/relationships/hyperlink" Target="http://www.tta.or.kr/data/ttasDown.jsp?where=14688&amp;pk_num=TTAE.IE-802.16m" TargetMode="External"/><Relationship Id="rId3789" Type="http://schemas.openxmlformats.org/officeDocument/2006/relationships/hyperlink" Target="https://www.ccsa.org.cn/api/portalsFile/downloadOldFile?type=19&amp;oldFileUrl=ITU-R/M.2012-6/CCSA.36.523-3V1051.doc" TargetMode="External"/><Relationship Id="rId2598" Type="http://schemas.openxmlformats.org/officeDocument/2006/relationships/hyperlink" Target="http://committee.tta.or.kr/data/ttasDown.jsp?kind=ttastd&amp;pk_num=TTAT.3G-36.104V15.15.0" TargetMode="External"/><Relationship Id="rId3996" Type="http://schemas.openxmlformats.org/officeDocument/2006/relationships/hyperlink" Target="http://committee.tta.or.kr/data/ttasDown.jsp?kind=ttastd&amp;pk_num=TTAT.3G-37.571-1V14.5.0" TargetMode="External"/><Relationship Id="rId3649" Type="http://schemas.openxmlformats.org/officeDocument/2006/relationships/hyperlink" Target="https://www.atis.org/3gpp-documents/Rel99-14/" TargetMode="External"/><Relationship Id="rId3856" Type="http://schemas.openxmlformats.org/officeDocument/2006/relationships/hyperlink" Target="https://www.etsi.org/deliver/etsi_ts/136500_136599/13657902/13.03.00_60/ts_13657902v130300p.pdf" TargetMode="External"/><Relationship Id="rId777" Type="http://schemas.openxmlformats.org/officeDocument/2006/relationships/hyperlink" Target="https://www.arib.or.jp/english/html/overview/doc/T120_T23_SPECS/ARIB-STD-T120/Rel14/36/A36331-eg0.pdf" TargetMode="External"/><Relationship Id="rId984" Type="http://schemas.openxmlformats.org/officeDocument/2006/relationships/hyperlink" Target="http://committee.tta.or.kr/data/ttasDown.jsp?kind=ttastd&amp;pk_num=TTAT.3G-37.355V17.3.0" TargetMode="External"/><Relationship Id="rId2458" Type="http://schemas.openxmlformats.org/officeDocument/2006/relationships/hyperlink" Target="https://members.tsdsi.in/s/3oK8tTx3P23AQtr" TargetMode="External"/><Relationship Id="rId2665" Type="http://schemas.openxmlformats.org/officeDocument/2006/relationships/hyperlink" Target="https://www.ccsa.org.cn/api/portalsFile/downloadOldFile?type=19&amp;oldFileUrl=ITU-R/M.2012-6/CCSA.36.111V1300.doc" TargetMode="External"/><Relationship Id="rId2872" Type="http://schemas.openxmlformats.org/officeDocument/2006/relationships/hyperlink" Target="https://www.atis.org/3gpp-transpositions%20-%20Rel-13" TargetMode="External"/><Relationship Id="rId3509" Type="http://schemas.openxmlformats.org/officeDocument/2006/relationships/hyperlink" Target="http://committee.tta.or.kr/data/ttasDown.jsp?kind=ttastd&amp;pk_num=TTAT.3G-36.509V11.0.0" TargetMode="External"/><Relationship Id="rId3716" Type="http://schemas.openxmlformats.org/officeDocument/2006/relationships/hyperlink" Target="https://www.atis.org/3gpp-documents/Rel99-14/" TargetMode="External"/><Relationship Id="rId3923" Type="http://schemas.openxmlformats.org/officeDocument/2006/relationships/hyperlink" Target="https://members.tsdsi.in/s/B9EaEYQ2pYPWKGS" TargetMode="External"/><Relationship Id="rId637" Type="http://schemas.openxmlformats.org/officeDocument/2006/relationships/hyperlink" Target="https://members.tsdsi.in/s/qQnx8qM8qeeQcaA" TargetMode="External"/><Relationship Id="rId844" Type="http://schemas.openxmlformats.org/officeDocument/2006/relationships/hyperlink" Target="https://www.atis.org/3gpp-transpositions%20-%20Rel-17" TargetMode="External"/><Relationship Id="rId1267" Type="http://schemas.openxmlformats.org/officeDocument/2006/relationships/hyperlink" Target="https://www.atis.org/3gpp-transpositions%20-%20Rel-17" TargetMode="External"/><Relationship Id="rId1474" Type="http://schemas.openxmlformats.org/officeDocument/2006/relationships/hyperlink" Target="https://members.tsdsi.in/index.php/s/3AYwwFW6bFgXTi5" TargetMode="External"/><Relationship Id="rId1681" Type="http://schemas.openxmlformats.org/officeDocument/2006/relationships/hyperlink" Target="https://www.atis.org/3gpp-documents/Rel16/" TargetMode="External"/><Relationship Id="rId2318" Type="http://schemas.openxmlformats.org/officeDocument/2006/relationships/hyperlink" Target="https://www.atis.org/3gpp-documents/Rel99-14/" TargetMode="External"/><Relationship Id="rId2525" Type="http://schemas.openxmlformats.org/officeDocument/2006/relationships/hyperlink" Target="https://members.tsdsi.in/s/AfBcf4t8ZzaDnoi" TargetMode="External"/><Relationship Id="rId2732" Type="http://schemas.openxmlformats.org/officeDocument/2006/relationships/hyperlink" Target="https://www.etsi.org/deliver/etsi_ts/136100_136199/136112/17.00.00_60/ts_136112v170000p.pdf" TargetMode="External"/><Relationship Id="rId704" Type="http://schemas.openxmlformats.org/officeDocument/2006/relationships/hyperlink" Target="http://committee.tta.or.kr/data/ttasDown.jsp?kind=ttastd&amp;pk_num=TTAT.3G-36.322V17.0.0" TargetMode="External"/><Relationship Id="rId911" Type="http://schemas.openxmlformats.org/officeDocument/2006/relationships/hyperlink" Target="https://www.ttc.or.jp/st/docs/3gpps2020/TS/TS-3GA-36_361_Rel16v16_0_0.pdf" TargetMode="External"/><Relationship Id="rId1127" Type="http://schemas.openxmlformats.org/officeDocument/2006/relationships/hyperlink" Target="http://committee.tta.or.kr/data/ttasDown.jsp?kind=ttastd&amp;pk_num=TTAT.3G-36.411V17.0.0" TargetMode="External"/><Relationship Id="rId1334" Type="http://schemas.openxmlformats.org/officeDocument/2006/relationships/hyperlink" Target="https://www.ccsa.org.cn/api/portalsFile/downloadOldFile?type=19&amp;oldFileUrl=ITU-R/M.2012-6/CCSA.36.421V1200.doc" TargetMode="External"/><Relationship Id="rId1541" Type="http://schemas.openxmlformats.org/officeDocument/2006/relationships/hyperlink" Target="http://committee.tta.or.kr/data/ttasDown.jsp?kind=ttastd&amp;pk_num=TTAT.3G-36.425V16.0.0" TargetMode="External"/><Relationship Id="rId40" Type="http://schemas.openxmlformats.org/officeDocument/2006/relationships/hyperlink" Target="https://www.atis.org/3gpp-documents/Rel99-14/" TargetMode="External"/><Relationship Id="rId1401" Type="http://schemas.openxmlformats.org/officeDocument/2006/relationships/hyperlink" Target="https://www.etsi.org/deliver/etsi_ts/136400_136499/136422/15.01.00_60/ts_136422v150100p.pdf" TargetMode="External"/><Relationship Id="rId3299" Type="http://schemas.openxmlformats.org/officeDocument/2006/relationships/hyperlink" Target="https://www.ccsa.org.cn/api/portalsFile/downloadOldFile?type=19&amp;oldFileUrl=ITU-R/M.2012-6/CCSA.37.141V1780.doc" TargetMode="External"/><Relationship Id="rId3159" Type="http://schemas.openxmlformats.org/officeDocument/2006/relationships/hyperlink" Target="https://www.ccsa.org.cn/api/portalsFile/downloadOldFile?type=19&amp;oldFileUrl=ITU-R/M.2012-6/CCSA.37.104V15180.doc" TargetMode="External"/><Relationship Id="rId3366" Type="http://schemas.openxmlformats.org/officeDocument/2006/relationships/hyperlink" Target="https://members.tsdsi.in/s/DJqCcFKWMfMAe93" TargetMode="External"/><Relationship Id="rId3573" Type="http://schemas.openxmlformats.org/officeDocument/2006/relationships/hyperlink" Target="https://www.etsi.org/deliver/etsi_ts/136500_136599/13652101/14.06.00_60/ts_13652101v140600p.pdf" TargetMode="External"/><Relationship Id="rId287" Type="http://schemas.openxmlformats.org/officeDocument/2006/relationships/hyperlink" Target="https://www.ccsa.org.cn/api/portalsFile/downloadOldFile?type=19&amp;oldFileUrl=ITU-R/M.2012-6/CCSA.36.216V1200.doc" TargetMode="External"/><Relationship Id="rId494" Type="http://schemas.openxmlformats.org/officeDocument/2006/relationships/hyperlink" Target="http://committee.tta.or.kr/data/ttasDown.jsp?kind=ttastd&amp;pk_num=TTAT.3G-36.305V14.3.0" TargetMode="External"/><Relationship Id="rId2175" Type="http://schemas.openxmlformats.org/officeDocument/2006/relationships/hyperlink" Target="https://www.ccsa.org.cn/api/portalsFile/downloadOldFile?type=19&amp;oldFileUrl=ITU-R/M.2012-6/CCSA.36.465V1320.doc" TargetMode="External"/><Relationship Id="rId2382" Type="http://schemas.openxmlformats.org/officeDocument/2006/relationships/hyperlink" Target="http://committee.tta.or.kr/data/ttasDown.jsp?kind=ttastd&amp;pk_num=TTAT.3G-37.466V15.5.0" TargetMode="External"/><Relationship Id="rId3019" Type="http://schemas.openxmlformats.org/officeDocument/2006/relationships/hyperlink" Target="https://www.etsi.org/deliver/etsi_ts/136100_136199/136143/14.00.00_60/ts_136143v140000p.pdf" TargetMode="External"/><Relationship Id="rId3226" Type="http://schemas.openxmlformats.org/officeDocument/2006/relationships/hyperlink" Target="https://members.tsdsi.in/s/YLAA4FsyGsd4WHJ" TargetMode="External"/><Relationship Id="rId3780" Type="http://schemas.openxmlformats.org/officeDocument/2006/relationships/hyperlink" Target="http://committee.tta.or.kr/data/ttasDown.jsp?kind=ttastd&amp;pk_num=TTAT.3G-36.523-2V16.12.0" TargetMode="External"/><Relationship Id="rId147" Type="http://schemas.openxmlformats.org/officeDocument/2006/relationships/hyperlink" Target="https://www.arib.or.jp/english/html/overview/doc/T120_T23_SPECS/ARIB-STD-T120/Rel13/36/A36212-db0.pdf" TargetMode="External"/><Relationship Id="rId354" Type="http://schemas.openxmlformats.org/officeDocument/2006/relationships/hyperlink" Target="https://www.etsi.org/deliver/etsi_ts/136300_136399/136300/15.14.00_60/ts_136300v151400p.pdf" TargetMode="External"/><Relationship Id="rId1191" Type="http://schemas.openxmlformats.org/officeDocument/2006/relationships/hyperlink" Target="https://www.etsi.org/deliver/etsi_ts/136400_136499/136413/12.07.00_60/ts_136413v120700p.pdf" TargetMode="External"/><Relationship Id="rId2035" Type="http://schemas.openxmlformats.org/officeDocument/2006/relationships/hyperlink" Target="https://www.atis.org/3gpp-documents/Rel15/" TargetMode="External"/><Relationship Id="rId3433" Type="http://schemas.openxmlformats.org/officeDocument/2006/relationships/hyperlink" Target="http://www.atis.org/3gpp-documents/Rel99-14/" TargetMode="External"/><Relationship Id="rId3640" Type="http://schemas.openxmlformats.org/officeDocument/2006/relationships/hyperlink" Target="https://members.tsdsi.in/s/SH7aXsM3LG58kTj" TargetMode="External"/><Relationship Id="rId561" Type="http://schemas.openxmlformats.org/officeDocument/2006/relationships/hyperlink" Target="https://www.arib.or.jp/english/html/overview/doc/T120_T23_SPECS/ARIB-STD-T120/Rel10/36/A36314-a20.pdf" TargetMode="External"/><Relationship Id="rId2242" Type="http://schemas.openxmlformats.org/officeDocument/2006/relationships/hyperlink" Target="https://www.etsi.org/deliver/etsi_ts/137400_137499/137460/16.00.00_60/ts_137460v160000p.pdf" TargetMode="External"/><Relationship Id="rId3500" Type="http://schemas.openxmlformats.org/officeDocument/2006/relationships/hyperlink" Target="https://www.ccsa.org.cn/api/portalsFile/downloadOldFile?type=19&amp;oldFileUrl=ITU-R/M.2012-6/CCSA.36.509V1030.doc" TargetMode="External"/><Relationship Id="rId214" Type="http://schemas.openxmlformats.org/officeDocument/2006/relationships/hyperlink" Target="https://www.atis.org/3gpp-transpositions%20-%20Rel-16" TargetMode="External"/><Relationship Id="rId421" Type="http://schemas.openxmlformats.org/officeDocument/2006/relationships/hyperlink" Target="https://members.tsdsi.in/index.php/s/NnzoPWNZQ7b2o6g" TargetMode="External"/><Relationship Id="rId1051" Type="http://schemas.openxmlformats.org/officeDocument/2006/relationships/hyperlink" Target="https://www.atis.org/3gpp-documents/Rel99-14/" TargetMode="External"/><Relationship Id="rId2102" Type="http://schemas.openxmlformats.org/officeDocument/2006/relationships/hyperlink" Target="https://www.atis.org/3gpp-documents/Rel16/" TargetMode="External"/><Relationship Id="rId1868" Type="http://schemas.openxmlformats.org/officeDocument/2006/relationships/hyperlink" Target="https://www.ccsa.org.cn/api/portalsFile/downloadOldFile?type=19&amp;oldFileUrl=ITU-R/M.2012-6/CCSA.36.455V1521.doc" TargetMode="External"/><Relationship Id="rId4067" Type="http://schemas.openxmlformats.org/officeDocument/2006/relationships/hyperlink" Target="https://members.tsdsi.in/index.php/s/GFMwWLCBGpRWQCM" TargetMode="External"/><Relationship Id="rId2919" Type="http://schemas.openxmlformats.org/officeDocument/2006/relationships/hyperlink" Target="https://www.arib.or.jp/english/html/overview/doc/T120_T23_SPECS/ARIB-STD-T120/Rel13/36/A36133-dn0.pdf" TargetMode="External"/><Relationship Id="rId3083" Type="http://schemas.openxmlformats.org/officeDocument/2006/relationships/hyperlink" Target="https://members.tsdsi.in/s/Qc4qgZDZaCBtay3" TargetMode="External"/><Relationship Id="rId3290" Type="http://schemas.openxmlformats.org/officeDocument/2006/relationships/hyperlink" Target="https://www.etsi.org/deliver/etsi_ts/137100_137199/137141/15.20.00_60/ts_137141v152000p.pdf" TargetMode="External"/><Relationship Id="rId4134" Type="http://schemas.openxmlformats.org/officeDocument/2006/relationships/hyperlink" Target="http://committee.tta.or.kr/data/ttasDown.jsp?kind=ttastd&amp;pk_num=TTAT.3G-37.571-4V16.8.0" TargetMode="External"/><Relationship Id="rId1728" Type="http://schemas.openxmlformats.org/officeDocument/2006/relationships/hyperlink" Target="https://www.ttc.or.jp/st/docs/3gpps2018/TS/TS-3GA-36.443(Rel15)v15.0.0.pdf" TargetMode="External"/><Relationship Id="rId1935" Type="http://schemas.openxmlformats.org/officeDocument/2006/relationships/hyperlink" Target="https://www.etsi.org/deliver/etsi_ts/136400_136499/136457/12.00.00_60/ts_136457v120000p.pdf" TargetMode="External"/><Relationship Id="rId3150" Type="http://schemas.openxmlformats.org/officeDocument/2006/relationships/hyperlink" Target="https://www.etsi.org/deliver/etsi_ts/137100_137199/137104/13.09.00_60/ts_137104v130900p.pdf" TargetMode="External"/><Relationship Id="rId4201" Type="http://schemas.openxmlformats.org/officeDocument/2006/relationships/hyperlink" Target="http://www.arib.or.jp/IMT-Advanced/WirelessMAN-Advanced.1.30/ARIB%20STD-T105%20Annex%203_IEEE%20Std%20802%2016h-2010.pdf" TargetMode="External"/><Relationship Id="rId3010" Type="http://schemas.openxmlformats.org/officeDocument/2006/relationships/hyperlink" Target="https://members.tsdsi.in/index.php/s/xNNLYHR6iRRKww7" TargetMode="External"/><Relationship Id="rId3967" Type="http://schemas.openxmlformats.org/officeDocument/2006/relationships/hyperlink" Target="https://www.arib.or.jp/english/html/overview/doc/T120_T23_SPECS/ARIB-STD-T120/Rel10/37/A37571-1-a80.pdf" TargetMode="External"/><Relationship Id="rId4" Type="http://schemas.openxmlformats.org/officeDocument/2006/relationships/settings" Target="settings.xml"/><Relationship Id="rId888" Type="http://schemas.openxmlformats.org/officeDocument/2006/relationships/hyperlink" Target="https://members.tsdsi.in/index.php/s/7QmsAB733fzwHM2" TargetMode="External"/><Relationship Id="rId2569" Type="http://schemas.openxmlformats.org/officeDocument/2006/relationships/hyperlink" Target="https://www.arib.or.jp/english/html/overview/doc/T120_T23_SPECS/ARIB-STD-T120/Rel11/36/A36104-bi0.pdf" TargetMode="External"/><Relationship Id="rId2776" Type="http://schemas.openxmlformats.org/officeDocument/2006/relationships/hyperlink" Target="http://committee.tta.or.kr/data/ttasDown.jsp?kind=ttastd&amp;pk_num=TTAT.3G-36.113V16.2.0" TargetMode="External"/><Relationship Id="rId2983" Type="http://schemas.openxmlformats.org/officeDocument/2006/relationships/hyperlink" Target="https://members.tsdsi.in/s/tapbNRBDBLjjYiG" TargetMode="External"/><Relationship Id="rId3827" Type="http://schemas.openxmlformats.org/officeDocument/2006/relationships/hyperlink" Target="https://members.tsdsi.in/s/KQBeo6prZ6MZ2Cg" TargetMode="External"/><Relationship Id="rId748" Type="http://schemas.openxmlformats.org/officeDocument/2006/relationships/hyperlink" Target="https://www.atis.org/3gpp-transpositions%20-%20Rel-17" TargetMode="External"/><Relationship Id="rId955" Type="http://schemas.openxmlformats.org/officeDocument/2006/relationships/hyperlink" Target="https://www.arib.or.jp/english/html/overview/doc/T120_T23_SPECS/ARIB-STD-T120/Rel16/37/A37320-g80.pdf" TargetMode="External"/><Relationship Id="rId1378" Type="http://schemas.openxmlformats.org/officeDocument/2006/relationships/hyperlink" Target="https://members.tsdsi.in/index.php/s/YGxoigTMfNW7J8G" TargetMode="External"/><Relationship Id="rId1585" Type="http://schemas.openxmlformats.org/officeDocument/2006/relationships/hyperlink" Target="https://www.atis.org/3gpp-documents/Rel16/" TargetMode="External"/><Relationship Id="rId1792" Type="http://schemas.openxmlformats.org/officeDocument/2006/relationships/hyperlink" Target="https://members.tsdsi.in/index.php/s/9XFe3jtokxo5ezt" TargetMode="External"/><Relationship Id="rId2429" Type="http://schemas.openxmlformats.org/officeDocument/2006/relationships/hyperlink" Target="https://members.tsdsi.in/s/d8cGE9pCSpkeJ2Q" TargetMode="External"/><Relationship Id="rId2636" Type="http://schemas.openxmlformats.org/officeDocument/2006/relationships/hyperlink" Target="https://www.atis.org/3gpp-documents/Rel15/" TargetMode="External"/><Relationship Id="rId2843" Type="http://schemas.openxmlformats.org/officeDocument/2006/relationships/hyperlink" Target="https://www.atis.org/3gpp-documents/Rel16/" TargetMode="External"/><Relationship Id="rId84" Type="http://schemas.openxmlformats.org/officeDocument/2006/relationships/hyperlink" Target="https://www.etsi.org/deliver/etsi_ts/136200_136299/136211/10.07.00_60/ts_136211v100700p.pdf" TargetMode="External"/><Relationship Id="rId608" Type="http://schemas.openxmlformats.org/officeDocument/2006/relationships/hyperlink" Target="http://committee.tta.or.kr/data/ttasDown.jsp?kind=ttastd&amp;pk_num=TTAT.3G-36.314V17.0.0" TargetMode="External"/><Relationship Id="rId815" Type="http://schemas.openxmlformats.org/officeDocument/2006/relationships/hyperlink" Target="https://www.ccsa.org.cn/api/portalsFile/downloadOldFile?type=19&amp;oldFileUrl=ITU-R/M.2012-6/CCSA.36.355V1250.doc" TargetMode="External"/><Relationship Id="rId1238" Type="http://schemas.openxmlformats.org/officeDocument/2006/relationships/hyperlink" Target="https://www.ccsa.org.cn/api/portalsFile/downloadOldFile?type=19&amp;oldFileUrl=ITU-R/M.2012-6/CCSA.36.414V1210.doc" TargetMode="External"/><Relationship Id="rId1445" Type="http://schemas.openxmlformats.org/officeDocument/2006/relationships/hyperlink" Target="http://committee.tta.or.kr/data/ttasDown.jsp?kind=ttastd&amp;pk_num=TTAT.3G-36.423V14.8.0" TargetMode="External"/><Relationship Id="rId1652" Type="http://schemas.openxmlformats.org/officeDocument/2006/relationships/hyperlink" Target="https://www.ccsa.org.cn/api/portalsFile/downloadOldFile?type=19&amp;oldFileUrl=ITU-R/M.2012-6/CCSA.36.442V1100.doc" TargetMode="External"/><Relationship Id="rId1305" Type="http://schemas.openxmlformats.org/officeDocument/2006/relationships/hyperlink" Target="https://www.etsi.org/deliver/etsi_ts/136400_136499/136420/15.02.00_60/ts_136420v150200p.pdf" TargetMode="External"/><Relationship Id="rId2703" Type="http://schemas.openxmlformats.org/officeDocument/2006/relationships/hyperlink" Target="https://members.tsdsi.in/index.php/s/pQQY8eKJc4eXjP2" TargetMode="External"/><Relationship Id="rId2910" Type="http://schemas.openxmlformats.org/officeDocument/2006/relationships/hyperlink" Target="https://www.etsi.org/deliver/etsi_ts/136100_136199/136133/11.18.00_60/ts_136133v111800p.pdf" TargetMode="External"/><Relationship Id="rId1512" Type="http://schemas.openxmlformats.org/officeDocument/2006/relationships/hyperlink" Target="https://www.ttc.or.jp/st/docs/3gpp/2022/TS/TS-3GA-36.424v17.0.0.pdf" TargetMode="External"/><Relationship Id="rId11" Type="http://schemas.openxmlformats.org/officeDocument/2006/relationships/hyperlink" Target="http://www.itu.int/ITU-R/go/patents/es" TargetMode="External"/><Relationship Id="rId398" Type="http://schemas.openxmlformats.org/officeDocument/2006/relationships/hyperlink" Target="http://committee.tta.or.kr/data/ttasDown.jsp?kind=ttastd&amp;pk_num=TTAT.3G-36.302V14.6.0" TargetMode="External"/><Relationship Id="rId2079" Type="http://schemas.openxmlformats.org/officeDocument/2006/relationships/hyperlink" Target="https://www.ccsa.org.cn/api/portalsFile/downloadOldFile?type=19&amp;oldFileUrl=ITU-R/M.2012-6/CCSA.36.461V1700.doc" TargetMode="External"/><Relationship Id="rId3477" Type="http://schemas.openxmlformats.org/officeDocument/2006/relationships/hyperlink" Target="https://www.etsi.org/deliver/etsi_ts/136500_136599/136508/14.05.00_60/ts_136508v140500p.pdf" TargetMode="External"/><Relationship Id="rId3684" Type="http://schemas.openxmlformats.org/officeDocument/2006/relationships/hyperlink" Target="http://committee.tta.or.kr/data/ttasDown.jsp?kind=ttastd&amp;pk_num=TTAT.3G-36.521-3V16.15.0" TargetMode="External"/><Relationship Id="rId3891" Type="http://schemas.openxmlformats.org/officeDocument/2006/relationships/hyperlink" Target="https://www.ccsa.org.cn/api/portalsFile/downloadOldFile?type=19&amp;oldFileUrl=ITU-R/M.2012-6/CCSA.36.579-4V1540.doc" TargetMode="External"/><Relationship Id="rId2286" Type="http://schemas.openxmlformats.org/officeDocument/2006/relationships/hyperlink" Target="http://committee.tta.or.kr/data/ttasDown.jsp?kind=ttastd&amp;pk_num=TTAT.3G-37.461V15.5.0" TargetMode="External"/><Relationship Id="rId2493" Type="http://schemas.openxmlformats.org/officeDocument/2006/relationships/hyperlink" Target="https://www.ccsa.org.cn/api/portalsFile/downloadOldFile?type=19&amp;oldFileUrl=ITU-R/M.2012-6/CCSA.25.446V1400.doc" TargetMode="External"/><Relationship Id="rId3337" Type="http://schemas.openxmlformats.org/officeDocument/2006/relationships/hyperlink" Target="http://committee.tta.or.kr/data/ttasDown.jsp?kind=ttastd&amp;pk_num=TTAT.3G-37.145-1V14.11.0" TargetMode="External"/><Relationship Id="rId3544" Type="http://schemas.openxmlformats.org/officeDocument/2006/relationships/hyperlink" Target="https://members.tsdsi.in/s/ZHYqWb5oaHe22rQ" TargetMode="External"/><Relationship Id="rId3751" Type="http://schemas.openxmlformats.org/officeDocument/2006/relationships/hyperlink" Target="https://www.arib.or.jp/english/html/overview/doc/T120_T23_SPECS/ARIB-STD-T120/Rel12/36/A36523-2-ca0.pdf" TargetMode="External"/><Relationship Id="rId258" Type="http://schemas.openxmlformats.org/officeDocument/2006/relationships/hyperlink" Target="https://www.etsi.org/deliver/etsi_ts/136200_136299/136214/15.05.00_60/ts_136214v150500p.pdf" TargetMode="External"/><Relationship Id="rId465" Type="http://schemas.openxmlformats.org/officeDocument/2006/relationships/hyperlink" Target="https://www.arib.or.jp/english/html/overview/doc/T120_T23_SPECS/ARIB-STD-T120/Rel10/36/A36305-a50.pdf" TargetMode="External"/><Relationship Id="rId672" Type="http://schemas.openxmlformats.org/officeDocument/2006/relationships/hyperlink" Target="https://www.etsi.org/deliver/etsi_ts/136300_136399/136322/12.04.00_60/ts_136322v120400p.pdf" TargetMode="External"/><Relationship Id="rId1095" Type="http://schemas.openxmlformats.org/officeDocument/2006/relationships/hyperlink" Target="https://www.etsi.org/deliver/etsi_ts/136400_136499/136411/12.00.00_60/ts_136411v120000p.pdf" TargetMode="External"/><Relationship Id="rId2146" Type="http://schemas.openxmlformats.org/officeDocument/2006/relationships/hyperlink" Target="https://www.etsi.org/deliver/etsi_ts/136400_136499/136464/13.03.00_60/ts_136464v130300p.pdf" TargetMode="External"/><Relationship Id="rId2353" Type="http://schemas.openxmlformats.org/officeDocument/2006/relationships/hyperlink" Target="https://www.arib.or.jp/english/html/overview/doc/T120_T23_SPECS/ARIB-STD-T120/Rel11/37/A37466-b40.pdf" TargetMode="External"/><Relationship Id="rId2560" Type="http://schemas.openxmlformats.org/officeDocument/2006/relationships/hyperlink" Target="https://www.etsi.org/deliver/etsi_ts/136100_136199/136101/17.08.00_60/ts_136101v170800p.pdf" TargetMode="External"/><Relationship Id="rId3404" Type="http://schemas.openxmlformats.org/officeDocument/2006/relationships/hyperlink" Target="https://www.ccsa.org.cn/api/portalsFile/downloadOldFile?type=19&amp;oldFileUrl=ITU-R/M.2012-6/CCSA.37.171V1700.doc" TargetMode="External"/><Relationship Id="rId3611" Type="http://schemas.openxmlformats.org/officeDocument/2006/relationships/hyperlink" Target="http://committee.tta.or.kr/data/ttasDown.jsp?kind=ttastd&amp;pk_num=TTAT.3G-36.521-2V12.9.0" TargetMode="External"/><Relationship Id="rId118" Type="http://schemas.openxmlformats.org/officeDocument/2006/relationships/hyperlink" Target="https://www.atis.org/3gpp-transpositions%20-%20Rel-16" TargetMode="External"/><Relationship Id="rId325" Type="http://schemas.openxmlformats.org/officeDocument/2006/relationships/hyperlink" Target="https://members.tsdsi.in/index.php/s/ajGMJLWspBZy5xF" TargetMode="External"/><Relationship Id="rId532" Type="http://schemas.openxmlformats.org/officeDocument/2006/relationships/hyperlink" Target="https://www.atis.org/3gpp-documents/Rel99-14/" TargetMode="External"/><Relationship Id="rId1162" Type="http://schemas.openxmlformats.org/officeDocument/2006/relationships/hyperlink" Target="https://members.tsdsi.in/index.php/s/3CxGHsojZ4fBy94" TargetMode="External"/><Relationship Id="rId2006" Type="http://schemas.openxmlformats.org/officeDocument/2006/relationships/hyperlink" Target="https://www.ccsa.org.cn/api/portalsFile/downloadOldFile?type=19&amp;oldFileUrl=ITU-R/M.2012-6/CCSA.36.458V1700.doc" TargetMode="External"/><Relationship Id="rId2213" Type="http://schemas.openxmlformats.org/officeDocument/2006/relationships/hyperlink" Target="https://members.tsdsi.in/index.php/s/ed2324f5sQap9yL" TargetMode="External"/><Relationship Id="rId2420" Type="http://schemas.openxmlformats.org/officeDocument/2006/relationships/hyperlink" Target="https://www.atis.org/3gpp-transpositions%20-%20Rel-16" TargetMode="External"/><Relationship Id="rId1022" Type="http://schemas.openxmlformats.org/officeDocument/2006/relationships/hyperlink" Target="https://www.ccsa.org.cn/api/portalsFile/downloadOldFile?type=19&amp;oldFileUrl=ITU-R/M.2012-6/CCSA.36.401V1600.doc" TargetMode="External"/><Relationship Id="rId4178" Type="http://schemas.openxmlformats.org/officeDocument/2006/relationships/hyperlink" Target="https://www.atis.org/3gpp-transpositions%20-%20Rel-16" TargetMode="External"/><Relationship Id="rId1979" Type="http://schemas.openxmlformats.org/officeDocument/2006/relationships/hyperlink" Target="http://committee.tta.or.kr/data/ttasDown.jsp?kind=ttastd&amp;pk_num=TTAT.3G-36.458V12.0.0" TargetMode="External"/><Relationship Id="rId3194" Type="http://schemas.openxmlformats.org/officeDocument/2006/relationships/hyperlink" Target="https://www.ccsa.org.cn/api/portalsFile/downloadOldFile?type=19&amp;oldFileUrl=ITU-R/M.2012-6/CCSA.37.105V1760.doc" TargetMode="External"/><Relationship Id="rId4038" Type="http://schemas.openxmlformats.org/officeDocument/2006/relationships/hyperlink" Target="http://committee.tta.or.kr/data/ttasDown.jsp?kind=ttastd&amp;pk_num=TTAT.3G-37.571-2V14.4.0" TargetMode="External"/><Relationship Id="rId4245" Type="http://schemas.openxmlformats.org/officeDocument/2006/relationships/hyperlink" Target="http://www.wimaxforum.org/files/WMF-IMT-Advanced-Spec-T28-001-R020v01.pdf" TargetMode="External"/><Relationship Id="rId1839" Type="http://schemas.openxmlformats.org/officeDocument/2006/relationships/hyperlink" Target="https://www.etsi.org/deliver/etsi_ts/136400_136499/136455/10.04.00_60/ts_136455v100400p.pdf" TargetMode="External"/><Relationship Id="rId3054" Type="http://schemas.openxmlformats.org/officeDocument/2006/relationships/hyperlink" Target="http://committee.tta.or.kr/data/ttasDown.jsp?kind=ttastd&amp;pk_num=TTAT.3G-36.171V12.1.0" TargetMode="External"/><Relationship Id="rId182" Type="http://schemas.openxmlformats.org/officeDocument/2006/relationships/hyperlink" Target="http://committee.tta.or.kr/data/ttasDown.jsp?kind=ttastd&amp;pk_num=TTAT.3G-36.213V10.13.0" TargetMode="External"/><Relationship Id="rId1906" Type="http://schemas.openxmlformats.org/officeDocument/2006/relationships/hyperlink" Target="https://members.tsdsi.in/index.php/s/kcMPCmtSHaPcZJM" TargetMode="External"/><Relationship Id="rId3261" Type="http://schemas.openxmlformats.org/officeDocument/2006/relationships/hyperlink" Target="https://members.tsdsi.in/s/dqy8kBj6zwKd7iy" TargetMode="External"/><Relationship Id="rId4105" Type="http://schemas.openxmlformats.org/officeDocument/2006/relationships/hyperlink" Target="https://www.arib.or.jp/english/html/overview/doc/T120_T23_SPECS/ARIB-STD-T120/Rel12/37/A37571-4-c60.pdf" TargetMode="External"/><Relationship Id="rId2070" Type="http://schemas.openxmlformats.org/officeDocument/2006/relationships/hyperlink" Target="http://committee.tta.or.kr/data/ttasDown.jsp?kind=ttastd&amp;pk_num=TTAT.3G-36.461V15.0.0" TargetMode="External"/><Relationship Id="rId3121" Type="http://schemas.openxmlformats.org/officeDocument/2006/relationships/hyperlink" Target="https://www.arib.or.jp/english/html/overview/doc/T120_T23_SPECS/ARIB-STD-T120/Rel16/36/A36307-g50.pdf" TargetMode="External"/><Relationship Id="rId999" Type="http://schemas.openxmlformats.org/officeDocument/2006/relationships/hyperlink" Target="https://www.etsi.org/deliver/etsi_ts/136400_136499/136401/12.03.00_60/ts_136401v120300p.pdf" TargetMode="External"/><Relationship Id="rId2887" Type="http://schemas.openxmlformats.org/officeDocument/2006/relationships/hyperlink" Target="https://members.tsdsi.in/s/Bf9TxRGkWC7e59L" TargetMode="External"/><Relationship Id="rId859" Type="http://schemas.openxmlformats.org/officeDocument/2006/relationships/hyperlink" Target="https://www.etsi.org/deliver/etsi_ts/136300_136399/136360/14.00.00_60/ts_136360v140000p.pdf" TargetMode="External"/><Relationship Id="rId1489" Type="http://schemas.openxmlformats.org/officeDocument/2006/relationships/hyperlink" Target="https://www.atis.org/3gpp-documents/Rel99-14/" TargetMode="External"/><Relationship Id="rId1696" Type="http://schemas.openxmlformats.org/officeDocument/2006/relationships/hyperlink" Target="https://members.tsdsi.in/index.php/s/5gQsCJRAyiCg2B8" TargetMode="External"/><Relationship Id="rId3938" Type="http://schemas.openxmlformats.org/officeDocument/2006/relationships/hyperlink" Target="https://www.atis.org/3gpp-transpositions%20-%20Rel-14" TargetMode="External"/><Relationship Id="rId1349" Type="http://schemas.openxmlformats.org/officeDocument/2006/relationships/hyperlink" Target="http://committee.tta.or.kr/data/ttasDown.jsp?kind=ttastd&amp;pk_num=TTAT.3G-36.421V14.0.0" TargetMode="External"/><Relationship Id="rId2747" Type="http://schemas.openxmlformats.org/officeDocument/2006/relationships/hyperlink" Target="https://www.arib.or.jp/english/html/overview/doc/T120_T23_SPECS/ARIB-STD-T120/Rel12/36/A36113-c30.pdf" TargetMode="External"/><Relationship Id="rId2954" Type="http://schemas.openxmlformats.org/officeDocument/2006/relationships/hyperlink" Target="http://committee.tta.or.kr/data/ttasDown.jsp?kind=ttastd&amp;pk_num=TTAT.3G-36.141V10.15.0" TargetMode="External"/><Relationship Id="rId719" Type="http://schemas.openxmlformats.org/officeDocument/2006/relationships/hyperlink" Target="https://www.ccsa.org.cn/api/portalsFile/downloadOldFile?type=19&amp;oldFileUrl=ITU-R/M.2012-6/CCSA.36.323V1260.doc" TargetMode="External"/><Relationship Id="rId926" Type="http://schemas.openxmlformats.org/officeDocument/2006/relationships/hyperlink" Target="https://www.atis.org/3gpp-documents/Rel99-14/" TargetMode="External"/><Relationship Id="rId1556" Type="http://schemas.openxmlformats.org/officeDocument/2006/relationships/hyperlink" Target="https://www.ccsa.org.cn/api/portalsFile/downloadOldFile?type=19&amp;oldFileUrl=ITU-R/M.2012-6/CCSA.36.440V1120.doc" TargetMode="External"/><Relationship Id="rId1763" Type="http://schemas.openxmlformats.org/officeDocument/2006/relationships/hyperlink" Target="http://committee.tta.or.kr/data/ttasDown.jsp?kind=ttastd&amp;pk_num=TTAT.3G-36.444V13.2.0" TargetMode="External"/><Relationship Id="rId1970" Type="http://schemas.openxmlformats.org/officeDocument/2006/relationships/hyperlink" Target="https://www.ccsa.org.cn/api/portalsFile/downloadOldFile?type=19&amp;oldFileUrl=ITU-R/M.2012-6/CCSA.36.458V1100.doc" TargetMode="External"/><Relationship Id="rId2607" Type="http://schemas.openxmlformats.org/officeDocument/2006/relationships/hyperlink" Target="https://www.ccsa.org.cn/api/portalsFile/downloadOldFile?type=19&amp;oldFileUrl=ITU-R/M.2012-6/CCSA.36.104V1780.doc" TargetMode="External"/><Relationship Id="rId2814" Type="http://schemas.openxmlformats.org/officeDocument/2006/relationships/hyperlink" Target="https://www.ccsa.org.cn/api/portalsFile/downloadOldFile?type=19&amp;oldFileUrl=ITU-R/M.2012-6/CCSA.36.116V1700.doc" TargetMode="External"/><Relationship Id="rId55" Type="http://schemas.openxmlformats.org/officeDocument/2006/relationships/hyperlink" Target="https://members.tsdsi.in/index.php/s/i8gxXYCj2CofBws" TargetMode="External"/><Relationship Id="rId1209" Type="http://schemas.openxmlformats.org/officeDocument/2006/relationships/hyperlink" Target="https://www.etsi.org/deliver/etsi_ts/136400_136499/136413/15.11.00_60/ts_136413v151100p.pdf" TargetMode="External"/><Relationship Id="rId1416" Type="http://schemas.openxmlformats.org/officeDocument/2006/relationships/hyperlink" Target="https://www.ttc.or.jp/st/docs/3gpp/2022/TS/TS-3GA-36.422v17.0.0.pdf" TargetMode="External"/><Relationship Id="rId1623" Type="http://schemas.openxmlformats.org/officeDocument/2006/relationships/hyperlink" Target="https://www.etsi.org/deliver/etsi_ts/136400_136499/136441/14.00.00_60/ts_136441v140000p.pdf" TargetMode="External"/><Relationship Id="rId1830" Type="http://schemas.openxmlformats.org/officeDocument/2006/relationships/hyperlink" Target="https://www.ttc.or.jp/st/docs/3gpps2020/TS/TS-3GA-36_445_Rel16v16_0_0.pdf" TargetMode="External"/><Relationship Id="rId3588" Type="http://schemas.openxmlformats.org/officeDocument/2006/relationships/hyperlink" Target="https://www.arib.or.jp/english/html/overview/doc/T120_T23_SPECS/ARIB-STD-T120/Rel17/36/A36521-1-h50.pdf" TargetMode="External"/><Relationship Id="rId3795" Type="http://schemas.openxmlformats.org/officeDocument/2006/relationships/hyperlink" Target="https://www.ccsa.org.cn/api/portalsFile/downloadOldFile?type=19&amp;oldFileUrl=ITU-R/M.2012-6/CCSA.36.523-3V1170.doc" TargetMode="External"/><Relationship Id="rId2397" Type="http://schemas.openxmlformats.org/officeDocument/2006/relationships/hyperlink" Target="https://www.ccsa.org.cn/api/portalsFile/downloadOldFile?type=19&amp;oldFileUrl=ITU-R/M.2012-6/CCSA.37.470V1620.doc" TargetMode="External"/><Relationship Id="rId3448" Type="http://schemas.openxmlformats.org/officeDocument/2006/relationships/hyperlink" Target="https://members.tsdsi.in/index.php/s/Hm8dwf2YdJqExMw" TargetMode="External"/><Relationship Id="rId3655" Type="http://schemas.openxmlformats.org/officeDocument/2006/relationships/hyperlink" Target="https://www.atis.org/3gpp-documents/Rel99-14/" TargetMode="External"/><Relationship Id="rId3862" Type="http://schemas.openxmlformats.org/officeDocument/2006/relationships/hyperlink" Target="https://www.etsi.org/deliver/etsi_ts/136500_136599/13657902/14.12.00_60/ts_13657902v141200p.pdf" TargetMode="External"/><Relationship Id="rId369" Type="http://schemas.openxmlformats.org/officeDocument/2006/relationships/hyperlink" Target="https://www.arib.or.jp/english/html/overview/doc/T120_T23_SPECS/ARIB-STD-T120/Rel10/36/A36302-a60.pdf" TargetMode="External"/><Relationship Id="rId576" Type="http://schemas.openxmlformats.org/officeDocument/2006/relationships/hyperlink" Target="https://www.etsi.org/deliver/etsi_ts/136300_136399/136314/12.00.00_60/ts_136314v120000p.pdf" TargetMode="External"/><Relationship Id="rId783" Type="http://schemas.openxmlformats.org/officeDocument/2006/relationships/hyperlink" Target="https://www.arib.or.jp/english/html/overview/doc/T120_T23_SPECS/ARIB-STD-T120/Rel15/36/A36331-fk0.pdf" TargetMode="External"/><Relationship Id="rId990" Type="http://schemas.openxmlformats.org/officeDocument/2006/relationships/hyperlink" Target="https://www.ttc.or.jp/st/docs/3gpps2012/TS/TS-3GA-36.401(Rel10)v10.4.0.pdf" TargetMode="External"/><Relationship Id="rId2257" Type="http://schemas.openxmlformats.org/officeDocument/2006/relationships/hyperlink" Target="https://www.arib.or.jp/english/html/overview/doc/T120_T23_SPECS/ARIB-STD-T120/Rel11/37/A37461-b30.pdf" TargetMode="External"/><Relationship Id="rId2464" Type="http://schemas.openxmlformats.org/officeDocument/2006/relationships/hyperlink" Target="https://members.tsdsi.in/s/RsKEMsDAPfy3xHi" TargetMode="External"/><Relationship Id="rId2671" Type="http://schemas.openxmlformats.org/officeDocument/2006/relationships/hyperlink" Target="https://www.ccsa.org.cn/api/portalsFile/downloadOldFile?type=19&amp;oldFileUrl=ITU-R/M.2012-6/CCSA.36.111V1400.doc" TargetMode="External"/><Relationship Id="rId3308" Type="http://schemas.openxmlformats.org/officeDocument/2006/relationships/hyperlink" Target="https://www.atis.org/3gpp-documents/Rel99-14/" TargetMode="External"/><Relationship Id="rId3515" Type="http://schemas.openxmlformats.org/officeDocument/2006/relationships/hyperlink" Target="http://committee.tta.or.kr/data/ttasDown.jsp?kind=ttastd&amp;pk_num=TTAT.3G-36.509V12.4.0" TargetMode="External"/><Relationship Id="rId229" Type="http://schemas.openxmlformats.org/officeDocument/2006/relationships/hyperlink" Target="https://members.tsdsi.in/index.php/s/DXN6edfSM8S87Rc" TargetMode="External"/><Relationship Id="rId436" Type="http://schemas.openxmlformats.org/officeDocument/2006/relationships/hyperlink" Target="https://www.atis.org/3gpp-documents/Rel99-14/" TargetMode="External"/><Relationship Id="rId643" Type="http://schemas.openxmlformats.org/officeDocument/2006/relationships/hyperlink" Target="https://members.tsdsi.in/s/xEHHx2KLpZAnrKa" TargetMode="External"/><Relationship Id="rId1066" Type="http://schemas.openxmlformats.org/officeDocument/2006/relationships/hyperlink" Target="https://members.tsdsi.in/index.php/s/wLNHBt3xXET4Rk3" TargetMode="External"/><Relationship Id="rId1273" Type="http://schemas.openxmlformats.org/officeDocument/2006/relationships/hyperlink" Target="https://www.atis.org/3gpp-documents/Rel99-14/" TargetMode="External"/><Relationship Id="rId1480" Type="http://schemas.openxmlformats.org/officeDocument/2006/relationships/hyperlink" Target="https://members.tsdsi.in/index.php/s/24FjXtt6Zcn4ZCa" TargetMode="External"/><Relationship Id="rId2117" Type="http://schemas.openxmlformats.org/officeDocument/2006/relationships/hyperlink" Target="https://members.tsdsi.in/index.php/s/SAB8mEdF5nfyiYg" TargetMode="External"/><Relationship Id="rId2324" Type="http://schemas.openxmlformats.org/officeDocument/2006/relationships/hyperlink" Target="https://www.atis.org/3gpp-documents/Rel99-14/" TargetMode="External"/><Relationship Id="rId3722" Type="http://schemas.openxmlformats.org/officeDocument/2006/relationships/hyperlink" Target="https://www.atis.org/3gpp-documents/Rel15/" TargetMode="External"/><Relationship Id="rId850" Type="http://schemas.openxmlformats.org/officeDocument/2006/relationships/hyperlink" Target="https://www.atis.org/3gpp-documents/Rel99-14/" TargetMode="External"/><Relationship Id="rId1133" Type="http://schemas.openxmlformats.org/officeDocument/2006/relationships/hyperlink" Target="http://committee.tta.or.kr/data/ttasDown.jsp?kind=ttastd&amp;pk_num=TTAT.3G-36.412V10.1.0" TargetMode="External"/><Relationship Id="rId2531" Type="http://schemas.openxmlformats.org/officeDocument/2006/relationships/hyperlink" Target="https://members.tsdsi.in/s/RzoYEC2a3b8gWFP" TargetMode="External"/><Relationship Id="rId503" Type="http://schemas.openxmlformats.org/officeDocument/2006/relationships/hyperlink" Target="https://www.ccsa.org.cn/api/portalsFile/downloadOldFile?type=19&amp;oldFileUrl=ITU-R/M.2012-6/CCSA.36.305V1640.doc" TargetMode="External"/><Relationship Id="rId710" Type="http://schemas.openxmlformats.org/officeDocument/2006/relationships/hyperlink" Target="http://committee.tta.or.kr/data/ttasDown.jsp?kind=ttastd&amp;pk_num=TTAT.3G-36.323V10.3.0" TargetMode="External"/><Relationship Id="rId1340" Type="http://schemas.openxmlformats.org/officeDocument/2006/relationships/hyperlink" Target="https://www.ccsa.org.cn/api/portalsFile/downloadOldFile?type=19&amp;oldFileUrl=ITU-R/M.2012-6/CCSA.36.421V1300.doc" TargetMode="External"/><Relationship Id="rId3098" Type="http://schemas.openxmlformats.org/officeDocument/2006/relationships/hyperlink" Target="https://www.atis.org/3gpp-documents/Rel99-14/" TargetMode="External"/><Relationship Id="rId1200" Type="http://schemas.openxmlformats.org/officeDocument/2006/relationships/hyperlink" Target="https://www.ttc.or.jp/st/docs/3gpps2018/TS/TS-3GA-36.413(Rel13)v13.8.0.pdf" TargetMode="External"/><Relationship Id="rId4149" Type="http://schemas.openxmlformats.org/officeDocument/2006/relationships/hyperlink" Target="https://www.ccsa.org.cn/api/portalsFile/downloadOldFile?type=19&amp;oldFileUrl=ITU-R/M.2012-6/CCSA.37.571-5V1110.doc" TargetMode="External"/><Relationship Id="rId3165" Type="http://schemas.openxmlformats.org/officeDocument/2006/relationships/hyperlink" Target="https://www.etsi.org/deliver/etsi_ts/137100_137199/137104/16.15.00_60/ts_137104v161500p.pdf" TargetMode="External"/><Relationship Id="rId3372" Type="http://schemas.openxmlformats.org/officeDocument/2006/relationships/hyperlink" Target="http://committee.tta.or.kr/data/ttasDown.jsp?kind=ttastd&amp;pk_num=TTAT.3G-37.145-2V16.12.0" TargetMode="External"/><Relationship Id="rId4009" Type="http://schemas.openxmlformats.org/officeDocument/2006/relationships/hyperlink" Target="https://www.arib.or.jp/english/html/overview/doc/T120_T23_SPECS/ARIB-STD-T120/Rel10/37/A37571-2-aa0.pdf" TargetMode="External"/><Relationship Id="rId4216" Type="http://schemas.openxmlformats.org/officeDocument/2006/relationships/hyperlink" Target="http://www.tta.or.kr/data/ttasDown.jsp?where=14688&amp;pk_num=TTAE.IE-802.16h" TargetMode="External"/><Relationship Id="rId293" Type="http://schemas.openxmlformats.org/officeDocument/2006/relationships/hyperlink" Target="https://www.ccsa.org.cn/api/portalsFile/downloadOldFile?type=19&amp;oldFileUrl=ITU-R/M.2012-6/CCSA.36.216V1300.doc" TargetMode="External"/><Relationship Id="rId2181" Type="http://schemas.openxmlformats.org/officeDocument/2006/relationships/hyperlink" Target="https://www.ccsa.org.cn/api/portalsFile/downloadOldFile?type=19&amp;oldFileUrl=ITU-R/M.2012-6/CCSA.36.465V1430.doc" TargetMode="External"/><Relationship Id="rId3025" Type="http://schemas.openxmlformats.org/officeDocument/2006/relationships/hyperlink" Target="https://members.tsdsi.in/index.php/s/nJPkftY6cffFEcQ" TargetMode="External"/><Relationship Id="rId3232" Type="http://schemas.openxmlformats.org/officeDocument/2006/relationships/hyperlink" Target="http://committee.tta.or.kr/data/ttasDown.jsp?kind=ttastd&amp;pk_num=TTAT.3G-37.113V16.2.0" TargetMode="External"/><Relationship Id="rId153" Type="http://schemas.openxmlformats.org/officeDocument/2006/relationships/hyperlink" Target="https://www.arib.or.jp/english/html/overview/doc/T120_T23_SPECS/ARIB-STD-T120/Rel14/36/A36212-eg0.pdf" TargetMode="External"/><Relationship Id="rId360" Type="http://schemas.openxmlformats.org/officeDocument/2006/relationships/hyperlink" Target="https://www.etsi.org/deliver/etsi_ts/136300_136399/136300/16.09.00_60/ts_136300v160900p.pdf" TargetMode="External"/><Relationship Id="rId2041" Type="http://schemas.openxmlformats.org/officeDocument/2006/relationships/hyperlink" Target="https://www.atis.org/3gpp-documents/Rel16/" TargetMode="External"/><Relationship Id="rId220" Type="http://schemas.openxmlformats.org/officeDocument/2006/relationships/hyperlink" Target="https://www.atis.org/3gpp-transpositions%20-%20Rel-17" TargetMode="External"/><Relationship Id="rId2998" Type="http://schemas.openxmlformats.org/officeDocument/2006/relationships/hyperlink" Target="https://www.ccsa.org.cn/api/portalsFile/downloadOldFile?type=19&amp;oldFileUrl=ITU-R/M.2012-6/CCSA.36.143V1070.doc" TargetMode="External"/><Relationship Id="rId2858" Type="http://schemas.openxmlformats.org/officeDocument/2006/relationships/hyperlink" Target="http://committee.tta.or.kr/data/ttasDown.jsp?kind=ttastd&amp;pk_num=TTAT.3G-36.124V10.4.0" TargetMode="External"/><Relationship Id="rId3909" Type="http://schemas.openxmlformats.org/officeDocument/2006/relationships/hyperlink" Target="https://www.ccsa.org.cn/api/portalsFile/downloadOldFile?type=19&amp;oldFileUrl=ITU-R/M.2012-6/CCSA.36.579-5V1510.doc" TargetMode="External"/><Relationship Id="rId4073" Type="http://schemas.openxmlformats.org/officeDocument/2006/relationships/hyperlink" Target="https://members.tsdsi.in/index.php/s/JPFYBWgra7wKpYM" TargetMode="External"/><Relationship Id="rId99" Type="http://schemas.openxmlformats.org/officeDocument/2006/relationships/hyperlink" Target="https://www.arib.or.jp/english/html/overview/doc/T120_T23_SPECS/ARIB-STD-T120/Rel13/36/A36211-dd0.pdf" TargetMode="External"/><Relationship Id="rId1667" Type="http://schemas.openxmlformats.org/officeDocument/2006/relationships/hyperlink" Target="http://committee.tta.or.kr/data/ttasDown.jsp?kind=ttastd&amp;pk_num=TTAT.3G-36.442V13.0.0" TargetMode="External"/><Relationship Id="rId1874" Type="http://schemas.openxmlformats.org/officeDocument/2006/relationships/hyperlink" Target="https://www.ccsa.org.cn/api/portalsFile/downloadOldFile?type=19&amp;oldFileUrl=ITU-R/M.2012-6/CCSA.36.455V1610.doc" TargetMode="External"/><Relationship Id="rId2718" Type="http://schemas.openxmlformats.org/officeDocument/2006/relationships/hyperlink" Target="https://www.atis.org/3gpp-documents/Rel15/" TargetMode="External"/><Relationship Id="rId2925" Type="http://schemas.openxmlformats.org/officeDocument/2006/relationships/hyperlink" Target="https://www.arib.or.jp/english/html/overview/doc/T120_T23_SPECS/ARIB-STD-T120/Rel14/36/A36133-en0.pdf" TargetMode="External"/><Relationship Id="rId1527" Type="http://schemas.openxmlformats.org/officeDocument/2006/relationships/hyperlink" Target="https://www.etsi.org/deliver/etsi_ts/136400_136499/136425/14.02.00_60/ts_136425v140200p.pdf" TargetMode="External"/><Relationship Id="rId1734" Type="http://schemas.openxmlformats.org/officeDocument/2006/relationships/hyperlink" Target="https://www.ttc.or.jp/st/docs/3gpp/2021/TS/TS-3GA-36.443v16.1.0.pdf" TargetMode="External"/><Relationship Id="rId1941" Type="http://schemas.openxmlformats.org/officeDocument/2006/relationships/hyperlink" Target="https://www.etsi.org/deliver/etsi_ts/136400_136499/136457/13.00.00_60/ts_136457v130000p.pdf" TargetMode="External"/><Relationship Id="rId4140" Type="http://schemas.openxmlformats.org/officeDocument/2006/relationships/hyperlink" Target="http://committee.tta.or.kr/data/ttasDown.jsp?kind=ttastd&amp;pk_num=TTAT.3G-37.571-4V17.0.0" TargetMode="External"/><Relationship Id="rId26" Type="http://schemas.openxmlformats.org/officeDocument/2006/relationships/image" Target="media/image12.png"/><Relationship Id="rId3699" Type="http://schemas.openxmlformats.org/officeDocument/2006/relationships/hyperlink" Target="https://www.ccsa.org.cn/api/portalsFile/downloadOldFile?type=19&amp;oldFileUrl=ITU-R/M.2012-6/CCSA.36.523-1V1170.doc" TargetMode="External"/><Relationship Id="rId4000" Type="http://schemas.openxmlformats.org/officeDocument/2006/relationships/hyperlink" Target="https://www.etsi.org/deliver/etsi_ts/137500_137599/13757101/15.06.00_60/ts_13757101v150600p.pdf" TargetMode="External"/><Relationship Id="rId1801" Type="http://schemas.openxmlformats.org/officeDocument/2006/relationships/hyperlink" Target="https://www.atis.org/3gpp-documents/Rel99-14/" TargetMode="External"/><Relationship Id="rId3559" Type="http://schemas.openxmlformats.org/officeDocument/2006/relationships/hyperlink" Target="https://www.atis.org/3gpp-documents/Rel99-14/" TargetMode="External"/><Relationship Id="rId687" Type="http://schemas.openxmlformats.org/officeDocument/2006/relationships/hyperlink" Target="https://www.arib.or.jp/english/html/overview/doc/T120_T23_SPECS/ARIB-STD-T120/Rel15/36/A36322-f40.pdf" TargetMode="External"/><Relationship Id="rId2368" Type="http://schemas.openxmlformats.org/officeDocument/2006/relationships/hyperlink" Target="https://www.etsi.org/deliver/etsi_ts/137400_137499/137466/13.03.00_60/ts_137466v130300p.pdf" TargetMode="External"/><Relationship Id="rId3766" Type="http://schemas.openxmlformats.org/officeDocument/2006/relationships/hyperlink" Target="https://www.etsi.org/deliver/etsi_ts/136500_136599/13652302/14.05.00_60/ts_13652302v140500p.pdf" TargetMode="External"/><Relationship Id="rId3973" Type="http://schemas.openxmlformats.org/officeDocument/2006/relationships/hyperlink" Target="https://www.arib.or.jp/english/html/overview/doc/T120_T23_SPECS/ARIB-STD-T120/Rel11/37/A37571-1-b30.pdf" TargetMode="External"/><Relationship Id="rId894" Type="http://schemas.openxmlformats.org/officeDocument/2006/relationships/hyperlink" Target="https://www.etsi.org/deliver/etsi_ts/136300_136399/136361/14.01.00_60/ts_136361v140100p.pdf" TargetMode="External"/><Relationship Id="rId1177" Type="http://schemas.openxmlformats.org/officeDocument/2006/relationships/hyperlink" Target="https://www.atis.org/3gpp-documents/Rel99-14/" TargetMode="External"/><Relationship Id="rId2575" Type="http://schemas.openxmlformats.org/officeDocument/2006/relationships/hyperlink" Target="https://www.arib.or.jp/english/html/overview/doc/T120_T23_SPECS/ARIB-STD-T120/Rel12/36/A36104-ce0.pdf" TargetMode="External"/><Relationship Id="rId2782" Type="http://schemas.openxmlformats.org/officeDocument/2006/relationships/hyperlink" Target="http://committee.tta.or.kr/data/ttasDown.jsp?kind=ttastd&amp;pk_num=TTAT.3G-36.113V17.0.0" TargetMode="External"/><Relationship Id="rId3419" Type="http://schemas.openxmlformats.org/officeDocument/2006/relationships/hyperlink" Target="http://www.tta.or.kr/data/ttasDown.jsp?where=14688&amp;pk_num=TTAT.3G-37.320V11.4.0" TargetMode="External"/><Relationship Id="rId3626" Type="http://schemas.openxmlformats.org/officeDocument/2006/relationships/hyperlink" Target="https://www.ccsa.org.cn/api/portalsFile/downloadOldFile?type=19&amp;oldFileUrl=ITU-R/M.2012-6/CCSA.36.521-2V1560.doc" TargetMode="External"/><Relationship Id="rId3833" Type="http://schemas.openxmlformats.org/officeDocument/2006/relationships/hyperlink" Target="https://members.tsdsi.in/s/7bXd26e6zZAPcAB" TargetMode="External"/><Relationship Id="rId547" Type="http://schemas.openxmlformats.org/officeDocument/2006/relationships/hyperlink" Target="https://members.tsdsi.in/s/6A2BsydY9YJL6Ta" TargetMode="External"/><Relationship Id="rId754" Type="http://schemas.openxmlformats.org/officeDocument/2006/relationships/hyperlink" Target="https://www.atis.org/3gpp-documents/Rel99-14/" TargetMode="External"/><Relationship Id="rId961" Type="http://schemas.openxmlformats.org/officeDocument/2006/relationships/hyperlink" Target="https://www.arib.or.jp/english/html/overview/doc/T120_T23_SPECS/ARIB-STD-T120/Rel17/37/A37320-h20.pdf" TargetMode="External"/><Relationship Id="rId1384" Type="http://schemas.openxmlformats.org/officeDocument/2006/relationships/hyperlink" Target="https://members.tsdsi.in/index.php/s/rscoj6P4LDN9CWk" TargetMode="External"/><Relationship Id="rId1591" Type="http://schemas.openxmlformats.org/officeDocument/2006/relationships/hyperlink" Target="https://www.atis.org/3gpp-transpositions%20-%20Rel-17" TargetMode="External"/><Relationship Id="rId2228" Type="http://schemas.openxmlformats.org/officeDocument/2006/relationships/hyperlink" Target="https://www.atis.org/3gpp-documents/Rel99-14/" TargetMode="External"/><Relationship Id="rId2435" Type="http://schemas.openxmlformats.org/officeDocument/2006/relationships/hyperlink" Target="https://members.tsdsi.in/index.php/s/zi7XfEtayYzXDxa" TargetMode="External"/><Relationship Id="rId2642" Type="http://schemas.openxmlformats.org/officeDocument/2006/relationships/hyperlink" Target="https://www.ccsa.org.cn/api/portalsFile/downloadOldFile?type=19&amp;oldFileUrl=ITU-R/M.2012-6/CCSA.36.106V1600.doc" TargetMode="External"/><Relationship Id="rId3900" Type="http://schemas.openxmlformats.org/officeDocument/2006/relationships/hyperlink" Target="http://committee.tta.or.kr/data/ttasDown.jsp?kind=ttastd&amp;pk_num=TTAT.3G-36.579-5V13.8.0" TargetMode="External"/><Relationship Id="rId90" Type="http://schemas.openxmlformats.org/officeDocument/2006/relationships/hyperlink" Target="https://www.etsi.org/deliver/etsi_ts/136200_136299/136211/11.07.00_60/ts_136211v110700p.pdf" TargetMode="External"/><Relationship Id="rId407" Type="http://schemas.openxmlformats.org/officeDocument/2006/relationships/hyperlink" Target="https://www.ccsa.org.cn/api/portalsFile/downloadOldFile?type=19&amp;oldFileUrl=ITU-R/M.2012-6/CCSA.36.302V1610.doc" TargetMode="External"/><Relationship Id="rId614" Type="http://schemas.openxmlformats.org/officeDocument/2006/relationships/hyperlink" Target="http://committee.tta.or.kr/data/ttasDown.jsp?kind=ttastd&amp;pk_num=TTAT.3G-36.321V10.10.0" TargetMode="External"/><Relationship Id="rId821" Type="http://schemas.openxmlformats.org/officeDocument/2006/relationships/hyperlink" Target="https://www.ccsa.org.cn/api/portalsFile/downloadOldFile?type=19&amp;oldFileUrl=ITU-R/M.2012-6/CCSA.36.355V1330.doc" TargetMode="External"/><Relationship Id="rId1037" Type="http://schemas.openxmlformats.org/officeDocument/2006/relationships/hyperlink" Target="http://committee.tta.or.kr/data/ttasDown.jsp?kind=ttastd&amp;pk_num=TTAT.3G-36.410V10.3.0" TargetMode="External"/><Relationship Id="rId1244" Type="http://schemas.openxmlformats.org/officeDocument/2006/relationships/hyperlink" Target="https://www.ccsa.org.cn/api/portalsFile/downloadOldFile?type=19&amp;oldFileUrl=ITU-R/M.2012-6/CCSA.36.414V1300.doc" TargetMode="External"/><Relationship Id="rId1451" Type="http://schemas.openxmlformats.org/officeDocument/2006/relationships/hyperlink" Target="http://committee.tta.or.kr/data/ttasDown.jsp?kind=ttastd&amp;pk_num=TTAT.3G-36.423V15.13.0" TargetMode="External"/><Relationship Id="rId2502" Type="http://schemas.openxmlformats.org/officeDocument/2006/relationships/hyperlink" Target="http://committee.tta.or.kr/data/ttasDown.jsp?kind=ttastd&amp;pk_num=TTAT.3G-25.446V15.0.0" TargetMode="External"/><Relationship Id="rId1104" Type="http://schemas.openxmlformats.org/officeDocument/2006/relationships/hyperlink" Target="https://www.ttc.or.jp/st/docs/3gpps2017/TS/TS-3GA-36.411(Rel13)v13.0.0.pdf" TargetMode="External"/><Relationship Id="rId1311" Type="http://schemas.openxmlformats.org/officeDocument/2006/relationships/hyperlink" Target="https://www.etsi.org/deliver/etsi_ts/136400_136499/136420/16.00.00_60/ts_136420v160000p.pdf" TargetMode="External"/><Relationship Id="rId3069" Type="http://schemas.openxmlformats.org/officeDocument/2006/relationships/hyperlink" Target="https://www.ccsa.org.cn/api/portalsFile/downloadOldFile?type=19&amp;oldFileUrl=ITU-R/M.2012-6/CCSA.36.171V1520.doc" TargetMode="External"/><Relationship Id="rId3276" Type="http://schemas.openxmlformats.org/officeDocument/2006/relationships/hyperlink" Target="https://members.tsdsi.in/s/oE7XiotRxTSdRXX" TargetMode="External"/><Relationship Id="rId3483" Type="http://schemas.openxmlformats.org/officeDocument/2006/relationships/hyperlink" Target="https://www.etsi.org/deliver/etsi_ts/136500_136599/136508/15.06.00_60/ts_136508v150600p.pdf" TargetMode="External"/><Relationship Id="rId3690" Type="http://schemas.openxmlformats.org/officeDocument/2006/relationships/hyperlink" Target="http://committee.tta.or.kr/data/ttasDown.jsp?kind=ttastd&amp;pk_num=TTAT.3G-36.521-3V17.1.0" TargetMode="External"/><Relationship Id="rId197" Type="http://schemas.openxmlformats.org/officeDocument/2006/relationships/hyperlink" Target="https://www.ccsa.org.cn/api/portalsFile/downloadOldFile?type=19&amp;oldFileUrl=ITU-R/M.2012-6/CCSA.36.213V13160.rar" TargetMode="External"/><Relationship Id="rId2085" Type="http://schemas.openxmlformats.org/officeDocument/2006/relationships/hyperlink" Target="https://www.ccsa.org.cn/api/portalsFile/downloadOldFile?type=19&amp;oldFileUrl=ITU-R/M.2012-6/CCSA.36.462V1300.doc" TargetMode="External"/><Relationship Id="rId2292" Type="http://schemas.openxmlformats.org/officeDocument/2006/relationships/hyperlink" Target="http://committee.tta.or.kr/data/ttasDown.jsp?kind=ttastd&amp;pk_num=TTAT.3G-37.461V16.1.0" TargetMode="External"/><Relationship Id="rId3136" Type="http://schemas.openxmlformats.org/officeDocument/2006/relationships/hyperlink" Target="https://members.tsdsi.in/s/FsNFkqx9GxaieN9" TargetMode="External"/><Relationship Id="rId3343" Type="http://schemas.openxmlformats.org/officeDocument/2006/relationships/hyperlink" Target="https://www.atis.org/3gpp-transpositions%20-%20Rel-16" TargetMode="External"/><Relationship Id="rId264" Type="http://schemas.openxmlformats.org/officeDocument/2006/relationships/hyperlink" Target="https://www.etsi.org/deliver/etsi_ts/136200_136299/136214/16.02.00_60/ts_136214v160200p.pdf" TargetMode="External"/><Relationship Id="rId471" Type="http://schemas.openxmlformats.org/officeDocument/2006/relationships/hyperlink" Target="https://www.arib.or.jp/english/html/overview/doc/T120_T23_SPECS/ARIB-STD-T120/Rel11/36/A36305-b30.pdf" TargetMode="External"/><Relationship Id="rId2152" Type="http://schemas.openxmlformats.org/officeDocument/2006/relationships/hyperlink" Target="https://www.etsi.org/deliver/etsi_ts/136400_136499/136464/14.02.00_60/ts_136464v140200p.pdf" TargetMode="External"/><Relationship Id="rId3550" Type="http://schemas.openxmlformats.org/officeDocument/2006/relationships/hyperlink" Target="https://members.tsdsi.in/index.php/s/J3XNAm9kaTGNen9" TargetMode="External"/><Relationship Id="rId124" Type="http://schemas.openxmlformats.org/officeDocument/2006/relationships/hyperlink" Target="https://www.atis.org/3gpp-transpositions%20-%20Rel-17" TargetMode="External"/><Relationship Id="rId3203" Type="http://schemas.openxmlformats.org/officeDocument/2006/relationships/hyperlink" Target="https://www.atis.org/3gpp-documents/Rel99-14/" TargetMode="External"/><Relationship Id="rId3410" Type="http://schemas.openxmlformats.org/officeDocument/2006/relationships/hyperlink" Target="http://www.ccsa.org.cn:9001/portalsFile/downloadOldFile?type=17&amp;oldFileUrl=M.2012.5/CCSA%20TS%2037.320%20V10.4.0.doc" TargetMode="External"/><Relationship Id="rId331" Type="http://schemas.openxmlformats.org/officeDocument/2006/relationships/hyperlink" Target="https://members.tsdsi.in/index.php/s/HCGqWySTCaQFj4y" TargetMode="External"/><Relationship Id="rId2012" Type="http://schemas.openxmlformats.org/officeDocument/2006/relationships/hyperlink" Target="https://www.ccsa.org.cn/api/portalsFile/downloadOldFile?type=19&amp;oldFileUrl=ITU-R/M.2012-6/CCSA.36.459V1130.doc" TargetMode="External"/><Relationship Id="rId2969" Type="http://schemas.openxmlformats.org/officeDocument/2006/relationships/hyperlink" Target="https://www.ccsa.org.cn/api/portalsFile/downloadOldFile?type=19&amp;oldFileUrl=ITU-R/M.2012-6/CCSA.36.141V13160.doc" TargetMode="External"/><Relationship Id="rId1778" Type="http://schemas.openxmlformats.org/officeDocument/2006/relationships/hyperlink" Target="https://www.ccsa.org.cn/api/portalsFile/downloadOldFile?type=19&amp;oldFileUrl=ITU-R/M.2012-6/CCSA.36.444V1600.doc" TargetMode="External"/><Relationship Id="rId1985" Type="http://schemas.openxmlformats.org/officeDocument/2006/relationships/hyperlink" Target="http://committee.tta.or.kr/data/ttasDown.jsp?kind=ttastd&amp;pk_num=TTAT.3G-36.458V13.0.0" TargetMode="External"/><Relationship Id="rId2829" Type="http://schemas.openxmlformats.org/officeDocument/2006/relationships/hyperlink" Target="https://www.ccsa.org.cn/api/portalsFile/downloadOldFile?type=19&amp;oldFileUrl=ITU-R/M.2012-6/CCSA.36.117V1301.doc" TargetMode="External"/><Relationship Id="rId4184" Type="http://schemas.openxmlformats.org/officeDocument/2006/relationships/header" Target="header8.xml"/><Relationship Id="rId1638" Type="http://schemas.openxmlformats.org/officeDocument/2006/relationships/hyperlink" Target="https://www.ttc.or.jp/st/docs/3gpps2020/TS/TS-3GA-36_441_Rel16v16_0_0.pdf" TargetMode="External"/><Relationship Id="rId4044" Type="http://schemas.openxmlformats.org/officeDocument/2006/relationships/hyperlink" Target="http://committee.tta.or.kr/data/ttasDown.jsp?kind=ttastd&amp;pk_num=TTAT.3G-37.571-2V15.6.0" TargetMode="External"/><Relationship Id="rId4251" Type="http://schemas.openxmlformats.org/officeDocument/2006/relationships/hyperlink" Target="http://www.wimaxforum.org/files/WMF-IMT-Advanced-Spec-T28-001-R020v01.pdf" TargetMode="External"/><Relationship Id="rId1845" Type="http://schemas.openxmlformats.org/officeDocument/2006/relationships/hyperlink" Target="https://www.etsi.org/deliver/etsi_ts/136400_136499/136455/11.03.00_60/ts_136455v110300p.pdf" TargetMode="External"/><Relationship Id="rId3060" Type="http://schemas.openxmlformats.org/officeDocument/2006/relationships/hyperlink" Target="http://committee.tta.or.kr/data/ttasDown.jsp?kind=ttastd&amp;pk_num=TTAT.3G-36.171V13.1.0" TargetMode="External"/><Relationship Id="rId4111" Type="http://schemas.openxmlformats.org/officeDocument/2006/relationships/hyperlink" Target="https://www.arib.or.jp/english/html/overview/doc/T120_T23_SPECS/ARIB-STD-T120/Rel13/37/A37571-4-d50.pdf" TargetMode="External"/><Relationship Id="rId1705" Type="http://schemas.openxmlformats.org/officeDocument/2006/relationships/hyperlink" Target="https://www.atis.org/3gpp-documents/Rel99-14/" TargetMode="External"/><Relationship Id="rId1912" Type="http://schemas.openxmlformats.org/officeDocument/2006/relationships/hyperlink" Target="https://members.tsdsi.in/index.php/s/o3sdASpA7tyGaSp" TargetMode="External"/><Relationship Id="rId3877" Type="http://schemas.openxmlformats.org/officeDocument/2006/relationships/hyperlink" Target="https://www.arib.or.jp/english/html/overview/doc/T120_T23_SPECS/ARIB-STD-T120/Rel13/36/A36579-4-d20.pdf" TargetMode="External"/><Relationship Id="rId798" Type="http://schemas.openxmlformats.org/officeDocument/2006/relationships/hyperlink" Target="https://www.etsi.org/deliver/etsi_ts/136300_136399/136331/17.03.00_60/ts_136331v170300p.pdf" TargetMode="External"/><Relationship Id="rId2479" Type="http://schemas.openxmlformats.org/officeDocument/2006/relationships/hyperlink" Target="https://www.arib.or.jp/english/html/overview/doc/T120_T23_SPECS/ARIB-STD-T120/Rel12/25/A25446-c20.pdf" TargetMode="External"/><Relationship Id="rId2686" Type="http://schemas.openxmlformats.org/officeDocument/2006/relationships/hyperlink" Target="http://committee.tta.or.kr/data/ttasDown.jsp?kind=ttastd&amp;pk_num=TTAT.3G-36.111V16.0.0" TargetMode="External"/><Relationship Id="rId2893" Type="http://schemas.openxmlformats.org/officeDocument/2006/relationships/hyperlink" Target="https://members.tsdsi.in/s/3cs8M58gQtDCkZa" TargetMode="External"/><Relationship Id="rId3737" Type="http://schemas.openxmlformats.org/officeDocument/2006/relationships/hyperlink" Target="https://members.tsdsi.in/s/j2fZ3f8kF64qwdR" TargetMode="External"/><Relationship Id="rId3944" Type="http://schemas.openxmlformats.org/officeDocument/2006/relationships/hyperlink" Target="https://www.atis.org/3gpp-transpositions%20-%20Rel-15" TargetMode="External"/><Relationship Id="rId658" Type="http://schemas.openxmlformats.org/officeDocument/2006/relationships/hyperlink" Target="https://www.atis.org/3gpp-documents/Rel99-14/" TargetMode="External"/><Relationship Id="rId865" Type="http://schemas.openxmlformats.org/officeDocument/2006/relationships/hyperlink" Target="https://www.ccsa.org.cn/api/portalsFile/downloadOldFile?type=19&amp;oldFileUrl=ITU-R/M.2012-6/CCSA.36.360V1500.doc" TargetMode="External"/><Relationship Id="rId1288" Type="http://schemas.openxmlformats.org/officeDocument/2006/relationships/hyperlink" Target="https://members.tsdsi.in/index.php/s/ckko6be79jfmkMY" TargetMode="External"/><Relationship Id="rId1495" Type="http://schemas.openxmlformats.org/officeDocument/2006/relationships/hyperlink" Target="https://www.atis.org/3gpp-documents/Rel15/" TargetMode="External"/><Relationship Id="rId2339" Type="http://schemas.openxmlformats.org/officeDocument/2006/relationships/hyperlink" Target="https://members.tsdsi.in/index.php/s/oCmRJwDcXTn8c4b" TargetMode="External"/><Relationship Id="rId2546" Type="http://schemas.openxmlformats.org/officeDocument/2006/relationships/hyperlink" Target="https://www.atis.org/3gpp-transpositions%20-%20Rel-15" TargetMode="External"/><Relationship Id="rId2753" Type="http://schemas.openxmlformats.org/officeDocument/2006/relationships/hyperlink" Target="https://www.arib.or.jp/english/html/overview/doc/T120_T23_SPECS/ARIB-STD-T120/Rel13/36/A36113-d30.pdf" TargetMode="External"/><Relationship Id="rId2960" Type="http://schemas.openxmlformats.org/officeDocument/2006/relationships/hyperlink" Target="http://committee.tta.or.kr/data/ttasDown.jsp?kind=ttastd&amp;pk_num=TTAT.3G-36.141V11.18.0" TargetMode="External"/><Relationship Id="rId3804" Type="http://schemas.openxmlformats.org/officeDocument/2006/relationships/hyperlink" Target="http://committee.tta.or.kr/data/ttasDown.jsp?kind=ttastd&amp;pk_num=TTAT.3G-36.523-3V12.8.0" TargetMode="External"/><Relationship Id="rId518" Type="http://schemas.openxmlformats.org/officeDocument/2006/relationships/hyperlink" Target="http://committee.tta.or.kr/data/ttasDown.jsp?kind=ttastd&amp;pk_num=TTAT.3G-36.306V10.15.0" TargetMode="External"/><Relationship Id="rId725" Type="http://schemas.openxmlformats.org/officeDocument/2006/relationships/hyperlink" Target="https://www.ccsa.org.cn/api/portalsFile/downloadOldFile?type=19&amp;oldFileUrl=ITU-R/M.2012-6/CCSA.36.323V1360.doc" TargetMode="External"/><Relationship Id="rId932" Type="http://schemas.openxmlformats.org/officeDocument/2006/relationships/hyperlink" Target="https://www.atis.org/3gpp-documents/Rel99-14/" TargetMode="External"/><Relationship Id="rId1148" Type="http://schemas.openxmlformats.org/officeDocument/2006/relationships/hyperlink" Target="https://www.ccsa.org.cn/api/portalsFile/downloadOldFile?type=19&amp;oldFileUrl=ITU-R/M.2012-6/CCSA.36.412V1300.doc" TargetMode="External"/><Relationship Id="rId1355" Type="http://schemas.openxmlformats.org/officeDocument/2006/relationships/hyperlink" Target="http://committee.tta.or.kr/data/ttasDown.jsp?kind=ttastd&amp;pk_num=TTAT.3G-36.421V15.0.0" TargetMode="External"/><Relationship Id="rId1562" Type="http://schemas.openxmlformats.org/officeDocument/2006/relationships/hyperlink" Target="https://www.ccsa.org.cn/api/portalsFile/downloadOldFile?type=19&amp;oldFileUrl=ITU-R/M.2012-6/CCSA.36.440V1200.doc" TargetMode="External"/><Relationship Id="rId2406" Type="http://schemas.openxmlformats.org/officeDocument/2006/relationships/hyperlink" Target="http://committee.tta.or.kr/data/ttasDown.jsp?kind=ttastd&amp;pk_num=TTAT.3G-37.470V17.0.0" TargetMode="External"/><Relationship Id="rId2613" Type="http://schemas.openxmlformats.org/officeDocument/2006/relationships/hyperlink" Target="https://www.etsi.org/deliver/etsi_ts/136100_136199/136106/10.07.00_60/ts_136106v100700p.pdf" TargetMode="External"/><Relationship Id="rId1008" Type="http://schemas.openxmlformats.org/officeDocument/2006/relationships/hyperlink" Target="https://www.ttc.or.jp/st/docs/3gpps2017/TS/TS-3GA-36.401(Rel13)v13.2.0.pdf" TargetMode="External"/><Relationship Id="rId1215" Type="http://schemas.openxmlformats.org/officeDocument/2006/relationships/hyperlink" Target="https://www.etsi.org/deliver/etsi_ts/136400_136499/136413/16.11.00_60/ts_136413v161100p.pdf" TargetMode="External"/><Relationship Id="rId1422" Type="http://schemas.openxmlformats.org/officeDocument/2006/relationships/hyperlink" Target="https://www.ttc.or.jp/st/docs/3gpps2013/TS/TS-3GA-36.423(Rel10)v10.7.0.pdf" TargetMode="External"/><Relationship Id="rId2820" Type="http://schemas.openxmlformats.org/officeDocument/2006/relationships/hyperlink" Target="https://www.etsi.org/deliver/etsi_ts/136100_136199/136117/11.04.00_60/ts_136117v110400p.pdf" TargetMode="External"/><Relationship Id="rId61" Type="http://schemas.openxmlformats.org/officeDocument/2006/relationships/hyperlink" Target="https://members.tsdsi.in/index.php/s/wSg6cD9KwZSbZn6" TargetMode="External"/><Relationship Id="rId3387" Type="http://schemas.openxmlformats.org/officeDocument/2006/relationships/hyperlink" Target="https://www.etsi.org/deliver/etsi_ts/137100_137199/137171/14.07.00_60/ts_137171v140700p.pdf" TargetMode="External"/><Relationship Id="rId2196" Type="http://schemas.openxmlformats.org/officeDocument/2006/relationships/hyperlink" Target="http://committee.tta.or.kr/data/ttasDown.jsp?kind=ttastd&amp;pk_num=TTAT.3G-36.465V16.0.0" TargetMode="External"/><Relationship Id="rId3594" Type="http://schemas.openxmlformats.org/officeDocument/2006/relationships/hyperlink" Target="https://www.arib.or.jp/english/html/overview/doc/T120_T23_SPECS/ARIB-STD-T120/Rel10/36/A36521-2-a60.pdf" TargetMode="External"/><Relationship Id="rId168" Type="http://schemas.openxmlformats.org/officeDocument/2006/relationships/hyperlink" Target="https://www.etsi.org/deliver/etsi_ts/136200_136299/136212/16.07.00_60/ts_136212v160700p.pdf" TargetMode="External"/><Relationship Id="rId3247" Type="http://schemas.openxmlformats.org/officeDocument/2006/relationships/hyperlink" Target="http://committee.tta.or.kr/data/ttasDown.jsp?kind=ttastd&amp;pk_num=TTAT.3G-37.114V14.1.0" TargetMode="External"/><Relationship Id="rId3454" Type="http://schemas.openxmlformats.org/officeDocument/2006/relationships/hyperlink" Target="https://members.tsdsi.in/index.php/s/ACeSX8Hngd3H7Ay" TargetMode="External"/><Relationship Id="rId3661" Type="http://schemas.openxmlformats.org/officeDocument/2006/relationships/hyperlink" Target="https://www.arib.or.jp/english/html/overview/doc/T120_T23_SPECS/ARIB-STD-T120/Rel13/36/A36521-3-d20.pdf" TargetMode="External"/><Relationship Id="rId375" Type="http://schemas.openxmlformats.org/officeDocument/2006/relationships/hyperlink" Target="https://www.arib.or.jp/english/html/overview/doc/T120_T23_SPECS/ARIB-STD-T120/Rel11/36/A36302-b50.pdf" TargetMode="External"/><Relationship Id="rId582" Type="http://schemas.openxmlformats.org/officeDocument/2006/relationships/hyperlink" Target="https://www.etsi.org/deliver/etsi_ts/136300_136399/136314/13.01.00_60/ts_136314v130100p.pdf" TargetMode="External"/><Relationship Id="rId2056" Type="http://schemas.openxmlformats.org/officeDocument/2006/relationships/hyperlink" Target="https://www.etsi.org/deliver/etsi_ts/136400_136499/136461/13.00.00_60/ts_136461v130000p.pdf" TargetMode="External"/><Relationship Id="rId2263" Type="http://schemas.openxmlformats.org/officeDocument/2006/relationships/hyperlink" Target="https://www.arib.or.jp/english/html/overview/doc/T120_T23_SPECS/ARIB-STD-T120/Rel12/37/A37461-c20.pdf" TargetMode="External"/><Relationship Id="rId2470" Type="http://schemas.openxmlformats.org/officeDocument/2006/relationships/hyperlink" Target="https://www.etsi.org/deliver/etsi_ts/125400_125499/125446/10.02.00_60/ts_125446v100200p.pdf" TargetMode="External"/><Relationship Id="rId3107" Type="http://schemas.openxmlformats.org/officeDocument/2006/relationships/hyperlink" Target="https://members.tsdsi.in/s/ZDoZTEPTfzLEJjo" TargetMode="External"/><Relationship Id="rId3314" Type="http://schemas.openxmlformats.org/officeDocument/2006/relationships/hyperlink" Target="https://www.ccsa.org.cn/api/portalsFile/downloadOldFile?type=19&amp;oldFileUrl=ITU-R/M.2012-6/CCSA.37.144V1500.doc" TargetMode="External"/><Relationship Id="rId3521" Type="http://schemas.openxmlformats.org/officeDocument/2006/relationships/hyperlink" Target="http://committee.tta.or.kr/data/ttasDown.jsp?kind=ttastd&amp;pk_num=TTAT.3G-36.509V13.8.0" TargetMode="External"/><Relationship Id="rId235" Type="http://schemas.openxmlformats.org/officeDocument/2006/relationships/hyperlink" Target="https://members.tsdsi.in/index.php/s/4rZPNXpPE9TyRtf" TargetMode="External"/><Relationship Id="rId442" Type="http://schemas.openxmlformats.org/officeDocument/2006/relationships/hyperlink" Target="https://www.atis.org/3gpp-documents/Rel99-14/" TargetMode="External"/><Relationship Id="rId1072" Type="http://schemas.openxmlformats.org/officeDocument/2006/relationships/hyperlink" Target="https://members.tsdsi.in/index.php/s/yjep3ZKHsSgjSbL" TargetMode="External"/><Relationship Id="rId2123" Type="http://schemas.openxmlformats.org/officeDocument/2006/relationships/hyperlink" Target="https://members.tsdsi.in/index.php/s/SpN6tosYaECDaPF" TargetMode="External"/><Relationship Id="rId2330" Type="http://schemas.openxmlformats.org/officeDocument/2006/relationships/hyperlink" Target="https://www.atis.org/3gpp-documents/Rel15/" TargetMode="External"/><Relationship Id="rId302" Type="http://schemas.openxmlformats.org/officeDocument/2006/relationships/hyperlink" Target="http://committee.tta.or.kr/data/ttasDown.jsp?kind=ttastd&amp;pk_num=TTAT.3G-36.216V14.0.0" TargetMode="External"/><Relationship Id="rId4088" Type="http://schemas.openxmlformats.org/officeDocument/2006/relationships/hyperlink" Target="https://www.atis.org/3gpp-transpositions%20-%20Rel-16" TargetMode="External"/><Relationship Id="rId1889" Type="http://schemas.openxmlformats.org/officeDocument/2006/relationships/hyperlink" Target="http://committee.tta.or.kr/data/ttasDown.jsp?kind=ttastd&amp;pk_num=TTAT.3G-36.456V11.0.0" TargetMode="External"/><Relationship Id="rId4155" Type="http://schemas.openxmlformats.org/officeDocument/2006/relationships/hyperlink" Target="https://www.ccsa.org.cn/api/portalsFile/downloadOldFile?type=19&amp;oldFileUrl=ITU-R/M.2012-6/CCSA.37.571-5V1270.doc" TargetMode="External"/><Relationship Id="rId1749" Type="http://schemas.openxmlformats.org/officeDocument/2006/relationships/hyperlink" Target="https://www.etsi.org/deliver/etsi_ts/136400_136499/136444/11.06.00_60/ts_136444v110600p.pdf" TargetMode="External"/><Relationship Id="rId1956" Type="http://schemas.openxmlformats.org/officeDocument/2006/relationships/hyperlink" Target="https://www.ttc.or.jp/st/docs/3gpps2018/TS/TS-3GA-36.457(Rel15)v15.0.0.pdf" TargetMode="External"/><Relationship Id="rId3171" Type="http://schemas.openxmlformats.org/officeDocument/2006/relationships/hyperlink" Target="https://members.tsdsi.in/s/kbRpidnotPqyrb5" TargetMode="External"/><Relationship Id="rId4015" Type="http://schemas.openxmlformats.org/officeDocument/2006/relationships/hyperlink" Target="https://www.arib.or.jp/english/html/overview/doc/T120_T23_SPECS/ARIB-STD-T120/Rel11/37/A37571-2-b10.pdf" TargetMode="External"/><Relationship Id="rId1609" Type="http://schemas.openxmlformats.org/officeDocument/2006/relationships/hyperlink" Target="https://www.atis.org/3gpp-documents/Rel99-14/" TargetMode="External"/><Relationship Id="rId1816" Type="http://schemas.openxmlformats.org/officeDocument/2006/relationships/hyperlink" Target="https://members.tsdsi.in/index.php/s/YyK76JaXxcnZ4gf" TargetMode="External"/><Relationship Id="rId4222" Type="http://schemas.openxmlformats.org/officeDocument/2006/relationships/hyperlink" Target="http://www.tta.or.kr/data/ttasDown.jsp?where=14688&amp;pk_num=TTAE.IE-802.16j" TargetMode="External"/><Relationship Id="rId3031" Type="http://schemas.openxmlformats.org/officeDocument/2006/relationships/hyperlink" Target="http://committee.tta.or.kr/data/ttasDown.jsp?kind=ttastd&amp;pk_num=TTAT.3G-36.143V16.0.0" TargetMode="External"/><Relationship Id="rId3988" Type="http://schemas.openxmlformats.org/officeDocument/2006/relationships/hyperlink" Target="https://www.etsi.org/deliver/etsi_ts/137500_137599/13757101/13.03.00_60/ts_13757101v130300p.pdf" TargetMode="External"/><Relationship Id="rId2797" Type="http://schemas.openxmlformats.org/officeDocument/2006/relationships/hyperlink" Target="http://committee.tta.or.kr/data/ttasDown.jsp?kind=ttastd&amp;pk_num=TTAT.3G-36.116V13.0.1" TargetMode="External"/><Relationship Id="rId3848" Type="http://schemas.openxmlformats.org/officeDocument/2006/relationships/hyperlink" Target="https://www.atis.org/3gpp-transpositions%20-%20Rel-15" TargetMode="External"/><Relationship Id="rId769" Type="http://schemas.openxmlformats.org/officeDocument/2006/relationships/hyperlink" Target="https://members.tsdsi.in/s/SZNec4xbm49bXkE" TargetMode="External"/><Relationship Id="rId976" Type="http://schemas.openxmlformats.org/officeDocument/2006/relationships/hyperlink" Target="https://www.etsi.org/deliver/etsi_ts/137300_137399/137355/16.09.00_60/ts_137355v160900p.pdf" TargetMode="External"/><Relationship Id="rId1399" Type="http://schemas.openxmlformats.org/officeDocument/2006/relationships/hyperlink" Target="https://www.atis.org/3gpp-documents/Rel15/" TargetMode="External"/><Relationship Id="rId2657" Type="http://schemas.openxmlformats.org/officeDocument/2006/relationships/hyperlink" Target="https://www.arib.or.jp/english/html/overview/doc/T120_T23_SPECS/ARIB-STD-T120/Rel12/36/A36111-c00.pdf" TargetMode="External"/><Relationship Id="rId629" Type="http://schemas.openxmlformats.org/officeDocument/2006/relationships/hyperlink" Target="https://www.ccsa.org.cn/api/portalsFile/downloadOldFile?type=19&amp;oldFileUrl=ITU-R/M.2012-6/CCSA.36.321V1390.doc" TargetMode="External"/><Relationship Id="rId1259" Type="http://schemas.openxmlformats.org/officeDocument/2006/relationships/hyperlink" Target="http://committee.tta.or.kr/data/ttasDown.jsp?kind=ttastd&amp;pk_num=TTAT.3G-36.414V15.0.0" TargetMode="External"/><Relationship Id="rId1466" Type="http://schemas.openxmlformats.org/officeDocument/2006/relationships/hyperlink" Target="https://www.ccsa.org.cn/api/portalsFile/downloadOldFile?type=19&amp;oldFileUrl=ITU-R/M.2012-6/CCSA.36.424V1010.doc" TargetMode="External"/><Relationship Id="rId2864" Type="http://schemas.openxmlformats.org/officeDocument/2006/relationships/hyperlink" Target="http://committee.tta.or.kr/data/ttasDown.jsp?kind=ttastd&amp;pk_num=TTAT.3G-36.124V11.3.0" TargetMode="External"/><Relationship Id="rId3708" Type="http://schemas.openxmlformats.org/officeDocument/2006/relationships/hyperlink" Target="http://committee.tta.or.kr/data/ttasDown.jsp?kind=ttastd&amp;pk_num=TTAT.3G-36.523-1V12.10.0" TargetMode="External"/><Relationship Id="rId3915" Type="http://schemas.openxmlformats.org/officeDocument/2006/relationships/hyperlink" Target="https://www.ccsa.org.cn/api/portalsFile/downloadOldFile?type=19&amp;oldFileUrl=ITU-R/M.2012-6/CCSA.36.579-5V1600.doc" TargetMode="External"/><Relationship Id="rId836" Type="http://schemas.openxmlformats.org/officeDocument/2006/relationships/hyperlink" Target="http://committee.tta.or.kr/data/ttasDown.jsp?kind=ttastd&amp;pk_num=TTAT.3G-36.355V15.6.0" TargetMode="External"/><Relationship Id="rId1119" Type="http://schemas.openxmlformats.org/officeDocument/2006/relationships/hyperlink" Target="https://www.etsi.org/deliver/etsi_ts/136400_136499/136411/16.00.00_60/ts_136411v160000p.pdf" TargetMode="External"/><Relationship Id="rId1673" Type="http://schemas.openxmlformats.org/officeDocument/2006/relationships/hyperlink" Target="http://committee.tta.or.kr/data/ttasDown.jsp?kind=ttastd&amp;pk_num=TTAT.3G-36.442V14.0.0" TargetMode="External"/><Relationship Id="rId1880" Type="http://schemas.openxmlformats.org/officeDocument/2006/relationships/hyperlink" Target="https://www.ccsa.org.cn/api/portalsFile/downloadOldFile?type=19&amp;oldFileUrl=ITU-R/M.2012-6/CCSA.36.455V1700.doc" TargetMode="External"/><Relationship Id="rId2517" Type="http://schemas.openxmlformats.org/officeDocument/2006/relationships/hyperlink" Target="https://www.ccsa.org.cn/api/portalsFile/downloadOldFile?type=19&amp;oldFileUrl=ITU-R/M.2012-6/CCSA.36.101V10330.rar" TargetMode="External"/><Relationship Id="rId2724" Type="http://schemas.openxmlformats.org/officeDocument/2006/relationships/hyperlink" Target="https://www.atis.org/3gpp-documents/Rel16/" TargetMode="External"/><Relationship Id="rId2931" Type="http://schemas.openxmlformats.org/officeDocument/2006/relationships/hyperlink" Target="https://www.arib.or.jp/english/html/overview/doc/T120_T23_SPECS/ARIB-STD-T120/Rel15/36/A36133-fi0.pdf" TargetMode="External"/><Relationship Id="rId903" Type="http://schemas.openxmlformats.org/officeDocument/2006/relationships/hyperlink" Target="http://committee.tta.or.kr/data/ttasDown.jsp?kind=ttastd&amp;pk_num=TTAT.3G-36.361V15.0.0" TargetMode="External"/><Relationship Id="rId1326" Type="http://schemas.openxmlformats.org/officeDocument/2006/relationships/hyperlink" Target="https://www.ttc.or.jp/st/docs/3gpps2011/TS/TS-3GA-36.421(Rel10)v10.0.1.pdf" TargetMode="External"/><Relationship Id="rId1533" Type="http://schemas.openxmlformats.org/officeDocument/2006/relationships/hyperlink" Target="https://www.etsi.org/deliver/etsi_ts/136400_136499/136425/15.00.00_60/ts_136425v150000p.pdf" TargetMode="External"/><Relationship Id="rId1740" Type="http://schemas.openxmlformats.org/officeDocument/2006/relationships/hyperlink" Target="https://www.ttc.or.jp/st/docs/3gpp/2022/TS/TS-3GA-36.443v17.0.1.pdf" TargetMode="External"/><Relationship Id="rId32" Type="http://schemas.openxmlformats.org/officeDocument/2006/relationships/footer" Target="footer2.xml"/><Relationship Id="rId1600" Type="http://schemas.openxmlformats.org/officeDocument/2006/relationships/hyperlink" Target="https://members.tsdsi.in/index.php/s/JYSQ5DDgFAMGia5" TargetMode="External"/><Relationship Id="rId3498" Type="http://schemas.openxmlformats.org/officeDocument/2006/relationships/hyperlink" Target="https://www.arib.or.jp/english/html/overview/doc/T120_T23_SPECS/ARIB-STD-T120/Rel10/36/A36509-a30.pdf" TargetMode="External"/><Relationship Id="rId3358" Type="http://schemas.openxmlformats.org/officeDocument/2006/relationships/hyperlink" Target="https://www.atis.org/3gpp-transpositions%20-%20Rel-14" TargetMode="External"/><Relationship Id="rId3565" Type="http://schemas.openxmlformats.org/officeDocument/2006/relationships/hyperlink" Target="https://www.atis.org/3gpp-documents/Rel99-14/" TargetMode="External"/><Relationship Id="rId3772" Type="http://schemas.openxmlformats.org/officeDocument/2006/relationships/hyperlink" Target="https://www.etsi.org/deliver/etsi_ts/136500_136599/13652302/15.06.00_60/ts_13652302v150600p.pdf" TargetMode="External"/><Relationship Id="rId279" Type="http://schemas.openxmlformats.org/officeDocument/2006/relationships/hyperlink" Target="https://www.arib.or.jp/english/html/overview/doc/T120_T23_SPECS/ARIB-STD-T120/Rel11/36/A36216-b00.pdf" TargetMode="External"/><Relationship Id="rId486" Type="http://schemas.openxmlformats.org/officeDocument/2006/relationships/hyperlink" Target="https://www.etsi.org/deliver/etsi_ts/136300_136399/136305/13.00.00_60/ts_136305v130000p.pdf" TargetMode="External"/><Relationship Id="rId693" Type="http://schemas.openxmlformats.org/officeDocument/2006/relationships/hyperlink" Target="https://www.arib.or.jp/english/html/overview/doc/T120_T23_SPECS/ARIB-STD-T120/Rel16/36/A36322-g00.pdf" TargetMode="External"/><Relationship Id="rId2167" Type="http://schemas.openxmlformats.org/officeDocument/2006/relationships/hyperlink" Target="https://www.arib.or.jp/english/html/overview/doc/T120_T23_SPECS/ARIB-STD-T120/Rel17/36/A36464-h00.pdf" TargetMode="External"/><Relationship Id="rId2374" Type="http://schemas.openxmlformats.org/officeDocument/2006/relationships/hyperlink" Target="https://www.etsi.org/deliver/etsi_ts/137400_137499/137466/14.03.00_60/ts_137466v140300p.pdf" TargetMode="External"/><Relationship Id="rId2581" Type="http://schemas.openxmlformats.org/officeDocument/2006/relationships/hyperlink" Target="https://www.arib.or.jp/english/html/overview/doc/T120_T23_SPECS/ARIB-STD-T120/Rel13/36/A36104-de0.pdf" TargetMode="External"/><Relationship Id="rId3218" Type="http://schemas.openxmlformats.org/officeDocument/2006/relationships/hyperlink" Target="https://www.atis.org/3gpp-documents/Rel99-14/" TargetMode="External"/><Relationship Id="rId3425" Type="http://schemas.openxmlformats.org/officeDocument/2006/relationships/hyperlink" Target="http://www.tta.or.kr/data/ttasDown.jsp?where=14688&amp;pk_num=TTAT.3G-37.320V12.2.0" TargetMode="External"/><Relationship Id="rId3632" Type="http://schemas.openxmlformats.org/officeDocument/2006/relationships/hyperlink" Target="https://www.ccsa.org.cn/api/portalsFile/downloadOldFile?type=19&amp;oldFileUrl=ITU-R/M.2012-6/CCSA.36.521-2V16150.doc" TargetMode="External"/><Relationship Id="rId139" Type="http://schemas.openxmlformats.org/officeDocument/2006/relationships/hyperlink" Target="https://members.tsdsi.in/index.php/s/gqmibqdbcHqGCKm" TargetMode="External"/><Relationship Id="rId346" Type="http://schemas.openxmlformats.org/officeDocument/2006/relationships/hyperlink" Target="https://www.atis.org/3gpp-transpositions%20-%20Rel-14" TargetMode="External"/><Relationship Id="rId553" Type="http://schemas.openxmlformats.org/officeDocument/2006/relationships/hyperlink" Target="https://members.tsdsi.in/s/cWjBtZCNxXm7kTz" TargetMode="External"/><Relationship Id="rId760" Type="http://schemas.openxmlformats.org/officeDocument/2006/relationships/hyperlink" Target="https://www.atis.org/3gpp-documents/Rel99-14/" TargetMode="External"/><Relationship Id="rId1183" Type="http://schemas.openxmlformats.org/officeDocument/2006/relationships/hyperlink" Target="https://www.atis.org/3gpp-documents/Rel99-14/" TargetMode="External"/><Relationship Id="rId1390" Type="http://schemas.openxmlformats.org/officeDocument/2006/relationships/hyperlink" Target="https://members.tsdsi.in/index.php/s/nY5L5tsaoq2zXKR" TargetMode="External"/><Relationship Id="rId2027" Type="http://schemas.openxmlformats.org/officeDocument/2006/relationships/hyperlink" Target="http://committee.tta.or.kr/data/ttasDown.jsp?kind=ttastd&amp;pk_num=TTAT.3G-36.459V13.1.0" TargetMode="External"/><Relationship Id="rId2234" Type="http://schemas.openxmlformats.org/officeDocument/2006/relationships/hyperlink" Target="https://www.atis.org/3gpp-documents/Rel15/" TargetMode="External"/><Relationship Id="rId2441" Type="http://schemas.openxmlformats.org/officeDocument/2006/relationships/hyperlink" Target="https://members.tsdsi.in/s/wJdQkG33rSNTWCQ" TargetMode="External"/><Relationship Id="rId206" Type="http://schemas.openxmlformats.org/officeDocument/2006/relationships/hyperlink" Target="http://committee.tta.or.kr/data/ttasDown.jsp?kind=ttastd&amp;pk_num=TTAT.3G-36.213V14.17.0" TargetMode="External"/><Relationship Id="rId413" Type="http://schemas.openxmlformats.org/officeDocument/2006/relationships/hyperlink" Target="https://www.ccsa.org.cn/api/portalsFile/downloadOldFile?type=19&amp;oldFileUrl=ITU-R/M.2012-6/CCSA.36.302V1700.doc" TargetMode="External"/><Relationship Id="rId1043" Type="http://schemas.openxmlformats.org/officeDocument/2006/relationships/hyperlink" Target="http://committee.tta.or.kr/data/ttasDown.jsp?kind=ttastd&amp;pk_num=TTAT.3G-36.410V11.1.0" TargetMode="External"/><Relationship Id="rId4199" Type="http://schemas.openxmlformats.org/officeDocument/2006/relationships/hyperlink" Target="http://www.arib.or.jp/IMT-Advanced/WirelessMAN-Advanced.1.30/ARIB%20STD-T105%20Annex%204_IEEE%20Std%20802%2016m-2011.pdf" TargetMode="External"/><Relationship Id="rId620" Type="http://schemas.openxmlformats.org/officeDocument/2006/relationships/hyperlink" Target="http://committee.tta.or.kr/data/ttasDown.jsp?kind=ttastd&amp;pk_num=TTAT.3G-36.321V11.6.0" TargetMode="External"/><Relationship Id="rId1250" Type="http://schemas.openxmlformats.org/officeDocument/2006/relationships/hyperlink" Target="https://www.ccsa.org.cn/api/portalsFile/downloadOldFile?type=19&amp;oldFileUrl=ITU-R/M.2012-6/CCSA.36.414V1410.doc" TargetMode="External"/><Relationship Id="rId2301" Type="http://schemas.openxmlformats.org/officeDocument/2006/relationships/hyperlink" Target="https://www.ccsa.org.cn/api/portalsFile/downloadOldFile?type=19&amp;oldFileUrl=ITU-R/M.2012-6/CCSA.37.462V1020.doc" TargetMode="External"/><Relationship Id="rId4059" Type="http://schemas.openxmlformats.org/officeDocument/2006/relationships/hyperlink" Target="https://www.ccsa.org.cn/api/portalsFile/downloadOldFile?type=19&amp;oldFileUrl=ITU-R/M.2012-6/CCSA.37.571-3V1110.doc" TargetMode="External"/><Relationship Id="rId1110" Type="http://schemas.openxmlformats.org/officeDocument/2006/relationships/hyperlink" Target="https://www.ttc.or.jp/st/docs/3gpps2018/TS/TS-3GA-36.411(Rel14)v14.0.0.pdf" TargetMode="External"/><Relationship Id="rId4266" Type="http://schemas.openxmlformats.org/officeDocument/2006/relationships/fontTable" Target="fontTable.xml"/><Relationship Id="rId1927" Type="http://schemas.openxmlformats.org/officeDocument/2006/relationships/hyperlink" Target="https://www.atis.org/3gpp-documents/Rel99-14/" TargetMode="External"/><Relationship Id="rId3075" Type="http://schemas.openxmlformats.org/officeDocument/2006/relationships/hyperlink" Target="https://www.ccsa.org.cn/api/portalsFile/downloadOldFile?type=19&amp;oldFileUrl=ITU-R/M.2012-6/CCSA.36.171V1650.doc" TargetMode="External"/><Relationship Id="rId3282" Type="http://schemas.openxmlformats.org/officeDocument/2006/relationships/hyperlink" Target="http://committee.tta.or.kr/data/ttasDown.jsp?kind=ttastd&amp;pk_num=TTAT.3G-37.141V13.15.0" TargetMode="External"/><Relationship Id="rId4126" Type="http://schemas.openxmlformats.org/officeDocument/2006/relationships/hyperlink" Target="https://www.etsi.org/deliver/etsi_ts/137500_137599/13757104/15.07.00_60/ts_13757104v150700p.pdf" TargetMode="External"/><Relationship Id="rId2091" Type="http://schemas.openxmlformats.org/officeDocument/2006/relationships/hyperlink" Target="https://www.ccsa.org.cn/api/portalsFile/downloadOldFile?type=19&amp;oldFileUrl=ITU-R/M.2012-6/CCSA.36.462V1400.doc" TargetMode="External"/><Relationship Id="rId3142" Type="http://schemas.openxmlformats.org/officeDocument/2006/relationships/hyperlink" Target="http://committee.tta.or.kr/data/ttasDown.jsp?kind=ttastd&amp;pk_num=TTAT.3G-37.104V11.15.0" TargetMode="External"/><Relationship Id="rId270" Type="http://schemas.openxmlformats.org/officeDocument/2006/relationships/hyperlink" Target="https://www.etsi.org/deliver/etsi_ts/136200_136299/136214/17.00.00_60/ts_136214v170000p.pdf" TargetMode="External"/><Relationship Id="rId3002" Type="http://schemas.openxmlformats.org/officeDocument/2006/relationships/hyperlink" Target="https://www.atis.org/3gpp-documents/Rel99-14/" TargetMode="External"/><Relationship Id="rId130" Type="http://schemas.openxmlformats.org/officeDocument/2006/relationships/hyperlink" Target="https://www.atis.org/3gpp-documents/Rel99-14/" TargetMode="External"/><Relationship Id="rId3959" Type="http://schemas.openxmlformats.org/officeDocument/2006/relationships/hyperlink" Target="https://members.tsdsi.in/index.php/s/RKw3SewHzjybmrZ" TargetMode="External"/><Relationship Id="rId2768" Type="http://schemas.openxmlformats.org/officeDocument/2006/relationships/hyperlink" Target="https://www.etsi.org/deliver/etsi_ts/136100_136199/136113/15.04.00_60/ts_136113v150400p.pdf" TargetMode="External"/><Relationship Id="rId2975" Type="http://schemas.openxmlformats.org/officeDocument/2006/relationships/hyperlink" Target="https://www.ccsa.org.cn/api/portalsFile/downloadOldFile?type=19&amp;oldFileUrl=ITU-R/M.2012-6/CCSA.36.141V14140.doc" TargetMode="External"/><Relationship Id="rId3819" Type="http://schemas.openxmlformats.org/officeDocument/2006/relationships/hyperlink" Target="https://www.ccsa.org.cn/api/portalsFile/downloadOldFile?type=19&amp;oldFileUrl=ITU-R/M.2012-6/CCSA.36.523-3V1540.doc" TargetMode="External"/><Relationship Id="rId947" Type="http://schemas.openxmlformats.org/officeDocument/2006/relationships/hyperlink" Target="https://members.tsdsi.in/index.php/s/87HnW9ocwo55Cs2" TargetMode="External"/><Relationship Id="rId1577" Type="http://schemas.openxmlformats.org/officeDocument/2006/relationships/hyperlink" Target="http://committee.tta.or.kr/data/ttasDown.jsp?kind=ttastd&amp;pk_num=TTAT.3G-36.440V14.0.0" TargetMode="External"/><Relationship Id="rId1784" Type="http://schemas.openxmlformats.org/officeDocument/2006/relationships/hyperlink" Target="https://www.ccsa.org.cn/api/portalsFile/downloadOldFile?type=19&amp;oldFileUrl=ITU-R/M.2012-6/CCSA.36.444V1700.doc" TargetMode="External"/><Relationship Id="rId1991" Type="http://schemas.openxmlformats.org/officeDocument/2006/relationships/hyperlink" Target="http://committee.tta.or.kr/data/ttasDown.jsp?kind=ttastd&amp;pk_num=TTAT.3G-36.458V14.0.0" TargetMode="External"/><Relationship Id="rId2628" Type="http://schemas.openxmlformats.org/officeDocument/2006/relationships/hyperlink" Target="https://www.etsi.org/deliver/etsi_ts/136100_136199/136106/13.00.00_60/ts_136106v130000p.pdf" TargetMode="External"/><Relationship Id="rId2835" Type="http://schemas.openxmlformats.org/officeDocument/2006/relationships/hyperlink" Target="https://www.etsi.org/deliver/etsi_ts/136100_136199/136117/14.00.00_60/ts_136117v140000p.pdf" TargetMode="External"/><Relationship Id="rId4190" Type="http://schemas.openxmlformats.org/officeDocument/2006/relationships/image" Target="media/image19.png"/><Relationship Id="rId76" Type="http://schemas.openxmlformats.org/officeDocument/2006/relationships/hyperlink" Target="https://www.atis.org/3gpp-transpositions%20-%20Rel-17" TargetMode="External"/><Relationship Id="rId807" Type="http://schemas.openxmlformats.org/officeDocument/2006/relationships/hyperlink" Target="https://www.arib.or.jp/english/html/overview/doc/T120_T23_SPECS/ARIB-STD-T120/Rel11/36/A36355-b60.pdf" TargetMode="External"/><Relationship Id="rId1437" Type="http://schemas.openxmlformats.org/officeDocument/2006/relationships/hyperlink" Target="https://www.etsi.org/deliver/etsi_ts/136400_136499/136423/13.08.00_60/ts_136423v130800p.pdf" TargetMode="External"/><Relationship Id="rId1644" Type="http://schemas.openxmlformats.org/officeDocument/2006/relationships/hyperlink" Target="https://www.ttc.or.jp/st/docs/3gpp/2022/TS/TS-3GA-36.441v17.0.0.pdf" TargetMode="External"/><Relationship Id="rId1851" Type="http://schemas.openxmlformats.org/officeDocument/2006/relationships/hyperlink" Target="https://www.etsi.org/deliver/etsi_ts/136400_136499/136455/12.02.00_60/ts_136455v120200p.pdf" TargetMode="External"/><Relationship Id="rId2902" Type="http://schemas.openxmlformats.org/officeDocument/2006/relationships/hyperlink" Target="https://www.atis.org/3gpp-documents/Rel99-14/" TargetMode="External"/><Relationship Id="rId4050" Type="http://schemas.openxmlformats.org/officeDocument/2006/relationships/hyperlink" Target="http://committee.tta.or.kr/data/ttasDown.jsp?kind=ttastd&amp;pk_num=TTAT.3G-37.571-2V16.14.0" TargetMode="External"/><Relationship Id="rId1504" Type="http://schemas.openxmlformats.org/officeDocument/2006/relationships/hyperlink" Target="https://members.tsdsi.in/index.php/s/HexHwXSiQxoWdT2" TargetMode="External"/><Relationship Id="rId1711" Type="http://schemas.openxmlformats.org/officeDocument/2006/relationships/hyperlink" Target="https://www.atis.org/3gpp-documents/Rel99-14/" TargetMode="External"/><Relationship Id="rId3469" Type="http://schemas.openxmlformats.org/officeDocument/2006/relationships/hyperlink" Target="https://www.atis.org/3gpp-documents/Rel99-14/" TargetMode="External"/><Relationship Id="rId3676" Type="http://schemas.openxmlformats.org/officeDocument/2006/relationships/hyperlink" Target="https://www.etsi.org/deliver/etsi_ts/136500_136599/13652103/15.06.00_60/ts_13652103v150600p.pdf" TargetMode="External"/><Relationship Id="rId597" Type="http://schemas.openxmlformats.org/officeDocument/2006/relationships/hyperlink" Target="https://www.arib.or.jp/english/html/overview/doc/T120_T23_SPECS/ARIB-STD-T120/Rel16/36/A36314-g00.pdf" TargetMode="External"/><Relationship Id="rId2278" Type="http://schemas.openxmlformats.org/officeDocument/2006/relationships/hyperlink" Target="https://www.etsi.org/deliver/etsi_ts/137400_137499/137461/14.02.00_60/ts_137461v140200p.pdf" TargetMode="External"/><Relationship Id="rId2485" Type="http://schemas.openxmlformats.org/officeDocument/2006/relationships/hyperlink" Target="https://www.arib.or.jp/english/html/overview/doc/T120_T23_SPECS/ARIB-STD-T120/Rel13/25/A25446-d10.pdf" TargetMode="External"/><Relationship Id="rId3329" Type="http://schemas.openxmlformats.org/officeDocument/2006/relationships/hyperlink" Target="https://www.ccsa.org.cn/api/portalsFile/downloadOldFile?type=19&amp;oldFileUrl=ITU-R/M.2012-6/CCSA.37.145-1V13120.doc" TargetMode="External"/><Relationship Id="rId3883" Type="http://schemas.openxmlformats.org/officeDocument/2006/relationships/hyperlink" Target="https://www.arib.or.jp/english/html/overview/doc/T120_T23_SPECS/ARIB-STD-T120/Rel14/36/A36579-4-e70.pdf" TargetMode="External"/><Relationship Id="rId457" Type="http://schemas.openxmlformats.org/officeDocument/2006/relationships/hyperlink" Target="https://members.tsdsi.in/s/rkfYPfS4nEwmEBX" TargetMode="External"/><Relationship Id="rId1087" Type="http://schemas.openxmlformats.org/officeDocument/2006/relationships/hyperlink" Target="https://www.atis.org/3gpp-documents/Rel99-14/" TargetMode="External"/><Relationship Id="rId1294" Type="http://schemas.openxmlformats.org/officeDocument/2006/relationships/hyperlink" Target="https://members.tsdsi.in/index.php/s/axe2kmzetbjdFSa" TargetMode="External"/><Relationship Id="rId2138" Type="http://schemas.openxmlformats.org/officeDocument/2006/relationships/hyperlink" Target="https://www.atis.org/3gpp-transpositions%20-%20Rel-17" TargetMode="External"/><Relationship Id="rId2692" Type="http://schemas.openxmlformats.org/officeDocument/2006/relationships/hyperlink" Target="http://committee.tta.or.kr/data/ttasDown.jsp?kind=ttastd&amp;pk_num=TTAT.3G-36.111V17.0.0" TargetMode="External"/><Relationship Id="rId3536" Type="http://schemas.openxmlformats.org/officeDocument/2006/relationships/hyperlink" Target="https://www.ccsa.org.cn/api/portalsFile/downloadOldFile?type=19&amp;oldFileUrl=ITU-R/M.2012-6/CCSA.36.509V1640.doc" TargetMode="External"/><Relationship Id="rId3743" Type="http://schemas.openxmlformats.org/officeDocument/2006/relationships/hyperlink" Target="https://members.tsdsi.in/index.php/s/JxpmArYtYaa2B6c" TargetMode="External"/><Relationship Id="rId3950" Type="http://schemas.openxmlformats.org/officeDocument/2006/relationships/hyperlink" Target="https://www.atis.org/3gpp-documents/Rel99-14/" TargetMode="External"/><Relationship Id="rId664" Type="http://schemas.openxmlformats.org/officeDocument/2006/relationships/hyperlink" Target="https://www.atis.org/3gpp-documents/Rel99-14/" TargetMode="External"/><Relationship Id="rId871" Type="http://schemas.openxmlformats.org/officeDocument/2006/relationships/hyperlink" Target="https://www.atis.org/3gpp-documents/Rel16/" TargetMode="External"/><Relationship Id="rId2345" Type="http://schemas.openxmlformats.org/officeDocument/2006/relationships/hyperlink" Target="https://members.tsdsi.in/s/owHrgRgWzLSKS3a" TargetMode="External"/><Relationship Id="rId2552" Type="http://schemas.openxmlformats.org/officeDocument/2006/relationships/hyperlink" Target="https://www.atis.org/3gpp-transpositions%20-%20Rel-16" TargetMode="External"/><Relationship Id="rId3603" Type="http://schemas.openxmlformats.org/officeDocument/2006/relationships/hyperlink" Target="https://www.etsi.org/deliver/etsi_ts/136500_136599/13652102/11.04.00_60/ts_13652102v110400p.pdf" TargetMode="External"/><Relationship Id="rId3810" Type="http://schemas.openxmlformats.org/officeDocument/2006/relationships/hyperlink" Target="http://committee.tta.or.kr/data/ttasDown.jsp?kind=ttastd&amp;pk_num=TTAT.3G-36.523-3V13.4.0" TargetMode="External"/><Relationship Id="rId317" Type="http://schemas.openxmlformats.org/officeDocument/2006/relationships/hyperlink" Target="https://www.ccsa.org.cn/api/portalsFile/downloadOldFile?type=19&amp;oldFileUrl=ITU-R/M.2012-6/CCSA.36.216V1700.doc" TargetMode="External"/><Relationship Id="rId524" Type="http://schemas.openxmlformats.org/officeDocument/2006/relationships/hyperlink" Target="http://committee.tta.or.kr/data/ttasDown.jsp?kind=ttastd&amp;pk_num=TTAT.3G-36.306V11.14.0" TargetMode="External"/><Relationship Id="rId731" Type="http://schemas.openxmlformats.org/officeDocument/2006/relationships/hyperlink" Target="https://www.ccsa.org.cn/api/portalsFile/downloadOldFile?type=19&amp;oldFileUrl=ITU-R/M.2012-6/CCSA.36.323V1450.doc" TargetMode="External"/><Relationship Id="rId1154" Type="http://schemas.openxmlformats.org/officeDocument/2006/relationships/hyperlink" Target="https://www.ccsa.org.cn/api/portalsFile/downloadOldFile?type=19&amp;oldFileUrl=ITU-R/M.2012-6/CCSA.36.412V1400.doc" TargetMode="External"/><Relationship Id="rId1361" Type="http://schemas.openxmlformats.org/officeDocument/2006/relationships/hyperlink" Target="http://committee.tta.or.kr/data/ttasDown.jsp?kind=ttastd&amp;pk_num=TTAT.3G-36.421V16.0.0" TargetMode="External"/><Relationship Id="rId2205" Type="http://schemas.openxmlformats.org/officeDocument/2006/relationships/hyperlink" Target="https://www.ccsa.org.cn/api/portalsFile/downloadOldFile?type=19&amp;oldFileUrl=ITU-R/M.2012-6/CCSA.37.460V1010.doc" TargetMode="External"/><Relationship Id="rId2412" Type="http://schemas.openxmlformats.org/officeDocument/2006/relationships/hyperlink" Target="http://committee.tta.or.kr/data/ttasDown.jsp?kind=ttastd&amp;pk_num=TTAT.3G-37.471V16.1.0" TargetMode="External"/><Relationship Id="rId1014" Type="http://schemas.openxmlformats.org/officeDocument/2006/relationships/hyperlink" Target="https://www.ttc.or.jp/st/docs/3gpps2018/TS/TS-3GA-36.401(Rel14)v14.0.0.pdf" TargetMode="External"/><Relationship Id="rId1221" Type="http://schemas.openxmlformats.org/officeDocument/2006/relationships/hyperlink" Target="https://www.etsi.org/deliver/etsi_ts/136400_136499/136413/17.03.00_60/ts_136413v170300p.pdf" TargetMode="External"/><Relationship Id="rId3186" Type="http://schemas.openxmlformats.org/officeDocument/2006/relationships/hyperlink" Target="https://members.tsdsi.in/s/NGPD2NqKWZjK7kW" TargetMode="External"/><Relationship Id="rId3393" Type="http://schemas.openxmlformats.org/officeDocument/2006/relationships/hyperlink" Target="https://www.etsi.org/deliver/etsi_ts/137100_137199/137171/15.04.00_60/ts_137171v150400p.pdf" TargetMode="External"/><Relationship Id="rId4237" Type="http://schemas.openxmlformats.org/officeDocument/2006/relationships/hyperlink" Target="http://www.wimaxforum.org/files/WMF-IMT-Advanced-Spec-T28-001-R020v01.pdf" TargetMode="External"/><Relationship Id="rId3046" Type="http://schemas.openxmlformats.org/officeDocument/2006/relationships/hyperlink" Target="https://www.etsi.org/deliver/etsi_ts/136100_136199/136171/11.01.00_60/ts_136171v110100p.pdf" TargetMode="External"/><Relationship Id="rId3253" Type="http://schemas.openxmlformats.org/officeDocument/2006/relationships/hyperlink" Target="https://www.atis.org/3gpp-documents/Rel16/" TargetMode="External"/><Relationship Id="rId3460" Type="http://schemas.openxmlformats.org/officeDocument/2006/relationships/hyperlink" Target="https://members.tsdsi.in/index.php/s/BAotreJ9A4BZ5a3" TargetMode="External"/><Relationship Id="rId174" Type="http://schemas.openxmlformats.org/officeDocument/2006/relationships/hyperlink" Target="https://www.etsi.org/deliver/etsi_ts/136200_136299/136212/17.01.00_60/ts_136212v170100p.pdf" TargetMode="External"/><Relationship Id="rId381" Type="http://schemas.openxmlformats.org/officeDocument/2006/relationships/hyperlink" Target="https://www.arib.or.jp/english/html/overview/doc/T120_T23_SPECS/ARIB-STD-T120/Rel12/36/A36302-c80.pdf" TargetMode="External"/><Relationship Id="rId2062" Type="http://schemas.openxmlformats.org/officeDocument/2006/relationships/hyperlink" Target="https://www.etsi.org/deliver/etsi_ts/136400_136499/136461/14.00.00_60/ts_136461v140000p.pdf" TargetMode="External"/><Relationship Id="rId3113" Type="http://schemas.openxmlformats.org/officeDocument/2006/relationships/hyperlink" Target="https://members.tsdsi.in/s/GB66Q9FAQgw2c4P" TargetMode="External"/><Relationship Id="rId241" Type="http://schemas.openxmlformats.org/officeDocument/2006/relationships/hyperlink" Target="https://members.tsdsi.in/index.php/s/iRNFg32Cb4aHErT" TargetMode="External"/><Relationship Id="rId3320" Type="http://schemas.openxmlformats.org/officeDocument/2006/relationships/hyperlink" Target="https://www.etsi.org/deliver/etsi_ts/137100_137199/137144/16.00.00_60/ts_137144v160000p.pdf" TargetMode="External"/><Relationship Id="rId2879" Type="http://schemas.openxmlformats.org/officeDocument/2006/relationships/hyperlink" Target="https://www.ccsa.org.cn/api/portalsFile/downloadOldFile?type=19&amp;oldFileUrl=ITU-R/M.2012-6/CCSA.36.124V1420.doc" TargetMode="External"/><Relationship Id="rId101" Type="http://schemas.openxmlformats.org/officeDocument/2006/relationships/hyperlink" Target="https://www.ccsa.org.cn/api/portalsFile/downloadOldFile?type=19&amp;oldFileUrl=ITU-R/M.2012-6/CCSA.36.211V13130.doc" TargetMode="External"/><Relationship Id="rId1688" Type="http://schemas.openxmlformats.org/officeDocument/2006/relationships/hyperlink" Target="https://www.ccsa.org.cn/api/portalsFile/downloadOldFile?type=19&amp;oldFileUrl=ITU-R/M.2012-6/CCSA.36.442V1700.doc" TargetMode="External"/><Relationship Id="rId1895" Type="http://schemas.openxmlformats.org/officeDocument/2006/relationships/hyperlink" Target="http://committee.tta.or.kr/data/ttasDown.jsp?kind=ttastd&amp;pk_num=TTAT.3G-36.456V12.0.0" TargetMode="External"/><Relationship Id="rId2739" Type="http://schemas.openxmlformats.org/officeDocument/2006/relationships/hyperlink" Target="https://members.tsdsi.in/index.php/s/7PCn6dD3r5joj8e" TargetMode="External"/><Relationship Id="rId2946" Type="http://schemas.openxmlformats.org/officeDocument/2006/relationships/hyperlink" Target="https://www.etsi.org/deliver/etsi_ts/136100_136199/136133/17.08.00_60/ts_136133v170800p.pdf" TargetMode="External"/><Relationship Id="rId4094" Type="http://schemas.openxmlformats.org/officeDocument/2006/relationships/hyperlink" Target="https://www.atis.org/3gpp-documents/Rel99-14/" TargetMode="External"/><Relationship Id="rId918" Type="http://schemas.openxmlformats.org/officeDocument/2006/relationships/hyperlink" Target="https://www.ttc.or.jp/st/docs/3gpp/2022/TS/TS-3GA-36.361v17.0.0.pdf" TargetMode="External"/><Relationship Id="rId1548" Type="http://schemas.openxmlformats.org/officeDocument/2006/relationships/hyperlink" Target="https://www.ttc.or.jp/st/docs/3gpp/2022/TS/TS-3GA-36.425v17.0.0.pdf" TargetMode="External"/><Relationship Id="rId1755" Type="http://schemas.openxmlformats.org/officeDocument/2006/relationships/hyperlink" Target="https://www.etsi.org/deliver/etsi_ts/136400_136499/136444/12.02.00_60/ts_136444v120200p.pdf" TargetMode="External"/><Relationship Id="rId4161" Type="http://schemas.openxmlformats.org/officeDocument/2006/relationships/hyperlink" Target="https://www.ccsa.org.cn/api/portalsFile/downloadOldFile?type=19&amp;oldFileUrl=ITU-R/M.2012-6/CCSA.37.571-5V1330.doc" TargetMode="External"/><Relationship Id="rId1408" Type="http://schemas.openxmlformats.org/officeDocument/2006/relationships/hyperlink" Target="https://members.tsdsi.in/s/A4PnXPQHDtkg6in" TargetMode="External"/><Relationship Id="rId1962" Type="http://schemas.openxmlformats.org/officeDocument/2006/relationships/hyperlink" Target="https://www.ttc.or.jp/st/docs/3gpps2020/TS/TS-3GA-36_457_Rel16v16_0_0.pdf" TargetMode="External"/><Relationship Id="rId2806" Type="http://schemas.openxmlformats.org/officeDocument/2006/relationships/hyperlink" Target="https://members.tsdsi.in/index.php/s/j3WGg2XmZrL6mTx" TargetMode="External"/><Relationship Id="rId4021" Type="http://schemas.openxmlformats.org/officeDocument/2006/relationships/hyperlink" Target="https://www.arib.or.jp/english/html/overview/doc/T120_T23_SPECS/ARIB-STD-T120/Rel12/37/A37571-2-c70.pdf" TargetMode="External"/><Relationship Id="rId47" Type="http://schemas.openxmlformats.org/officeDocument/2006/relationships/hyperlink" Target="https://www.ccsa.org.cn/api/portalsFile/downloadOldFile?type=19&amp;oldFileUrl=ITU-R/M.2012-6/CCSA.36.201V1220.doc" TargetMode="External"/><Relationship Id="rId1615" Type="http://schemas.openxmlformats.org/officeDocument/2006/relationships/hyperlink" Target="https://www.atis.org/3gpp-documents/Rel99-14/" TargetMode="External"/><Relationship Id="rId1822" Type="http://schemas.openxmlformats.org/officeDocument/2006/relationships/hyperlink" Target="https://members.tsdsi.in/index.php/s/MdCjGc9BERPXbaA" TargetMode="External"/><Relationship Id="rId3787" Type="http://schemas.openxmlformats.org/officeDocument/2006/relationships/hyperlink" Target="https://www.arib.or.jp/english/html/overview/doc/T120_T23_SPECS/ARIB-STD-T120/Rel10/36/A36523-3-a51.pdf" TargetMode="External"/><Relationship Id="rId3994" Type="http://schemas.openxmlformats.org/officeDocument/2006/relationships/hyperlink" Target="https://www.etsi.org/deliver/etsi_ts/137500_137599/13757101/14.05.00_60/ts_13757101v140500p.pdf" TargetMode="External"/><Relationship Id="rId2389" Type="http://schemas.openxmlformats.org/officeDocument/2006/relationships/hyperlink" Target="https://www.arib.or.jp/english/html/overview/doc/T120_T23_SPECS/ARIB-STD-T120/Rel17/37/A37466-h00.pdf" TargetMode="External"/><Relationship Id="rId2596" Type="http://schemas.openxmlformats.org/officeDocument/2006/relationships/hyperlink" Target="https://www.etsi.org/deliver/etsi_ts/136100_136199/136104/15.15.00_60/ts_136104v151500p.pdf" TargetMode="External"/><Relationship Id="rId3647" Type="http://schemas.openxmlformats.org/officeDocument/2006/relationships/hyperlink" Target="http://committee.tta.or.kr/data/ttasDown.jsp?kind=ttastd&amp;pk_num=TTAT.3G-36.521-3V10.5.0" TargetMode="External"/><Relationship Id="rId3854" Type="http://schemas.openxmlformats.org/officeDocument/2006/relationships/hyperlink" Target="https://www.atis.org/3gpp-documents/Rel99-14/" TargetMode="External"/><Relationship Id="rId568" Type="http://schemas.openxmlformats.org/officeDocument/2006/relationships/hyperlink" Target="https://www.atis.org/3gpp-documents/Rel99-14/" TargetMode="External"/><Relationship Id="rId775" Type="http://schemas.openxmlformats.org/officeDocument/2006/relationships/hyperlink" Target="https://members.tsdsi.in/index.php/s/yaotn9TMr5fijPF" TargetMode="External"/><Relationship Id="rId982" Type="http://schemas.openxmlformats.org/officeDocument/2006/relationships/hyperlink" Target="https://www.etsi.org/deliver/etsi_ts/137300_137399/137355/17.03.00_60/ts_137355v170300p.pdf" TargetMode="External"/><Relationship Id="rId1198" Type="http://schemas.openxmlformats.org/officeDocument/2006/relationships/hyperlink" Target="https://members.tsdsi.in/index.php/s/326q2kceP4B7is2" TargetMode="External"/><Relationship Id="rId2249" Type="http://schemas.openxmlformats.org/officeDocument/2006/relationships/hyperlink" Target="https://members.tsdsi.in/s/6jndrFL9wmEZ9S9" TargetMode="External"/><Relationship Id="rId2456" Type="http://schemas.openxmlformats.org/officeDocument/2006/relationships/hyperlink" Target="https://www.ccsa.org.cn/api/portalsFile/downloadOldFile?type=19&amp;oldFileUrl=ITU-R/M.2012-6/CCSA.37.482V1720.doc" TargetMode="External"/><Relationship Id="rId2663" Type="http://schemas.openxmlformats.org/officeDocument/2006/relationships/hyperlink" Target="https://www.arib.or.jp/english/html/overview/doc/T120_T23_SPECS/ARIB-STD-T120/Rel13/36/A36111-d00.pdf" TargetMode="External"/><Relationship Id="rId2870" Type="http://schemas.openxmlformats.org/officeDocument/2006/relationships/hyperlink" Target="http://committee.tta.or.kr/data/ttasDown.jsp?kind=ttastd&amp;pk_num=TTAT.3G-36.124V12.2.0" TargetMode="External"/><Relationship Id="rId3507" Type="http://schemas.openxmlformats.org/officeDocument/2006/relationships/hyperlink" Target="https://www.etsi.org/deliver/etsi_ts/136500_136599/136509/11.00.00_60/ts_136509v110000p.pdf" TargetMode="External"/><Relationship Id="rId3714" Type="http://schemas.openxmlformats.org/officeDocument/2006/relationships/hyperlink" Target="http://committee.tta.or.kr/data/ttasDown.jsp?kind=ttastd&amp;pk_num=TTAT.3G-36.523-1V13.5.0" TargetMode="External"/><Relationship Id="rId3921" Type="http://schemas.openxmlformats.org/officeDocument/2006/relationships/hyperlink" Target="https://www.ccsa.org.cn/api/portalsFile/downloadOldFile?type=19&amp;oldFileUrl=ITU-R/M.2012-6/CCSA.36.579-5V1700.doc" TargetMode="External"/><Relationship Id="rId428" Type="http://schemas.openxmlformats.org/officeDocument/2006/relationships/hyperlink" Target="http://committee.tta.or.kr/data/ttasDown.jsp?kind=ttastd&amp;pk_num=TTAT.3G-36.304V11.7.0" TargetMode="External"/><Relationship Id="rId635" Type="http://schemas.openxmlformats.org/officeDocument/2006/relationships/hyperlink" Target="https://www.ccsa.org.cn/api/portalsFile/downloadOldFile?type=19&amp;oldFileUrl=ITU-R/M.2012-6/CCSA.36.321V14130.doc" TargetMode="External"/><Relationship Id="rId842" Type="http://schemas.openxmlformats.org/officeDocument/2006/relationships/hyperlink" Target="http://committee.tta.or.kr/data/ttasDown.jsp?kind=ttastd&amp;pk_num=TTAT.3G-36.355V16.0.0" TargetMode="External"/><Relationship Id="rId1058" Type="http://schemas.openxmlformats.org/officeDocument/2006/relationships/hyperlink" Target="https://www.ccsa.org.cn/api/portalsFile/downloadOldFile?type=19&amp;oldFileUrl=ITU-R/M.2012-6/CCSA.36.410V1400.doc" TargetMode="External"/><Relationship Id="rId1265" Type="http://schemas.openxmlformats.org/officeDocument/2006/relationships/hyperlink" Target="http://committee.tta.or.kr/data/ttasDown.jsp?kind=ttastd&amp;pk_num=TTAT.3G-36.414V16.0.0" TargetMode="External"/><Relationship Id="rId1472" Type="http://schemas.openxmlformats.org/officeDocument/2006/relationships/hyperlink" Target="https://www.ccsa.org.cn/api/portalsFile/downloadOldFile?type=19&amp;oldFileUrl=ITU-R/M.2012-6/CCSA.36.424V1100.doc" TargetMode="External"/><Relationship Id="rId2109" Type="http://schemas.openxmlformats.org/officeDocument/2006/relationships/hyperlink" Target="https://www.ccsa.org.cn/api/portalsFile/downloadOldFile?type=19&amp;oldFileUrl=ITU-R/M.2012-6/CCSA.36.462V1700.doc" TargetMode="External"/><Relationship Id="rId2316" Type="http://schemas.openxmlformats.org/officeDocument/2006/relationships/hyperlink" Target="http://committee.tta.or.kr/data/ttasDown.jsp?kind=ttastd&amp;pk_num=TTAT.3G-37.462V12.1.0" TargetMode="External"/><Relationship Id="rId2523" Type="http://schemas.openxmlformats.org/officeDocument/2006/relationships/hyperlink" Target="https://www.ccsa.org.cn/api/portalsFile/downloadOldFile?type=19&amp;oldFileUrl=ITU-R/M.2012-6/CCSA.36.101V11300.rar" TargetMode="External"/><Relationship Id="rId2730" Type="http://schemas.openxmlformats.org/officeDocument/2006/relationships/hyperlink" Target="https://www.atis.org/3gpp-transpositions%20-%20Rel-17" TargetMode="External"/><Relationship Id="rId702" Type="http://schemas.openxmlformats.org/officeDocument/2006/relationships/hyperlink" Target="https://www.etsi.org/deliver/etsi_ts/136300_136399/136322/17.00.00_60/ts_136322v170000p.pdf" TargetMode="External"/><Relationship Id="rId1125" Type="http://schemas.openxmlformats.org/officeDocument/2006/relationships/hyperlink" Target="https://www.etsi.org/deliver/etsi_ts/136400_136499/136411/17.00.00_60/ts_136411v170000p.pdf" TargetMode="External"/><Relationship Id="rId1332" Type="http://schemas.openxmlformats.org/officeDocument/2006/relationships/hyperlink" Target="https://www.ttc.or.jp/st/docs/3gpps2013/TS/TS-3GA-36.421(Rel11)v11.1.0.pdf" TargetMode="External"/><Relationship Id="rId3297" Type="http://schemas.openxmlformats.org/officeDocument/2006/relationships/hyperlink" Target="http://committee.tta.or.kr/data/ttasDown.jsp?kind=ttastd&amp;pk_num=TTAT.3G-37.141V16.16.0" TargetMode="External"/><Relationship Id="rId3157" Type="http://schemas.openxmlformats.org/officeDocument/2006/relationships/hyperlink" Target="http://committee.tta.or.kr/data/ttasDown.jsp?kind=ttastd&amp;pk_num=TTAT.3G-37.104V14.8.0" TargetMode="External"/><Relationship Id="rId285" Type="http://schemas.openxmlformats.org/officeDocument/2006/relationships/hyperlink" Target="https://www.arib.or.jp/english/html/overview/doc/T120_T23_SPECS/ARIB-STD-T120/Rel12/36/A36216-c00.pdf" TargetMode="External"/><Relationship Id="rId3364" Type="http://schemas.openxmlformats.org/officeDocument/2006/relationships/hyperlink" Target="https://www.ccsa.org.cn/api/portalsFile/downloadOldFile?type=19&amp;oldFileUrl=ITU-R/M.2012-6/CCSA.37.145-2V15150.doc" TargetMode="External"/><Relationship Id="rId3571" Type="http://schemas.openxmlformats.org/officeDocument/2006/relationships/hyperlink" Target="https://www.atis.org/3gpp-documents/Rel99-14/" TargetMode="External"/><Relationship Id="rId4208" Type="http://schemas.openxmlformats.org/officeDocument/2006/relationships/hyperlink" Target="http://www.arib.or.jp/IMT-Advanced/WirelessMAN-Advanced.1.30/ARIB%20STD-T105%20Annex%204_IEEE%20Std%20802%2016m-2011.pdf" TargetMode="External"/><Relationship Id="rId492" Type="http://schemas.openxmlformats.org/officeDocument/2006/relationships/hyperlink" Target="https://www.etsi.org/deliver/etsi_ts/136300_136399/136305/14.03.00_60/ts_136305v140300p.pdf" TargetMode="External"/><Relationship Id="rId2173" Type="http://schemas.openxmlformats.org/officeDocument/2006/relationships/hyperlink" Target="https://www.arib.or.jp/english/html/overview/doc/T120_T23_SPECS/ARIB-STD-T120/Rel13/36/A36465-d20.pdf" TargetMode="External"/><Relationship Id="rId2380" Type="http://schemas.openxmlformats.org/officeDocument/2006/relationships/hyperlink" Target="https://www.etsi.org/deliver/etsi_ts/137400_137499/137466/15.05.00_60/ts_137466v150500p.pdf" TargetMode="External"/><Relationship Id="rId3017" Type="http://schemas.openxmlformats.org/officeDocument/2006/relationships/hyperlink" Target="https://www.atis.org/3gpp-documents/Rel99-14/" TargetMode="External"/><Relationship Id="rId3224" Type="http://schemas.openxmlformats.org/officeDocument/2006/relationships/hyperlink" Target="https://www.ccsa.org.cn/api/portalsFile/downloadOldFile?type=19&amp;oldFileUrl=ITU-R/M.2012-6/CCSA.37.113V15110.doc" TargetMode="External"/><Relationship Id="rId3431" Type="http://schemas.openxmlformats.org/officeDocument/2006/relationships/hyperlink" Target="http://www.tta.or.kr/data/ttasDown.jsp?where=14688&amp;pk_num=TTAT.3G-37.320V13.1.0" TargetMode="External"/><Relationship Id="rId145" Type="http://schemas.openxmlformats.org/officeDocument/2006/relationships/hyperlink" Target="https://members.tsdsi.in/index.php/s/PsP3zoTE8rsrkJR" TargetMode="External"/><Relationship Id="rId352" Type="http://schemas.openxmlformats.org/officeDocument/2006/relationships/hyperlink" Target="https://www.atis.org/3gpp-transpositions%20-%20Rel-15" TargetMode="External"/><Relationship Id="rId2033" Type="http://schemas.openxmlformats.org/officeDocument/2006/relationships/hyperlink" Target="http://committee.tta.or.kr/data/ttasDown.jsp?kind=ttastd&amp;pk_num=TTAT.3G-36.459V14.0.0" TargetMode="External"/><Relationship Id="rId2240" Type="http://schemas.openxmlformats.org/officeDocument/2006/relationships/hyperlink" Target="https://www.atis.org/3gpp-documents/Rel16/" TargetMode="External"/><Relationship Id="rId212" Type="http://schemas.openxmlformats.org/officeDocument/2006/relationships/hyperlink" Target="http://committee.tta.or.kr/data/ttasDown.jsp?kind=ttastd&amp;pk_num=TTAT.3G-36.213V15.16.0" TargetMode="External"/><Relationship Id="rId1799" Type="http://schemas.openxmlformats.org/officeDocument/2006/relationships/hyperlink" Target="http://committee.tta.or.kr/data/ttasDown.jsp?kind=ttastd&amp;pk_num=TTAT.3G-36.445V11.0.0" TargetMode="External"/><Relationship Id="rId2100" Type="http://schemas.openxmlformats.org/officeDocument/2006/relationships/hyperlink" Target="http://committee.tta.or.kr/data/ttasDown.jsp?kind=ttastd&amp;pk_num=TTAT.3G-36.462V15.0.0" TargetMode="External"/><Relationship Id="rId4065" Type="http://schemas.openxmlformats.org/officeDocument/2006/relationships/hyperlink" Target="https://www.ccsa.org.cn/api/portalsFile/downloadOldFile?type=19&amp;oldFileUrl=ITU-R/M.2012-6/CCSA.37.571-3V1290.doc" TargetMode="External"/><Relationship Id="rId1659" Type="http://schemas.openxmlformats.org/officeDocument/2006/relationships/hyperlink" Target="https://www.etsi.org/deliver/etsi_ts/136400_136499/136442/12.00.00_60/ts_136442v120000p.pdf" TargetMode="External"/><Relationship Id="rId1866" Type="http://schemas.openxmlformats.org/officeDocument/2006/relationships/hyperlink" Target="https://www.ttc.or.jp/st/docs/3gpps2018/TS/TS-3GA-36.455(Rel14)v14.5.0.pdf" TargetMode="External"/><Relationship Id="rId2917" Type="http://schemas.openxmlformats.org/officeDocument/2006/relationships/hyperlink" Target="https://members.tsdsi.in/index.php/s/BiAELDdQKocsjBX" TargetMode="External"/><Relationship Id="rId3081" Type="http://schemas.openxmlformats.org/officeDocument/2006/relationships/hyperlink" Target="https://www.ccsa.org.cn/api/portalsFile/downloadOldFile?type=19&amp;oldFileUrl=ITU-R/M.2012-6/CCSA.36.171V1720.doc" TargetMode="External"/><Relationship Id="rId4132" Type="http://schemas.openxmlformats.org/officeDocument/2006/relationships/hyperlink" Target="https://www.etsi.org/deliver/etsi_ts/137500_137599/13757104/16.08.00_60/ts_13757104v160800p.pdf" TargetMode="External"/><Relationship Id="rId1519" Type="http://schemas.openxmlformats.org/officeDocument/2006/relationships/hyperlink" Target="https://www.atis.org/3gpp-documents/Rel99-14/" TargetMode="External"/><Relationship Id="rId1726" Type="http://schemas.openxmlformats.org/officeDocument/2006/relationships/hyperlink" Target="https://members.tsdsi.in/index.php/s/witLz5XMM3CFHxp" TargetMode="External"/><Relationship Id="rId1933" Type="http://schemas.openxmlformats.org/officeDocument/2006/relationships/hyperlink" Target="https://www.atis.org/3gpp-documents/Rel99-14/" TargetMode="External"/><Relationship Id="rId18" Type="http://schemas.openxmlformats.org/officeDocument/2006/relationships/image" Target="media/image4.png"/><Relationship Id="rId3898" Type="http://schemas.openxmlformats.org/officeDocument/2006/relationships/hyperlink" Target="https://www.etsi.org/deliver/etsi_ts/136500_136599/13657905/13.08.00_60/ts_13657905v130800p.pdf" TargetMode="External"/><Relationship Id="rId3758" Type="http://schemas.openxmlformats.org/officeDocument/2006/relationships/hyperlink" Target="https://www.atis.org/3gpp-documents/Rel99-14/" TargetMode="External"/><Relationship Id="rId3965" Type="http://schemas.openxmlformats.org/officeDocument/2006/relationships/hyperlink" Target="https://members.tsdsi.in/s/dLWrZkoGSPbQSgH" TargetMode="External"/><Relationship Id="rId679" Type="http://schemas.openxmlformats.org/officeDocument/2006/relationships/hyperlink" Target="https://members.tsdsi.in/index.php/s/kNWXwgr5TqfZ4N6" TargetMode="External"/><Relationship Id="rId886" Type="http://schemas.openxmlformats.org/officeDocument/2006/relationships/hyperlink" Target="https://www.ccsa.org.cn/api/portalsFile/downloadOldFile?type=19&amp;oldFileUrl=ITU-R/M.2012-6/CCSA.36.361V1320.doc" TargetMode="External"/><Relationship Id="rId2567" Type="http://schemas.openxmlformats.org/officeDocument/2006/relationships/hyperlink" Target="https://members.tsdsi.in/s/MDJWCEDF7WKxmjE" TargetMode="External"/><Relationship Id="rId2774" Type="http://schemas.openxmlformats.org/officeDocument/2006/relationships/hyperlink" Target="https://www.etsi.org/deliver/etsi_ts/136100_136199/136113/16.02.00_60/ts_136113v160200p.pdf" TargetMode="External"/><Relationship Id="rId3618" Type="http://schemas.openxmlformats.org/officeDocument/2006/relationships/hyperlink" Target="https://www.arib.or.jp/english/html/overview/doc/T120_T23_SPECS/ARIB-STD-T120/Rel14/36/A36521-2-e60.pdf" TargetMode="External"/><Relationship Id="rId2" Type="http://schemas.openxmlformats.org/officeDocument/2006/relationships/numbering" Target="numbering.xml"/><Relationship Id="rId539" Type="http://schemas.openxmlformats.org/officeDocument/2006/relationships/hyperlink" Target="https://www.ccsa.org.cn/api/portalsFile/downloadOldFile?type=19&amp;oldFileUrl=ITU-R/M.2012-6/CCSA.36.306V14120.doc" TargetMode="External"/><Relationship Id="rId746" Type="http://schemas.openxmlformats.org/officeDocument/2006/relationships/hyperlink" Target="http://committee.tta.or.kr/data/ttasDown.jsp?kind=ttastd&amp;pk_num=TTAT.3G-36.323V16.7.0" TargetMode="External"/><Relationship Id="rId1169" Type="http://schemas.openxmlformats.org/officeDocument/2006/relationships/hyperlink" Target="http://committee.tta.or.kr/data/ttasDown.jsp?kind=ttastd&amp;pk_num=TTAT.3G-36.412V16.0.0" TargetMode="External"/><Relationship Id="rId1376" Type="http://schemas.openxmlformats.org/officeDocument/2006/relationships/hyperlink" Target="https://www.ccsa.org.cn/api/portalsFile/downloadOldFile?type=19&amp;oldFileUrl=ITU-R/M.2012-6/CCSA.36.422V1100.doc" TargetMode="External"/><Relationship Id="rId1583" Type="http://schemas.openxmlformats.org/officeDocument/2006/relationships/hyperlink" Target="http://committee.tta.or.kr/data/ttasDown.jsp?kind=ttastd&amp;pk_num=TTAT.3G-36.440V15.0.0" TargetMode="External"/><Relationship Id="rId2427" Type="http://schemas.openxmlformats.org/officeDocument/2006/relationships/hyperlink" Target="https://www.ccsa.org.cn/api/portalsFile/downloadOldFile?type=19&amp;oldFileUrl=ITU-R/M.2012-6/CCSA.37.472V1700.doc" TargetMode="External"/><Relationship Id="rId2981" Type="http://schemas.openxmlformats.org/officeDocument/2006/relationships/hyperlink" Target="https://www.ccsa.org.cn/api/portalsFile/downloadOldFile?type=19&amp;oldFileUrl=ITU-R/M.2012-6/CCSA.36.141V15170.doc" TargetMode="External"/><Relationship Id="rId3825" Type="http://schemas.openxmlformats.org/officeDocument/2006/relationships/hyperlink" Target="https://www.ccsa.org.cn/api/portalsFile/downloadOldFile?type=19&amp;oldFileUrl=ITU-R/M.2012-6/CCSA.36.523-3V16110.doc" TargetMode="External"/><Relationship Id="rId953" Type="http://schemas.openxmlformats.org/officeDocument/2006/relationships/hyperlink" Target="https://members.tsdsi.in/index.php/s/ZonFpABk5TG4HSc" TargetMode="External"/><Relationship Id="rId1029" Type="http://schemas.openxmlformats.org/officeDocument/2006/relationships/hyperlink" Target="https://www.etsi.org/deliver/etsi_ts/136400_136499/136401/17.01.00_60/ts_136401v170100p.pdf" TargetMode="External"/><Relationship Id="rId1236" Type="http://schemas.openxmlformats.org/officeDocument/2006/relationships/hyperlink" Target="https://www.ttc.or.jp/st/docs/3gpps2013/TS/TS-3GA-36.414(Rel11)v11.0.0.pdf" TargetMode="External"/><Relationship Id="rId1790" Type="http://schemas.openxmlformats.org/officeDocument/2006/relationships/hyperlink" Target="https://www.ccsa.org.cn/api/portalsFile/downloadOldFile?type=19&amp;oldFileUrl=ITU-R/M.2012-6/CCSA.36.445V1010.doc" TargetMode="External"/><Relationship Id="rId2634" Type="http://schemas.openxmlformats.org/officeDocument/2006/relationships/hyperlink" Target="https://members.tsdsi.in/index.php/s/GrR6Ne5MzHGGtEL" TargetMode="External"/><Relationship Id="rId2841" Type="http://schemas.openxmlformats.org/officeDocument/2006/relationships/hyperlink" Target="https://members.tsdsi.in/index.php/s/Yp4TfaXmbkn9DnB" TargetMode="External"/><Relationship Id="rId82" Type="http://schemas.openxmlformats.org/officeDocument/2006/relationships/hyperlink" Target="https://www.atis.org/3gpp-documents/Rel99-14/" TargetMode="External"/><Relationship Id="rId606" Type="http://schemas.openxmlformats.org/officeDocument/2006/relationships/hyperlink" Target="https://www.etsi.org/deliver/etsi_ts/136300_136399/136314/17.00.00_60/ts_136314v170000p.pdf" TargetMode="External"/><Relationship Id="rId813" Type="http://schemas.openxmlformats.org/officeDocument/2006/relationships/hyperlink" Target="https://www.arib.or.jp/english/html/overview/doc/T120_T23_SPECS/ARIB-STD-T120/Rel12/36/A36355-c50.pdf" TargetMode="External"/><Relationship Id="rId1443" Type="http://schemas.openxmlformats.org/officeDocument/2006/relationships/hyperlink" Target="https://www.etsi.org/deliver/etsi_ts/136400_136499/136423/14.08.00_60/ts_136423v140800p.pdf" TargetMode="External"/><Relationship Id="rId1650" Type="http://schemas.openxmlformats.org/officeDocument/2006/relationships/hyperlink" Target="https://www.ttc.or.jp/st/docs/3gpps2011/TS/TS-3GA-36.442(Rel10)v10.2.0.pdf" TargetMode="External"/><Relationship Id="rId2701" Type="http://schemas.openxmlformats.org/officeDocument/2006/relationships/hyperlink" Target="https://www.ccsa.org.cn/api/portalsFile/downloadOldFile?type=19&amp;oldFileUrl=ITU-R/M.2012-6/CCSA.36.112V1220.doc" TargetMode="External"/><Relationship Id="rId1303" Type="http://schemas.openxmlformats.org/officeDocument/2006/relationships/hyperlink" Target="https://www.atis.org/3gpp-documents/Rel15/" TargetMode="External"/><Relationship Id="rId1510" Type="http://schemas.openxmlformats.org/officeDocument/2006/relationships/hyperlink" Target="https://members.tsdsi.in/s/oXXYRaQjGoQBYNe" TargetMode="External"/><Relationship Id="rId3268" Type="http://schemas.openxmlformats.org/officeDocument/2006/relationships/hyperlink" Target="https://www.atis.org/3gpp-transpositions%20-%20Rel-11" TargetMode="External"/><Relationship Id="rId3475" Type="http://schemas.openxmlformats.org/officeDocument/2006/relationships/hyperlink" Target="https://www.atis.org/3gpp-documents/Rel99-14/" TargetMode="External"/><Relationship Id="rId3682" Type="http://schemas.openxmlformats.org/officeDocument/2006/relationships/hyperlink" Target="https://www.etsi.org/deliver/etsi_ts/136500_136599/13652103/16.15.00_60/ts_13652103v161500p.pdf" TargetMode="External"/><Relationship Id="rId189" Type="http://schemas.openxmlformats.org/officeDocument/2006/relationships/hyperlink" Target="https://www.arib.or.jp/english/html/overview/doc/T120_T23_SPECS/ARIB-STD-T120/Rel12/36/A36213-cd0.pdf" TargetMode="External"/><Relationship Id="rId396" Type="http://schemas.openxmlformats.org/officeDocument/2006/relationships/hyperlink" Target="https://www.etsi.org/deliver/etsi_ts/136300_136399/136302/14.06.00_60/ts_136302v140600p.pdf" TargetMode="External"/><Relationship Id="rId2077" Type="http://schemas.openxmlformats.org/officeDocument/2006/relationships/hyperlink" Target="https://www.arib.or.jp/english/html/overview/doc/T120_T23_SPECS/ARIB-STD-T120/Rel17/36/A36461-h00.pdf" TargetMode="External"/><Relationship Id="rId2284" Type="http://schemas.openxmlformats.org/officeDocument/2006/relationships/hyperlink" Target="https://www.etsi.org/deliver/etsi_ts/137400_137499/137461/15.05.00_60/ts_137461v150500p.pdf" TargetMode="External"/><Relationship Id="rId2491" Type="http://schemas.openxmlformats.org/officeDocument/2006/relationships/hyperlink" Target="https://www.arib.or.jp/english/html/overview/doc/T120_T23_SPECS/ARIB-STD-T120/Rel14/25/A25446-e00.pdf" TargetMode="External"/><Relationship Id="rId3128" Type="http://schemas.openxmlformats.org/officeDocument/2006/relationships/hyperlink" Target="https://www.atis.org/3gpp-transpositions%20-%20Rel-17" TargetMode="External"/><Relationship Id="rId3335" Type="http://schemas.openxmlformats.org/officeDocument/2006/relationships/hyperlink" Target="https://www.etsi.org/deliver/etsi_ts/137100_137199/13714501/14.11.00_60/ts_13714501v141100p.pdf" TargetMode="External"/><Relationship Id="rId3542" Type="http://schemas.openxmlformats.org/officeDocument/2006/relationships/hyperlink" Target="https://www.ccsa.org.cn/api/portalsFile/downloadOldFile?type=19&amp;oldFileUrl=ITU-R/M.2012-6/CCSA.36.509V1720.doc" TargetMode="External"/><Relationship Id="rId256" Type="http://schemas.openxmlformats.org/officeDocument/2006/relationships/hyperlink" Target="https://www.atis.org/3gpp-documents/Rel15/" TargetMode="External"/><Relationship Id="rId463" Type="http://schemas.openxmlformats.org/officeDocument/2006/relationships/hyperlink" Target="https://members.tsdsi.in/s/sNiCGPHTGp5joYg" TargetMode="External"/><Relationship Id="rId670" Type="http://schemas.openxmlformats.org/officeDocument/2006/relationships/hyperlink" Target="https://www.atis.org/3gpp-documents/Rel99-14/" TargetMode="External"/><Relationship Id="rId1093" Type="http://schemas.openxmlformats.org/officeDocument/2006/relationships/hyperlink" Target="https://www.atis.org/3gpp-documents/Rel99-14/" TargetMode="External"/><Relationship Id="rId2144" Type="http://schemas.openxmlformats.org/officeDocument/2006/relationships/hyperlink" Target="https://www.atis.org/3gpp-documents/Rel99-14/" TargetMode="External"/><Relationship Id="rId2351" Type="http://schemas.openxmlformats.org/officeDocument/2006/relationships/hyperlink" Target="https://members.tsdsi.in/index.php/s/RM9jpi7fFeNSH7p" TargetMode="External"/><Relationship Id="rId3402" Type="http://schemas.openxmlformats.org/officeDocument/2006/relationships/hyperlink" Target="https://www.arib.or.jp/english/html/overview/doc/T120_T23_SPECS/ARIB-STD-T120/Rel17/37/A37171-h00.pdf" TargetMode="External"/><Relationship Id="rId116" Type="http://schemas.openxmlformats.org/officeDocument/2006/relationships/hyperlink" Target="http://committee.tta.or.kr/data/ttasDown.jsp?kind=ttastd&amp;pk_num=TTAT.3G-36.211V15.14.0" TargetMode="External"/><Relationship Id="rId323" Type="http://schemas.openxmlformats.org/officeDocument/2006/relationships/hyperlink" Target="https://www.ccsa.org.cn/api/portalsFile/downloadOldFile?type=19&amp;oldFileUrl=ITU-R/M.2012-6/CCSA.36.300V10120.doc" TargetMode="External"/><Relationship Id="rId530" Type="http://schemas.openxmlformats.org/officeDocument/2006/relationships/hyperlink" Target="http://committee.tta.or.kr/data/ttasDown.jsp?kind=ttastd&amp;pk_num=TTAT.3G-36.306V12.13.0" TargetMode="External"/><Relationship Id="rId1160" Type="http://schemas.openxmlformats.org/officeDocument/2006/relationships/hyperlink" Target="https://www.ccsa.org.cn/api/portalsFile/downloadOldFile?type=19&amp;oldFileUrl=ITU-R/M.2012-6/CCSA.36.412V1500.doc" TargetMode="External"/><Relationship Id="rId2004" Type="http://schemas.openxmlformats.org/officeDocument/2006/relationships/hyperlink" Target="https://www.ttc.or.jp/st/docs/3gpps2020/TS/TS-3GA-36_458_Rel16v16_0_0.pdf" TargetMode="External"/><Relationship Id="rId2211" Type="http://schemas.openxmlformats.org/officeDocument/2006/relationships/hyperlink" Target="https://www.ccsa.org.cn/api/portalsFile/downloadOldFile?type=19&amp;oldFileUrl=ITU-R/M.2012-6/CCSA.37.460V1110.doc" TargetMode="External"/><Relationship Id="rId4176" Type="http://schemas.openxmlformats.org/officeDocument/2006/relationships/hyperlink" Target="http://committee.tta.or.kr/data/ttasDown.jsp?kind=ttastd&amp;pk_num=TTAT.3G-37.571-5V15.6.0" TargetMode="External"/><Relationship Id="rId1020" Type="http://schemas.openxmlformats.org/officeDocument/2006/relationships/hyperlink" Target="https://www.ttc.or.jp/st/docs/3gpps2019/TS/TS-3GA-36.401(Rel15)v15.1.0.pdf" TargetMode="External"/><Relationship Id="rId1977" Type="http://schemas.openxmlformats.org/officeDocument/2006/relationships/hyperlink" Target="https://www.etsi.org/deliver/etsi_ts/136400_136499/136458/12.00.00_60/ts_136458v120000p.pdf" TargetMode="External"/><Relationship Id="rId1837" Type="http://schemas.openxmlformats.org/officeDocument/2006/relationships/hyperlink" Target="https://www.atis.org/3gpp-documents/Rel99-14/" TargetMode="External"/><Relationship Id="rId3192" Type="http://schemas.openxmlformats.org/officeDocument/2006/relationships/hyperlink" Target="http://committee.tta.or.kr/data/ttasDown.jsp?kind=ttastd&amp;pk_num=TTAT.3G-37.105V16.12.0" TargetMode="External"/><Relationship Id="rId4036" Type="http://schemas.openxmlformats.org/officeDocument/2006/relationships/hyperlink" Target="https://www.etsi.org/deliver/etsi_ts/137500_137599/13757102/14.04.00_60/ts_13757102v140400p.pdf" TargetMode="External"/><Relationship Id="rId4243" Type="http://schemas.openxmlformats.org/officeDocument/2006/relationships/hyperlink" Target="http://www.wimaxforum.org/files/WMF-IMT-Advanced-Spec-T28-001-R020v01.pdf" TargetMode="External"/><Relationship Id="rId3052" Type="http://schemas.openxmlformats.org/officeDocument/2006/relationships/hyperlink" Target="https://www.etsi.org/deliver/etsi_ts/136100_136199/136171/12.01.00_60/ts_136171v120100p.pdf" TargetMode="External"/><Relationship Id="rId4103" Type="http://schemas.openxmlformats.org/officeDocument/2006/relationships/hyperlink" Target="https://members.tsdsi.in/index.php/s/6YixRnkgcyH5Cxn" TargetMode="External"/><Relationship Id="rId180" Type="http://schemas.openxmlformats.org/officeDocument/2006/relationships/hyperlink" Target="https://www.etsi.org/deliver/etsi_ts/136200_136299/136213/10.13.00_60/ts_136213v101300p.pdf" TargetMode="External"/><Relationship Id="rId1904" Type="http://schemas.openxmlformats.org/officeDocument/2006/relationships/hyperlink" Target="https://www.ccsa.org.cn/api/portalsFile/downloadOldFile?type=19&amp;oldFileUrl=ITU-R/M.2012-6/CCSA.36.456V1400.doc" TargetMode="External"/><Relationship Id="rId3869" Type="http://schemas.openxmlformats.org/officeDocument/2006/relationships/hyperlink" Target="https://members.tsdsi.in/s/kALqkaXYqe4jJ8t" TargetMode="External"/><Relationship Id="rId997" Type="http://schemas.openxmlformats.org/officeDocument/2006/relationships/hyperlink" Target="https://www.atis.org/3gpp-documents/Rel99-14/" TargetMode="External"/><Relationship Id="rId2678" Type="http://schemas.openxmlformats.org/officeDocument/2006/relationships/hyperlink" Target="https://www.etsi.org/deliver/etsi_ts/136100_136199/136111/15.00.00_60/ts_136111v150000p.pdf" TargetMode="External"/><Relationship Id="rId2885" Type="http://schemas.openxmlformats.org/officeDocument/2006/relationships/hyperlink" Target="https://www.ccsa.org.cn/api/portalsFile/downloadOldFile?type=19&amp;oldFileUrl=ITU-R/M.2012-6/CCSA.36.124V1540.doc" TargetMode="External"/><Relationship Id="rId3729" Type="http://schemas.openxmlformats.org/officeDocument/2006/relationships/hyperlink" Target="https://www.ccsa.org.cn/api/portalsFile/downloadOldFile?type=19&amp;oldFileUrl=ITU-R/M.2012-6/CCSA.36.523-1V16120.doc" TargetMode="External"/><Relationship Id="rId3936" Type="http://schemas.openxmlformats.org/officeDocument/2006/relationships/hyperlink" Target="http://committee.tta.or.kr/data/ttasDown.jsp?kind=ttastd&amp;pk_num=TTAT.3G-36.579-6V15.5.0" TargetMode="External"/><Relationship Id="rId857" Type="http://schemas.openxmlformats.org/officeDocument/2006/relationships/hyperlink" Target="https://www.atis.org/3gpp-documents/Rel99-14/" TargetMode="External"/><Relationship Id="rId1487" Type="http://schemas.openxmlformats.org/officeDocument/2006/relationships/hyperlink" Target="http://committee.tta.or.kr/data/ttasDown.jsp?kind=ttastd&amp;pk_num=TTAT.3G-36.424V13.1.0" TargetMode="External"/><Relationship Id="rId1694" Type="http://schemas.openxmlformats.org/officeDocument/2006/relationships/hyperlink" Target="https://www.ccsa.org.cn/api/portalsFile/downloadOldFile?type=19&amp;oldFileUrl=ITU-R/M.2012-6/CCSA.36.443V1050.doc" TargetMode="External"/><Relationship Id="rId2538" Type="http://schemas.openxmlformats.org/officeDocument/2006/relationships/hyperlink" Target="http://committee.tta.or.kr/data/ttasDown.jsp?kind=ttastd&amp;pk_num=TTAT.3G-36.101V13.24.0" TargetMode="External"/><Relationship Id="rId2745" Type="http://schemas.openxmlformats.org/officeDocument/2006/relationships/hyperlink" Target="https://members.tsdsi.in/index.php/s/6Mfwgax8qs9aFdA" TargetMode="External"/><Relationship Id="rId2952" Type="http://schemas.openxmlformats.org/officeDocument/2006/relationships/hyperlink" Target="https://www.etsi.org/deliver/etsi_ts/136100_136199/136141/10.15.00_60/ts_136141v101500p.pdf" TargetMode="External"/><Relationship Id="rId717" Type="http://schemas.openxmlformats.org/officeDocument/2006/relationships/hyperlink" Target="https://www.arib.or.jp/english/html/overview/doc/T120_T23_SPECS/ARIB-STD-T120/Rel12/36/A36323-c60.pdf" TargetMode="External"/><Relationship Id="rId924" Type="http://schemas.openxmlformats.org/officeDocument/2006/relationships/hyperlink" Target="http://committee.tta.or.kr/data/ttasDown.jsp?kind=ttastd&amp;pk_num=TTAT.3G-37.320V10.4.0" TargetMode="External"/><Relationship Id="rId1347" Type="http://schemas.openxmlformats.org/officeDocument/2006/relationships/hyperlink" Target="https://www.etsi.org/deliver/etsi_ts/136400_136499/136421/14.00.00_60/ts_136421v140000p.pdf" TargetMode="External"/><Relationship Id="rId1554" Type="http://schemas.openxmlformats.org/officeDocument/2006/relationships/hyperlink" Target="https://www.ttc.or.jp/st/docs/3gpps2012/TS/TS-3GA-36.440(Rel10)v10.3.0.pdf" TargetMode="External"/><Relationship Id="rId1761" Type="http://schemas.openxmlformats.org/officeDocument/2006/relationships/hyperlink" Target="https://www.etsi.org/deliver/etsi_ts/136400_136499/136444/13.02.00_60/ts_136444v130200p.pdf" TargetMode="External"/><Relationship Id="rId2605" Type="http://schemas.openxmlformats.org/officeDocument/2006/relationships/hyperlink" Target="https://www.arib.or.jp/english/html/overview/doc/T120_T23_SPECS/ARIB-STD-T120/Rel17/36/A36104-h80.pdf" TargetMode="External"/><Relationship Id="rId2812" Type="http://schemas.openxmlformats.org/officeDocument/2006/relationships/hyperlink" Target="http://committee.tta.or.kr/data/ttasDown.jsp?kind=ttastd&amp;pk_num=TTAT.3G-36.116V16.0.0" TargetMode="External"/><Relationship Id="rId53" Type="http://schemas.openxmlformats.org/officeDocument/2006/relationships/hyperlink" Target="https://www.ccsa.org.cn/api/portalsFile/downloadOldFile?type=19&amp;oldFileUrl=ITU-R/M.2012-6/CCSA.36.201V1330.doc" TargetMode="External"/><Relationship Id="rId1207" Type="http://schemas.openxmlformats.org/officeDocument/2006/relationships/hyperlink" Target="https://www.atis.org/3gpp-transpositions%20-%20Rel-15" TargetMode="External"/><Relationship Id="rId1414" Type="http://schemas.openxmlformats.org/officeDocument/2006/relationships/hyperlink" Target="https://members.tsdsi.in/s/AbtzmeJSHdT5xoy" TargetMode="External"/><Relationship Id="rId1621" Type="http://schemas.openxmlformats.org/officeDocument/2006/relationships/hyperlink" Target="https://www.atis.org/3gpp-documents/Rel99-14/" TargetMode="External"/><Relationship Id="rId3379" Type="http://schemas.openxmlformats.org/officeDocument/2006/relationships/hyperlink" Target="https://www.atis.org/3gpp-transpositions%20-%20Rel-13" TargetMode="External"/><Relationship Id="rId3586" Type="http://schemas.openxmlformats.org/officeDocument/2006/relationships/hyperlink" Target="https://members.tsdsi.in/s/crkEotFJk4nNWka" TargetMode="External"/><Relationship Id="rId3793" Type="http://schemas.openxmlformats.org/officeDocument/2006/relationships/hyperlink" Target="https://www.arib.or.jp/english/html/overview/doc/T120_T23_SPECS/ARIB-STD-T120/Rel11/36/A36523-3-b70.pdf" TargetMode="External"/><Relationship Id="rId2188" Type="http://schemas.openxmlformats.org/officeDocument/2006/relationships/hyperlink" Target="https://www.etsi.org/deliver/etsi_ts/136400_136499/136465/15.00.00_60/ts_136465v150000p.pdf" TargetMode="External"/><Relationship Id="rId2395" Type="http://schemas.openxmlformats.org/officeDocument/2006/relationships/hyperlink" Target="https://www.arib.or.jp/english/html/overview/doc/T120_T23_SPECS/ARIB-STD-T120/Rel16/37/A37470-g20.pdf" TargetMode="External"/><Relationship Id="rId3239" Type="http://schemas.openxmlformats.org/officeDocument/2006/relationships/hyperlink" Target="https://www.ccsa.org.cn/api/portalsFile/downloadOldFile?type=19&amp;oldFileUrl=ITU-R/M.2012-6/CCSA.37.114V1330.doc" TargetMode="External"/><Relationship Id="rId3446" Type="http://schemas.openxmlformats.org/officeDocument/2006/relationships/hyperlink" Target="http://www.ccsa.org.cn:9001/portalsFile/downloadOldFile?type=17&amp;oldFileUrl=M.2012.5/CCSA%20TS%2037.320%20V16.1.0.doc" TargetMode="External"/><Relationship Id="rId367" Type="http://schemas.openxmlformats.org/officeDocument/2006/relationships/hyperlink" Target="https://members.tsdsi.in/s/3e7Tz6SPq6zRNDK" TargetMode="External"/><Relationship Id="rId574" Type="http://schemas.openxmlformats.org/officeDocument/2006/relationships/hyperlink" Target="https://www.atis.org/3gpp-documents/Rel99-14/" TargetMode="External"/><Relationship Id="rId2048" Type="http://schemas.openxmlformats.org/officeDocument/2006/relationships/hyperlink" Target="https://www.ccsa.org.cn/api/portalsFile/downloadOldFile?type=19&amp;oldFileUrl=ITU-R/M.2012-6/CCSA.36.459V1700.doc" TargetMode="External"/><Relationship Id="rId2255" Type="http://schemas.openxmlformats.org/officeDocument/2006/relationships/hyperlink" Target="https://members.tsdsi.in/index.php/s/qWekbjrDTY7k7sM" TargetMode="External"/><Relationship Id="rId3653" Type="http://schemas.openxmlformats.org/officeDocument/2006/relationships/hyperlink" Target="http://committee.tta.or.kr/data/ttasDown.jsp?kind=ttastd&amp;pk_num=TTAT.3G-36.521-3V11.4.0" TargetMode="External"/><Relationship Id="rId3860" Type="http://schemas.openxmlformats.org/officeDocument/2006/relationships/hyperlink" Target="https://www.atis.org/3gpp-transpositions%20-%20Rel-14" TargetMode="External"/><Relationship Id="rId227" Type="http://schemas.openxmlformats.org/officeDocument/2006/relationships/hyperlink" Target="https://www.ccsa.org.cn/api/portalsFile/downloadOldFile?type=19&amp;oldFileUrl=ITU-R/M.2012-6/CCSA.36.214V1010.doc" TargetMode="External"/><Relationship Id="rId781" Type="http://schemas.openxmlformats.org/officeDocument/2006/relationships/hyperlink" Target="https://members.tsdsi.in/s/YE6QkNsbQKgk9kr" TargetMode="External"/><Relationship Id="rId2462" Type="http://schemas.openxmlformats.org/officeDocument/2006/relationships/hyperlink" Target="https://www.ccsa.org.cn/api/portalsFile/downloadOldFile?type=19&amp;oldFileUrl=ITU-R/M.2012-6/CCSA.37.483V1730.doc" TargetMode="External"/><Relationship Id="rId3306" Type="http://schemas.openxmlformats.org/officeDocument/2006/relationships/hyperlink" Target="https://members.tsdsi.in/index.php/s/gPjKy3NkXxXYPWp" TargetMode="External"/><Relationship Id="rId3513" Type="http://schemas.openxmlformats.org/officeDocument/2006/relationships/hyperlink" Target="https://www.etsi.org/deliver/etsi_ts/136500_136599/136509/12.04.00_60/ts_136509v120400p.pdf" TargetMode="External"/><Relationship Id="rId3720" Type="http://schemas.openxmlformats.org/officeDocument/2006/relationships/hyperlink" Target="http://committee.tta.or.kr/data/ttasDown.jsp?kind=ttastd&amp;pk_num=TTAT.3G-36.523-1V14.4.0" TargetMode="External"/><Relationship Id="rId434" Type="http://schemas.openxmlformats.org/officeDocument/2006/relationships/hyperlink" Target="http://committee.tta.or.kr/data/ttasDown.jsp?kind=ttastd&amp;pk_num=TTAT.3G-36.304V12.8.0" TargetMode="External"/><Relationship Id="rId641" Type="http://schemas.openxmlformats.org/officeDocument/2006/relationships/hyperlink" Target="https://www.ccsa.org.cn/api/portalsFile/downloadOldFile?type=19&amp;oldFileUrl=ITU-R/M.2012-6/CCSA.36.321V15110.doc" TargetMode="External"/><Relationship Id="rId1064" Type="http://schemas.openxmlformats.org/officeDocument/2006/relationships/hyperlink" Target="https://www.ccsa.org.cn/api/portalsFile/downloadOldFile?type=19&amp;oldFileUrl=ITU-R/M.2012-6/CCSA.36.410V1500.doc" TargetMode="External"/><Relationship Id="rId1271" Type="http://schemas.openxmlformats.org/officeDocument/2006/relationships/hyperlink" Target="http://committee.tta.or.kr/data/ttasDown.jsp?kind=ttastd&amp;pk_num=TTAT.3G-36.414V17.0.0" TargetMode="External"/><Relationship Id="rId2115" Type="http://schemas.openxmlformats.org/officeDocument/2006/relationships/hyperlink" Target="https://www.ccsa.org.cn/api/portalsFile/downloadOldFile?type=19&amp;oldFileUrl=ITU-R/M.2012-6/CCSA.36.463V1310.doc" TargetMode="External"/><Relationship Id="rId2322" Type="http://schemas.openxmlformats.org/officeDocument/2006/relationships/hyperlink" Target="http://committee.tta.or.kr/data/ttasDown.jsp?kind=ttastd&amp;pk_num=TTAT.3G-37.462V13.1.0" TargetMode="External"/><Relationship Id="rId501" Type="http://schemas.openxmlformats.org/officeDocument/2006/relationships/hyperlink" Target="https://www.arib.or.jp/english/html/overview/doc/T120_T23_SPECS/ARIB-STD-T120/Rel16/36/A36305-g40.pdf" TargetMode="External"/><Relationship Id="rId1131" Type="http://schemas.openxmlformats.org/officeDocument/2006/relationships/hyperlink" Target="https://www.etsi.org/deliver/etsi_ts/136400_136499/136412/10.01.00_60/ts_136412v100100p.pdf" TargetMode="External"/><Relationship Id="rId3096" Type="http://schemas.openxmlformats.org/officeDocument/2006/relationships/hyperlink" Target="http://committee.tta.or.kr/data/ttasDown.jsp?kind=ttastd&amp;pk_num=TTAT.3G-36.307V11.21.0" TargetMode="External"/><Relationship Id="rId4147" Type="http://schemas.openxmlformats.org/officeDocument/2006/relationships/hyperlink" Target="https://www.arib.or.jp/english/html/overview/doc/T120_T23_SPECS/ARIB-STD-T120/Rel11/37/A37571-5-b10.pdf" TargetMode="External"/><Relationship Id="rId1948" Type="http://schemas.openxmlformats.org/officeDocument/2006/relationships/hyperlink" Target="https://members.tsdsi.in/index.php/s/A5XrCnzW5tqqbmM" TargetMode="External"/><Relationship Id="rId3163" Type="http://schemas.openxmlformats.org/officeDocument/2006/relationships/hyperlink" Target="https://www.atis.org/3gpp-transpositions%20-%20Rel-16" TargetMode="External"/><Relationship Id="rId3370" Type="http://schemas.openxmlformats.org/officeDocument/2006/relationships/hyperlink" Target="https://www.etsi.org/deliver/etsi_ts/137100_137199/13714502/16.12.00_60/ts_13714502v161200p.pdf" TargetMode="External"/><Relationship Id="rId4007" Type="http://schemas.openxmlformats.org/officeDocument/2006/relationships/hyperlink" Target="https://members.tsdsi.in/s/cgypFoFdJTp9pkH" TargetMode="External"/><Relationship Id="rId4214" Type="http://schemas.openxmlformats.org/officeDocument/2006/relationships/hyperlink" Target="http://www.arib.or.jp/IMT-Advanced/WirelessMAN-Advanced.1.30/ARIB%20STD-T105%20Annex%204_IEEE%20Std%20802%2016m-2011.pdf" TargetMode="External"/><Relationship Id="rId291" Type="http://schemas.openxmlformats.org/officeDocument/2006/relationships/hyperlink" Target="https://www.arib.or.jp/english/html/overview/doc/T120_T23_SPECS/ARIB-STD-T120/Rel13/36/A36216-d00.pdf" TargetMode="External"/><Relationship Id="rId1808" Type="http://schemas.openxmlformats.org/officeDocument/2006/relationships/hyperlink" Target="https://www.ccsa.org.cn/api/portalsFile/downloadOldFile?type=19&amp;oldFileUrl=ITU-R/M.2012-6/CCSA.36.445V1300.doc" TargetMode="External"/><Relationship Id="rId3023" Type="http://schemas.openxmlformats.org/officeDocument/2006/relationships/hyperlink" Target="https://www.ccsa.org.cn/api/portalsFile/downloadOldFile?type=19&amp;oldFileUrl=ITU-R/M.2012-6/CCSA.36.143V1500.doc" TargetMode="External"/><Relationship Id="rId151" Type="http://schemas.openxmlformats.org/officeDocument/2006/relationships/hyperlink" Target="https://members.tsdsi.in/s/nYXMEqYfn88b6tx" TargetMode="External"/><Relationship Id="rId3230" Type="http://schemas.openxmlformats.org/officeDocument/2006/relationships/hyperlink" Target="https://www.etsi.org/deliver/etsi_ts/137100_137199/137113/16.02.00_60/ts_137113v160200p.pdf" TargetMode="External"/><Relationship Id="rId2789" Type="http://schemas.openxmlformats.org/officeDocument/2006/relationships/hyperlink" Target="https://www.ccsa.org.cn/api/portalsFile/downloadOldFile?type=19&amp;oldFileUrl=ITU-R/M.2012-6/CCSA.36.116V1240.doc" TargetMode="External"/><Relationship Id="rId2996" Type="http://schemas.openxmlformats.org/officeDocument/2006/relationships/hyperlink" Target="http://committee.tta.or.kr/data/ttasDown.jsp?kind=ttastd&amp;pk_num=TTAT.3G-36.141V17.8.0" TargetMode="External"/><Relationship Id="rId968" Type="http://schemas.openxmlformats.org/officeDocument/2006/relationships/hyperlink" Target="https://www.atis.org/3gpp-transpositions%20-%20Rel-15" TargetMode="External"/><Relationship Id="rId1598" Type="http://schemas.openxmlformats.org/officeDocument/2006/relationships/hyperlink" Target="https://www.ccsa.org.cn/api/portalsFile/downloadOldFile?type=19&amp;oldFileUrl=ITU-R/M.2012-6/CCSA.36.441V1010.doc" TargetMode="External"/><Relationship Id="rId2649" Type="http://schemas.openxmlformats.org/officeDocument/2006/relationships/hyperlink" Target="https://members.tsdsi.in/s/PyXbPi8Lw5qaYG7" TargetMode="External"/><Relationship Id="rId2856" Type="http://schemas.openxmlformats.org/officeDocument/2006/relationships/hyperlink" Target="https://www.etsi.org/deliver/etsi_ts/136100_136199/136124/10.04.00_60/ts_136124v100400p.pdf" TargetMode="External"/><Relationship Id="rId3907" Type="http://schemas.openxmlformats.org/officeDocument/2006/relationships/hyperlink" Target="https://www.arib.or.jp/english/html/overview/doc/T120_T23_SPECS/ARIB-STD-T120/Rel15/36/A36579-5-f10.pdf" TargetMode="External"/><Relationship Id="rId97" Type="http://schemas.openxmlformats.org/officeDocument/2006/relationships/hyperlink" Target="https://members.tsdsi.in/index.php/s/mtpcGmGdqQXw56n" TargetMode="External"/><Relationship Id="rId828" Type="http://schemas.openxmlformats.org/officeDocument/2006/relationships/hyperlink" Target="https://www.etsi.org/deliver/etsi_ts/136300_136399/136355/14.07.00_60/ts_136355v140700p.pdf" TargetMode="External"/><Relationship Id="rId1458" Type="http://schemas.openxmlformats.org/officeDocument/2006/relationships/hyperlink" Target="https://www.ttc.or.jp/st/docs/3gpp/2023/TS/TS-3GA-36.423v16.10.1.pdf" TargetMode="External"/><Relationship Id="rId1665" Type="http://schemas.openxmlformats.org/officeDocument/2006/relationships/hyperlink" Target="https://www.etsi.org/deliver/etsi_ts/136400_136499/136442/13.00.00_60/ts_136442v130000p.pdf" TargetMode="External"/><Relationship Id="rId1872" Type="http://schemas.openxmlformats.org/officeDocument/2006/relationships/hyperlink" Target="https://www.ttc.or.jp/st/docs/3gpps2019/TS/TS-3GA-36.455(Rel15)v15.2.1.pdf" TargetMode="External"/><Relationship Id="rId2509" Type="http://schemas.openxmlformats.org/officeDocument/2006/relationships/hyperlink" Target="https://www.arib.or.jp/english/html/overview/doc/T120_T23_SPECS/ARIB-STD-T120/Rel17/25/A25446-h00.pdf" TargetMode="External"/><Relationship Id="rId2716" Type="http://schemas.openxmlformats.org/officeDocument/2006/relationships/hyperlink" Target="http://committee.tta.or.kr/data/ttasDown.jsp?kind=ttastd&amp;pk_num=TTAT.3G-36.112V14.0.0" TargetMode="External"/><Relationship Id="rId4071" Type="http://schemas.openxmlformats.org/officeDocument/2006/relationships/hyperlink" Target="https://www.ccsa.org.cn/api/portalsFile/downloadOldFile?type=19&amp;oldFileUrl=ITU-R/M.2012-6/CCSA.37.571-3V1330.doc" TargetMode="External"/><Relationship Id="rId1318" Type="http://schemas.openxmlformats.org/officeDocument/2006/relationships/hyperlink" Target="https://members.tsdsi.in/s/WiRLJt8zDHPEM2c" TargetMode="External"/><Relationship Id="rId1525" Type="http://schemas.openxmlformats.org/officeDocument/2006/relationships/hyperlink" Target="https://www.atis.org/3gpp-documents/Rel99-14/" TargetMode="External"/><Relationship Id="rId2923" Type="http://schemas.openxmlformats.org/officeDocument/2006/relationships/hyperlink" Target="https://members.tsdsi.in/s/AGP3QCbfQSZo75g" TargetMode="External"/><Relationship Id="rId1732" Type="http://schemas.openxmlformats.org/officeDocument/2006/relationships/hyperlink" Target="https://members.tsdsi.in/index.php/s/FYfpn77KfHjJnk9" TargetMode="External"/><Relationship Id="rId24" Type="http://schemas.openxmlformats.org/officeDocument/2006/relationships/image" Target="media/image10.png"/><Relationship Id="rId2299" Type="http://schemas.openxmlformats.org/officeDocument/2006/relationships/hyperlink" Target="https://www.arib.or.jp/english/html/overview/doc/T120_T23_SPECS/ARIB-STD-T120/Rel10/37/A37462-a20.pdf" TargetMode="External"/><Relationship Id="rId3697" Type="http://schemas.openxmlformats.org/officeDocument/2006/relationships/hyperlink" Target="https://www.arib.or.jp/english/html/overview/doc/T120_T23_SPECS/ARIB-STD-T120/Rel11/36/A36523-1-b70.pdf" TargetMode="External"/><Relationship Id="rId3557" Type="http://schemas.openxmlformats.org/officeDocument/2006/relationships/hyperlink" Target="http://committee.tta.or.kr/data/ttasDown.jsp?kind=ttastd&amp;pk_num=TTAT.3G-36.521-1V11.4.0" TargetMode="External"/><Relationship Id="rId3764" Type="http://schemas.openxmlformats.org/officeDocument/2006/relationships/hyperlink" Target="https://www.atis.org/3gpp-documents/Rel99-14/" TargetMode="External"/><Relationship Id="rId3971" Type="http://schemas.openxmlformats.org/officeDocument/2006/relationships/hyperlink" Target="https://members.tsdsi.in/index.php/s/66PirScocYmJySf" TargetMode="External"/><Relationship Id="rId478" Type="http://schemas.openxmlformats.org/officeDocument/2006/relationships/hyperlink" Target="https://www.atis.org/3gpp-documents/Rel99-14/" TargetMode="External"/><Relationship Id="rId685" Type="http://schemas.openxmlformats.org/officeDocument/2006/relationships/hyperlink" Target="https://members.tsdsi.in/index.php/s/TzRoGfkECEGpqHn" TargetMode="External"/><Relationship Id="rId892" Type="http://schemas.openxmlformats.org/officeDocument/2006/relationships/hyperlink" Target="https://www.atis.org/3gpp-documents/Rel99-14/" TargetMode="External"/><Relationship Id="rId2159" Type="http://schemas.openxmlformats.org/officeDocument/2006/relationships/hyperlink" Target="https://members.tsdsi.in/index.php/s/mwyWy73GX5A45m3" TargetMode="External"/><Relationship Id="rId2366" Type="http://schemas.openxmlformats.org/officeDocument/2006/relationships/hyperlink" Target="https://www.atis.org/3gpp-documents/Rel99-14/" TargetMode="External"/><Relationship Id="rId2573" Type="http://schemas.openxmlformats.org/officeDocument/2006/relationships/hyperlink" Target="https://members.tsdsi.in/s/fJaxnojNsFT75BQ" TargetMode="External"/><Relationship Id="rId2780" Type="http://schemas.openxmlformats.org/officeDocument/2006/relationships/hyperlink" Target="https://www.etsi.org/deliver/etsi_ts/136100_136199/136113/17.00.00_60/ts_136113v170000p.pdf" TargetMode="External"/><Relationship Id="rId3417" Type="http://schemas.openxmlformats.org/officeDocument/2006/relationships/hyperlink" Target="https://www.etsi.org/deliver/etsi_ts/137300_137399/137320/11.04.00_60/ts_137320v110400p.pdf" TargetMode="External"/><Relationship Id="rId3624" Type="http://schemas.openxmlformats.org/officeDocument/2006/relationships/hyperlink" Target="https://www.arib.or.jp/english/html/overview/doc/T120_T23_SPECS/ARIB-STD-T120/Rel15/36/A36521-2-f60.pdf" TargetMode="External"/><Relationship Id="rId3831" Type="http://schemas.openxmlformats.org/officeDocument/2006/relationships/hyperlink" Target="https://www.ccsa.org.cn/api/portalsFile/downloadOldFile?type=19&amp;oldFileUrl=ITU-R/M.2012-6/CCSA.36.523-3V1750.rar" TargetMode="External"/><Relationship Id="rId338" Type="http://schemas.openxmlformats.org/officeDocument/2006/relationships/hyperlink" Target="http://committee.tta.or.kr/data/ttasDown.jsp?kind=ttastd&amp;pk_num=TTAT.3G-36.300V12.10.0" TargetMode="External"/><Relationship Id="rId545" Type="http://schemas.openxmlformats.org/officeDocument/2006/relationships/hyperlink" Target="https://www.ccsa.org.cn/api/portalsFile/downloadOldFile?type=19&amp;oldFileUrl=ITU-R/M.2012-6/CCSA.36.306V15110.doc" TargetMode="External"/><Relationship Id="rId752" Type="http://schemas.openxmlformats.org/officeDocument/2006/relationships/hyperlink" Target="http://committee.tta.or.kr/data/ttasDown.jsp?kind=ttastd&amp;pk_num=TTAT.3G-36.323V17.2.0" TargetMode="External"/><Relationship Id="rId1175" Type="http://schemas.openxmlformats.org/officeDocument/2006/relationships/hyperlink" Target="http://committee.tta.or.kr/data/ttasDown.jsp?kind=ttastd&amp;pk_num=TTAT.3G-36.412V17.0.0" TargetMode="External"/><Relationship Id="rId1382" Type="http://schemas.openxmlformats.org/officeDocument/2006/relationships/hyperlink" Target="https://www.ccsa.org.cn/api/portalsFile/downloadOldFile?type=19&amp;oldFileUrl=ITU-R/M.2012-6/CCSA.36.422V1200.doc" TargetMode="External"/><Relationship Id="rId2019" Type="http://schemas.openxmlformats.org/officeDocument/2006/relationships/hyperlink" Target="https://www.etsi.org/deliver/etsi_ts/136400_136499/136459/12.01.00_60/ts_136459v120100p.pdf" TargetMode="External"/><Relationship Id="rId2226" Type="http://schemas.openxmlformats.org/officeDocument/2006/relationships/hyperlink" Target="http://committee.tta.or.kr/data/ttasDown.jsp?kind=ttastd&amp;pk_num=TTAT.3G-37.460V13.1.0" TargetMode="External"/><Relationship Id="rId2433" Type="http://schemas.openxmlformats.org/officeDocument/2006/relationships/hyperlink" Target="https://www.ccsa.org.cn/api/portalsFile/downloadOldFile?type=19&amp;oldFileUrl=ITU-R/M.2012-6/CCSA.37.473V1690.doc" TargetMode="External"/><Relationship Id="rId2640" Type="http://schemas.openxmlformats.org/officeDocument/2006/relationships/hyperlink" Target="http://committee.tta.or.kr/data/ttasDown.jsp?kind=ttastd&amp;pk_num=TTAT.3G-36.106V15.0.0" TargetMode="External"/><Relationship Id="rId405" Type="http://schemas.openxmlformats.org/officeDocument/2006/relationships/hyperlink" Target="https://www.arib.or.jp/english/html/overview/doc/T120_T23_SPECS/ARIB-STD-T120/Rel16/36/A36302-g10.pdf" TargetMode="External"/><Relationship Id="rId612" Type="http://schemas.openxmlformats.org/officeDocument/2006/relationships/hyperlink" Target="https://www.etsi.org/deliver/etsi_ts/136300_136399/136321/10.10.00_60/ts_136321v101000p.pdf" TargetMode="External"/><Relationship Id="rId1035" Type="http://schemas.openxmlformats.org/officeDocument/2006/relationships/hyperlink" Target="https://www.etsi.org/deliver/etsi_ts/136400_136499/136410/10.03.00_60/ts_136410v100300p.pdf" TargetMode="External"/><Relationship Id="rId1242" Type="http://schemas.openxmlformats.org/officeDocument/2006/relationships/hyperlink" Target="https://www.ttc.or.jp/st/docs/3gpps2015/TS/TS-3GA-36.414(Rel12)v12.1.0.pdf" TargetMode="External"/><Relationship Id="rId2500" Type="http://schemas.openxmlformats.org/officeDocument/2006/relationships/hyperlink" Target="https://www.etsi.org/deliver/etsi_ts/125400_125499/125446/15.00.00_60/ts_125446v150000p.pdf" TargetMode="External"/><Relationship Id="rId1102" Type="http://schemas.openxmlformats.org/officeDocument/2006/relationships/hyperlink" Target="https://members.tsdsi.in/index.php/s/pGE3oTrZ7xMWRek" TargetMode="External"/><Relationship Id="rId4258" Type="http://schemas.openxmlformats.org/officeDocument/2006/relationships/hyperlink" Target="http://www.wimaxforum.org/files/WMF-IMT-Advanced-Spec-T28-001-R020v01.pdf" TargetMode="External"/><Relationship Id="rId3067" Type="http://schemas.openxmlformats.org/officeDocument/2006/relationships/hyperlink" Target="https://www.arib.or.jp/english/html/overview/doc/T120_T23_SPECS/ARIB-STD-T120/Rel15/36/A36171-f20.pdf" TargetMode="External"/><Relationship Id="rId3274" Type="http://schemas.openxmlformats.org/officeDocument/2006/relationships/hyperlink" Target="https://www.ccsa.org.cn/api/portalsFile/downloadOldFile?type=19&amp;oldFileUrl=ITU-R/M.2012-6/CCSA.37.141V12140.doc" TargetMode="External"/><Relationship Id="rId4118" Type="http://schemas.openxmlformats.org/officeDocument/2006/relationships/hyperlink" Target="https://www.atis.org/3gpp-documents/Rel99-14/" TargetMode="External"/><Relationship Id="rId195" Type="http://schemas.openxmlformats.org/officeDocument/2006/relationships/hyperlink" Target="https://www.arib.or.jp/english/html/overview/doc/T120_T23_SPECS/ARIB-STD-T120/Rel13/36/A36213-dg0.pdf" TargetMode="External"/><Relationship Id="rId1919" Type="http://schemas.openxmlformats.org/officeDocument/2006/relationships/hyperlink" Target="http://committee.tta.or.kr/data/ttasDown.jsp?kind=ttastd&amp;pk_num=TTAT.3G-36.456V16.0.0" TargetMode="External"/><Relationship Id="rId3481" Type="http://schemas.openxmlformats.org/officeDocument/2006/relationships/hyperlink" Target="https://www.atis.org/3gpp-documents/Rel15/" TargetMode="External"/><Relationship Id="rId2083" Type="http://schemas.openxmlformats.org/officeDocument/2006/relationships/hyperlink" Target="https://www.arib.or.jp/english/html/overview/doc/T120_T23_SPECS/ARIB-STD-T120/Rel13/36/A36462-d00.pdf" TargetMode="External"/><Relationship Id="rId2290" Type="http://schemas.openxmlformats.org/officeDocument/2006/relationships/hyperlink" Target="https://www.etsi.org/deliver/etsi_ts/137400_137499/137461/16.01.00_60/ts_137461v160100p.pdf" TargetMode="External"/><Relationship Id="rId3134" Type="http://schemas.openxmlformats.org/officeDocument/2006/relationships/hyperlink" Target="https://www.ccsa.org.cn/api/portalsFile/downloadOldFile?type=19&amp;oldFileUrl=ITU-R/M.2012-6/CCSA.37.104V10150.doc" TargetMode="External"/><Relationship Id="rId3341" Type="http://schemas.openxmlformats.org/officeDocument/2006/relationships/hyperlink" Target="https://members.tsdsi.in/s/WwzDP3nRHQxaYCN" TargetMode="External"/><Relationship Id="rId262" Type="http://schemas.openxmlformats.org/officeDocument/2006/relationships/hyperlink" Target="https://www.atis.org/3gpp-transpositions%20-%20Rel-16" TargetMode="External"/><Relationship Id="rId2150" Type="http://schemas.openxmlformats.org/officeDocument/2006/relationships/hyperlink" Target="https://www.atis.org/3gpp-documents/Rel99-14/" TargetMode="External"/><Relationship Id="rId3201" Type="http://schemas.openxmlformats.org/officeDocument/2006/relationships/hyperlink" Target="https://members.tsdsi.in/index.php/s/aPi68oj3YGREKPn" TargetMode="External"/><Relationship Id="rId122" Type="http://schemas.openxmlformats.org/officeDocument/2006/relationships/hyperlink" Target="http://committee.tta.or.kr/data/ttasDown.jsp?kind=ttastd&amp;pk_num=TTAT.3G-36.211V16.7.0" TargetMode="External"/><Relationship Id="rId2010" Type="http://schemas.openxmlformats.org/officeDocument/2006/relationships/hyperlink" Target="https://www.ttc.or.jp/st/docs/3gpp/2022/TS/TS-3GA-36.458v17.0.0.pdf" TargetMode="External"/><Relationship Id="rId1569" Type="http://schemas.openxmlformats.org/officeDocument/2006/relationships/hyperlink" Target="https://www.etsi.org/deliver/etsi_ts/136400_136499/136440/13.00.00_60/ts_136440v130000p.pdf" TargetMode="External"/><Relationship Id="rId2967" Type="http://schemas.openxmlformats.org/officeDocument/2006/relationships/hyperlink" Target="https://www.arib.or.jp/english/html/overview/doc/T120_T23_SPECS/ARIB-STD-T120/Rel13/36/A36141-dg0.pdf" TargetMode="External"/><Relationship Id="rId4182" Type="http://schemas.openxmlformats.org/officeDocument/2006/relationships/hyperlink" Target="http://committee.tta.or.kr/data/ttasDown.jsp?kind=ttastd&amp;pk_num=TTAT.3G-37.571-5V16.10.0" TargetMode="External"/><Relationship Id="rId939" Type="http://schemas.openxmlformats.org/officeDocument/2006/relationships/hyperlink" Target="https://www.ccsa.org.cn/api/portalsFile/downloadOldFile?type=19&amp;oldFileUrl=ITU-R/M.2012-6/CCSA.37.320V1310.doc" TargetMode="External"/><Relationship Id="rId1776" Type="http://schemas.openxmlformats.org/officeDocument/2006/relationships/hyperlink" Target="https://www.ttc.or.jp/st/docs/3gpps2018/TS/TS-3GA-36.444(Rel15)v15.0.0.pdf" TargetMode="External"/><Relationship Id="rId1983" Type="http://schemas.openxmlformats.org/officeDocument/2006/relationships/hyperlink" Target="https://www.etsi.org/deliver/etsi_ts/136400_136499/136458/13.00.00_60/ts_136458v130000p.pdf" TargetMode="External"/><Relationship Id="rId2827" Type="http://schemas.openxmlformats.org/officeDocument/2006/relationships/hyperlink" Target="http://committee.tta.or.kr/data/ttasDown.jsp?kind=ttastd&amp;pk_num=TTAT.3G-36.117V12.3.0" TargetMode="External"/><Relationship Id="rId4042" Type="http://schemas.openxmlformats.org/officeDocument/2006/relationships/hyperlink" Target="https://www.etsi.org/deliver/etsi_ts/137500_137599/13757102/15.06.00_60/ts_13757102v150600p.pdf" TargetMode="External"/><Relationship Id="rId68" Type="http://schemas.openxmlformats.org/officeDocument/2006/relationships/hyperlink" Target="http://committee.tta.or.kr/data/ttasDown.jsp?kind=ttastd&amp;pk_num=TTAT.3G-36.201V15.3.0" TargetMode="External"/><Relationship Id="rId1429" Type="http://schemas.openxmlformats.org/officeDocument/2006/relationships/hyperlink" Target="https://www.atis.org/3gpp-documents/Rel99-14/" TargetMode="External"/><Relationship Id="rId1636" Type="http://schemas.openxmlformats.org/officeDocument/2006/relationships/hyperlink" Target="https://members.tsdsi.in/index.php/s/enp8P2MAYEWR4B7" TargetMode="External"/><Relationship Id="rId1843" Type="http://schemas.openxmlformats.org/officeDocument/2006/relationships/hyperlink" Target="https://www.atis.org/3gpp-documents/Rel99-14/" TargetMode="External"/><Relationship Id="rId1703" Type="http://schemas.openxmlformats.org/officeDocument/2006/relationships/hyperlink" Target="http://committee.tta.or.kr/data/ttasDown.jsp?kind=ttastd&amp;pk_num=TTAT.3G-36.443V11.4.0" TargetMode="External"/><Relationship Id="rId1910" Type="http://schemas.openxmlformats.org/officeDocument/2006/relationships/hyperlink" Target="https://www.ccsa.org.cn/api/portalsFile/downloadOldFile?type=19&amp;oldFileUrl=ITU-R/M.2012-6/CCSA.36.456V1500.doc" TargetMode="External"/><Relationship Id="rId3668" Type="http://schemas.openxmlformats.org/officeDocument/2006/relationships/hyperlink" Target="https://www.atis.org/3gpp-documents/Rel99-14/" TargetMode="External"/><Relationship Id="rId3875" Type="http://schemas.openxmlformats.org/officeDocument/2006/relationships/hyperlink" Target="https://members.tsdsi.in/index.php/s/YEFt3n93aBzgP2j" TargetMode="External"/><Relationship Id="rId589" Type="http://schemas.openxmlformats.org/officeDocument/2006/relationships/hyperlink" Target="https://members.tsdsi.in/index.php/s/e2YEGk2TNcf6EPx" TargetMode="External"/><Relationship Id="rId796" Type="http://schemas.openxmlformats.org/officeDocument/2006/relationships/hyperlink" Target="https://www.atis.org/3gpp-transpositions%20-%20Rel-17" TargetMode="External"/><Relationship Id="rId2477" Type="http://schemas.openxmlformats.org/officeDocument/2006/relationships/hyperlink" Target="https://members.tsdsi.in/index.php/s/sGrfQC7oG64TCN2" TargetMode="External"/><Relationship Id="rId2684" Type="http://schemas.openxmlformats.org/officeDocument/2006/relationships/hyperlink" Target="https://www.etsi.org/deliver/etsi_ts/136100_136199/136111/16.00.00_60/ts_136111v160000p.pdf" TargetMode="External"/><Relationship Id="rId3528" Type="http://schemas.openxmlformats.org/officeDocument/2006/relationships/hyperlink" Target="https://www.arib.or.jp/english/html/overview/doc/T120_T23_SPECS/ARIB-STD-T120/Rel15/36/A36509-f50.pdf" TargetMode="External"/><Relationship Id="rId3735" Type="http://schemas.openxmlformats.org/officeDocument/2006/relationships/hyperlink" Target="https://www.ccsa.org.cn/api/portalsFile/downloadOldFile?type=19&amp;oldFileUrl=ITU-R/M.2012-6/CCSA.36.523-1V1740.rar" TargetMode="External"/><Relationship Id="rId449" Type="http://schemas.openxmlformats.org/officeDocument/2006/relationships/hyperlink" Target="https://www.ccsa.org.cn/api/portalsFile/downloadOldFile?type=19&amp;oldFileUrl=ITU-R/M.2012-6/CCSA.36.304V1580.doc" TargetMode="External"/><Relationship Id="rId656" Type="http://schemas.openxmlformats.org/officeDocument/2006/relationships/hyperlink" Target="http://committee.tta.or.kr/data/ttasDown.jsp?kind=ttastd&amp;pk_num=TTAT.3G-36.321V17.3.0" TargetMode="External"/><Relationship Id="rId863" Type="http://schemas.openxmlformats.org/officeDocument/2006/relationships/hyperlink" Target="https://www.arib.or.jp/english/html/overview/doc/T120_T23_SPECS/ARIB-STD-T120/Rel15/36/A36360-f00.pdf" TargetMode="External"/><Relationship Id="rId1079" Type="http://schemas.openxmlformats.org/officeDocument/2006/relationships/hyperlink" Target="http://committee.tta.or.kr/data/ttasDown.jsp?kind=ttastd&amp;pk_num=TTAT.3G-36.410V17.0.0" TargetMode="External"/><Relationship Id="rId1286" Type="http://schemas.openxmlformats.org/officeDocument/2006/relationships/hyperlink" Target="https://www.ccsa.org.cn/api/portalsFile/downloadOldFile?type=19&amp;oldFileUrl=ITU-R/M.2012-6/CCSA.36.420V1210.doc" TargetMode="External"/><Relationship Id="rId1493" Type="http://schemas.openxmlformats.org/officeDocument/2006/relationships/hyperlink" Target="http://committee.tta.or.kr/data/ttasDown.jsp?kind=ttastd&amp;pk_num=TTAT.3G-36.424V14.1.0" TargetMode="External"/><Relationship Id="rId2337" Type="http://schemas.openxmlformats.org/officeDocument/2006/relationships/hyperlink" Target="https://www.ccsa.org.cn/api/portalsFile/downloadOldFile?type=19&amp;oldFileUrl=ITU-R/M.2012-6/CCSA.37.462V1600.doc" TargetMode="External"/><Relationship Id="rId2544" Type="http://schemas.openxmlformats.org/officeDocument/2006/relationships/hyperlink" Target="http://committee.tta.or.kr/data/ttasDown.jsp?kind=ttastd&amp;pk_num=TTAT.3G-36.101V14.24.0" TargetMode="External"/><Relationship Id="rId2891" Type="http://schemas.openxmlformats.org/officeDocument/2006/relationships/hyperlink" Target="https://www.ccsa.org.cn/api/portalsFile/downloadOldFile?type=19&amp;oldFileUrl=ITU-R/M.2012-6/CCSA.36.124V1630.doc" TargetMode="External"/><Relationship Id="rId3942" Type="http://schemas.openxmlformats.org/officeDocument/2006/relationships/hyperlink" Target="http://committee.tta.or.kr/data/ttasDown.jsp?kind=ttastd&amp;pk_num=TTAT.3G-36.579-7V14.3.0" TargetMode="External"/><Relationship Id="rId309" Type="http://schemas.openxmlformats.org/officeDocument/2006/relationships/hyperlink" Target="https://www.arib.or.jp/english/html/overview/doc/T120_T23_SPECS/ARIB-STD-T120/Rel16/36/A36216-g00.pdf" TargetMode="External"/><Relationship Id="rId516" Type="http://schemas.openxmlformats.org/officeDocument/2006/relationships/hyperlink" Target="https://www.etsi.org/deliver/etsi_ts/136300_136399/136306/10.15.00_60/ts_136306v101500p.pdf" TargetMode="External"/><Relationship Id="rId1146" Type="http://schemas.openxmlformats.org/officeDocument/2006/relationships/hyperlink" Target="https://www.ttc.or.jp/st/docs/3gpps2015/TS/TS-3GA-36.412(Rel12)v12.0.0.pdf" TargetMode="External"/><Relationship Id="rId2751" Type="http://schemas.openxmlformats.org/officeDocument/2006/relationships/hyperlink" Target="https://members.tsdsi.in/index.php/s/nfYHcy4zzs5XE2Q" TargetMode="External"/><Relationship Id="rId3802" Type="http://schemas.openxmlformats.org/officeDocument/2006/relationships/hyperlink" Target="https://www.etsi.org/deliver/etsi_ts/136500_136599/13652303/12.08.00_60/ts_13652303v120800p.pdf" TargetMode="External"/><Relationship Id="rId723" Type="http://schemas.openxmlformats.org/officeDocument/2006/relationships/hyperlink" Target="https://www.arib.or.jp/english/html/overview/doc/T120_T23_SPECS/ARIB-STD-T120/Rel13/36/A36323-d60.pdf" TargetMode="External"/><Relationship Id="rId930" Type="http://schemas.openxmlformats.org/officeDocument/2006/relationships/hyperlink" Target="http://committee.tta.or.kr/data/ttasDown.jsp?kind=ttastd&amp;pk_num=TTAT.3G-37.320V11.4.0" TargetMode="External"/><Relationship Id="rId1006" Type="http://schemas.openxmlformats.org/officeDocument/2006/relationships/hyperlink" Target="https://members.tsdsi.in/index.php/s/YE4ECWCiNb7pPXi" TargetMode="External"/><Relationship Id="rId1353" Type="http://schemas.openxmlformats.org/officeDocument/2006/relationships/hyperlink" Target="https://www.etsi.org/deliver/etsi_ts/136400_136499/136421/15.00.00_60/ts_136421v150000p.pdf" TargetMode="External"/><Relationship Id="rId1560" Type="http://schemas.openxmlformats.org/officeDocument/2006/relationships/hyperlink" Target="https://www.ttc.or.jp/st/docs/3gpps2013/TS/TS-3GA-36.440(Rel11)v11.2.0.pdf" TargetMode="External"/><Relationship Id="rId2404" Type="http://schemas.openxmlformats.org/officeDocument/2006/relationships/hyperlink" Target="https://www.etsi.org/deliver/etsi_ts/137400_137499/137470/17.00.00_60/ts_137470v170000p.pdf" TargetMode="External"/><Relationship Id="rId2611" Type="http://schemas.openxmlformats.org/officeDocument/2006/relationships/hyperlink" Target="https://www.atis.org/3gpp-documents/Rel99-14/" TargetMode="External"/><Relationship Id="rId1213" Type="http://schemas.openxmlformats.org/officeDocument/2006/relationships/hyperlink" Target="https://www.atis.org/3gpp-transpositions%20-%20Rel-16" TargetMode="External"/><Relationship Id="rId1420" Type="http://schemas.openxmlformats.org/officeDocument/2006/relationships/hyperlink" Target="https://members.tsdsi.in/index.php/s/mxzbkpFbiaoiMmj" TargetMode="External"/><Relationship Id="rId3178" Type="http://schemas.openxmlformats.org/officeDocument/2006/relationships/hyperlink" Target="https://www.atis.org/3gpp-transpositions%20-%20Rel-14" TargetMode="External"/><Relationship Id="rId3385" Type="http://schemas.openxmlformats.org/officeDocument/2006/relationships/hyperlink" Target="https://www.atis.org/3gpp-transpositions%20-%20Rel-14" TargetMode="External"/><Relationship Id="rId3592" Type="http://schemas.openxmlformats.org/officeDocument/2006/relationships/hyperlink" Target="https://members.tsdsi.in/s/eMdazxb2cDLRqDH" TargetMode="External"/><Relationship Id="rId4229" Type="http://schemas.openxmlformats.org/officeDocument/2006/relationships/hyperlink" Target="http://www.tta.or.kr/data/ttasDown.jsp?where=14688&amp;pk_num=TTAE.IE-802.16-2009" TargetMode="External"/><Relationship Id="rId2194" Type="http://schemas.openxmlformats.org/officeDocument/2006/relationships/hyperlink" Target="https://www.etsi.org/deliver/etsi_ts/136400_136499/136465/16.00.00_60/ts_136465v160000p.pdf" TargetMode="External"/><Relationship Id="rId3038" Type="http://schemas.openxmlformats.org/officeDocument/2006/relationships/hyperlink" Target="https://www.atis.org/3gpp-documents/Rel99-14/" TargetMode="External"/><Relationship Id="rId3245" Type="http://schemas.openxmlformats.org/officeDocument/2006/relationships/hyperlink" Target="https://www.etsi.org/deliver/etsi_ts/137100_137199/137114/14.01.00_60/ts_137114v140100p.pdf" TargetMode="External"/><Relationship Id="rId3452" Type="http://schemas.openxmlformats.org/officeDocument/2006/relationships/hyperlink" Target="https://www.ccsa.org.cn/api/portalsFile/downloadOldFile?type=19&amp;oldFileUrl=ITU-R/M.2012-6/CCSA.36.508V1050.doc" TargetMode="External"/><Relationship Id="rId166" Type="http://schemas.openxmlformats.org/officeDocument/2006/relationships/hyperlink" Target="https://www.atis.org/3gpp-transpositions%20-%20Rel-16" TargetMode="External"/><Relationship Id="rId373" Type="http://schemas.openxmlformats.org/officeDocument/2006/relationships/hyperlink" Target="https://members.tsdsi.in/index.php/s/Q7EbHNYig2zKryi" TargetMode="External"/><Relationship Id="rId580" Type="http://schemas.openxmlformats.org/officeDocument/2006/relationships/hyperlink" Target="https://www.atis.org/3gpp-documents/Rel99-14/" TargetMode="External"/><Relationship Id="rId2054" Type="http://schemas.openxmlformats.org/officeDocument/2006/relationships/hyperlink" Target="https://www.atis.org/3gpp-documents/Rel99-14/" TargetMode="External"/><Relationship Id="rId2261" Type="http://schemas.openxmlformats.org/officeDocument/2006/relationships/hyperlink" Target="https://members.tsdsi.in/index.php/s/pmJ3NgrBWWPqyzq" TargetMode="External"/><Relationship Id="rId3105" Type="http://schemas.openxmlformats.org/officeDocument/2006/relationships/hyperlink" Target="https://www.ccsa.org.cn/api/portalsFile/downloadOldFile?type=19&amp;oldFileUrl=ITU-R/M.2012-6/CCSA.36.307V13150.docx" TargetMode="External"/><Relationship Id="rId3312" Type="http://schemas.openxmlformats.org/officeDocument/2006/relationships/hyperlink" Target="http://committee.tta.or.kr/data/ttasDown.jsp?kind=ttastd&amp;pk_num=TTAT.3G-37.144V14.7.0" TargetMode="External"/><Relationship Id="rId233" Type="http://schemas.openxmlformats.org/officeDocument/2006/relationships/hyperlink" Target="https://www.ccsa.org.cn/api/portalsFile/downloadOldFile?type=19&amp;oldFileUrl=ITU-R/M.2012-6/CCSA.36.214V1110.doc" TargetMode="External"/><Relationship Id="rId440" Type="http://schemas.openxmlformats.org/officeDocument/2006/relationships/hyperlink" Target="http://committee.tta.or.kr/data/ttasDown.jsp?kind=ttastd&amp;pk_num=TTAT.3G-36.304V13.8.0" TargetMode="External"/><Relationship Id="rId1070" Type="http://schemas.openxmlformats.org/officeDocument/2006/relationships/hyperlink" Target="https://www.ccsa.org.cn/api/portalsFile/downloadOldFile?type=19&amp;oldFileUrl=ITU-R/M.2012-6/CCSA.36.410V1600.doc" TargetMode="External"/><Relationship Id="rId2121" Type="http://schemas.openxmlformats.org/officeDocument/2006/relationships/hyperlink" Target="https://www.ccsa.org.cn/api/portalsFile/downloadOldFile?type=19&amp;oldFileUrl=ITU-R/M.2012-6/CCSA.36.463V1420.doc" TargetMode="External"/><Relationship Id="rId300" Type="http://schemas.openxmlformats.org/officeDocument/2006/relationships/hyperlink" Target="https://www.etsi.org/deliver/etsi_ts/136200_136299/136216/14.00.00_60/ts_136216v140000p.pdf" TargetMode="External"/><Relationship Id="rId4086" Type="http://schemas.openxmlformats.org/officeDocument/2006/relationships/hyperlink" Target="http://committee.tta.or.kr/data/ttasDown.jsp?kind=ttastd&amp;pk_num=TTAT.3G-37.571-3V15.6.0" TargetMode="External"/><Relationship Id="rId1887" Type="http://schemas.openxmlformats.org/officeDocument/2006/relationships/hyperlink" Target="https://www.etsi.org/deliver/etsi_ts/136400_136499/136456/11.00.00_60/ts_136456v110000p.pdf" TargetMode="External"/><Relationship Id="rId2938" Type="http://schemas.openxmlformats.org/officeDocument/2006/relationships/hyperlink" Target="https://www.atis.org/3gpp-transpositions%20-%20Rel-16" TargetMode="External"/><Relationship Id="rId1747" Type="http://schemas.openxmlformats.org/officeDocument/2006/relationships/hyperlink" Target="https://www.atis.org/3gpp-documents/Rel99-14/" TargetMode="External"/><Relationship Id="rId1954" Type="http://schemas.openxmlformats.org/officeDocument/2006/relationships/hyperlink" Target="https://members.tsdsi.in/index.php/s/frGMbayaG4qekcz" TargetMode="External"/><Relationship Id="rId4153" Type="http://schemas.openxmlformats.org/officeDocument/2006/relationships/hyperlink" Target="https://www.arib.or.jp/english/html/overview/doc/T120_T23_SPECS/ARIB-STD-T120/Rel12/37/A37571-5-c70.pdf" TargetMode="External"/><Relationship Id="rId39" Type="http://schemas.openxmlformats.org/officeDocument/2006/relationships/hyperlink" Target="https://www.arib.or.jp/english/html/overview/doc/T120_T23_SPECS/ARIB-STD-T120/Rel11/36/A36201-b10.pdf" TargetMode="External"/><Relationship Id="rId1607" Type="http://schemas.openxmlformats.org/officeDocument/2006/relationships/hyperlink" Target="http://committee.tta.or.kr/data/ttasDown.jsp?kind=ttastd&amp;pk_num=TTAT.3G-36.441V11.0.0" TargetMode="External"/><Relationship Id="rId1814" Type="http://schemas.openxmlformats.org/officeDocument/2006/relationships/hyperlink" Target="https://www.ccsa.org.cn/api/portalsFile/downloadOldFile?type=19&amp;oldFileUrl=ITU-R/M.2012-6/CCSA.36.445V1400.doc" TargetMode="External"/><Relationship Id="rId4013" Type="http://schemas.openxmlformats.org/officeDocument/2006/relationships/hyperlink" Target="https://members.tsdsi.in/index.php/s/BQXFsMWW4PaFFYx" TargetMode="External"/><Relationship Id="rId4220" Type="http://schemas.openxmlformats.org/officeDocument/2006/relationships/hyperlink" Target="http://www.tta.or.kr/data/ttasDown.jsp?where=14688&amp;pk_num=TTAE.IE-802.16m" TargetMode="External"/><Relationship Id="rId3779" Type="http://schemas.openxmlformats.org/officeDocument/2006/relationships/hyperlink" Target="https://members.tsdsi.in/s/F8g4yQrqK2cqsBk" TargetMode="External"/><Relationship Id="rId2588" Type="http://schemas.openxmlformats.org/officeDocument/2006/relationships/hyperlink" Target="https://www.atis.org/3gpp-transpositions%20-%20Rel-14" TargetMode="External"/><Relationship Id="rId3986" Type="http://schemas.openxmlformats.org/officeDocument/2006/relationships/hyperlink" Target="https://www.atis.org/3gpp-documents/Rel99-14/" TargetMode="External"/><Relationship Id="rId1397" Type="http://schemas.openxmlformats.org/officeDocument/2006/relationships/hyperlink" Target="http://committee.tta.or.kr/data/ttasDown.jsp?kind=ttastd&amp;pk_num=TTAT.3G-36.422V14.0.0" TargetMode="External"/><Relationship Id="rId2795" Type="http://schemas.openxmlformats.org/officeDocument/2006/relationships/hyperlink" Target="https://www.etsi.org/deliver/etsi_ts/136100_136199/136116/13.00.01_60/ts_136116v130001p.pdf" TargetMode="External"/><Relationship Id="rId3639" Type="http://schemas.openxmlformats.org/officeDocument/2006/relationships/hyperlink" Target="https://www.etsi.org/deliver/etsi_ts/136500_136599/13652102/17.01.00_60/ts_13652102v170100p.pdf" TargetMode="External"/><Relationship Id="rId3846" Type="http://schemas.openxmlformats.org/officeDocument/2006/relationships/hyperlink" Target="http://committee.tta.or.kr/data/ttasDown.jsp?kind=ttastd&amp;pk_num=TTAT.3G-36.579-1V14.10.0" TargetMode="External"/><Relationship Id="rId767" Type="http://schemas.openxmlformats.org/officeDocument/2006/relationships/hyperlink" Target="https://www.ccsa.org.cn/api/portalsFile/downloadOldFile?type=19&amp;oldFileUrl=ITU-R/M.2012-6/CCSA.36.331V12200.doc" TargetMode="External"/><Relationship Id="rId974" Type="http://schemas.openxmlformats.org/officeDocument/2006/relationships/hyperlink" Target="https://www.atis.org/3gpp-transpositions%20-%20Rel-16" TargetMode="External"/><Relationship Id="rId2448" Type="http://schemas.openxmlformats.org/officeDocument/2006/relationships/hyperlink" Target="https://www.ttc.or.jp/st/docs/3gpp/2022/TS/TS-3GA-37.480v17.1.0.pdf" TargetMode="External"/><Relationship Id="rId2655" Type="http://schemas.openxmlformats.org/officeDocument/2006/relationships/hyperlink" Target="https://members.tsdsi.in/index.php/s/QPepNAoczsm8SHn" TargetMode="External"/><Relationship Id="rId2862" Type="http://schemas.openxmlformats.org/officeDocument/2006/relationships/hyperlink" Target="https://www.etsi.org/deliver/etsi_ts/136100_136199/136124/11.03.00_60/ts_136124v110300p.pdf" TargetMode="External"/><Relationship Id="rId3706" Type="http://schemas.openxmlformats.org/officeDocument/2006/relationships/hyperlink" Target="https://www.etsi.org/deliver/etsi_ts/136500_136599/13652301/12.10.00_60/ts_13652301v121000p.pdf" TargetMode="External"/><Relationship Id="rId3913" Type="http://schemas.openxmlformats.org/officeDocument/2006/relationships/hyperlink" Target="https://www.arib.or.jp/english/html/overview/doc/T120_T23_SPECS/ARIB-STD-T120/Rel16/36/A36579-5-g00.pdf" TargetMode="External"/><Relationship Id="rId627" Type="http://schemas.openxmlformats.org/officeDocument/2006/relationships/hyperlink" Target="https://www.arib.or.jp/english/html/overview/doc/T120_T23_SPECS/ARIB-STD-T120/Rel13/36/A36321-d90.pdf" TargetMode="External"/><Relationship Id="rId834" Type="http://schemas.openxmlformats.org/officeDocument/2006/relationships/hyperlink" Target="https://www.etsi.org/deliver/etsi_ts/136300_136399/136355/15.06.00_60/ts_136355v150600p.pdf" TargetMode="External"/><Relationship Id="rId1257" Type="http://schemas.openxmlformats.org/officeDocument/2006/relationships/hyperlink" Target="https://www.etsi.org/deliver/etsi_ts/136400_136499/136414/15.00.00_60/ts_136414v150000p.pdf" TargetMode="External"/><Relationship Id="rId1464" Type="http://schemas.openxmlformats.org/officeDocument/2006/relationships/hyperlink" Target="https://www.ttc.or.jp/st/docs/3gpp/2023/TS/TS-3GA-36.423v17.3.0.pdf" TargetMode="External"/><Relationship Id="rId1671" Type="http://schemas.openxmlformats.org/officeDocument/2006/relationships/hyperlink" Target="https://www.etsi.org/deliver/etsi_ts/136400_136499/136442/14.00.00_60/ts_136442v140000p.pdf" TargetMode="External"/><Relationship Id="rId2308" Type="http://schemas.openxmlformats.org/officeDocument/2006/relationships/hyperlink" Target="https://www.etsi.org/deliver/etsi_ts/137400_137499/137462/11.01.00_60/ts_137462v110100p.pdf" TargetMode="External"/><Relationship Id="rId2515" Type="http://schemas.openxmlformats.org/officeDocument/2006/relationships/hyperlink" Target="https://www.arib.or.jp/english/html/overview/doc/T120_T23_SPECS/ARIB-STD-T120/Rel10/36/A36101-ax0.pdf" TargetMode="External"/><Relationship Id="rId2722" Type="http://schemas.openxmlformats.org/officeDocument/2006/relationships/hyperlink" Target="http://committee.tta.or.kr/data/ttasDown.jsp?kind=ttastd&amp;pk_num=TTAT.3G-36.112V15.0.0" TargetMode="External"/><Relationship Id="rId901" Type="http://schemas.openxmlformats.org/officeDocument/2006/relationships/hyperlink" Target="https://www.etsi.org/deliver/etsi_ts/136300_136399/136361/15.00.00_60/ts_136361v150000p.pdf" TargetMode="External"/><Relationship Id="rId1117" Type="http://schemas.openxmlformats.org/officeDocument/2006/relationships/hyperlink" Target="https://www.atis.org/3gpp-documents/Rel16/" TargetMode="External"/><Relationship Id="rId1324" Type="http://schemas.openxmlformats.org/officeDocument/2006/relationships/hyperlink" Target="https://members.tsdsi.in/index.php/s/4fM5mcG9QGDfWnK" TargetMode="External"/><Relationship Id="rId1531" Type="http://schemas.openxmlformats.org/officeDocument/2006/relationships/hyperlink" Target="https://www.atis.org/3gpp-documents/Rel15/" TargetMode="External"/><Relationship Id="rId30" Type="http://schemas.openxmlformats.org/officeDocument/2006/relationships/header" Target="header5.xml"/><Relationship Id="rId3289" Type="http://schemas.openxmlformats.org/officeDocument/2006/relationships/hyperlink" Target="https://www.ccsa.org.cn/api/portalsFile/downloadOldFile?type=19&amp;oldFileUrl=ITU-R/M.2012-6/CCSA.37.141V15200.doc" TargetMode="External"/><Relationship Id="rId3496" Type="http://schemas.openxmlformats.org/officeDocument/2006/relationships/hyperlink" Target="https://members.tsdsi.in/s/3NDb9CBQjfMn46s" TargetMode="External"/><Relationship Id="rId2098" Type="http://schemas.openxmlformats.org/officeDocument/2006/relationships/hyperlink" Target="https://www.etsi.org/deliver/etsi_ts/136400_136499/136462/15.00.00_60/ts_136462v150000p.pdf" TargetMode="External"/><Relationship Id="rId3149" Type="http://schemas.openxmlformats.org/officeDocument/2006/relationships/hyperlink" Target="https://www.ccsa.org.cn/api/portalsFile/downloadOldFile?type=19&amp;oldFileUrl=ITU-R/M.2012-6/CCSA.37.104V1390.doc" TargetMode="External"/><Relationship Id="rId3356" Type="http://schemas.openxmlformats.org/officeDocument/2006/relationships/hyperlink" Target="https://members.tsdsi.in/s/TXmAnQ53wbmoK9b" TargetMode="External"/><Relationship Id="rId3563" Type="http://schemas.openxmlformats.org/officeDocument/2006/relationships/hyperlink" Target="http://committee.tta.or.kr/data/ttasDown.jsp?kind=ttastd&amp;pk_num=TTAT.3G-36.521-1V12.9.0" TargetMode="External"/><Relationship Id="rId277" Type="http://schemas.openxmlformats.org/officeDocument/2006/relationships/hyperlink" Target="https://members.tsdsi.in/index.php/s/CnqYYMfSYxyngBT" TargetMode="External"/><Relationship Id="rId484" Type="http://schemas.openxmlformats.org/officeDocument/2006/relationships/hyperlink" Target="https://www.atis.org/3gpp-documents/Rel99-14/" TargetMode="External"/><Relationship Id="rId2165" Type="http://schemas.openxmlformats.org/officeDocument/2006/relationships/hyperlink" Target="https://members.tsdsi.in/index.php/s/MFNqYFSH8zGkzfc" TargetMode="External"/><Relationship Id="rId3009" Type="http://schemas.openxmlformats.org/officeDocument/2006/relationships/hyperlink" Target="https://www.etsi.org/deliver/etsi_ts/136100_136199/136143/12.01.00_60/ts_136143v120100p.pdf" TargetMode="External"/><Relationship Id="rId3216" Type="http://schemas.openxmlformats.org/officeDocument/2006/relationships/hyperlink" Target="https://members.tsdsi.in/index.php/s/LXrYdaHrTFa8ree" TargetMode="External"/><Relationship Id="rId3770" Type="http://schemas.openxmlformats.org/officeDocument/2006/relationships/hyperlink" Target="https://www.atis.org/3gpp-documents/Rel15/" TargetMode="External"/><Relationship Id="rId137" Type="http://schemas.openxmlformats.org/officeDocument/2006/relationships/hyperlink" Target="https://www.ccsa.org.cn/api/portalsFile/downloadOldFile?type=19&amp;oldFileUrl=ITU-R/M.2012-6/CCSA.36.212V1170.doc" TargetMode="External"/><Relationship Id="rId344" Type="http://schemas.openxmlformats.org/officeDocument/2006/relationships/hyperlink" Target="http://committee.tta.or.kr/data/ttasDown.jsp?kind=ttastd&amp;pk_num=TTAT.3G-36.300V13.14.0" TargetMode="External"/><Relationship Id="rId691" Type="http://schemas.openxmlformats.org/officeDocument/2006/relationships/hyperlink" Target="https://members.tsdsi.in/index.php/s/aX4PCAK4LzzaByX" TargetMode="External"/><Relationship Id="rId2025" Type="http://schemas.openxmlformats.org/officeDocument/2006/relationships/hyperlink" Target="https://www.etsi.org/deliver/etsi_ts/136400_136499/136459/13.01.00_60/ts_136459v130100p.pdf" TargetMode="External"/><Relationship Id="rId2372" Type="http://schemas.openxmlformats.org/officeDocument/2006/relationships/hyperlink" Target="https://www.atis.org/3gpp-documents/Rel99-14/" TargetMode="External"/><Relationship Id="rId3423" Type="http://schemas.openxmlformats.org/officeDocument/2006/relationships/hyperlink" Target="https://www.etsi.org/deliver/etsi_ts/137300_137399/137320/12.02.00_60/ts_137320v120200p.pdf" TargetMode="External"/><Relationship Id="rId3630" Type="http://schemas.openxmlformats.org/officeDocument/2006/relationships/hyperlink" Target="https://www.arib.or.jp/english/html/overview/doc/T120_T23_SPECS/ARIB-STD-T120/Rel16/36/A36521-2-gf0.pdf" TargetMode="External"/><Relationship Id="rId551" Type="http://schemas.openxmlformats.org/officeDocument/2006/relationships/hyperlink" Target="https://www.ccsa.org.cn/api/portalsFile/downloadOldFile?type=19&amp;oldFileUrl=ITU-R/M.2012-6/CCSA.36.306V16100.doc" TargetMode="External"/><Relationship Id="rId1181" Type="http://schemas.openxmlformats.org/officeDocument/2006/relationships/hyperlink" Target="http://committee.tta.or.kr/data/ttasDown.jsp?kind=ttastd&amp;pk_num=TTAT.3G-36.413V10.9.0" TargetMode="External"/><Relationship Id="rId2232" Type="http://schemas.openxmlformats.org/officeDocument/2006/relationships/hyperlink" Target="http://committee.tta.or.kr/data/ttasDown.jsp?kind=ttastd&amp;pk_num=TTAT.3G-37.460V14.1.0" TargetMode="External"/><Relationship Id="rId204" Type="http://schemas.openxmlformats.org/officeDocument/2006/relationships/hyperlink" Target="https://www.etsi.org/deliver/etsi_ts/136200_136299/136213/14.17.00_60/ts_136213v141700p.pdf" TargetMode="External"/><Relationship Id="rId411" Type="http://schemas.openxmlformats.org/officeDocument/2006/relationships/hyperlink" Target="https://www.arib.or.jp/english/html/overview/doc/T120_T23_SPECS/ARIB-STD-T120/Rel17/36/A36302-h00.pdf" TargetMode="External"/><Relationship Id="rId1041" Type="http://schemas.openxmlformats.org/officeDocument/2006/relationships/hyperlink" Target="https://www.etsi.org/deliver/etsi_ts/136400_136499/136410/11.01.00_60/ts_136410v110100p.pdf" TargetMode="External"/><Relationship Id="rId1998" Type="http://schemas.openxmlformats.org/officeDocument/2006/relationships/hyperlink" Target="https://www.ttc.or.jp/st/docs/3gpps2018/TS/TS-3GA-36.458(Rel15)v15.0.0.pdf" TargetMode="External"/><Relationship Id="rId4197" Type="http://schemas.openxmlformats.org/officeDocument/2006/relationships/hyperlink" Target="https://extranet.itu.int/rsg-meetings/sg5/wp5d/GCS/Documents/Forms/AllItems.aspx?FolderCTID=0x012000F0910BD7779E5A46818C91087717A358&amp;id=%2Frsg%2Dmeetings%2Fsg5%2Fwp5d%2FGCS%2FDocuments%2FIMT%2DAdvanced%2FM%2E2012%2D6%2FWirelessMAN%2DAdvanced" TargetMode="External"/><Relationship Id="rId1858" Type="http://schemas.openxmlformats.org/officeDocument/2006/relationships/hyperlink" Target="https://members.tsdsi.in/index.php/s/2NpBdiokSNByKcF" TargetMode="External"/><Relationship Id="rId4057" Type="http://schemas.openxmlformats.org/officeDocument/2006/relationships/hyperlink" Target="https://www.arib.or.jp/english/html/overview/doc/T120_T23_SPECS/ARIB-STD-T120/Rel11/37/A37571-3-b10.pdf" TargetMode="External"/><Relationship Id="rId4264" Type="http://schemas.openxmlformats.org/officeDocument/2006/relationships/header" Target="header9.xml"/><Relationship Id="rId2909" Type="http://schemas.openxmlformats.org/officeDocument/2006/relationships/hyperlink" Target="https://www.ccsa.org.cn/api/portalsFile/downloadOldFile?type=19&amp;oldFileUrl=ITU-R/M.2012-6/CCSA.36.133V11180.rar" TargetMode="External"/><Relationship Id="rId3073" Type="http://schemas.openxmlformats.org/officeDocument/2006/relationships/hyperlink" Target="https://www.arib.or.jp/english/html/overview/doc/T120_T23_SPECS/ARIB-STD-T120/Rel16/36/A36171-g50.pdf" TargetMode="External"/><Relationship Id="rId3280" Type="http://schemas.openxmlformats.org/officeDocument/2006/relationships/hyperlink" Target="https://www.etsi.org/deliver/etsi_ts/137100_137199/137141/13.15.00_60/ts_137141v131500p.pdf" TargetMode="External"/><Relationship Id="rId4124" Type="http://schemas.openxmlformats.org/officeDocument/2006/relationships/hyperlink" Target="https://www.atis.org/3gpp-transpositions%20-%20Rel-15" TargetMode="External"/><Relationship Id="rId1718" Type="http://schemas.openxmlformats.org/officeDocument/2006/relationships/hyperlink" Target="https://www.ccsa.org.cn/api/portalsFile/downloadOldFile?type=19&amp;oldFileUrl=ITU-R/M.2012-6/CCSA.36.443V1410.doc" TargetMode="External"/><Relationship Id="rId1925" Type="http://schemas.openxmlformats.org/officeDocument/2006/relationships/hyperlink" Target="http://committee.tta.or.kr/data/ttasDown.jsp?kind=ttastd&amp;pk_num=TTAT.3G-36.456V17.0.1" TargetMode="External"/><Relationship Id="rId3140" Type="http://schemas.openxmlformats.org/officeDocument/2006/relationships/hyperlink" Target="https://www.etsi.org/deliver/etsi_ts/137100_137199/137104/11.15.00_60/ts_137104v111500p.pdf" TargetMode="External"/><Relationship Id="rId2699" Type="http://schemas.openxmlformats.org/officeDocument/2006/relationships/hyperlink" Target="https://www.arib.or.jp/english/html/overview/doc/T120_T23_SPECS/ARIB-STD-T120/Rel12/36/A36112-c20.pdf" TargetMode="External"/><Relationship Id="rId3000" Type="http://schemas.openxmlformats.org/officeDocument/2006/relationships/hyperlink" Target="https://members.tsdsi.in/index.php/s/ixRP9xTLjyMZZYZ" TargetMode="External"/><Relationship Id="rId3957" Type="http://schemas.openxmlformats.org/officeDocument/2006/relationships/hyperlink" Target="https://www.ccsa.org.cn/api/portalsFile/downloadOldFile?type=19&amp;oldFileUrl=ITU-R/M.2012-6/CCSA.37.544V1500.doc" TargetMode="External"/><Relationship Id="rId878" Type="http://schemas.openxmlformats.org/officeDocument/2006/relationships/hyperlink" Target="https://www.atis.org/3gpp-transpositions%20-%20Rel-17" TargetMode="External"/><Relationship Id="rId2559" Type="http://schemas.openxmlformats.org/officeDocument/2006/relationships/hyperlink" Target="https://www.ccsa.org.cn/api/portalsFile/downloadOldFile?type=19&amp;oldFileUrl=ITU-R/M.2012-6/CCSA.36.101V1780.rar" TargetMode="External"/><Relationship Id="rId2766" Type="http://schemas.openxmlformats.org/officeDocument/2006/relationships/hyperlink" Target="https://www.atis.org/3gpp-documents/Rel15/" TargetMode="External"/><Relationship Id="rId2973" Type="http://schemas.openxmlformats.org/officeDocument/2006/relationships/hyperlink" Target="https://www.arib.or.jp/english/html/overview/doc/T120_T23_SPECS/ARIB-STD-T120/Rel14/36/A36141-ee0.pdf" TargetMode="External"/><Relationship Id="rId3817" Type="http://schemas.openxmlformats.org/officeDocument/2006/relationships/hyperlink" Target="https://www.arib.or.jp/english/html/overview/doc/T120_T23_SPECS/ARIB-STD-T120/Rel15/36/A36523-3-f40.pdf" TargetMode="External"/><Relationship Id="rId738" Type="http://schemas.openxmlformats.org/officeDocument/2006/relationships/hyperlink" Target="https://www.etsi.org/deliver/etsi_ts/136300_136399/136323/15.07.00_60/ts_136323v150700p.pdf" TargetMode="External"/><Relationship Id="rId945" Type="http://schemas.openxmlformats.org/officeDocument/2006/relationships/hyperlink" Target="https://www.ccsa.org.cn/api/portalsFile/downloadOldFile?type=19&amp;oldFileUrl=ITU-R/M.2012-6/CCSA.37.320V1400.doc" TargetMode="External"/><Relationship Id="rId1368" Type="http://schemas.openxmlformats.org/officeDocument/2006/relationships/hyperlink" Target="https://www.ttc.or.jp/st/docs/3gpp/2022/TS/TS-3GA-36.421v17.0.0.pdf" TargetMode="External"/><Relationship Id="rId1575" Type="http://schemas.openxmlformats.org/officeDocument/2006/relationships/hyperlink" Target="https://www.etsi.org/deliver/etsi_ts/136400_136499/136440/14.00.00_60/ts_136440v140000p.pdf" TargetMode="External"/><Relationship Id="rId1782" Type="http://schemas.openxmlformats.org/officeDocument/2006/relationships/hyperlink" Target="https://www.ttc.or.jp/st/docs/3gpps2020/TS/TS-3GA-36_444_Rel16v16_0_0.pdf" TargetMode="External"/><Relationship Id="rId2419" Type="http://schemas.openxmlformats.org/officeDocument/2006/relationships/hyperlink" Target="https://www.arib.or.jp/english/html/overview/doc/T120_T23_SPECS/ARIB-STD-T120/Rel16/37/A37472-g20.pdf" TargetMode="External"/><Relationship Id="rId2626" Type="http://schemas.openxmlformats.org/officeDocument/2006/relationships/hyperlink" Target="https://www.atis.org/3gpp-documents/Rel99-14/" TargetMode="External"/><Relationship Id="rId2833" Type="http://schemas.openxmlformats.org/officeDocument/2006/relationships/hyperlink" Target="https://www.atis.org/3gpp-documents/Rel99-14/" TargetMode="External"/><Relationship Id="rId74" Type="http://schemas.openxmlformats.org/officeDocument/2006/relationships/hyperlink" Target="http://committee.tta.or.kr/data/ttasDown.jsp?kind=ttastd&amp;pk_num=TTAT.3G-36.201V16.0.0" TargetMode="External"/><Relationship Id="rId805" Type="http://schemas.openxmlformats.org/officeDocument/2006/relationships/hyperlink" Target="https://members.tsdsi.in/index.php/s/aZLPDx7H3TjYLeJ" TargetMode="External"/><Relationship Id="rId1228" Type="http://schemas.openxmlformats.org/officeDocument/2006/relationships/hyperlink" Target="https://members.tsdsi.in/index.php/s/Xfy2Y9MPn7oZEWW" TargetMode="External"/><Relationship Id="rId1435" Type="http://schemas.openxmlformats.org/officeDocument/2006/relationships/hyperlink" Target="https://www.atis.org/3gpp-documents/Rel99-14/" TargetMode="External"/><Relationship Id="rId1642" Type="http://schemas.openxmlformats.org/officeDocument/2006/relationships/hyperlink" Target="https://members.tsdsi.in/s/z25kTsPPnJGcYBJ" TargetMode="External"/><Relationship Id="rId2900" Type="http://schemas.openxmlformats.org/officeDocument/2006/relationships/hyperlink" Target="http://committee.tta.or.kr/data/ttasDown.jsp?kind=ttastd&amp;pk_num=TTAT.3G-36.124V17.1.0" TargetMode="External"/><Relationship Id="rId1502" Type="http://schemas.openxmlformats.org/officeDocument/2006/relationships/hyperlink" Target="https://www.ccsa.org.cn/api/portalsFile/downloadOldFile?type=19&amp;oldFileUrl=ITU-R/M.2012-6/CCSA.36.424V1600.doc" TargetMode="External"/><Relationship Id="rId388" Type="http://schemas.openxmlformats.org/officeDocument/2006/relationships/hyperlink" Target="https://www.atis.org/3gpp-documents/Rel99-14/" TargetMode="External"/><Relationship Id="rId2069" Type="http://schemas.openxmlformats.org/officeDocument/2006/relationships/hyperlink" Target="https://members.tsdsi.in/index.php/s/DNAy2doqCc3gQD3" TargetMode="External"/><Relationship Id="rId3467" Type="http://schemas.openxmlformats.org/officeDocument/2006/relationships/hyperlink" Target="http://committee.tta.or.kr/data/ttasDown.jsp?kind=ttastd&amp;pk_num=TTAT.3G-36.508V12.11.0" TargetMode="External"/><Relationship Id="rId3674" Type="http://schemas.openxmlformats.org/officeDocument/2006/relationships/hyperlink" Target="https://www.atis.org/3gpp-documents/Rel15/" TargetMode="External"/><Relationship Id="rId3881" Type="http://schemas.openxmlformats.org/officeDocument/2006/relationships/hyperlink" Target="https://members.tsdsi.in/index.php/s/cqnfqkszysboFn7" TargetMode="External"/><Relationship Id="rId595" Type="http://schemas.openxmlformats.org/officeDocument/2006/relationships/hyperlink" Target="https://members.tsdsi.in/index.php/s/5QmYq3a9BaHpdH9" TargetMode="External"/><Relationship Id="rId2276" Type="http://schemas.openxmlformats.org/officeDocument/2006/relationships/hyperlink" Target="https://www.atis.org/3gpp-documents/Rel99-14/" TargetMode="External"/><Relationship Id="rId2483" Type="http://schemas.openxmlformats.org/officeDocument/2006/relationships/hyperlink" Target="https://members.tsdsi.in/index.php/s/kGsermamLN6j6XQ" TargetMode="External"/><Relationship Id="rId2690" Type="http://schemas.openxmlformats.org/officeDocument/2006/relationships/hyperlink" Target="https://www.etsi.org/deliver/etsi_ts/136100_136199/136111/17.00.00_60/ts_136111v170000p.pdf" TargetMode="External"/><Relationship Id="rId3327" Type="http://schemas.openxmlformats.org/officeDocument/2006/relationships/hyperlink" Target="http://committee.tta.or.kr/data/ttasDown.jsp?kind=ttastd&amp;pk_num=TTAT.3G-37.144V17.0.0" TargetMode="External"/><Relationship Id="rId3534" Type="http://schemas.openxmlformats.org/officeDocument/2006/relationships/hyperlink" Target="https://www.arib.or.jp/english/html/overview/doc/T120_T23_SPECS/ARIB-STD-T120/Rel16/36/A36509-g40.pdf" TargetMode="External"/><Relationship Id="rId3741" Type="http://schemas.openxmlformats.org/officeDocument/2006/relationships/hyperlink" Target="https://www.ccsa.org.cn/api/portalsFile/downloadOldFile?type=19&amp;oldFileUrl=ITU-R/M.2012-6/CCSA.36.523-2V1030.doc" TargetMode="External"/><Relationship Id="rId248" Type="http://schemas.openxmlformats.org/officeDocument/2006/relationships/hyperlink" Target="http://committee.tta.or.kr/data/ttasDown.jsp?kind=ttastd&amp;pk_num=TTAT.3G-36.214V13.5.0" TargetMode="External"/><Relationship Id="rId455" Type="http://schemas.openxmlformats.org/officeDocument/2006/relationships/hyperlink" Target="https://www.ccsa.org.cn/api/portalsFile/downloadOldFile?type=19&amp;oldFileUrl=ITU-R/M.2012-6/CCSA.36.304V1670.doc" TargetMode="External"/><Relationship Id="rId662" Type="http://schemas.openxmlformats.org/officeDocument/2006/relationships/hyperlink" Target="http://committee.tta.or.kr/data/ttasDown.jsp?kind=ttastd&amp;pk_num=TTAT.3G-36.322V10.0.0" TargetMode="External"/><Relationship Id="rId1085" Type="http://schemas.openxmlformats.org/officeDocument/2006/relationships/hyperlink" Target="http://committee.tta.or.kr/data/ttasDown.jsp?kind=ttastd&amp;pk_num=TTAT.3G-36.411V10.1.0" TargetMode="External"/><Relationship Id="rId1292" Type="http://schemas.openxmlformats.org/officeDocument/2006/relationships/hyperlink" Target="https://www.ccsa.org.cn/api/portalsFile/downloadOldFile?type=19&amp;oldFileUrl=ITU-R/M.2012-6/CCSA.36.420V1300.doc" TargetMode="External"/><Relationship Id="rId2136" Type="http://schemas.openxmlformats.org/officeDocument/2006/relationships/hyperlink" Target="http://committee.tta.or.kr/data/ttasDown.jsp?kind=ttastd&amp;pk_num=TTAT.3G-36.463V16.0.0" TargetMode="External"/><Relationship Id="rId2343" Type="http://schemas.openxmlformats.org/officeDocument/2006/relationships/hyperlink" Target="https://www.ccsa.org.cn/api/portalsFile/downloadOldFile?type=19&amp;oldFileUrl=ITU-R/M.2012-6/CCSA.37.462V1700.doc" TargetMode="External"/><Relationship Id="rId2550" Type="http://schemas.openxmlformats.org/officeDocument/2006/relationships/hyperlink" Target="http://committee.tta.or.kr/data/ttasDown.jsp?kind=ttastd&amp;pk_num=TTAT.3G-36.101V15.20.0" TargetMode="External"/><Relationship Id="rId3601" Type="http://schemas.openxmlformats.org/officeDocument/2006/relationships/hyperlink" Target="https://www.atis.org/3gpp-documents/Rel99-14/" TargetMode="External"/><Relationship Id="rId108" Type="http://schemas.openxmlformats.org/officeDocument/2006/relationships/hyperlink" Target="https://www.etsi.org/deliver/etsi_ts/136200_136299/136211/14.15.00_60/ts_136211v141500p.pdf" TargetMode="External"/><Relationship Id="rId315" Type="http://schemas.openxmlformats.org/officeDocument/2006/relationships/hyperlink" Target="https://www.arib.or.jp/english/html/overview/doc/T120_T23_SPECS/ARIB-STD-T120/Rel17/36/A36216-h00.pdf" TargetMode="External"/><Relationship Id="rId522" Type="http://schemas.openxmlformats.org/officeDocument/2006/relationships/hyperlink" Target="https://www.etsi.org/deliver/etsi_ts/136300_136399/136306/11.14.00_60/ts_136306v111400p.pdf" TargetMode="External"/><Relationship Id="rId1152" Type="http://schemas.openxmlformats.org/officeDocument/2006/relationships/hyperlink" Target="https://www.ttc.or.jp/st/docs/3gpps2017/TS/TS-3GA-36.412(Rel13)v13.0.0.pdf" TargetMode="External"/><Relationship Id="rId2203" Type="http://schemas.openxmlformats.org/officeDocument/2006/relationships/hyperlink" Target="https://www.arib.or.jp/english/html/overview/doc/T120_T23_SPECS/ARIB-STD-T120/Rel10/37/A37460-a10.pdf" TargetMode="External"/><Relationship Id="rId2410" Type="http://schemas.openxmlformats.org/officeDocument/2006/relationships/hyperlink" Target="https://www.etsi.org/deliver/etsi_ts/137400_137499/137471/16.01.00_60/ts_137471v160100p.pdf" TargetMode="External"/><Relationship Id="rId1012" Type="http://schemas.openxmlformats.org/officeDocument/2006/relationships/hyperlink" Target="https://members.tsdsi.in/index.php/s/gb9YPBLbRz5SiiJ" TargetMode="External"/><Relationship Id="rId4168" Type="http://schemas.openxmlformats.org/officeDocument/2006/relationships/hyperlink" Target="https://www.etsi.org/deliver/etsi_ts/137500_137599/13757105/14.03.00_60/ts_13757105v140300p.pdf" TargetMode="External"/><Relationship Id="rId1969" Type="http://schemas.openxmlformats.org/officeDocument/2006/relationships/hyperlink" Target="https://www.atis.org/3gpp-documents/Rel99-14/" TargetMode="External"/><Relationship Id="rId3184" Type="http://schemas.openxmlformats.org/officeDocument/2006/relationships/hyperlink" Target="https://www.ccsa.org.cn/api/portalsFile/downloadOldFile?type=19&amp;oldFileUrl=ITU-R/M.2012-6/CCSA.37.105V15170.doc" TargetMode="External"/><Relationship Id="rId4028" Type="http://schemas.openxmlformats.org/officeDocument/2006/relationships/hyperlink" Target="https://www.atis.org/3gpp-documents/Rel99-14/" TargetMode="External"/><Relationship Id="rId4235" Type="http://schemas.openxmlformats.org/officeDocument/2006/relationships/hyperlink" Target="http://www.tta.or.kr/data/ttasDown.jsp?where=14688&amp;pk_num=TTAE.IE-802.16m" TargetMode="External"/><Relationship Id="rId1829" Type="http://schemas.openxmlformats.org/officeDocument/2006/relationships/hyperlink" Target="http://committee.tta.or.kr/data/ttasDown.jsp?kind=ttastd&amp;pk_num=TTAT.3G-36.445V16.0.0" TargetMode="External"/><Relationship Id="rId3391" Type="http://schemas.openxmlformats.org/officeDocument/2006/relationships/hyperlink" Target="https://www.atis.org/3gpp-transpositions%20-%20Rel-15" TargetMode="External"/><Relationship Id="rId3044" Type="http://schemas.openxmlformats.org/officeDocument/2006/relationships/hyperlink" Target="https://www.atis.org/3gpp-documents/Rel99-14/" TargetMode="External"/><Relationship Id="rId3251" Type="http://schemas.openxmlformats.org/officeDocument/2006/relationships/hyperlink" Target="https://members.tsdsi.in/index.php/s/fb7dpSMGiM7f82H" TargetMode="External"/><Relationship Id="rId172" Type="http://schemas.openxmlformats.org/officeDocument/2006/relationships/hyperlink" Target="https://www.atis.org/3gpp-transpositions%20-%20Rel-17" TargetMode="External"/><Relationship Id="rId2060" Type="http://schemas.openxmlformats.org/officeDocument/2006/relationships/hyperlink" Target="https://www.atis.org/3gpp-documents/Rel99-14/" TargetMode="External"/><Relationship Id="rId3111" Type="http://schemas.openxmlformats.org/officeDocument/2006/relationships/hyperlink" Target="https://www.ccsa.org.cn/api/portalsFile/downloadOldFile?type=19&amp;oldFileUrl=ITU-R/M.2012-6/CCSA.36.307V14120.docx" TargetMode="External"/><Relationship Id="rId989" Type="http://schemas.openxmlformats.org/officeDocument/2006/relationships/hyperlink" Target="http://committee.tta.or.kr/data/ttasDown.jsp?kind=ttastd&amp;pk_num=TTAT.3G-36.401V10.4.0" TargetMode="External"/><Relationship Id="rId2877" Type="http://schemas.openxmlformats.org/officeDocument/2006/relationships/hyperlink" Target="https://www.arib.or.jp/english/html/overview/doc/T120_T23_SPECS/ARIB-STD-T120/Rel14/36/A36124-e20.pdf" TargetMode="External"/><Relationship Id="rId849" Type="http://schemas.openxmlformats.org/officeDocument/2006/relationships/hyperlink" Target="https://www.arib.or.jp/english/html/overview/doc/T120_T23_SPECS/ARIB-STD-T120/Rel13/36/A36360-d10.pdf" TargetMode="External"/><Relationship Id="rId1479" Type="http://schemas.openxmlformats.org/officeDocument/2006/relationships/hyperlink" Target="https://www.etsi.org/deliver/etsi_ts/136400_136499/136424/12.02.00_60/ts_136424v120200p.pdf" TargetMode="External"/><Relationship Id="rId1686" Type="http://schemas.openxmlformats.org/officeDocument/2006/relationships/hyperlink" Target="https://www.ttc.or.jp/st/docs/3gpps2020/TS/TS-3GA-36_442_Rel16v16_0_0.pdf" TargetMode="External"/><Relationship Id="rId3928" Type="http://schemas.openxmlformats.org/officeDocument/2006/relationships/hyperlink" Target="https://www.etsi.org/deliver/etsi_ts/136500_136599/13657906/14.03.00_60/ts_13657906v140300p.pdf" TargetMode="External"/><Relationship Id="rId4092" Type="http://schemas.openxmlformats.org/officeDocument/2006/relationships/hyperlink" Target="http://committee.tta.or.kr/data/ttasDown.jsp?kind=ttastd&amp;pk_num=TTAT.3G-37.571-3V16.14.0" TargetMode="External"/><Relationship Id="rId1339" Type="http://schemas.openxmlformats.org/officeDocument/2006/relationships/hyperlink" Target="https://www.atis.org/3gpp-documents/Rel99-14/" TargetMode="External"/><Relationship Id="rId1893" Type="http://schemas.openxmlformats.org/officeDocument/2006/relationships/hyperlink" Target="https://www.etsi.org/deliver/etsi_ts/136400_136499/136456/12.00.00_60/ts_136456v120000p.pdf" TargetMode="External"/><Relationship Id="rId2737" Type="http://schemas.openxmlformats.org/officeDocument/2006/relationships/hyperlink" Target="https://www.ccsa.org.cn/api/portalsFile/downloadOldFile?type=19&amp;oldFileUrl=ITU-R/M.2012-6/CCSA.36.113V1050.doc" TargetMode="External"/><Relationship Id="rId2944" Type="http://schemas.openxmlformats.org/officeDocument/2006/relationships/hyperlink" Target="https://www.atis.org/3gpp-transpositions%20-%20Rel-17" TargetMode="External"/><Relationship Id="rId709" Type="http://schemas.openxmlformats.org/officeDocument/2006/relationships/hyperlink" Target="https://members.tsdsi.in/index.php/s/w6b6yCNo7D636sw" TargetMode="External"/><Relationship Id="rId916" Type="http://schemas.openxmlformats.org/officeDocument/2006/relationships/hyperlink" Target="https://members.tsdsi.in/s/oTtwpBB32zkHZmT" TargetMode="External"/><Relationship Id="rId1546" Type="http://schemas.openxmlformats.org/officeDocument/2006/relationships/hyperlink" Target="https://members.tsdsi.in/s/oQBkSm9zJs2btQD" TargetMode="External"/><Relationship Id="rId1753" Type="http://schemas.openxmlformats.org/officeDocument/2006/relationships/hyperlink" Target="https://www.atis.org/3gpp-documents/Rel99-14/" TargetMode="External"/><Relationship Id="rId1960" Type="http://schemas.openxmlformats.org/officeDocument/2006/relationships/hyperlink" Target="https://members.tsdsi.in/index.php/s/WfDtPTxwia8HRDw" TargetMode="External"/><Relationship Id="rId2804" Type="http://schemas.openxmlformats.org/officeDocument/2006/relationships/hyperlink" Target="https://www.ccsa.org.cn/api/portalsFile/downloadOldFile?type=19&amp;oldFileUrl=ITU-R/M.2012-6/CCSA.36.116V1500.doc" TargetMode="External"/><Relationship Id="rId45" Type="http://schemas.openxmlformats.org/officeDocument/2006/relationships/hyperlink" Target="https://www.arib.or.jp/english/html/overview/doc/T120_T23_SPECS/ARIB-STD-T120/Rel12/36/A36201-c20.pdf" TargetMode="External"/><Relationship Id="rId1406" Type="http://schemas.openxmlformats.org/officeDocument/2006/relationships/hyperlink" Target="https://www.ccsa.org.cn/api/portalsFile/downloadOldFile?type=19&amp;oldFileUrl=ITU-R/M.2012-6/CCSA.36.422V1610.doc" TargetMode="External"/><Relationship Id="rId1613" Type="http://schemas.openxmlformats.org/officeDocument/2006/relationships/hyperlink" Target="http://committee.tta.or.kr/data/ttasDown.jsp?kind=ttastd&amp;pk_num=TTAT.3G-36.441V12.0.0" TargetMode="External"/><Relationship Id="rId1820" Type="http://schemas.openxmlformats.org/officeDocument/2006/relationships/hyperlink" Target="https://www.ccsa.org.cn/api/portalsFile/downloadOldFile?type=19&amp;oldFileUrl=ITU-R/M.2012-6/CCSA.36.445V1500.doc" TargetMode="External"/><Relationship Id="rId3578" Type="http://schemas.openxmlformats.org/officeDocument/2006/relationships/hyperlink" Target="https://www.ccsa.org.cn/api/portalsFile/downloadOldFile?type=19&amp;oldFileUrl=ITU-R/M.2012-6/CCSA.36.521-1V1560.doc" TargetMode="External"/><Relationship Id="rId3785" Type="http://schemas.openxmlformats.org/officeDocument/2006/relationships/hyperlink" Target="https://members.tsdsi.in/s/ofpFP2Gt67jtLbc" TargetMode="External"/><Relationship Id="rId3992" Type="http://schemas.openxmlformats.org/officeDocument/2006/relationships/hyperlink" Target="https://www.atis.org/3gpp-documents/Rel99-14/" TargetMode="External"/><Relationship Id="rId499" Type="http://schemas.openxmlformats.org/officeDocument/2006/relationships/hyperlink" Target="https://members.tsdsi.in/index.php/s/HXRJ3fxtcr2RK8b" TargetMode="External"/><Relationship Id="rId2387" Type="http://schemas.openxmlformats.org/officeDocument/2006/relationships/hyperlink" Target="https://members.tsdsi.in/index.php/s/e8qXqTXA69FcGtH" TargetMode="External"/><Relationship Id="rId2594" Type="http://schemas.openxmlformats.org/officeDocument/2006/relationships/hyperlink" Target="https://www.atis.org/3gpp-transpositions%20-%20Rel-15" TargetMode="External"/><Relationship Id="rId3438" Type="http://schemas.openxmlformats.org/officeDocument/2006/relationships/hyperlink" Target="http://www.arib.or.jp/english/html/overview/doc/T120_T23_v2_00/2_T120/ARIB-STD-T120/Rel15/37/A37320-f00.pdf" TargetMode="External"/><Relationship Id="rId3645" Type="http://schemas.openxmlformats.org/officeDocument/2006/relationships/hyperlink" Target="https://www.etsi.org/deliver/etsi_ts/136500_136599/13652103/10.05.00_60/ts_13652103v100500p.pdf" TargetMode="External"/><Relationship Id="rId3852" Type="http://schemas.openxmlformats.org/officeDocument/2006/relationships/hyperlink" Target="http://committee.tta.or.kr/data/ttasDown.jsp?kind=ttastd&amp;pk_num=TTAT.3G-36.579-1V15.8.0" TargetMode="External"/><Relationship Id="rId359" Type="http://schemas.openxmlformats.org/officeDocument/2006/relationships/hyperlink" Target="https://www.ccsa.org.cn/api/portalsFile/downloadOldFile?type=19&amp;oldFileUrl=ITU-R/M.2012-6/CCSA.36.300V1690.doc" TargetMode="External"/><Relationship Id="rId566" Type="http://schemas.openxmlformats.org/officeDocument/2006/relationships/hyperlink" Target="http://committee.tta.or.kr/data/ttasDown.jsp?kind=ttastd&amp;pk_num=TTAT.3G-36.314V10.2.0" TargetMode="External"/><Relationship Id="rId773" Type="http://schemas.openxmlformats.org/officeDocument/2006/relationships/hyperlink" Target="https://www.ccsa.org.cn/api/portalsFile/downloadOldFile?type=19&amp;oldFileUrl=ITU-R/M.2012-6/CCSA.36.331V13170.doc" TargetMode="External"/><Relationship Id="rId1196" Type="http://schemas.openxmlformats.org/officeDocument/2006/relationships/hyperlink" Target="https://www.ccsa.org.cn/api/portalsFile/downloadOldFile?type=19&amp;oldFileUrl=ITU-R/M.2012-6/CCSA.36.413V1380.doc" TargetMode="External"/><Relationship Id="rId2247" Type="http://schemas.openxmlformats.org/officeDocument/2006/relationships/hyperlink" Target="https://www.ccsa.org.cn/api/portalsFile/downloadOldFile?type=19&amp;oldFileUrl=ITU-R/M.2012-6/CCSA.37.460V1700.doc" TargetMode="External"/><Relationship Id="rId2454" Type="http://schemas.openxmlformats.org/officeDocument/2006/relationships/hyperlink" Target="https://www.ttc.or.jp/st/docs/3gpp/2022/TS/TS-3GA-37.481v17.0.0.pdf" TargetMode="External"/><Relationship Id="rId3505" Type="http://schemas.openxmlformats.org/officeDocument/2006/relationships/hyperlink" Target="https://www.atis.org/3gpp-documents/Rel99-14/" TargetMode="External"/><Relationship Id="rId219" Type="http://schemas.openxmlformats.org/officeDocument/2006/relationships/hyperlink" Target="https://www.arib.or.jp/english/html/overview/doc/T120_T23_SPECS/ARIB-STD-T120/Rel17/36/A36213-h40.pdf" TargetMode="External"/><Relationship Id="rId426" Type="http://schemas.openxmlformats.org/officeDocument/2006/relationships/hyperlink" Target="https://www.etsi.org/deliver/etsi_ts/136300_136399/136304/11.07.00_60/ts_136304v110700p.pdf" TargetMode="External"/><Relationship Id="rId633" Type="http://schemas.openxmlformats.org/officeDocument/2006/relationships/hyperlink" Target="https://www.arib.or.jp/english/html/overview/doc/T120_T23_SPECS/ARIB-STD-T120/Rel14/36/A36321-ed0.pdf" TargetMode="External"/><Relationship Id="rId980" Type="http://schemas.openxmlformats.org/officeDocument/2006/relationships/hyperlink" Target="https://www.atis.org/3gpp-transpositions%20-%20Rel-17" TargetMode="External"/><Relationship Id="rId1056" Type="http://schemas.openxmlformats.org/officeDocument/2006/relationships/hyperlink" Target="https://www.ttc.or.jp/st/docs/3gpps2017/TS/TS-3GA-36.410(Rel13)v13.0.0.pdf" TargetMode="External"/><Relationship Id="rId1263" Type="http://schemas.openxmlformats.org/officeDocument/2006/relationships/hyperlink" Target="https://www.etsi.org/deliver/etsi_ts/136400_136499/136414/16.00.00_60/ts_136414v160000p.pdf" TargetMode="External"/><Relationship Id="rId2107" Type="http://schemas.openxmlformats.org/officeDocument/2006/relationships/hyperlink" Target="https://www.arib.or.jp/english/html/overview/doc/T120_T23_SPECS/ARIB-STD-T120/Rel17/36/A36462-h00.pdf" TargetMode="External"/><Relationship Id="rId2314" Type="http://schemas.openxmlformats.org/officeDocument/2006/relationships/hyperlink" Target="https://www.etsi.org/deliver/etsi_ts/137400_137499/137462/12.01.00_60/ts_137462v120100p.pdf" TargetMode="External"/><Relationship Id="rId2661" Type="http://schemas.openxmlformats.org/officeDocument/2006/relationships/hyperlink" Target="https://members.tsdsi.in/index.php/s/6qkGjLiQG2AH3Se" TargetMode="External"/><Relationship Id="rId3712" Type="http://schemas.openxmlformats.org/officeDocument/2006/relationships/hyperlink" Target="https://www.etsi.org/deliver/etsi_ts/136500_136599/13652301/13.05.00_60/ts_13652301v130500p.pdf" TargetMode="External"/><Relationship Id="rId840" Type="http://schemas.openxmlformats.org/officeDocument/2006/relationships/hyperlink" Target="https://www.etsi.org/deliver/etsi_ts/136300_136399/136355/16.00.00_60/ts_136355v160000p.pdf" TargetMode="External"/><Relationship Id="rId1470" Type="http://schemas.openxmlformats.org/officeDocument/2006/relationships/hyperlink" Target="https://www.ttc.or.jp/st/docs/3gpps2011/TS/TS-3GA-36.424(Rel10)v10.1.0.pdf" TargetMode="External"/><Relationship Id="rId2521" Type="http://schemas.openxmlformats.org/officeDocument/2006/relationships/hyperlink" Target="https://www.arib.or.jp/english/html/overview/doc/T120_T23_SPECS/ARIB-STD-T120/Rel11/36/A36101-bu0.pdf" TargetMode="External"/><Relationship Id="rId700" Type="http://schemas.openxmlformats.org/officeDocument/2006/relationships/hyperlink" Target="https://www.atis.org/3gpp-transpositions%20-%20Rel-17" TargetMode="External"/><Relationship Id="rId1123" Type="http://schemas.openxmlformats.org/officeDocument/2006/relationships/hyperlink" Target="https://www.atis.org/3gpp-transpositions%20-%20Rel-17" TargetMode="External"/><Relationship Id="rId1330" Type="http://schemas.openxmlformats.org/officeDocument/2006/relationships/hyperlink" Target="https://members.tsdsi.in/index.php/s/tdjTrWZCfPtfpHM" TargetMode="External"/><Relationship Id="rId3088" Type="http://schemas.openxmlformats.org/officeDocument/2006/relationships/hyperlink" Target="https://www.etsi.org/deliver/etsi_ts/136300_136399/136307/10.24.00_60/ts_136307v102400p.pdf" TargetMode="External"/><Relationship Id="rId3295" Type="http://schemas.openxmlformats.org/officeDocument/2006/relationships/hyperlink" Target="https://www.etsi.org/deliver/etsi_ts/137100_137199/137141/16.16.00_60/ts_137141v161600p.pdf" TargetMode="External"/><Relationship Id="rId4139" Type="http://schemas.openxmlformats.org/officeDocument/2006/relationships/hyperlink" Target="https://members.tsdsi.in/s/ZQs4XeXyRQNb7LL" TargetMode="External"/><Relationship Id="rId3155" Type="http://schemas.openxmlformats.org/officeDocument/2006/relationships/hyperlink" Target="https://www.etsi.org/deliver/etsi_ts/137100_137199/137104/14.08.00_60/ts_137104v140800p.pdf" TargetMode="External"/><Relationship Id="rId3362" Type="http://schemas.openxmlformats.org/officeDocument/2006/relationships/hyperlink" Target="http://committee.tta.or.kr/data/ttasDown.jsp?kind=ttastd&amp;pk_num=TTAT.3G-37.145-2V14.11.0" TargetMode="External"/><Relationship Id="rId4206" Type="http://schemas.openxmlformats.org/officeDocument/2006/relationships/hyperlink" Target="http://www.arib.or.jp/IMT-Advanced/WirelessMAN-Advanced.1.30/ARIB%20STD-T105%20Annex%202_IEEE%20Std%20802%2016j-2009.pdf" TargetMode="External"/><Relationship Id="rId283" Type="http://schemas.openxmlformats.org/officeDocument/2006/relationships/hyperlink" Target="https://members.tsdsi.in/index.php/s/mkye76qJDG9omBm" TargetMode="External"/><Relationship Id="rId490" Type="http://schemas.openxmlformats.org/officeDocument/2006/relationships/hyperlink" Target="https://www.atis.org/3gpp-documents/Rel99-14/" TargetMode="External"/><Relationship Id="rId2171" Type="http://schemas.openxmlformats.org/officeDocument/2006/relationships/hyperlink" Target="https://members.tsdsi.in/s/qd6jGpeES4mqrSZ" TargetMode="External"/><Relationship Id="rId3015" Type="http://schemas.openxmlformats.org/officeDocument/2006/relationships/hyperlink" Target="https://members.tsdsi.in/index.php/s/AFFxGASRwHsbtTG" TargetMode="External"/><Relationship Id="rId3222" Type="http://schemas.openxmlformats.org/officeDocument/2006/relationships/hyperlink" Target="http://committee.tta.or.kr/data/ttasDown.jsp?kind=ttastd&amp;pk_num=TTAT.3G-37.113V14.2.0" TargetMode="External"/><Relationship Id="rId143" Type="http://schemas.openxmlformats.org/officeDocument/2006/relationships/hyperlink" Target="https://www.ccsa.org.cn/api/portalsFile/downloadOldFile?type=19&amp;oldFileUrl=ITU-R/M.2012-6/CCSA.36.212V1291.doc" TargetMode="External"/><Relationship Id="rId350" Type="http://schemas.openxmlformats.org/officeDocument/2006/relationships/hyperlink" Target="http://committee.tta.or.kr/data/ttasDown.jsp?kind=ttastd&amp;pk_num=TTAT.3G-36.300V14.13.0" TargetMode="External"/><Relationship Id="rId2031" Type="http://schemas.openxmlformats.org/officeDocument/2006/relationships/hyperlink" Target="https://www.etsi.org/deliver/etsi_ts/136400_136499/136459/14.00.00_60/ts_136459v140000p.pdf" TargetMode="External"/><Relationship Id="rId9" Type="http://schemas.openxmlformats.org/officeDocument/2006/relationships/header" Target="header2.xml"/><Relationship Id="rId210" Type="http://schemas.openxmlformats.org/officeDocument/2006/relationships/hyperlink" Target="https://www.etsi.org/deliver/etsi_ts/136200_136299/136213/15.16.00_60/ts_136213v151600p.pdf" TargetMode="External"/><Relationship Id="rId2988" Type="http://schemas.openxmlformats.org/officeDocument/2006/relationships/hyperlink" Target="https://www.etsi.org/deliver/etsi_ts/136100_136199/136141/16.15.00_60/ts_136141v161500p.pdf" TargetMode="External"/><Relationship Id="rId1797" Type="http://schemas.openxmlformats.org/officeDocument/2006/relationships/hyperlink" Target="https://www.etsi.org/deliver/etsi_ts/136400_136499/136445/11.00.00_60/ts_136445v110000p.pdf" TargetMode="External"/><Relationship Id="rId2848" Type="http://schemas.openxmlformats.org/officeDocument/2006/relationships/hyperlink" Target="https://www.atis.org/3gpp-transpositions%20-%20Rel-17" TargetMode="External"/><Relationship Id="rId89" Type="http://schemas.openxmlformats.org/officeDocument/2006/relationships/hyperlink" Target="https://www.ccsa.org.cn/api/portalsFile/downloadOldFile?type=19&amp;oldFileUrl=ITU-R/M.2012-6/CCSA.36.211V1170.doc" TargetMode="External"/><Relationship Id="rId1657" Type="http://schemas.openxmlformats.org/officeDocument/2006/relationships/hyperlink" Target="https://www.atis.org/3gpp-documents/Rel99-14/" TargetMode="External"/><Relationship Id="rId1864" Type="http://schemas.openxmlformats.org/officeDocument/2006/relationships/hyperlink" Target="https://members.tsdsi.in/index.php/s/8fZET4gi6d56BXz" TargetMode="External"/><Relationship Id="rId2708" Type="http://schemas.openxmlformats.org/officeDocument/2006/relationships/hyperlink" Target="https://www.etsi.org/deliver/etsi_ts/136100_136199/136112/13.00.01_60/ts_136112v130001p.pdf" TargetMode="External"/><Relationship Id="rId2915" Type="http://schemas.openxmlformats.org/officeDocument/2006/relationships/hyperlink" Target="https://www.ccsa.org.cn/api/portalsFile/downloadOldFile?type=19&amp;oldFileUrl=ITU-R/M.2012-6/CCSA.36.133V12200.rar" TargetMode="External"/><Relationship Id="rId4063" Type="http://schemas.openxmlformats.org/officeDocument/2006/relationships/hyperlink" Target="https://www.arib.or.jp/english/html/overview/doc/T120_T23_SPECS/ARIB-STD-T120/Rel12/37/A37571-3-c90.pdf" TargetMode="External"/><Relationship Id="rId1517" Type="http://schemas.openxmlformats.org/officeDocument/2006/relationships/hyperlink" Target="http://committee.tta.or.kr/data/ttasDown.jsp?kind=ttastd&amp;pk_num=TTAT.3G-36.425V12.1.0" TargetMode="External"/><Relationship Id="rId1724" Type="http://schemas.openxmlformats.org/officeDocument/2006/relationships/hyperlink" Target="https://www.ccsa.org.cn/api/portalsFile/downloadOldFile?type=19&amp;oldFileUrl=ITU-R/M.2012-6/CCSA.36.443V1500.doc" TargetMode="External"/><Relationship Id="rId4130" Type="http://schemas.openxmlformats.org/officeDocument/2006/relationships/hyperlink" Target="https://www.atis.org/3gpp-transpositions%20-%20Rel-16" TargetMode="External"/><Relationship Id="rId16" Type="http://schemas.openxmlformats.org/officeDocument/2006/relationships/hyperlink" Target="https://www.itu.int/md/R07-IMT.ADV-C-0025/es" TargetMode="External"/><Relationship Id="rId1931" Type="http://schemas.openxmlformats.org/officeDocument/2006/relationships/hyperlink" Target="http://committee.tta.or.kr/data/ttasDown.jsp?kind=ttastd&amp;pk_num=TTAT.3G-36.457V11.0.0" TargetMode="External"/><Relationship Id="rId3689" Type="http://schemas.openxmlformats.org/officeDocument/2006/relationships/hyperlink" Target="https://members.tsdsi.in/s/QtxFEWX9zysGTXp" TargetMode="External"/><Relationship Id="rId3896" Type="http://schemas.openxmlformats.org/officeDocument/2006/relationships/hyperlink" Target="https://www.atis.org/3gpp-transpositions%20-%20Rel-13" TargetMode="External"/><Relationship Id="rId2498" Type="http://schemas.openxmlformats.org/officeDocument/2006/relationships/hyperlink" Target="https://www.atis.org/3gpp-documents/Rel15/" TargetMode="External"/><Relationship Id="rId3549" Type="http://schemas.openxmlformats.org/officeDocument/2006/relationships/hyperlink" Target="https://www.etsi.org/deliver/etsi_ts/136500_136599/13652101/10.06.00_60/ts_13652101v100600p.pdf" TargetMode="External"/><Relationship Id="rId677" Type="http://schemas.openxmlformats.org/officeDocument/2006/relationships/hyperlink" Target="https://www.ccsa.org.cn/api/portalsFile/downloadOldFile?type=19&amp;oldFileUrl=ITU-R/M.2012-6/CCSA.36.322V1340.doc" TargetMode="External"/><Relationship Id="rId2358" Type="http://schemas.openxmlformats.org/officeDocument/2006/relationships/hyperlink" Target="http://committee.tta.or.kr/data/ttasDown.jsp?kind=ttastd&amp;pk_num=TTAT.3G-37.466V11.4.0" TargetMode="External"/><Relationship Id="rId3756" Type="http://schemas.openxmlformats.org/officeDocument/2006/relationships/hyperlink" Target="http://committee.tta.or.kr/data/ttasDown.jsp?kind=ttastd&amp;pk_num=TTAT.3G-36.523-2V12.10.0" TargetMode="External"/><Relationship Id="rId3963" Type="http://schemas.openxmlformats.org/officeDocument/2006/relationships/hyperlink" Target="https://www.ccsa.org.cn/api/portalsFile/downloadOldFile?type=19&amp;oldFileUrl=ITU-R/M.2012-6/CCSA.37.544V1620.doc" TargetMode="External"/><Relationship Id="rId884" Type="http://schemas.openxmlformats.org/officeDocument/2006/relationships/hyperlink" Target="https://www.arib.or.jp/english/html/overview/doc/T120_T23_SPECS/ARIB-STD-T120/Rel13/36/A36361-d20.pdf" TargetMode="External"/><Relationship Id="rId2565" Type="http://schemas.openxmlformats.org/officeDocument/2006/relationships/hyperlink" Target="https://www.ccsa.org.cn/api/portalsFile/downloadOldFile?type=19&amp;oldFileUrl=ITU-R/M.2012-6/CCSA.36.104V10140.doc" TargetMode="External"/><Relationship Id="rId2772" Type="http://schemas.openxmlformats.org/officeDocument/2006/relationships/hyperlink" Target="https://www.atis.org/3gpp-documents/Rel16/" TargetMode="External"/><Relationship Id="rId3409" Type="http://schemas.openxmlformats.org/officeDocument/2006/relationships/hyperlink" Target="http://www.atis.org/3gpp-documents/Rel99-14/" TargetMode="External"/><Relationship Id="rId3616" Type="http://schemas.openxmlformats.org/officeDocument/2006/relationships/hyperlink" Target="https://members.tsdsi.in/index.php/s/eFDBzBqPmC55eSG" TargetMode="External"/><Relationship Id="rId3823" Type="http://schemas.openxmlformats.org/officeDocument/2006/relationships/hyperlink" Target="https://www.arib.or.jp/english/html/overview/doc/T120_T23_SPECS/ARIB-STD-T120/Rel16/36/A36523-3-gb0.pdf" TargetMode="External"/><Relationship Id="rId537" Type="http://schemas.openxmlformats.org/officeDocument/2006/relationships/hyperlink" Target="https://www.arib.or.jp/english/html/overview/doc/T120_T23_SPECS/ARIB-STD-T120/Rel14/36/A36306-ec0.pdf" TargetMode="External"/><Relationship Id="rId744" Type="http://schemas.openxmlformats.org/officeDocument/2006/relationships/hyperlink" Target="https://www.etsi.org/deliver/etsi_ts/136300_136399/136323/16.07.00_60/ts_136323v160700p.pdf" TargetMode="External"/><Relationship Id="rId951" Type="http://schemas.openxmlformats.org/officeDocument/2006/relationships/hyperlink" Target="https://www.ccsa.org.cn/api/portalsFile/downloadOldFile?type=19&amp;oldFileUrl=ITU-R/M.2012-6/CCSA.37.320V1500.doc" TargetMode="External"/><Relationship Id="rId1167" Type="http://schemas.openxmlformats.org/officeDocument/2006/relationships/hyperlink" Target="https://www.etsi.org/deliver/etsi_ts/136400_136499/136412/16.00.00_60/ts_136412v160000p.pdf" TargetMode="External"/><Relationship Id="rId1374" Type="http://schemas.openxmlformats.org/officeDocument/2006/relationships/hyperlink" Target="https://www.ttc.or.jp/st/docs/3gpps2011/TS/TS-3GA-36.422(Rel10)v10.1.0.pdf" TargetMode="External"/><Relationship Id="rId1581" Type="http://schemas.openxmlformats.org/officeDocument/2006/relationships/hyperlink" Target="https://www.etsi.org/deliver/etsi_ts/136400_136499/136440/15.00.00_60/ts_136440v150000p.pdf" TargetMode="External"/><Relationship Id="rId2218" Type="http://schemas.openxmlformats.org/officeDocument/2006/relationships/hyperlink" Target="https://www.etsi.org/deliver/etsi_ts/137400_137499/137460/12.01.00_60/ts_137460v120100p.pdf" TargetMode="External"/><Relationship Id="rId2425" Type="http://schemas.openxmlformats.org/officeDocument/2006/relationships/hyperlink" Target="https://www.arib.or.jp/english/html/overview/doc/T120_T23_SPECS/ARIB-STD-T120/Rel17/37/A37472-h00.pdf" TargetMode="External"/><Relationship Id="rId2632" Type="http://schemas.openxmlformats.org/officeDocument/2006/relationships/hyperlink" Target="https://www.ccsa.org.cn/api/portalsFile/downloadOldFile?type=19&amp;oldFileUrl=ITU-R/M.2012-6/CCSA.36.106V1400.doc" TargetMode="External"/><Relationship Id="rId80" Type="http://schemas.openxmlformats.org/officeDocument/2006/relationships/hyperlink" Target="http://committee.tta.or.kr/data/ttasDown.jsp?kind=ttastd&amp;pk_num=TTAT.3G-36.201V17.0.0" TargetMode="External"/><Relationship Id="rId604" Type="http://schemas.openxmlformats.org/officeDocument/2006/relationships/hyperlink" Target="https://www.atis.org/3gpp-transpositions%20-%20Rel-17" TargetMode="External"/><Relationship Id="rId811" Type="http://schemas.openxmlformats.org/officeDocument/2006/relationships/hyperlink" Target="https://members.tsdsi.in/index.php/s/KpeCgfsYnotjYBc" TargetMode="External"/><Relationship Id="rId1027" Type="http://schemas.openxmlformats.org/officeDocument/2006/relationships/hyperlink" Target="https://www.atis.org/3gpp-transpositions%20-%20Rel-17" TargetMode="External"/><Relationship Id="rId1234" Type="http://schemas.openxmlformats.org/officeDocument/2006/relationships/hyperlink" Target="https://members.tsdsi.in/index.php/s/G98tLbnMSFPLwTz" TargetMode="External"/><Relationship Id="rId1441" Type="http://schemas.openxmlformats.org/officeDocument/2006/relationships/hyperlink" Target="https://www.atis.org/3gpp-documents/Rel99-14/" TargetMode="External"/><Relationship Id="rId1301" Type="http://schemas.openxmlformats.org/officeDocument/2006/relationships/hyperlink" Target="http://committee.tta.or.kr/data/ttasDown.jsp?kind=ttastd&amp;pk_num=TTAT.3G-36.420V14.0.1" TargetMode="External"/><Relationship Id="rId3199" Type="http://schemas.openxmlformats.org/officeDocument/2006/relationships/hyperlink" Target="https://www.ccsa.org.cn/api/portalsFile/downloadOldFile?type=19&amp;oldFileUrl=ITU-R/M.2012-6/CCSA.37.113V1050.doc" TargetMode="External"/><Relationship Id="rId3059" Type="http://schemas.openxmlformats.org/officeDocument/2006/relationships/hyperlink" Target="https://members.tsdsi.in/index.php/s/8ZBPSoT2gqQBQtA" TargetMode="External"/><Relationship Id="rId3266" Type="http://schemas.openxmlformats.org/officeDocument/2006/relationships/hyperlink" Target="https://members.tsdsi.in/s/xG6xyf2weQSLScW" TargetMode="External"/><Relationship Id="rId3473" Type="http://schemas.openxmlformats.org/officeDocument/2006/relationships/hyperlink" Target="http://committee.tta.or.kr/data/ttasDown.jsp?kind=ttastd&amp;pk_num=TTAT.3G-36.508V13.3.1" TargetMode="External"/><Relationship Id="rId187" Type="http://schemas.openxmlformats.org/officeDocument/2006/relationships/hyperlink" Target="https://members.tsdsi.in/index.php/s/9JmdxpCipMi8947" TargetMode="External"/><Relationship Id="rId394" Type="http://schemas.openxmlformats.org/officeDocument/2006/relationships/hyperlink" Target="https://www.atis.org/3gpp-documents/Rel99-14/" TargetMode="External"/><Relationship Id="rId2075" Type="http://schemas.openxmlformats.org/officeDocument/2006/relationships/hyperlink" Target="https://members.tsdsi.in/index.php/s/g6c2TKsZTeZEZDx" TargetMode="External"/><Relationship Id="rId2282" Type="http://schemas.openxmlformats.org/officeDocument/2006/relationships/hyperlink" Target="https://www.atis.org/3gpp-transpositions%20-%20Rel-15" TargetMode="External"/><Relationship Id="rId3126" Type="http://schemas.openxmlformats.org/officeDocument/2006/relationships/hyperlink" Target="http://committee.tta.or.kr/data/ttasDown.jsp?kind=ttastd&amp;pk_num=TTAT.3G-36.307V16.5.0" TargetMode="External"/><Relationship Id="rId3680" Type="http://schemas.openxmlformats.org/officeDocument/2006/relationships/hyperlink" Target="https://www.atis.org/3gpp-transpositions%20-%20Rel-16" TargetMode="External"/><Relationship Id="rId254" Type="http://schemas.openxmlformats.org/officeDocument/2006/relationships/hyperlink" Target="http://committee.tta.or.kr/data/ttasDown.jsp?kind=ttastd&amp;pk_num=TTAT.3G-36.214V14.4.0" TargetMode="External"/><Relationship Id="rId1091" Type="http://schemas.openxmlformats.org/officeDocument/2006/relationships/hyperlink" Target="http://committee.tta.or.kr/data/ttasDown.jsp?kind=ttastd&amp;pk_num=TTAT.3G-36.411V11.0.0" TargetMode="External"/><Relationship Id="rId3333" Type="http://schemas.openxmlformats.org/officeDocument/2006/relationships/hyperlink" Target="https://www.atis.org/3gpp-transpositions%20-%20Rel-14" TargetMode="External"/><Relationship Id="rId3540" Type="http://schemas.openxmlformats.org/officeDocument/2006/relationships/hyperlink" Target="https://www.arib.or.jp/english/html/overview/doc/T120_T23_SPECS/ARIB-STD-T120/Rel17/36/A36509-h20.pdf" TargetMode="External"/><Relationship Id="rId114" Type="http://schemas.openxmlformats.org/officeDocument/2006/relationships/hyperlink" Target="https://www.etsi.org/deliver/etsi_ts/136200_136299/136211/15.14.00_60/ts_136211v151400p.pdf" TargetMode="External"/><Relationship Id="rId461" Type="http://schemas.openxmlformats.org/officeDocument/2006/relationships/hyperlink" Target="https://www.ccsa.org.cn/api/portalsFile/downloadOldFile?type=19&amp;oldFileUrl=ITU-R/M.2012-6/CCSA.36.304V1730.doc" TargetMode="External"/><Relationship Id="rId2142" Type="http://schemas.openxmlformats.org/officeDocument/2006/relationships/hyperlink" Target="http://committee.tta.or.kr/data/ttasDown.jsp?kind=ttastd&amp;pk_num=TTAT.3G-36.463V17.0.0" TargetMode="External"/><Relationship Id="rId3400" Type="http://schemas.openxmlformats.org/officeDocument/2006/relationships/hyperlink" Target="https://members.tsdsi.in/s/J3j2LzgEXYgM7Ba" TargetMode="External"/><Relationship Id="rId321" Type="http://schemas.openxmlformats.org/officeDocument/2006/relationships/hyperlink" Target="https://www.arib.or.jp/english/html/overview/doc/T120_T23_SPECS/ARIB-STD-T120/Rel10/36/A36300-ac0.pdf" TargetMode="External"/><Relationship Id="rId2002" Type="http://schemas.openxmlformats.org/officeDocument/2006/relationships/hyperlink" Target="https://members.tsdsi.in/index.php/s/4LdWNKHwzkbnicb" TargetMode="External"/><Relationship Id="rId2959" Type="http://schemas.openxmlformats.org/officeDocument/2006/relationships/hyperlink" Target="https://members.tsdsi.in/s/DpBqf9MfSQoeK2J" TargetMode="External"/><Relationship Id="rId1768" Type="http://schemas.openxmlformats.org/officeDocument/2006/relationships/hyperlink" Target="https://members.tsdsi.in/index.php/s/BRp7P6Cg8Xws4LA" TargetMode="External"/><Relationship Id="rId2819" Type="http://schemas.openxmlformats.org/officeDocument/2006/relationships/hyperlink" Target="https://www.ccsa.org.cn/api/portalsFile/downloadOldFile?type=19&amp;oldFileUrl=ITU-R/M.2012-6/CCSA.36.117V1140.doc" TargetMode="External"/><Relationship Id="rId4174" Type="http://schemas.openxmlformats.org/officeDocument/2006/relationships/hyperlink" Target="https://www.etsi.org/deliver/etsi_ts/137500_137599/13757105/15.06.00_60/ts_13757105v150600p.pdf" TargetMode="External"/><Relationship Id="rId1628" Type="http://schemas.openxmlformats.org/officeDocument/2006/relationships/hyperlink" Target="https://www.ccsa.org.cn/api/portalsFile/downloadOldFile?type=19&amp;oldFileUrl=ITU-R/M.2012-6/CCSA.36.441V1500.doc" TargetMode="External"/><Relationship Id="rId1975" Type="http://schemas.openxmlformats.org/officeDocument/2006/relationships/hyperlink" Target="https://www.atis.org/3gpp-documents/Rel99-14/" TargetMode="External"/><Relationship Id="rId3190" Type="http://schemas.openxmlformats.org/officeDocument/2006/relationships/hyperlink" Target="https://www.etsi.org/deliver/etsi_ts/137100_137199/137105/16.12.00_60/ts_137105v161200p.pdf" TargetMode="External"/><Relationship Id="rId4034" Type="http://schemas.openxmlformats.org/officeDocument/2006/relationships/hyperlink" Target="https://www.atis.org/3gpp-documents/Rel99-14/" TargetMode="External"/><Relationship Id="rId4241" Type="http://schemas.openxmlformats.org/officeDocument/2006/relationships/hyperlink" Target="http://www.wimaxforum.org/files/WMF-IMT-Advanced-Spec-T28-001-R020v01.pdf" TargetMode="External"/><Relationship Id="rId1835" Type="http://schemas.openxmlformats.org/officeDocument/2006/relationships/hyperlink" Target="http://committee.tta.or.kr/data/ttasDown.jsp?kind=ttastd&amp;pk_num=TTAT.3G-36.445V17.0.0" TargetMode="External"/><Relationship Id="rId3050" Type="http://schemas.openxmlformats.org/officeDocument/2006/relationships/hyperlink" Target="https://www.atis.org/3gpp-documents/Rel99-14/" TargetMode="External"/><Relationship Id="rId4101" Type="http://schemas.openxmlformats.org/officeDocument/2006/relationships/hyperlink" Target="https://www.ccsa.org.cn/api/portalsFile/downloadOldFile?type=19&amp;oldFileUrl=ITU-R/M.2012-6/CCSA.37.571-4V1110.doc" TargetMode="External"/><Relationship Id="rId1902" Type="http://schemas.openxmlformats.org/officeDocument/2006/relationships/hyperlink" Target="https://www.ttc.or.jp/st/docs/3gpps2017/TS/TS-3GA-36.456(Rel13)v13.0.0.pdf" TargetMode="External"/><Relationship Id="rId3867" Type="http://schemas.openxmlformats.org/officeDocument/2006/relationships/hyperlink" Target="https://www.ccsa.org.cn/api/portalsFile/downloadOldFile?type=19&amp;oldFileUrl=ITU-R/M.2012-6/CCSA.36.579-2V1560.doc" TargetMode="External"/><Relationship Id="rId788" Type="http://schemas.openxmlformats.org/officeDocument/2006/relationships/hyperlink" Target="http://committee.tta.or.kr/data/ttasDown.jsp?kind=ttastd&amp;pk_num=TTAT.3G-36.331V15.20.0" TargetMode="External"/><Relationship Id="rId995" Type="http://schemas.openxmlformats.org/officeDocument/2006/relationships/hyperlink" Target="http://committee.tta.or.kr/data/ttasDown.jsp?kind=ttastd&amp;pk_num=TTAT.3G-36.401V11.2.0" TargetMode="External"/><Relationship Id="rId2469" Type="http://schemas.openxmlformats.org/officeDocument/2006/relationships/hyperlink" Target="https://www.ccsa.org.cn/api/portalsFile/downloadOldFile?type=19&amp;oldFileUrl=ITU-R/M.2012-6/CCSA.25.446V1020.doc" TargetMode="External"/><Relationship Id="rId2676" Type="http://schemas.openxmlformats.org/officeDocument/2006/relationships/hyperlink" Target="https://www.atis.org/3gpp-documents/Rel15/" TargetMode="External"/><Relationship Id="rId2883" Type="http://schemas.openxmlformats.org/officeDocument/2006/relationships/hyperlink" Target="https://www.arib.or.jp/english/html/overview/doc/T120_T23_SPECS/ARIB-STD-T120/Rel15/36/A36124-f40.pdf" TargetMode="External"/><Relationship Id="rId3727" Type="http://schemas.openxmlformats.org/officeDocument/2006/relationships/hyperlink" Target="https://www.arib.or.jp/english/html/overview/doc/T120_T23_SPECS/ARIB-STD-T120/Rel16/36/A36523-1-gc0.pdf" TargetMode="External"/><Relationship Id="rId3934" Type="http://schemas.openxmlformats.org/officeDocument/2006/relationships/hyperlink" Target="https://www.etsi.org/deliver/etsi_ts/136500_136599/13657906/15.05.00_60/ts_13657906v150500p.pdf" TargetMode="External"/><Relationship Id="rId648" Type="http://schemas.openxmlformats.org/officeDocument/2006/relationships/hyperlink" Target="https://www.etsi.org/deliver/etsi_ts/136300_136399/136321/16.08.00_60/ts_136321v160800p.pdf" TargetMode="External"/><Relationship Id="rId855" Type="http://schemas.openxmlformats.org/officeDocument/2006/relationships/hyperlink" Target="https://www.ttc.or.jp/st/docs/3gpps2018/TS/TS-3GA-36.360(Rel13)v13.1.0.pdf" TargetMode="External"/><Relationship Id="rId1278" Type="http://schemas.openxmlformats.org/officeDocument/2006/relationships/hyperlink" Target="https://www.ttc.or.jp/st/docs/3gpps2011/TS/TS-3GA-36.420(Rel10)v10.2.0.pdf" TargetMode="External"/><Relationship Id="rId1485" Type="http://schemas.openxmlformats.org/officeDocument/2006/relationships/hyperlink" Target="https://www.etsi.org/deliver/etsi_ts/136400_136499/136424/13.01.00_60/ts_136424v130100p.pdf" TargetMode="External"/><Relationship Id="rId1692" Type="http://schemas.openxmlformats.org/officeDocument/2006/relationships/hyperlink" Target="https://www.ttc.or.jp/st/docs/3gpp/2022/TS/TS-3GA-36.442v17.0.0.pdf" TargetMode="External"/><Relationship Id="rId2329" Type="http://schemas.openxmlformats.org/officeDocument/2006/relationships/hyperlink" Target="https://www.arib.or.jp/english/html/overview/doc/T120_T23_SPECS/ARIB-STD-T120/Rel15/37/A37462-f20.pdf" TargetMode="External"/><Relationship Id="rId2536" Type="http://schemas.openxmlformats.org/officeDocument/2006/relationships/hyperlink" Target="https://www.etsi.org/deliver/etsi_ts/136100_136199/136101/13.24.00_60/ts_136101v132400p.pdf" TargetMode="External"/><Relationship Id="rId2743" Type="http://schemas.openxmlformats.org/officeDocument/2006/relationships/hyperlink" Target="https://www.ccsa.org.cn/api/portalsFile/downloadOldFile?type=19&amp;oldFileUrl=ITU-R/M.2012-6/CCSA.36.113V1130.doc" TargetMode="External"/><Relationship Id="rId508" Type="http://schemas.openxmlformats.org/officeDocument/2006/relationships/hyperlink" Target="https://www.atis.org/3gpp-transpositions%20-%20Rel-17" TargetMode="External"/><Relationship Id="rId715" Type="http://schemas.openxmlformats.org/officeDocument/2006/relationships/hyperlink" Target="https://members.tsdsi.in/index.php/s/aDjpo6iP6fLJpg8" TargetMode="External"/><Relationship Id="rId922" Type="http://schemas.openxmlformats.org/officeDocument/2006/relationships/hyperlink" Target="https://www.etsi.org/deliver/etsi_ts/137300_137399/137320/10.04.00_60/ts_137320v100400p.pdf" TargetMode="External"/><Relationship Id="rId1138" Type="http://schemas.openxmlformats.org/officeDocument/2006/relationships/hyperlink" Target="https://members.tsdsi.in/index.php/s/p8mxwmnS84F8ntW" TargetMode="External"/><Relationship Id="rId1345" Type="http://schemas.openxmlformats.org/officeDocument/2006/relationships/hyperlink" Target="https://www.atis.org/3gpp-documents/Rel99-14/" TargetMode="External"/><Relationship Id="rId1552" Type="http://schemas.openxmlformats.org/officeDocument/2006/relationships/hyperlink" Target="https://members.tsdsi.in/index.php/s/58BScMp37S6pQ2w" TargetMode="External"/><Relationship Id="rId2603" Type="http://schemas.openxmlformats.org/officeDocument/2006/relationships/hyperlink" Target="https://members.tsdsi.in/s/B2etAT6Reqo39F5" TargetMode="External"/><Relationship Id="rId2950" Type="http://schemas.openxmlformats.org/officeDocument/2006/relationships/hyperlink" Target="https://www.atis.org/3gpp-transpositions%20-%20Rel-10" TargetMode="External"/><Relationship Id="rId1205" Type="http://schemas.openxmlformats.org/officeDocument/2006/relationships/hyperlink" Target="http://committee.tta.or.kr/data/ttasDown.jsp?kind=ttastd&amp;pk_num=TTAT.3G-36.413V14.9.0" TargetMode="External"/><Relationship Id="rId2810" Type="http://schemas.openxmlformats.org/officeDocument/2006/relationships/hyperlink" Target="https://www.etsi.org/deliver/etsi_ts/136100_136199/136116/16.00.00_60/ts_136116v160000p.pdf" TargetMode="External"/><Relationship Id="rId51" Type="http://schemas.openxmlformats.org/officeDocument/2006/relationships/hyperlink" Target="https://www.arib.or.jp/english/html/overview/doc/T120_T23_SPECS/ARIB-STD-T120/Rel13/36/A36201-d30.pdf" TargetMode="External"/><Relationship Id="rId1412" Type="http://schemas.openxmlformats.org/officeDocument/2006/relationships/hyperlink" Target="https://www.ccsa.org.cn/api/portalsFile/downloadOldFile?type=19&amp;oldFileUrl=ITU-R/M.2012-6/CCSA.36.422V1700.doc" TargetMode="External"/><Relationship Id="rId3377" Type="http://schemas.openxmlformats.org/officeDocument/2006/relationships/hyperlink" Target="http://committee.tta.or.kr/data/ttasDown.jsp?kind=ttastd&amp;pk_num=TTAT.3G-37.145-2V17.6.0" TargetMode="External"/><Relationship Id="rId298" Type="http://schemas.openxmlformats.org/officeDocument/2006/relationships/hyperlink" Target="https://www.atis.org/3gpp-documents/Rel99-14/" TargetMode="External"/><Relationship Id="rId3584" Type="http://schemas.openxmlformats.org/officeDocument/2006/relationships/hyperlink" Target="https://www.ccsa.org.cn/api/portalsFile/downloadOldFile?type=19&amp;oldFileUrl=ITU-R/M.2012-6/CCSA.36.521-1V16110.doc" TargetMode="External"/><Relationship Id="rId3791" Type="http://schemas.openxmlformats.org/officeDocument/2006/relationships/hyperlink" Target="https://members.tsdsi.in/index.php/s/nitCdPtqsgnrSGr" TargetMode="External"/><Relationship Id="rId158" Type="http://schemas.openxmlformats.org/officeDocument/2006/relationships/hyperlink" Target="http://committee.tta.or.kr/data/ttasDown.jsp?kind=ttastd&amp;pk_num=TTAT.3G-36.212V14.16.0" TargetMode="External"/><Relationship Id="rId2186" Type="http://schemas.openxmlformats.org/officeDocument/2006/relationships/hyperlink" Target="https://www.atis.org/3gpp-documents/Rel15/" TargetMode="External"/><Relationship Id="rId2393" Type="http://schemas.openxmlformats.org/officeDocument/2006/relationships/hyperlink" Target="https://members.tsdsi.in/s/Sff9H5iDERXJc3L" TargetMode="External"/><Relationship Id="rId3237" Type="http://schemas.openxmlformats.org/officeDocument/2006/relationships/hyperlink" Target="http://committee.tta.or.kr/data/ttasDown.jsp?kind=ttastd&amp;pk_num=TTAT.3G-37.113V17.0.0" TargetMode="External"/><Relationship Id="rId3444" Type="http://schemas.openxmlformats.org/officeDocument/2006/relationships/hyperlink" Target="http://www.arib.or.jp/english/html/overview/doc/T120_T23_v2_00/2_T120/ARIB-STD-T120/Rel16/37/A37320-g10.pdf" TargetMode="External"/><Relationship Id="rId3651" Type="http://schemas.openxmlformats.org/officeDocument/2006/relationships/hyperlink" Target="https://www.etsi.org/deliver/etsi_ts/136500_136599/13652103/11.04.00_60/ts_13652103%20v110400p.pdf" TargetMode="External"/><Relationship Id="rId365" Type="http://schemas.openxmlformats.org/officeDocument/2006/relationships/hyperlink" Target="https://www.ccsa.org.cn/api/portalsFile/downloadOldFile?type=19&amp;oldFileUrl=ITU-R/M.2012-6/CCSA.36.300V1730.doc" TargetMode="External"/><Relationship Id="rId572" Type="http://schemas.openxmlformats.org/officeDocument/2006/relationships/hyperlink" Target="http://committee.tta.or.kr/data/ttasDown.jsp?kind=ttastd&amp;pk_num=TTAT.3G-36.314V11.1.0" TargetMode="External"/><Relationship Id="rId2046" Type="http://schemas.openxmlformats.org/officeDocument/2006/relationships/hyperlink" Target="https://www.ttc.or.jp/st/docs/3gpps2020/TS/TS-3GA-36_459_Rel16v16_0_0.pdf" TargetMode="External"/><Relationship Id="rId2253" Type="http://schemas.openxmlformats.org/officeDocument/2006/relationships/hyperlink" Target="https://www.ccsa.org.cn/api/portalsFile/downloadOldFile?type=19&amp;oldFileUrl=ITU-R/M.2012-6/CCSA.37.461V1030.doc" TargetMode="External"/><Relationship Id="rId2460" Type="http://schemas.openxmlformats.org/officeDocument/2006/relationships/hyperlink" Target="https://www.ttc.or.jp/st/docs/3gpp/2023/TS/TS-3GA-37.482v17.2.0.pdf" TargetMode="External"/><Relationship Id="rId3304" Type="http://schemas.openxmlformats.org/officeDocument/2006/relationships/hyperlink" Target="https://www.ccsa.org.cn/api/portalsFile/downloadOldFile?type=19&amp;oldFileUrl=ITU-R/M.2012-6/CCSA.37.144V1300.doc" TargetMode="External"/><Relationship Id="rId3511" Type="http://schemas.openxmlformats.org/officeDocument/2006/relationships/hyperlink" Target="https://www.atis.org/3gpp-documents/Rel99-14/" TargetMode="External"/><Relationship Id="rId225" Type="http://schemas.openxmlformats.org/officeDocument/2006/relationships/hyperlink" Target="https://www.arib.or.jp/english/html/overview/doc/T120_T23_SPECS/ARIB-STD-T120/Rel10/36/A36214-a10.pdf" TargetMode="External"/><Relationship Id="rId432" Type="http://schemas.openxmlformats.org/officeDocument/2006/relationships/hyperlink" Target="https://www.etsi.org/deliver/etsi_ts/136300_136399/136304/12.08.00_60/ts_136304v120800p.pdf" TargetMode="External"/><Relationship Id="rId1062" Type="http://schemas.openxmlformats.org/officeDocument/2006/relationships/hyperlink" Target="https://www.ttc.or.jp/st/docs/3gpps2018/TS/TS-3GA-36.410(Rel14)v14.0.0.pdf" TargetMode="External"/><Relationship Id="rId2113" Type="http://schemas.openxmlformats.org/officeDocument/2006/relationships/hyperlink" Target="https://www.arib.or.jp/english/html/overview/doc/T120_T23_SPECS/ARIB-STD-T120/Rel13/36/A36463-d10.pdf" TargetMode="External"/><Relationship Id="rId2320" Type="http://schemas.openxmlformats.org/officeDocument/2006/relationships/hyperlink" Target="https://www.etsi.org/deliver/etsi_ts/137400_137499/137462/13.01.00_60/ts_137462v130100p.pdf" TargetMode="External"/><Relationship Id="rId4078" Type="http://schemas.openxmlformats.org/officeDocument/2006/relationships/hyperlink" Target="https://www.etsi.org/deliver/etsi_ts/137500_137599/13757103/14.04.00_60/ts_13757103v140400p.pdf" TargetMode="External"/><Relationship Id="rId1879" Type="http://schemas.openxmlformats.org/officeDocument/2006/relationships/hyperlink" Target="https://www.atis.org/3gpp-transpositions%20-%20Rel-17" TargetMode="External"/><Relationship Id="rId3094" Type="http://schemas.openxmlformats.org/officeDocument/2006/relationships/hyperlink" Target="https://www.etsi.org/deliver/etsi_ts/136300_136399/136307/11.21.00_60/ts_136307v112100p.pdf" TargetMode="External"/><Relationship Id="rId4145" Type="http://schemas.openxmlformats.org/officeDocument/2006/relationships/hyperlink" Target="https://members.tsdsi.in/index.php/s/P63DTWqAwdkirrk" TargetMode="External"/><Relationship Id="rId1739" Type="http://schemas.openxmlformats.org/officeDocument/2006/relationships/hyperlink" Target="http://committee.tta.or.kr/data/ttasDown.jsp?kind=ttastd&amp;pk_num=TTAT.3G-36.443V17.0.1" TargetMode="External"/><Relationship Id="rId1946" Type="http://schemas.openxmlformats.org/officeDocument/2006/relationships/hyperlink" Target="https://www.ccsa.org.cn/api/portalsFile/downloadOldFile?type=19&amp;oldFileUrl=ITU-R/M.2012-6/CCSA.36.457V1400.doc" TargetMode="External"/><Relationship Id="rId4005" Type="http://schemas.openxmlformats.org/officeDocument/2006/relationships/hyperlink" Target="https://www.ccsa.org.cn/api/portalsFile/downloadOldFile?type=19&amp;oldFileUrl=ITU-R/M.2012-6/CCSA.37.571-1V16150.rar" TargetMode="External"/><Relationship Id="rId1806" Type="http://schemas.openxmlformats.org/officeDocument/2006/relationships/hyperlink" Target="https://www.ttc.or.jp/st/docs/3gpps2015/TS/TS-3GA-36.445(Rel12)v12.0.0.pdf" TargetMode="External"/><Relationship Id="rId3161" Type="http://schemas.openxmlformats.org/officeDocument/2006/relationships/hyperlink" Target="https://members.tsdsi.in/s/gERj7Rkq9LkkT8E" TargetMode="External"/><Relationship Id="rId4212" Type="http://schemas.openxmlformats.org/officeDocument/2006/relationships/hyperlink" Target="http://www.arib.or.jp/IMT-Advanced/WirelessMAN-Advanced.1.30/ARIB%20STD-T105%20Annex%204_IEEE%20Std%20802%2016m-2011.pdf" TargetMode="External"/><Relationship Id="rId3021" Type="http://schemas.openxmlformats.org/officeDocument/2006/relationships/hyperlink" Target="http://committee.tta.or.kr/data/ttasDown.jsp?kind=ttastd&amp;pk_num=TTAT.3G-36.143V14.0.0" TargetMode="External"/><Relationship Id="rId3978" Type="http://schemas.openxmlformats.org/officeDocument/2006/relationships/hyperlink" Target="http://committee.tta.or.kr/data/ttasDown.jsp?kind=ttastd&amp;pk_num=TTAT.3G-37.571-1V11.3.0" TargetMode="External"/><Relationship Id="rId899" Type="http://schemas.openxmlformats.org/officeDocument/2006/relationships/hyperlink" Target="https://www.atis.org/3gpp-documents/Rel15/" TargetMode="External"/><Relationship Id="rId2787" Type="http://schemas.openxmlformats.org/officeDocument/2006/relationships/hyperlink" Target="http://committee.tta.or.kr/data/ttasDown.jsp?kind=ttastd&amp;pk_num=TTAT.3G-36.116V11.7.0" TargetMode="External"/><Relationship Id="rId3838" Type="http://schemas.openxmlformats.org/officeDocument/2006/relationships/hyperlink" Target="https://www.etsi.org/deliver/etsi_ts/136500_136599/13657901/13.03.00_60/ts_13657901v130300p.pdf" TargetMode="External"/><Relationship Id="rId759" Type="http://schemas.openxmlformats.org/officeDocument/2006/relationships/hyperlink" Target="https://www.arib.or.jp/english/html/overview/doc/T120_T23_SPECS/ARIB-STD-T120/Rel11/36/A36331-bj0.pdf" TargetMode="External"/><Relationship Id="rId966" Type="http://schemas.openxmlformats.org/officeDocument/2006/relationships/hyperlink" Target="http://committee.tta.or.kr/data/ttasDown.jsp?kind=ttastd&amp;pk_num=TTAT.3G-37.320V17.2.0" TargetMode="External"/><Relationship Id="rId1389" Type="http://schemas.openxmlformats.org/officeDocument/2006/relationships/hyperlink" Target="https://www.etsi.org/deliver/etsi_ts/136400_136499/136422/13.00.00_60/ts_136422v130000p.pdf" TargetMode="External"/><Relationship Id="rId1596" Type="http://schemas.openxmlformats.org/officeDocument/2006/relationships/hyperlink" Target="https://www.ttc.or.jp/st/docs/3gpp/2022/TS/TS-3GA-36.440v17.0.0.pdf" TargetMode="External"/><Relationship Id="rId2647" Type="http://schemas.openxmlformats.org/officeDocument/2006/relationships/hyperlink" Target="https://www.ccsa.org.cn/api/portalsFile/downloadOldFile?type=19&amp;oldFileUrl=ITU-R/M.2012-6/CCSA.36.106V1700.doc" TargetMode="External"/><Relationship Id="rId2994" Type="http://schemas.openxmlformats.org/officeDocument/2006/relationships/hyperlink" Target="https://www.etsi.org/deliver/etsi_ts/136100_136199/136141/17.08.00_60/ts_136141v170800p.pdf" TargetMode="External"/><Relationship Id="rId619" Type="http://schemas.openxmlformats.org/officeDocument/2006/relationships/hyperlink" Target="https://members.tsdsi.in/index.php/s/pkoCZHcFcq5nikR" TargetMode="External"/><Relationship Id="rId1249" Type="http://schemas.openxmlformats.org/officeDocument/2006/relationships/hyperlink" Target="https://www.atis.org/3gpp-documents/Rel99-14/" TargetMode="External"/><Relationship Id="rId2854" Type="http://schemas.openxmlformats.org/officeDocument/2006/relationships/hyperlink" Target="https://www.atis.org/3gpp-transpositions%20-%20Rel-10" TargetMode="External"/><Relationship Id="rId3905" Type="http://schemas.openxmlformats.org/officeDocument/2006/relationships/hyperlink" Target="https://members.tsdsi.in/s/Xa9yCKqzMgsDfoe" TargetMode="External"/><Relationship Id="rId95" Type="http://schemas.openxmlformats.org/officeDocument/2006/relationships/hyperlink" Target="https://www.ccsa.org.cn/api/portalsFile/downloadOldFile?type=19&amp;oldFileUrl=ITU-R/M.2012-6/CCSA.36.211V1290.doc" TargetMode="External"/><Relationship Id="rId826" Type="http://schemas.openxmlformats.org/officeDocument/2006/relationships/hyperlink" Target="https://www.atis.org/3gpp-documents/Rel99-14/" TargetMode="External"/><Relationship Id="rId1109" Type="http://schemas.openxmlformats.org/officeDocument/2006/relationships/hyperlink" Target="http://committee.tta.or.kr/data/ttasDown.jsp?kind=ttastd&amp;pk_num=TTAT.3G-36.411V14.0.0" TargetMode="External"/><Relationship Id="rId1456" Type="http://schemas.openxmlformats.org/officeDocument/2006/relationships/hyperlink" Target="https://members.tsdsi.in/s/kRLRxTyaHRZipAB" TargetMode="External"/><Relationship Id="rId1663" Type="http://schemas.openxmlformats.org/officeDocument/2006/relationships/hyperlink" Target="https://www.atis.org/3gpp-documents/Rel99-14/" TargetMode="External"/><Relationship Id="rId1870" Type="http://schemas.openxmlformats.org/officeDocument/2006/relationships/hyperlink" Target="https://members.tsdsi.in/index.php/s/yHwzCP7d52qtnnJ" TargetMode="External"/><Relationship Id="rId2507" Type="http://schemas.openxmlformats.org/officeDocument/2006/relationships/hyperlink" Target="https://members.tsdsi.in/index.php/s/wdQ5S98NJbJa88D" TargetMode="External"/><Relationship Id="rId2714" Type="http://schemas.openxmlformats.org/officeDocument/2006/relationships/hyperlink" Target="https://www.etsi.org/deliver/etsi_ts/136100_136199/136112/14.00.00_60/ts_136112v140000p.pdf" TargetMode="External"/><Relationship Id="rId2921" Type="http://schemas.openxmlformats.org/officeDocument/2006/relationships/hyperlink" Target="https://www.ccsa.org.cn/api/portalsFile/downloadOldFile?type=19&amp;oldFileUrl=ITU-R/M.2012-6/CCSA.36.133V13230.rar" TargetMode="External"/><Relationship Id="rId1316" Type="http://schemas.openxmlformats.org/officeDocument/2006/relationships/hyperlink" Target="https://www.ccsa.org.cn/api/portalsFile/downloadOldFile?type=19&amp;oldFileUrl=ITU-R/M.2012-6/CCSA.36.420V1700.doc" TargetMode="External"/><Relationship Id="rId1523" Type="http://schemas.openxmlformats.org/officeDocument/2006/relationships/hyperlink" Target="http://committee.tta.or.kr/data/ttasDown.jsp?kind=ttastd&amp;pk_num=TTAT.3G-36.425V13.1.1" TargetMode="External"/><Relationship Id="rId1730" Type="http://schemas.openxmlformats.org/officeDocument/2006/relationships/hyperlink" Target="https://www.ccsa.org.cn/api/portalsFile/downloadOldFile?type=19&amp;oldFileUrl=ITU-R/M.2012-6/CCSA.36.443V1610.doc" TargetMode="External"/><Relationship Id="rId22" Type="http://schemas.openxmlformats.org/officeDocument/2006/relationships/image" Target="media/image8.png"/><Relationship Id="rId3488" Type="http://schemas.openxmlformats.org/officeDocument/2006/relationships/hyperlink" Target="https://www.ccsa.org.cn/api/portalsFile/downloadOldFile?type=19&amp;oldFileUrl=ITU-R/M.2012-" TargetMode="External"/><Relationship Id="rId3695" Type="http://schemas.openxmlformats.org/officeDocument/2006/relationships/hyperlink" Target="https://members.tsdsi.in/index.php/s/rAGmFQ32df6Sios" TargetMode="External"/><Relationship Id="rId2297" Type="http://schemas.openxmlformats.org/officeDocument/2006/relationships/hyperlink" Target="https://members.tsdsi.in/s/TW5nmHpmaa6wrBL" TargetMode="External"/><Relationship Id="rId3348" Type="http://schemas.openxmlformats.org/officeDocument/2006/relationships/hyperlink" Target="https://www.atis.org/3gpp-transpositions%20-%20Rel-17" TargetMode="External"/><Relationship Id="rId3555" Type="http://schemas.openxmlformats.org/officeDocument/2006/relationships/hyperlink" Target="https://www.etsi.org/deliver/etsi_ts/136500_136599/13652101/11.04.00_60/ts_13652101v110400p.pdf" TargetMode="External"/><Relationship Id="rId3762" Type="http://schemas.openxmlformats.org/officeDocument/2006/relationships/hyperlink" Target="http://committee.tta.or.kr/data/ttasDown.jsp?kind=ttastd&amp;pk_num=TTAT.3G-36.523-2V13.4.0" TargetMode="External"/><Relationship Id="rId269" Type="http://schemas.openxmlformats.org/officeDocument/2006/relationships/hyperlink" Target="https://www.ccsa.org.cn/api/portalsFile/downloadOldFile?type=19&amp;oldFileUrl=ITU-R/M.2012-6/CCSA.36.214V1700.doc" TargetMode="External"/><Relationship Id="rId476" Type="http://schemas.openxmlformats.org/officeDocument/2006/relationships/hyperlink" Target="http://committee.tta.or.kr/data/ttasDown.jsp?kind=ttastd&amp;pk_num=TTAT.3G-36.305V11.3.0" TargetMode="External"/><Relationship Id="rId683" Type="http://schemas.openxmlformats.org/officeDocument/2006/relationships/hyperlink" Target="https://www.ccsa.org.cn/api/portalsFile/downloadOldFile?type=19&amp;oldFileUrl=ITU-R/M.2012-6/CCSA.36.322V1410.doc" TargetMode="External"/><Relationship Id="rId890" Type="http://schemas.openxmlformats.org/officeDocument/2006/relationships/hyperlink" Target="https://www.ttc.or.jp/st/docs/3gpps2018/TS/TS-3GA-36.361(Rel13)v13.2.0.pdf" TargetMode="External"/><Relationship Id="rId2157" Type="http://schemas.openxmlformats.org/officeDocument/2006/relationships/hyperlink" Target="https://www.ccsa.org.cn/api/portalsFile/downloadOldFile?type=19&amp;oldFileUrl=ITU-R/M.2012-6/CCSA.36.464V1500.doc" TargetMode="External"/><Relationship Id="rId2364" Type="http://schemas.openxmlformats.org/officeDocument/2006/relationships/hyperlink" Target="http://committee.tta.or.kr/data/ttasDown.jsp?kind=ttastd&amp;pk_num=TTAT.3G-37.466V12.3.0" TargetMode="External"/><Relationship Id="rId2571" Type="http://schemas.openxmlformats.org/officeDocument/2006/relationships/hyperlink" Target="https://www.ccsa.org.cn/api/portalsFile/downloadOldFile?type=19&amp;oldFileUrl=ITU-R/M.2012-6/CCSA.36.104V11180.doc" TargetMode="External"/><Relationship Id="rId3208" Type="http://schemas.openxmlformats.org/officeDocument/2006/relationships/hyperlink" Target="https://www.atis.org/3gpp-documents/Rel99-14/" TargetMode="External"/><Relationship Id="rId3415" Type="http://schemas.openxmlformats.org/officeDocument/2006/relationships/hyperlink" Target="http://www.atis.org/3gpp-documents/Rel99-14/" TargetMode="External"/><Relationship Id="rId129" Type="http://schemas.openxmlformats.org/officeDocument/2006/relationships/hyperlink" Target="https://www.arib.or.jp/english/html/overview/doc/T120_T23_SPECS/ARIB-STD-T120/Rel10/36/A36212-a90.pdf" TargetMode="External"/><Relationship Id="rId336" Type="http://schemas.openxmlformats.org/officeDocument/2006/relationships/hyperlink" Target="https://www.etsi.org/deliver/etsi_ts/136300_136399/136300/12.10.00_60/ts_136300v121000p.pdf" TargetMode="External"/><Relationship Id="rId543" Type="http://schemas.openxmlformats.org/officeDocument/2006/relationships/hyperlink" Target="https://www.arib.or.jp/english/html/overview/doc/T120_T23_SPECS/ARIB-STD-T120/Rel15/36/A36306-fb0.pdf" TargetMode="External"/><Relationship Id="rId1173" Type="http://schemas.openxmlformats.org/officeDocument/2006/relationships/hyperlink" Target="https://www.etsi.org/deliver/etsi_ts/136400_136499/136412/17.00.00_60/ts_136412v170000p.pdf" TargetMode="External"/><Relationship Id="rId1380" Type="http://schemas.openxmlformats.org/officeDocument/2006/relationships/hyperlink" Target="https://www.ttc.or.jp/st/docs/3gpps2013/TS/TS-3GA-36.422(Rel11)v11.0.0.pdf" TargetMode="External"/><Relationship Id="rId2017" Type="http://schemas.openxmlformats.org/officeDocument/2006/relationships/hyperlink" Target="https://www.atis.org/3gpp-documents/Rel99-14/" TargetMode="External"/><Relationship Id="rId2224" Type="http://schemas.openxmlformats.org/officeDocument/2006/relationships/hyperlink" Target="https://www.etsi.org/deliver/etsi_ts/137400_137499/137460/13.01.00_60/ts_137460v130100p.pdf" TargetMode="External"/><Relationship Id="rId3622" Type="http://schemas.openxmlformats.org/officeDocument/2006/relationships/hyperlink" Target="https://members.tsdsi.in/index.php/s/2Xk99x7driH8gwJ" TargetMode="External"/><Relationship Id="rId403" Type="http://schemas.openxmlformats.org/officeDocument/2006/relationships/hyperlink" Target="https://members.tsdsi.in/index.php/s/cwDCA7K772aMqcB" TargetMode="External"/><Relationship Id="rId750" Type="http://schemas.openxmlformats.org/officeDocument/2006/relationships/hyperlink" Target="https://www.etsi.org/deliver/etsi_ts/136300_136399/136323/17.02.00_60/ts_136323v170200p.pdf" TargetMode="External"/><Relationship Id="rId1033" Type="http://schemas.openxmlformats.org/officeDocument/2006/relationships/hyperlink" Target="https://www.atis.org/3gpp-documents/Rel99-14/" TargetMode="External"/><Relationship Id="rId2431" Type="http://schemas.openxmlformats.org/officeDocument/2006/relationships/hyperlink" Target="https://www.arib.or.jp/english/html/overview/doc/T120_T23_SPECS/ARIB-STD-T120/Rel16/37/A37473-g90.pdf" TargetMode="External"/><Relationship Id="rId4189" Type="http://schemas.openxmlformats.org/officeDocument/2006/relationships/image" Target="media/image18.png"/><Relationship Id="rId610" Type="http://schemas.openxmlformats.org/officeDocument/2006/relationships/hyperlink" Target="https://www.atis.org/3gpp-documents/Rel99-14/" TargetMode="External"/><Relationship Id="rId1240" Type="http://schemas.openxmlformats.org/officeDocument/2006/relationships/hyperlink" Target="https://members.tsdsi.in/index.php/s/F5MisjaTMYnN4Pn" TargetMode="External"/><Relationship Id="rId4049" Type="http://schemas.openxmlformats.org/officeDocument/2006/relationships/hyperlink" Target="https://members.tsdsi.in/s/iRDiSssAbdk9tDG" TargetMode="External"/><Relationship Id="rId1100" Type="http://schemas.openxmlformats.org/officeDocument/2006/relationships/hyperlink" Target="https://www.ccsa.org.cn/api/portalsFile/downloadOldFile?type=19&amp;oldFileUrl=ITU-R/M.2012-6/CCSA.36.411V1300.doc" TargetMode="External"/><Relationship Id="rId4256" Type="http://schemas.openxmlformats.org/officeDocument/2006/relationships/hyperlink" Target="http://www.wimaxforum.org/files/WMF-IMT-Advanced-Spec-T28-001-R020v01.pdf" TargetMode="External"/><Relationship Id="rId1917" Type="http://schemas.openxmlformats.org/officeDocument/2006/relationships/hyperlink" Target="https://www.etsi.org/deliver/etsi_ts/136400_136499/136456/16.00.00_60/ts_136456v160000p.pdf" TargetMode="External"/><Relationship Id="rId3065" Type="http://schemas.openxmlformats.org/officeDocument/2006/relationships/hyperlink" Target="https://members.tsdsi.in/index.php/s/8ZwTEQmMrKPpwiD" TargetMode="External"/><Relationship Id="rId3272" Type="http://schemas.openxmlformats.org/officeDocument/2006/relationships/hyperlink" Target="http://committee.tta.or.kr/data/ttasDown.jsp?kind=ttastd&amp;pk_num=TTAT.3G-37.141V11.16.0" TargetMode="External"/><Relationship Id="rId4116" Type="http://schemas.openxmlformats.org/officeDocument/2006/relationships/hyperlink" Target="http://committee.tta.or.kr/data/ttasDown.jsp?kind=ttastd&amp;pk_num=TTAT.3G-37.571-4V13.5.0" TargetMode="External"/><Relationship Id="rId193" Type="http://schemas.openxmlformats.org/officeDocument/2006/relationships/hyperlink" Target="https://members.tsdsi.in/index.php/s/2pwjABTZd73665f" TargetMode="External"/><Relationship Id="rId2081" Type="http://schemas.openxmlformats.org/officeDocument/2006/relationships/hyperlink" Target="https://members.tsdsi.in/s/ra9X6ZN4iSGcb9e" TargetMode="External"/><Relationship Id="rId3132" Type="http://schemas.openxmlformats.org/officeDocument/2006/relationships/hyperlink" Target="http://committee.tta.or.kr/data/ttasDown.jsp?kind=ttastd&amp;pk_num=TTAT.3G-36.307V17.3.0" TargetMode="External"/><Relationship Id="rId260" Type="http://schemas.openxmlformats.org/officeDocument/2006/relationships/hyperlink" Target="http://committee.tta.or.kr/data/ttasDown.jsp?kind=ttastd&amp;pk_num=TTAT.3G-36.214V15.5.0" TargetMode="External"/><Relationship Id="rId120" Type="http://schemas.openxmlformats.org/officeDocument/2006/relationships/hyperlink" Target="https://www.etsi.org/deliver/etsi_ts/136200_136299/136211/16.07.00_60/ts_136211v160700p.pdf" TargetMode="External"/><Relationship Id="rId2898" Type="http://schemas.openxmlformats.org/officeDocument/2006/relationships/hyperlink" Target="https://www.etsi.org/deliver/etsi_ts/136100_136199/136124/17.01.00_60/ts_136124v170100p.pdf" TargetMode="External"/><Relationship Id="rId3949" Type="http://schemas.openxmlformats.org/officeDocument/2006/relationships/hyperlink" Target="https://www.arib.or.jp/english/html/overview/doc/T120_T23_SPECS/ARIB-STD-T120/Rel14/37/A37544-e70.pdf" TargetMode="External"/><Relationship Id="rId2758" Type="http://schemas.openxmlformats.org/officeDocument/2006/relationships/hyperlink" Target="http://committee.tta.or.kr/data/ttasDown.jsp?kind=ttastd&amp;pk_num=TTAT.3G-36.113V13.3.0" TargetMode="External"/><Relationship Id="rId2965" Type="http://schemas.openxmlformats.org/officeDocument/2006/relationships/hyperlink" Target="https://members.tsdsi.in/s/ytWf3wxn3eLnNat" TargetMode="External"/><Relationship Id="rId3809" Type="http://schemas.openxmlformats.org/officeDocument/2006/relationships/hyperlink" Target="https://members.tsdsi.in/index.php/s/RWBcYQQY8wRz2bH" TargetMode="External"/><Relationship Id="rId937" Type="http://schemas.openxmlformats.org/officeDocument/2006/relationships/hyperlink" Target="https://www.arib.or.jp/english/html/overview/doc/T120_T23_SPECS/ARIB-STD-T120/Rel13/37/A37320-d10.pdf" TargetMode="External"/><Relationship Id="rId1567" Type="http://schemas.openxmlformats.org/officeDocument/2006/relationships/hyperlink" Target="https://www.atis.org/3gpp-documents/Rel99-14/" TargetMode="External"/><Relationship Id="rId1774" Type="http://schemas.openxmlformats.org/officeDocument/2006/relationships/hyperlink" Target="https://members.tsdsi.in/index.php/s/Wc5skLztjkprFKr" TargetMode="External"/><Relationship Id="rId1981" Type="http://schemas.openxmlformats.org/officeDocument/2006/relationships/hyperlink" Target="https://www.atis.org/3gpp-documents/Rel99-14/" TargetMode="External"/><Relationship Id="rId2618" Type="http://schemas.openxmlformats.org/officeDocument/2006/relationships/hyperlink" Target="https://www.etsi.org/deliver/etsi_ts/136100_136199/136106/11.02.00_60/ts_136106v110200p.pdf" TargetMode="External"/><Relationship Id="rId2825" Type="http://schemas.openxmlformats.org/officeDocument/2006/relationships/hyperlink" Target="https://www.etsi.org/deliver/etsi_ts/136100_136199/136117/12.03.00_60/ts_136117v120300p.pdf" TargetMode="External"/><Relationship Id="rId4180" Type="http://schemas.openxmlformats.org/officeDocument/2006/relationships/hyperlink" Target="https://www.etsi.org/deliver/etsi_ts/137500_137599/13757105/16.10.00_60/ts_13757105v161000p.pdf" TargetMode="External"/><Relationship Id="rId66" Type="http://schemas.openxmlformats.org/officeDocument/2006/relationships/hyperlink" Target="https://www.etsi.org/deliver/etsi_ts/136200_136299/136201/15.03.00_60/ts_136201v150300p.pdf" TargetMode="External"/><Relationship Id="rId1427" Type="http://schemas.openxmlformats.org/officeDocument/2006/relationships/hyperlink" Target="http://committee.tta.or.kr/data/ttasDown.jsp?kind=ttastd&amp;pk_num=TTAT.3G-36.423V11.9.0" TargetMode="External"/><Relationship Id="rId1634" Type="http://schemas.openxmlformats.org/officeDocument/2006/relationships/hyperlink" Target="https://www.ccsa.org.cn/api/portalsFile/downloadOldFile?type=19&amp;oldFileUrl=ITU-R/M.2012-6/CCSA.36.441V1600.doc" TargetMode="External"/><Relationship Id="rId1841" Type="http://schemas.openxmlformats.org/officeDocument/2006/relationships/hyperlink" Target="http://committee.tta.or.kr/data/ttasDown.jsp?kind=ttastd&amp;pk_num=TTAT.3G-36.455V10.4.0" TargetMode="External"/><Relationship Id="rId4040" Type="http://schemas.openxmlformats.org/officeDocument/2006/relationships/hyperlink" Target="https://www.atis.org/3gpp-documents/Rel15/" TargetMode="External"/><Relationship Id="rId3599" Type="http://schemas.openxmlformats.org/officeDocument/2006/relationships/hyperlink" Target="http://committee.tta.or.kr/data/ttasDown.jsp?kind=ttastd&amp;pk_num=TTAT.3G-36.521-2V10.6.0" TargetMode="External"/><Relationship Id="rId1701" Type="http://schemas.openxmlformats.org/officeDocument/2006/relationships/hyperlink" Target="https://www.etsi.org/deliver/etsi_ts/136400_136499/136443/11.04.00_60/ts_136443v110400p.pdf" TargetMode="External"/><Relationship Id="rId3459" Type="http://schemas.openxmlformats.org/officeDocument/2006/relationships/hyperlink" Target="https://www.etsi.org/deliver/etsi_ts/136500_136599/136508/11.04.00_60/ts_136508v110400p.pdf" TargetMode="External"/><Relationship Id="rId3666" Type="http://schemas.openxmlformats.org/officeDocument/2006/relationships/hyperlink" Target="http://committee.tta.or.kr/data/ttasDown.jsp?kind=ttastd&amp;pk_num=TTAT.3G-36.521-3V13.2.0" TargetMode="External"/><Relationship Id="rId587" Type="http://schemas.openxmlformats.org/officeDocument/2006/relationships/hyperlink" Target="https://www.ccsa.org.cn/api/portalsFile/downloadOldFile?type=19&amp;oldFileUrl=ITU-R/M.2012-6/CCSA.36.314V1400.doc" TargetMode="External"/><Relationship Id="rId2268" Type="http://schemas.openxmlformats.org/officeDocument/2006/relationships/hyperlink" Target="http://committee.tta.or.kr/data/ttasDown.jsp?kind=ttastd&amp;pk_num=TTAT.3G-37.461V12.2.0" TargetMode="External"/><Relationship Id="rId3319" Type="http://schemas.openxmlformats.org/officeDocument/2006/relationships/hyperlink" Target="https://www.ccsa.org.cn/api/portalsFile/downloadOldFile?type=19&amp;oldFileUrl=ITU-R/M.2012-6/CCSA.37.144V1600.doc" TargetMode="External"/><Relationship Id="rId3873" Type="http://schemas.openxmlformats.org/officeDocument/2006/relationships/hyperlink" Target="https://www.ccsa.org.cn/api/portalsFile/downloadOldFile?type=19&amp;oldFileUrl=ITU-R/M.2012-6/CCSA.36.579-3V1320.doc" TargetMode="External"/><Relationship Id="rId447" Type="http://schemas.openxmlformats.org/officeDocument/2006/relationships/hyperlink" Target="https://www.arib.or.jp/english/html/overview/doc/T120_T23_SPECS/ARIB-STD-T120/Rel15/36/A36304-f80.pdf" TargetMode="External"/><Relationship Id="rId794" Type="http://schemas.openxmlformats.org/officeDocument/2006/relationships/hyperlink" Target="http://committee.tta.or.kr/data/ttasDown.jsp?kind=ttastd&amp;pk_num=TTAT.3G-36.331V16.11.0" TargetMode="External"/><Relationship Id="rId1077" Type="http://schemas.openxmlformats.org/officeDocument/2006/relationships/hyperlink" Target="https://www.etsi.org/deliver/etsi_ts/136400_136499/136410/17.00.00_60/ts_136410v170000p.pdf" TargetMode="External"/><Relationship Id="rId2128" Type="http://schemas.openxmlformats.org/officeDocument/2006/relationships/hyperlink" Target="https://www.etsi.org/deliver/etsi_ts/136400_136499/136463/15.00.00_60/ts_136463v150000p.pdf" TargetMode="External"/><Relationship Id="rId2475" Type="http://schemas.openxmlformats.org/officeDocument/2006/relationships/hyperlink" Target="https://www.ccsa.org.cn/api/portalsFile/downloadOldFile?type=19&amp;oldFileUrl=ITU-R/M.2012-6/CCSA.25.446V1100.doc" TargetMode="External"/><Relationship Id="rId2682" Type="http://schemas.openxmlformats.org/officeDocument/2006/relationships/hyperlink" Target="https://www.atis.org/3gpp-documents/Rel16/" TargetMode="External"/><Relationship Id="rId3526" Type="http://schemas.openxmlformats.org/officeDocument/2006/relationships/hyperlink" Target="https://members.tsdsi.in/index.php/s/p55SYk64oA2t44C" TargetMode="External"/><Relationship Id="rId3733" Type="http://schemas.openxmlformats.org/officeDocument/2006/relationships/hyperlink" Target="https://www.arib.or.jp/english/html/overview/doc/T120_T23_SPECS/ARIB-STD-T120/Rel17/36/A36523-1-h40.pdf" TargetMode="External"/><Relationship Id="rId3940" Type="http://schemas.openxmlformats.org/officeDocument/2006/relationships/hyperlink" Target="https://www.etsi.org/deliver/etsi_ts/136500_136599/13657907/14.03.00_60/ts_13657907v140300p.pdf" TargetMode="External"/><Relationship Id="rId654" Type="http://schemas.openxmlformats.org/officeDocument/2006/relationships/hyperlink" Target="https://www.etsi.org/deliver/etsi_ts/136300_136399/136321/17.03.00_60/ts_136321v170300p.pdf" TargetMode="External"/><Relationship Id="rId861" Type="http://schemas.openxmlformats.org/officeDocument/2006/relationships/hyperlink" Target="http://committee.tta.or.kr/data/ttasDown.jsp?kind=ttastd&amp;pk_num=TTAT.3G-36.360V14.0.0" TargetMode="External"/><Relationship Id="rId1284" Type="http://schemas.openxmlformats.org/officeDocument/2006/relationships/hyperlink" Target="https://www.ttc.or.jp/st/docs/3gpps2013/TS/TS-3GA-36.420(Rel11)v11.0.0.pdf" TargetMode="External"/><Relationship Id="rId1491" Type="http://schemas.openxmlformats.org/officeDocument/2006/relationships/hyperlink" Target="https://www.etsi.org/deliver/etsi_ts/136400_136499/136424/14.01.00_60/ts_136424v140100p.pdf" TargetMode="External"/><Relationship Id="rId2335" Type="http://schemas.openxmlformats.org/officeDocument/2006/relationships/hyperlink" Target="https://www.arib.or.jp/english/html/overview/doc/T120_T23_SPECS/ARIB-STD-T120/Rel16/37/A37462-g00.pdf" TargetMode="External"/><Relationship Id="rId2542" Type="http://schemas.openxmlformats.org/officeDocument/2006/relationships/hyperlink" Target="https://www.etsi.org/deliver/etsi_ts/136100_136199/136101/14.24.00_60/ts_136101v142400p.pdf" TargetMode="External"/><Relationship Id="rId3800" Type="http://schemas.openxmlformats.org/officeDocument/2006/relationships/hyperlink" Target="https://www.atis.org/3gpp-documents/Rel99-14/" TargetMode="External"/><Relationship Id="rId307" Type="http://schemas.openxmlformats.org/officeDocument/2006/relationships/hyperlink" Target="https://members.tsdsi.in/index.php/s/jcqMsxTx8j5DXcd" TargetMode="External"/><Relationship Id="rId514" Type="http://schemas.openxmlformats.org/officeDocument/2006/relationships/hyperlink" Target="https://www.atis.org/3gpp-documents/Rel99-14/" TargetMode="External"/><Relationship Id="rId721" Type="http://schemas.openxmlformats.org/officeDocument/2006/relationships/hyperlink" Target="https://members.tsdsi.in/index.php/s/DxEpbAatGw847zp" TargetMode="External"/><Relationship Id="rId1144" Type="http://schemas.openxmlformats.org/officeDocument/2006/relationships/hyperlink" Target="https://members.tsdsi.in/index.php/s/oJeSp7rBNygQDSt" TargetMode="External"/><Relationship Id="rId1351" Type="http://schemas.openxmlformats.org/officeDocument/2006/relationships/hyperlink" Target="https://www.atis.org/3gpp-documents/Rel15/" TargetMode="External"/><Relationship Id="rId2402" Type="http://schemas.openxmlformats.org/officeDocument/2006/relationships/hyperlink" Target="https://www.atis.org/3gpp-transpositions%20-%20Rel-17" TargetMode="External"/><Relationship Id="rId1004" Type="http://schemas.openxmlformats.org/officeDocument/2006/relationships/hyperlink" Target="https://www.ccsa.org.cn/api/portalsFile/downloadOldFile?type=19&amp;oldFileUrl=ITU-R/M.2012-6/CCSA.36.401V1320.doc" TargetMode="External"/><Relationship Id="rId1211" Type="http://schemas.openxmlformats.org/officeDocument/2006/relationships/hyperlink" Target="http://committee.tta.or.kr/data/ttasDown.jsp?kind=ttastd&amp;pk_num=TTAT.3G-36.413V15.11.0" TargetMode="External"/><Relationship Id="rId3176" Type="http://schemas.openxmlformats.org/officeDocument/2006/relationships/hyperlink" Target="https://members.tsdsi.in/s/8q4o4TQ8tDBMSyK" TargetMode="External"/><Relationship Id="rId3383" Type="http://schemas.openxmlformats.org/officeDocument/2006/relationships/hyperlink" Target="http://committee.tta.or.kr/data/ttasDown.jsp?kind=ttastd&amp;pk_num=TTAT.3G-37.171V13.2.0" TargetMode="External"/><Relationship Id="rId3590" Type="http://schemas.openxmlformats.org/officeDocument/2006/relationships/hyperlink" Target="https://www.ccsa.org.cn/api/portalsFile/downloadOldFile?type=19&amp;oldFileUrl=ITU-R/M.2012-6/CCSA.36.521-1V1750.rar" TargetMode="External"/><Relationship Id="rId4227" Type="http://schemas.openxmlformats.org/officeDocument/2006/relationships/hyperlink" Target="http://www.tta.or.kr/data/ttasDown.jsp?where=14688&amp;pk_num=TTAE.IE-802.16h" TargetMode="External"/><Relationship Id="rId2192" Type="http://schemas.openxmlformats.org/officeDocument/2006/relationships/hyperlink" Target="https://www.atis.org/3gpp-documents/Rel16/" TargetMode="External"/><Relationship Id="rId3036" Type="http://schemas.openxmlformats.org/officeDocument/2006/relationships/hyperlink" Target="http://committee.tta.or.kr/data/ttasDown.jsp?kind=ttastd&amp;pk_num=TTAT.3G-36.143V17.0.0" TargetMode="External"/><Relationship Id="rId3243" Type="http://schemas.openxmlformats.org/officeDocument/2006/relationships/hyperlink" Target="https://www.atis.org/3gpp-documents/Rel99-14/" TargetMode="External"/><Relationship Id="rId164" Type="http://schemas.openxmlformats.org/officeDocument/2006/relationships/hyperlink" Target="http://committee.tta.or.kr/data/ttasDown.jsp?kind=ttastd&amp;pk_num=TTAT.3G-36.212V15.15.0" TargetMode="External"/><Relationship Id="rId371" Type="http://schemas.openxmlformats.org/officeDocument/2006/relationships/hyperlink" Target="https://www.ccsa.org.cn/api/portalsFile/downloadOldFile?type=19&amp;oldFileUrl=ITU-R/M.2012-6/CCSA.36.302V1060.doc" TargetMode="External"/><Relationship Id="rId2052" Type="http://schemas.openxmlformats.org/officeDocument/2006/relationships/hyperlink" Target="https://www.ttc.or.jp/st/docs/3gpp/2022/TS/TS-3GA-36.459v17.0.0.pdf" TargetMode="External"/><Relationship Id="rId3450" Type="http://schemas.openxmlformats.org/officeDocument/2006/relationships/hyperlink" Target="https://www.arib.or.jp/english/html/overview/doc/T120_T23_SPECS/ARIB-STD-T120/Rel10/36/A36508-a50.pdf" TargetMode="External"/><Relationship Id="rId3103" Type="http://schemas.openxmlformats.org/officeDocument/2006/relationships/hyperlink" Target="https://www.arib.or.jp/english/html/overview/doc/T120_T23_SPECS/ARIB-STD-T120/Rel13/36/A36307-df0.pdf" TargetMode="External"/><Relationship Id="rId3310" Type="http://schemas.openxmlformats.org/officeDocument/2006/relationships/hyperlink" Target="https://www.etsi.org/deliver/etsi_ts/137100_137199/137144/14.07.00_60/ts_137144v140700p.pdf" TargetMode="External"/><Relationship Id="rId231" Type="http://schemas.openxmlformats.org/officeDocument/2006/relationships/hyperlink" Target="https://www.arib.or.jp/english/html/overview/doc/T120_T23_SPECS/ARIB-STD-T120/Rel11/36/A36214-b10.pdf" TargetMode="External"/><Relationship Id="rId2869" Type="http://schemas.openxmlformats.org/officeDocument/2006/relationships/hyperlink" Target="https://members.tsdsi.in/s/NEqjtg3o8J9BgGS" TargetMode="External"/><Relationship Id="rId1678" Type="http://schemas.openxmlformats.org/officeDocument/2006/relationships/hyperlink" Target="https://members.tsdsi.in/index.php/s/SdqLi2EkrJRE43Q" TargetMode="External"/><Relationship Id="rId1885" Type="http://schemas.openxmlformats.org/officeDocument/2006/relationships/hyperlink" Target="https://www.atis.org/3gpp-documents/Rel99-14/" TargetMode="External"/><Relationship Id="rId2729" Type="http://schemas.openxmlformats.org/officeDocument/2006/relationships/hyperlink" Target="https://www.arib.or.jp/english/html/overview/doc/T120_T23_SPECS/ARIB-STD-T120/Rel17/36/A36112-h00.pdf" TargetMode="External"/><Relationship Id="rId2936" Type="http://schemas.openxmlformats.org/officeDocument/2006/relationships/hyperlink" Target="http://committee.tta.or.kr/data/ttasDown.jsp?kind=ttastd&amp;pk_num=TTAT.3G-36.133V15.18.0" TargetMode="External"/><Relationship Id="rId4084" Type="http://schemas.openxmlformats.org/officeDocument/2006/relationships/hyperlink" Target="https://www.etsi.org/deliver/etsi_ts/137500_137599/13757103/15.06.00_60/ts_13757103v150600p.pdf" TargetMode="External"/><Relationship Id="rId908" Type="http://schemas.openxmlformats.org/officeDocument/2006/relationships/hyperlink" Target="https://www.etsi.org/deliver/etsi_ts/136300_136399/136361/16.00.00_60/ts_136361v160000p.pdf" TargetMode="External"/><Relationship Id="rId1538" Type="http://schemas.openxmlformats.org/officeDocument/2006/relationships/hyperlink" Target="https://www.ccsa.org.cn/api/portalsFile/downloadOldFile?type=19&amp;oldFileUrl=ITU-R/M.2012-6/CCSA.36.425V1600.doc" TargetMode="External"/><Relationship Id="rId4151" Type="http://schemas.openxmlformats.org/officeDocument/2006/relationships/hyperlink" Target="https://members.tsdsi.in/index.php/s/rjyPXTKmEDaHsd5" TargetMode="External"/><Relationship Id="rId1745" Type="http://schemas.openxmlformats.org/officeDocument/2006/relationships/hyperlink" Target="http://committee.tta.or.kr/data/ttasDown.jsp?kind=ttastd&amp;pk_num=TTAT.3G-36.444V10.4.0" TargetMode="External"/><Relationship Id="rId1952" Type="http://schemas.openxmlformats.org/officeDocument/2006/relationships/hyperlink" Target="https://www.ccsa.org.cn/api/portalsFile/downloadOldFile?type=19&amp;oldFileUrl=ITU-R/M.2012-6/CCSA.36.457V1500.doc" TargetMode="External"/><Relationship Id="rId4011" Type="http://schemas.openxmlformats.org/officeDocument/2006/relationships/hyperlink" Target="https://www.ccsa.org.cn/api/portalsFile/downloadOldFile?type=19&amp;oldFileUrl=ITU-R/M.2012-6/CCSA.37.571-2V10100.doc" TargetMode="External"/><Relationship Id="rId37" Type="http://schemas.openxmlformats.org/officeDocument/2006/relationships/hyperlink" Target="https://members.tsdsi.in/index.php/s/CHXbJzapAmAcHJ2" TargetMode="External"/><Relationship Id="rId1605" Type="http://schemas.openxmlformats.org/officeDocument/2006/relationships/hyperlink" Target="https://www.etsi.org/deliver/etsi_ts/136400_136499/136441/11.00.00_60/ts_136441v110000p.pdf" TargetMode="External"/><Relationship Id="rId1812" Type="http://schemas.openxmlformats.org/officeDocument/2006/relationships/hyperlink" Target="https://www.ttc.or.jp/st/docs/3gpps2017/TS/TS-3GA-36.445(Rel13)v13.0.0.pdf" TargetMode="External"/><Relationship Id="rId3777" Type="http://schemas.openxmlformats.org/officeDocument/2006/relationships/hyperlink" Target="https://www.ccsa.org.cn/api/portalsFile/downloadOldFile?type=19&amp;oldFileUrl=ITU-R/M.2012-6/CCSA.36.523-2V16120.doc" TargetMode="External"/><Relationship Id="rId3984" Type="http://schemas.openxmlformats.org/officeDocument/2006/relationships/hyperlink" Target="http://committee.tta.or.kr/data/ttasDown.jsp?kind=ttastd&amp;pk_num=TTAT.3G-37.571-1V12.8.0" TargetMode="External"/><Relationship Id="rId698" Type="http://schemas.openxmlformats.org/officeDocument/2006/relationships/hyperlink" Target="http://committee.tta.or.kr/data/ttasDown.jsp?kind=ttastd&amp;pk_num=TTAT.3G-36.322V16.0.0" TargetMode="External"/><Relationship Id="rId2379" Type="http://schemas.openxmlformats.org/officeDocument/2006/relationships/hyperlink" Target="https://www.ccsa.org.cn/api/portalsFile/downloadOldFile?type=19&amp;oldFileUrl=ITU-R/M.2012-6/CCSA.37.466V1550.doc" TargetMode="External"/><Relationship Id="rId2586" Type="http://schemas.openxmlformats.org/officeDocument/2006/relationships/hyperlink" Target="http://committee.tta.or.kr/data/ttasDown.jsp?kind=ttastd&amp;pk_num=TTAT.3G-36.104V13.14.0" TargetMode="External"/><Relationship Id="rId2793" Type="http://schemas.openxmlformats.org/officeDocument/2006/relationships/hyperlink" Target="https://www.atis.org/3gpp-documents/Rel99-14/" TargetMode="External"/><Relationship Id="rId3637" Type="http://schemas.openxmlformats.org/officeDocument/2006/relationships/hyperlink" Target="https://www.atis.org/3gpp-transpositions%20-%20Rel-17" TargetMode="External"/><Relationship Id="rId3844" Type="http://schemas.openxmlformats.org/officeDocument/2006/relationships/hyperlink" Target="https://www.etsi.org/deliver/etsi_ts/136500_136599/13657901/14.10.00_60/ts_13657901v141000p.pdf" TargetMode="External"/><Relationship Id="rId558" Type="http://schemas.openxmlformats.org/officeDocument/2006/relationships/hyperlink" Target="https://www.etsi.org/deliver/etsi_ts/136300_136399/136306/17.03.00_60/ts_136306v170300p.pdf" TargetMode="External"/><Relationship Id="rId765" Type="http://schemas.openxmlformats.org/officeDocument/2006/relationships/hyperlink" Target="https://www.arib.or.jp/english/html/overview/doc/T120_T23_SPECS/ARIB-STD-T120/Rel12/36/A36331-ck0.pdf" TargetMode="External"/><Relationship Id="rId972" Type="http://schemas.openxmlformats.org/officeDocument/2006/relationships/hyperlink" Target="http://committee.tta.or.kr/data/ttasDown.jsp?kind=ttastd&amp;pk_num=TTAT.3G-37.355V15.3.0" TargetMode="External"/><Relationship Id="rId1188" Type="http://schemas.openxmlformats.org/officeDocument/2006/relationships/hyperlink" Target="https://www.ttc.or.jp/st/docs/3gpps2014/TS/TS-3GA-36.413(Rel11)v11.8.0.pdf" TargetMode="External"/><Relationship Id="rId1395" Type="http://schemas.openxmlformats.org/officeDocument/2006/relationships/hyperlink" Target="https://www.etsi.org/deliver/etsi_ts/136400_136499/136422/14.00.00_60/ts_136422v140000p.pdf" TargetMode="External"/><Relationship Id="rId2239" Type="http://schemas.openxmlformats.org/officeDocument/2006/relationships/hyperlink" Target="https://www.arib.or.jp/english/html/overview/doc/T120_T23_SPECS/ARIB-STD-T120/Rel16/37/A37460-g00.pdf" TargetMode="External"/><Relationship Id="rId2446" Type="http://schemas.openxmlformats.org/officeDocument/2006/relationships/hyperlink" Target="https://members.tsdsi.in/s/jB8JTtH55TotYzq" TargetMode="External"/><Relationship Id="rId2653" Type="http://schemas.openxmlformats.org/officeDocument/2006/relationships/hyperlink" Target="https://www.ccsa.org.cn/api/portalsFile/downloadOldFile?type=19&amp;oldFileUrl=ITU-R/M.2012-6/CCSA.36.111V1140.doc" TargetMode="External"/><Relationship Id="rId2860" Type="http://schemas.openxmlformats.org/officeDocument/2006/relationships/hyperlink" Target="https://www.atis.org/3gpp-transpositions%20-%20Rel-11" TargetMode="External"/><Relationship Id="rId3704" Type="http://schemas.openxmlformats.org/officeDocument/2006/relationships/hyperlink" Target="https://www.atis.org/3gpp-documents/Rel99-14/" TargetMode="External"/><Relationship Id="rId418" Type="http://schemas.openxmlformats.org/officeDocument/2006/relationships/hyperlink" Target="https://www.atis.org/3gpp-documents/Rel99-14/" TargetMode="External"/><Relationship Id="rId625" Type="http://schemas.openxmlformats.org/officeDocument/2006/relationships/hyperlink" Target="https://members.tsdsi.in/index.php/s/eay7KbSBijFwCEx" TargetMode="External"/><Relationship Id="rId832" Type="http://schemas.openxmlformats.org/officeDocument/2006/relationships/hyperlink" Target="https://www.atis.org/3gpp-transpositions%20-%20Rel-15" TargetMode="External"/><Relationship Id="rId1048" Type="http://schemas.openxmlformats.org/officeDocument/2006/relationships/hyperlink" Target="https://members.tsdsi.in/index.php/s/QiYJ2bd2rAHaSNc" TargetMode="External"/><Relationship Id="rId1255" Type="http://schemas.openxmlformats.org/officeDocument/2006/relationships/hyperlink" Target="https://www.atis.org/3gpp-documents/Rel15/" TargetMode="External"/><Relationship Id="rId1462" Type="http://schemas.openxmlformats.org/officeDocument/2006/relationships/hyperlink" Target="https://members.tsdsi.in/s/ND3TiCBpkm7tNcP" TargetMode="External"/><Relationship Id="rId2306" Type="http://schemas.openxmlformats.org/officeDocument/2006/relationships/hyperlink" Target="https://www.atis.org/3gpp-documents/Rel99-14/" TargetMode="External"/><Relationship Id="rId2513" Type="http://schemas.openxmlformats.org/officeDocument/2006/relationships/hyperlink" Target="https://members.tsdsi.in/s/noteNRRgTE92cnL" TargetMode="External"/><Relationship Id="rId3911" Type="http://schemas.openxmlformats.org/officeDocument/2006/relationships/hyperlink" Target="https://members.tsdsi.in/s/j9DrLe96XbaRmtr" TargetMode="External"/><Relationship Id="rId1115" Type="http://schemas.openxmlformats.org/officeDocument/2006/relationships/hyperlink" Target="http://committee.tta.or.kr/data/ttasDown.jsp?kind=ttastd&amp;pk_num=TTAT.3G-36.411V15.0.0" TargetMode="External"/><Relationship Id="rId1322" Type="http://schemas.openxmlformats.org/officeDocument/2006/relationships/hyperlink" Target="https://www.ccsa.org.cn/api/portalsFile/downloadOldFile?type=19&amp;oldFileUrl=ITU-R/M.2012-6/CCSA.36.421V1001.doc" TargetMode="External"/><Relationship Id="rId2720" Type="http://schemas.openxmlformats.org/officeDocument/2006/relationships/hyperlink" Target="https://www.etsi.org/deliver/etsi_ts/136100_136199/136112/15.00.00_60/ts_136112v150000p.pdf" TargetMode="External"/><Relationship Id="rId3287" Type="http://schemas.openxmlformats.org/officeDocument/2006/relationships/hyperlink" Target="http://committee.tta.or.kr/data/ttasDown.jsp?kind=ttastd&amp;pk_num=TTAT.3G-37.141V14.14.0" TargetMode="External"/><Relationship Id="rId2096" Type="http://schemas.openxmlformats.org/officeDocument/2006/relationships/hyperlink" Target="https://www.atis.org/3gpp-documents/Rel15/" TargetMode="External"/><Relationship Id="rId3494" Type="http://schemas.openxmlformats.org/officeDocument/2006/relationships/hyperlink" Target="https://www.ccsa.org.cn/api/portalsFile/downloadOldFile?type=19&amp;oldFileUrl=ITU-R/M.2012-6/CCSA.36.508V1740.rar" TargetMode="External"/><Relationship Id="rId3147" Type="http://schemas.openxmlformats.org/officeDocument/2006/relationships/hyperlink" Target="http://committee.tta.or.kr/data/ttasDown.jsp?kind=ttastd&amp;pk_num=TTAT.3G-37.104V12.14.0" TargetMode="External"/><Relationship Id="rId3354" Type="http://schemas.openxmlformats.org/officeDocument/2006/relationships/hyperlink" Target="https://www.ccsa.org.cn/api/portalsFile/downloadOldFile?type=19&amp;oldFileUrl=ITU-R/M.2012-6/CCSA.37.145-2V13131.doc" TargetMode="External"/><Relationship Id="rId3561" Type="http://schemas.openxmlformats.org/officeDocument/2006/relationships/hyperlink" Target="https://www.etsi.org/deliver/etsi_ts/136500_136599/13652101/12.09.00_60/ts_13652101v120900p.pdf" TargetMode="External"/><Relationship Id="rId275" Type="http://schemas.openxmlformats.org/officeDocument/2006/relationships/hyperlink" Target="https://www.ccsa.org.cn/api/portalsFile/downloadOldFile?type=19&amp;oldFileUrl=ITU-R/M.2012-6/CCSA.36.216V1031.doc" TargetMode="External"/><Relationship Id="rId482" Type="http://schemas.openxmlformats.org/officeDocument/2006/relationships/hyperlink" Target="http://committee.tta.or.kr/data/ttasDown.jsp?kind=ttastd&amp;pk_num=TTAT.3G-36.305V12.2.0" TargetMode="External"/><Relationship Id="rId2163" Type="http://schemas.openxmlformats.org/officeDocument/2006/relationships/hyperlink" Target="https://www.ccsa.org.cn/api/portalsFile/downloadOldFile?type=19&amp;oldFileUrl=ITU-R/M.2012-6/CCSA.36.464V1600.doc" TargetMode="External"/><Relationship Id="rId2370" Type="http://schemas.openxmlformats.org/officeDocument/2006/relationships/hyperlink" Target="http://committee.tta.or.kr/data/ttasDown.jsp?kind=ttastd&amp;pk_num=TTAT.3G-37.466V13.3.0" TargetMode="External"/><Relationship Id="rId3007" Type="http://schemas.openxmlformats.org/officeDocument/2006/relationships/hyperlink" Target="https://www.atis.org/3gpp-documents/Rel99-14/" TargetMode="External"/><Relationship Id="rId3214" Type="http://schemas.openxmlformats.org/officeDocument/2006/relationships/hyperlink" Target="https://www.ccsa.org.cn/api/portalsFile/downloadOldFile?type=19&amp;oldFileUrl=ITU-R/M.2012-6/CCSA.37.113V1340.doc" TargetMode="External"/><Relationship Id="rId3421" Type="http://schemas.openxmlformats.org/officeDocument/2006/relationships/hyperlink" Target="http://www.atis.org/3gpp-documents/Rel99-14/" TargetMode="External"/><Relationship Id="rId135" Type="http://schemas.openxmlformats.org/officeDocument/2006/relationships/hyperlink" Target="https://www.arib.or.jp/english/html/overview/doc/T120_T23_SPECS/ARIB-STD-T120/Rel11/36/A36212-b70.pdf" TargetMode="External"/><Relationship Id="rId342" Type="http://schemas.openxmlformats.org/officeDocument/2006/relationships/hyperlink" Target="https://www.etsi.org/deliver/etsi_ts/136300_136399/136300/13.14.00_60/ts_136300v131400p.pdf" TargetMode="External"/><Relationship Id="rId2023" Type="http://schemas.openxmlformats.org/officeDocument/2006/relationships/hyperlink" Target="https://www.atis.org/3gpp-documents/Rel99-14/" TargetMode="External"/><Relationship Id="rId2230" Type="http://schemas.openxmlformats.org/officeDocument/2006/relationships/hyperlink" Target="https://www.etsi.org/deliver/etsi_ts/137400_137499/137460/14.01.00_60/ts_137460v140100p.pdf" TargetMode="External"/><Relationship Id="rId202" Type="http://schemas.openxmlformats.org/officeDocument/2006/relationships/hyperlink" Target="https://www.atis.org/3gpp-transpositions%20-%20Rel-14" TargetMode="External"/><Relationship Id="rId4195" Type="http://schemas.openxmlformats.org/officeDocument/2006/relationships/image" Target="media/image24.png"/><Relationship Id="rId1789" Type="http://schemas.openxmlformats.org/officeDocument/2006/relationships/hyperlink" Target="https://www.atis.org/3gpp-documents/Rel99-14/" TargetMode="External"/><Relationship Id="rId1996" Type="http://schemas.openxmlformats.org/officeDocument/2006/relationships/hyperlink" Target="https://members.tsdsi.in/index.php/s/GC5wiixejnwfa7s" TargetMode="External"/><Relationship Id="rId4055" Type="http://schemas.openxmlformats.org/officeDocument/2006/relationships/hyperlink" Target="https://members.tsdsi.in/index.php/s/BdoFYCBQm3WmyNR" TargetMode="External"/><Relationship Id="rId4262" Type="http://schemas.openxmlformats.org/officeDocument/2006/relationships/hyperlink" Target="http://std-share.itri.org.tw/Content/Files/Stdlink/ITRI-BWA-001.pdf" TargetMode="External"/><Relationship Id="rId1649" Type="http://schemas.openxmlformats.org/officeDocument/2006/relationships/hyperlink" Target="http://committee.tta.or.kr/data/ttasDown.jsp?kind=ttastd&amp;pk_num=TTAT.3G-36.442V10.2.0" TargetMode="External"/><Relationship Id="rId1856" Type="http://schemas.openxmlformats.org/officeDocument/2006/relationships/hyperlink" Target="https://www.ccsa.org.cn/api/portalsFile/downloadOldFile?type=19&amp;oldFileUrl=ITU-R/M.2012-6/CCSA.36.455V1310.doc" TargetMode="External"/><Relationship Id="rId2907" Type="http://schemas.openxmlformats.org/officeDocument/2006/relationships/hyperlink" Target="https://www.arib.or.jp/english/html/overview/doc/T120_T23_SPECS/ARIB-STD-T120/Rel11/36/A36133-bi0.pdf" TargetMode="External"/><Relationship Id="rId3071" Type="http://schemas.openxmlformats.org/officeDocument/2006/relationships/hyperlink" Target="https://members.tsdsi.in/s/FjqjjiSJmEzFND9" TargetMode="External"/><Relationship Id="rId1509" Type="http://schemas.openxmlformats.org/officeDocument/2006/relationships/hyperlink" Target="https://www.etsi.org/deliver/etsi_ts/136400_136499/136424/17.00.00_60/ts_136424v170000p.pdf" TargetMode="External"/><Relationship Id="rId1716" Type="http://schemas.openxmlformats.org/officeDocument/2006/relationships/hyperlink" Target="https://www.ttc.or.jp/st/docs/3gpps2017/TS/TS-3GA-36.443(Rel13)v13.3.0.pdf" TargetMode="External"/><Relationship Id="rId1923" Type="http://schemas.openxmlformats.org/officeDocument/2006/relationships/hyperlink" Target="https://www.etsi.org/deliver/etsi_ts/136400_136499/136456/17.00.01_60/ts_136456v170001p.pdf" TargetMode="External"/><Relationship Id="rId4122" Type="http://schemas.openxmlformats.org/officeDocument/2006/relationships/hyperlink" Target="http://committee.tta.or.kr/data/ttasDown.jsp?kind=ttastd&amp;pk_num=TTAT.3G-37.571-4V14.5.0" TargetMode="External"/><Relationship Id="rId3888" Type="http://schemas.openxmlformats.org/officeDocument/2006/relationships/hyperlink" Target="http://committee.tta.or.kr/data/ttasDown.jsp?kind=ttastd&amp;pk_num=TTAT.3G-36.579-4V14.7.0" TargetMode="External"/><Relationship Id="rId2697" Type="http://schemas.openxmlformats.org/officeDocument/2006/relationships/hyperlink" Target="https://members.tsdsi.in/index.php/s/m3dwJrw7YnPiQBX" TargetMode="External"/><Relationship Id="rId3748" Type="http://schemas.openxmlformats.org/officeDocument/2006/relationships/hyperlink" Target="https://www.etsi.org/deliver/etsi_ts/136500_136599/13652302/11.06.00_60/ts_13652302v110600p.pdf" TargetMode="External"/><Relationship Id="rId669" Type="http://schemas.openxmlformats.org/officeDocument/2006/relationships/hyperlink" Target="https://www.arib.or.jp/english/html/overview/doc/T120_T23_SPECS/ARIB-STD-T120/Rel12/36/A36322-c40.pdf" TargetMode="External"/><Relationship Id="rId876" Type="http://schemas.openxmlformats.org/officeDocument/2006/relationships/hyperlink" Target="https://www.ttc.or.jp/st/docs/3gpps2020/TS/TS-3GA-36_360_Rel16v16_0_0.pdf" TargetMode="External"/><Relationship Id="rId1299" Type="http://schemas.openxmlformats.org/officeDocument/2006/relationships/hyperlink" Target="https://www.etsi.org/deliver/etsi_ts/136400_136499/136420/14.00.01_60/ts_136420v140001p.pdf" TargetMode="External"/><Relationship Id="rId2557" Type="http://schemas.openxmlformats.org/officeDocument/2006/relationships/hyperlink" Target="https://www.arib.or.jp/english/html/overview/doc/T120_T23_SPECS/ARIB-STD-T120/Rel17/36/A36101-h80.pdf" TargetMode="External"/><Relationship Id="rId3608" Type="http://schemas.openxmlformats.org/officeDocument/2006/relationships/hyperlink" Target="https://www.ccsa.org.cn/api/portalsFile/downloadOldFile?type=19&amp;oldFileUrl=ITU-R/M.2012-6/CCSA.36.521-2V1290.doc" TargetMode="External"/><Relationship Id="rId3955" Type="http://schemas.openxmlformats.org/officeDocument/2006/relationships/hyperlink" Target="https://www.arib.or.jp/english/html/overview/doc/T120_T23_SPECS/ARIB-STD-T120/Rel15/37/A37544-f00.pdf" TargetMode="External"/><Relationship Id="rId529" Type="http://schemas.openxmlformats.org/officeDocument/2006/relationships/hyperlink" Target="https://members.tsdsi.in/index.php/s/2DrPYbCjsL54Fj2" TargetMode="External"/><Relationship Id="rId736" Type="http://schemas.openxmlformats.org/officeDocument/2006/relationships/hyperlink" Target="https://www.atis.org/3gpp-transpositions%20-%20Rel-15" TargetMode="External"/><Relationship Id="rId1159" Type="http://schemas.openxmlformats.org/officeDocument/2006/relationships/hyperlink" Target="https://www.atis.org/3gpp-documents/Rel15/" TargetMode="External"/><Relationship Id="rId1366" Type="http://schemas.openxmlformats.org/officeDocument/2006/relationships/hyperlink" Target="https://members.tsdsi.in/s/bjQw5fCRta8FEyq" TargetMode="External"/><Relationship Id="rId2417" Type="http://schemas.openxmlformats.org/officeDocument/2006/relationships/hyperlink" Target="https://members.tsdsi.in/s/sWcmKcYgJPBfk7d" TargetMode="External"/><Relationship Id="rId2764" Type="http://schemas.openxmlformats.org/officeDocument/2006/relationships/hyperlink" Target="http://committee.tta.or.kr/data/ttasDown.jsp?kind=ttastd&amp;pk_num=TTAT.3G-36.113V14.2.0" TargetMode="External"/><Relationship Id="rId2971" Type="http://schemas.openxmlformats.org/officeDocument/2006/relationships/hyperlink" Target="https://members.tsdsi.in/s/xkZKDtP56spgMKK" TargetMode="External"/><Relationship Id="rId3815" Type="http://schemas.openxmlformats.org/officeDocument/2006/relationships/hyperlink" Target="https://members.tsdsi.in/index.php/s/yNEtd4DHDYo7X6Y" TargetMode="External"/><Relationship Id="rId943" Type="http://schemas.openxmlformats.org/officeDocument/2006/relationships/hyperlink" Target="https://www.arib.or.jp/english/html/overview/doc/T120_T23_SPECS/ARIB-STD-T120/Rel14/37/A37320-e00.pdf" TargetMode="External"/><Relationship Id="rId1019" Type="http://schemas.openxmlformats.org/officeDocument/2006/relationships/hyperlink" Target="http://committee.tta.or.kr/data/ttasDown.jsp?kind=ttastd&amp;pk_num=TTAT.3G-36.401V15.1.0" TargetMode="External"/><Relationship Id="rId1573" Type="http://schemas.openxmlformats.org/officeDocument/2006/relationships/hyperlink" Target="https://www.atis.org/3gpp-documents/Rel99-14/" TargetMode="External"/><Relationship Id="rId1780" Type="http://schemas.openxmlformats.org/officeDocument/2006/relationships/hyperlink" Target="https://members.tsdsi.in/index.php/s/fp3fn2q65LM88gG" TargetMode="External"/><Relationship Id="rId2624" Type="http://schemas.openxmlformats.org/officeDocument/2006/relationships/hyperlink" Target="https://members.tsdsi.in/index.php/s/i9Sn7Bx9qim6ons" TargetMode="External"/><Relationship Id="rId2831" Type="http://schemas.openxmlformats.org/officeDocument/2006/relationships/hyperlink" Target="https://members.tsdsi.in/index.php/s/nKk4kZrBqBZyBo8" TargetMode="External"/><Relationship Id="rId72" Type="http://schemas.openxmlformats.org/officeDocument/2006/relationships/hyperlink" Target="https://www.etsi.org/deliver/etsi_ts/136200_136299/136201/16.00.00_60/ts_136201v160000p.pdf" TargetMode="External"/><Relationship Id="rId803" Type="http://schemas.openxmlformats.org/officeDocument/2006/relationships/hyperlink" Target="https://www.ccsa.org.cn/api/portalsFile/downloadOldFile?type=19&amp;oldFileUrl=ITU-R/M.2012-" TargetMode="External"/><Relationship Id="rId1226" Type="http://schemas.openxmlformats.org/officeDocument/2006/relationships/hyperlink" Target="https://www.ccsa.org.cn/api/portalsFile/downloadOldFile?type=19&amp;oldFileUrl=ITU-R/M.2012-6/CCSA.36.414V1010.doc" TargetMode="External"/><Relationship Id="rId1433" Type="http://schemas.openxmlformats.org/officeDocument/2006/relationships/hyperlink" Target="http://committee.tta.or.kr/data/ttasDown.jsp?kind=ttastd&amp;pk_num=TTAT.3G-36.423V12.9.0" TargetMode="External"/><Relationship Id="rId1640" Type="http://schemas.openxmlformats.org/officeDocument/2006/relationships/hyperlink" Target="https://www.ccsa.org.cn/api/portalsFile/downloadOldFile?type=19&amp;oldFileUrl=ITU-R/M.2012-6/CCSA.36.441V1700.doc" TargetMode="External"/><Relationship Id="rId1500" Type="http://schemas.openxmlformats.org/officeDocument/2006/relationships/hyperlink" Target="https://www.ttc.or.jp/st/docs/3gpps2020/TS/TS-3GA-36_424_Rel15v15_1_0.pdf" TargetMode="External"/><Relationship Id="rId3398" Type="http://schemas.openxmlformats.org/officeDocument/2006/relationships/hyperlink" Target="https://www.ccsa.org.cn/api/portalsFile/downloadOldFile?type=19&amp;oldFileUrl=ITU-R/M.2012-6/CCSA.37.171V1610.doc" TargetMode="External"/><Relationship Id="rId3258" Type="http://schemas.openxmlformats.org/officeDocument/2006/relationships/hyperlink" Target="https://www.atis.org/3gpp-transpositions%20-%20Rel-17" TargetMode="External"/><Relationship Id="rId3465" Type="http://schemas.openxmlformats.org/officeDocument/2006/relationships/hyperlink" Target="https://www.etsi.org/deliver/etsi_ts/136500_136599/136508/12.11.00_60/ts_136508v121100p.pdf" TargetMode="External"/><Relationship Id="rId3672" Type="http://schemas.openxmlformats.org/officeDocument/2006/relationships/hyperlink" Target="http://committee.tta.or.kr/data/ttasDown.jsp?kind=ttastd&amp;pk_num=TTAT.3G-36.521-3V14.5.0" TargetMode="External"/><Relationship Id="rId179" Type="http://schemas.openxmlformats.org/officeDocument/2006/relationships/hyperlink" Target="https://www.ccsa.org.cn/api/portalsFile/downloadOldFile?type=19&amp;oldFileUrl=ITU-R/M.2012-6/CCSA.36.213V10130.doc" TargetMode="External"/><Relationship Id="rId386" Type="http://schemas.openxmlformats.org/officeDocument/2006/relationships/hyperlink" Target="http://committee.tta.or.kr/data/ttasDown.jsp?kind=ttastd&amp;pk_num=TTAT.3G-36.302V12.8.0" TargetMode="External"/><Relationship Id="rId593" Type="http://schemas.openxmlformats.org/officeDocument/2006/relationships/hyperlink" Target="https://www.ccsa.org.cn/api/portalsFile/downloadOldFile?type=19&amp;oldFileUrl=ITU-R/M.2012-6/CCSA.36.314V1520.doc" TargetMode="External"/><Relationship Id="rId2067" Type="http://schemas.openxmlformats.org/officeDocument/2006/relationships/hyperlink" Target="https://www.ccsa.org.cn/api/portalsFile/downloadOldFile?type=19&amp;oldFileUrl=ITU-R/M.2012-6/CCSA.36.461V1500.doc" TargetMode="External"/><Relationship Id="rId2274" Type="http://schemas.openxmlformats.org/officeDocument/2006/relationships/hyperlink" Target="http://committee.tta.or.kr/data/ttasDown.jsp?kind=ttastd&amp;pk_num=TTAT.3G-37.461V13.2.0" TargetMode="External"/><Relationship Id="rId2481" Type="http://schemas.openxmlformats.org/officeDocument/2006/relationships/hyperlink" Target="https://www.ccsa.org.cn/api/portalsFile/downloadOldFile?type=19&amp;oldFileUrl=ITU-R/M.2012-6/CCSA.25.446V1220.doc" TargetMode="External"/><Relationship Id="rId3118" Type="http://schemas.openxmlformats.org/officeDocument/2006/relationships/hyperlink" Target="https://www.etsi.org/deliver/etsi_ts/136300_136399/136307/15.09.00_60/ts_136307v150900p.pdf" TargetMode="External"/><Relationship Id="rId3325" Type="http://schemas.openxmlformats.org/officeDocument/2006/relationships/hyperlink" Target="https://www.etsi.org/deliver/etsi_ts/137100_137199/137144/17.00.00_60/ts_137144v170000p.pdf" TargetMode="External"/><Relationship Id="rId3532" Type="http://schemas.openxmlformats.org/officeDocument/2006/relationships/hyperlink" Target="https://members.tsdsi.in/s/sa2HQtpBpztZj23" TargetMode="External"/><Relationship Id="rId246" Type="http://schemas.openxmlformats.org/officeDocument/2006/relationships/hyperlink" Target="https://www.etsi.org/deliver/etsi_ts/136200_136299/136214/13.05.00_60/ts_136214v130500p.pdf" TargetMode="External"/><Relationship Id="rId453" Type="http://schemas.openxmlformats.org/officeDocument/2006/relationships/hyperlink" Target="https://www.arib.or.jp/english/html/overview/doc/T120_T23_SPECS/ARIB-STD-T120/Rel16/36/A36304-g70.pdf" TargetMode="External"/><Relationship Id="rId660" Type="http://schemas.openxmlformats.org/officeDocument/2006/relationships/hyperlink" Target="https://www.etsi.org/deliver/etsi_ts/136300_136399/136322/10.00.00_60/ts_136322v100000p.pdf" TargetMode="External"/><Relationship Id="rId1083" Type="http://schemas.openxmlformats.org/officeDocument/2006/relationships/hyperlink" Target="https://www.etsi.org/deliver/etsi_ts/136400_136499/136411/10.01.00_60/ts_136411v100100p.pdf" TargetMode="External"/><Relationship Id="rId1290" Type="http://schemas.openxmlformats.org/officeDocument/2006/relationships/hyperlink" Target="https://www.ttc.or.jp/st/docs/3gpps2015/TS/TS-3GA-36.420(Rel12)v12.1.0.pdf" TargetMode="External"/><Relationship Id="rId2134" Type="http://schemas.openxmlformats.org/officeDocument/2006/relationships/hyperlink" Target="https://www.etsi.org/deliver/etsi_ts/136400_136499/136463/16.00.00_60/ts_136463v160000p.pdf" TargetMode="External"/><Relationship Id="rId2341" Type="http://schemas.openxmlformats.org/officeDocument/2006/relationships/hyperlink" Target="https://www.arib.or.jp/english/html/overview/doc/T120_T23_SPECS/ARIB-STD-T120/Rel17/37/A37462-h00.pdf" TargetMode="External"/><Relationship Id="rId106" Type="http://schemas.openxmlformats.org/officeDocument/2006/relationships/hyperlink" Target="https://www.atis.org/3gpp-documents/Rel99-14/" TargetMode="External"/><Relationship Id="rId313" Type="http://schemas.openxmlformats.org/officeDocument/2006/relationships/hyperlink" Target="https://members.tsdsi.in/index.php/s/Cte6XjCgzyQ4y7S" TargetMode="External"/><Relationship Id="rId1150" Type="http://schemas.openxmlformats.org/officeDocument/2006/relationships/hyperlink" Target="https://members.tsdsi.in/index.php/s/CWAa9gXX5CxjW6Q" TargetMode="External"/><Relationship Id="rId4099" Type="http://schemas.openxmlformats.org/officeDocument/2006/relationships/hyperlink" Target="https://www.arib.or.jp/english/html/overview/doc/T120_T23_SPECS/ARIB-STD-T120/Rel11/37/A37571-4-b10.pdf" TargetMode="External"/><Relationship Id="rId520" Type="http://schemas.openxmlformats.org/officeDocument/2006/relationships/hyperlink" Target="https://www.atis.org/3gpp-documents/Rel99-14/" TargetMode="External"/><Relationship Id="rId2201" Type="http://schemas.openxmlformats.org/officeDocument/2006/relationships/hyperlink" Target="https://members.tsdsi.in/s/KaifEzQBkTeazXf" TargetMode="External"/><Relationship Id="rId1010" Type="http://schemas.openxmlformats.org/officeDocument/2006/relationships/hyperlink" Target="https://www.ccsa.org.cn/api/portalsFile/downloadOldFile?type=19&amp;oldFileUrl=ITU-R/M.2012-6/CCSA.36.401V1400.doc" TargetMode="External"/><Relationship Id="rId1967" Type="http://schemas.openxmlformats.org/officeDocument/2006/relationships/hyperlink" Target="http://committee.tta.or.kr/data/ttasDown.jsp?kind=ttastd&amp;pk_num=TTAT.3G-36.457V17.0.0" TargetMode="External"/><Relationship Id="rId4166" Type="http://schemas.openxmlformats.org/officeDocument/2006/relationships/hyperlink" Target="https://www.atis.org/3gpp-documents/Rel99-14/" TargetMode="External"/><Relationship Id="rId4026" Type="http://schemas.openxmlformats.org/officeDocument/2006/relationships/hyperlink" Target="http://committee.tta.or.kr/data/ttasDown.jsp?kind=ttastd&amp;pk_num=TTAT.3G-37.571-2V12.7.0" TargetMode="External"/><Relationship Id="rId3042" Type="http://schemas.openxmlformats.org/officeDocument/2006/relationships/hyperlink" Target="http://committee.tta.or.kr/data/ttasDown.jsp?kind=ttastd&amp;pk_num=TTAT.3G-36.171V10.2.0" TargetMode="External"/><Relationship Id="rId3859" Type="http://schemas.openxmlformats.org/officeDocument/2006/relationships/hyperlink" Target="https://www.arib.or.jp/english/html/overview/doc/T120_T23_SPECS/ARIB-STD-T120/Rel14/36/A36579-2-ec0.pdf" TargetMode="External"/><Relationship Id="rId2875" Type="http://schemas.openxmlformats.org/officeDocument/2006/relationships/hyperlink" Target="https://members.tsdsi.in/s/QyNLo4mibmZ89HY" TargetMode="External"/><Relationship Id="rId3926" Type="http://schemas.openxmlformats.org/officeDocument/2006/relationships/hyperlink" Target="https://www.atis.org/3gpp-transpositions%20-%20Rel-14" TargetMode="External"/><Relationship Id="rId847" Type="http://schemas.openxmlformats.org/officeDocument/2006/relationships/hyperlink" Target="https://members.tsdsi.in/s/xNmyXMiQN8szZwt" TargetMode="External"/><Relationship Id="rId1477" Type="http://schemas.openxmlformats.org/officeDocument/2006/relationships/hyperlink" Target="https://www.atis.org/3gpp-documents/Rel99-14/" TargetMode="External"/><Relationship Id="rId1891" Type="http://schemas.openxmlformats.org/officeDocument/2006/relationships/hyperlink" Target="https://www.atis.org/3gpp-documents/Rel99-14/" TargetMode="External"/><Relationship Id="rId2528" Type="http://schemas.openxmlformats.org/officeDocument/2006/relationships/hyperlink" Target="https://www.atis.org/3gpp-transpositions%20-%20Rel-12" TargetMode="External"/><Relationship Id="rId2942" Type="http://schemas.openxmlformats.org/officeDocument/2006/relationships/hyperlink" Target="http://committee.tta.or.kr/data/ttasDown.jsp?kind=ttastd&amp;pk_num=TTAT.3G-36.133V16.15.0" TargetMode="External"/><Relationship Id="rId914" Type="http://schemas.openxmlformats.org/officeDocument/2006/relationships/hyperlink" Target="https://www.ccsa.org.cn/api/portalsFile/downloadOldFile?type=19&amp;oldFileUrl=ITU-R/M.2012-6/CCSA.36.361V1700.doc" TargetMode="External"/><Relationship Id="rId1544" Type="http://schemas.openxmlformats.org/officeDocument/2006/relationships/hyperlink" Target="https://www.ccsa.org.cn/api/portalsFile/downloadOldFile?type=19&amp;oldFileUrl=ITU-R/M.2012-6/CCSA.36.425V1700.doc" TargetMode="External"/><Relationship Id="rId1611" Type="http://schemas.openxmlformats.org/officeDocument/2006/relationships/hyperlink" Target="https://www.etsi.org/deliver/etsi_ts/136400_136499/136441/12.00.00_60/ts_136441v120000p.pdf" TargetMode="External"/><Relationship Id="rId3369" Type="http://schemas.openxmlformats.org/officeDocument/2006/relationships/hyperlink" Target="https://www.ccsa.org.cn/api/portalsFile/downloadOldFile?type=19&amp;oldFileUrl=ITU-R/M.2012-6/CCSA.37.145-2V16120.doc" TargetMode="External"/><Relationship Id="rId2385" Type="http://schemas.openxmlformats.org/officeDocument/2006/relationships/hyperlink" Target="https://www.ccsa.org.cn/api/portalsFile/downloadOldFile?type=19&amp;oldFileUrl=ITU-R/M.2012-6/CCSA.37.466V1600.doc" TargetMode="External"/><Relationship Id="rId3783" Type="http://schemas.openxmlformats.org/officeDocument/2006/relationships/hyperlink" Target="https://www.ccsa.org.cn/api/portalsFile/downloadOldFile?type=19&amp;oldFileUrl=ITU-R/M.2012-6/CCSA.36.523-2V1740.doc" TargetMode="External"/><Relationship Id="rId357" Type="http://schemas.openxmlformats.org/officeDocument/2006/relationships/hyperlink" Target="https://www.arib.or.jp/english/html/overview/doc/T120_T23_SPECS/ARIB-STD-T120/Rel16/36/A36300-g90.pdf" TargetMode="External"/><Relationship Id="rId2038" Type="http://schemas.openxmlformats.org/officeDocument/2006/relationships/hyperlink" Target="https://members.tsdsi.in/index.php/s/N2wpD2iCw92r37Q" TargetMode="External"/><Relationship Id="rId3436" Type="http://schemas.openxmlformats.org/officeDocument/2006/relationships/hyperlink" Target="https://members.tsdsi.in/index.php/s/87HnW9ocwo55Cs2" TargetMode="External"/><Relationship Id="rId3850" Type="http://schemas.openxmlformats.org/officeDocument/2006/relationships/hyperlink" Target="https://www.etsi.org/deliver/etsi_ts/136500_136599/13657901/15.08.00_60/ts_13657901v150800p.pdf" TargetMode="External"/><Relationship Id="rId771" Type="http://schemas.openxmlformats.org/officeDocument/2006/relationships/hyperlink" Target="https://www.arib.or.jp/english/html/overview/doc/T120_T23_SPECS/ARIB-STD-T120/Rel13/36/A36331-dh0.pdf" TargetMode="External"/><Relationship Id="rId2452" Type="http://schemas.openxmlformats.org/officeDocument/2006/relationships/hyperlink" Target="https://members.tsdsi.in/s/dm65dLH8msHx3Em" TargetMode="External"/><Relationship Id="rId3503" Type="http://schemas.openxmlformats.org/officeDocument/2006/relationships/hyperlink" Target="http://committee.tta.or.kr/data/ttasDown.jsp?kind=ttastd&amp;pk_num=TTAT.3G-36.509V10.3.0" TargetMode="External"/><Relationship Id="rId424" Type="http://schemas.openxmlformats.org/officeDocument/2006/relationships/hyperlink" Target="https://www.atis.org/3gpp-documents/Rel99-14/" TargetMode="External"/><Relationship Id="rId1054" Type="http://schemas.openxmlformats.org/officeDocument/2006/relationships/hyperlink" Target="https://members.tsdsi.in/index.php/s/apkPye9jcExwoWw" TargetMode="External"/><Relationship Id="rId2105" Type="http://schemas.openxmlformats.org/officeDocument/2006/relationships/hyperlink" Target="https://members.tsdsi.in/index.php/s/G7XwpExMFLAZH4L" TargetMode="External"/><Relationship Id="rId1121" Type="http://schemas.openxmlformats.org/officeDocument/2006/relationships/hyperlink" Target="http://committee.tta.or.kr/data/ttasDown.jsp?kind=ttastd&amp;pk_num=TTAT.3G-36.411V16.0.0" TargetMode="External"/><Relationship Id="rId3293" Type="http://schemas.openxmlformats.org/officeDocument/2006/relationships/hyperlink" Target="https://www.atis.org/3gpp-transpositions%20-%20Rel-16" TargetMode="External"/><Relationship Id="rId1938" Type="http://schemas.openxmlformats.org/officeDocument/2006/relationships/hyperlink" Target="https://www.ttc.or.jp/st/docs/3gpps2015/TS/TS-3GA-36.457(Rel12)v12.0.0.pdf" TargetMode="External"/><Relationship Id="rId3360" Type="http://schemas.openxmlformats.org/officeDocument/2006/relationships/hyperlink" Target="https://www.etsi.org/deliver/etsi_ts/137100_137199/13714502/14.11.00_60/ts_13714502v141100p.pdf" TargetMode="External"/><Relationship Id="rId281" Type="http://schemas.openxmlformats.org/officeDocument/2006/relationships/hyperlink" Target="https://www.ccsa.org.cn/api/portalsFile/downloadOldFile?type=19&amp;oldFileUrl=ITU-R/M.2012-6/CCSA.36.216V1100.doc" TargetMode="External"/><Relationship Id="rId3013" Type="http://schemas.openxmlformats.org/officeDocument/2006/relationships/hyperlink" Target="https://www.ccsa.org.cn/api/portalsFile/downloadOldFile?type=19&amp;oldFileUrl=ITU-R/M.2012-6/CCSA.36.143V1300.doc" TargetMode="External"/><Relationship Id="rId2779" Type="http://schemas.openxmlformats.org/officeDocument/2006/relationships/hyperlink" Target="https://www.ccsa.org.cn/api/portalsFile/downloadOldFile?type=19&amp;oldFileUrl=ITU-R/M.2012-6/CCSA.36.113V1700.doc" TargetMode="External"/><Relationship Id="rId1795" Type="http://schemas.openxmlformats.org/officeDocument/2006/relationships/hyperlink" Target="https://www.atis.org/3gpp-documents/Rel99-14/" TargetMode="External"/><Relationship Id="rId2846" Type="http://schemas.openxmlformats.org/officeDocument/2006/relationships/hyperlink" Target="https://members.tsdsi.in/index.php/s/mydXyzKwNcBAbrp" TargetMode="External"/><Relationship Id="rId87" Type="http://schemas.openxmlformats.org/officeDocument/2006/relationships/hyperlink" Target="https://www.arib.or.jp/english/html/overview/doc/T120_T23_SPECS/ARIB-STD-T120/Rel11/36/A36211-b70.pdf" TargetMode="External"/><Relationship Id="rId818" Type="http://schemas.openxmlformats.org/officeDocument/2006/relationships/hyperlink" Target="http://committee.tta.or.kr/data/ttasDown.jsp?kind=ttastd&amp;pk_num=TTAT.3G-36.355V12.5.0" TargetMode="External"/><Relationship Id="rId1448" Type="http://schemas.openxmlformats.org/officeDocument/2006/relationships/hyperlink" Target="https://www.ccsa.org.cn/api/portalsFile/downloadOldFile?type=19&amp;oldFileUrl=ITU-R/M.2012-6/CCSA.36.423V15130.doc" TargetMode="External"/><Relationship Id="rId1862" Type="http://schemas.openxmlformats.org/officeDocument/2006/relationships/hyperlink" Target="https://www.ccsa.org.cn/api/portalsFile/downloadOldFile?type=19&amp;oldFileUrl=ITU-R/M.2012-6/CCSA.36.455V1450.doc" TargetMode="External"/><Relationship Id="rId2913" Type="http://schemas.openxmlformats.org/officeDocument/2006/relationships/hyperlink" Target="https://www.arib.or.jp/english/html/overview/doc/T120_T23_SPECS/ARIB-STD-T120/Rel12/36/A36133-ck0.pdf" TargetMode="External"/><Relationship Id="rId1515" Type="http://schemas.openxmlformats.org/officeDocument/2006/relationships/hyperlink" Target="https://www.etsi.org/deliver/etsi_ts/136400_136499/136425/12.01.00_60/ts_136425v120100p.pdf" TargetMode="External"/><Relationship Id="rId3687" Type="http://schemas.openxmlformats.org/officeDocument/2006/relationships/hyperlink" Target="https://www.ccsa.org.cn/api/portalsFile/downloadOldFile?type=19&amp;oldFileUrl=ITU-R/M.2012-6/CCSA.36.521-3V1710.rar" TargetMode="External"/><Relationship Id="rId2289" Type="http://schemas.openxmlformats.org/officeDocument/2006/relationships/hyperlink" Target="https://www.ccsa.org.cn/api/portalsFile/downloadOldFile?type=19&amp;oldFileUrl=ITU-R/M.2012-6/CCSA.37.461V1610.doc" TargetMode="External"/><Relationship Id="rId3754" Type="http://schemas.openxmlformats.org/officeDocument/2006/relationships/hyperlink" Target="https://www.etsi.org/deliver/etsi_ts/136500_136599/13652302/12.10.00_60/ts_13652302v121000p.pdf" TargetMode="External"/><Relationship Id="rId675" Type="http://schemas.openxmlformats.org/officeDocument/2006/relationships/hyperlink" Target="https://www.arib.or.jp/english/html/overview/doc/T120_T23_SPECS/ARIB-STD-T120/Rel13/36/A36322-d40.pdf" TargetMode="External"/><Relationship Id="rId2356" Type="http://schemas.openxmlformats.org/officeDocument/2006/relationships/hyperlink" Target="https://www.etsi.org/deliver/etsi_ts/137400_137499/137466/11.04.00_60/ts_137466v110400p.pdf" TargetMode="External"/><Relationship Id="rId2770" Type="http://schemas.openxmlformats.org/officeDocument/2006/relationships/hyperlink" Target="http://committee.tta.or.kr/data/ttasDown.jsp?kind=ttastd&amp;pk_num=TTAT.3G-36.113V15.4.0" TargetMode="External"/><Relationship Id="rId3407" Type="http://schemas.openxmlformats.org/officeDocument/2006/relationships/hyperlink" Target="http://committee.tta.or.kr/data/ttasDown.jsp?kind=ttastd&amp;pk_num=TTAT.3G-37.171V17.0.0" TargetMode="External"/><Relationship Id="rId3821" Type="http://schemas.openxmlformats.org/officeDocument/2006/relationships/hyperlink" Target="https://members.tsdsi.in/index.php/s/XDJGtZmTYEeYrbb" TargetMode="External"/><Relationship Id="rId328" Type="http://schemas.openxmlformats.org/officeDocument/2006/relationships/hyperlink" Target="https://www.atis.org/3gpp-documents/Rel99-14/" TargetMode="External"/><Relationship Id="rId742" Type="http://schemas.openxmlformats.org/officeDocument/2006/relationships/hyperlink" Target="https://www.atis.org/3gpp-transpositions%20-%20Rel-16" TargetMode="External"/><Relationship Id="rId1372" Type="http://schemas.openxmlformats.org/officeDocument/2006/relationships/hyperlink" Target="https://members.tsdsi.in/index.php/s/Z4dmgsmpzdrXbfz" TargetMode="External"/><Relationship Id="rId2009" Type="http://schemas.openxmlformats.org/officeDocument/2006/relationships/hyperlink" Target="http://committee.tta.or.kr/data/ttasDown.jsp?kind=ttastd&amp;pk_num=TTAT.3G-36.458V17.0.0" TargetMode="External"/><Relationship Id="rId2423" Type="http://schemas.openxmlformats.org/officeDocument/2006/relationships/hyperlink" Target="https://members.tsdsi.in/index.php/s/ecrHinLENfpwjE7" TargetMode="External"/><Relationship Id="rId1025" Type="http://schemas.openxmlformats.org/officeDocument/2006/relationships/hyperlink" Target="http://committee.tta.or.kr/data/ttasDown.jsp?kind=ttastd&amp;pk_num=TTAT.3G-36.401V16.0.0" TargetMode="External"/><Relationship Id="rId3197" Type="http://schemas.openxmlformats.org/officeDocument/2006/relationships/hyperlink" Target="http://committee.tta.or.kr/data/ttasDown.jsp?kind=ttastd&amp;pk_num=TTAT.3G-37.105V17.6.0" TargetMode="External"/><Relationship Id="rId4248" Type="http://schemas.openxmlformats.org/officeDocument/2006/relationships/hyperlink" Target="http://www.wimaxforum.org/files/WMF-IMT-Advanced-Spec-T28-001-R020v01.pdf" TargetMode="External"/><Relationship Id="rId185" Type="http://schemas.openxmlformats.org/officeDocument/2006/relationships/hyperlink" Target="https://www.ccsa.org.cn/api/portalsFile/downloadOldFile?type=19&amp;oldFileUrl=ITU-R/M.2012-6/CCSA.36.213V11130.doc" TargetMode="External"/><Relationship Id="rId1909" Type="http://schemas.openxmlformats.org/officeDocument/2006/relationships/hyperlink" Target="https://www.atis.org/3gpp-documents/Rel15/" TargetMode="External"/><Relationship Id="rId3264" Type="http://schemas.openxmlformats.org/officeDocument/2006/relationships/hyperlink" Target="https://www.ccsa.org.cn/api/portalsFile/downloadOldFile?type=19&amp;oldFileUrl=ITU-R/M.2012-6/CCSA.37.141V10150.doc" TargetMode="External"/><Relationship Id="rId2280" Type="http://schemas.openxmlformats.org/officeDocument/2006/relationships/hyperlink" Target="http://committee.tta.or.kr/data/ttasDown.jsp?kind=ttastd&amp;pk_num=TTAT.3G-37.461V14.2.0" TargetMode="External"/><Relationship Id="rId3331" Type="http://schemas.openxmlformats.org/officeDocument/2006/relationships/hyperlink" Target="https://members.tsdsi.in/s/xTRSdf4WE3CjbSS" TargetMode="External"/><Relationship Id="rId252" Type="http://schemas.openxmlformats.org/officeDocument/2006/relationships/hyperlink" Target="https://www.etsi.org/deliver/etsi_ts/136200_136299/136214/14.04.00_60/ts_136214v140400p.pdf" TargetMode="External"/><Relationship Id="rId1699" Type="http://schemas.openxmlformats.org/officeDocument/2006/relationships/hyperlink" Target="https://www.atis.org/3gpp-documents/Rel99-14/" TargetMode="External"/><Relationship Id="rId2000" Type="http://schemas.openxmlformats.org/officeDocument/2006/relationships/hyperlink" Target="https://www.ccsa.org.cn/api/portalsFile/downloadOldFile?type=19&amp;oldFileUrl=ITU-R/M.2012-6/CCSA.36.458V1600.doc" TargetMode="External"/><Relationship Id="rId4172" Type="http://schemas.openxmlformats.org/officeDocument/2006/relationships/hyperlink" Target="https://www.atis.org/3gpp-documents/Rel15/" TargetMode="External"/><Relationship Id="rId1766" Type="http://schemas.openxmlformats.org/officeDocument/2006/relationships/hyperlink" Target="https://www.ccsa.org.cn/api/portalsFile/downloadOldFile?type=19&amp;oldFileUrl=ITU-R/M.2012-6/CCSA.36.444V1410.doc" TargetMode="External"/><Relationship Id="rId2817" Type="http://schemas.openxmlformats.org/officeDocument/2006/relationships/hyperlink" Target="http://committee.tta.or.kr/data/ttasDown.jsp?kind=ttastd&amp;pk_num=TTAT.3G-36.116V17.0.0" TargetMode="External"/><Relationship Id="rId58" Type="http://schemas.openxmlformats.org/officeDocument/2006/relationships/hyperlink" Target="https://www.atis.org/3gpp-documents/Rel99-14/" TargetMode="External"/><Relationship Id="rId1419" Type="http://schemas.openxmlformats.org/officeDocument/2006/relationships/hyperlink" Target="https://www.etsi.org/deliver/etsi_ts/136400_136499/136423/10.07.00_60/ts_136423v100700p.pdf" TargetMode="External"/><Relationship Id="rId1833" Type="http://schemas.openxmlformats.org/officeDocument/2006/relationships/hyperlink" Target="https://www.etsi.org/deliver/etsi_ts/136400_136499/136445/17.00.00_60/ts_136445v170000p.pdf" TargetMode="External"/><Relationship Id="rId1900" Type="http://schemas.openxmlformats.org/officeDocument/2006/relationships/hyperlink" Target="https://members.tsdsi.in/index.php/s/y88jaknLEqfsW45" TargetMode="External"/><Relationship Id="rId3658" Type="http://schemas.openxmlformats.org/officeDocument/2006/relationships/hyperlink" Target="https://www.etsi.org/deliver/etsi_ts/136500_136599/13652103/12.12.00_60/ts_13652103v121200p.pdf" TargetMode="External"/><Relationship Id="rId579" Type="http://schemas.openxmlformats.org/officeDocument/2006/relationships/hyperlink" Target="https://www.arib.or.jp/english/html/overview/doc/T120_T23_SPECS/ARIB-STD-T120/Rel13/36/A36314-d10.pdf" TargetMode="External"/><Relationship Id="rId993" Type="http://schemas.openxmlformats.org/officeDocument/2006/relationships/hyperlink" Target="https://www.etsi.org/deliver/etsi_ts/136400_136499/136401/11.02.00_60/ts_136401v110200p.pdf" TargetMode="External"/><Relationship Id="rId2674" Type="http://schemas.openxmlformats.org/officeDocument/2006/relationships/hyperlink" Target="http://committee.tta.or.kr/data/ttasDown.jsp?kind=ttastd&amp;pk_num=TTAT.3G-36.111V14.0.0" TargetMode="External"/><Relationship Id="rId646" Type="http://schemas.openxmlformats.org/officeDocument/2006/relationships/hyperlink" Target="https://www.atis.org/3gpp-transpositions%20-%20Rel-16" TargetMode="External"/><Relationship Id="rId1276" Type="http://schemas.openxmlformats.org/officeDocument/2006/relationships/hyperlink" Target="https://members.tsdsi.in/index.php/s/b4YnSNsXJRNKPdg" TargetMode="External"/><Relationship Id="rId2327" Type="http://schemas.openxmlformats.org/officeDocument/2006/relationships/hyperlink" Target="https://members.tsdsi.in/index.php/s/pf8jg3oka9ea2K5" TargetMode="External"/><Relationship Id="rId3725" Type="http://schemas.openxmlformats.org/officeDocument/2006/relationships/hyperlink" Target="https://members.tsdsi.in/index.php/s/mRQkSGFt3ybgyZH" TargetMode="External"/><Relationship Id="rId1690" Type="http://schemas.openxmlformats.org/officeDocument/2006/relationships/hyperlink" Target="https://members.tsdsi.in/s/DHCoi9f3H4s4xiQ" TargetMode="External"/><Relationship Id="rId2741" Type="http://schemas.openxmlformats.org/officeDocument/2006/relationships/hyperlink" Target="https://www.arib.or.jp/english/html/overview/doc/T120_T23_SPECS/ARIB-STD-T120/Rel11/36/A36113-b30.pdf" TargetMode="External"/><Relationship Id="rId713" Type="http://schemas.openxmlformats.org/officeDocument/2006/relationships/hyperlink" Target="https://www.ccsa.org.cn/api/portalsFile/downloadOldFile?type=19&amp;oldFileUrl=ITU-R/M.2012-6/CCSA.36.323V1140.doc" TargetMode="External"/><Relationship Id="rId1343" Type="http://schemas.openxmlformats.org/officeDocument/2006/relationships/hyperlink" Target="http://committee.tta.or.kr/data/ttasDown.jsp?kind=ttastd&amp;pk_num=TTAT.3G-36.421V13.0.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rnandf\Desktop\Mis%20plantillas\Recomendaciones\BR\RecS\2023-ITU-R_REC_M_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37E5CB-787A-4277-BB4C-E8890E8F1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2023-ITU-R_REC_M_S.dotx</Template>
  <TotalTime>60</TotalTime>
  <Pages>255</Pages>
  <Words>183313</Words>
  <Characters>1044890</Characters>
  <Application>Microsoft Office Word</Application>
  <DocSecurity>0</DocSecurity>
  <Lines>8707</Lines>
  <Paragraphs>2451</Paragraphs>
  <ScaleCrop>false</ScaleCrop>
  <HeadingPairs>
    <vt:vector size="2" baseType="variant">
      <vt:variant>
        <vt:lpstr>Title</vt:lpstr>
      </vt:variant>
      <vt:variant>
        <vt:i4>1</vt:i4>
      </vt:variant>
    </vt:vector>
  </HeadingPairs>
  <TitlesOfParts>
    <vt:vector size="1" baseType="lpstr">
      <vt:lpstr>Recomendación UIT-R M.2012-6 (12/2023) – Especificaciones detalladas de las interfaces radioeléctricas terrenales de las telecomunicaciones móviles internacionales-avanzadas (IMT-Avanzadas)</vt:lpstr>
    </vt:vector>
  </TitlesOfParts>
  <Manager/>
  <Company>ITU</Company>
  <LinksUpToDate>false</LinksUpToDate>
  <CharactersWithSpaces>1225752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M.2012-6 (12/2023) – Especificaciones detalladas de las interfaces radioeléctricas terrenales de las telecomunicaciones móviles internacionales-avanzadas (IMT-Avanzadas)</dc:title>
  <dc:subject/>
  <dc:creator>Spanish83</dc:creator>
  <cp:keywords/>
  <dc:description>2023-03-17 Version 1</dc:description>
  <cp:lastModifiedBy>Catalano Moreira, Rossana</cp:lastModifiedBy>
  <cp:revision>13</cp:revision>
  <cp:lastPrinted>2024-11-05T16:00:00Z</cp:lastPrinted>
  <dcterms:created xsi:type="dcterms:W3CDTF">2024-11-05T14:46:00Z</dcterms:created>
  <dcterms:modified xsi:type="dcterms:W3CDTF">2024-11-06T08:06:00Z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