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439" w:rsidRDefault="00D64439" w:rsidP="00D64439"/>
    <w:p w:rsidR="00D64439" w:rsidRDefault="00D64439" w:rsidP="00D64439"/>
    <w:p w:rsidR="00D64439" w:rsidRDefault="00D64439" w:rsidP="00D64439"/>
    <w:p w:rsidR="00D64439" w:rsidRDefault="00D64439" w:rsidP="00D64439"/>
    <w:p w:rsidR="00D64439" w:rsidRDefault="00D64439" w:rsidP="00D64439"/>
    <w:p w:rsidR="00D64439" w:rsidRDefault="00D64439" w:rsidP="00D64439"/>
    <w:p w:rsidR="00D64439" w:rsidRDefault="00D64439" w:rsidP="00D64439"/>
    <w:p w:rsidR="00D64439" w:rsidRDefault="00D64439" w:rsidP="00D64439"/>
    <w:p w:rsidR="00D64439" w:rsidRDefault="00D64439" w:rsidP="00D64439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64439" w:rsidRPr="00A443C2" w:rsidTr="001D29A2">
        <w:tc>
          <w:tcPr>
            <w:tcW w:w="10089" w:type="dxa"/>
          </w:tcPr>
          <w:p w:rsidR="00D64439" w:rsidRPr="00B033C8" w:rsidRDefault="00D64439" w:rsidP="001D29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64439" w:rsidRPr="00A443C2" w:rsidRDefault="00D64439" w:rsidP="00D6443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2003-1</w:t>
            </w:r>
          </w:p>
          <w:p w:rsidR="00D64439" w:rsidRPr="00A443C2" w:rsidRDefault="00D64439" w:rsidP="00D6443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01/2015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D64439" w:rsidRPr="00F54FBD" w:rsidTr="001D29A2">
        <w:trPr>
          <w:trHeight w:val="4629"/>
        </w:trPr>
        <w:tc>
          <w:tcPr>
            <w:tcW w:w="10089" w:type="dxa"/>
          </w:tcPr>
          <w:p w:rsidR="00D64439" w:rsidRDefault="00D64439" w:rsidP="001D29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D64439" w:rsidRDefault="00D64439" w:rsidP="00D6443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bookmarkStart w:id="0" w:name="dtitle2" w:colFirst="0" w:colLast="0"/>
            <w:r w:rsidRPr="00D6443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Systèmes hertziens à plusieurs gigabits fonctionnant au voisinage de 60 GHz</w:t>
            </w:r>
            <w:bookmarkEnd w:id="0"/>
          </w:p>
          <w:p w:rsidR="00D64439" w:rsidRPr="00F54FBD" w:rsidRDefault="00D64439" w:rsidP="001D29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D64439" w:rsidRPr="00F54FBD" w:rsidTr="001D29A2">
        <w:tc>
          <w:tcPr>
            <w:tcW w:w="10089" w:type="dxa"/>
          </w:tcPr>
          <w:p w:rsidR="00D64439" w:rsidRPr="00F54FBD" w:rsidRDefault="00D64439" w:rsidP="001D29A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64439" w:rsidRPr="00F54FBD" w:rsidRDefault="00D64439" w:rsidP="001D29A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64439" w:rsidRPr="00F54FBD" w:rsidRDefault="00D64439" w:rsidP="001D29A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D64439" w:rsidRPr="00F54FBD" w:rsidRDefault="00D64439" w:rsidP="001D29A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D64439" w:rsidRPr="00F54FBD" w:rsidRDefault="00D64439" w:rsidP="001D29A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D64439" w:rsidRPr="00F54FBD" w:rsidRDefault="00D64439" w:rsidP="00D64439">
      <w:pPr>
        <w:spacing w:before="80"/>
        <w:rPr>
          <w:i/>
          <w:sz w:val="22"/>
        </w:rPr>
      </w:pPr>
    </w:p>
    <w:p w:rsidR="00D64439" w:rsidRPr="00F54FBD" w:rsidRDefault="00D64439" w:rsidP="00D64439">
      <w:pPr>
        <w:spacing w:before="80"/>
        <w:rPr>
          <w:i/>
          <w:sz w:val="22"/>
        </w:rPr>
      </w:pPr>
    </w:p>
    <w:p w:rsidR="00D64439" w:rsidRPr="00F54FBD" w:rsidRDefault="00D64439" w:rsidP="00D64439">
      <w:pPr>
        <w:spacing w:before="80"/>
        <w:rPr>
          <w:i/>
          <w:sz w:val="22"/>
        </w:rPr>
      </w:pPr>
    </w:p>
    <w:p w:rsidR="00D64439" w:rsidRPr="00F54FBD" w:rsidRDefault="00D64439" w:rsidP="00D64439">
      <w:pPr>
        <w:spacing w:before="80"/>
        <w:rPr>
          <w:i/>
          <w:sz w:val="22"/>
        </w:rPr>
      </w:pPr>
    </w:p>
    <w:p w:rsidR="00D64439" w:rsidRPr="00F54FBD" w:rsidRDefault="00D64439" w:rsidP="00D6443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D64439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64439" w:rsidRPr="00F54FBD" w:rsidRDefault="00D64439" w:rsidP="00D6443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D64439" w:rsidRPr="00F54FBD" w:rsidRDefault="00D64439" w:rsidP="00D64439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D64439" w:rsidRPr="00F54FBD" w:rsidRDefault="00D64439" w:rsidP="00D64439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D64439" w:rsidRPr="00E44CBB" w:rsidRDefault="00D64439" w:rsidP="00D64439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D64439" w:rsidRPr="00E44CBB" w:rsidRDefault="00D64439" w:rsidP="00D64439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D64439" w:rsidRPr="00C95B6F" w:rsidRDefault="00D64439" w:rsidP="00D64439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D64439" w:rsidRPr="009454F8" w:rsidTr="001D29A2">
        <w:tc>
          <w:tcPr>
            <w:tcW w:w="9360" w:type="dxa"/>
            <w:gridSpan w:val="2"/>
          </w:tcPr>
          <w:p w:rsidR="00D64439" w:rsidRPr="009454F8" w:rsidRDefault="00D64439" w:rsidP="001D29A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D64439" w:rsidRPr="009454F8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D64439" w:rsidRPr="009454F8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D64439" w:rsidRPr="00ED2695" w:rsidTr="001D29A2">
        <w:tc>
          <w:tcPr>
            <w:tcW w:w="1140" w:type="dxa"/>
            <w:shd w:val="clear" w:color="auto" w:fill="auto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D64439" w:rsidRPr="00614CC6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D64439" w:rsidRPr="00036EE3" w:rsidTr="001D29A2">
        <w:tc>
          <w:tcPr>
            <w:tcW w:w="1140" w:type="dxa"/>
            <w:shd w:val="clear" w:color="auto" w:fill="auto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D64439" w:rsidRPr="00614CC6" w:rsidRDefault="00D64439" w:rsidP="001D29A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D64439" w:rsidRPr="00592F9F" w:rsidTr="001D29A2">
        <w:tc>
          <w:tcPr>
            <w:tcW w:w="1140" w:type="dxa"/>
            <w:shd w:val="clear" w:color="auto" w:fill="F3F3F3"/>
          </w:tcPr>
          <w:p w:rsidR="00D64439" w:rsidRPr="00592F9F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D64439" w:rsidRPr="00592F9F" w:rsidRDefault="00D64439" w:rsidP="001D29A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D64439" w:rsidRPr="00614CC6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D64439" w:rsidRPr="00036EE3" w:rsidTr="001D29A2">
        <w:tc>
          <w:tcPr>
            <w:tcW w:w="1140" w:type="dxa"/>
            <w:shd w:val="clear" w:color="auto" w:fill="auto"/>
          </w:tcPr>
          <w:p w:rsidR="00D64439" w:rsidRPr="00592F9F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D64439" w:rsidRPr="00592F9F" w:rsidRDefault="00D64439" w:rsidP="001D29A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D64439" w:rsidRPr="00614CC6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D64439" w:rsidRPr="00036EE3" w:rsidTr="001D29A2">
        <w:tc>
          <w:tcPr>
            <w:tcW w:w="1140" w:type="dxa"/>
          </w:tcPr>
          <w:p w:rsidR="00D64439" w:rsidRPr="00614CC6" w:rsidRDefault="00D64439" w:rsidP="001D29A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D64439" w:rsidRPr="00614CC6" w:rsidRDefault="00D64439" w:rsidP="001D29A2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D64439" w:rsidRPr="00036EE3" w:rsidRDefault="00D64439" w:rsidP="00D64439">
      <w:pPr>
        <w:spacing w:before="0"/>
        <w:jc w:val="center"/>
        <w:rPr>
          <w:sz w:val="20"/>
          <w:lang w:val="en-US"/>
        </w:rPr>
      </w:pPr>
    </w:p>
    <w:p w:rsidR="00D64439" w:rsidRPr="00036EE3" w:rsidRDefault="00D64439" w:rsidP="00D64439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D64439" w:rsidRPr="00756B4D" w:rsidTr="001D29A2">
        <w:tc>
          <w:tcPr>
            <w:tcW w:w="9360" w:type="dxa"/>
          </w:tcPr>
          <w:p w:rsidR="00D64439" w:rsidRPr="00756B4D" w:rsidRDefault="00D64439" w:rsidP="001D29A2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D64439" w:rsidRPr="00756B4D" w:rsidRDefault="00D64439" w:rsidP="00D64439">
      <w:pPr>
        <w:spacing w:before="0"/>
        <w:jc w:val="center"/>
        <w:rPr>
          <w:sz w:val="22"/>
        </w:rPr>
      </w:pPr>
    </w:p>
    <w:p w:rsidR="00D64439" w:rsidRPr="00614CC6" w:rsidRDefault="00D64439" w:rsidP="00D64439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D64439" w:rsidRPr="00614CC6" w:rsidRDefault="00D64439" w:rsidP="00D64439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16</w:t>
      </w:r>
    </w:p>
    <w:p w:rsidR="00D64439" w:rsidRPr="00614CC6" w:rsidRDefault="00D64439" w:rsidP="00D64439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16</w:t>
      </w:r>
    </w:p>
    <w:p w:rsidR="00D64439" w:rsidRPr="00614CC6" w:rsidRDefault="00D64439" w:rsidP="00D64439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D64439" w:rsidRPr="00614CC6" w:rsidRDefault="00D64439" w:rsidP="00D64439">
      <w:pPr>
        <w:spacing w:before="160"/>
        <w:rPr>
          <w:i/>
          <w:sz w:val="20"/>
          <w:highlight w:val="yellow"/>
        </w:rPr>
        <w:sectPr w:rsidR="00D64439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67498" w:rsidRDefault="00667498" w:rsidP="00226A7B">
      <w:pPr>
        <w:pStyle w:val="RecNo"/>
        <w:spacing w:before="0"/>
        <w:rPr>
          <w:lang w:val="fr-CH"/>
        </w:rPr>
      </w:pPr>
      <w:bookmarkStart w:id="3" w:name="irecnoe"/>
      <w:bookmarkEnd w:id="3"/>
      <w:r>
        <w:rPr>
          <w:lang w:val="fr-CH"/>
        </w:rPr>
        <w:lastRenderedPageBreak/>
        <w:t xml:space="preserve">RECOMMANDATION  </w:t>
      </w:r>
      <w:r w:rsidRPr="00667498">
        <w:rPr>
          <w:rStyle w:val="href"/>
        </w:rPr>
        <w:t>UIT-R  M.</w:t>
      </w:r>
      <w:r w:rsidR="00226A7B">
        <w:rPr>
          <w:rStyle w:val="href"/>
        </w:rPr>
        <w:t>2003-1</w:t>
      </w:r>
    </w:p>
    <w:p w:rsidR="00667498" w:rsidRDefault="00226A7B" w:rsidP="00226A7B">
      <w:pPr>
        <w:pStyle w:val="Rectitle"/>
        <w:rPr>
          <w:lang w:val="fr-CH"/>
        </w:rPr>
      </w:pPr>
      <w:r w:rsidRPr="00226A7B">
        <w:t>Systèmes hertziens à plusieurs gigabits fonctionnant au voisinage de 60 GHz</w:t>
      </w:r>
    </w:p>
    <w:p w:rsidR="00512C09" w:rsidRDefault="00226A7B" w:rsidP="00226A7B">
      <w:pPr>
        <w:pStyle w:val="Recref"/>
        <w:rPr>
          <w:lang w:val="fr-CH"/>
        </w:rPr>
      </w:pPr>
      <w:r w:rsidRPr="00226A7B">
        <w:rPr>
          <w:lang w:val="fr-CH"/>
        </w:rPr>
        <w:t>(Question UIT-R 212-3/5)</w:t>
      </w:r>
    </w:p>
    <w:p w:rsidR="00C40B2D" w:rsidRPr="00C40B2D" w:rsidRDefault="00C40B2D" w:rsidP="00C40B2D">
      <w:pPr>
        <w:pStyle w:val="Recdate"/>
        <w:rPr>
          <w:lang w:val="fr-CH"/>
        </w:rPr>
      </w:pPr>
    </w:p>
    <w:p w:rsidR="00512C09" w:rsidRPr="00512C09" w:rsidRDefault="00512C09" w:rsidP="0048685E">
      <w:pPr>
        <w:pStyle w:val="Recdate"/>
        <w:rPr>
          <w:lang w:val="fr-CH"/>
        </w:rPr>
      </w:pPr>
      <w:r>
        <w:rPr>
          <w:lang w:val="fr-CH"/>
        </w:rPr>
        <w:t>(20</w:t>
      </w:r>
      <w:r w:rsidR="00226A7B">
        <w:rPr>
          <w:lang w:val="fr-CH"/>
        </w:rPr>
        <w:t>12-2015</w:t>
      </w:r>
      <w:r>
        <w:rPr>
          <w:lang w:val="fr-CH"/>
        </w:rPr>
        <w:t>)</w:t>
      </w:r>
    </w:p>
    <w:p w:rsidR="00226A7B" w:rsidRPr="009659CF" w:rsidRDefault="00E67891" w:rsidP="0048685E">
      <w:pPr>
        <w:pStyle w:val="Headingb"/>
        <w:rPr>
          <w:lang w:val="fr-CH"/>
        </w:rPr>
      </w:pPr>
      <w:r w:rsidRPr="009659CF">
        <w:rPr>
          <w:lang w:val="fr-CH"/>
        </w:rPr>
        <w:t xml:space="preserve">Mots </w:t>
      </w:r>
      <w:r w:rsidR="00226A7B" w:rsidRPr="009659CF">
        <w:rPr>
          <w:lang w:val="fr-CH"/>
        </w:rPr>
        <w:t>clés</w:t>
      </w:r>
    </w:p>
    <w:p w:rsidR="002A655F" w:rsidRPr="002A655F" w:rsidRDefault="002A655F" w:rsidP="0048685E">
      <w:pPr>
        <w:rPr>
          <w:lang w:val="fr-CH"/>
        </w:rPr>
      </w:pPr>
      <w:r w:rsidRPr="002A655F">
        <w:rPr>
          <w:lang w:val="fr-CH"/>
        </w:rPr>
        <w:t xml:space="preserve">MGWS, WLAN, RLAN, accès local hertzien, réseaux, </w:t>
      </w:r>
      <w:r>
        <w:rPr>
          <w:lang w:val="fr-CH"/>
        </w:rPr>
        <w:t xml:space="preserve">réseaux locaux </w:t>
      </w:r>
      <w:r w:rsidR="001B6157">
        <w:rPr>
          <w:lang w:val="fr-CH"/>
        </w:rPr>
        <w:t>radioélectriques</w:t>
      </w:r>
    </w:p>
    <w:p w:rsidR="00226A7B" w:rsidRPr="003A2793" w:rsidRDefault="00E67891" w:rsidP="003A2793">
      <w:pPr>
        <w:pStyle w:val="HeadingSum"/>
        <w:rPr>
          <w:lang w:val="fr-CH"/>
        </w:rPr>
      </w:pPr>
      <w:r w:rsidRPr="003A2793">
        <w:rPr>
          <w:lang w:val="fr-CH"/>
        </w:rPr>
        <w:t>Domaine d'application</w:t>
      </w:r>
    </w:p>
    <w:p w:rsidR="009544DB" w:rsidRPr="009544DB" w:rsidRDefault="009544DB" w:rsidP="0048685E">
      <w:pPr>
        <w:pStyle w:val="Summary"/>
        <w:spacing w:after="240"/>
        <w:rPr>
          <w:lang w:val="fr-CH"/>
        </w:rPr>
      </w:pPr>
      <w:r>
        <w:rPr>
          <w:lang w:val="fr-FR"/>
        </w:rPr>
        <w:t>La présente</w:t>
      </w:r>
      <w:r w:rsidRPr="009544DB">
        <w:rPr>
          <w:lang w:val="fr-FR"/>
        </w:rPr>
        <w:t xml:space="preserve"> Recommandation </w:t>
      </w:r>
      <w:r>
        <w:rPr>
          <w:lang w:val="fr-FR"/>
        </w:rPr>
        <w:t>décrit</w:t>
      </w:r>
      <w:r w:rsidRPr="009544DB">
        <w:rPr>
          <w:lang w:val="fr-FR"/>
        </w:rPr>
        <w:t xml:space="preserve"> les caractéristiques générales et les normes d'interface radioélectrique applicables aux systèmes hertziens à plusieurs gigabits fonctionnant au voisinage de 60 GHz.</w:t>
      </w:r>
    </w:p>
    <w:p w:rsidR="009544DB" w:rsidRPr="009544DB" w:rsidRDefault="009544DB" w:rsidP="0048685E">
      <w:pPr>
        <w:rPr>
          <w:lang w:val="fr-CH"/>
        </w:rPr>
      </w:pPr>
      <w:r w:rsidRPr="009544DB">
        <w:rPr>
          <w:lang w:val="fr-CH"/>
        </w:rPr>
        <w:t>L'Assemblée des radiocommunications de l'UIT,</w:t>
      </w:r>
    </w:p>
    <w:p w:rsidR="00226A7B" w:rsidRPr="008556A4" w:rsidRDefault="00226A7B" w:rsidP="0048685E">
      <w:pPr>
        <w:pStyle w:val="Call"/>
        <w:rPr>
          <w:lang w:val="fr-CH"/>
        </w:rPr>
      </w:pPr>
      <w:r w:rsidRPr="008556A4">
        <w:rPr>
          <w:lang w:val="fr-CH"/>
        </w:rPr>
        <w:t>consid</w:t>
      </w:r>
      <w:r w:rsidR="009544DB" w:rsidRPr="008556A4">
        <w:rPr>
          <w:lang w:val="fr-CH"/>
        </w:rPr>
        <w:t>érant</w:t>
      </w:r>
    </w:p>
    <w:p w:rsidR="00226A7B" w:rsidRPr="008556A4" w:rsidRDefault="00226A7B" w:rsidP="00640AC9">
      <w:pPr>
        <w:rPr>
          <w:lang w:val="fr-CH"/>
        </w:rPr>
      </w:pPr>
      <w:r w:rsidRPr="008556A4">
        <w:rPr>
          <w:i/>
          <w:iCs/>
          <w:lang w:val="fr-CH"/>
        </w:rPr>
        <w:t>a)</w:t>
      </w:r>
      <w:r w:rsidRPr="008556A4">
        <w:rPr>
          <w:lang w:val="fr-CH"/>
        </w:rPr>
        <w:tab/>
      </w:r>
      <w:r w:rsidR="008556A4" w:rsidRPr="00D5301B">
        <w:t xml:space="preserve">que les </w:t>
      </w:r>
      <w:r w:rsidR="008556A4">
        <w:t xml:space="preserve">systèmes </w:t>
      </w:r>
      <w:r w:rsidR="008556A4" w:rsidRPr="00D5301B">
        <w:t>hertziens</w:t>
      </w:r>
      <w:r w:rsidR="008556A4">
        <w:t xml:space="preserve"> à plusieurs gigabits</w:t>
      </w:r>
      <w:r w:rsidR="008556A4" w:rsidRPr="00D5301B">
        <w:t xml:space="preserve"> (</w:t>
      </w:r>
      <w:r w:rsidR="008556A4">
        <w:t xml:space="preserve">MGWS, </w:t>
      </w:r>
      <w:r w:rsidR="008556A4" w:rsidRPr="008556A4">
        <w:rPr>
          <w:i/>
          <w:iCs/>
        </w:rPr>
        <w:t>multiple gigabit wireless sy</w:t>
      </w:r>
      <w:r w:rsidR="0048685E">
        <w:rPr>
          <w:i/>
          <w:iCs/>
        </w:rPr>
        <w:t>s</w:t>
      </w:r>
      <w:r w:rsidR="008556A4" w:rsidRPr="008556A4">
        <w:rPr>
          <w:i/>
          <w:iCs/>
        </w:rPr>
        <w:t>tems</w:t>
      </w:r>
      <w:r w:rsidR="0048685E">
        <w:t>)</w:t>
      </w:r>
      <w:r w:rsidR="00640AC9">
        <w:t xml:space="preserve"> </w:t>
      </w:r>
      <w:r w:rsidR="008556A4" w:rsidRPr="00D5301B">
        <w:t>sont largement utilisés pour des équipements informatiques fixes, semi-fixes (transportables)</w:t>
      </w:r>
      <w:r w:rsidR="0048685E">
        <w:t xml:space="preserve"> et</w:t>
      </w:r>
      <w:r w:rsidR="00640AC9">
        <w:t xml:space="preserve"> </w:t>
      </w:r>
      <w:r w:rsidR="008556A4" w:rsidRPr="00D5301B">
        <w:t>portables</w:t>
      </w:r>
      <w:r w:rsidR="00BB406B">
        <w:t>,</w:t>
      </w:r>
      <w:r w:rsidR="008556A4" w:rsidRPr="00D5301B">
        <w:t xml:space="preserve"> </w:t>
      </w:r>
      <w:r w:rsidR="00EB7214">
        <w:t>aux fins de</w:t>
      </w:r>
      <w:r w:rsidR="0048685E">
        <w:t xml:space="preserve"> diverses applications</w:t>
      </w:r>
      <w:r w:rsidR="008556A4" w:rsidRPr="00D5301B">
        <w:t xml:space="preserve"> large bande;</w:t>
      </w:r>
    </w:p>
    <w:p w:rsidR="008556A4" w:rsidRPr="0016218F" w:rsidRDefault="00226A7B" w:rsidP="00640AC9">
      <w:pPr>
        <w:rPr>
          <w:lang w:val="fr-CH"/>
        </w:rPr>
      </w:pPr>
      <w:r w:rsidRPr="0016218F">
        <w:rPr>
          <w:i/>
          <w:iCs/>
          <w:lang w:val="fr-CH"/>
        </w:rPr>
        <w:t>b)</w:t>
      </w:r>
      <w:r w:rsidRPr="0016218F">
        <w:rPr>
          <w:lang w:val="fr-CH"/>
        </w:rPr>
        <w:tab/>
      </w:r>
      <w:r w:rsidR="00640AC9">
        <w:rPr>
          <w:lang w:val="fr-CH"/>
        </w:rPr>
        <w:t>q</w:t>
      </w:r>
      <w:r w:rsidR="0016218F" w:rsidRPr="0016218F">
        <w:rPr>
          <w:lang w:val="fr-CH"/>
        </w:rPr>
        <w:t>ue</w:t>
      </w:r>
      <w:r w:rsidR="008556A4" w:rsidRPr="0016218F">
        <w:rPr>
          <w:lang w:val="fr-CH"/>
        </w:rPr>
        <w:t xml:space="preserve"> les systèmes MGWS </w:t>
      </w:r>
      <w:r w:rsidR="0048685E">
        <w:rPr>
          <w:lang w:val="fr-CH"/>
        </w:rPr>
        <w:t>devraient englober d</w:t>
      </w:r>
      <w:r w:rsidR="0016218F">
        <w:rPr>
          <w:lang w:val="fr-CH"/>
        </w:rPr>
        <w:t xml:space="preserve">es applications numériques </w:t>
      </w:r>
      <w:r w:rsidR="0048685E">
        <w:rPr>
          <w:lang w:val="fr-CH"/>
        </w:rPr>
        <w:t>hertziennes</w:t>
      </w:r>
      <w:r w:rsidR="00640AC9">
        <w:rPr>
          <w:lang w:val="fr-CH"/>
        </w:rPr>
        <w:t xml:space="preserve"> </w:t>
      </w:r>
      <w:r w:rsidR="0016218F">
        <w:rPr>
          <w:lang w:val="fr-CH"/>
        </w:rPr>
        <w:t xml:space="preserve">audio, vidéo et de commande, ainsi que </w:t>
      </w:r>
      <w:r w:rsidR="0048685E">
        <w:rPr>
          <w:lang w:val="fr-CH"/>
        </w:rPr>
        <w:t xml:space="preserve">des applications pour </w:t>
      </w:r>
      <w:r w:rsidR="0016218F">
        <w:rPr>
          <w:lang w:val="fr-CH"/>
        </w:rPr>
        <w:t>les réseaux locaux hertziens (WLAN</w:t>
      </w:r>
      <w:r w:rsidR="0048685E">
        <w:rPr>
          <w:lang w:val="fr-CH"/>
        </w:rPr>
        <w:t>,</w:t>
      </w:r>
      <w:r w:rsidR="00640AC9">
        <w:rPr>
          <w:lang w:val="fr-CH"/>
        </w:rPr>
        <w:t xml:space="preserve"> </w:t>
      </w:r>
      <w:r w:rsidR="00BB406B" w:rsidRPr="00BB406B">
        <w:rPr>
          <w:i/>
          <w:iCs/>
          <w:lang w:val="fr-CH"/>
        </w:rPr>
        <w:t>wireless local area network</w:t>
      </w:r>
      <w:r w:rsidR="0016218F">
        <w:rPr>
          <w:lang w:val="fr-CH"/>
        </w:rPr>
        <w:t>) à plusieurs gigabits;</w:t>
      </w:r>
    </w:p>
    <w:p w:rsidR="0016218F" w:rsidRPr="0016218F" w:rsidRDefault="00226A7B" w:rsidP="00640AC9">
      <w:pPr>
        <w:rPr>
          <w:iCs/>
          <w:lang w:val="fr-CH"/>
        </w:rPr>
      </w:pPr>
      <w:r w:rsidRPr="0016218F">
        <w:rPr>
          <w:i/>
          <w:lang w:val="fr-CH"/>
        </w:rPr>
        <w:t>c)</w:t>
      </w:r>
      <w:r w:rsidRPr="0016218F">
        <w:rPr>
          <w:i/>
          <w:lang w:val="fr-CH"/>
        </w:rPr>
        <w:tab/>
      </w:r>
      <w:r w:rsidR="0016218F" w:rsidRPr="0016218F">
        <w:rPr>
          <w:lang w:val="fr-CH"/>
        </w:rPr>
        <w:t xml:space="preserve">que des normes relatives aux systèmes MGWS ont été élaborées </w:t>
      </w:r>
      <w:r w:rsidR="00A93E46">
        <w:rPr>
          <w:lang w:val="fr-CH"/>
        </w:rPr>
        <w:t>en ce qui concerne</w:t>
      </w:r>
      <w:r w:rsidR="0016218F" w:rsidRPr="0016218F">
        <w:rPr>
          <w:lang w:val="fr-CH"/>
        </w:rPr>
        <w:t xml:space="preserve"> </w:t>
      </w:r>
      <w:r w:rsidR="0048685E">
        <w:rPr>
          <w:lang w:val="fr-CH"/>
        </w:rPr>
        <w:t>le</w:t>
      </w:r>
      <w:r w:rsidR="00640AC9">
        <w:rPr>
          <w:lang w:val="fr-CH"/>
        </w:rPr>
        <w:t xml:space="preserve"> </w:t>
      </w:r>
      <w:r w:rsidR="003E4D3D">
        <w:rPr>
          <w:iCs/>
          <w:lang w:val="fr-CH"/>
        </w:rPr>
        <w:t>fonctionnement</w:t>
      </w:r>
      <w:r w:rsidR="0016218F" w:rsidRPr="0016218F">
        <w:rPr>
          <w:iCs/>
          <w:lang w:val="fr-CH"/>
        </w:rPr>
        <w:t xml:space="preserve"> de ces systèmes dans la gamme </w:t>
      </w:r>
      <w:r w:rsidR="00EB7214">
        <w:rPr>
          <w:iCs/>
          <w:lang w:val="fr-CH"/>
        </w:rPr>
        <w:t xml:space="preserve">de fréquences </w:t>
      </w:r>
      <w:r w:rsidR="0016218F" w:rsidRPr="0016218F">
        <w:rPr>
          <w:iCs/>
          <w:lang w:val="fr-CH"/>
        </w:rPr>
        <w:t>des 60 GHz;</w:t>
      </w:r>
    </w:p>
    <w:p w:rsidR="003E4D3D" w:rsidRPr="003E4D3D" w:rsidRDefault="00226A7B" w:rsidP="00640AC9">
      <w:r w:rsidRPr="003E4D3D">
        <w:rPr>
          <w:i/>
          <w:iCs/>
          <w:lang w:val="fr-CH"/>
        </w:rPr>
        <w:t>d)</w:t>
      </w:r>
      <w:r w:rsidRPr="003E4D3D">
        <w:rPr>
          <w:lang w:val="fr-CH"/>
        </w:rPr>
        <w:tab/>
      </w:r>
      <w:r w:rsidR="003E4D3D" w:rsidRPr="00D5301B">
        <w:t>que l</w:t>
      </w:r>
      <w:r w:rsidR="00EB7214">
        <w:t>a mise en oeuvre d</w:t>
      </w:r>
      <w:r w:rsidR="003E4D3D" w:rsidRPr="00D5301B">
        <w:t xml:space="preserve">es </w:t>
      </w:r>
      <w:r w:rsidR="003E4D3D">
        <w:t xml:space="preserve">systèmes MGWS </w:t>
      </w:r>
      <w:r w:rsidR="003E4D3D" w:rsidRPr="00D5301B">
        <w:t xml:space="preserve">devrait </w:t>
      </w:r>
      <w:r w:rsidR="00EB7214">
        <w:t>s'</w:t>
      </w:r>
      <w:r w:rsidR="00D32135">
        <w:t>accompagner</w:t>
      </w:r>
      <w:r w:rsidR="003E4D3D" w:rsidRPr="00D5301B">
        <w:t xml:space="preserve"> </w:t>
      </w:r>
      <w:r w:rsidR="00EB7214">
        <w:t>d'</w:t>
      </w:r>
      <w:r w:rsidR="003E4D3D" w:rsidRPr="00D5301B">
        <w:t>un exam</w:t>
      </w:r>
      <w:r w:rsidR="0048685E">
        <w:t>en minutieux</w:t>
      </w:r>
      <w:r w:rsidR="00640AC9">
        <w:t xml:space="preserve"> </w:t>
      </w:r>
      <w:r w:rsidR="003E4D3D" w:rsidRPr="00D5301B">
        <w:t xml:space="preserve">de leur compatibilité avec d'autres applications </w:t>
      </w:r>
      <w:r w:rsidR="003E4D3D">
        <w:t>de radiocommunication;</w:t>
      </w:r>
    </w:p>
    <w:p w:rsidR="003E4D3D" w:rsidRDefault="00226A7B" w:rsidP="003A2793">
      <w:pPr>
        <w:rPr>
          <w:lang w:val="fr-CH"/>
        </w:rPr>
      </w:pPr>
      <w:r w:rsidRPr="003E4D3D">
        <w:rPr>
          <w:i/>
          <w:iCs/>
          <w:lang w:val="fr-CH"/>
        </w:rPr>
        <w:t>e)</w:t>
      </w:r>
      <w:r w:rsidRPr="003E4D3D">
        <w:rPr>
          <w:lang w:val="fr-CH"/>
        </w:rPr>
        <w:tab/>
      </w:r>
      <w:r w:rsidR="003E4D3D" w:rsidRPr="003E4D3D">
        <w:rPr>
          <w:lang w:val="fr-CH"/>
        </w:rPr>
        <w:t xml:space="preserve">que de nombreuses administrations autorisent le fonctionnement </w:t>
      </w:r>
      <w:r w:rsidR="0048685E">
        <w:rPr>
          <w:lang w:val="fr-CH"/>
        </w:rPr>
        <w:t>sans licence des systèmes</w:t>
      </w:r>
      <w:r w:rsidR="00640AC9">
        <w:rPr>
          <w:lang w:val="fr-CH"/>
        </w:rPr>
        <w:t xml:space="preserve"> </w:t>
      </w:r>
      <w:r w:rsidR="003E4D3D">
        <w:rPr>
          <w:lang w:val="fr-CH"/>
        </w:rPr>
        <w:t xml:space="preserve">MGWS, </w:t>
      </w:r>
      <w:r w:rsidR="00D772FE">
        <w:rPr>
          <w:lang w:val="fr-CH"/>
        </w:rPr>
        <w:t xml:space="preserve">y compris des </w:t>
      </w:r>
      <w:r w:rsidR="003E4D3D">
        <w:rPr>
          <w:lang w:val="fr-CH"/>
        </w:rPr>
        <w:t xml:space="preserve">dispositifs de réseau local </w:t>
      </w:r>
      <w:r w:rsidR="00EB7214">
        <w:rPr>
          <w:lang w:val="fr-CH"/>
        </w:rPr>
        <w:t>radioélectrique</w:t>
      </w:r>
      <w:r w:rsidR="003E4D3D">
        <w:rPr>
          <w:lang w:val="fr-CH"/>
        </w:rPr>
        <w:t xml:space="preserve"> (RLAN</w:t>
      </w:r>
      <w:r w:rsidR="00D772FE">
        <w:rPr>
          <w:lang w:val="fr-CH"/>
        </w:rPr>
        <w:t xml:space="preserve">, </w:t>
      </w:r>
      <w:r w:rsidR="0048685E">
        <w:rPr>
          <w:i/>
          <w:iCs/>
          <w:lang w:val="fr-CH"/>
        </w:rPr>
        <w:t>radio local area</w:t>
      </w:r>
      <w:r w:rsidR="003A2793">
        <w:rPr>
          <w:i/>
          <w:iCs/>
          <w:lang w:val="fr-CH"/>
        </w:rPr>
        <w:t xml:space="preserve"> </w:t>
      </w:r>
      <w:r w:rsidR="00D772FE" w:rsidRPr="00D772FE">
        <w:rPr>
          <w:i/>
          <w:iCs/>
          <w:lang w:val="fr-CH"/>
        </w:rPr>
        <w:t>network</w:t>
      </w:r>
      <w:r w:rsidR="003E4D3D">
        <w:rPr>
          <w:lang w:val="fr-CH"/>
        </w:rPr>
        <w:t>), dans la gamme de fréquences des 60 GHz</w:t>
      </w:r>
      <w:r w:rsidR="00673AB0">
        <w:rPr>
          <w:lang w:val="fr-CH"/>
        </w:rPr>
        <w:t>;</w:t>
      </w:r>
    </w:p>
    <w:p w:rsidR="007B5D23" w:rsidRPr="003E4D3D" w:rsidRDefault="007B5D23" w:rsidP="00640AC9">
      <w:pPr>
        <w:rPr>
          <w:lang w:val="fr-CH"/>
        </w:rPr>
      </w:pPr>
      <w:r w:rsidRPr="007B5D23">
        <w:rPr>
          <w:i/>
          <w:iCs/>
          <w:lang w:val="fr-CH"/>
        </w:rPr>
        <w:t>f)</w:t>
      </w:r>
      <w:r>
        <w:rPr>
          <w:lang w:val="fr-CH"/>
        </w:rPr>
        <w:tab/>
        <w:t>qu</w:t>
      </w:r>
      <w:r w:rsidR="00D772FE">
        <w:rPr>
          <w:lang w:val="fr-CH"/>
        </w:rPr>
        <w:t>'un</w:t>
      </w:r>
      <w:r>
        <w:rPr>
          <w:lang w:val="fr-CH"/>
        </w:rPr>
        <w:t xml:space="preserve">e </w:t>
      </w:r>
      <w:r w:rsidR="00D772FE">
        <w:rPr>
          <w:lang w:val="fr-CH"/>
        </w:rPr>
        <w:t xml:space="preserve">harmonisation </w:t>
      </w:r>
      <w:r>
        <w:rPr>
          <w:lang w:val="fr-CH"/>
        </w:rPr>
        <w:t xml:space="preserve">des fréquences </w:t>
      </w:r>
      <w:r w:rsidR="00D772FE">
        <w:rPr>
          <w:lang w:val="fr-CH"/>
        </w:rPr>
        <w:t>pour le service mob</w:t>
      </w:r>
      <w:r w:rsidR="0048685E">
        <w:rPr>
          <w:lang w:val="fr-CH"/>
        </w:rPr>
        <w:t>ile dans la gamme de fréquences</w:t>
      </w:r>
      <w:r w:rsidR="00640AC9">
        <w:rPr>
          <w:lang w:val="fr-CH"/>
        </w:rPr>
        <w:t xml:space="preserve"> </w:t>
      </w:r>
      <w:r w:rsidR="00D772FE">
        <w:rPr>
          <w:lang w:val="fr-CH"/>
        </w:rPr>
        <w:t xml:space="preserve">des 60 GHz </w:t>
      </w:r>
      <w:r>
        <w:rPr>
          <w:lang w:val="fr-CH"/>
        </w:rPr>
        <w:t xml:space="preserve">faciliterait </w:t>
      </w:r>
      <w:r w:rsidR="00EB7214">
        <w:rPr>
          <w:lang w:val="fr-CH"/>
        </w:rPr>
        <w:t>le</w:t>
      </w:r>
      <w:r w:rsidR="00EB7214" w:rsidRPr="0048685E">
        <w:t xml:space="preserve"> déploiement</w:t>
      </w:r>
      <w:r>
        <w:rPr>
          <w:lang w:val="fr-CH"/>
        </w:rPr>
        <w:t xml:space="preserve"> des systèmes MGWS, </w:t>
      </w:r>
      <w:r w:rsidR="00EB7214">
        <w:rPr>
          <w:lang w:val="fr-CH"/>
        </w:rPr>
        <w:t xml:space="preserve">y compris des </w:t>
      </w:r>
      <w:r w:rsidR="00D772FE">
        <w:rPr>
          <w:lang w:val="fr-CH"/>
        </w:rPr>
        <w:t xml:space="preserve">réseaux </w:t>
      </w:r>
      <w:r>
        <w:rPr>
          <w:lang w:val="fr-CH"/>
        </w:rPr>
        <w:t>RLAN,</w:t>
      </w:r>
    </w:p>
    <w:p w:rsidR="00226A7B" w:rsidRPr="00BB406B" w:rsidRDefault="00226A7B" w:rsidP="0048685E">
      <w:pPr>
        <w:pStyle w:val="Call"/>
        <w:rPr>
          <w:lang w:val="fr-CH"/>
        </w:rPr>
      </w:pPr>
      <w:r w:rsidRPr="00BB406B">
        <w:rPr>
          <w:lang w:val="fr-CH"/>
        </w:rPr>
        <w:t>reco</w:t>
      </w:r>
      <w:r w:rsidR="007B5D23" w:rsidRPr="00BB406B">
        <w:rPr>
          <w:lang w:val="fr-CH"/>
        </w:rPr>
        <w:t>nnaissant</w:t>
      </w:r>
    </w:p>
    <w:p w:rsidR="00BB406B" w:rsidRPr="00BB406B" w:rsidRDefault="00226A7B" w:rsidP="00640AC9">
      <w:pPr>
        <w:rPr>
          <w:lang w:val="fr-CH"/>
        </w:rPr>
      </w:pPr>
      <w:r w:rsidRPr="00BB406B">
        <w:rPr>
          <w:i/>
          <w:iCs/>
          <w:lang w:val="fr-CH"/>
        </w:rPr>
        <w:t>a)</w:t>
      </w:r>
      <w:r w:rsidRPr="00BB406B">
        <w:rPr>
          <w:lang w:val="fr-CH"/>
        </w:rPr>
        <w:tab/>
      </w:r>
      <w:r w:rsidR="00BB406B" w:rsidRPr="00BB406B">
        <w:rPr>
          <w:lang w:val="fr-CH"/>
        </w:rPr>
        <w:t>qu</w:t>
      </w:r>
      <w:r w:rsidR="00D772FE" w:rsidRPr="00BB406B">
        <w:rPr>
          <w:lang w:val="fr-CH"/>
        </w:rPr>
        <w:t>'une harmonisation des fréquences à l'échelle mondial</w:t>
      </w:r>
      <w:r w:rsidR="0048685E">
        <w:rPr>
          <w:lang w:val="fr-CH"/>
        </w:rPr>
        <w:t>e dans la gamme des 60 GHz pour</w:t>
      </w:r>
      <w:r w:rsidR="00640AC9">
        <w:rPr>
          <w:lang w:val="fr-CH"/>
        </w:rPr>
        <w:t xml:space="preserve"> </w:t>
      </w:r>
      <w:r w:rsidR="0048685E">
        <w:rPr>
          <w:lang w:val="fr-CH"/>
        </w:rPr>
        <w:t>l</w:t>
      </w:r>
      <w:r w:rsidR="00D772FE" w:rsidRPr="00BB406B">
        <w:rPr>
          <w:lang w:val="fr-CH"/>
        </w:rPr>
        <w:t xml:space="preserve">es systèmes MGWS </w:t>
      </w:r>
      <w:r w:rsidR="00EB7214">
        <w:rPr>
          <w:lang w:val="fr-CH"/>
        </w:rPr>
        <w:t>bénéfici</w:t>
      </w:r>
      <w:r w:rsidR="00D772FE">
        <w:rPr>
          <w:lang w:val="fr-CH"/>
        </w:rPr>
        <w:t>era à la fois aux</w:t>
      </w:r>
      <w:r w:rsidR="00BB406B" w:rsidRPr="00BB406B">
        <w:rPr>
          <w:lang w:val="fr-CH"/>
        </w:rPr>
        <w:t xml:space="preserve"> consommateurs et </w:t>
      </w:r>
      <w:r w:rsidR="00D772FE">
        <w:rPr>
          <w:lang w:val="fr-CH"/>
        </w:rPr>
        <w:t>aux équipementiers</w:t>
      </w:r>
      <w:r w:rsidR="00BB406B" w:rsidRPr="00BB406B">
        <w:rPr>
          <w:lang w:val="fr-CH"/>
        </w:rPr>
        <w:t>;</w:t>
      </w:r>
    </w:p>
    <w:p w:rsidR="00BB406B" w:rsidRPr="00BB406B" w:rsidRDefault="00226A7B" w:rsidP="009659CF">
      <w:pPr>
        <w:rPr>
          <w:rFonts w:eastAsia="MS Mincho"/>
          <w:lang w:val="fr-CH"/>
        </w:rPr>
      </w:pPr>
      <w:r w:rsidRPr="0048685E">
        <w:rPr>
          <w:rStyle w:val="enumlev1Char"/>
          <w:rFonts w:eastAsia="MS Mincho"/>
          <w:i/>
          <w:iCs/>
        </w:rPr>
        <w:t>b)</w:t>
      </w:r>
      <w:r w:rsidRPr="0048685E">
        <w:rPr>
          <w:rStyle w:val="enumlev1Char"/>
          <w:rFonts w:eastAsia="MS Mincho"/>
        </w:rPr>
        <w:tab/>
      </w:r>
      <w:r w:rsidR="00BB406B" w:rsidRPr="0048685E">
        <w:rPr>
          <w:rStyle w:val="enumlev1Char"/>
          <w:rFonts w:eastAsia="MS Mincho"/>
        </w:rPr>
        <w:t xml:space="preserve">que, même si les systèmes MGWS ont </w:t>
      </w:r>
      <w:r w:rsidR="009B1502" w:rsidRPr="0048685E">
        <w:rPr>
          <w:rStyle w:val="enumlev1Char"/>
          <w:rFonts w:eastAsia="MS Mincho"/>
        </w:rPr>
        <w:t xml:space="preserve">surtout </w:t>
      </w:r>
      <w:r w:rsidR="00BB406B" w:rsidRPr="0048685E">
        <w:rPr>
          <w:rStyle w:val="enumlev1Char"/>
          <w:rFonts w:eastAsia="MS Mincho"/>
        </w:rPr>
        <w:t xml:space="preserve">été utilisés pour des applications </w:t>
      </w:r>
      <w:r w:rsidR="009659CF">
        <w:rPr>
          <w:rStyle w:val="enumlev1Char"/>
          <w:rFonts w:eastAsia="MS Mincho"/>
        </w:rPr>
        <w:t xml:space="preserve">en </w:t>
      </w:r>
      <w:r w:rsidR="00BB406B" w:rsidRPr="0048685E">
        <w:rPr>
          <w:rStyle w:val="enumlev1Char"/>
          <w:rFonts w:eastAsia="MS Mincho"/>
        </w:rPr>
        <w:t xml:space="preserve">intérieur, </w:t>
      </w:r>
      <w:r w:rsidR="009B1502" w:rsidRPr="0048685E">
        <w:rPr>
          <w:rStyle w:val="enumlev1Char"/>
          <w:rFonts w:eastAsia="MS Mincho"/>
        </w:rPr>
        <w:t>certaines</w:t>
      </w:r>
      <w:r w:rsidR="00BB406B" w:rsidRPr="0048685E">
        <w:rPr>
          <w:rStyle w:val="enumlev1Char"/>
          <w:rFonts w:eastAsia="MS Mincho"/>
        </w:rPr>
        <w:t xml:space="preserve"> administrations</w:t>
      </w:r>
      <w:r w:rsidR="009B1502" w:rsidRPr="0048685E">
        <w:rPr>
          <w:rStyle w:val="enumlev1Char"/>
          <w:rFonts w:eastAsia="MS Mincho"/>
        </w:rPr>
        <w:t xml:space="preserve"> a</w:t>
      </w:r>
      <w:r w:rsidR="00BB406B" w:rsidRPr="0048685E">
        <w:rPr>
          <w:rStyle w:val="enumlev1Char"/>
          <w:rFonts w:eastAsia="MS Mincho"/>
        </w:rPr>
        <w:t>utorisent l</w:t>
      </w:r>
      <w:r w:rsidR="00D772FE" w:rsidRPr="0048685E">
        <w:rPr>
          <w:rStyle w:val="enumlev1Char"/>
          <w:rFonts w:eastAsia="MS Mincho"/>
        </w:rPr>
        <w:t>'</w:t>
      </w:r>
      <w:r w:rsidR="00BB406B" w:rsidRPr="0048685E">
        <w:rPr>
          <w:rStyle w:val="enumlev1Char"/>
          <w:rFonts w:eastAsia="MS Mincho"/>
        </w:rPr>
        <w:t>utilisation</w:t>
      </w:r>
      <w:r w:rsidR="009B1502" w:rsidRPr="0048685E">
        <w:rPr>
          <w:rStyle w:val="enumlev1Char"/>
          <w:rFonts w:eastAsia="MS Mincho"/>
        </w:rPr>
        <w:t xml:space="preserve"> de ces systèmes</w:t>
      </w:r>
      <w:r w:rsidR="00D772FE" w:rsidRPr="0048685E">
        <w:rPr>
          <w:rStyle w:val="enumlev1Char"/>
          <w:rFonts w:eastAsia="MS Mincho"/>
        </w:rPr>
        <w:t xml:space="preserve"> </w:t>
      </w:r>
      <w:r w:rsidR="009659CF">
        <w:rPr>
          <w:rStyle w:val="enumlev1Char"/>
          <w:rFonts w:eastAsia="MS Mincho"/>
        </w:rPr>
        <w:t xml:space="preserve">en </w:t>
      </w:r>
      <w:r w:rsidR="00BB406B" w:rsidRPr="0048685E">
        <w:rPr>
          <w:rStyle w:val="enumlev1Char"/>
          <w:rFonts w:eastAsia="MS Mincho"/>
        </w:rPr>
        <w:t>extérieur,</w:t>
      </w:r>
    </w:p>
    <w:p w:rsidR="00226A7B" w:rsidRPr="00BB406B" w:rsidRDefault="00226A7B" w:rsidP="0048685E">
      <w:pPr>
        <w:pStyle w:val="Call"/>
        <w:rPr>
          <w:lang w:val="fr-CH"/>
        </w:rPr>
      </w:pPr>
      <w:r w:rsidRPr="00BB406B">
        <w:rPr>
          <w:lang w:val="fr-CH"/>
        </w:rPr>
        <w:t>not</w:t>
      </w:r>
      <w:r w:rsidR="00BB406B">
        <w:rPr>
          <w:lang w:val="fr-CH"/>
        </w:rPr>
        <w:t>ant</w:t>
      </w:r>
    </w:p>
    <w:p w:rsidR="00BB406B" w:rsidRPr="00BB406B" w:rsidRDefault="00226A7B" w:rsidP="00640AC9">
      <w:pPr>
        <w:rPr>
          <w:lang w:val="fr-CH"/>
        </w:rPr>
      </w:pPr>
      <w:r w:rsidRPr="00BB406B">
        <w:rPr>
          <w:i/>
          <w:iCs/>
          <w:lang w:val="fr-CH"/>
        </w:rPr>
        <w:t>a)</w:t>
      </w:r>
      <w:r w:rsidRPr="00BB406B">
        <w:rPr>
          <w:lang w:val="fr-CH"/>
        </w:rPr>
        <w:tab/>
      </w:r>
      <w:r w:rsidR="00BB406B" w:rsidRPr="00BB406B">
        <w:rPr>
          <w:lang w:val="fr-CH"/>
        </w:rPr>
        <w:t xml:space="preserve">que plusieurs normes </w:t>
      </w:r>
      <w:r w:rsidR="00AA5667">
        <w:rPr>
          <w:lang w:val="fr-CH"/>
        </w:rPr>
        <w:t>présentent</w:t>
      </w:r>
      <w:r w:rsidR="00BB406B" w:rsidRPr="00BB406B">
        <w:rPr>
          <w:lang w:val="fr-CH"/>
        </w:rPr>
        <w:t xml:space="preserve"> des options pour la mise en oeuvre des systèmes MGWS,</w:t>
      </w:r>
    </w:p>
    <w:p w:rsidR="00226A7B" w:rsidRPr="00BB406B" w:rsidRDefault="00BB406B" w:rsidP="0048685E">
      <w:pPr>
        <w:pStyle w:val="Call"/>
        <w:rPr>
          <w:lang w:val="fr-CH"/>
        </w:rPr>
      </w:pPr>
      <w:r w:rsidRPr="00BB406B">
        <w:rPr>
          <w:lang w:val="fr-CH"/>
        </w:rPr>
        <w:t>recommande</w:t>
      </w:r>
    </w:p>
    <w:p w:rsidR="0048685E" w:rsidRPr="00BB406B" w:rsidRDefault="00226A7B" w:rsidP="00640AC9">
      <w:pPr>
        <w:rPr>
          <w:lang w:val="fr-CH"/>
        </w:rPr>
      </w:pPr>
      <w:r w:rsidRPr="00753DB2">
        <w:rPr>
          <w:b/>
          <w:bCs/>
          <w:lang w:val="fr-CH"/>
        </w:rPr>
        <w:t>1</w:t>
      </w:r>
      <w:r w:rsidRPr="00BB406B">
        <w:rPr>
          <w:lang w:val="fr-CH"/>
        </w:rPr>
        <w:tab/>
      </w:r>
      <w:r w:rsidR="00BB406B">
        <w:rPr>
          <w:lang w:val="fr-CH"/>
        </w:rPr>
        <w:t>d'utiliser</w:t>
      </w:r>
      <w:r w:rsidR="00BB406B" w:rsidRPr="00BB406B">
        <w:rPr>
          <w:lang w:val="fr-CH"/>
        </w:rPr>
        <w:t xml:space="preserve"> les normes relatives aux systèmes MGWS </w:t>
      </w:r>
      <w:r w:rsidR="00C13CED">
        <w:rPr>
          <w:lang w:val="fr-CH"/>
        </w:rPr>
        <w:t>ainsi que</w:t>
      </w:r>
      <w:r w:rsidR="00BB406B" w:rsidRPr="00BB406B">
        <w:rPr>
          <w:lang w:val="fr-CH"/>
        </w:rPr>
        <w:t xml:space="preserve"> les caractéristiques </w:t>
      </w:r>
      <w:r w:rsidR="00020772">
        <w:rPr>
          <w:lang w:val="fr-CH"/>
        </w:rPr>
        <w:t xml:space="preserve">de ces </w:t>
      </w:r>
      <w:r w:rsidR="00BB406B" w:rsidRPr="00BB406B">
        <w:rPr>
          <w:lang w:val="fr-CH"/>
        </w:rPr>
        <w:t>sy</w:t>
      </w:r>
      <w:r w:rsidR="00BB406B">
        <w:rPr>
          <w:lang w:val="fr-CH"/>
        </w:rPr>
        <w:t xml:space="preserve">stèmes </w:t>
      </w:r>
      <w:r w:rsidR="00C13CED">
        <w:rPr>
          <w:lang w:val="fr-CH"/>
        </w:rPr>
        <w:t>indiquées</w:t>
      </w:r>
      <w:r w:rsidR="00BB406B">
        <w:rPr>
          <w:lang w:val="fr-CH"/>
        </w:rPr>
        <w:t xml:space="preserve"> dans l'Annexe 1</w:t>
      </w:r>
      <w:r w:rsidR="00BB406B" w:rsidRPr="00BB406B">
        <w:rPr>
          <w:lang w:val="fr-CH"/>
        </w:rPr>
        <w:t>.</w:t>
      </w:r>
    </w:p>
    <w:p w:rsidR="00A712FE" w:rsidRPr="0048685E" w:rsidRDefault="00226A7B" w:rsidP="004F0F77">
      <w:pPr>
        <w:pStyle w:val="AnnexNoTitle"/>
        <w:rPr>
          <w:lang w:val="fr-CH"/>
        </w:rPr>
      </w:pPr>
      <w:r w:rsidRPr="00A712FE">
        <w:rPr>
          <w:rFonts w:eastAsia="MS Mincho"/>
          <w:lang w:val="fr-CH"/>
        </w:rPr>
        <w:lastRenderedPageBreak/>
        <w:t>Annex</w:t>
      </w:r>
      <w:r w:rsidR="00BB406B" w:rsidRPr="00A712FE">
        <w:rPr>
          <w:rFonts w:eastAsia="MS Mincho"/>
          <w:lang w:val="fr-CH"/>
        </w:rPr>
        <w:t>e</w:t>
      </w:r>
      <w:r w:rsidRPr="00A712FE">
        <w:rPr>
          <w:rFonts w:eastAsia="MS Mincho"/>
          <w:lang w:val="fr-CH"/>
        </w:rPr>
        <w:t xml:space="preserve"> 1</w:t>
      </w:r>
      <w:r w:rsidRPr="00A712FE">
        <w:rPr>
          <w:rFonts w:eastAsia="MS Mincho"/>
          <w:lang w:val="fr-CH"/>
        </w:rPr>
        <w:br/>
      </w:r>
      <w:r w:rsidRPr="00A712FE">
        <w:rPr>
          <w:rFonts w:eastAsia="MS Mincho"/>
          <w:lang w:val="fr-CH"/>
        </w:rPr>
        <w:br/>
      </w:r>
      <w:r w:rsidR="00A712FE" w:rsidRPr="0048685E">
        <w:rPr>
          <w:lang w:val="fr-CH"/>
        </w:rPr>
        <w:t>Caractéristiques générales des systèmes hertziens à plusieurs gigabits fonctionnant au voisinage de 60 GHz</w:t>
      </w:r>
    </w:p>
    <w:p w:rsidR="00226A7B" w:rsidRPr="002529E7" w:rsidRDefault="00226A7B" w:rsidP="004F0F77">
      <w:pPr>
        <w:pStyle w:val="Heading1"/>
        <w:rPr>
          <w:lang w:val="fr-CH"/>
        </w:rPr>
      </w:pPr>
      <w:bookmarkStart w:id="4" w:name="_Toc168904819"/>
      <w:r w:rsidRPr="002529E7">
        <w:rPr>
          <w:lang w:val="fr-CH"/>
        </w:rPr>
        <w:t>1</w:t>
      </w:r>
      <w:r w:rsidRPr="002529E7">
        <w:rPr>
          <w:lang w:val="fr-CH"/>
        </w:rPr>
        <w:tab/>
      </w:r>
      <w:bookmarkEnd w:id="4"/>
      <w:r w:rsidR="00A712FE" w:rsidRPr="002529E7">
        <w:rPr>
          <w:lang w:val="fr-CH"/>
        </w:rPr>
        <w:t>Considérations générales</w:t>
      </w:r>
    </w:p>
    <w:p w:rsidR="002529E7" w:rsidRPr="002529E7" w:rsidRDefault="002529E7" w:rsidP="009659CF">
      <w:pPr>
        <w:rPr>
          <w:lang w:val="fr-CH"/>
        </w:rPr>
      </w:pPr>
      <w:r w:rsidRPr="002529E7">
        <w:rPr>
          <w:lang w:val="fr-CH"/>
        </w:rPr>
        <w:t xml:space="preserve">Les réseaux de radiocommunication </w:t>
      </w:r>
      <w:r w:rsidR="002C2A54">
        <w:rPr>
          <w:lang w:val="fr-CH"/>
        </w:rPr>
        <w:t>qui utilisent</w:t>
      </w:r>
      <w:r w:rsidRPr="002529E7">
        <w:rPr>
          <w:lang w:val="fr-CH"/>
        </w:rPr>
        <w:t xml:space="preserve"> de</w:t>
      </w:r>
      <w:r w:rsidR="002C2A54">
        <w:rPr>
          <w:lang w:val="fr-CH"/>
        </w:rPr>
        <w:t>s</w:t>
      </w:r>
      <w:r w:rsidRPr="002529E7">
        <w:rPr>
          <w:lang w:val="fr-CH"/>
        </w:rPr>
        <w:t xml:space="preserve"> systèmes hertziens à plusieurs </w:t>
      </w:r>
      <w:r>
        <w:rPr>
          <w:lang w:val="fr-CH"/>
        </w:rPr>
        <w:t xml:space="preserve">gigabits (MGWS) peuvent </w:t>
      </w:r>
      <w:r w:rsidR="003C779D">
        <w:rPr>
          <w:lang w:val="fr-CH"/>
        </w:rPr>
        <w:t xml:space="preserve">servir à </w:t>
      </w:r>
      <w:r w:rsidR="002C2A54">
        <w:rPr>
          <w:lang w:val="fr-CH"/>
        </w:rPr>
        <w:t xml:space="preserve">assurer </w:t>
      </w:r>
      <w:r w:rsidR="00A60D55">
        <w:rPr>
          <w:lang w:val="fr-CH"/>
        </w:rPr>
        <w:t xml:space="preserve">des communications </w:t>
      </w:r>
      <w:r>
        <w:rPr>
          <w:lang w:val="fr-CH"/>
        </w:rPr>
        <w:t xml:space="preserve">à courte </w:t>
      </w:r>
      <w:r w:rsidR="00A60D55">
        <w:rPr>
          <w:lang w:val="fr-CH"/>
        </w:rPr>
        <w:t>portée</w:t>
      </w:r>
      <w:r>
        <w:rPr>
          <w:lang w:val="fr-CH"/>
        </w:rPr>
        <w:t xml:space="preserve">, en visibilité directe ou en l'absence de visibilité directe. La </w:t>
      </w:r>
      <w:r w:rsidR="00A60D55">
        <w:rPr>
          <w:lang w:val="fr-CH"/>
        </w:rPr>
        <w:t>portée</w:t>
      </w:r>
      <w:r>
        <w:rPr>
          <w:lang w:val="fr-CH"/>
        </w:rPr>
        <w:t xml:space="preserve"> de communication</w:t>
      </w:r>
      <w:r w:rsidR="004F0F77">
        <w:rPr>
          <w:lang w:val="fr-CH"/>
        </w:rPr>
        <w:t xml:space="preserve"> totale et le débit</w:t>
      </w:r>
      <w:r>
        <w:rPr>
          <w:lang w:val="fr-CH"/>
        </w:rPr>
        <w:t xml:space="preserve"> varie</w:t>
      </w:r>
      <w:r w:rsidR="007B51D3">
        <w:rPr>
          <w:lang w:val="fr-CH"/>
        </w:rPr>
        <w:t>ront</w:t>
      </w:r>
      <w:r>
        <w:rPr>
          <w:lang w:val="fr-CH"/>
        </w:rPr>
        <w:t xml:space="preserve"> en fonction de l'environnement, mais un débit de plusieurs gigabits </w:t>
      </w:r>
      <w:r w:rsidR="007B51D3">
        <w:rPr>
          <w:lang w:val="fr-CH"/>
        </w:rPr>
        <w:t xml:space="preserve">devrait </w:t>
      </w:r>
      <w:r w:rsidR="002C2A54">
        <w:rPr>
          <w:lang w:val="fr-CH"/>
        </w:rPr>
        <w:t>typiqu</w:t>
      </w:r>
      <w:r w:rsidR="007B51D3">
        <w:rPr>
          <w:lang w:val="fr-CH"/>
        </w:rPr>
        <w:t xml:space="preserve">ement </w:t>
      </w:r>
      <w:r w:rsidR="002C2A54">
        <w:rPr>
          <w:lang w:val="fr-CH"/>
        </w:rPr>
        <w:t>être atteint</w:t>
      </w:r>
      <w:r w:rsidR="007B51D3">
        <w:rPr>
          <w:lang w:val="fr-CH"/>
        </w:rPr>
        <w:t xml:space="preserve"> </w:t>
      </w:r>
      <w:r w:rsidR="002C2A54">
        <w:rPr>
          <w:lang w:val="fr-CH"/>
        </w:rPr>
        <w:t>pour</w:t>
      </w:r>
      <w:r w:rsidR="007B51D3">
        <w:rPr>
          <w:lang w:val="fr-CH"/>
        </w:rPr>
        <w:t xml:space="preserve"> une </w:t>
      </w:r>
      <w:r w:rsidR="00A60D55">
        <w:rPr>
          <w:lang w:val="fr-CH"/>
        </w:rPr>
        <w:t>portée</w:t>
      </w:r>
      <w:r w:rsidR="007B51D3">
        <w:rPr>
          <w:lang w:val="fr-CH"/>
        </w:rPr>
        <w:t xml:space="preserve"> de communication</w:t>
      </w:r>
      <w:r>
        <w:rPr>
          <w:lang w:val="fr-CH"/>
        </w:rPr>
        <w:t xml:space="preserve"> d'une dizaine de mètres dans le cas d'une utilisation en intérieur.</w:t>
      </w:r>
      <w:r w:rsidR="007B51D3">
        <w:rPr>
          <w:lang w:val="fr-CH"/>
        </w:rPr>
        <w:t xml:space="preserve"> Ces réseaux peuvent être déployés </w:t>
      </w:r>
      <w:r w:rsidR="00EA461F">
        <w:rPr>
          <w:lang w:val="fr-CH"/>
        </w:rPr>
        <w:t>à l'aide</w:t>
      </w:r>
      <w:r w:rsidR="007B51D3">
        <w:rPr>
          <w:lang w:val="fr-CH"/>
        </w:rPr>
        <w:t xml:space="preserve"> d</w:t>
      </w:r>
      <w:r w:rsidR="002C2A54">
        <w:rPr>
          <w:lang w:val="fr-CH"/>
        </w:rPr>
        <w:t>e</w:t>
      </w:r>
      <w:r w:rsidR="007B51D3">
        <w:rPr>
          <w:lang w:val="fr-CH"/>
        </w:rPr>
        <w:t xml:space="preserve"> </w:t>
      </w:r>
      <w:r w:rsidR="00AE2435">
        <w:rPr>
          <w:lang w:val="fr-CH"/>
        </w:rPr>
        <w:t>point</w:t>
      </w:r>
      <w:r w:rsidR="002C2A54">
        <w:rPr>
          <w:lang w:val="fr-CH"/>
        </w:rPr>
        <w:t>s</w:t>
      </w:r>
      <w:r w:rsidR="007B51D3">
        <w:rPr>
          <w:lang w:val="fr-CH"/>
        </w:rPr>
        <w:t xml:space="preserve"> d'accès</w:t>
      </w:r>
      <w:r w:rsidR="002C2A54">
        <w:rPr>
          <w:lang w:val="fr-CH"/>
        </w:rPr>
        <w:t>, comme le sont les réseaux W</w:t>
      </w:r>
      <w:r w:rsidR="00EA461F">
        <w:rPr>
          <w:lang w:val="fr-CH"/>
        </w:rPr>
        <w:t xml:space="preserve">LAN existants, ou sans utiliser ce type d'infrastructure, comme dans le cas des réseaux WLAN en mode </w:t>
      </w:r>
      <w:r w:rsidR="009659CF">
        <w:rPr>
          <w:lang w:val="fr-CH"/>
        </w:rPr>
        <w:t>a</w:t>
      </w:r>
      <w:r w:rsidR="00EA461F">
        <w:rPr>
          <w:lang w:val="fr-CH"/>
        </w:rPr>
        <w:t>d hoc et des ré</w:t>
      </w:r>
      <w:r w:rsidR="002C2A54">
        <w:rPr>
          <w:lang w:val="fr-CH"/>
        </w:rPr>
        <w:t>seaux personnels sans fil (WPAN</w:t>
      </w:r>
      <w:r w:rsidR="00D32135">
        <w:rPr>
          <w:lang w:val="fr-CH"/>
        </w:rPr>
        <w:t xml:space="preserve">, </w:t>
      </w:r>
      <w:r w:rsidR="00D32135" w:rsidRPr="00D32135">
        <w:rPr>
          <w:i/>
          <w:iCs/>
          <w:lang w:val="fr-CH"/>
        </w:rPr>
        <w:t>wireless personal area network</w:t>
      </w:r>
      <w:r w:rsidR="00EA461F">
        <w:rPr>
          <w:lang w:val="fr-CH"/>
        </w:rPr>
        <w:t>).</w:t>
      </w:r>
    </w:p>
    <w:p w:rsidR="00EA461F" w:rsidRDefault="00EA461F" w:rsidP="004F0F77">
      <w:pPr>
        <w:rPr>
          <w:lang w:val="fr-CH"/>
        </w:rPr>
      </w:pPr>
      <w:r w:rsidRPr="00EA461F">
        <w:rPr>
          <w:lang w:val="fr-CH"/>
        </w:rPr>
        <w:t>En cas d</w:t>
      </w:r>
      <w:r>
        <w:rPr>
          <w:lang w:val="fr-CH"/>
        </w:rPr>
        <w:t>'utilisation de points d'accès, ces réseaux sont installés à l'intérieur d</w:t>
      </w:r>
      <w:r w:rsidR="00D92373">
        <w:rPr>
          <w:lang w:val="fr-CH"/>
        </w:rPr>
        <w:t>e</w:t>
      </w:r>
      <w:r>
        <w:rPr>
          <w:lang w:val="fr-CH"/>
        </w:rPr>
        <w:t xml:space="preserve"> b</w:t>
      </w:r>
      <w:r w:rsidR="00D92373">
        <w:rPr>
          <w:lang w:val="fr-CH"/>
        </w:rPr>
        <w:t>â</w:t>
      </w:r>
      <w:r>
        <w:rPr>
          <w:lang w:val="fr-CH"/>
        </w:rPr>
        <w:t>timent</w:t>
      </w:r>
      <w:r w:rsidR="00D92373">
        <w:rPr>
          <w:lang w:val="fr-CH"/>
        </w:rPr>
        <w:t>s</w:t>
      </w:r>
      <w:r>
        <w:rPr>
          <w:lang w:val="fr-CH"/>
        </w:rPr>
        <w:t xml:space="preserve"> et desservent une habitation </w:t>
      </w:r>
      <w:r w:rsidR="00D92373">
        <w:rPr>
          <w:lang w:val="fr-CH"/>
        </w:rPr>
        <w:t xml:space="preserve">ou un espace de </w:t>
      </w:r>
      <w:r w:rsidR="002C2A54">
        <w:rPr>
          <w:lang w:val="fr-CH"/>
        </w:rPr>
        <w:t>bureaux</w:t>
      </w:r>
      <w:r w:rsidR="00D92373">
        <w:rPr>
          <w:lang w:val="fr-CH"/>
        </w:rPr>
        <w:t xml:space="preserve">. Ils fonctionnent </w:t>
      </w:r>
      <w:r>
        <w:rPr>
          <w:lang w:val="fr-CH"/>
        </w:rPr>
        <w:t xml:space="preserve">avec un terminal d'utilisateur nomade </w:t>
      </w:r>
      <w:r w:rsidR="003C779D">
        <w:rPr>
          <w:lang w:val="fr-CH"/>
        </w:rPr>
        <w:t xml:space="preserve">lui aussi </w:t>
      </w:r>
      <w:r w:rsidR="00A3124B">
        <w:rPr>
          <w:lang w:val="fr-CH"/>
        </w:rPr>
        <w:t>typiqu</w:t>
      </w:r>
      <w:r>
        <w:rPr>
          <w:lang w:val="fr-CH"/>
        </w:rPr>
        <w:t xml:space="preserve">ement </w:t>
      </w:r>
      <w:r w:rsidR="00A3124B">
        <w:rPr>
          <w:lang w:val="fr-CH"/>
        </w:rPr>
        <w:t xml:space="preserve">utilisé </w:t>
      </w:r>
      <w:r w:rsidR="00D92373">
        <w:rPr>
          <w:lang w:val="fr-CH"/>
        </w:rPr>
        <w:t>en intérieur, de sorte que</w:t>
      </w:r>
      <w:r>
        <w:rPr>
          <w:lang w:val="fr-CH"/>
        </w:rPr>
        <w:t xml:space="preserve"> </w:t>
      </w:r>
      <w:r w:rsidR="00D92373">
        <w:rPr>
          <w:lang w:val="fr-CH"/>
        </w:rPr>
        <w:t>la totalité du</w:t>
      </w:r>
      <w:r>
        <w:rPr>
          <w:lang w:val="fr-CH"/>
        </w:rPr>
        <w:t xml:space="preserve"> système WLAN serait utilisé</w:t>
      </w:r>
      <w:r w:rsidR="00310E6F">
        <w:rPr>
          <w:lang w:val="fr-CH"/>
        </w:rPr>
        <w:t>e</w:t>
      </w:r>
      <w:r>
        <w:rPr>
          <w:lang w:val="fr-CH"/>
        </w:rPr>
        <w:t xml:space="preserve"> </w:t>
      </w:r>
      <w:r w:rsidR="002C2A54">
        <w:rPr>
          <w:lang w:val="fr-CH"/>
        </w:rPr>
        <w:t>à</w:t>
      </w:r>
      <w:r>
        <w:rPr>
          <w:lang w:val="fr-CH"/>
        </w:rPr>
        <w:t xml:space="preserve"> </w:t>
      </w:r>
      <w:r w:rsidR="002C2A54">
        <w:rPr>
          <w:lang w:val="fr-CH"/>
        </w:rPr>
        <w:t>l'</w:t>
      </w:r>
      <w:r>
        <w:rPr>
          <w:lang w:val="fr-CH"/>
        </w:rPr>
        <w:t>intérieur</w:t>
      </w:r>
      <w:r w:rsidR="002C2A54">
        <w:rPr>
          <w:lang w:val="fr-CH"/>
        </w:rPr>
        <w:t xml:space="preserve"> de bâtiments</w:t>
      </w:r>
      <w:r>
        <w:rPr>
          <w:lang w:val="fr-CH"/>
        </w:rPr>
        <w:t>.</w:t>
      </w:r>
    </w:p>
    <w:p w:rsidR="00D92373" w:rsidRPr="00EA461F" w:rsidRDefault="00D92373" w:rsidP="004F0F77">
      <w:pPr>
        <w:rPr>
          <w:lang w:val="fr-CH"/>
        </w:rPr>
      </w:pPr>
      <w:r>
        <w:rPr>
          <w:lang w:val="fr-CH"/>
        </w:rPr>
        <w:t xml:space="preserve">En l'absence d'utilisation de points d'accès, les dispositifs MGWS peuvent </w:t>
      </w:r>
      <w:r w:rsidR="00A3124B">
        <w:rPr>
          <w:lang w:val="fr-CH"/>
        </w:rPr>
        <w:t>communiquer en établissant</w:t>
      </w:r>
      <w:r>
        <w:rPr>
          <w:lang w:val="fr-CH"/>
        </w:rPr>
        <w:t xml:space="preserve"> de</w:t>
      </w:r>
      <w:r w:rsidR="00A3124B">
        <w:rPr>
          <w:lang w:val="fr-CH"/>
        </w:rPr>
        <w:t>s</w:t>
      </w:r>
      <w:r>
        <w:rPr>
          <w:lang w:val="fr-CH"/>
        </w:rPr>
        <w:t xml:space="preserve"> liaisons directes pour l'échange de données entre les dispositifs ou les équipements.</w:t>
      </w:r>
      <w:r w:rsidR="00E9659D">
        <w:rPr>
          <w:lang w:val="fr-CH"/>
        </w:rPr>
        <w:t xml:space="preserve"> Les applications types comprennent les communications d'équipement à équipement (par exemple, d'un ordinateur portable à un projecteur) ainsi que d'un dispositif d'électronique grand public à un kiosque</w:t>
      </w:r>
      <w:r w:rsidR="00E9659D">
        <w:rPr>
          <w:vertAlign w:val="superscript"/>
          <w:lang w:val="en-US"/>
        </w:rPr>
        <w:footnoteReference w:id="1"/>
      </w:r>
      <w:r w:rsidR="00E9659D">
        <w:rPr>
          <w:lang w:val="fr-CH"/>
        </w:rPr>
        <w:t>, et l'on peut supposer que l'utilisation aurait lieu principalement à l'intérieur de bâtiments.</w:t>
      </w:r>
    </w:p>
    <w:p w:rsidR="00226A7B" w:rsidRPr="00C67C0B" w:rsidRDefault="00226A7B" w:rsidP="004F0F77">
      <w:pPr>
        <w:pStyle w:val="Heading1"/>
        <w:rPr>
          <w:lang w:val="fr-CH"/>
        </w:rPr>
      </w:pPr>
      <w:bookmarkStart w:id="5" w:name="_Toc168904820"/>
      <w:r w:rsidRPr="00C67C0B">
        <w:rPr>
          <w:lang w:val="fr-CH"/>
        </w:rPr>
        <w:t>2</w:t>
      </w:r>
      <w:r w:rsidRPr="00C67C0B">
        <w:rPr>
          <w:lang w:val="fr-CH"/>
        </w:rPr>
        <w:tab/>
      </w:r>
      <w:r w:rsidR="00A712FE" w:rsidRPr="00C67C0B">
        <w:rPr>
          <w:lang w:val="fr-CH"/>
        </w:rPr>
        <w:t xml:space="preserve">Caractéristiques techniques des systèmes </w:t>
      </w:r>
      <w:r w:rsidRPr="00C67C0B">
        <w:rPr>
          <w:lang w:val="fr-CH"/>
        </w:rPr>
        <w:t>MGWS</w:t>
      </w:r>
      <w:bookmarkEnd w:id="5"/>
    </w:p>
    <w:p w:rsidR="00226A7B" w:rsidRPr="008A4A5E" w:rsidRDefault="00226A7B" w:rsidP="004F0F77">
      <w:pPr>
        <w:pStyle w:val="Heading2"/>
        <w:rPr>
          <w:lang w:val="fr-CH"/>
        </w:rPr>
      </w:pPr>
      <w:bookmarkStart w:id="6" w:name="_Toc204649046"/>
      <w:bookmarkEnd w:id="6"/>
      <w:r w:rsidRPr="008A4A5E">
        <w:rPr>
          <w:lang w:val="fr-CH"/>
        </w:rPr>
        <w:t>2.1</w:t>
      </w:r>
      <w:r w:rsidRPr="008A4A5E">
        <w:rPr>
          <w:lang w:val="fr-CH"/>
        </w:rPr>
        <w:tab/>
      </w:r>
      <w:r w:rsidR="00013AE1" w:rsidRPr="008A4A5E">
        <w:rPr>
          <w:lang w:val="fr-CH"/>
        </w:rPr>
        <w:t>Fréquences</w:t>
      </w:r>
    </w:p>
    <w:p w:rsidR="007F3CCA" w:rsidRPr="008A4A5E" w:rsidRDefault="00310E6F" w:rsidP="004F0F77">
      <w:pPr>
        <w:rPr>
          <w:lang w:val="fr-CH"/>
        </w:rPr>
      </w:pPr>
      <w:r>
        <w:rPr>
          <w:lang w:val="fr-CH"/>
        </w:rPr>
        <w:t>Il est nécessaire de disposer au minimum d'u</w:t>
      </w:r>
      <w:r w:rsidR="008A4A5E" w:rsidRPr="008A4A5E">
        <w:rPr>
          <w:lang w:val="fr-CH"/>
        </w:rPr>
        <w:t>ne portion de spectre contigu</w:t>
      </w:r>
      <w:r w:rsidR="008A4A5E">
        <w:rPr>
          <w:lang w:val="fr-CH"/>
        </w:rPr>
        <w:t xml:space="preserve">ë de 7 GHz dans la gamme de fréquences 57-66 GHz </w:t>
      </w:r>
      <w:r w:rsidR="00A3124B">
        <w:rPr>
          <w:lang w:val="fr-CH"/>
        </w:rPr>
        <w:t>pour</w:t>
      </w:r>
      <w:r w:rsidR="008A4A5E">
        <w:rPr>
          <w:lang w:val="fr-CH"/>
        </w:rPr>
        <w:t xml:space="preserve"> répondre aux besoins</w:t>
      </w:r>
      <w:r>
        <w:rPr>
          <w:rStyle w:val="FootnoteReference"/>
        </w:rPr>
        <w:footnoteReference w:id="2"/>
      </w:r>
      <w:r w:rsidR="008A4A5E">
        <w:rPr>
          <w:lang w:val="fr-CH"/>
        </w:rPr>
        <w:t xml:space="preserve"> des applications que l'on envisage d'utiliser dans cette gamme, </w:t>
      </w:r>
      <w:r w:rsidR="007F3CCA">
        <w:rPr>
          <w:lang w:val="fr-CH"/>
        </w:rPr>
        <w:t>telles que</w:t>
      </w:r>
      <w:r w:rsidR="008A4A5E">
        <w:rPr>
          <w:lang w:val="fr-CH"/>
        </w:rPr>
        <w:t xml:space="preserve"> les vidéos non compressées</w:t>
      </w:r>
      <w:r w:rsidR="007F3CCA">
        <w:rPr>
          <w:lang w:val="fr-CH"/>
        </w:rPr>
        <w:t xml:space="preserve"> (par exemple, interface multimédia haute définition (HDMI) à 3 Gbit/s), </w:t>
      </w:r>
      <w:r w:rsidR="00A3124B">
        <w:rPr>
          <w:lang w:val="fr-CH"/>
        </w:rPr>
        <w:t>stations d'</w:t>
      </w:r>
      <w:r w:rsidR="00E459E0">
        <w:rPr>
          <w:lang w:val="fr-CH"/>
        </w:rPr>
        <w:t xml:space="preserve">accueil sans fil </w:t>
      </w:r>
      <w:r w:rsidR="007F3CCA">
        <w:rPr>
          <w:lang w:val="fr-CH"/>
        </w:rPr>
        <w:t xml:space="preserve">et téléchargement </w:t>
      </w:r>
      <w:r w:rsidR="00E459E0">
        <w:rPr>
          <w:lang w:val="fr-CH"/>
        </w:rPr>
        <w:t xml:space="preserve">rapide </w:t>
      </w:r>
      <w:r w:rsidR="007F3CCA">
        <w:rPr>
          <w:lang w:val="fr-CH"/>
        </w:rPr>
        <w:t>amont/aval.</w:t>
      </w:r>
      <w:r w:rsidR="00822A69">
        <w:rPr>
          <w:lang w:val="fr-CH"/>
        </w:rPr>
        <w:t xml:space="preserve"> </w:t>
      </w:r>
      <w:r w:rsidR="00A3124B">
        <w:rPr>
          <w:lang w:val="fr-CH"/>
        </w:rPr>
        <w:t>A</w:t>
      </w:r>
      <w:r w:rsidR="00E459E0">
        <w:rPr>
          <w:lang w:val="fr-CH"/>
        </w:rPr>
        <w:t xml:space="preserve">u moins trois </w:t>
      </w:r>
      <w:r w:rsidR="004B4F36">
        <w:rPr>
          <w:lang w:val="fr-CH"/>
        </w:rPr>
        <w:t>canaux</w:t>
      </w:r>
      <w:r w:rsidR="00A3124B">
        <w:rPr>
          <w:lang w:val="fr-CH"/>
        </w:rPr>
        <w:t xml:space="preserve"> pourraient ainsi être utilisés</w:t>
      </w:r>
      <w:r w:rsidR="00E459E0">
        <w:rPr>
          <w:lang w:val="fr-CH"/>
        </w:rPr>
        <w:t xml:space="preserve">, de manière à bénéficier d'une certaine souplesse et d'une meilleure connectivité. </w:t>
      </w:r>
      <w:r w:rsidR="004B4F36">
        <w:rPr>
          <w:lang w:val="fr-CH"/>
        </w:rPr>
        <w:t xml:space="preserve">En outre, une largeur de bande de canal de </w:t>
      </w:r>
      <w:r w:rsidR="004B4F36" w:rsidRPr="004B4F36">
        <w:rPr>
          <w:lang w:val="fr-CH"/>
        </w:rPr>
        <w:t>2 160 MHz</w:t>
      </w:r>
      <w:r w:rsidR="004B4F36">
        <w:rPr>
          <w:lang w:val="fr-CH"/>
        </w:rPr>
        <w:t xml:space="preserve"> permet d'atteindre des débits de données de plusieurs Gbit/s </w:t>
      </w:r>
      <w:r w:rsidR="00FF0A4B">
        <w:rPr>
          <w:lang w:val="fr-CH"/>
        </w:rPr>
        <w:t>à l'aide</w:t>
      </w:r>
      <w:r w:rsidR="004B4F36">
        <w:rPr>
          <w:lang w:val="fr-CH"/>
        </w:rPr>
        <w:t xml:space="preserve"> de systèmes de modulation plus simples, </w:t>
      </w:r>
      <w:r w:rsidR="00A108E1">
        <w:rPr>
          <w:lang w:val="fr-CH"/>
        </w:rPr>
        <w:t xml:space="preserve">ce qui </w:t>
      </w:r>
      <w:r w:rsidR="0098054C">
        <w:rPr>
          <w:lang w:val="fr-CH"/>
        </w:rPr>
        <w:t xml:space="preserve">est </w:t>
      </w:r>
      <w:r w:rsidR="00470EE2">
        <w:rPr>
          <w:lang w:val="fr-CH"/>
        </w:rPr>
        <w:t>approprié</w:t>
      </w:r>
      <w:r w:rsidR="0098054C">
        <w:rPr>
          <w:lang w:val="fr-CH"/>
        </w:rPr>
        <w:t xml:space="preserve"> pour</w:t>
      </w:r>
      <w:r w:rsidR="00A108E1">
        <w:rPr>
          <w:lang w:val="fr-CH"/>
        </w:rPr>
        <w:t xml:space="preserve"> </w:t>
      </w:r>
      <w:r w:rsidR="00E61559">
        <w:rPr>
          <w:lang w:val="fr-CH"/>
        </w:rPr>
        <w:t>une adoption par</w:t>
      </w:r>
      <w:r w:rsidR="00A108E1">
        <w:rPr>
          <w:lang w:val="fr-CH"/>
        </w:rPr>
        <w:t xml:space="preserve"> de</w:t>
      </w:r>
      <w:r w:rsidR="00E61559">
        <w:rPr>
          <w:lang w:val="fr-CH"/>
        </w:rPr>
        <w:t>s</w:t>
      </w:r>
      <w:r w:rsidR="00154C17">
        <w:rPr>
          <w:lang w:val="fr-CH"/>
        </w:rPr>
        <w:t xml:space="preserve"> dispositifs à faible puissance, tels que les smartphones, les tablettes, les netbooks et les notebooks.</w:t>
      </w:r>
    </w:p>
    <w:p w:rsidR="00FF0A4B" w:rsidRPr="00FF0A4B" w:rsidRDefault="00226A7B" w:rsidP="004F0F77">
      <w:pPr>
        <w:pStyle w:val="Heading2"/>
        <w:rPr>
          <w:lang w:val="fr-CH"/>
        </w:rPr>
      </w:pPr>
      <w:r w:rsidRPr="00FF0A4B">
        <w:rPr>
          <w:lang w:val="fr-CH"/>
        </w:rPr>
        <w:t>2.2</w:t>
      </w:r>
      <w:r w:rsidRPr="00FF0A4B">
        <w:rPr>
          <w:lang w:val="fr-CH"/>
        </w:rPr>
        <w:tab/>
      </w:r>
      <w:r w:rsidR="00FF0A4B" w:rsidRPr="00FF0A4B">
        <w:rPr>
          <w:lang w:val="fr-CH"/>
        </w:rPr>
        <w:t xml:space="preserve">Largeur de bande de canal et </w:t>
      </w:r>
      <w:r w:rsidR="00FF0A4B">
        <w:rPr>
          <w:lang w:val="fr-CH"/>
        </w:rPr>
        <w:t>fréquences centrales</w:t>
      </w:r>
    </w:p>
    <w:p w:rsidR="00FF0A4B" w:rsidRPr="00E61559" w:rsidRDefault="00E61559" w:rsidP="00ED46E6">
      <w:pPr>
        <w:rPr>
          <w:lang w:val="fr-CH"/>
        </w:rPr>
      </w:pPr>
      <w:r w:rsidRPr="00E61559">
        <w:rPr>
          <w:lang w:val="fr-CH"/>
        </w:rPr>
        <w:t>Une</w:t>
      </w:r>
      <w:r w:rsidR="00ED46E6">
        <w:rPr>
          <w:lang w:val="fr-CH"/>
        </w:rPr>
        <w:t xml:space="preserve"> largeur de bande de canal de 2 </w:t>
      </w:r>
      <w:r w:rsidRPr="00E61559">
        <w:rPr>
          <w:lang w:val="fr-CH"/>
        </w:rPr>
        <w:t>160</w:t>
      </w:r>
      <w:r w:rsidR="00ED46E6">
        <w:rPr>
          <w:lang w:val="fr-CH"/>
        </w:rPr>
        <w:t> </w:t>
      </w:r>
      <w:r w:rsidRPr="00E61559">
        <w:rPr>
          <w:lang w:val="fr-CH"/>
        </w:rPr>
        <w:t xml:space="preserve">MHz est nécessaire. </w:t>
      </w:r>
      <w:r w:rsidR="00053280">
        <w:rPr>
          <w:lang w:val="fr-CH"/>
        </w:rPr>
        <w:t xml:space="preserve">Il importe que </w:t>
      </w:r>
      <w:r w:rsidR="00470EE2">
        <w:rPr>
          <w:lang w:val="fr-CH"/>
        </w:rPr>
        <w:t xml:space="preserve">les normes relatives aux systèmes MGWS utilisent </w:t>
      </w:r>
      <w:r w:rsidR="00053280">
        <w:rPr>
          <w:lang w:val="fr-CH"/>
        </w:rPr>
        <w:t>le</w:t>
      </w:r>
      <w:r>
        <w:rPr>
          <w:lang w:val="fr-CH"/>
        </w:rPr>
        <w:t xml:space="preserve"> même </w:t>
      </w:r>
      <w:r w:rsidR="00053280">
        <w:rPr>
          <w:lang w:val="fr-CH"/>
        </w:rPr>
        <w:t>découpage</w:t>
      </w:r>
      <w:r>
        <w:rPr>
          <w:lang w:val="fr-CH"/>
        </w:rPr>
        <w:t xml:space="preserve"> des canaux, afin de favoriser une meilleure coexistence. Quatre fréquences centrales sont recommandées</w:t>
      </w:r>
      <w:r w:rsidR="003C779D">
        <w:rPr>
          <w:lang w:val="fr-CH"/>
        </w:rPr>
        <w:t>:</w:t>
      </w:r>
      <w:r>
        <w:rPr>
          <w:lang w:val="fr-CH"/>
        </w:rPr>
        <w:t xml:space="preserve"> 58,32, </w:t>
      </w:r>
      <w:r w:rsidRPr="00053280">
        <w:rPr>
          <w:szCs w:val="24"/>
          <w:lang w:val="fr-CH"/>
        </w:rPr>
        <w:t>60,48, 62,64 et 64,80 GHz.</w:t>
      </w:r>
    </w:p>
    <w:p w:rsidR="00226A7B" w:rsidRPr="00053280" w:rsidRDefault="00226A7B" w:rsidP="004F0F77">
      <w:pPr>
        <w:pStyle w:val="Heading2"/>
        <w:rPr>
          <w:lang w:val="fr-CH"/>
        </w:rPr>
      </w:pPr>
      <w:r w:rsidRPr="00053280">
        <w:rPr>
          <w:lang w:val="fr-CH"/>
        </w:rPr>
        <w:lastRenderedPageBreak/>
        <w:t>2.3</w:t>
      </w:r>
      <w:r w:rsidRPr="00053280">
        <w:rPr>
          <w:lang w:val="fr-CH"/>
        </w:rPr>
        <w:tab/>
      </w:r>
      <w:r w:rsidR="00053280">
        <w:rPr>
          <w:lang w:val="fr-CH"/>
        </w:rPr>
        <w:t>Gabarit d'émission</w:t>
      </w:r>
    </w:p>
    <w:p w:rsidR="00053280" w:rsidRPr="00053280" w:rsidRDefault="00053280" w:rsidP="004F0F77">
      <w:pPr>
        <w:rPr>
          <w:lang w:val="fr-CH"/>
        </w:rPr>
      </w:pPr>
      <w:r w:rsidRPr="00053280">
        <w:rPr>
          <w:lang w:val="fr-CH"/>
        </w:rPr>
        <w:t>Le gaba</w:t>
      </w:r>
      <w:r w:rsidR="003C779D">
        <w:rPr>
          <w:lang w:val="fr-CH"/>
        </w:rPr>
        <w:t>r</w:t>
      </w:r>
      <w:r w:rsidRPr="00053280">
        <w:rPr>
          <w:lang w:val="fr-CH"/>
        </w:rPr>
        <w:t xml:space="preserve">it suivant est applicable en cas de fonctionnement </w:t>
      </w:r>
      <w:r>
        <w:rPr>
          <w:lang w:val="fr-CH"/>
        </w:rPr>
        <w:t>monoc</w:t>
      </w:r>
      <w:r w:rsidRPr="00053280">
        <w:rPr>
          <w:lang w:val="fr-CH"/>
        </w:rPr>
        <w:t>anal.</w:t>
      </w:r>
    </w:p>
    <w:p w:rsidR="00226A7B" w:rsidRPr="00053280" w:rsidRDefault="00226A7B" w:rsidP="004F0F77">
      <w:pPr>
        <w:pStyle w:val="FigureNo"/>
        <w:rPr>
          <w:lang w:val="fr-CH"/>
        </w:rPr>
      </w:pPr>
      <w:r w:rsidRPr="00053280">
        <w:rPr>
          <w:lang w:val="fr-CH"/>
        </w:rPr>
        <w:t>Figure 1</w:t>
      </w:r>
    </w:p>
    <w:p w:rsidR="00053280" w:rsidRPr="00053280" w:rsidRDefault="00AE2435" w:rsidP="004F0F77">
      <w:pPr>
        <w:pStyle w:val="Figuretitle"/>
        <w:rPr>
          <w:lang w:val="fr-CH"/>
        </w:rPr>
      </w:pPr>
      <w:r w:rsidRPr="00053280">
        <w:rPr>
          <w:lang w:val="fr-CH"/>
        </w:rPr>
        <w:t>Gabarit</w:t>
      </w:r>
      <w:r w:rsidR="00053280" w:rsidRPr="00053280">
        <w:rPr>
          <w:lang w:val="fr-CH"/>
        </w:rPr>
        <w:t xml:space="preserve"> spectral en cas de fonctionnement monocanal</w:t>
      </w:r>
    </w:p>
    <w:p w:rsidR="00226A7B" w:rsidRDefault="00ED46E6" w:rsidP="004F0F77">
      <w:pPr>
        <w:pStyle w:val="Figure"/>
        <w:rPr>
          <w:lang w:val="en-US"/>
        </w:rPr>
      </w:pPr>
      <w:r>
        <w:object w:dxaOrig="7089" w:dyaOrig="1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pt;height:125.5pt" o:ole="">
            <v:imagedata r:id="rId12" o:title=""/>
          </v:shape>
          <o:OLEObject Type="Embed" ProgID="CorelDraw.Graphic.16" ShapeID="_x0000_i1025" DrawAspect="Content" ObjectID="_1514016790" r:id="rId13"/>
        </w:object>
      </w:r>
    </w:p>
    <w:p w:rsidR="00053280" w:rsidRDefault="00053280" w:rsidP="00495EF5">
      <w:pPr>
        <w:rPr>
          <w:lang w:val="fr-CH"/>
        </w:rPr>
      </w:pPr>
      <w:r w:rsidRPr="00053280">
        <w:rPr>
          <w:lang w:val="fr-CH"/>
        </w:rPr>
        <w:t>Dans la Fig</w:t>
      </w:r>
      <w:r w:rsidR="001173B9">
        <w:rPr>
          <w:lang w:val="fr-CH"/>
        </w:rPr>
        <w:t>.</w:t>
      </w:r>
      <w:r w:rsidRPr="00053280">
        <w:rPr>
          <w:lang w:val="fr-CH"/>
        </w:rPr>
        <w:t xml:space="preserve"> 1 ci-dessus, </w:t>
      </w:r>
      <w:r w:rsidRPr="00053280">
        <w:rPr>
          <w:i/>
          <w:iCs/>
          <w:lang w:val="fr-CH"/>
        </w:rPr>
        <w:t>f</w:t>
      </w:r>
      <w:r w:rsidRPr="00053280">
        <w:rPr>
          <w:i/>
          <w:iCs/>
          <w:vertAlign w:val="subscript"/>
          <w:lang w:val="fr-CH"/>
        </w:rPr>
        <w:t>c</w:t>
      </w:r>
      <w:r w:rsidRPr="00053280">
        <w:rPr>
          <w:lang w:val="fr-CH"/>
        </w:rPr>
        <w:t xml:space="preserve"> est la fréquence centrale de la porteuse.</w:t>
      </w:r>
    </w:p>
    <w:p w:rsidR="00053280" w:rsidRPr="00053280" w:rsidRDefault="00AE2435" w:rsidP="00495EF5">
      <w:pPr>
        <w:rPr>
          <w:lang w:val="fr-CH"/>
        </w:rPr>
      </w:pPr>
      <w:r>
        <w:rPr>
          <w:lang w:val="fr-CH"/>
        </w:rPr>
        <w:t>Le</w:t>
      </w:r>
      <w:r w:rsidR="00F3794B">
        <w:rPr>
          <w:lang w:val="fr-CH"/>
        </w:rPr>
        <w:t xml:space="preserve"> gabarit suivant (Fig</w:t>
      </w:r>
      <w:r w:rsidR="001173B9">
        <w:rPr>
          <w:lang w:val="fr-CH"/>
        </w:rPr>
        <w:t>.</w:t>
      </w:r>
      <w:r w:rsidR="00F3794B">
        <w:rPr>
          <w:lang w:val="fr-CH"/>
        </w:rPr>
        <w:t> </w:t>
      </w:r>
      <w:r w:rsidR="00053280">
        <w:rPr>
          <w:lang w:val="fr-CH"/>
        </w:rPr>
        <w:t>2 et Tableau</w:t>
      </w:r>
      <w:r w:rsidR="00F3794B">
        <w:rPr>
          <w:lang w:val="fr-CH"/>
        </w:rPr>
        <w:t> </w:t>
      </w:r>
      <w:r w:rsidR="00053280">
        <w:rPr>
          <w:lang w:val="fr-CH"/>
        </w:rPr>
        <w:t xml:space="preserve">1) est applicable </w:t>
      </w:r>
      <w:r w:rsidR="00403FBC">
        <w:rPr>
          <w:lang w:val="fr-CH"/>
        </w:rPr>
        <w:t>lorsqu'un regroupement de deux canaux contigus ou plus est utilisé</w:t>
      </w:r>
      <w:r w:rsidR="006C4ACC">
        <w:rPr>
          <w:lang w:val="fr-CH"/>
        </w:rPr>
        <w:t>.</w:t>
      </w:r>
    </w:p>
    <w:p w:rsidR="00226A7B" w:rsidRPr="00F3794B" w:rsidRDefault="00226A7B" w:rsidP="004F0F77">
      <w:pPr>
        <w:pStyle w:val="FigureNo"/>
        <w:rPr>
          <w:lang w:val="fr-CH"/>
        </w:rPr>
      </w:pPr>
      <w:r w:rsidRPr="00F3794B">
        <w:rPr>
          <w:lang w:val="fr-CH"/>
        </w:rPr>
        <w:t xml:space="preserve">Figure 2 </w:t>
      </w:r>
    </w:p>
    <w:p w:rsidR="00F3794B" w:rsidRPr="00F3794B" w:rsidRDefault="00F3794B" w:rsidP="004F0F77">
      <w:pPr>
        <w:pStyle w:val="Figuretitle"/>
        <w:rPr>
          <w:lang w:val="fr-CH"/>
        </w:rPr>
      </w:pPr>
      <w:r>
        <w:rPr>
          <w:lang w:val="fr-CH"/>
        </w:rPr>
        <w:t>Gabarit spectral</w:t>
      </w:r>
      <w:r w:rsidRPr="00F3794B">
        <w:rPr>
          <w:lang w:val="fr-CH"/>
        </w:rPr>
        <w:t xml:space="preserve"> en cas d'utilisation de deux canau</w:t>
      </w:r>
      <w:r>
        <w:rPr>
          <w:lang w:val="fr-CH"/>
        </w:rPr>
        <w:t>x</w:t>
      </w:r>
      <w:r w:rsidRPr="00F3794B">
        <w:rPr>
          <w:lang w:val="fr-CH"/>
        </w:rPr>
        <w:t xml:space="preserve"> contigus ou plus </w:t>
      </w:r>
      <w:r w:rsidR="00403FBC">
        <w:rPr>
          <w:lang w:val="fr-CH"/>
        </w:rPr>
        <w:br/>
      </w:r>
      <w:r w:rsidRPr="00F3794B">
        <w:rPr>
          <w:lang w:val="fr-CH"/>
        </w:rPr>
        <w:t>avec regroupement des canaux</w:t>
      </w:r>
    </w:p>
    <w:p w:rsidR="00226A7B" w:rsidRDefault="00226A7B" w:rsidP="004F0F77">
      <w:pPr>
        <w:pStyle w:val="Figure"/>
      </w:pPr>
      <w:r>
        <w:rPr>
          <w:lang w:eastAsia="zh-CN"/>
        </w:rPr>
        <w:object w:dxaOrig="9345" w:dyaOrig="3795">
          <v:shape id="_x0000_i1026" type="#_x0000_t75" style="width:467.5pt;height:189.5pt" o:ole="">
            <v:imagedata r:id="rId14" o:title=""/>
          </v:shape>
          <o:OLEObject Type="Embed" ProgID="CorelDRAW.Graphic.14" ShapeID="_x0000_i1026" DrawAspect="Content" ObjectID="_1514016791" r:id="rId15"/>
        </w:object>
      </w:r>
    </w:p>
    <w:p w:rsidR="00226A7B" w:rsidRDefault="00226A7B" w:rsidP="009659CF">
      <w:pPr>
        <w:pStyle w:val="TableNo"/>
      </w:pPr>
      <w:r>
        <w:t>TABLE</w:t>
      </w:r>
      <w:r w:rsidR="00F3794B">
        <w:t>AU</w:t>
      </w:r>
      <w:r>
        <w:t xml:space="preserve"> 1</w:t>
      </w:r>
    </w:p>
    <w:p w:rsidR="00226A7B" w:rsidRDefault="00F3794B" w:rsidP="009659CF">
      <w:pPr>
        <w:pStyle w:val="Tabletitle"/>
      </w:pPr>
      <w:r>
        <w:t>Paramètres de gabarit spectral d'émission</w:t>
      </w:r>
    </w:p>
    <w:tbl>
      <w:tblPr>
        <w:tblW w:w="85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25"/>
        <w:gridCol w:w="1145"/>
        <w:gridCol w:w="1145"/>
        <w:gridCol w:w="1145"/>
        <w:gridCol w:w="1145"/>
      </w:tblGrid>
      <w:tr w:rsidR="00226A7B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F3794B" w:rsidP="004F0F77">
            <w:pPr>
              <w:pStyle w:val="Tablehead"/>
            </w:pPr>
            <w:r>
              <w:t>Regroupement des canaux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head"/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1</w:t>
            </w:r>
            <w:r>
              <w:t xml:space="preserve"> (GHz)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head"/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2</w:t>
            </w:r>
            <w:r>
              <w:t xml:space="preserve"> (GHz)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head"/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3</w:t>
            </w:r>
            <w:r>
              <w:t xml:space="preserve"> (GHz)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head"/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4</w:t>
            </w:r>
            <w:r>
              <w:t xml:space="preserve"> (GHz)</w:t>
            </w:r>
          </w:p>
        </w:tc>
      </w:tr>
      <w:tr w:rsidR="00226A7B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131AB" w:rsidP="004F0F77">
            <w:pPr>
              <w:pStyle w:val="Tabletext"/>
            </w:pPr>
            <w:r>
              <w:t>Emission dans deux canaux regroupés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F3794B" w:rsidP="004F0F77">
            <w:pPr>
              <w:pStyle w:val="Tabletext"/>
              <w:jc w:val="center"/>
            </w:pPr>
            <w:r>
              <w:t>2,</w:t>
            </w:r>
            <w:r w:rsidR="00226A7B">
              <w:t>100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2</w:t>
            </w:r>
            <w:r w:rsidR="00F3794B">
              <w:t>,</w:t>
            </w:r>
            <w:r>
              <w:t>160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3</w:t>
            </w:r>
            <w:r w:rsidR="00F3794B">
              <w:t>,</w:t>
            </w:r>
            <w:r>
              <w:t>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4</w:t>
            </w:r>
            <w:r w:rsidR="00F3794B">
              <w:t>,</w:t>
            </w:r>
            <w:r>
              <w:t>000</w:t>
            </w:r>
          </w:p>
        </w:tc>
      </w:tr>
      <w:tr w:rsidR="00226A7B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131AB" w:rsidP="004F0F77">
            <w:pPr>
              <w:pStyle w:val="Tabletext"/>
            </w:pPr>
            <w:r>
              <w:t>Emission dans trois canaux regroupés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3</w:t>
            </w:r>
            <w:r w:rsidR="00F3794B">
              <w:t>,</w:t>
            </w:r>
            <w:r>
              <w:t>150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3</w:t>
            </w:r>
            <w:r w:rsidR="00F3794B">
              <w:t>,2</w:t>
            </w:r>
            <w:r>
              <w:t>40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F3794B" w:rsidP="004F0F77">
            <w:pPr>
              <w:pStyle w:val="Tabletext"/>
              <w:jc w:val="center"/>
            </w:pPr>
            <w:r>
              <w:t>4,</w:t>
            </w:r>
            <w:r w:rsidR="00226A7B">
              <w:t>500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F3794B" w:rsidP="004F0F77">
            <w:pPr>
              <w:pStyle w:val="Tabletext"/>
              <w:jc w:val="center"/>
            </w:pPr>
            <w:r>
              <w:t>6,</w:t>
            </w:r>
            <w:r w:rsidR="00226A7B">
              <w:t>000</w:t>
            </w:r>
          </w:p>
        </w:tc>
      </w:tr>
      <w:tr w:rsidR="00226A7B" w:rsidTr="00226A7B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131AB" w:rsidP="004F0F77">
            <w:pPr>
              <w:pStyle w:val="Tabletext"/>
            </w:pPr>
            <w:r>
              <w:t>Emission dans quatre canaux regroupés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F3794B" w:rsidP="004F0F77">
            <w:pPr>
              <w:pStyle w:val="Tabletext"/>
              <w:jc w:val="center"/>
            </w:pPr>
            <w:r>
              <w:t>4,</w:t>
            </w:r>
            <w:r w:rsidR="00226A7B">
              <w:t>200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4</w:t>
            </w:r>
            <w:r w:rsidR="00F3794B">
              <w:t>,</w:t>
            </w:r>
            <w:r>
              <w:t>320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6</w:t>
            </w:r>
            <w:r w:rsidR="00F3794B">
              <w:t>,</w:t>
            </w:r>
            <w:r>
              <w:t>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6A7B" w:rsidRDefault="00226A7B" w:rsidP="004F0F77">
            <w:pPr>
              <w:pStyle w:val="Tabletext"/>
              <w:jc w:val="center"/>
            </w:pPr>
            <w:r>
              <w:t>8</w:t>
            </w:r>
            <w:r w:rsidR="00F3794B">
              <w:t>,</w:t>
            </w:r>
            <w:r>
              <w:t>000</w:t>
            </w:r>
          </w:p>
        </w:tc>
      </w:tr>
    </w:tbl>
    <w:p w:rsidR="00226A7B" w:rsidRDefault="00226A7B" w:rsidP="004F0F77">
      <w:pPr>
        <w:pStyle w:val="Tablefin"/>
      </w:pPr>
    </w:p>
    <w:p w:rsidR="00226A7B" w:rsidRDefault="00226A7B" w:rsidP="004F0F77">
      <w:pPr>
        <w:pStyle w:val="Heading2"/>
      </w:pPr>
      <w:r>
        <w:lastRenderedPageBreak/>
        <w:t>2.4</w:t>
      </w:r>
      <w:r>
        <w:tab/>
      </w:r>
      <w:r w:rsidR="002131AB">
        <w:t>Caractéristiques communes</w:t>
      </w:r>
    </w:p>
    <w:p w:rsidR="00226A7B" w:rsidRPr="00B2371D" w:rsidRDefault="00226A7B" w:rsidP="004F0F77">
      <w:pPr>
        <w:pStyle w:val="Heading3"/>
        <w:rPr>
          <w:lang w:val="fr-CH"/>
        </w:rPr>
      </w:pPr>
      <w:bookmarkStart w:id="7" w:name="_Toc255750496"/>
      <w:bookmarkStart w:id="8" w:name="_Toc235400633"/>
      <w:bookmarkStart w:id="9" w:name="_Toc215582940"/>
      <w:bookmarkStart w:id="10" w:name="_Toc207348584"/>
      <w:bookmarkStart w:id="11" w:name="_Toc207100662"/>
      <w:bookmarkStart w:id="12" w:name="_Toc207099743"/>
      <w:bookmarkStart w:id="13" w:name="_Toc207099138"/>
      <w:bookmarkStart w:id="14" w:name="_Toc206418383"/>
      <w:bookmarkStart w:id="15" w:name="_Toc206415576"/>
      <w:bookmarkStart w:id="16" w:name="_Toc206227629"/>
      <w:bookmarkStart w:id="17" w:name="_Toc201721895"/>
      <w:r w:rsidRPr="00B2371D">
        <w:rPr>
          <w:lang w:val="fr-CH"/>
        </w:rPr>
        <w:t>2.4.1</w:t>
      </w:r>
      <w:r w:rsidRPr="00B2371D">
        <w:rPr>
          <w:lang w:val="fr-CH"/>
        </w:rPr>
        <w:tab/>
      </w:r>
      <w:r w:rsidR="00B2371D" w:rsidRPr="00B2371D">
        <w:rPr>
          <w:lang w:val="fr-CH"/>
        </w:rPr>
        <w:t>Plage opérationnelle des températures d'émission et de réception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B2371D" w:rsidRPr="00020772" w:rsidRDefault="00020772" w:rsidP="004F0F77">
      <w:pPr>
        <w:rPr>
          <w:lang w:val="fr-CH"/>
        </w:rPr>
      </w:pPr>
      <w:r w:rsidRPr="00020772">
        <w:rPr>
          <w:lang w:val="fr-CH"/>
        </w:rPr>
        <w:t xml:space="preserve">Les plages opérationnelles de température d'émission et de réception </w:t>
      </w:r>
      <w:r w:rsidR="00470EE2">
        <w:rPr>
          <w:lang w:val="fr-CH"/>
        </w:rPr>
        <w:t>sont indiquées dans</w:t>
      </w:r>
      <w:r>
        <w:rPr>
          <w:lang w:val="fr-CH"/>
        </w:rPr>
        <w:t xml:space="preserve"> </w:t>
      </w:r>
      <w:r w:rsidRPr="00020772">
        <w:rPr>
          <w:lang w:val="fr-CH"/>
        </w:rPr>
        <w:t>la norme IEEE 802.11-2012.</w:t>
      </w:r>
    </w:p>
    <w:p w:rsidR="00226A7B" w:rsidRPr="00C13CED" w:rsidRDefault="00226A7B" w:rsidP="004F0F77">
      <w:pPr>
        <w:pStyle w:val="Heading3"/>
        <w:rPr>
          <w:lang w:val="fr-CH"/>
        </w:rPr>
      </w:pPr>
      <w:bookmarkStart w:id="18" w:name="_Toc255750497"/>
      <w:bookmarkStart w:id="19" w:name="_Toc235400634"/>
      <w:bookmarkStart w:id="20" w:name="_Toc215582941"/>
      <w:bookmarkStart w:id="21" w:name="_Toc207348585"/>
      <w:bookmarkStart w:id="22" w:name="_Toc207100663"/>
      <w:bookmarkStart w:id="23" w:name="_Toc207099744"/>
      <w:bookmarkStart w:id="24" w:name="_Toc207099139"/>
      <w:bookmarkStart w:id="25" w:name="_Toc206418384"/>
      <w:bookmarkStart w:id="26" w:name="_Toc206415577"/>
      <w:bookmarkStart w:id="27" w:name="_Toc206227630"/>
      <w:bookmarkStart w:id="28" w:name="_Toc201721896"/>
      <w:r w:rsidRPr="00C13CED">
        <w:rPr>
          <w:lang w:val="fr-CH"/>
        </w:rPr>
        <w:t>2.4.2</w:t>
      </w:r>
      <w:r w:rsidRPr="00C13CED">
        <w:rPr>
          <w:lang w:val="fr-CH"/>
        </w:rPr>
        <w:tab/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C13CED" w:rsidRPr="00C13CED">
        <w:rPr>
          <w:lang w:val="fr-CH"/>
        </w:rPr>
        <w:t>Tolérance de fréquence centrale</w:t>
      </w:r>
    </w:p>
    <w:p w:rsidR="00C13CED" w:rsidRPr="00C13CED" w:rsidRDefault="00C13CED" w:rsidP="004F0F77">
      <w:pPr>
        <w:jc w:val="left"/>
        <w:rPr>
          <w:lang w:val="fr-CH"/>
        </w:rPr>
      </w:pPr>
      <w:r w:rsidRPr="00C13CED">
        <w:rPr>
          <w:lang w:val="fr-CH"/>
        </w:rPr>
        <w:t xml:space="preserve">La </w:t>
      </w:r>
      <w:r w:rsidR="00470EE2">
        <w:rPr>
          <w:lang w:val="fr-CH"/>
        </w:rPr>
        <w:t xml:space="preserve">tolérance de fréquence centrale de l'émetteur </w:t>
      </w:r>
      <w:r w:rsidRPr="00C13CED">
        <w:rPr>
          <w:lang w:val="fr-CH"/>
        </w:rPr>
        <w:t xml:space="preserve">devrait </w:t>
      </w:r>
      <w:r>
        <w:rPr>
          <w:lang w:val="fr-CH"/>
        </w:rPr>
        <w:t xml:space="preserve">être </w:t>
      </w:r>
      <w:r w:rsidR="00DC33F1">
        <w:rPr>
          <w:lang w:val="fr-CH"/>
        </w:rPr>
        <w:t xml:space="preserve">au maximum </w:t>
      </w:r>
      <w:r>
        <w:rPr>
          <w:lang w:val="fr-CH"/>
        </w:rPr>
        <w:t xml:space="preserve">de </w:t>
      </w:r>
      <w:r w:rsidRPr="00C13CED">
        <w:rPr>
          <w:lang w:val="fr-CH"/>
        </w:rPr>
        <w:t>±20 ppm</w:t>
      </w:r>
      <w:r>
        <w:rPr>
          <w:lang w:val="fr-CH"/>
        </w:rPr>
        <w:t xml:space="preserve"> pour la bande </w:t>
      </w:r>
      <w:r w:rsidR="003C779D">
        <w:rPr>
          <w:lang w:val="fr-CH"/>
        </w:rPr>
        <w:t xml:space="preserve">de fréquences </w:t>
      </w:r>
      <w:r>
        <w:rPr>
          <w:lang w:val="fr-CH"/>
        </w:rPr>
        <w:t>des 60 GHz.</w:t>
      </w:r>
    </w:p>
    <w:p w:rsidR="00226A7B" w:rsidRPr="00C13CED" w:rsidRDefault="00226A7B" w:rsidP="004F0F77">
      <w:pPr>
        <w:pStyle w:val="Heading3"/>
        <w:jc w:val="left"/>
        <w:rPr>
          <w:lang w:val="fr-CH"/>
        </w:rPr>
      </w:pPr>
      <w:bookmarkStart w:id="29" w:name="_Toc255750498"/>
      <w:bookmarkStart w:id="30" w:name="_Toc235400635"/>
      <w:bookmarkStart w:id="31" w:name="_Toc215582942"/>
      <w:bookmarkStart w:id="32" w:name="_Toc207348586"/>
      <w:bookmarkStart w:id="33" w:name="_Toc207100664"/>
      <w:bookmarkStart w:id="34" w:name="_Toc207099745"/>
      <w:bookmarkStart w:id="35" w:name="_Toc207099140"/>
      <w:bookmarkStart w:id="36" w:name="_Toc206418385"/>
      <w:bookmarkStart w:id="37" w:name="_Toc206415578"/>
      <w:bookmarkStart w:id="38" w:name="_Toc206227631"/>
      <w:bookmarkStart w:id="39" w:name="_Toc201721897"/>
      <w:r w:rsidRPr="00C13CED">
        <w:rPr>
          <w:lang w:val="fr-CH"/>
        </w:rPr>
        <w:t>2.4.3</w:t>
      </w:r>
      <w:r w:rsidRPr="00C13CED">
        <w:rPr>
          <w:lang w:val="fr-CH"/>
        </w:rPr>
        <w:tab/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="00C13CED" w:rsidRPr="00C13CED">
        <w:rPr>
          <w:lang w:val="fr-CH"/>
        </w:rPr>
        <w:t>Tolérance de l'horloge de symbole</w:t>
      </w:r>
    </w:p>
    <w:p w:rsidR="00C13CED" w:rsidRPr="00C13CED" w:rsidRDefault="00C13CED" w:rsidP="004F0F77">
      <w:pPr>
        <w:rPr>
          <w:lang w:val="fr-CH"/>
        </w:rPr>
      </w:pPr>
      <w:r w:rsidRPr="00C13CED">
        <w:rPr>
          <w:lang w:val="fr-CH"/>
        </w:rPr>
        <w:t xml:space="preserve">La tolérance de fréquence de l'horloge de symbole </w:t>
      </w:r>
      <w:r>
        <w:rPr>
          <w:lang w:val="fr-CH"/>
        </w:rPr>
        <w:t>devrait être</w:t>
      </w:r>
      <w:r w:rsidR="00DC33F1">
        <w:rPr>
          <w:lang w:val="fr-CH"/>
        </w:rPr>
        <w:t xml:space="preserve"> au maximum </w:t>
      </w:r>
      <w:r>
        <w:rPr>
          <w:lang w:val="fr-CH"/>
        </w:rPr>
        <w:t xml:space="preserve">de </w:t>
      </w:r>
      <w:r w:rsidRPr="00C13CED">
        <w:rPr>
          <w:lang w:val="fr-CH"/>
        </w:rPr>
        <w:t>±20 ppm</w:t>
      </w:r>
      <w:r>
        <w:rPr>
          <w:lang w:val="fr-CH"/>
        </w:rPr>
        <w:t xml:space="preserve"> pour la bande </w:t>
      </w:r>
      <w:r w:rsidR="003C779D">
        <w:rPr>
          <w:lang w:val="fr-CH"/>
        </w:rPr>
        <w:t xml:space="preserve">de fréquences </w:t>
      </w:r>
      <w:r>
        <w:rPr>
          <w:lang w:val="fr-CH"/>
        </w:rPr>
        <w:t>des 60 GHz. La fréquence centrale d'émission et la fréquence de l'h</w:t>
      </w:r>
      <w:r w:rsidR="00CA4906">
        <w:rPr>
          <w:lang w:val="fr-CH"/>
        </w:rPr>
        <w:t>orloge de symbole sont obtenues</w:t>
      </w:r>
      <w:r>
        <w:rPr>
          <w:lang w:val="fr-CH"/>
        </w:rPr>
        <w:t xml:space="preserve"> à partir du même oscillateur de référence.</w:t>
      </w:r>
    </w:p>
    <w:p w:rsidR="00226A7B" w:rsidRPr="0052242A" w:rsidRDefault="00226A7B" w:rsidP="004F0F77">
      <w:pPr>
        <w:pStyle w:val="Heading3"/>
        <w:rPr>
          <w:lang w:val="fr-CH"/>
        </w:rPr>
      </w:pPr>
      <w:bookmarkStart w:id="40" w:name="_Toc255750499"/>
      <w:bookmarkStart w:id="41" w:name="_Toc235400636"/>
      <w:bookmarkStart w:id="42" w:name="_Toc215582943"/>
      <w:bookmarkStart w:id="43" w:name="_Toc207348587"/>
      <w:bookmarkStart w:id="44" w:name="_Toc207100665"/>
      <w:bookmarkStart w:id="45" w:name="_Toc207099746"/>
      <w:bookmarkStart w:id="46" w:name="_Toc207099141"/>
      <w:bookmarkStart w:id="47" w:name="_Toc206418386"/>
      <w:bookmarkStart w:id="48" w:name="_Toc206415579"/>
      <w:bookmarkStart w:id="49" w:name="_Toc206227632"/>
      <w:bookmarkStart w:id="50" w:name="_Toc201721898"/>
      <w:r w:rsidRPr="0052242A">
        <w:rPr>
          <w:lang w:val="fr-CH"/>
        </w:rPr>
        <w:t>2.4.4</w:t>
      </w:r>
      <w:r w:rsidRPr="0052242A">
        <w:rPr>
          <w:lang w:val="fr-CH"/>
        </w:rPr>
        <w:tab/>
      </w:r>
      <w:r w:rsidR="0052242A" w:rsidRPr="0052242A">
        <w:rPr>
          <w:lang w:val="fr-CH"/>
        </w:rPr>
        <w:t>Fuite de puissance sur la fréquence centrale d'émission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4908A5" w:rsidRPr="004908A5" w:rsidRDefault="004908A5" w:rsidP="004F0F77">
      <w:pPr>
        <w:rPr>
          <w:lang w:val="fr-CH"/>
        </w:rPr>
      </w:pPr>
      <w:r w:rsidRPr="004908A5">
        <w:rPr>
          <w:lang w:val="fr-CH"/>
        </w:rPr>
        <w:t>La fuite de puissance sur la fréquence</w:t>
      </w:r>
      <w:r>
        <w:rPr>
          <w:lang w:val="fr-CH"/>
        </w:rPr>
        <w:t xml:space="preserve"> centrale d'émission ne devrait pas dépasser </w:t>
      </w:r>
      <w:r w:rsidRPr="004908A5">
        <w:rPr>
          <w:lang w:val="fr-CH"/>
        </w:rPr>
        <w:t>−23 dB</w:t>
      </w:r>
      <w:r>
        <w:rPr>
          <w:lang w:val="fr-CH"/>
        </w:rPr>
        <w:t xml:space="preserve"> par rapport à la puissance totale d'émission, ou, de manière équivalente, 2,5 dB par rapport à l'énergie moyenne du reste des sous-porteuses (en multiplexage </w:t>
      </w:r>
      <w:r w:rsidR="001C4356">
        <w:rPr>
          <w:lang w:val="fr-CH"/>
        </w:rPr>
        <w:t xml:space="preserve">par répartition </w:t>
      </w:r>
      <w:r w:rsidR="00AE2435">
        <w:rPr>
          <w:lang w:val="fr-CH"/>
        </w:rPr>
        <w:t>orthogonale</w:t>
      </w:r>
      <w:r w:rsidR="001C4356">
        <w:rPr>
          <w:lang w:val="fr-CH"/>
        </w:rPr>
        <w:t xml:space="preserve"> de la f</w:t>
      </w:r>
      <w:r w:rsidRPr="004908A5">
        <w:t>réquence</w:t>
      </w:r>
      <w:r w:rsidR="00815380">
        <w:t xml:space="preserve"> (OFDM)</w:t>
      </w:r>
      <w:r>
        <w:t>)</w:t>
      </w:r>
      <w:r w:rsidR="00DE097D">
        <w:t>.</w:t>
      </w:r>
    </w:p>
    <w:p w:rsidR="00815380" w:rsidRPr="00815380" w:rsidRDefault="00226A7B" w:rsidP="004F0F77">
      <w:pPr>
        <w:pStyle w:val="Heading3"/>
        <w:rPr>
          <w:lang w:val="fr-CH"/>
        </w:rPr>
      </w:pPr>
      <w:bookmarkStart w:id="51" w:name="_Toc235400637"/>
      <w:bookmarkStart w:id="52" w:name="_Toc215582944"/>
      <w:bookmarkStart w:id="53" w:name="_Toc207348588"/>
      <w:bookmarkStart w:id="54" w:name="_Toc207100666"/>
      <w:bookmarkStart w:id="55" w:name="_Toc207099747"/>
      <w:bookmarkStart w:id="56" w:name="_Toc207099142"/>
      <w:bookmarkStart w:id="57" w:name="_Toc206418387"/>
      <w:bookmarkStart w:id="58" w:name="_Toc206415580"/>
      <w:bookmarkStart w:id="59" w:name="_Toc206227633"/>
      <w:bookmarkStart w:id="60" w:name="_Toc201721899"/>
      <w:bookmarkStart w:id="61" w:name="_Toc255750500"/>
      <w:r w:rsidRPr="00815380">
        <w:rPr>
          <w:lang w:val="fr-CH"/>
        </w:rPr>
        <w:t>2.4.5</w:t>
      </w:r>
      <w:r w:rsidRPr="00815380">
        <w:rPr>
          <w:lang w:val="fr-CH"/>
        </w:rPr>
        <w:tab/>
      </w:r>
      <w:r w:rsidR="00815380" w:rsidRPr="00815380">
        <w:rPr>
          <w:lang w:val="fr-CH"/>
        </w:rPr>
        <w:t>Montée et descente en puissance à l'émission</w:t>
      </w:r>
    </w:p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p w:rsidR="00815380" w:rsidRDefault="00815380" w:rsidP="00CA4906">
      <w:pPr>
        <w:rPr>
          <w:lang w:val="fr-CH"/>
        </w:rPr>
      </w:pPr>
      <w:r w:rsidRPr="00815380">
        <w:rPr>
          <w:lang w:val="fr-CH"/>
        </w:rPr>
        <w:t>La mo</w:t>
      </w:r>
      <w:r>
        <w:rPr>
          <w:lang w:val="fr-CH"/>
        </w:rPr>
        <w:t>ntée en puissance à l'émission est</w:t>
      </w:r>
      <w:r w:rsidRPr="00815380">
        <w:rPr>
          <w:lang w:val="fr-CH"/>
        </w:rPr>
        <w:t xml:space="preserve"> définie comme la durée nécessaire </w:t>
      </w:r>
      <w:r w:rsidR="00A4179E">
        <w:rPr>
          <w:lang w:val="fr-CH"/>
        </w:rPr>
        <w:t>pour qu</w:t>
      </w:r>
      <w:r w:rsidR="00CA4906">
        <w:rPr>
          <w:lang w:val="fr-CH"/>
        </w:rPr>
        <w:t xml:space="preserve">'un </w:t>
      </w:r>
      <w:r w:rsidRPr="00815380">
        <w:rPr>
          <w:lang w:val="fr-CH"/>
        </w:rPr>
        <w:t xml:space="preserve">émetteur passe de moins de 10% à plus de 90% de la puissance moyenne qui doit </w:t>
      </w:r>
      <w:r>
        <w:rPr>
          <w:lang w:val="fr-CH"/>
        </w:rPr>
        <w:t>être émise dans la trame.</w:t>
      </w:r>
      <w:r w:rsidR="00A4179E">
        <w:rPr>
          <w:lang w:val="fr-CH"/>
        </w:rPr>
        <w:t xml:space="preserve"> </w:t>
      </w:r>
    </w:p>
    <w:p w:rsidR="00A4179E" w:rsidRDefault="00A4179E" w:rsidP="004F0F77">
      <w:pPr>
        <w:rPr>
          <w:lang w:val="fr-CH"/>
        </w:rPr>
      </w:pPr>
      <w:r>
        <w:rPr>
          <w:lang w:val="fr-CH"/>
        </w:rPr>
        <w:t>La montée en puissance à l'émission devrait être d'environ 10 ns.</w:t>
      </w:r>
    </w:p>
    <w:p w:rsidR="00A4179E" w:rsidRPr="00815380" w:rsidRDefault="00A4179E" w:rsidP="00CA4906">
      <w:pPr>
        <w:rPr>
          <w:lang w:val="fr-CH"/>
        </w:rPr>
      </w:pPr>
      <w:r w:rsidRPr="00815380">
        <w:rPr>
          <w:lang w:val="fr-CH"/>
        </w:rPr>
        <w:t xml:space="preserve">La </w:t>
      </w:r>
      <w:r>
        <w:rPr>
          <w:lang w:val="fr-CH"/>
        </w:rPr>
        <w:t>descente en puissance à l'émission est</w:t>
      </w:r>
      <w:r w:rsidRPr="00815380">
        <w:rPr>
          <w:lang w:val="fr-CH"/>
        </w:rPr>
        <w:t xml:space="preserve"> définie comme la durée nécessaire </w:t>
      </w:r>
      <w:r w:rsidR="00CA4906">
        <w:rPr>
          <w:lang w:val="fr-CH"/>
        </w:rPr>
        <w:t>pour que l'</w:t>
      </w:r>
      <w:r w:rsidRPr="00815380">
        <w:rPr>
          <w:lang w:val="fr-CH"/>
        </w:rPr>
        <w:t xml:space="preserve">émetteur passe de plus de 90% à moins de 10% de la puissance </w:t>
      </w:r>
      <w:r>
        <w:rPr>
          <w:lang w:val="fr-CH"/>
        </w:rPr>
        <w:t>maximale</w:t>
      </w:r>
      <w:r w:rsidRPr="00815380">
        <w:rPr>
          <w:lang w:val="fr-CH"/>
        </w:rPr>
        <w:t xml:space="preserve"> qui doit </w:t>
      </w:r>
      <w:r>
        <w:rPr>
          <w:lang w:val="fr-CH"/>
        </w:rPr>
        <w:t>être émise dans la trame.</w:t>
      </w:r>
    </w:p>
    <w:p w:rsidR="00226A7B" w:rsidRPr="00A4179E" w:rsidRDefault="00A4179E" w:rsidP="004F0F77">
      <w:pPr>
        <w:rPr>
          <w:lang w:val="fr-CH"/>
        </w:rPr>
      </w:pPr>
      <w:r>
        <w:rPr>
          <w:lang w:val="fr-CH"/>
        </w:rPr>
        <w:t>La descente en puissance à l'émission devrait être d'environ 10 ns.</w:t>
      </w:r>
    </w:p>
    <w:p w:rsidR="00226A7B" w:rsidRPr="00A4179E" w:rsidRDefault="00226A7B" w:rsidP="004F0F77">
      <w:pPr>
        <w:pStyle w:val="Heading3"/>
        <w:rPr>
          <w:lang w:val="fr-CH"/>
        </w:rPr>
      </w:pPr>
      <w:bookmarkStart w:id="62" w:name="_Toc255750501"/>
      <w:r w:rsidRPr="00A4179E">
        <w:rPr>
          <w:lang w:val="fr-CH"/>
        </w:rPr>
        <w:t>2.4.6</w:t>
      </w:r>
      <w:r w:rsidRPr="00A4179E">
        <w:rPr>
          <w:lang w:val="fr-CH"/>
        </w:rPr>
        <w:tab/>
      </w:r>
      <w:bookmarkEnd w:id="62"/>
      <w:r w:rsidR="00A4179E" w:rsidRPr="00A4179E">
        <w:rPr>
          <w:lang w:val="fr-CH"/>
        </w:rPr>
        <w:t xml:space="preserve">Niveau d'entrée maximal </w:t>
      </w:r>
    </w:p>
    <w:p w:rsidR="00A4179E" w:rsidRPr="00A4179E" w:rsidRDefault="00CA4906" w:rsidP="009659CF">
      <w:pPr>
        <w:rPr>
          <w:lang w:val="fr-CH"/>
        </w:rPr>
      </w:pPr>
      <w:r>
        <w:rPr>
          <w:lang w:val="fr-CH"/>
        </w:rPr>
        <w:t>Le niveau</w:t>
      </w:r>
      <w:r w:rsidR="00A4179E" w:rsidRPr="00A4179E">
        <w:rPr>
          <w:lang w:val="fr-CH"/>
        </w:rPr>
        <w:t xml:space="preserve"> maximal </w:t>
      </w:r>
      <w:r>
        <w:rPr>
          <w:lang w:val="fr-CH"/>
        </w:rPr>
        <w:t xml:space="preserve">à l'entrée </w:t>
      </w:r>
      <w:r w:rsidR="00A4179E" w:rsidRPr="00A4179E">
        <w:rPr>
          <w:lang w:val="fr-CH"/>
        </w:rPr>
        <w:t xml:space="preserve">du récepteur est le niveau maximal de puissance </w:t>
      </w:r>
      <w:r w:rsidR="00A4179E">
        <w:rPr>
          <w:lang w:val="fr-CH"/>
        </w:rPr>
        <w:t>du signal reçu, en</w:t>
      </w:r>
      <w:r w:rsidR="009659CF">
        <w:rPr>
          <w:lang w:val="fr-CH"/>
        </w:rPr>
        <w:t> </w:t>
      </w:r>
      <w:r w:rsidR="00A4179E">
        <w:rPr>
          <w:lang w:val="fr-CH"/>
        </w:rPr>
        <w:t>dBm, à l'entrée du récepteur, pour lequel le critère de taux d'erreur</w:t>
      </w:r>
      <w:r>
        <w:rPr>
          <w:lang w:val="fr-CH"/>
        </w:rPr>
        <w:t>s</w:t>
      </w:r>
      <w:r w:rsidR="00A4179E">
        <w:rPr>
          <w:lang w:val="fr-CH"/>
        </w:rPr>
        <w:t xml:space="preserve"> (défini </w:t>
      </w:r>
      <w:r>
        <w:rPr>
          <w:lang w:val="fr-CH"/>
        </w:rPr>
        <w:t>dans le paragraphe relatif à la</w:t>
      </w:r>
      <w:r w:rsidR="00A4179E">
        <w:rPr>
          <w:lang w:val="fr-CH"/>
        </w:rPr>
        <w:t xml:space="preserve"> sensibilité </w:t>
      </w:r>
      <w:r>
        <w:rPr>
          <w:lang w:val="fr-CH"/>
        </w:rPr>
        <w:t>à la</w:t>
      </w:r>
      <w:r w:rsidR="00A4179E">
        <w:rPr>
          <w:lang w:val="fr-CH"/>
        </w:rPr>
        <w:t xml:space="preserve"> récept</w:t>
      </w:r>
      <w:r>
        <w:rPr>
          <w:lang w:val="fr-CH"/>
        </w:rPr>
        <w:t>ion</w:t>
      </w:r>
      <w:r w:rsidR="00A4179E">
        <w:rPr>
          <w:lang w:val="fr-CH"/>
        </w:rPr>
        <w:t>) est satisfait.</w:t>
      </w:r>
      <w:r w:rsidR="00864EC3">
        <w:rPr>
          <w:lang w:val="fr-CH"/>
        </w:rPr>
        <w:t xml:space="preserve"> Un récepteur conforme </w:t>
      </w:r>
      <w:r w:rsidR="000C6B6F">
        <w:rPr>
          <w:lang w:val="fr-CH"/>
        </w:rPr>
        <w:t>présente</w:t>
      </w:r>
      <w:r w:rsidR="00864EC3">
        <w:rPr>
          <w:lang w:val="fr-CH"/>
        </w:rPr>
        <w:t xml:space="preserve"> un niveau d'entrée maximal d'au moins </w:t>
      </w:r>
      <w:r w:rsidR="00864EC3" w:rsidRPr="00864EC3">
        <w:rPr>
          <w:lang w:val="fr-CH"/>
        </w:rPr>
        <w:t>–33 dBm</w:t>
      </w:r>
      <w:r w:rsidR="00864EC3">
        <w:rPr>
          <w:lang w:val="fr-CH"/>
        </w:rPr>
        <w:t xml:space="preserve"> pour chacun des formats de modulation </w:t>
      </w:r>
      <w:r w:rsidR="000C6B6F">
        <w:rPr>
          <w:lang w:val="fr-CH"/>
        </w:rPr>
        <w:t>qu'il prend</w:t>
      </w:r>
      <w:r w:rsidR="00864EC3">
        <w:rPr>
          <w:lang w:val="fr-CH"/>
        </w:rPr>
        <w:t xml:space="preserve"> en charge.</w:t>
      </w:r>
    </w:p>
    <w:p w:rsidR="00226A7B" w:rsidRPr="001B383D" w:rsidRDefault="00226A7B" w:rsidP="004F0F77">
      <w:pPr>
        <w:pStyle w:val="Heading3"/>
        <w:rPr>
          <w:lang w:val="fr-CH" w:eastAsia="ja-JP"/>
        </w:rPr>
      </w:pPr>
      <w:r w:rsidRPr="001B383D">
        <w:rPr>
          <w:lang w:val="fr-CH"/>
        </w:rPr>
        <w:t>2.4.7</w:t>
      </w:r>
      <w:r w:rsidRPr="001B383D">
        <w:rPr>
          <w:lang w:val="fr-CH"/>
        </w:rPr>
        <w:tab/>
      </w:r>
      <w:r w:rsidR="00A4179E" w:rsidRPr="001B383D">
        <w:rPr>
          <w:lang w:val="fr-CH" w:eastAsia="ja-JP"/>
        </w:rPr>
        <w:t>Caractéristiques système</w:t>
      </w:r>
    </w:p>
    <w:p w:rsidR="00500065" w:rsidRPr="001B383D" w:rsidRDefault="001B383D" w:rsidP="004F0F77">
      <w:pPr>
        <w:rPr>
          <w:lang w:val="fr-CH" w:eastAsia="ja-JP"/>
        </w:rPr>
      </w:pPr>
      <w:r w:rsidRPr="001B383D">
        <w:rPr>
          <w:lang w:val="fr-CH" w:eastAsia="ja-JP"/>
        </w:rPr>
        <w:t xml:space="preserve">Pour </w:t>
      </w:r>
      <w:r>
        <w:rPr>
          <w:lang w:val="fr-CH" w:eastAsia="ja-JP"/>
        </w:rPr>
        <w:t>profiter</w:t>
      </w:r>
      <w:r w:rsidRPr="001B383D">
        <w:rPr>
          <w:lang w:val="fr-CH" w:eastAsia="ja-JP"/>
        </w:rPr>
        <w:t xml:space="preserve"> pleinement des possibilités offertes pa</w:t>
      </w:r>
      <w:r w:rsidR="00EE55FC">
        <w:rPr>
          <w:lang w:val="fr-CH" w:eastAsia="ja-JP"/>
        </w:rPr>
        <w:t xml:space="preserve">r les systèmes MGWS, y compris pour prendre </w:t>
      </w:r>
      <w:r w:rsidRPr="001B383D">
        <w:rPr>
          <w:lang w:val="fr-CH" w:eastAsia="ja-JP"/>
        </w:rPr>
        <w:t xml:space="preserve">en charge </w:t>
      </w:r>
      <w:r w:rsidR="0001319F">
        <w:rPr>
          <w:lang w:val="fr-CH" w:eastAsia="ja-JP"/>
        </w:rPr>
        <w:t>l</w:t>
      </w:r>
      <w:r w:rsidRPr="001B383D">
        <w:rPr>
          <w:lang w:val="fr-CH" w:eastAsia="ja-JP"/>
        </w:rPr>
        <w:t xml:space="preserve">es applications et </w:t>
      </w:r>
      <w:r w:rsidR="0001319F">
        <w:rPr>
          <w:lang w:val="fr-CH" w:eastAsia="ja-JP"/>
        </w:rPr>
        <w:t>l</w:t>
      </w:r>
      <w:r w:rsidRPr="001B383D">
        <w:rPr>
          <w:lang w:val="fr-CH" w:eastAsia="ja-JP"/>
        </w:rPr>
        <w:t>es services décrit</w:t>
      </w:r>
      <w:r>
        <w:rPr>
          <w:lang w:val="fr-CH" w:eastAsia="ja-JP"/>
        </w:rPr>
        <w:t>s</w:t>
      </w:r>
      <w:r w:rsidRPr="001B383D">
        <w:rPr>
          <w:lang w:val="fr-CH" w:eastAsia="ja-JP"/>
        </w:rPr>
        <w:t xml:space="preserve"> </w:t>
      </w:r>
      <w:r>
        <w:rPr>
          <w:lang w:val="fr-CH" w:eastAsia="ja-JP"/>
        </w:rPr>
        <w:t>dans l</w:t>
      </w:r>
      <w:r w:rsidR="00EE55FC">
        <w:rPr>
          <w:lang w:val="fr-CH" w:eastAsia="ja-JP"/>
        </w:rPr>
        <w:t>e</w:t>
      </w:r>
      <w:r>
        <w:rPr>
          <w:lang w:val="fr-CH" w:eastAsia="ja-JP"/>
        </w:rPr>
        <w:t xml:space="preserve"> présent </w:t>
      </w:r>
      <w:r w:rsidR="00EE55FC">
        <w:rPr>
          <w:lang w:val="fr-CH" w:eastAsia="ja-JP"/>
        </w:rPr>
        <w:t>document,</w:t>
      </w:r>
      <w:r>
        <w:rPr>
          <w:lang w:val="fr-CH" w:eastAsia="ja-JP"/>
        </w:rPr>
        <w:t xml:space="preserve"> il est nécessaire de respecter certaines caractéristiques au niveau système:</w:t>
      </w:r>
    </w:p>
    <w:p w:rsidR="00437FAC" w:rsidRPr="00437FAC" w:rsidRDefault="00226A7B" w:rsidP="009659CF">
      <w:pPr>
        <w:pStyle w:val="enumlev1"/>
        <w:tabs>
          <w:tab w:val="left" w:pos="5352"/>
        </w:tabs>
        <w:rPr>
          <w:lang w:val="fr-CH"/>
        </w:rPr>
      </w:pPr>
      <w:r w:rsidRPr="00437FAC">
        <w:rPr>
          <w:lang w:val="fr-CH"/>
        </w:rPr>
        <w:t>1)</w:t>
      </w:r>
      <w:r w:rsidRPr="00437FAC">
        <w:rPr>
          <w:lang w:val="fr-CH"/>
        </w:rPr>
        <w:tab/>
      </w:r>
      <w:r w:rsidR="000C0296" w:rsidRPr="000C0296">
        <w:rPr>
          <w:b/>
          <w:bCs/>
          <w:lang w:val="fr-CH"/>
        </w:rPr>
        <w:t>D</w:t>
      </w:r>
      <w:r w:rsidR="00437FAC" w:rsidRPr="00437FAC">
        <w:rPr>
          <w:b/>
          <w:bCs/>
          <w:lang w:val="fr-CH"/>
        </w:rPr>
        <w:t>ébit</w:t>
      </w:r>
      <w:r w:rsidRPr="00437FAC">
        <w:rPr>
          <w:lang w:val="fr-CH"/>
        </w:rPr>
        <w:t xml:space="preserve">: </w:t>
      </w:r>
      <w:r w:rsidR="00437FAC" w:rsidRPr="00437FAC">
        <w:rPr>
          <w:lang w:val="fr-CH"/>
        </w:rPr>
        <w:t xml:space="preserve">chaque dispositif MGWS devrait </w:t>
      </w:r>
      <w:r w:rsidR="000C0296">
        <w:rPr>
          <w:lang w:val="fr-CH"/>
        </w:rPr>
        <w:t>permettre d'</w:t>
      </w:r>
      <w:r w:rsidR="00437FAC">
        <w:rPr>
          <w:lang w:val="fr-CH"/>
        </w:rPr>
        <w:t>ass</w:t>
      </w:r>
      <w:r w:rsidR="00CA4906">
        <w:rPr>
          <w:lang w:val="fr-CH"/>
        </w:rPr>
        <w:t>urer un débit maximal, mesuré en</w:t>
      </w:r>
      <w:r w:rsidR="009659CF">
        <w:rPr>
          <w:lang w:val="fr-CH"/>
        </w:rPr>
        <w:t xml:space="preserve"> </w:t>
      </w:r>
      <w:r w:rsidR="00CA4906">
        <w:rPr>
          <w:lang w:val="fr-CH"/>
        </w:rPr>
        <w:t>haut</w:t>
      </w:r>
      <w:r w:rsidR="00D87102">
        <w:rPr>
          <w:lang w:val="fr-CH"/>
        </w:rPr>
        <w:t xml:space="preserve"> de la </w:t>
      </w:r>
      <w:r w:rsidR="00437FAC" w:rsidRPr="00437FAC">
        <w:rPr>
          <w:lang w:val="fr-CH"/>
        </w:rPr>
        <w:t xml:space="preserve">couche de commande d'accès </w:t>
      </w:r>
      <w:r w:rsidR="00437FAC">
        <w:rPr>
          <w:lang w:val="fr-CH"/>
        </w:rPr>
        <w:t>au support, d'au moins 1 Gb</w:t>
      </w:r>
      <w:r w:rsidR="008065C1">
        <w:rPr>
          <w:lang w:val="fr-CH"/>
        </w:rPr>
        <w:t>it/</w:t>
      </w:r>
      <w:r w:rsidR="00437FAC">
        <w:rPr>
          <w:lang w:val="fr-CH"/>
        </w:rPr>
        <w:t>s.</w:t>
      </w:r>
    </w:p>
    <w:p w:rsidR="00A60D55" w:rsidRPr="00A60D55" w:rsidRDefault="00226A7B" w:rsidP="00CA4906">
      <w:pPr>
        <w:pStyle w:val="enumlev1"/>
        <w:rPr>
          <w:lang w:val="fr-CH"/>
        </w:rPr>
      </w:pPr>
      <w:r w:rsidRPr="00A60D55">
        <w:rPr>
          <w:lang w:val="fr-CH"/>
        </w:rPr>
        <w:t>2)</w:t>
      </w:r>
      <w:r w:rsidRPr="00A60D55">
        <w:rPr>
          <w:lang w:val="fr-CH"/>
        </w:rPr>
        <w:tab/>
      </w:r>
      <w:r w:rsidR="00A60D55" w:rsidRPr="00A60D55">
        <w:rPr>
          <w:b/>
          <w:bCs/>
          <w:lang w:val="fr-CH"/>
        </w:rPr>
        <w:t>Portée</w:t>
      </w:r>
      <w:r w:rsidRPr="00A60D55">
        <w:rPr>
          <w:lang w:val="fr-CH"/>
        </w:rPr>
        <w:t xml:space="preserve">: </w:t>
      </w:r>
      <w:r w:rsidR="00A60D55" w:rsidRPr="00A60D55">
        <w:rPr>
          <w:lang w:val="fr-CH"/>
        </w:rPr>
        <w:t xml:space="preserve">le système devrait permettre d'assurer une portée d'au moins 10 m </w:t>
      </w:r>
      <w:r w:rsidR="009077F2">
        <w:rPr>
          <w:lang w:val="fr-CH"/>
        </w:rPr>
        <w:t>avec</w:t>
      </w:r>
      <w:r w:rsidR="00A60D55" w:rsidRPr="00A60D55">
        <w:rPr>
          <w:lang w:val="fr-CH"/>
        </w:rPr>
        <w:t xml:space="preserve"> </w:t>
      </w:r>
      <w:r w:rsidR="00A60D55">
        <w:rPr>
          <w:lang w:val="fr-CH"/>
        </w:rPr>
        <w:t>un déb</w:t>
      </w:r>
      <w:r w:rsidR="005A4D7B">
        <w:rPr>
          <w:lang w:val="fr-CH"/>
        </w:rPr>
        <w:t>i</w:t>
      </w:r>
      <w:r w:rsidR="00A60D55">
        <w:rPr>
          <w:lang w:val="fr-CH"/>
        </w:rPr>
        <w:t xml:space="preserve">t de </w:t>
      </w:r>
      <w:r w:rsidR="00A60D55" w:rsidRPr="00A60D55">
        <w:rPr>
          <w:lang w:val="fr-CH"/>
        </w:rPr>
        <w:t>1 Gb</w:t>
      </w:r>
      <w:r w:rsidR="008065C1">
        <w:rPr>
          <w:lang w:val="fr-CH"/>
        </w:rPr>
        <w:t>it/</w:t>
      </w:r>
      <w:r w:rsidR="00A60D55" w:rsidRPr="00A60D55">
        <w:rPr>
          <w:lang w:val="fr-CH"/>
        </w:rPr>
        <w:t xml:space="preserve">s, </w:t>
      </w:r>
      <w:r w:rsidR="00A60D55">
        <w:rPr>
          <w:lang w:val="fr-CH"/>
        </w:rPr>
        <w:t xml:space="preserve">mesuré </w:t>
      </w:r>
      <w:r w:rsidR="00CA4906">
        <w:rPr>
          <w:lang w:val="fr-CH"/>
        </w:rPr>
        <w:t>en haut</w:t>
      </w:r>
      <w:r w:rsidR="00A60D55">
        <w:rPr>
          <w:lang w:val="fr-CH"/>
        </w:rPr>
        <w:t xml:space="preserve"> de la couche de commande d'accès au support, </w:t>
      </w:r>
      <w:r w:rsidR="00CA4906">
        <w:rPr>
          <w:lang w:val="fr-CH"/>
        </w:rPr>
        <w:t xml:space="preserve">dans le cas d'un canal PHY </w:t>
      </w:r>
      <w:r w:rsidR="005A4D7B">
        <w:rPr>
          <w:lang w:val="fr-CH"/>
        </w:rPr>
        <w:t>en l'absence</w:t>
      </w:r>
      <w:r w:rsidR="00A60D55">
        <w:rPr>
          <w:lang w:val="fr-CH"/>
        </w:rPr>
        <w:t xml:space="preserve"> de visibilité directe.</w:t>
      </w:r>
    </w:p>
    <w:p w:rsidR="005A4D7B" w:rsidRPr="008065C1" w:rsidRDefault="005A4D7B" w:rsidP="004F0F77">
      <w:pPr>
        <w:rPr>
          <w:lang w:val="fr-CH"/>
        </w:rPr>
      </w:pPr>
      <w:r w:rsidRPr="008065C1">
        <w:rPr>
          <w:lang w:val="fr-CH"/>
        </w:rPr>
        <w:t xml:space="preserve">Outre les caractéristiques </w:t>
      </w:r>
      <w:r w:rsidR="00AE2435" w:rsidRPr="008065C1">
        <w:rPr>
          <w:lang w:val="fr-CH"/>
        </w:rPr>
        <w:t>susmentionnées</w:t>
      </w:r>
      <w:r w:rsidRPr="008065C1">
        <w:rPr>
          <w:lang w:val="fr-CH"/>
        </w:rPr>
        <w:t xml:space="preserve">, </w:t>
      </w:r>
      <w:r w:rsidR="008065C1" w:rsidRPr="008065C1">
        <w:rPr>
          <w:lang w:val="fr-CH"/>
        </w:rPr>
        <w:t xml:space="preserve">lorsque le système </w:t>
      </w:r>
      <w:r w:rsidR="009077F2">
        <w:rPr>
          <w:lang w:val="fr-CH"/>
        </w:rPr>
        <w:t>prend en charge</w:t>
      </w:r>
      <w:r w:rsidR="008065C1" w:rsidRPr="008065C1">
        <w:rPr>
          <w:lang w:val="fr-CH"/>
        </w:rPr>
        <w:t xml:space="preserve"> la diffusion </w:t>
      </w:r>
      <w:r w:rsidR="003C3F3C">
        <w:rPr>
          <w:lang w:val="fr-CH"/>
        </w:rPr>
        <w:t xml:space="preserve">en continu </w:t>
      </w:r>
      <w:r w:rsidR="008065C1" w:rsidRPr="008065C1">
        <w:rPr>
          <w:lang w:val="fr-CH"/>
        </w:rPr>
        <w:t xml:space="preserve">de vidéos non compressées, </w:t>
      </w:r>
      <w:r w:rsidR="008065C1">
        <w:rPr>
          <w:lang w:val="fr-CH"/>
        </w:rPr>
        <w:t>il est nécessaire de respecter des caractéristiques supplémentaires, décrites dans le Tableau 2.</w:t>
      </w:r>
    </w:p>
    <w:p w:rsidR="00226A7B" w:rsidRDefault="00226A7B" w:rsidP="009659CF">
      <w:pPr>
        <w:pStyle w:val="TableNo"/>
        <w:rPr>
          <w:lang w:eastAsia="ja-JP"/>
        </w:rPr>
      </w:pPr>
      <w:r>
        <w:rPr>
          <w:lang w:eastAsia="ja-JP"/>
        </w:rPr>
        <w:lastRenderedPageBreak/>
        <w:t>TABLE</w:t>
      </w:r>
      <w:r w:rsidR="008065C1">
        <w:rPr>
          <w:lang w:eastAsia="ja-JP"/>
        </w:rPr>
        <w:t>AU</w:t>
      </w:r>
      <w:r>
        <w:rPr>
          <w:lang w:eastAsia="ja-JP"/>
        </w:rPr>
        <w:t xml:space="preserve"> 2</w:t>
      </w:r>
    </w:p>
    <w:p w:rsidR="00226A7B" w:rsidRDefault="00AE2435" w:rsidP="003C3F3C">
      <w:pPr>
        <w:pStyle w:val="Tabletitle"/>
        <w:rPr>
          <w:lang w:eastAsia="ja-JP"/>
        </w:rPr>
      </w:pPr>
      <w:r>
        <w:rPr>
          <w:lang w:eastAsia="ja-JP"/>
        </w:rPr>
        <w:t>Caractéristiques</w:t>
      </w:r>
      <w:r w:rsidR="008065C1">
        <w:rPr>
          <w:lang w:eastAsia="ja-JP"/>
        </w:rPr>
        <w:t xml:space="preserve"> système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129"/>
        <w:gridCol w:w="3404"/>
      </w:tblGrid>
      <w:tr w:rsidR="00226A7B" w:rsidTr="00495EF5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Default="008065C1" w:rsidP="003C3F3C">
            <w:pPr>
              <w:pStyle w:val="Tablehead"/>
            </w:pPr>
            <w:r>
              <w:t>Paramètre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Default="00226A7B" w:rsidP="003C3F3C">
            <w:pPr>
              <w:pStyle w:val="Tablehead"/>
            </w:pPr>
            <w:r>
              <w:t>Val</w:t>
            </w:r>
            <w:r w:rsidR="008065C1">
              <w:t>eur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Default="00226A7B" w:rsidP="003C3F3C">
            <w:pPr>
              <w:pStyle w:val="Tablehead"/>
            </w:pPr>
            <w:r>
              <w:t>Description</w:t>
            </w:r>
          </w:p>
        </w:tc>
      </w:tr>
      <w:tr w:rsidR="00226A7B" w:rsidRPr="00495EF5" w:rsidTr="00495EF5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Default="008065C1" w:rsidP="003C3F3C">
            <w:pPr>
              <w:pStyle w:val="Tabletext"/>
              <w:jc w:val="center"/>
            </w:pPr>
            <w:r>
              <w:t>Débit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Default="00800DEB" w:rsidP="003C3F3C">
            <w:pPr>
              <w:pStyle w:val="Tabletext"/>
              <w:jc w:val="center"/>
            </w:pPr>
            <w:r>
              <w:t>3 Gbit/s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Pr="008065C1" w:rsidRDefault="008065C1" w:rsidP="00495EF5">
            <w:pPr>
              <w:pStyle w:val="Tabletext"/>
              <w:jc w:val="center"/>
              <w:rPr>
                <w:lang w:val="fr-CH"/>
              </w:rPr>
            </w:pPr>
            <w:r w:rsidRPr="008065C1">
              <w:rPr>
                <w:lang w:val="fr-CH"/>
              </w:rPr>
              <w:t>Vidéo non compressée</w:t>
            </w:r>
            <w:r w:rsidR="00226A7B" w:rsidRPr="008065C1">
              <w:rPr>
                <w:lang w:val="fr-CH"/>
              </w:rPr>
              <w:t>,</w:t>
            </w:r>
            <w:r w:rsidR="00495EF5">
              <w:rPr>
                <w:lang w:val="fr-CH"/>
              </w:rPr>
              <w:t xml:space="preserve"> </w:t>
            </w:r>
            <w:r w:rsidR="00226A7B" w:rsidRPr="008065C1">
              <w:rPr>
                <w:lang w:val="fr-CH"/>
              </w:rPr>
              <w:t>1 080 p</w:t>
            </w:r>
          </w:p>
          <w:p w:rsidR="00226A7B" w:rsidRPr="001173B9" w:rsidRDefault="00226A7B" w:rsidP="003C3F3C">
            <w:pPr>
              <w:pStyle w:val="Tabletext"/>
              <w:jc w:val="center"/>
            </w:pPr>
            <w:r w:rsidRPr="001173B9">
              <w:t xml:space="preserve">(RGB): 1 920 × 1 080 pixels, </w:t>
            </w:r>
            <w:r w:rsidR="00495EF5" w:rsidRPr="001173B9">
              <w:br/>
            </w:r>
            <w:r w:rsidRPr="001173B9">
              <w:t>24 bits/pixels, 60 </w:t>
            </w:r>
            <w:r w:rsidR="003C3F3C" w:rsidRPr="001173B9">
              <w:t>image</w:t>
            </w:r>
            <w:r w:rsidRPr="001173B9">
              <w:t>s/s</w:t>
            </w:r>
          </w:p>
        </w:tc>
      </w:tr>
      <w:tr w:rsidR="00226A7B" w:rsidTr="00495EF5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Pr="008065C1" w:rsidRDefault="008065C1" w:rsidP="003C3F3C">
            <w:pPr>
              <w:pStyle w:val="Tabletext"/>
              <w:jc w:val="center"/>
              <w:rPr>
                <w:lang w:val="fr-CH"/>
              </w:rPr>
            </w:pPr>
            <w:r w:rsidRPr="008065C1">
              <w:rPr>
                <w:lang w:val="fr-CH"/>
              </w:rPr>
              <w:t>Taux de perte de données</w:t>
            </w:r>
            <w:r w:rsidR="00226A7B" w:rsidRPr="008065C1">
              <w:rPr>
                <w:lang w:val="fr-CH"/>
              </w:rPr>
              <w:t xml:space="preserve"> (</w:t>
            </w:r>
            <w:r w:rsidRPr="008065C1">
              <w:rPr>
                <w:lang w:val="fr-CH"/>
              </w:rPr>
              <w:t>charge utile de 8 koctets</w:t>
            </w:r>
            <w:r w:rsidR="00226A7B" w:rsidRPr="008065C1">
              <w:rPr>
                <w:lang w:val="fr-CH"/>
              </w:rPr>
              <w:t>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Default="00226A7B" w:rsidP="003C3F3C">
            <w:pPr>
              <w:pStyle w:val="Tabletext"/>
              <w:jc w:val="center"/>
            </w:pPr>
            <w:r>
              <w:t>1e-8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Default="00226A7B" w:rsidP="00527FA9">
            <w:pPr>
              <w:spacing w:line="480" w:lineRule="auto"/>
              <w:rPr>
                <w:sz w:val="22"/>
                <w:lang w:val="en-US"/>
              </w:rPr>
            </w:pPr>
          </w:p>
        </w:tc>
      </w:tr>
      <w:tr w:rsidR="00226A7B" w:rsidTr="00495EF5">
        <w:trPr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A7B" w:rsidRDefault="008065C1" w:rsidP="003C3F3C">
            <w:pPr>
              <w:pStyle w:val="Tabletext"/>
              <w:jc w:val="center"/>
            </w:pPr>
            <w:r>
              <w:t>Temps de transmission</w:t>
            </w:r>
            <w:r w:rsidR="00226A7B">
              <w:rPr>
                <w:rStyle w:val="FootnoteReference"/>
              </w:rPr>
              <w:footnoteReference w:id="3"/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Default="00226A7B" w:rsidP="003C3F3C">
            <w:pPr>
              <w:pStyle w:val="Tabletext"/>
              <w:jc w:val="center"/>
            </w:pPr>
            <w:r>
              <w:t>10 ms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A7B" w:rsidRDefault="00226A7B" w:rsidP="00527FA9">
            <w:pPr>
              <w:spacing w:line="480" w:lineRule="auto"/>
              <w:rPr>
                <w:sz w:val="22"/>
                <w:lang w:val="en-US"/>
              </w:rPr>
            </w:pPr>
          </w:p>
        </w:tc>
      </w:tr>
    </w:tbl>
    <w:p w:rsidR="00226A7B" w:rsidRDefault="00226A7B" w:rsidP="003C3F3C">
      <w:pPr>
        <w:pStyle w:val="Heading3"/>
      </w:pPr>
      <w:r>
        <w:t>2.4.8</w:t>
      </w:r>
      <w:r>
        <w:tab/>
      </w:r>
      <w:r w:rsidR="003C3F3C">
        <w:t>Mécanisme</w:t>
      </w:r>
      <w:r w:rsidR="00982543">
        <w:t>s</w:t>
      </w:r>
      <w:r w:rsidR="00C128B6">
        <w:t xml:space="preserve"> d'accès aux canaux</w:t>
      </w:r>
    </w:p>
    <w:p w:rsidR="00C128B6" w:rsidRDefault="00FB0A18" w:rsidP="003C3F3C">
      <w:pPr>
        <w:rPr>
          <w:lang w:val="fr-CH"/>
        </w:rPr>
      </w:pPr>
      <w:r w:rsidRPr="00FB0A18">
        <w:rPr>
          <w:lang w:val="fr-CH"/>
        </w:rPr>
        <w:t xml:space="preserve">Le </w:t>
      </w:r>
      <w:r w:rsidR="003C3F3C">
        <w:rPr>
          <w:lang w:val="fr-CH"/>
        </w:rPr>
        <w:t>mécanisme</w:t>
      </w:r>
      <w:r w:rsidRPr="00FB0A18">
        <w:rPr>
          <w:lang w:val="fr-CH"/>
        </w:rPr>
        <w:t xml:space="preserve"> d'accès de base est l'accès multiple par répartition dans le temps (TDMA), qui est nécessaire pour </w:t>
      </w:r>
      <w:r w:rsidR="00D32135">
        <w:rPr>
          <w:lang w:val="fr-CH"/>
        </w:rPr>
        <w:t>résoudre</w:t>
      </w:r>
      <w:r>
        <w:rPr>
          <w:lang w:val="fr-CH"/>
        </w:rPr>
        <w:t xml:space="preserve"> les difficultés liées au fonctionnement au voisinage de 60 GHz, </w:t>
      </w:r>
      <w:r w:rsidR="009077F2">
        <w:rPr>
          <w:lang w:val="fr-CH"/>
        </w:rPr>
        <w:t xml:space="preserve">tenir compte de </w:t>
      </w:r>
      <w:r>
        <w:rPr>
          <w:lang w:val="fr-CH"/>
        </w:rPr>
        <w:t xml:space="preserve">la nature directionnelle des communications et </w:t>
      </w:r>
      <w:r w:rsidR="009077F2">
        <w:rPr>
          <w:lang w:val="fr-CH"/>
        </w:rPr>
        <w:t xml:space="preserve">prendre en charge </w:t>
      </w:r>
      <w:r>
        <w:rPr>
          <w:lang w:val="fr-CH"/>
        </w:rPr>
        <w:t xml:space="preserve">les applications </w:t>
      </w:r>
      <w:r w:rsidR="009077F2">
        <w:rPr>
          <w:lang w:val="fr-CH"/>
        </w:rPr>
        <w:t>comme</w:t>
      </w:r>
      <w:r>
        <w:rPr>
          <w:lang w:val="fr-CH"/>
        </w:rPr>
        <w:t xml:space="preserve"> les écrans sans fil. L'accès TDMA </w:t>
      </w:r>
      <w:r w:rsidR="00A01170">
        <w:rPr>
          <w:lang w:val="fr-CH"/>
        </w:rPr>
        <w:t xml:space="preserve">permet de </w:t>
      </w:r>
      <w:r w:rsidR="000F1EB3">
        <w:rPr>
          <w:lang w:val="fr-CH"/>
        </w:rPr>
        <w:t>garantir la largeur de bande nécessaire aux applications sensibles à la qualité de service, du fait de ses caractéristiques</w:t>
      </w:r>
      <w:r w:rsidR="00A01170">
        <w:rPr>
          <w:lang w:val="fr-CH"/>
        </w:rPr>
        <w:t xml:space="preserve"> de réservation</w:t>
      </w:r>
      <w:r w:rsidR="000F1EB3">
        <w:rPr>
          <w:lang w:val="fr-CH"/>
        </w:rPr>
        <w:t xml:space="preserve">, tout en étant efficace </w:t>
      </w:r>
      <w:r w:rsidR="00F90987">
        <w:rPr>
          <w:lang w:val="fr-CH"/>
        </w:rPr>
        <w:t>sur le plan énergétique</w:t>
      </w:r>
      <w:r w:rsidR="000F1EB3">
        <w:rPr>
          <w:lang w:val="fr-CH"/>
        </w:rPr>
        <w:t xml:space="preserve">, puisque les dispositifs </w:t>
      </w:r>
      <w:r w:rsidR="003C779D">
        <w:rPr>
          <w:lang w:val="fr-CH"/>
        </w:rPr>
        <w:t>peuvent se mettre en v</w:t>
      </w:r>
      <w:r w:rsidR="009077F2">
        <w:rPr>
          <w:lang w:val="fr-CH"/>
        </w:rPr>
        <w:t>e</w:t>
      </w:r>
      <w:r w:rsidR="003C779D">
        <w:rPr>
          <w:lang w:val="fr-CH"/>
        </w:rPr>
        <w:t>i</w:t>
      </w:r>
      <w:r w:rsidR="009077F2">
        <w:rPr>
          <w:lang w:val="fr-CH"/>
        </w:rPr>
        <w:t>lle</w:t>
      </w:r>
      <w:r w:rsidR="000F1EB3">
        <w:rPr>
          <w:lang w:val="fr-CH"/>
        </w:rPr>
        <w:t xml:space="preserve"> </w:t>
      </w:r>
      <w:r w:rsidR="00A01170">
        <w:rPr>
          <w:lang w:val="fr-CH"/>
        </w:rPr>
        <w:t>en dehors des</w:t>
      </w:r>
      <w:r w:rsidR="000F1EB3">
        <w:rPr>
          <w:lang w:val="fr-CH"/>
        </w:rPr>
        <w:t xml:space="preserve"> communi</w:t>
      </w:r>
      <w:r w:rsidR="00A01170">
        <w:rPr>
          <w:lang w:val="fr-CH"/>
        </w:rPr>
        <w:t>cations</w:t>
      </w:r>
      <w:r w:rsidR="000F1EB3">
        <w:rPr>
          <w:lang w:val="fr-CH"/>
        </w:rPr>
        <w:t>.</w:t>
      </w:r>
    </w:p>
    <w:p w:rsidR="00F90987" w:rsidRDefault="00041850" w:rsidP="003C3F3C">
      <w:pPr>
        <w:rPr>
          <w:lang w:val="fr-CH"/>
        </w:rPr>
      </w:pPr>
      <w:r>
        <w:rPr>
          <w:lang w:val="fr-CH"/>
        </w:rPr>
        <w:t xml:space="preserve">De plus, </w:t>
      </w:r>
      <w:r w:rsidR="00C608D8">
        <w:rPr>
          <w:lang w:val="fr-CH"/>
        </w:rPr>
        <w:t xml:space="preserve">étant donné que </w:t>
      </w:r>
      <w:r>
        <w:rPr>
          <w:lang w:val="fr-CH"/>
        </w:rPr>
        <w:t xml:space="preserve">l'accès TDMA </w:t>
      </w:r>
      <w:r w:rsidR="00C608D8">
        <w:rPr>
          <w:lang w:val="fr-CH"/>
        </w:rPr>
        <w:t>est</w:t>
      </w:r>
      <w:r>
        <w:rPr>
          <w:lang w:val="fr-CH"/>
        </w:rPr>
        <w:t xml:space="preserve"> programmé, les stations savent exactement avec quelle</w:t>
      </w:r>
      <w:r w:rsidR="003C779D">
        <w:rPr>
          <w:lang w:val="fr-CH"/>
        </w:rPr>
        <w:t>s</w:t>
      </w:r>
      <w:r>
        <w:rPr>
          <w:lang w:val="fr-CH"/>
        </w:rPr>
        <w:t xml:space="preserve"> autre</w:t>
      </w:r>
      <w:r w:rsidR="003C779D">
        <w:rPr>
          <w:lang w:val="fr-CH"/>
        </w:rPr>
        <w:t>s</w:t>
      </w:r>
      <w:r>
        <w:rPr>
          <w:lang w:val="fr-CH"/>
        </w:rPr>
        <w:t xml:space="preserve"> station</w:t>
      </w:r>
      <w:r w:rsidR="003C779D">
        <w:rPr>
          <w:lang w:val="fr-CH"/>
        </w:rPr>
        <w:t>s</w:t>
      </w:r>
      <w:r>
        <w:rPr>
          <w:lang w:val="fr-CH"/>
        </w:rPr>
        <w:t xml:space="preserve"> elles communiqueront et </w:t>
      </w:r>
      <w:r w:rsidR="00C608D8">
        <w:rPr>
          <w:lang w:val="fr-CH"/>
        </w:rPr>
        <w:t>à quel moment</w:t>
      </w:r>
      <w:r>
        <w:rPr>
          <w:lang w:val="fr-CH"/>
        </w:rPr>
        <w:t xml:space="preserve"> les communications auront lieu. </w:t>
      </w:r>
      <w:r w:rsidR="00247805">
        <w:rPr>
          <w:lang w:val="fr-CH"/>
        </w:rPr>
        <w:t>Par conséquent, e</w:t>
      </w:r>
      <w:r>
        <w:rPr>
          <w:lang w:val="fr-CH"/>
        </w:rPr>
        <w:t>lles peuvent orienter le l</w:t>
      </w:r>
      <w:r w:rsidR="009077F2">
        <w:rPr>
          <w:lang w:val="fr-CH"/>
        </w:rPr>
        <w:t>obe principal de leur antenne dans la</w:t>
      </w:r>
      <w:r>
        <w:rPr>
          <w:lang w:val="fr-CH"/>
        </w:rPr>
        <w:t xml:space="preserve"> direction souhaitée</w:t>
      </w:r>
      <w:r w:rsidR="00247805">
        <w:rPr>
          <w:lang w:val="fr-CH"/>
        </w:rPr>
        <w:t xml:space="preserve"> et n'ont pas besoin d'utiliser de communications </w:t>
      </w:r>
      <w:r w:rsidR="003C3F3C">
        <w:rPr>
          <w:lang w:val="fr-CH"/>
        </w:rPr>
        <w:t>omnidirectionnelles</w:t>
      </w:r>
      <w:r>
        <w:rPr>
          <w:lang w:val="fr-CH"/>
        </w:rPr>
        <w:t xml:space="preserve">, </w:t>
      </w:r>
      <w:r w:rsidR="003C779D">
        <w:rPr>
          <w:lang w:val="fr-CH"/>
        </w:rPr>
        <w:t>alors que cela est nécessaire</w:t>
      </w:r>
      <w:r>
        <w:rPr>
          <w:lang w:val="fr-CH"/>
        </w:rPr>
        <w:t xml:space="preserve"> </w:t>
      </w:r>
      <w:r w:rsidR="009E61A7">
        <w:rPr>
          <w:lang w:val="fr-CH"/>
        </w:rPr>
        <w:t>en cas d'accès en mo</w:t>
      </w:r>
      <w:r>
        <w:rPr>
          <w:lang w:val="fr-CH"/>
        </w:rPr>
        <w:t>de contention.</w:t>
      </w:r>
    </w:p>
    <w:p w:rsidR="0019628E" w:rsidRPr="00FB0A18" w:rsidRDefault="0019628E" w:rsidP="003C3F3C">
      <w:pPr>
        <w:rPr>
          <w:lang w:val="fr-CH"/>
        </w:rPr>
      </w:pPr>
      <w:r>
        <w:rPr>
          <w:lang w:val="fr-CH"/>
        </w:rPr>
        <w:t xml:space="preserve">L'accès en mode contention, </w:t>
      </w:r>
      <w:r w:rsidR="00800DEB">
        <w:rPr>
          <w:lang w:val="fr-CH"/>
        </w:rPr>
        <w:t xml:space="preserve">qui est utilisé, </w:t>
      </w:r>
      <w:r>
        <w:rPr>
          <w:lang w:val="fr-CH"/>
        </w:rPr>
        <w:t xml:space="preserve">par </w:t>
      </w:r>
      <w:r w:rsidR="00800DEB">
        <w:rPr>
          <w:lang w:val="fr-CH"/>
        </w:rPr>
        <w:t>exemple, pour les communications</w:t>
      </w:r>
      <w:r>
        <w:rPr>
          <w:lang w:val="fr-CH"/>
        </w:rPr>
        <w:t xml:space="preserve"> Wi-Fi, devrait aussi être pris en charge </w:t>
      </w:r>
      <w:r w:rsidR="00800DEB">
        <w:rPr>
          <w:lang w:val="fr-CH"/>
        </w:rPr>
        <w:t xml:space="preserve">pour des </w:t>
      </w:r>
      <w:r>
        <w:rPr>
          <w:lang w:val="fr-CH"/>
        </w:rPr>
        <w:t xml:space="preserve">utilisations comme la navigation sur le web et le transfert de fichiers. </w:t>
      </w:r>
      <w:r w:rsidR="00CA564B">
        <w:rPr>
          <w:lang w:val="fr-CH"/>
        </w:rPr>
        <w:t>Toutefois</w:t>
      </w:r>
      <w:r w:rsidR="00800DEB">
        <w:rPr>
          <w:lang w:val="fr-CH"/>
        </w:rPr>
        <w:t xml:space="preserve">, l'accès en mode contention </w:t>
      </w:r>
      <w:r w:rsidR="000C41AC">
        <w:rPr>
          <w:lang w:val="fr-CH"/>
        </w:rPr>
        <w:t xml:space="preserve">ne </w:t>
      </w:r>
      <w:r w:rsidR="00800DEB">
        <w:rPr>
          <w:lang w:val="fr-CH"/>
        </w:rPr>
        <w:t xml:space="preserve">devrait </w:t>
      </w:r>
      <w:r w:rsidR="000C41AC">
        <w:rPr>
          <w:lang w:val="fr-CH"/>
        </w:rPr>
        <w:t xml:space="preserve">pas </w:t>
      </w:r>
      <w:r w:rsidR="003C3F3C">
        <w:rPr>
          <w:lang w:val="fr-CH"/>
        </w:rPr>
        <w:t>constituer le mécanisme</w:t>
      </w:r>
      <w:r w:rsidR="000C41AC">
        <w:rPr>
          <w:lang w:val="fr-CH"/>
        </w:rPr>
        <w:t xml:space="preserve"> d'accès de base, mais </w:t>
      </w:r>
      <w:r w:rsidR="00F70147">
        <w:rPr>
          <w:lang w:val="fr-CH"/>
        </w:rPr>
        <w:t xml:space="preserve">être utilisé </w:t>
      </w:r>
      <w:r w:rsidR="000C41AC">
        <w:rPr>
          <w:lang w:val="fr-CH"/>
        </w:rPr>
        <w:t>p</w:t>
      </w:r>
      <w:r w:rsidR="00800DEB">
        <w:rPr>
          <w:lang w:val="fr-CH"/>
        </w:rPr>
        <w:t>endant des périodes</w:t>
      </w:r>
      <w:r w:rsidR="009E61A7">
        <w:rPr>
          <w:lang w:val="fr-CH"/>
        </w:rPr>
        <w:t xml:space="preserve"> </w:t>
      </w:r>
      <w:r w:rsidR="00101B40">
        <w:rPr>
          <w:lang w:val="fr-CH"/>
        </w:rPr>
        <w:t xml:space="preserve">qui lui sont </w:t>
      </w:r>
      <w:r w:rsidR="00800DEB">
        <w:rPr>
          <w:lang w:val="fr-CH"/>
        </w:rPr>
        <w:t xml:space="preserve">attribuées dans l'infrastructure d'accès </w:t>
      </w:r>
      <w:r w:rsidR="009E61A7">
        <w:rPr>
          <w:lang w:val="fr-CH"/>
        </w:rPr>
        <w:t xml:space="preserve">en mode </w:t>
      </w:r>
      <w:r w:rsidR="00800DEB">
        <w:rPr>
          <w:lang w:val="fr-CH"/>
        </w:rPr>
        <w:t>TDMA.</w:t>
      </w:r>
    </w:p>
    <w:p w:rsidR="00226A7B" w:rsidRPr="008D6F3A" w:rsidRDefault="00226A7B" w:rsidP="003C3F3C">
      <w:pPr>
        <w:pStyle w:val="Heading2"/>
        <w:spacing w:before="120"/>
        <w:rPr>
          <w:lang w:val="fr-CH"/>
        </w:rPr>
      </w:pPr>
      <w:r w:rsidRPr="008D6F3A">
        <w:rPr>
          <w:lang w:val="fr-CH"/>
        </w:rPr>
        <w:t>2.5</w:t>
      </w:r>
      <w:r w:rsidRPr="008D6F3A">
        <w:rPr>
          <w:lang w:val="fr-CH"/>
        </w:rPr>
        <w:tab/>
      </w:r>
      <w:r w:rsidR="00C422DB" w:rsidRPr="008D6F3A">
        <w:rPr>
          <w:lang w:val="fr-CH"/>
        </w:rPr>
        <w:t xml:space="preserve">Paramètres pour la </w:t>
      </w:r>
      <w:r w:rsidRPr="008D6F3A">
        <w:rPr>
          <w:lang w:val="fr-CH"/>
        </w:rPr>
        <w:t>coexistence</w:t>
      </w:r>
    </w:p>
    <w:p w:rsidR="00C128B6" w:rsidRDefault="008D6F3A" w:rsidP="003C3F3C">
      <w:pPr>
        <w:rPr>
          <w:lang w:val="fr-CH"/>
        </w:rPr>
      </w:pPr>
      <w:r w:rsidRPr="008D6F3A">
        <w:rPr>
          <w:lang w:val="fr-CH"/>
        </w:rPr>
        <w:t xml:space="preserve">Pour assurer une meilleure coexistence, il importe que tous les systèmes MGWS utilisent </w:t>
      </w:r>
      <w:r>
        <w:rPr>
          <w:lang w:val="fr-CH"/>
        </w:rPr>
        <w:t>le</w:t>
      </w:r>
      <w:r w:rsidRPr="008D6F3A">
        <w:rPr>
          <w:lang w:val="fr-CH"/>
        </w:rPr>
        <w:t xml:space="preserve"> m</w:t>
      </w:r>
      <w:r>
        <w:rPr>
          <w:lang w:val="fr-CH"/>
        </w:rPr>
        <w:t>ême découpage des canaux.</w:t>
      </w:r>
    </w:p>
    <w:p w:rsidR="008D6F3A" w:rsidRPr="008D6F3A" w:rsidRDefault="008D6F3A" w:rsidP="003C3F3C">
      <w:pPr>
        <w:rPr>
          <w:lang w:val="fr-CH"/>
        </w:rPr>
      </w:pPr>
      <w:r>
        <w:rPr>
          <w:lang w:val="fr-CH"/>
        </w:rPr>
        <w:t>Exemples de découpage des canaux:</w:t>
      </w:r>
    </w:p>
    <w:p w:rsidR="00226A7B" w:rsidRPr="009659CF" w:rsidRDefault="00226A7B" w:rsidP="003C3F3C">
      <w:pPr>
        <w:pStyle w:val="enumlev1"/>
        <w:rPr>
          <w:lang w:val="fr-CH"/>
        </w:rPr>
      </w:pPr>
      <w:r w:rsidRPr="009659CF">
        <w:rPr>
          <w:lang w:val="fr-CH"/>
        </w:rPr>
        <w:t>1)</w:t>
      </w:r>
      <w:r w:rsidRPr="009659CF">
        <w:rPr>
          <w:lang w:val="fr-CH"/>
        </w:rPr>
        <w:tab/>
        <w:t>IEEE:</w:t>
      </w:r>
    </w:p>
    <w:p w:rsidR="00226A7B" w:rsidRPr="008D6F3A" w:rsidRDefault="00226A7B" w:rsidP="003C3F3C">
      <w:pPr>
        <w:pStyle w:val="enumlev2"/>
        <w:rPr>
          <w:lang w:val="fr-CH"/>
        </w:rPr>
      </w:pPr>
      <w:r w:rsidRPr="008D6F3A">
        <w:rPr>
          <w:lang w:val="fr-CH"/>
        </w:rPr>
        <w:t>a)</w:t>
      </w:r>
      <w:r w:rsidRPr="008D6F3A">
        <w:rPr>
          <w:lang w:val="fr-CH"/>
        </w:rPr>
        <w:tab/>
      </w:r>
      <w:r w:rsidR="008D6F3A" w:rsidRPr="008D6F3A">
        <w:rPr>
          <w:lang w:val="fr-CH"/>
        </w:rPr>
        <w:t xml:space="preserve">La norme </w:t>
      </w:r>
      <w:r w:rsidRPr="008D6F3A">
        <w:rPr>
          <w:lang w:val="fr-CH"/>
        </w:rPr>
        <w:t>IEEE 802.11ad-2012</w:t>
      </w:r>
      <w:r>
        <w:rPr>
          <w:rStyle w:val="FootnoteReference"/>
          <w:szCs w:val="24"/>
        </w:rPr>
        <w:footnoteReference w:id="4"/>
      </w:r>
      <w:r w:rsidRPr="008D6F3A">
        <w:rPr>
          <w:lang w:val="fr-CH"/>
        </w:rPr>
        <w:t xml:space="preserve"> </w:t>
      </w:r>
      <w:r w:rsidR="008D6F3A" w:rsidRPr="008D6F3A">
        <w:rPr>
          <w:lang w:val="fr-CH"/>
        </w:rPr>
        <w:t xml:space="preserve">définit une largeur de bande de canal de </w:t>
      </w:r>
      <w:r w:rsidRPr="008D6F3A">
        <w:rPr>
          <w:lang w:val="fr-CH"/>
        </w:rPr>
        <w:t>2 160 MHz.</w:t>
      </w:r>
    </w:p>
    <w:p w:rsidR="00226A7B" w:rsidRPr="008D6F3A" w:rsidRDefault="00226A7B" w:rsidP="003C3F3C">
      <w:pPr>
        <w:pStyle w:val="enumlev2"/>
        <w:rPr>
          <w:lang w:val="fr-CH"/>
        </w:rPr>
      </w:pPr>
      <w:r w:rsidRPr="008D6F3A">
        <w:rPr>
          <w:lang w:val="fr-CH"/>
        </w:rPr>
        <w:t>b)</w:t>
      </w:r>
      <w:r w:rsidRPr="008D6F3A">
        <w:rPr>
          <w:i/>
          <w:lang w:val="fr-CH"/>
        </w:rPr>
        <w:tab/>
      </w:r>
      <w:r w:rsidR="008D6F3A" w:rsidRPr="008D6F3A">
        <w:rPr>
          <w:iCs/>
          <w:lang w:val="fr-CH"/>
        </w:rPr>
        <w:t xml:space="preserve">La norme </w:t>
      </w:r>
      <w:r w:rsidR="008D6F3A" w:rsidRPr="008D6F3A">
        <w:rPr>
          <w:lang w:val="fr-CH"/>
        </w:rPr>
        <w:t xml:space="preserve">IEEE </w:t>
      </w:r>
      <w:r w:rsidRPr="008D6F3A">
        <w:rPr>
          <w:lang w:val="fr-CH"/>
        </w:rPr>
        <w:t>802.15.3c-2009</w:t>
      </w:r>
      <w:r>
        <w:rPr>
          <w:rStyle w:val="FootnoteReference"/>
          <w:szCs w:val="24"/>
        </w:rPr>
        <w:footnoteReference w:id="5"/>
      </w:r>
      <w:r w:rsidRPr="008D6F3A">
        <w:rPr>
          <w:lang w:val="fr-CH"/>
        </w:rPr>
        <w:t xml:space="preserve"> </w:t>
      </w:r>
      <w:r w:rsidR="008D6F3A" w:rsidRPr="008D6F3A">
        <w:rPr>
          <w:lang w:val="fr-CH"/>
        </w:rPr>
        <w:t>définit une largeur de bande de canal de</w:t>
      </w:r>
      <w:r w:rsidRPr="008D6F3A">
        <w:rPr>
          <w:lang w:val="fr-CH"/>
        </w:rPr>
        <w:t xml:space="preserve"> 2 160 MHz.</w:t>
      </w:r>
    </w:p>
    <w:p w:rsidR="00E01E9F" w:rsidRPr="00E01E9F" w:rsidRDefault="00F70147" w:rsidP="003C3F3C">
      <w:pPr>
        <w:rPr>
          <w:lang w:val="fr-CH"/>
        </w:rPr>
      </w:pPr>
      <w:r>
        <w:rPr>
          <w:lang w:val="fr-CH"/>
        </w:rPr>
        <w:lastRenderedPageBreak/>
        <w:t>A</w:t>
      </w:r>
      <w:r w:rsidRPr="00E01E9F">
        <w:rPr>
          <w:lang w:val="fr-CH"/>
        </w:rPr>
        <w:t xml:space="preserve">vant de commencer à </w:t>
      </w:r>
      <w:r>
        <w:rPr>
          <w:lang w:val="fr-CH"/>
        </w:rPr>
        <w:t>utiliser un canal, u</w:t>
      </w:r>
      <w:r w:rsidR="004C3761" w:rsidRPr="00E01E9F">
        <w:rPr>
          <w:lang w:val="fr-CH"/>
        </w:rPr>
        <w:t xml:space="preserve">n système MGWS devrait </w:t>
      </w:r>
      <w:r w:rsidR="003C3F3C">
        <w:rPr>
          <w:lang w:val="fr-CH"/>
        </w:rPr>
        <w:t>effectuer un balayage</w:t>
      </w:r>
      <w:r w:rsidR="00ED0C12">
        <w:rPr>
          <w:lang w:val="fr-CH"/>
        </w:rPr>
        <w:t xml:space="preserve"> </w:t>
      </w:r>
      <w:r>
        <w:rPr>
          <w:lang w:val="fr-CH"/>
        </w:rPr>
        <w:t xml:space="preserve">de manière </w:t>
      </w:r>
      <w:r w:rsidR="004C3761">
        <w:rPr>
          <w:lang w:val="fr-CH"/>
        </w:rPr>
        <w:t>à</w:t>
      </w:r>
      <w:r w:rsidR="00E01E9F">
        <w:rPr>
          <w:lang w:val="fr-CH"/>
        </w:rPr>
        <w:t xml:space="preserve"> s'assurer que son fonctionnement ne causera pas de brouillages à d'autres systèmes MGWS </w:t>
      </w:r>
      <w:r w:rsidR="004C3761">
        <w:rPr>
          <w:lang w:val="fr-CH"/>
        </w:rPr>
        <w:t xml:space="preserve">qui </w:t>
      </w:r>
      <w:r w:rsidR="00E01E9F">
        <w:rPr>
          <w:lang w:val="fr-CH"/>
        </w:rPr>
        <w:t>fonctionn</w:t>
      </w:r>
      <w:r w:rsidR="004C3761">
        <w:rPr>
          <w:lang w:val="fr-CH"/>
        </w:rPr>
        <w:t>e</w:t>
      </w:r>
      <w:r w:rsidR="00E01E9F">
        <w:rPr>
          <w:lang w:val="fr-CH"/>
        </w:rPr>
        <w:t>nt sur ce canal.</w:t>
      </w:r>
    </w:p>
    <w:p w:rsidR="00226A7B" w:rsidRPr="00CE5865" w:rsidRDefault="00CE5865" w:rsidP="00543110">
      <w:pPr>
        <w:rPr>
          <w:lang w:val="fr-CH"/>
        </w:rPr>
      </w:pPr>
      <w:r w:rsidRPr="00CE5865">
        <w:rPr>
          <w:lang w:val="fr-CH"/>
        </w:rPr>
        <w:t>Exemples de techniques d'atténuation des brouillages</w:t>
      </w:r>
      <w:r w:rsidR="00226A7B" w:rsidRPr="00CE5865">
        <w:rPr>
          <w:lang w:val="fr-CH"/>
        </w:rPr>
        <w:t>:</w:t>
      </w:r>
    </w:p>
    <w:p w:rsidR="00226A7B" w:rsidRPr="009659CF" w:rsidRDefault="00226A7B" w:rsidP="003C3F3C">
      <w:pPr>
        <w:pStyle w:val="enumlev1"/>
        <w:keepNext/>
        <w:keepLines/>
        <w:rPr>
          <w:lang w:val="fr-CH"/>
        </w:rPr>
      </w:pPr>
      <w:r w:rsidRPr="009659CF">
        <w:rPr>
          <w:lang w:val="fr-CH"/>
        </w:rPr>
        <w:t>1)</w:t>
      </w:r>
      <w:r w:rsidRPr="009659CF">
        <w:rPr>
          <w:lang w:val="fr-CH"/>
        </w:rPr>
        <w:tab/>
        <w:t>IEEE:</w:t>
      </w:r>
    </w:p>
    <w:p w:rsidR="00226A7B" w:rsidRPr="00BA09F6" w:rsidRDefault="00CE5865" w:rsidP="00BF0762">
      <w:pPr>
        <w:pStyle w:val="enumlev2"/>
        <w:keepNext/>
        <w:keepLines/>
        <w:rPr>
          <w:lang w:val="fr-CH"/>
        </w:rPr>
      </w:pPr>
      <w:r w:rsidRPr="00B9657B">
        <w:rPr>
          <w:lang w:val="fr-CH"/>
        </w:rPr>
        <w:t>a)</w:t>
      </w:r>
      <w:r w:rsidRPr="00B9657B">
        <w:rPr>
          <w:lang w:val="fr-CH"/>
        </w:rPr>
        <w:tab/>
      </w:r>
      <w:r w:rsidR="003C3F3C">
        <w:rPr>
          <w:lang w:val="fr-CH"/>
        </w:rPr>
        <w:t>Un point d'accès conforme à l</w:t>
      </w:r>
      <w:r w:rsidR="00B9657B">
        <w:rPr>
          <w:lang w:val="fr-CH"/>
        </w:rPr>
        <w:t>a</w:t>
      </w:r>
      <w:r w:rsidRPr="00B9657B">
        <w:rPr>
          <w:lang w:val="fr-CH"/>
        </w:rPr>
        <w:t xml:space="preserve"> norme IEEE</w:t>
      </w:r>
      <w:r w:rsidR="00226A7B" w:rsidRPr="00B9657B">
        <w:rPr>
          <w:lang w:val="fr-CH"/>
        </w:rPr>
        <w:t xml:space="preserve"> 802.11ad-2012</w:t>
      </w:r>
      <w:r w:rsidR="00B9657B">
        <w:rPr>
          <w:lang w:val="fr-CH"/>
        </w:rPr>
        <w:t xml:space="preserve"> </w:t>
      </w:r>
      <w:r w:rsidR="00B9657B" w:rsidRPr="00B9657B">
        <w:rPr>
          <w:lang w:val="fr-CH"/>
        </w:rPr>
        <w:t xml:space="preserve">ne devrait pas </w:t>
      </w:r>
      <w:r w:rsidR="00F70147">
        <w:rPr>
          <w:lang w:val="fr-CH"/>
        </w:rPr>
        <w:t>établir</w:t>
      </w:r>
      <w:r w:rsidR="00B9657B" w:rsidRPr="00B9657B">
        <w:rPr>
          <w:lang w:val="fr-CH"/>
        </w:rPr>
        <w:t xml:space="preserve"> un réseau </w:t>
      </w:r>
      <w:r w:rsidR="00F70147">
        <w:rPr>
          <w:lang w:val="fr-CH"/>
        </w:rPr>
        <w:t xml:space="preserve">en utilisant </w:t>
      </w:r>
      <w:r w:rsidR="00B9657B" w:rsidRPr="00B9657B">
        <w:rPr>
          <w:lang w:val="fr-CH"/>
        </w:rPr>
        <w:t xml:space="preserve">un canal </w:t>
      </w:r>
      <w:r w:rsidR="00F70147">
        <w:rPr>
          <w:lang w:val="fr-CH"/>
        </w:rPr>
        <w:t xml:space="preserve">sur lequel </w:t>
      </w:r>
      <w:r w:rsidR="00B9657B">
        <w:rPr>
          <w:lang w:val="fr-CH"/>
        </w:rPr>
        <w:t>le niveau du signal est supérieur ou égal à</w:t>
      </w:r>
      <w:r w:rsidR="00F70147">
        <w:rPr>
          <w:lang w:val="fr-CH"/>
        </w:rPr>
        <w:t> </w:t>
      </w:r>
      <w:r w:rsidR="00BF0762">
        <w:rPr>
          <w:lang w:val="fr-CH"/>
        </w:rPr>
        <w:t>−</w:t>
      </w:r>
      <w:r w:rsidR="00B9657B">
        <w:rPr>
          <w:lang w:val="fr-CH"/>
        </w:rPr>
        <w:t>48</w:t>
      </w:r>
      <w:r w:rsidR="00F70147">
        <w:rPr>
          <w:lang w:val="fr-CH"/>
        </w:rPr>
        <w:t> </w:t>
      </w:r>
      <w:r w:rsidR="00B9657B">
        <w:rPr>
          <w:lang w:val="fr-CH"/>
        </w:rPr>
        <w:t>dBm</w:t>
      </w:r>
      <w:r w:rsidR="00F70147">
        <w:rPr>
          <w:lang w:val="fr-CH"/>
        </w:rPr>
        <w:t>,</w:t>
      </w:r>
      <w:r w:rsidR="00B9657B">
        <w:rPr>
          <w:lang w:val="fr-CH"/>
        </w:rPr>
        <w:t xml:space="preserve"> ou </w:t>
      </w:r>
      <w:r w:rsidR="00B1354C">
        <w:rPr>
          <w:lang w:val="fr-CH"/>
        </w:rPr>
        <w:t xml:space="preserve">en cas de détection </w:t>
      </w:r>
      <w:r w:rsidR="0008321A">
        <w:rPr>
          <w:lang w:val="fr-CH"/>
        </w:rPr>
        <w:t>d'un préambul</w:t>
      </w:r>
      <w:r w:rsidR="00F70147">
        <w:rPr>
          <w:lang w:val="fr-CH"/>
        </w:rPr>
        <w:t>e de signalisation</w:t>
      </w:r>
      <w:r w:rsidR="0008321A">
        <w:rPr>
          <w:lang w:val="fr-CH"/>
        </w:rPr>
        <w:t xml:space="preserve"> en mode commun (CMS) </w:t>
      </w:r>
      <w:r w:rsidR="00F70147">
        <w:rPr>
          <w:lang w:val="fr-CH"/>
        </w:rPr>
        <w:t xml:space="preserve">conforme à la norme </w:t>
      </w:r>
      <w:r w:rsidR="00F70147" w:rsidRPr="00BA09F6">
        <w:rPr>
          <w:lang w:val="fr-CH"/>
        </w:rPr>
        <w:t xml:space="preserve">IEEE 802.15.3c-2009 </w:t>
      </w:r>
      <w:r w:rsidR="00F70147">
        <w:rPr>
          <w:lang w:val="fr-CH"/>
        </w:rPr>
        <w:t>dont le</w:t>
      </w:r>
      <w:r w:rsidR="0008321A">
        <w:rPr>
          <w:lang w:val="fr-CH"/>
        </w:rPr>
        <w:t xml:space="preserve"> niveau à la réception </w:t>
      </w:r>
      <w:r w:rsidR="00F70147">
        <w:rPr>
          <w:lang w:val="fr-CH"/>
        </w:rPr>
        <w:t xml:space="preserve">est </w:t>
      </w:r>
      <w:r w:rsidR="0008321A">
        <w:rPr>
          <w:lang w:val="fr-CH"/>
        </w:rPr>
        <w:t xml:space="preserve">supérieur ou égal à </w:t>
      </w:r>
      <w:r w:rsidR="00BF0762">
        <w:rPr>
          <w:lang w:val="fr-CH"/>
        </w:rPr>
        <w:t>−</w:t>
      </w:r>
      <w:r w:rsidR="0008321A" w:rsidRPr="0008321A">
        <w:rPr>
          <w:lang w:val="fr-CH"/>
        </w:rPr>
        <w:t>60 dBm.</w:t>
      </w:r>
      <w:r w:rsidR="0008321A">
        <w:rPr>
          <w:lang w:val="fr-CH"/>
        </w:rPr>
        <w:t xml:space="preserve"> Plusieurs autres techniques d'atténuation des brouillages sont </w:t>
      </w:r>
      <w:r w:rsidR="00F70147">
        <w:rPr>
          <w:lang w:val="fr-CH"/>
        </w:rPr>
        <w:t>défini</w:t>
      </w:r>
      <w:r w:rsidR="0008321A">
        <w:rPr>
          <w:lang w:val="fr-CH"/>
        </w:rPr>
        <w:t>es, par exemple la commutation de canaux, la com</w:t>
      </w:r>
      <w:r w:rsidR="00BA09F6">
        <w:rPr>
          <w:lang w:val="fr-CH"/>
        </w:rPr>
        <w:t>mande de puissance à l'émission et la formation de faisceaux, pour en citer quelques</w:t>
      </w:r>
      <w:r w:rsidR="00BF0BC3">
        <w:rPr>
          <w:lang w:val="fr-CH"/>
        </w:rPr>
        <w:t>-</w:t>
      </w:r>
      <w:r w:rsidR="00BA09F6">
        <w:rPr>
          <w:lang w:val="fr-CH"/>
        </w:rPr>
        <w:t>unes.</w:t>
      </w:r>
    </w:p>
    <w:p w:rsidR="00BA09F6" w:rsidRPr="00BA09F6" w:rsidRDefault="00226A7B" w:rsidP="003C3F3C">
      <w:pPr>
        <w:pStyle w:val="enumlev2"/>
        <w:keepNext/>
        <w:keepLines/>
        <w:rPr>
          <w:lang w:val="fr-CH"/>
        </w:rPr>
      </w:pPr>
      <w:r w:rsidRPr="00BA09F6">
        <w:rPr>
          <w:lang w:val="fr-CH"/>
        </w:rPr>
        <w:t>b)</w:t>
      </w:r>
      <w:r w:rsidRPr="00BA09F6">
        <w:rPr>
          <w:lang w:val="fr-CH"/>
        </w:rPr>
        <w:tab/>
      </w:r>
      <w:r w:rsidR="00BA09F6" w:rsidRPr="00BA09F6">
        <w:rPr>
          <w:lang w:val="fr-CH"/>
        </w:rPr>
        <w:t xml:space="preserve">La norme IEEE 802.15.3c-2009 </w:t>
      </w:r>
      <w:r w:rsidR="00BA09F6">
        <w:rPr>
          <w:lang w:val="fr-CH"/>
        </w:rPr>
        <w:t>ne permet</w:t>
      </w:r>
      <w:r w:rsidR="00BA09F6" w:rsidRPr="00BA09F6">
        <w:rPr>
          <w:lang w:val="fr-CH"/>
        </w:rPr>
        <w:t xml:space="preserve"> pas </w:t>
      </w:r>
      <w:r w:rsidR="00BA09F6">
        <w:rPr>
          <w:lang w:val="fr-CH"/>
        </w:rPr>
        <w:t xml:space="preserve">à </w:t>
      </w:r>
      <w:r w:rsidR="00BA09F6" w:rsidRPr="00BA09F6">
        <w:rPr>
          <w:lang w:val="fr-CH"/>
        </w:rPr>
        <w:t xml:space="preserve">un </w:t>
      </w:r>
      <w:r w:rsidR="00BA09F6">
        <w:rPr>
          <w:lang w:val="fr-CH"/>
        </w:rPr>
        <w:t xml:space="preserve">contrôleur de picoréseau </w:t>
      </w:r>
      <w:r w:rsidR="00F70147">
        <w:rPr>
          <w:lang w:val="fr-CH"/>
        </w:rPr>
        <w:t>d'établir</w:t>
      </w:r>
      <w:r w:rsidR="00BA09F6">
        <w:rPr>
          <w:lang w:val="fr-CH"/>
        </w:rPr>
        <w:t xml:space="preserve"> un nouveau picoréseau sur un canal </w:t>
      </w:r>
      <w:r w:rsidR="008A3621">
        <w:rPr>
          <w:lang w:val="fr-CH"/>
        </w:rPr>
        <w:t xml:space="preserve">déjà </w:t>
      </w:r>
      <w:r w:rsidR="00BA09F6">
        <w:rPr>
          <w:lang w:val="fr-CH"/>
        </w:rPr>
        <w:t>occupé par un autre contrôleur de picoréseau</w:t>
      </w:r>
      <w:r w:rsidR="008A3621">
        <w:rPr>
          <w:lang w:val="fr-CH"/>
        </w:rPr>
        <w:t>. Une méthode de signalisation en mode commun (CMS) a été définie afin de permettre à plusieurs contrôleurs de picoréseaux de partager l'accès à un canal</w:t>
      </w:r>
      <w:r w:rsidR="00A0317B">
        <w:rPr>
          <w:lang w:val="fr-CH"/>
        </w:rPr>
        <w:t>,</w:t>
      </w:r>
      <w:r w:rsidR="008A3621">
        <w:rPr>
          <w:lang w:val="fr-CH"/>
        </w:rPr>
        <w:t xml:space="preserve"> </w:t>
      </w:r>
      <w:r w:rsidR="001253FB">
        <w:rPr>
          <w:lang w:val="fr-CH"/>
        </w:rPr>
        <w:t>en utilisant des i</w:t>
      </w:r>
      <w:r w:rsidR="008A3621">
        <w:rPr>
          <w:lang w:val="fr-CH"/>
        </w:rPr>
        <w:t xml:space="preserve">ntervalles </w:t>
      </w:r>
      <w:r w:rsidR="0013701B">
        <w:rPr>
          <w:lang w:val="fr-CH"/>
        </w:rPr>
        <w:t xml:space="preserve">d'accès </w:t>
      </w:r>
      <w:r w:rsidR="008A3621">
        <w:rPr>
          <w:lang w:val="fr-CH"/>
        </w:rPr>
        <w:t xml:space="preserve">TDMA attribués aux </w:t>
      </w:r>
      <w:r w:rsidR="00A0317B">
        <w:rPr>
          <w:lang w:val="fr-CH"/>
        </w:rPr>
        <w:t xml:space="preserve">picoréseaux </w:t>
      </w:r>
      <w:r w:rsidR="0013701B">
        <w:rPr>
          <w:lang w:val="fr-CH"/>
        </w:rPr>
        <w:t>enfants.</w:t>
      </w:r>
    </w:p>
    <w:p w:rsidR="00226A7B" w:rsidRPr="0013701B" w:rsidRDefault="00226A7B" w:rsidP="00596C50">
      <w:pPr>
        <w:pStyle w:val="Heading2"/>
        <w:rPr>
          <w:lang w:val="fr-CH"/>
        </w:rPr>
      </w:pPr>
      <w:r w:rsidRPr="0013701B">
        <w:rPr>
          <w:lang w:val="fr-CH"/>
        </w:rPr>
        <w:t>2.6</w:t>
      </w:r>
      <w:r w:rsidRPr="0013701B">
        <w:rPr>
          <w:lang w:val="fr-CH"/>
        </w:rPr>
        <w:tab/>
      </w:r>
      <w:r w:rsidR="00A0317B" w:rsidRPr="0013701B">
        <w:rPr>
          <w:lang w:val="fr-CH"/>
        </w:rPr>
        <w:t>Niveaux de sensibilité à la réception</w:t>
      </w:r>
    </w:p>
    <w:p w:rsidR="00611559" w:rsidRDefault="00611559" w:rsidP="00596C50">
      <w:pPr>
        <w:rPr>
          <w:lang w:val="fr-CH"/>
        </w:rPr>
      </w:pPr>
      <w:r w:rsidRPr="00611559">
        <w:rPr>
          <w:lang w:val="fr-CH"/>
        </w:rPr>
        <w:t xml:space="preserve">Les niveaux de sensibilité à la réception sont compris typiquement entre −48 </w:t>
      </w:r>
      <w:r>
        <w:rPr>
          <w:lang w:val="fr-CH"/>
        </w:rPr>
        <w:t>et</w:t>
      </w:r>
      <w:r w:rsidRPr="00611559">
        <w:rPr>
          <w:lang w:val="fr-CH"/>
        </w:rPr>
        <w:t xml:space="preserve"> −78 dBm.</w:t>
      </w:r>
    </w:p>
    <w:p w:rsidR="00611559" w:rsidRPr="00611559" w:rsidRDefault="00611559" w:rsidP="00596C50">
      <w:pPr>
        <w:rPr>
          <w:lang w:val="fr-CH"/>
        </w:rPr>
      </w:pPr>
      <w:r>
        <w:rPr>
          <w:lang w:val="fr-CH"/>
        </w:rPr>
        <w:t>Exemples de niveaux de sensibilité à la réception:</w:t>
      </w:r>
    </w:p>
    <w:p w:rsidR="00611559" w:rsidRPr="00611559" w:rsidRDefault="00226A7B" w:rsidP="0024795D">
      <w:pPr>
        <w:pStyle w:val="enumlev1"/>
        <w:rPr>
          <w:lang w:val="fr-CH"/>
        </w:rPr>
      </w:pPr>
      <w:r w:rsidRPr="00611559">
        <w:rPr>
          <w:lang w:val="fr-CH"/>
        </w:rPr>
        <w:t>1)</w:t>
      </w:r>
      <w:r w:rsidRPr="00611559">
        <w:rPr>
          <w:lang w:val="fr-CH"/>
        </w:rPr>
        <w:tab/>
        <w:t xml:space="preserve">IEEE: </w:t>
      </w:r>
      <w:r w:rsidR="00611559" w:rsidRPr="00611559">
        <w:rPr>
          <w:lang w:val="fr-CH"/>
        </w:rPr>
        <w:t xml:space="preserve">Dans la norme IEEE </w:t>
      </w:r>
      <w:r w:rsidR="00E47C91">
        <w:rPr>
          <w:lang w:val="fr-CH"/>
        </w:rPr>
        <w:t>802.11ad</w:t>
      </w:r>
      <w:r w:rsidR="00611559" w:rsidRPr="00611559">
        <w:rPr>
          <w:lang w:val="fr-CH"/>
        </w:rPr>
        <w:t>-2012</w:t>
      </w:r>
      <w:r w:rsidR="00611559">
        <w:rPr>
          <w:lang w:val="fr-CH"/>
        </w:rPr>
        <w:t xml:space="preserve">, </w:t>
      </w:r>
      <w:r w:rsidR="00E47C91">
        <w:rPr>
          <w:lang w:val="fr-CH"/>
        </w:rPr>
        <w:t>le taux d'erreur</w:t>
      </w:r>
      <w:r w:rsidR="003C3F3C">
        <w:rPr>
          <w:lang w:val="fr-CH"/>
        </w:rPr>
        <w:t>s</w:t>
      </w:r>
      <w:r w:rsidR="00E47C91">
        <w:rPr>
          <w:lang w:val="fr-CH"/>
        </w:rPr>
        <w:t xml:space="preserve"> sur les paquets (PER) est inférieur à 1% (5% pour </w:t>
      </w:r>
      <w:r w:rsidR="00D67BBC">
        <w:rPr>
          <w:lang w:val="fr-CH"/>
        </w:rPr>
        <w:t>le système</w:t>
      </w:r>
      <w:r w:rsidR="003A160E">
        <w:rPr>
          <w:lang w:val="fr-CH"/>
        </w:rPr>
        <w:t xml:space="preserve"> MCS</w:t>
      </w:r>
      <w:r w:rsidR="00E47C91">
        <w:rPr>
          <w:lang w:val="fr-CH"/>
        </w:rPr>
        <w:t>0) pour une longueur d'unité PSDU de 4</w:t>
      </w:r>
      <w:r w:rsidR="009659CF">
        <w:rPr>
          <w:lang w:val="fr-CH"/>
        </w:rPr>
        <w:t> </w:t>
      </w:r>
      <w:r w:rsidR="00E47C91">
        <w:rPr>
          <w:lang w:val="fr-CH"/>
        </w:rPr>
        <w:t>096</w:t>
      </w:r>
      <w:r w:rsidR="0024795D">
        <w:rPr>
          <w:lang w:val="fr-CH"/>
        </w:rPr>
        <w:t> </w:t>
      </w:r>
      <w:r w:rsidR="00E47C91">
        <w:rPr>
          <w:lang w:val="fr-CH"/>
        </w:rPr>
        <w:t xml:space="preserve">octets (256 octets pour </w:t>
      </w:r>
      <w:r w:rsidR="008B0CD4">
        <w:rPr>
          <w:lang w:val="fr-CH"/>
        </w:rPr>
        <w:t>le</w:t>
      </w:r>
      <w:r w:rsidR="003A160E">
        <w:rPr>
          <w:lang w:val="fr-CH"/>
        </w:rPr>
        <w:t xml:space="preserve"> </w:t>
      </w:r>
      <w:r w:rsidR="00D67BBC">
        <w:rPr>
          <w:lang w:val="fr-CH"/>
        </w:rPr>
        <w:t xml:space="preserve">système </w:t>
      </w:r>
      <w:r w:rsidR="003A160E">
        <w:rPr>
          <w:lang w:val="fr-CH"/>
        </w:rPr>
        <w:t>MCS</w:t>
      </w:r>
      <w:r w:rsidR="00E47C91">
        <w:rPr>
          <w:lang w:val="fr-CH"/>
        </w:rPr>
        <w:t>0).</w:t>
      </w:r>
    </w:p>
    <w:p w:rsidR="003A160E" w:rsidRPr="003A160E" w:rsidRDefault="00226A7B" w:rsidP="009659CF">
      <w:pPr>
        <w:pStyle w:val="Note"/>
        <w:rPr>
          <w:lang w:val="fr-CH"/>
        </w:rPr>
      </w:pPr>
      <w:r w:rsidRPr="003A160E">
        <w:rPr>
          <w:lang w:val="fr-CH"/>
        </w:rPr>
        <w:t xml:space="preserve">NOTE – </w:t>
      </w:r>
      <w:r w:rsidR="003A160E" w:rsidRPr="003A160E">
        <w:rPr>
          <w:lang w:val="fr-CH"/>
        </w:rPr>
        <w:t xml:space="preserve">Pour les mesures de puissance RF basées sur la densité de puissance reçue, </w:t>
      </w:r>
      <w:r w:rsidR="00295C63">
        <w:rPr>
          <w:lang w:val="fr-CH"/>
        </w:rPr>
        <w:t xml:space="preserve">le niveau d'entrée doit être corrigé </w:t>
      </w:r>
      <w:r w:rsidR="001253FB">
        <w:rPr>
          <w:lang w:val="fr-CH"/>
        </w:rPr>
        <w:t>afin de</w:t>
      </w:r>
      <w:r w:rsidR="003D2C04">
        <w:rPr>
          <w:lang w:val="fr-CH"/>
        </w:rPr>
        <w:t xml:space="preserve"> </w:t>
      </w:r>
      <w:r w:rsidR="00295C63">
        <w:rPr>
          <w:lang w:val="fr-CH"/>
        </w:rPr>
        <w:t xml:space="preserve">compenser le gain de l'antenne lors de la mise en oeuvre. Le gain de l'antenne est le gain maximal estimé par le fabricant. Dans le cas d'une antenne réseau à commande de phase, le gain de l'antenne est la somme </w:t>
      </w:r>
      <w:r w:rsidR="003D2C04">
        <w:rPr>
          <w:lang w:val="fr-CH"/>
        </w:rPr>
        <w:t xml:space="preserve">maximale </w:t>
      </w:r>
      <w:r w:rsidR="00295C63">
        <w:rPr>
          <w:lang w:val="fr-CH"/>
        </w:rPr>
        <w:t>des gains estimés de</w:t>
      </w:r>
      <w:r w:rsidR="001253FB">
        <w:rPr>
          <w:lang w:val="fr-CH"/>
        </w:rPr>
        <w:t xml:space="preserve"> ses</w:t>
      </w:r>
      <w:r w:rsidR="00295C63">
        <w:rPr>
          <w:lang w:val="fr-CH"/>
        </w:rPr>
        <w:t xml:space="preserve"> élément</w:t>
      </w:r>
      <w:r w:rsidR="001253FB">
        <w:rPr>
          <w:lang w:val="fr-CH"/>
        </w:rPr>
        <w:t>s</w:t>
      </w:r>
      <w:r w:rsidR="00295C63">
        <w:rPr>
          <w:lang w:val="fr-CH"/>
        </w:rPr>
        <w:t xml:space="preserve"> </w:t>
      </w:r>
      <w:r w:rsidR="00295C63" w:rsidRPr="00295C63">
        <w:rPr>
          <w:lang w:val="fr-CH"/>
        </w:rPr>
        <w:t>−3 dB</w:t>
      </w:r>
      <w:r w:rsidR="00295C63">
        <w:rPr>
          <w:lang w:val="fr-CH"/>
        </w:rPr>
        <w:t xml:space="preserve"> de perte liée à la mise en oeuvre.</w:t>
      </w:r>
    </w:p>
    <w:p w:rsidR="00226A7B" w:rsidRPr="003D2C04" w:rsidRDefault="00226A7B" w:rsidP="003C3F3C">
      <w:pPr>
        <w:pStyle w:val="Heading2"/>
        <w:rPr>
          <w:lang w:val="fr-CH"/>
        </w:rPr>
      </w:pPr>
      <w:r w:rsidRPr="003D2C04">
        <w:rPr>
          <w:lang w:val="fr-CH"/>
        </w:rPr>
        <w:t>2.7</w:t>
      </w:r>
      <w:r w:rsidRPr="003D2C04">
        <w:rPr>
          <w:lang w:val="fr-CH"/>
        </w:rPr>
        <w:tab/>
      </w:r>
      <w:r w:rsidR="003D2C04" w:rsidRPr="003D2C04">
        <w:rPr>
          <w:lang w:val="fr-CH"/>
        </w:rPr>
        <w:t xml:space="preserve">Règles </w:t>
      </w:r>
      <w:r w:rsidR="00D9790D">
        <w:rPr>
          <w:lang w:val="fr-CH"/>
        </w:rPr>
        <w:t>d'évaluation de canal libre</w:t>
      </w:r>
      <w:r w:rsidR="003D2C04">
        <w:rPr>
          <w:lang w:val="fr-CH"/>
        </w:rPr>
        <w:t xml:space="preserve"> (CCA)</w:t>
      </w:r>
    </w:p>
    <w:p w:rsidR="003D2C04" w:rsidRDefault="003D2C04" w:rsidP="003C3F3C">
      <w:pPr>
        <w:rPr>
          <w:lang w:val="fr-CH"/>
        </w:rPr>
      </w:pPr>
      <w:r w:rsidRPr="003D2C04">
        <w:rPr>
          <w:lang w:val="fr-CH"/>
        </w:rPr>
        <w:t xml:space="preserve">Les systèmes MGWS </w:t>
      </w:r>
      <w:r w:rsidR="001253FB">
        <w:rPr>
          <w:lang w:val="fr-CH"/>
        </w:rPr>
        <w:t xml:space="preserve">peuvent </w:t>
      </w:r>
      <w:r w:rsidRPr="003D2C04">
        <w:rPr>
          <w:lang w:val="fr-CH"/>
        </w:rPr>
        <w:t>utilise</w:t>
      </w:r>
      <w:r w:rsidR="001253FB">
        <w:rPr>
          <w:lang w:val="fr-CH"/>
        </w:rPr>
        <w:t>r</w:t>
      </w:r>
      <w:r w:rsidRPr="003D2C04">
        <w:rPr>
          <w:lang w:val="fr-CH"/>
        </w:rPr>
        <w:t xml:space="preserve"> des règles </w:t>
      </w:r>
      <w:r w:rsidR="00D67BBC">
        <w:rPr>
          <w:lang w:val="fr-CH"/>
        </w:rPr>
        <w:t>d'évaluation de canal libre (CCA), afin d'atté</w:t>
      </w:r>
      <w:r w:rsidRPr="003D2C04">
        <w:rPr>
          <w:lang w:val="fr-CH"/>
        </w:rPr>
        <w:t xml:space="preserve">nuer les brouillages causés </w:t>
      </w:r>
      <w:r w:rsidR="001253FB">
        <w:rPr>
          <w:lang w:val="fr-CH"/>
        </w:rPr>
        <w:t>à d'autres</w:t>
      </w:r>
      <w:r w:rsidRPr="003D2C04">
        <w:rPr>
          <w:lang w:val="fr-CH"/>
        </w:rPr>
        <w:t xml:space="preserve"> systèmes MGWS.</w:t>
      </w:r>
    </w:p>
    <w:p w:rsidR="003D2C04" w:rsidRPr="007132E5" w:rsidRDefault="008B0CD4" w:rsidP="003C3F3C">
      <w:pPr>
        <w:rPr>
          <w:lang w:val="fr-CH"/>
        </w:rPr>
      </w:pPr>
      <w:r>
        <w:rPr>
          <w:lang w:val="fr-CH"/>
        </w:rPr>
        <w:t>Dans l</w:t>
      </w:r>
      <w:r w:rsidR="003D2C04">
        <w:rPr>
          <w:lang w:val="fr-CH"/>
        </w:rPr>
        <w:t xml:space="preserve">a norme IEEE </w:t>
      </w:r>
      <w:r w:rsidR="003D2C04" w:rsidRPr="003D2C04">
        <w:rPr>
          <w:lang w:val="fr-CH"/>
        </w:rPr>
        <w:t>802.11ad-2012</w:t>
      </w:r>
      <w:r w:rsidR="003D2C04">
        <w:rPr>
          <w:lang w:val="fr-CH"/>
        </w:rPr>
        <w:t xml:space="preserve">, par exemple, </w:t>
      </w:r>
      <w:r>
        <w:rPr>
          <w:lang w:val="fr-CH"/>
        </w:rPr>
        <w:t xml:space="preserve">sont définis </w:t>
      </w:r>
      <w:r w:rsidR="003D2C04">
        <w:rPr>
          <w:lang w:val="fr-CH"/>
        </w:rPr>
        <w:t xml:space="preserve">trois ensembles </w:t>
      </w:r>
      <w:r w:rsidR="007132E5">
        <w:rPr>
          <w:lang w:val="fr-CH"/>
        </w:rPr>
        <w:t xml:space="preserve">de systèmes </w:t>
      </w:r>
      <w:r>
        <w:rPr>
          <w:lang w:val="fr-CH"/>
        </w:rPr>
        <w:t>MCS,</w:t>
      </w:r>
      <w:r w:rsidR="003D2C04">
        <w:rPr>
          <w:lang w:val="fr-CH"/>
        </w:rPr>
        <w:t xml:space="preserve"> </w:t>
      </w:r>
      <w:r>
        <w:rPr>
          <w:lang w:val="fr-CH"/>
        </w:rPr>
        <w:t>dont</w:t>
      </w:r>
      <w:r w:rsidR="003D2C04">
        <w:rPr>
          <w:lang w:val="fr-CH"/>
        </w:rPr>
        <w:t xml:space="preserve"> </w:t>
      </w:r>
      <w:r>
        <w:rPr>
          <w:lang w:val="fr-CH"/>
        </w:rPr>
        <w:t xml:space="preserve">chacun fait l'objet de règles CCA spécifiques. </w:t>
      </w:r>
      <w:r w:rsidR="00AF4AEB">
        <w:rPr>
          <w:lang w:val="fr-CH"/>
        </w:rPr>
        <w:t>C</w:t>
      </w:r>
      <w:r w:rsidRPr="007132E5">
        <w:rPr>
          <w:lang w:val="fr-CH"/>
        </w:rPr>
        <w:t>es trois ensembles</w:t>
      </w:r>
      <w:r w:rsidR="007132E5">
        <w:rPr>
          <w:lang w:val="fr-CH"/>
        </w:rPr>
        <w:t xml:space="preserve"> </w:t>
      </w:r>
      <w:r w:rsidRPr="007132E5">
        <w:rPr>
          <w:lang w:val="fr-CH"/>
        </w:rPr>
        <w:t>MCS sont:</w:t>
      </w:r>
    </w:p>
    <w:p w:rsidR="007132E5" w:rsidRPr="007132E5" w:rsidRDefault="00226A7B" w:rsidP="009659CF">
      <w:pPr>
        <w:pStyle w:val="enumlev1"/>
        <w:rPr>
          <w:lang w:val="fr-CH"/>
        </w:rPr>
      </w:pPr>
      <w:r w:rsidRPr="007132E5">
        <w:rPr>
          <w:lang w:val="fr-CH"/>
        </w:rPr>
        <w:t>a)</w:t>
      </w:r>
      <w:r w:rsidRPr="007132E5">
        <w:rPr>
          <w:lang w:val="fr-CH"/>
        </w:rPr>
        <w:tab/>
        <w:t xml:space="preserve">MCS0: </w:t>
      </w:r>
      <w:r w:rsidR="007132E5" w:rsidRPr="007132E5">
        <w:rPr>
          <w:lang w:val="fr-CH"/>
        </w:rPr>
        <w:t xml:space="preserve">désigné sous le nom de </w:t>
      </w:r>
      <w:r w:rsidR="007132E5">
        <w:rPr>
          <w:lang w:val="fr-CH"/>
        </w:rPr>
        <w:t xml:space="preserve">système MCS de </w:t>
      </w:r>
      <w:r w:rsidR="00BC58DC">
        <w:rPr>
          <w:lang w:val="fr-CH"/>
        </w:rPr>
        <w:t>commande</w:t>
      </w:r>
      <w:r w:rsidR="007132E5">
        <w:rPr>
          <w:lang w:val="fr-CH"/>
        </w:rPr>
        <w:t xml:space="preserve"> et basé sur une modulation </w:t>
      </w:r>
      <w:r w:rsidR="00497219">
        <w:rPr>
          <w:lang w:val="fr-CH"/>
        </w:rPr>
        <w:t>mono</w:t>
      </w:r>
      <w:r w:rsidR="007132E5">
        <w:rPr>
          <w:lang w:val="fr-CH"/>
        </w:rPr>
        <w:t>porteuse</w:t>
      </w:r>
      <w:r w:rsidR="00392D79">
        <w:rPr>
          <w:lang w:val="fr-CH"/>
        </w:rPr>
        <w:t xml:space="preserve"> (SC)</w:t>
      </w:r>
      <w:r w:rsidR="009659CF">
        <w:rPr>
          <w:lang w:val="fr-CH"/>
        </w:rPr>
        <w:t>.</w:t>
      </w:r>
    </w:p>
    <w:p w:rsidR="00226A7B" w:rsidRPr="00392D79" w:rsidRDefault="00226A7B" w:rsidP="003C3F3C">
      <w:pPr>
        <w:pStyle w:val="enumlev1"/>
        <w:rPr>
          <w:lang w:val="fr-CH"/>
        </w:rPr>
      </w:pPr>
      <w:r w:rsidRPr="00392D79">
        <w:rPr>
          <w:lang w:val="fr-CH"/>
        </w:rPr>
        <w:t>b)</w:t>
      </w:r>
      <w:r w:rsidRPr="00392D79">
        <w:rPr>
          <w:lang w:val="fr-CH"/>
        </w:rPr>
        <w:tab/>
        <w:t xml:space="preserve">MCS1 </w:t>
      </w:r>
      <w:r w:rsidR="007132E5" w:rsidRPr="00392D79">
        <w:rPr>
          <w:lang w:val="fr-CH"/>
        </w:rPr>
        <w:t>à</w:t>
      </w:r>
      <w:r w:rsidRPr="00392D79">
        <w:rPr>
          <w:lang w:val="fr-CH"/>
        </w:rPr>
        <w:t xml:space="preserve"> MCS12 </w:t>
      </w:r>
      <w:r w:rsidR="007132E5" w:rsidRPr="00392D79">
        <w:rPr>
          <w:lang w:val="fr-CH"/>
        </w:rPr>
        <w:t>et</w:t>
      </w:r>
      <w:r w:rsidRPr="00392D79">
        <w:rPr>
          <w:lang w:val="fr-CH"/>
        </w:rPr>
        <w:t xml:space="preserve"> MCS25 </w:t>
      </w:r>
      <w:r w:rsidR="007132E5" w:rsidRPr="00392D79">
        <w:rPr>
          <w:lang w:val="fr-CH"/>
        </w:rPr>
        <w:t>à</w:t>
      </w:r>
      <w:r w:rsidRPr="00392D79">
        <w:rPr>
          <w:lang w:val="fr-CH"/>
        </w:rPr>
        <w:t xml:space="preserve"> MCS31: </w:t>
      </w:r>
      <w:r w:rsidR="00392D79" w:rsidRPr="00392D79">
        <w:rPr>
          <w:lang w:val="fr-CH"/>
        </w:rPr>
        <w:t xml:space="preserve">ensemble MCS </w:t>
      </w:r>
      <w:r w:rsidR="00392D79">
        <w:rPr>
          <w:lang w:val="fr-CH"/>
        </w:rPr>
        <w:t>SC</w:t>
      </w:r>
      <w:r w:rsidR="009659CF">
        <w:rPr>
          <w:lang w:val="fr-CH"/>
        </w:rPr>
        <w:t>.</w:t>
      </w:r>
    </w:p>
    <w:p w:rsidR="00392D79" w:rsidRPr="00392D79" w:rsidRDefault="00226A7B" w:rsidP="003C3F3C">
      <w:pPr>
        <w:pStyle w:val="enumlev1"/>
        <w:rPr>
          <w:lang w:val="fr-CH"/>
        </w:rPr>
      </w:pPr>
      <w:r w:rsidRPr="00392D79">
        <w:rPr>
          <w:lang w:val="fr-CH"/>
        </w:rPr>
        <w:t>c)</w:t>
      </w:r>
      <w:r w:rsidRPr="00392D79">
        <w:rPr>
          <w:lang w:val="fr-CH"/>
        </w:rPr>
        <w:tab/>
        <w:t xml:space="preserve">MCS13 </w:t>
      </w:r>
      <w:r w:rsidR="00392D79" w:rsidRPr="00392D79">
        <w:rPr>
          <w:lang w:val="fr-CH"/>
        </w:rPr>
        <w:t>à</w:t>
      </w:r>
      <w:r w:rsidRPr="00392D79">
        <w:rPr>
          <w:lang w:val="fr-CH"/>
        </w:rPr>
        <w:t xml:space="preserve"> MCS24: </w:t>
      </w:r>
      <w:r w:rsidR="00392D79" w:rsidRPr="00392D79">
        <w:rPr>
          <w:lang w:val="fr-CH"/>
        </w:rPr>
        <w:t>ensemble MCS</w:t>
      </w:r>
      <w:r w:rsidR="00392D79">
        <w:rPr>
          <w:lang w:val="fr-CH"/>
        </w:rPr>
        <w:t xml:space="preserve"> à multiplexage par répartition orthogonale de la fréquence (OFDM).</w:t>
      </w:r>
    </w:p>
    <w:p w:rsidR="00392D79" w:rsidRPr="00392D79" w:rsidRDefault="00392D79" w:rsidP="003C3F3C">
      <w:pPr>
        <w:rPr>
          <w:lang w:val="fr-CH"/>
        </w:rPr>
      </w:pPr>
      <w:r w:rsidRPr="00392D79">
        <w:rPr>
          <w:lang w:val="fr-CH"/>
        </w:rPr>
        <w:t xml:space="preserve">La norme IEEE 802.11ad-2012 définit </w:t>
      </w:r>
      <w:r w:rsidR="001253FB">
        <w:rPr>
          <w:lang w:val="fr-CH"/>
        </w:rPr>
        <w:t xml:space="preserve">donc </w:t>
      </w:r>
      <w:r w:rsidRPr="00392D79">
        <w:rPr>
          <w:lang w:val="fr-CH"/>
        </w:rPr>
        <w:t xml:space="preserve">des règles CCA </w:t>
      </w:r>
      <w:r w:rsidR="001253FB">
        <w:rPr>
          <w:lang w:val="fr-CH"/>
        </w:rPr>
        <w:t>pour</w:t>
      </w:r>
      <w:r w:rsidRPr="00392D79">
        <w:rPr>
          <w:lang w:val="fr-CH"/>
        </w:rPr>
        <w:t xml:space="preserve"> chacun des ensembles MCS</w:t>
      </w:r>
      <w:r w:rsidR="00AF4AEB">
        <w:rPr>
          <w:lang w:val="fr-CH"/>
        </w:rPr>
        <w:t>:</w:t>
      </w:r>
    </w:p>
    <w:p w:rsidR="00BC58DC" w:rsidRPr="00975BDB" w:rsidRDefault="00226A7B" w:rsidP="003C3F3C">
      <w:pPr>
        <w:pStyle w:val="enumlev1"/>
        <w:rPr>
          <w:lang w:val="fr-CH"/>
        </w:rPr>
      </w:pPr>
      <w:r w:rsidRPr="00975BDB">
        <w:rPr>
          <w:lang w:val="fr-CH"/>
        </w:rPr>
        <w:t>a)</w:t>
      </w:r>
      <w:r w:rsidRPr="00975BDB">
        <w:rPr>
          <w:lang w:val="fr-CH"/>
        </w:rPr>
        <w:tab/>
      </w:r>
      <w:r w:rsidR="00BC58DC" w:rsidRPr="00975BDB">
        <w:rPr>
          <w:lang w:val="fr-CH"/>
        </w:rPr>
        <w:t>Système MCS de commande</w:t>
      </w:r>
      <w:r w:rsidRPr="00975BDB">
        <w:rPr>
          <w:lang w:val="fr-CH"/>
        </w:rPr>
        <w:t xml:space="preserve">: </w:t>
      </w:r>
      <w:r w:rsidR="001968C5">
        <w:rPr>
          <w:lang w:val="fr-CH"/>
        </w:rPr>
        <w:t>Si</w:t>
      </w:r>
      <w:r w:rsidR="0021243F">
        <w:rPr>
          <w:lang w:val="fr-CH"/>
        </w:rPr>
        <w:t>,</w:t>
      </w:r>
      <w:r w:rsidR="001968C5">
        <w:rPr>
          <w:lang w:val="fr-CH"/>
        </w:rPr>
        <w:t xml:space="preserve"> </w:t>
      </w:r>
      <w:r w:rsidR="0021243F">
        <w:rPr>
          <w:lang w:val="fr-CH"/>
        </w:rPr>
        <w:t>au</w:t>
      </w:r>
      <w:r w:rsidR="00975BDB" w:rsidRPr="00975BDB">
        <w:rPr>
          <w:lang w:val="fr-CH"/>
        </w:rPr>
        <w:t xml:space="preserve"> début d'une émission </w:t>
      </w:r>
      <w:r w:rsidR="008F7562">
        <w:rPr>
          <w:lang w:val="fr-CH"/>
        </w:rPr>
        <w:t xml:space="preserve">valide </w:t>
      </w:r>
      <w:r w:rsidR="00BE0955">
        <w:rPr>
          <w:lang w:val="fr-CH"/>
        </w:rPr>
        <w:t>en mode</w:t>
      </w:r>
      <w:r w:rsidR="008F7562">
        <w:rPr>
          <w:lang w:val="fr-CH"/>
        </w:rPr>
        <w:t xml:space="preserve"> MCS de commande</w:t>
      </w:r>
      <w:r w:rsidR="0021243F">
        <w:rPr>
          <w:lang w:val="fr-CH"/>
        </w:rPr>
        <w:t>,</w:t>
      </w:r>
      <w:r w:rsidR="00BE0955">
        <w:rPr>
          <w:lang w:val="fr-CH"/>
        </w:rPr>
        <w:t xml:space="preserve"> </w:t>
      </w:r>
      <w:r w:rsidR="0021243F">
        <w:rPr>
          <w:lang w:val="fr-CH"/>
        </w:rPr>
        <w:t>le</w:t>
      </w:r>
      <w:r w:rsidR="008F7562">
        <w:rPr>
          <w:lang w:val="fr-CH"/>
        </w:rPr>
        <w:t xml:space="preserve"> niveau </w:t>
      </w:r>
      <w:r w:rsidR="00BE0955">
        <w:rPr>
          <w:lang w:val="fr-CH"/>
        </w:rPr>
        <w:t>à la</w:t>
      </w:r>
      <w:r w:rsidR="008F7562">
        <w:rPr>
          <w:lang w:val="fr-CH"/>
        </w:rPr>
        <w:t xml:space="preserve"> réception</w:t>
      </w:r>
      <w:r w:rsidR="0021243F">
        <w:rPr>
          <w:lang w:val="fr-CH"/>
        </w:rPr>
        <w:t xml:space="preserve"> est</w:t>
      </w:r>
      <w:r w:rsidR="008F7562">
        <w:rPr>
          <w:lang w:val="fr-CH"/>
        </w:rPr>
        <w:t xml:space="preserve"> supérieur à la sensibilité minimale pour </w:t>
      </w:r>
      <w:r w:rsidR="001968C5">
        <w:rPr>
          <w:lang w:val="fr-CH"/>
        </w:rPr>
        <w:t>le</w:t>
      </w:r>
      <w:r w:rsidR="008F7562">
        <w:rPr>
          <w:lang w:val="fr-CH"/>
        </w:rPr>
        <w:t xml:space="preserve"> système MCS de commande </w:t>
      </w:r>
      <w:r w:rsidR="008F7562" w:rsidRPr="008F7562">
        <w:rPr>
          <w:lang w:val="fr-CH"/>
        </w:rPr>
        <w:t>(−78 dBm)</w:t>
      </w:r>
      <w:r w:rsidR="00BE0955">
        <w:rPr>
          <w:lang w:val="fr-CH"/>
        </w:rPr>
        <w:t>,</w:t>
      </w:r>
      <w:r w:rsidR="008F7562">
        <w:rPr>
          <w:lang w:val="fr-CH"/>
        </w:rPr>
        <w:t xml:space="preserve"> </w:t>
      </w:r>
      <w:r w:rsidR="0021243F">
        <w:rPr>
          <w:lang w:val="fr-CH"/>
        </w:rPr>
        <w:t xml:space="preserve">alors </w:t>
      </w:r>
      <w:r w:rsidR="008F7562">
        <w:rPr>
          <w:lang w:val="fr-CH"/>
        </w:rPr>
        <w:t>l'éval</w:t>
      </w:r>
      <w:r w:rsidR="00BE0955">
        <w:rPr>
          <w:lang w:val="fr-CH"/>
        </w:rPr>
        <w:t xml:space="preserve">uation CCA doit </w:t>
      </w:r>
      <w:r w:rsidR="008F7562">
        <w:rPr>
          <w:lang w:val="fr-CH"/>
        </w:rPr>
        <w:t xml:space="preserve">indiquer </w:t>
      </w:r>
      <w:r w:rsidR="00732BFC">
        <w:rPr>
          <w:lang w:val="fr-CH"/>
        </w:rPr>
        <w:t xml:space="preserve">un état </w:t>
      </w:r>
      <w:r w:rsidR="008F7562">
        <w:rPr>
          <w:lang w:val="fr-CH"/>
        </w:rPr>
        <w:t>occupé avec une prob</w:t>
      </w:r>
      <w:r w:rsidR="00527FA9">
        <w:rPr>
          <w:lang w:val="fr-CH"/>
        </w:rPr>
        <w:t>abilité supérieure à</w:t>
      </w:r>
      <w:r w:rsidR="008F7562">
        <w:rPr>
          <w:lang w:val="fr-CH"/>
        </w:rPr>
        <w:t xml:space="preserve"> 90% dans un délai de </w:t>
      </w:r>
      <w:r w:rsidR="008F7562" w:rsidRPr="008F7562">
        <w:rPr>
          <w:lang w:val="fr-CH"/>
        </w:rPr>
        <w:t>3 µs.</w:t>
      </w:r>
    </w:p>
    <w:p w:rsidR="00732BFC" w:rsidRPr="00732BFC" w:rsidRDefault="00226A7B" w:rsidP="00543110">
      <w:pPr>
        <w:pStyle w:val="enumlev1"/>
        <w:keepNext/>
        <w:keepLines/>
        <w:rPr>
          <w:lang w:val="fr-CH"/>
        </w:rPr>
      </w:pPr>
      <w:r w:rsidRPr="00732BFC">
        <w:rPr>
          <w:lang w:val="fr-CH"/>
        </w:rPr>
        <w:lastRenderedPageBreak/>
        <w:t>b)</w:t>
      </w:r>
      <w:r w:rsidRPr="00732BFC">
        <w:rPr>
          <w:lang w:val="fr-CH"/>
        </w:rPr>
        <w:tab/>
      </w:r>
      <w:r w:rsidR="00732BFC" w:rsidRPr="00732BFC">
        <w:rPr>
          <w:lang w:val="fr-CH"/>
        </w:rPr>
        <w:t>Ensemble M</w:t>
      </w:r>
      <w:r w:rsidRPr="00732BFC">
        <w:rPr>
          <w:lang w:val="fr-CH"/>
        </w:rPr>
        <w:t xml:space="preserve">CS </w:t>
      </w:r>
      <w:r w:rsidR="00732BFC" w:rsidRPr="00732BFC">
        <w:rPr>
          <w:lang w:val="fr-CH"/>
        </w:rPr>
        <w:t>SC</w:t>
      </w:r>
      <w:r w:rsidRPr="00732BFC">
        <w:rPr>
          <w:lang w:val="fr-CH"/>
        </w:rPr>
        <w:t xml:space="preserve">: </w:t>
      </w:r>
      <w:r w:rsidR="0021243F">
        <w:rPr>
          <w:lang w:val="fr-CH"/>
        </w:rPr>
        <w:t>Si, au</w:t>
      </w:r>
      <w:r w:rsidR="00732BFC" w:rsidRPr="00975BDB">
        <w:rPr>
          <w:lang w:val="fr-CH"/>
        </w:rPr>
        <w:t xml:space="preserve"> début d'une émission </w:t>
      </w:r>
      <w:r w:rsidR="00732BFC">
        <w:rPr>
          <w:lang w:val="fr-CH"/>
        </w:rPr>
        <w:t>valide en mode MCS SC</w:t>
      </w:r>
      <w:r w:rsidR="0021243F">
        <w:rPr>
          <w:lang w:val="fr-CH"/>
        </w:rPr>
        <w:t>,</w:t>
      </w:r>
      <w:r w:rsidR="00732BFC">
        <w:rPr>
          <w:lang w:val="fr-CH"/>
        </w:rPr>
        <w:t xml:space="preserve"> </w:t>
      </w:r>
      <w:r w:rsidR="00497219">
        <w:rPr>
          <w:lang w:val="fr-CH"/>
        </w:rPr>
        <w:t>le</w:t>
      </w:r>
      <w:r w:rsidR="00732BFC">
        <w:rPr>
          <w:lang w:val="fr-CH"/>
        </w:rPr>
        <w:t xml:space="preserve"> niveau </w:t>
      </w:r>
      <w:r w:rsidR="00497219">
        <w:rPr>
          <w:lang w:val="fr-CH"/>
        </w:rPr>
        <w:t xml:space="preserve">à la réception est </w:t>
      </w:r>
      <w:r w:rsidR="00732BFC">
        <w:rPr>
          <w:lang w:val="fr-CH"/>
        </w:rPr>
        <w:t>supérieur à</w:t>
      </w:r>
      <w:bookmarkStart w:id="63" w:name="_GoBack"/>
      <w:bookmarkEnd w:id="63"/>
      <w:r w:rsidR="00732BFC">
        <w:rPr>
          <w:lang w:val="fr-CH"/>
        </w:rPr>
        <w:t xml:space="preserve"> la sensibilité minimale pour le système MCS1 </w:t>
      </w:r>
      <w:r w:rsidR="00732BFC" w:rsidRPr="008F7562">
        <w:rPr>
          <w:lang w:val="fr-CH"/>
        </w:rPr>
        <w:t>(−</w:t>
      </w:r>
      <w:r w:rsidR="00732BFC">
        <w:rPr>
          <w:lang w:val="fr-CH"/>
        </w:rPr>
        <w:t>6</w:t>
      </w:r>
      <w:r w:rsidR="00732BFC" w:rsidRPr="008F7562">
        <w:rPr>
          <w:lang w:val="fr-CH"/>
        </w:rPr>
        <w:t>8 dBm)</w:t>
      </w:r>
      <w:r w:rsidR="0021243F">
        <w:rPr>
          <w:lang w:val="fr-CH"/>
        </w:rPr>
        <w:t>,</w:t>
      </w:r>
      <w:r w:rsidR="00497219">
        <w:rPr>
          <w:lang w:val="fr-CH"/>
        </w:rPr>
        <w:t xml:space="preserve"> </w:t>
      </w:r>
      <w:r w:rsidR="0021243F">
        <w:rPr>
          <w:lang w:val="fr-CH"/>
        </w:rPr>
        <w:t xml:space="preserve">alors </w:t>
      </w:r>
      <w:r w:rsidR="00732BFC">
        <w:rPr>
          <w:lang w:val="fr-CH"/>
        </w:rPr>
        <w:t xml:space="preserve">l'évaluation CCA doit indiquer un état occupé avec une probabilité </w:t>
      </w:r>
      <w:r w:rsidR="00527FA9">
        <w:rPr>
          <w:lang w:val="fr-CH"/>
        </w:rPr>
        <w:t>supérieure à</w:t>
      </w:r>
      <w:r w:rsidR="00732BFC">
        <w:rPr>
          <w:lang w:val="fr-CH"/>
        </w:rPr>
        <w:t xml:space="preserve"> 90% dans un délai de 1</w:t>
      </w:r>
      <w:r w:rsidR="00732BFC" w:rsidRPr="008F7562">
        <w:rPr>
          <w:lang w:val="fr-CH"/>
        </w:rPr>
        <w:t> µs.</w:t>
      </w:r>
      <w:r w:rsidR="00732BFC">
        <w:rPr>
          <w:lang w:val="fr-CH"/>
        </w:rPr>
        <w:t xml:space="preserve"> Le récepteur doit maintenir le signal de détection de porteuse </w:t>
      </w:r>
      <w:r w:rsidR="001253FB">
        <w:rPr>
          <w:lang w:val="fr-CH"/>
        </w:rPr>
        <w:t xml:space="preserve">à l'état </w:t>
      </w:r>
      <w:r w:rsidR="00732BFC">
        <w:rPr>
          <w:lang w:val="fr-CH"/>
        </w:rPr>
        <w:t>occupé pour tout signal dont le niveau se situe 20 dB au-dessus de la sensibilité minimale pour le système MCS1.</w:t>
      </w:r>
    </w:p>
    <w:p w:rsidR="00846A00" w:rsidRPr="00846A00" w:rsidRDefault="00226A7B" w:rsidP="00425A29">
      <w:pPr>
        <w:pStyle w:val="enumlev1"/>
        <w:spacing w:before="120"/>
        <w:rPr>
          <w:lang w:val="fr-CH"/>
        </w:rPr>
      </w:pPr>
      <w:r w:rsidRPr="00846A00">
        <w:rPr>
          <w:lang w:val="fr-CH"/>
        </w:rPr>
        <w:t>c)</w:t>
      </w:r>
      <w:r w:rsidRPr="00846A00">
        <w:rPr>
          <w:lang w:val="fr-CH"/>
        </w:rPr>
        <w:tab/>
      </w:r>
      <w:r w:rsidR="00846A00" w:rsidRPr="00846A00">
        <w:rPr>
          <w:lang w:val="fr-CH"/>
        </w:rPr>
        <w:t xml:space="preserve">Ensemble MCS OFDM: </w:t>
      </w:r>
      <w:r w:rsidR="00846A00">
        <w:rPr>
          <w:lang w:val="fr-CH"/>
        </w:rPr>
        <w:t>Si</w:t>
      </w:r>
      <w:r w:rsidR="0021243F">
        <w:rPr>
          <w:lang w:val="fr-CH"/>
        </w:rPr>
        <w:t>,</w:t>
      </w:r>
      <w:r w:rsidR="00846A00">
        <w:rPr>
          <w:lang w:val="fr-CH"/>
        </w:rPr>
        <w:t xml:space="preserve"> </w:t>
      </w:r>
      <w:r w:rsidR="0021243F">
        <w:rPr>
          <w:lang w:val="fr-CH"/>
        </w:rPr>
        <w:t>au</w:t>
      </w:r>
      <w:r w:rsidR="00846A00">
        <w:rPr>
          <w:lang w:val="fr-CH"/>
        </w:rPr>
        <w:t xml:space="preserve"> début d'une émission valide en mode MCS OFDM ou MCS SC</w:t>
      </w:r>
      <w:r w:rsidR="0021243F">
        <w:rPr>
          <w:lang w:val="fr-CH"/>
        </w:rPr>
        <w:t>,</w:t>
      </w:r>
      <w:r w:rsidR="00846A00">
        <w:rPr>
          <w:lang w:val="fr-CH"/>
        </w:rPr>
        <w:t xml:space="preserve"> </w:t>
      </w:r>
      <w:r w:rsidR="0021243F">
        <w:rPr>
          <w:lang w:val="fr-CH"/>
        </w:rPr>
        <w:t>le</w:t>
      </w:r>
      <w:r w:rsidR="00846A00">
        <w:rPr>
          <w:lang w:val="fr-CH"/>
        </w:rPr>
        <w:t xml:space="preserve"> niveau à la réception</w:t>
      </w:r>
      <w:r w:rsidR="0021243F">
        <w:rPr>
          <w:lang w:val="fr-CH"/>
        </w:rPr>
        <w:t xml:space="preserve"> est</w:t>
      </w:r>
      <w:r w:rsidR="00846A00">
        <w:rPr>
          <w:lang w:val="fr-CH"/>
        </w:rPr>
        <w:t xml:space="preserve"> supérieur à la sensibilité minimale pour le système MCS13 </w:t>
      </w:r>
      <w:r w:rsidR="00846A00" w:rsidRPr="00846A00">
        <w:rPr>
          <w:lang w:val="fr-CH"/>
        </w:rPr>
        <w:t>(−66 dBm)</w:t>
      </w:r>
      <w:r w:rsidR="00846A00">
        <w:rPr>
          <w:lang w:val="fr-CH"/>
        </w:rPr>
        <w:t xml:space="preserve">, </w:t>
      </w:r>
      <w:r w:rsidR="0021243F">
        <w:rPr>
          <w:lang w:val="fr-CH"/>
        </w:rPr>
        <w:t xml:space="preserve">alors </w:t>
      </w:r>
      <w:r w:rsidR="00846A00">
        <w:rPr>
          <w:lang w:val="fr-CH"/>
        </w:rPr>
        <w:t xml:space="preserve">l'évaluation CCA </w:t>
      </w:r>
      <w:r w:rsidR="0021243F">
        <w:rPr>
          <w:lang w:val="fr-CH"/>
        </w:rPr>
        <w:t xml:space="preserve">doit indiquer un </w:t>
      </w:r>
      <w:r w:rsidR="00846A00">
        <w:rPr>
          <w:lang w:val="fr-CH"/>
        </w:rPr>
        <w:t>état occupé av</w:t>
      </w:r>
      <w:r w:rsidR="00527FA9">
        <w:rPr>
          <w:lang w:val="fr-CH"/>
        </w:rPr>
        <w:t>ec une probabilité supérieure à</w:t>
      </w:r>
      <w:r w:rsidR="00846A00" w:rsidRPr="00846A00">
        <w:rPr>
          <w:lang w:val="fr-CH"/>
        </w:rPr>
        <w:t xml:space="preserve"> 90% </w:t>
      </w:r>
      <w:r w:rsidR="00846A00">
        <w:rPr>
          <w:lang w:val="fr-CH"/>
        </w:rPr>
        <w:t>dans un délai de</w:t>
      </w:r>
      <w:r w:rsidR="00846A00" w:rsidRPr="00846A00">
        <w:rPr>
          <w:lang w:val="fr-CH"/>
        </w:rPr>
        <w:t xml:space="preserve"> 1 µs.</w:t>
      </w:r>
    </w:p>
    <w:p w:rsidR="00846A00" w:rsidRPr="00846A00" w:rsidRDefault="00226A7B" w:rsidP="00425A29">
      <w:pPr>
        <w:pStyle w:val="Heading1"/>
        <w:rPr>
          <w:lang w:val="fr-CH"/>
        </w:rPr>
      </w:pPr>
      <w:r w:rsidRPr="00846A00">
        <w:rPr>
          <w:lang w:val="fr-CH"/>
        </w:rPr>
        <w:t>3</w:t>
      </w:r>
      <w:r w:rsidRPr="00846A00">
        <w:rPr>
          <w:lang w:val="fr-CH"/>
        </w:rPr>
        <w:tab/>
      </w:r>
      <w:r w:rsidR="00846A00" w:rsidRPr="00846A00">
        <w:rPr>
          <w:lang w:val="fr-CH"/>
        </w:rPr>
        <w:t>Normes relatives aux systèmes hertziens à plusieurs gigabits (MGWS)</w:t>
      </w:r>
    </w:p>
    <w:p w:rsidR="00846A00" w:rsidRPr="001C4356" w:rsidRDefault="001C4356" w:rsidP="003C3F3C">
      <w:pPr>
        <w:keepNext/>
        <w:keepLines/>
        <w:rPr>
          <w:lang w:val="fr-CH"/>
        </w:rPr>
      </w:pPr>
      <w:r w:rsidRPr="001C4356">
        <w:rPr>
          <w:lang w:val="fr-CH"/>
        </w:rPr>
        <w:t>Ci-</w:t>
      </w:r>
      <w:r w:rsidR="001253FB">
        <w:rPr>
          <w:lang w:val="fr-CH"/>
        </w:rPr>
        <w:t>après</w:t>
      </w:r>
      <w:r w:rsidRPr="001C4356">
        <w:rPr>
          <w:lang w:val="fr-CH"/>
        </w:rPr>
        <w:t xml:space="preserve"> figure une liste de normes qui traitent des spécifications des systèmes MGWS:</w:t>
      </w:r>
    </w:p>
    <w:p w:rsidR="00226A7B" w:rsidRPr="001C4356" w:rsidRDefault="00226A7B" w:rsidP="00425A29">
      <w:pPr>
        <w:pStyle w:val="enumlev1"/>
        <w:keepNext/>
        <w:keepLines/>
        <w:spacing w:before="120"/>
        <w:rPr>
          <w:lang w:val="en-US"/>
        </w:rPr>
      </w:pPr>
      <w:r>
        <w:rPr>
          <w:lang w:val="en-US"/>
        </w:rPr>
        <w:t>1)</w:t>
      </w:r>
      <w:r>
        <w:rPr>
          <w:lang w:val="en-US"/>
        </w:rPr>
        <w:tab/>
      </w:r>
      <w:r w:rsidRPr="001C4356">
        <w:rPr>
          <w:lang w:val="en-US"/>
        </w:rPr>
        <w:t>IEEE 802.11ad-2012, IEEE Standard for Information Technology – Telecommunications and Information Exchange Between Systems – Local and Metropolitan Area Networks – Specific Requirements</w:t>
      </w:r>
      <w:r w:rsidR="001C4356">
        <w:rPr>
          <w:b/>
          <w:bCs/>
          <w:lang w:val="en-US"/>
        </w:rPr>
        <w:t xml:space="preserve"> </w:t>
      </w:r>
      <w:r w:rsidRPr="001C4356">
        <w:rPr>
          <w:lang w:val="en-US"/>
        </w:rPr>
        <w:t xml:space="preserve">– Part 11: Wireless LAN Medium Access Control (MAC) and Physical Layer (PHY) Specifications – Amendment 3: Enhancements for Very High Throughput in the 60 </w:t>
      </w:r>
      <w:r w:rsidR="001C4356">
        <w:rPr>
          <w:lang w:val="en-US"/>
        </w:rPr>
        <w:t>GHz Band. Décemb</w:t>
      </w:r>
      <w:r w:rsidRPr="001C4356">
        <w:rPr>
          <w:lang w:val="en-US"/>
        </w:rPr>
        <w:t>r</w:t>
      </w:r>
      <w:r w:rsidR="001C4356">
        <w:rPr>
          <w:lang w:val="en-US"/>
        </w:rPr>
        <w:t>e</w:t>
      </w:r>
      <w:r w:rsidRPr="001C4356">
        <w:rPr>
          <w:lang w:val="en-US"/>
        </w:rPr>
        <w:t xml:space="preserve"> 2012</w:t>
      </w:r>
      <w:r w:rsidR="001C4356">
        <w:rPr>
          <w:lang w:val="en-US"/>
        </w:rPr>
        <w:t>.</w:t>
      </w:r>
    </w:p>
    <w:p w:rsidR="00226A7B" w:rsidRDefault="00226A7B" w:rsidP="00425A29">
      <w:pPr>
        <w:pStyle w:val="enumlev1"/>
        <w:spacing w:before="120"/>
        <w:rPr>
          <w:lang w:val="en-US"/>
        </w:rPr>
      </w:pPr>
      <w:r w:rsidRPr="001C4356">
        <w:rPr>
          <w:lang w:val="en-US"/>
        </w:rPr>
        <w:t>2)</w:t>
      </w:r>
      <w:r w:rsidRPr="001C4356">
        <w:rPr>
          <w:lang w:val="en-US"/>
        </w:rPr>
        <w:tab/>
      </w:r>
      <w:r w:rsidRPr="001C4356">
        <w:rPr>
          <w:szCs w:val="24"/>
          <w:lang w:val="en-US"/>
        </w:rPr>
        <w:t>IEEE 802.15.3c</w:t>
      </w:r>
      <w:r w:rsidRPr="001C4356">
        <w:rPr>
          <w:szCs w:val="24"/>
          <w:vertAlign w:val="superscript"/>
          <w:lang w:val="en-US"/>
        </w:rPr>
        <w:t>TM</w:t>
      </w:r>
      <w:r w:rsidRPr="001C4356">
        <w:rPr>
          <w:szCs w:val="24"/>
          <w:lang w:val="en-US"/>
        </w:rPr>
        <w:t>-2009,</w:t>
      </w:r>
      <w:r w:rsidRPr="001C4356">
        <w:rPr>
          <w:lang w:val="en-US"/>
        </w:rPr>
        <w:t xml:space="preserve"> IEEE Standard for Information Technology – Telecommunications and Information Exchange Between Systems – Local and Metropolitan Area Networks – Specific Requirements – Part 15.3: Wireless Medium Access Control (MAC) and Physical Layer (PHY) Specifications for High Rate Wireless Personal Area Networks (WPANs) – Amendment 2: Millimeter-wave-based Alternative Physical Layer Extension.</w:t>
      </w:r>
      <w:r w:rsidRPr="00226A7B">
        <w:rPr>
          <w:szCs w:val="24"/>
          <w:lang w:val="en-US"/>
        </w:rPr>
        <w:t xml:space="preserve"> </w:t>
      </w:r>
    </w:p>
    <w:p w:rsidR="00226A7B" w:rsidRDefault="00226A7B" w:rsidP="00425A29">
      <w:pPr>
        <w:pStyle w:val="enumlev1"/>
        <w:spacing w:before="120"/>
        <w:rPr>
          <w:rFonts w:ascii="Calibri" w:hAnsi="Calibri"/>
          <w:lang w:val="en-US"/>
        </w:rPr>
      </w:pPr>
      <w:r>
        <w:rPr>
          <w:lang w:val="en-US"/>
        </w:rPr>
        <w:t>3)</w:t>
      </w:r>
      <w:r>
        <w:rPr>
          <w:lang w:val="en-US"/>
        </w:rPr>
        <w:tab/>
        <w:t>ETSI EN 302 567 v1.2.1 (2012-01), Broadband Radio Access Networks (BRAN); 60 GHz Multiple-Gigabit WAS/RLAN Systems; Harmonized EN covering the essential requirements of article 3.2 of the R&amp;TTE Directive.</w:t>
      </w:r>
    </w:p>
    <w:p w:rsidR="00226A7B" w:rsidRPr="00226A7B" w:rsidRDefault="00226A7B" w:rsidP="009659CF">
      <w:pPr>
        <w:pStyle w:val="enumlev1"/>
        <w:spacing w:before="120"/>
        <w:rPr>
          <w:rFonts w:ascii="Calibri" w:hAnsi="Calibri"/>
          <w:lang w:val="en-US"/>
        </w:rPr>
      </w:pPr>
      <w:r>
        <w:rPr>
          <w:lang w:val="en-US"/>
        </w:rPr>
        <w:t>4)</w:t>
      </w:r>
      <w:r>
        <w:rPr>
          <w:lang w:val="en-US"/>
        </w:rPr>
        <w:tab/>
      </w:r>
      <w:r>
        <w:rPr>
          <w:szCs w:val="24"/>
          <w:lang w:val="en-US"/>
        </w:rPr>
        <w:t xml:space="preserve">Wireless Gigabit Alliance (WGA): WiGig MAC and PHY Specification v1.2, </w:t>
      </w:r>
      <w:r w:rsidR="009659CF">
        <w:rPr>
          <w:szCs w:val="24"/>
          <w:lang w:val="en-US"/>
        </w:rPr>
        <w:t>m</w:t>
      </w:r>
      <w:r>
        <w:rPr>
          <w:szCs w:val="24"/>
          <w:lang w:val="en-US"/>
        </w:rPr>
        <w:t>ar</w:t>
      </w:r>
      <w:r w:rsidR="001C4356">
        <w:rPr>
          <w:szCs w:val="24"/>
          <w:lang w:val="en-US"/>
        </w:rPr>
        <w:t>s</w:t>
      </w:r>
      <w:r>
        <w:rPr>
          <w:szCs w:val="24"/>
          <w:lang w:val="en-US"/>
        </w:rPr>
        <w:t xml:space="preserve"> 2012</w:t>
      </w:r>
      <w:r>
        <w:rPr>
          <w:lang w:val="en-US"/>
        </w:rPr>
        <w:t>.</w:t>
      </w:r>
    </w:p>
    <w:p w:rsidR="001C4356" w:rsidRPr="001C4356" w:rsidRDefault="00226A7B" w:rsidP="009659CF">
      <w:pPr>
        <w:pStyle w:val="enumlev1"/>
        <w:spacing w:before="120"/>
        <w:rPr>
          <w:highlight w:val="cyan"/>
          <w:lang w:val="fr-CH"/>
        </w:rPr>
      </w:pPr>
      <w:r w:rsidRPr="001C4356">
        <w:rPr>
          <w:lang w:val="fr-CH"/>
        </w:rPr>
        <w:t>5)</w:t>
      </w:r>
      <w:r w:rsidRPr="001C4356">
        <w:rPr>
          <w:lang w:val="fr-CH"/>
        </w:rPr>
        <w:tab/>
      </w:r>
      <w:r w:rsidR="00AE2435">
        <w:rPr>
          <w:szCs w:val="24"/>
          <w:lang w:val="fr-CH"/>
        </w:rPr>
        <w:t>ISO/CEI</w:t>
      </w:r>
      <w:r w:rsidRPr="001C4356">
        <w:rPr>
          <w:szCs w:val="24"/>
          <w:lang w:val="fr-CH"/>
        </w:rPr>
        <w:t xml:space="preserve"> 13156,</w:t>
      </w:r>
      <w:r w:rsidRPr="001C4356">
        <w:rPr>
          <w:lang w:val="fr-CH"/>
        </w:rPr>
        <w:t xml:space="preserve"> </w:t>
      </w:r>
      <w:r w:rsidR="001C4356" w:rsidRPr="001C4356">
        <w:rPr>
          <w:lang w:val="fr-CH"/>
        </w:rPr>
        <w:t>Technologies de l'information ‒ Téléinformatique ‒ PHY, MAC et PALs 60</w:t>
      </w:r>
      <w:r w:rsidR="009659CF">
        <w:rPr>
          <w:lang w:val="fr-CH"/>
        </w:rPr>
        <w:t> </w:t>
      </w:r>
      <w:r w:rsidR="001C4356" w:rsidRPr="001C4356">
        <w:rPr>
          <w:lang w:val="fr-CH"/>
        </w:rPr>
        <w:t>GHz à haut débit</w:t>
      </w:r>
      <w:r w:rsidR="009659CF">
        <w:rPr>
          <w:lang w:val="fr-CH"/>
        </w:rPr>
        <w:t>.</w:t>
      </w:r>
    </w:p>
    <w:p w:rsidR="001C4356" w:rsidRPr="001C4356" w:rsidRDefault="00226A7B" w:rsidP="00425A29">
      <w:pPr>
        <w:pStyle w:val="Heading1"/>
        <w:rPr>
          <w:lang w:val="fr-CH"/>
        </w:rPr>
      </w:pPr>
      <w:r w:rsidRPr="001C4356">
        <w:rPr>
          <w:lang w:val="fr-CH"/>
        </w:rPr>
        <w:t>4</w:t>
      </w:r>
      <w:r w:rsidRPr="001C4356">
        <w:rPr>
          <w:lang w:val="fr-CH"/>
        </w:rPr>
        <w:tab/>
      </w:r>
      <w:r w:rsidR="001C4356" w:rsidRPr="001C4356">
        <w:rPr>
          <w:lang w:val="fr-CH"/>
        </w:rPr>
        <w:t>Acronymes et abréviations</w:t>
      </w:r>
    </w:p>
    <w:p w:rsidR="001C4356" w:rsidRPr="009659CF" w:rsidRDefault="00226A7B" w:rsidP="009659CF">
      <w:pPr>
        <w:rPr>
          <w:lang w:val="fr-CH"/>
        </w:rPr>
      </w:pPr>
      <w:r w:rsidRPr="001C4356">
        <w:rPr>
          <w:lang w:val="fr-CH"/>
        </w:rPr>
        <w:t>CCA</w:t>
      </w:r>
      <w:r w:rsidRPr="001C4356">
        <w:rPr>
          <w:lang w:val="fr-CH"/>
        </w:rPr>
        <w:tab/>
      </w:r>
      <w:r w:rsidRPr="001C4356">
        <w:rPr>
          <w:lang w:val="fr-CH"/>
        </w:rPr>
        <w:tab/>
      </w:r>
      <w:r w:rsidR="009659CF">
        <w:rPr>
          <w:lang w:val="fr-CH"/>
        </w:rPr>
        <w:t>é</w:t>
      </w:r>
      <w:r w:rsidR="001C4356" w:rsidRPr="001C4356">
        <w:rPr>
          <w:lang w:val="fr-CH"/>
        </w:rPr>
        <w:t>valuation de canal libre (</w:t>
      </w:r>
      <w:r w:rsidR="001C4356" w:rsidRPr="009659CF">
        <w:rPr>
          <w:i/>
          <w:iCs/>
          <w:lang w:val="fr-CH"/>
        </w:rPr>
        <w:t>clear channel assessment</w:t>
      </w:r>
      <w:r w:rsidR="001C4356" w:rsidRPr="009659CF">
        <w:rPr>
          <w:lang w:val="fr-CH"/>
        </w:rPr>
        <w:t>)</w:t>
      </w:r>
    </w:p>
    <w:p w:rsidR="00226A7B" w:rsidRPr="009659CF" w:rsidRDefault="00226A7B" w:rsidP="009659CF">
      <w:pPr>
        <w:rPr>
          <w:lang w:val="fr-CH"/>
        </w:rPr>
      </w:pPr>
      <w:r w:rsidRPr="009659CF">
        <w:rPr>
          <w:lang w:val="fr-CH"/>
        </w:rPr>
        <w:t>CE</w:t>
      </w:r>
      <w:r w:rsidRPr="009659CF">
        <w:rPr>
          <w:lang w:val="fr-CH"/>
        </w:rPr>
        <w:tab/>
      </w:r>
      <w:r w:rsidRPr="009659CF">
        <w:rPr>
          <w:lang w:val="fr-CH"/>
        </w:rPr>
        <w:tab/>
      </w:r>
      <w:r w:rsidR="009659CF">
        <w:rPr>
          <w:lang w:val="fr-CH"/>
        </w:rPr>
        <w:t>é</w:t>
      </w:r>
      <w:r w:rsidR="001C4356" w:rsidRPr="009659CF">
        <w:rPr>
          <w:lang w:val="fr-CH"/>
        </w:rPr>
        <w:t>lectronique grand public (</w:t>
      </w:r>
      <w:r w:rsidR="001C4356" w:rsidRPr="009659CF">
        <w:rPr>
          <w:i/>
          <w:iCs/>
          <w:lang w:val="fr-CH"/>
        </w:rPr>
        <w:t>c</w:t>
      </w:r>
      <w:r w:rsidRPr="009659CF">
        <w:rPr>
          <w:i/>
          <w:iCs/>
          <w:lang w:val="fr-CH"/>
        </w:rPr>
        <w:t>onsumer electronics</w:t>
      </w:r>
      <w:r w:rsidR="001C4356" w:rsidRPr="009659CF">
        <w:rPr>
          <w:lang w:val="fr-CH"/>
        </w:rPr>
        <w:t>)</w:t>
      </w:r>
    </w:p>
    <w:p w:rsidR="00226A7B" w:rsidRPr="009659CF" w:rsidRDefault="00226A7B" w:rsidP="009659CF">
      <w:pPr>
        <w:rPr>
          <w:lang w:val="fr-CH"/>
        </w:rPr>
      </w:pPr>
      <w:r w:rsidRPr="009659CF">
        <w:rPr>
          <w:lang w:val="fr-CH"/>
        </w:rPr>
        <w:t>HDMI</w:t>
      </w:r>
      <w:r w:rsidRPr="009659CF">
        <w:rPr>
          <w:lang w:val="fr-CH"/>
        </w:rPr>
        <w:tab/>
      </w:r>
      <w:r w:rsidRPr="009659CF">
        <w:rPr>
          <w:lang w:val="fr-CH"/>
        </w:rPr>
        <w:tab/>
      </w:r>
      <w:r w:rsidR="009659CF">
        <w:rPr>
          <w:lang w:val="fr-CH"/>
        </w:rPr>
        <w:t>i</w:t>
      </w:r>
      <w:r w:rsidR="001C4356" w:rsidRPr="009659CF">
        <w:rPr>
          <w:lang w:val="fr-CH"/>
        </w:rPr>
        <w:t>nterface multimédia haute définition (</w:t>
      </w:r>
      <w:r w:rsidR="001C4356" w:rsidRPr="009659CF">
        <w:rPr>
          <w:i/>
          <w:iCs/>
          <w:lang w:val="fr-CH"/>
        </w:rPr>
        <w:t>h</w:t>
      </w:r>
      <w:r w:rsidRPr="009659CF">
        <w:rPr>
          <w:i/>
          <w:iCs/>
          <w:lang w:val="fr-CH"/>
        </w:rPr>
        <w:t>igh definition multimedia interface</w:t>
      </w:r>
      <w:r w:rsidR="001C4356" w:rsidRPr="009659CF">
        <w:rPr>
          <w:lang w:val="fr-CH"/>
        </w:rPr>
        <w:t>)</w:t>
      </w:r>
    </w:p>
    <w:p w:rsidR="00226A7B" w:rsidRPr="001C4356" w:rsidRDefault="00226A7B" w:rsidP="00DE097D">
      <w:pPr>
        <w:rPr>
          <w:lang w:val="fr-CH"/>
        </w:rPr>
      </w:pPr>
      <w:r w:rsidRPr="001C4356">
        <w:rPr>
          <w:lang w:val="fr-CH"/>
        </w:rPr>
        <w:t>MGWS</w:t>
      </w:r>
      <w:r w:rsidRPr="001C4356">
        <w:rPr>
          <w:lang w:val="fr-CH"/>
        </w:rPr>
        <w:tab/>
      </w:r>
      <w:r w:rsidRPr="001C4356">
        <w:rPr>
          <w:lang w:val="fr-CH"/>
        </w:rPr>
        <w:tab/>
      </w:r>
      <w:r w:rsidR="00DE097D">
        <w:rPr>
          <w:lang w:val="fr-CH"/>
        </w:rPr>
        <w:t>s</w:t>
      </w:r>
      <w:r w:rsidR="001C4356" w:rsidRPr="001C4356">
        <w:rPr>
          <w:lang w:val="fr-CH"/>
        </w:rPr>
        <w:t>ystème hertzien à plusieurs gigabits (</w:t>
      </w:r>
      <w:r w:rsidR="001C4356" w:rsidRPr="001C4356">
        <w:rPr>
          <w:i/>
          <w:iCs/>
          <w:lang w:val="fr-CH"/>
        </w:rPr>
        <w:t>m</w:t>
      </w:r>
      <w:r w:rsidRPr="001C4356">
        <w:rPr>
          <w:i/>
          <w:iCs/>
          <w:lang w:val="fr-CH"/>
        </w:rPr>
        <w:t xml:space="preserve">ultiple </w:t>
      </w:r>
      <w:r w:rsidR="001C4356" w:rsidRPr="001C4356">
        <w:rPr>
          <w:i/>
          <w:iCs/>
          <w:lang w:val="fr-CH"/>
        </w:rPr>
        <w:t>g</w:t>
      </w:r>
      <w:r w:rsidRPr="001C4356">
        <w:rPr>
          <w:i/>
          <w:iCs/>
          <w:lang w:val="fr-CH"/>
        </w:rPr>
        <w:t xml:space="preserve">igabit </w:t>
      </w:r>
      <w:r w:rsidR="001C4356" w:rsidRPr="001C4356">
        <w:rPr>
          <w:i/>
          <w:iCs/>
          <w:lang w:val="fr-CH"/>
        </w:rPr>
        <w:t>w</w:t>
      </w:r>
      <w:r w:rsidRPr="001C4356">
        <w:rPr>
          <w:i/>
          <w:iCs/>
          <w:lang w:val="fr-CH"/>
        </w:rPr>
        <w:t xml:space="preserve">ireless </w:t>
      </w:r>
      <w:r w:rsidR="001C4356" w:rsidRPr="001C4356">
        <w:rPr>
          <w:i/>
          <w:iCs/>
          <w:lang w:val="fr-CH"/>
        </w:rPr>
        <w:t>s</w:t>
      </w:r>
      <w:r w:rsidRPr="001C4356">
        <w:rPr>
          <w:i/>
          <w:iCs/>
          <w:lang w:val="fr-CH"/>
        </w:rPr>
        <w:t>ystem</w:t>
      </w:r>
      <w:r w:rsidR="001C4356">
        <w:rPr>
          <w:lang w:val="fr-CH"/>
        </w:rPr>
        <w:t>)</w:t>
      </w:r>
    </w:p>
    <w:p w:rsidR="00226A7B" w:rsidRPr="001C4356" w:rsidRDefault="00226A7B" w:rsidP="009659CF">
      <w:pPr>
        <w:rPr>
          <w:lang w:val="fr-CH"/>
        </w:rPr>
      </w:pPr>
      <w:r w:rsidRPr="001C4356">
        <w:rPr>
          <w:lang w:val="fr-CH"/>
        </w:rPr>
        <w:t>MCS</w:t>
      </w:r>
      <w:r w:rsidRPr="001C4356">
        <w:rPr>
          <w:lang w:val="fr-CH"/>
        </w:rPr>
        <w:tab/>
      </w:r>
      <w:r w:rsidRPr="001C4356">
        <w:rPr>
          <w:lang w:val="fr-CH"/>
        </w:rPr>
        <w:tab/>
      </w:r>
      <w:r w:rsidR="009659CF">
        <w:rPr>
          <w:lang w:val="fr-CH"/>
        </w:rPr>
        <w:t>s</w:t>
      </w:r>
      <w:r w:rsidR="001C4356" w:rsidRPr="001C4356">
        <w:rPr>
          <w:lang w:val="fr-CH"/>
        </w:rPr>
        <w:t>ystème de mod</w:t>
      </w:r>
      <w:r w:rsidR="001C4356">
        <w:rPr>
          <w:lang w:val="fr-CH"/>
        </w:rPr>
        <w:t>u</w:t>
      </w:r>
      <w:r w:rsidR="001C4356" w:rsidRPr="001C4356">
        <w:rPr>
          <w:lang w:val="fr-CH"/>
        </w:rPr>
        <w:t>lation et de codage (</w:t>
      </w:r>
      <w:r w:rsidR="001C4356" w:rsidRPr="001C4356">
        <w:rPr>
          <w:i/>
          <w:iCs/>
          <w:lang w:val="fr-CH"/>
        </w:rPr>
        <w:t>mo</w:t>
      </w:r>
      <w:r w:rsidRPr="001C4356">
        <w:rPr>
          <w:i/>
          <w:iCs/>
          <w:lang w:val="fr-CH"/>
        </w:rPr>
        <w:t>dulation and coding scheme</w:t>
      </w:r>
      <w:r w:rsidR="001C4356" w:rsidRPr="001C4356">
        <w:rPr>
          <w:lang w:val="fr-CH"/>
        </w:rPr>
        <w:t>)</w:t>
      </w:r>
    </w:p>
    <w:p w:rsidR="00226A7B" w:rsidRPr="001C4356" w:rsidRDefault="00226A7B" w:rsidP="009659CF">
      <w:pPr>
        <w:ind w:left="1191" w:hanging="1191"/>
        <w:rPr>
          <w:lang w:val="fr-CH"/>
        </w:rPr>
      </w:pPr>
      <w:r w:rsidRPr="001C4356">
        <w:rPr>
          <w:lang w:val="fr-CH"/>
        </w:rPr>
        <w:t>OFDM</w:t>
      </w:r>
      <w:r w:rsidRPr="001C4356">
        <w:rPr>
          <w:lang w:val="fr-CH"/>
        </w:rPr>
        <w:tab/>
      </w:r>
      <w:r w:rsidRPr="001C4356">
        <w:rPr>
          <w:lang w:val="fr-CH"/>
        </w:rPr>
        <w:tab/>
      </w:r>
      <w:r w:rsidR="009659CF">
        <w:rPr>
          <w:lang w:val="fr-CH"/>
        </w:rPr>
        <w:t>m</w:t>
      </w:r>
      <w:r w:rsidR="001C4356" w:rsidRPr="001C4356">
        <w:rPr>
          <w:lang w:val="fr-CH"/>
        </w:rPr>
        <w:t>ultiplexage par répartition orthogonale de la fréquence (</w:t>
      </w:r>
      <w:r w:rsidR="001C4356" w:rsidRPr="001C4356">
        <w:rPr>
          <w:i/>
          <w:iCs/>
          <w:lang w:val="fr-CH"/>
        </w:rPr>
        <w:t>o</w:t>
      </w:r>
      <w:r w:rsidRPr="001C4356">
        <w:rPr>
          <w:i/>
          <w:iCs/>
          <w:lang w:val="fr-CH"/>
        </w:rPr>
        <w:t>rthogonal frequency division multiplexing</w:t>
      </w:r>
      <w:r w:rsidR="001C4356">
        <w:rPr>
          <w:lang w:val="fr-CH"/>
        </w:rPr>
        <w:t>)</w:t>
      </w:r>
    </w:p>
    <w:p w:rsidR="00226A7B" w:rsidRPr="001C4356" w:rsidRDefault="00226A7B" w:rsidP="009659CF">
      <w:pPr>
        <w:rPr>
          <w:lang w:val="fr-CH"/>
        </w:rPr>
      </w:pPr>
      <w:r w:rsidRPr="001C4356">
        <w:rPr>
          <w:lang w:val="fr-CH"/>
        </w:rPr>
        <w:t>PER</w:t>
      </w:r>
      <w:r w:rsidRPr="001C4356">
        <w:rPr>
          <w:lang w:val="fr-CH"/>
        </w:rPr>
        <w:tab/>
      </w:r>
      <w:r w:rsidRPr="001C4356">
        <w:rPr>
          <w:lang w:val="fr-CH"/>
        </w:rPr>
        <w:tab/>
      </w:r>
      <w:r w:rsidR="009659CF">
        <w:rPr>
          <w:lang w:val="fr-CH"/>
        </w:rPr>
        <w:t>t</w:t>
      </w:r>
      <w:r w:rsidR="001C4356" w:rsidRPr="001C4356">
        <w:rPr>
          <w:lang w:val="fr-CH"/>
        </w:rPr>
        <w:t>aux d'erreur</w:t>
      </w:r>
      <w:r w:rsidR="00425A29">
        <w:rPr>
          <w:lang w:val="fr-CH"/>
        </w:rPr>
        <w:t>s</w:t>
      </w:r>
      <w:r w:rsidR="001C4356" w:rsidRPr="001C4356">
        <w:rPr>
          <w:lang w:val="fr-CH"/>
        </w:rPr>
        <w:t xml:space="preserve"> sur les paquets (</w:t>
      </w:r>
      <w:r w:rsidR="001C4356" w:rsidRPr="001C4356">
        <w:rPr>
          <w:i/>
          <w:iCs/>
          <w:lang w:val="fr-CH"/>
        </w:rPr>
        <w:t>p</w:t>
      </w:r>
      <w:r w:rsidRPr="001C4356">
        <w:rPr>
          <w:i/>
          <w:iCs/>
          <w:lang w:val="fr-CH"/>
        </w:rPr>
        <w:t>acket error rate</w:t>
      </w:r>
      <w:r w:rsidR="001C4356" w:rsidRPr="001C4356">
        <w:rPr>
          <w:lang w:val="fr-CH"/>
        </w:rPr>
        <w:t>)</w:t>
      </w:r>
    </w:p>
    <w:p w:rsidR="00226A7B" w:rsidRPr="00497219" w:rsidRDefault="00226A7B" w:rsidP="009659CF">
      <w:pPr>
        <w:rPr>
          <w:lang w:val="fr-CH"/>
        </w:rPr>
      </w:pPr>
      <w:r w:rsidRPr="00497219">
        <w:rPr>
          <w:lang w:val="fr-CH"/>
        </w:rPr>
        <w:t>RLAN</w:t>
      </w:r>
      <w:r w:rsidRPr="00497219">
        <w:rPr>
          <w:lang w:val="fr-CH"/>
        </w:rPr>
        <w:tab/>
      </w:r>
      <w:r w:rsidRPr="00497219">
        <w:rPr>
          <w:lang w:val="fr-CH"/>
        </w:rPr>
        <w:tab/>
      </w:r>
      <w:r w:rsidR="009659CF">
        <w:rPr>
          <w:lang w:val="fr-CH"/>
        </w:rPr>
        <w:t>r</w:t>
      </w:r>
      <w:r w:rsidR="001253FB">
        <w:rPr>
          <w:lang w:val="fr-CH"/>
        </w:rPr>
        <w:t>éseau</w:t>
      </w:r>
      <w:r w:rsidR="00497219" w:rsidRPr="00497219">
        <w:rPr>
          <w:lang w:val="fr-CH"/>
        </w:rPr>
        <w:t xml:space="preserve"> local radioélectrique (</w:t>
      </w:r>
      <w:r w:rsidR="00497219" w:rsidRPr="00497219">
        <w:rPr>
          <w:i/>
          <w:iCs/>
          <w:lang w:val="fr-CH"/>
        </w:rPr>
        <w:t>r</w:t>
      </w:r>
      <w:r w:rsidRPr="00497219">
        <w:rPr>
          <w:i/>
          <w:iCs/>
          <w:lang w:val="fr-CH"/>
        </w:rPr>
        <w:t>adio local area network</w:t>
      </w:r>
      <w:r w:rsidR="00497219" w:rsidRPr="00497219">
        <w:rPr>
          <w:lang w:val="fr-CH"/>
        </w:rPr>
        <w:t>)</w:t>
      </w:r>
    </w:p>
    <w:p w:rsidR="00226A7B" w:rsidRPr="00497219" w:rsidRDefault="00226A7B" w:rsidP="009659CF">
      <w:pPr>
        <w:rPr>
          <w:lang w:val="fr-CH"/>
        </w:rPr>
      </w:pPr>
      <w:r w:rsidRPr="00497219">
        <w:rPr>
          <w:lang w:val="fr-CH"/>
        </w:rPr>
        <w:t>SC</w:t>
      </w:r>
      <w:r w:rsidRPr="00497219">
        <w:rPr>
          <w:lang w:val="fr-CH"/>
        </w:rPr>
        <w:tab/>
      </w:r>
      <w:r w:rsidRPr="00497219">
        <w:rPr>
          <w:lang w:val="fr-CH"/>
        </w:rPr>
        <w:tab/>
      </w:r>
      <w:r w:rsidR="009659CF">
        <w:rPr>
          <w:lang w:val="fr-CH"/>
        </w:rPr>
        <w:t>m</w:t>
      </w:r>
      <w:r w:rsidR="00497219" w:rsidRPr="00497219">
        <w:rPr>
          <w:lang w:val="fr-CH"/>
        </w:rPr>
        <w:t>onoporteuse (</w:t>
      </w:r>
      <w:r w:rsidR="00497219" w:rsidRPr="00497219">
        <w:rPr>
          <w:i/>
          <w:iCs/>
          <w:lang w:val="fr-CH"/>
        </w:rPr>
        <w:t>single carrier</w:t>
      </w:r>
      <w:r w:rsidR="00497219" w:rsidRPr="00497219">
        <w:rPr>
          <w:lang w:val="fr-CH"/>
        </w:rPr>
        <w:t>)</w:t>
      </w:r>
    </w:p>
    <w:p w:rsidR="00226A7B" w:rsidRPr="00497219" w:rsidRDefault="00226A7B" w:rsidP="009659CF">
      <w:pPr>
        <w:rPr>
          <w:lang w:val="fr-CH"/>
        </w:rPr>
      </w:pPr>
      <w:r w:rsidRPr="00497219">
        <w:rPr>
          <w:lang w:val="fr-CH"/>
        </w:rPr>
        <w:t>TDMA</w:t>
      </w:r>
      <w:r w:rsidRPr="00497219">
        <w:rPr>
          <w:lang w:val="fr-CH"/>
        </w:rPr>
        <w:tab/>
      </w:r>
      <w:r w:rsidRPr="00497219">
        <w:rPr>
          <w:lang w:val="fr-CH"/>
        </w:rPr>
        <w:tab/>
      </w:r>
      <w:r w:rsidR="009659CF">
        <w:rPr>
          <w:lang w:val="fr-CH"/>
        </w:rPr>
        <w:t>a</w:t>
      </w:r>
      <w:r w:rsidR="00497219" w:rsidRPr="00497219">
        <w:rPr>
          <w:lang w:val="fr-CH"/>
        </w:rPr>
        <w:t>ccès multiple par répartition dans le temps (</w:t>
      </w:r>
      <w:r w:rsidR="00497219" w:rsidRPr="00497219">
        <w:rPr>
          <w:i/>
          <w:iCs/>
          <w:lang w:val="fr-CH"/>
        </w:rPr>
        <w:t>t</w:t>
      </w:r>
      <w:r w:rsidRPr="00497219">
        <w:rPr>
          <w:i/>
          <w:iCs/>
          <w:lang w:val="fr-CH"/>
        </w:rPr>
        <w:t>ime division multiple access</w:t>
      </w:r>
      <w:r w:rsidR="00497219">
        <w:rPr>
          <w:lang w:val="fr-CH"/>
        </w:rPr>
        <w:t>)</w:t>
      </w:r>
    </w:p>
    <w:p w:rsidR="00226A7B" w:rsidRDefault="00226A7B" w:rsidP="009659CF">
      <w:pPr>
        <w:rPr>
          <w:lang w:val="en-US"/>
        </w:rPr>
      </w:pPr>
      <w:r>
        <w:rPr>
          <w:lang w:val="en-US"/>
        </w:rPr>
        <w:lastRenderedPageBreak/>
        <w:t>WLAN</w:t>
      </w:r>
      <w:r>
        <w:rPr>
          <w:lang w:val="en-US"/>
        </w:rPr>
        <w:tab/>
      </w:r>
      <w:r>
        <w:rPr>
          <w:lang w:val="en-US"/>
        </w:rPr>
        <w:tab/>
      </w:r>
      <w:r w:rsidR="009659CF">
        <w:rPr>
          <w:lang w:val="en-US"/>
        </w:rPr>
        <w:t>r</w:t>
      </w:r>
      <w:r w:rsidR="00497219">
        <w:rPr>
          <w:lang w:val="en-US"/>
        </w:rPr>
        <w:t>éseau local hertzien (</w:t>
      </w:r>
      <w:r w:rsidR="00497219" w:rsidRPr="00497219">
        <w:rPr>
          <w:i/>
          <w:iCs/>
          <w:lang w:val="en-US"/>
        </w:rPr>
        <w:t>w</w:t>
      </w:r>
      <w:r w:rsidRPr="00497219">
        <w:rPr>
          <w:i/>
          <w:iCs/>
          <w:lang w:val="en-US"/>
        </w:rPr>
        <w:t>ireless local area network</w:t>
      </w:r>
      <w:r w:rsidR="00497219">
        <w:rPr>
          <w:lang w:val="en-US"/>
        </w:rPr>
        <w:t>)</w:t>
      </w:r>
    </w:p>
    <w:p w:rsidR="00425A29" w:rsidRDefault="00226A7B" w:rsidP="009659CF">
      <w:pPr>
        <w:rPr>
          <w:lang w:val="en-US"/>
        </w:rPr>
      </w:pPr>
      <w:r>
        <w:rPr>
          <w:lang w:val="en-US"/>
        </w:rPr>
        <w:t>WPAN</w:t>
      </w:r>
      <w:r>
        <w:rPr>
          <w:lang w:val="en-US"/>
        </w:rPr>
        <w:tab/>
      </w:r>
      <w:r>
        <w:rPr>
          <w:lang w:val="en-US"/>
        </w:rPr>
        <w:tab/>
      </w:r>
      <w:r w:rsidR="009659CF">
        <w:rPr>
          <w:lang w:val="en-US"/>
        </w:rPr>
        <w:t>r</w:t>
      </w:r>
      <w:r w:rsidR="00497219">
        <w:rPr>
          <w:lang w:val="en-US"/>
        </w:rPr>
        <w:t>éseau personnel sans fil (</w:t>
      </w:r>
      <w:r w:rsidR="00497219" w:rsidRPr="00497219">
        <w:rPr>
          <w:i/>
          <w:iCs/>
          <w:lang w:val="en-US"/>
        </w:rPr>
        <w:t>w</w:t>
      </w:r>
      <w:r w:rsidRPr="00497219">
        <w:rPr>
          <w:i/>
          <w:iCs/>
          <w:lang w:val="en-US"/>
        </w:rPr>
        <w:t>ireless personal area network</w:t>
      </w:r>
      <w:r w:rsidR="00497219">
        <w:rPr>
          <w:lang w:val="en-US"/>
        </w:rPr>
        <w:t>)</w:t>
      </w:r>
    </w:p>
    <w:p w:rsidR="00543110" w:rsidRPr="00425A29" w:rsidRDefault="00543110" w:rsidP="00425A29">
      <w:pPr>
        <w:rPr>
          <w:lang w:val="en-US"/>
        </w:rPr>
      </w:pPr>
    </w:p>
    <w:p w:rsidR="00226A7B" w:rsidRDefault="00226A7B" w:rsidP="003C3F3C">
      <w:pPr>
        <w:spacing w:before="480"/>
        <w:jc w:val="center"/>
        <w:rPr>
          <w:lang w:val="en-US"/>
        </w:rPr>
      </w:pPr>
      <w:r>
        <w:rPr>
          <w:lang w:val="en-US"/>
        </w:rPr>
        <w:t>______________</w:t>
      </w:r>
    </w:p>
    <w:sectPr w:rsidR="00226A7B" w:rsidSect="007161E3">
      <w:headerReference w:type="even" r:id="rId16"/>
      <w:headerReference w:type="default" r:id="rId17"/>
      <w:footerReference w:type="even" r:id="rId18"/>
      <w:foot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0B5" w:rsidRDefault="00FB60B5">
      <w:r>
        <w:separator/>
      </w:r>
    </w:p>
  </w:endnote>
  <w:endnote w:type="continuationSeparator" w:id="0">
    <w:p w:rsidR="00FB60B5" w:rsidRDefault="00FB6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110" w:rsidRPr="00D64439" w:rsidRDefault="00543110" w:rsidP="00D644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AC9" w:rsidRPr="00D64439" w:rsidRDefault="00640AC9" w:rsidP="00D644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0B5" w:rsidRDefault="00FB60B5">
      <w:r>
        <w:separator/>
      </w:r>
    </w:p>
  </w:footnote>
  <w:footnote w:type="continuationSeparator" w:id="0">
    <w:p w:rsidR="00FB60B5" w:rsidRDefault="00FB60B5">
      <w:r>
        <w:continuationSeparator/>
      </w:r>
    </w:p>
  </w:footnote>
  <w:footnote w:id="1">
    <w:p w:rsidR="00E9659D" w:rsidRPr="00C67C0B" w:rsidRDefault="00E9659D" w:rsidP="00527FA9">
      <w:pPr>
        <w:pStyle w:val="FootnoteText"/>
        <w:jc w:val="left"/>
        <w:rPr>
          <w:lang w:val="fr-CH"/>
        </w:rPr>
      </w:pPr>
      <w:r>
        <w:rPr>
          <w:rStyle w:val="FootnoteReference"/>
        </w:rPr>
        <w:footnoteRef/>
      </w:r>
      <w:r w:rsidRPr="00E9659D">
        <w:rPr>
          <w:lang w:val="fr-CH"/>
        </w:rPr>
        <w:tab/>
      </w:r>
      <w:r w:rsidR="00A3124B">
        <w:rPr>
          <w:lang w:val="fr-CH"/>
        </w:rPr>
        <w:t>Dans ce contexte, un</w:t>
      </w:r>
      <w:r w:rsidR="00C67C0B">
        <w:rPr>
          <w:lang w:val="fr-CH"/>
        </w:rPr>
        <w:t xml:space="preserve"> kiosque</w:t>
      </w:r>
      <w:r w:rsidRPr="00E9659D">
        <w:rPr>
          <w:lang w:val="fr-CH"/>
        </w:rPr>
        <w:t xml:space="preserve"> </w:t>
      </w:r>
      <w:r w:rsidR="00A3124B">
        <w:rPr>
          <w:lang w:val="fr-CH"/>
        </w:rPr>
        <w:t>est</w:t>
      </w:r>
      <w:r w:rsidR="00C67C0B">
        <w:rPr>
          <w:lang w:val="fr-CH"/>
        </w:rPr>
        <w:t xml:space="preserve"> </w:t>
      </w:r>
      <w:r w:rsidRPr="00E9659D">
        <w:rPr>
          <w:lang w:val="fr-CH"/>
        </w:rPr>
        <w:t>un bo</w:t>
      </w:r>
      <w:r>
        <w:rPr>
          <w:lang w:val="fr-CH"/>
        </w:rPr>
        <w:t xml:space="preserve">îtier qui assure la </w:t>
      </w:r>
      <w:r w:rsidR="00C67C0B">
        <w:rPr>
          <w:lang w:val="fr-CH"/>
        </w:rPr>
        <w:t>distribution</w:t>
      </w:r>
      <w:r>
        <w:rPr>
          <w:lang w:val="fr-CH"/>
        </w:rPr>
        <w:t xml:space="preserve"> de contenus électroniques tels que des films, de la musique, des vidéos, des livres </w:t>
      </w:r>
      <w:r w:rsidR="00C67C0B">
        <w:rPr>
          <w:lang w:val="fr-CH"/>
        </w:rPr>
        <w:t>numér</w:t>
      </w:r>
      <w:r>
        <w:rPr>
          <w:lang w:val="fr-CH"/>
        </w:rPr>
        <w:t>iques, etc.</w:t>
      </w:r>
      <w:r w:rsidR="009659CF">
        <w:rPr>
          <w:lang w:val="fr-CH"/>
        </w:rPr>
        <w:t>,</w:t>
      </w:r>
      <w:r>
        <w:rPr>
          <w:lang w:val="fr-CH"/>
        </w:rPr>
        <w:t xml:space="preserve"> et qui permet d'accéder à ces contenus.</w:t>
      </w:r>
    </w:p>
  </w:footnote>
  <w:footnote w:id="2">
    <w:p w:rsidR="00310E6F" w:rsidRPr="00E459E0" w:rsidRDefault="00310E6F" w:rsidP="00527FA9">
      <w:pPr>
        <w:pStyle w:val="FootnoteText"/>
        <w:jc w:val="left"/>
        <w:rPr>
          <w:lang w:val="fr-CH"/>
        </w:rPr>
      </w:pPr>
      <w:r>
        <w:rPr>
          <w:rStyle w:val="FootnoteReference"/>
        </w:rPr>
        <w:footnoteRef/>
      </w:r>
      <w:r w:rsidRPr="00E459E0">
        <w:rPr>
          <w:lang w:val="fr-CH"/>
        </w:rPr>
        <w:tab/>
      </w:r>
      <w:r w:rsidR="00E459E0" w:rsidRPr="00E459E0">
        <w:rPr>
          <w:lang w:val="fr-CH"/>
        </w:rPr>
        <w:t>Les exigences système sont décrites dans les normes citées dans l'Annexe 1.</w:t>
      </w:r>
    </w:p>
  </w:footnote>
  <w:footnote w:id="3">
    <w:p w:rsidR="00226A7B" w:rsidRPr="008065C1" w:rsidRDefault="00226A7B" w:rsidP="003C3F3C">
      <w:pPr>
        <w:pStyle w:val="FootnoteText"/>
        <w:spacing w:before="0"/>
        <w:jc w:val="left"/>
        <w:rPr>
          <w:lang w:val="fr-CH"/>
        </w:rPr>
      </w:pPr>
      <w:r>
        <w:rPr>
          <w:rStyle w:val="FootnoteReference"/>
        </w:rPr>
        <w:footnoteRef/>
      </w:r>
      <w:r w:rsidRPr="008065C1">
        <w:rPr>
          <w:lang w:val="fr-CH"/>
        </w:rPr>
        <w:tab/>
      </w:r>
      <w:r w:rsidR="008065C1" w:rsidRPr="008065C1">
        <w:rPr>
          <w:lang w:val="fr-CH"/>
        </w:rPr>
        <w:t xml:space="preserve">Il s'agit du temps de transmission </w:t>
      </w:r>
      <w:r w:rsidR="003C3F3C">
        <w:rPr>
          <w:lang w:val="fr-CH"/>
        </w:rPr>
        <w:t xml:space="preserve">du haut </w:t>
      </w:r>
      <w:r w:rsidR="008065C1" w:rsidRPr="008065C1">
        <w:rPr>
          <w:lang w:val="fr-CH"/>
        </w:rPr>
        <w:t xml:space="preserve">de la couche </w:t>
      </w:r>
      <w:r w:rsidR="008065C1">
        <w:rPr>
          <w:lang w:val="fr-CH"/>
        </w:rPr>
        <w:t>MAC</w:t>
      </w:r>
      <w:r w:rsidR="008065C1" w:rsidRPr="008065C1">
        <w:rPr>
          <w:lang w:val="fr-CH"/>
        </w:rPr>
        <w:t xml:space="preserve"> à une </w:t>
      </w:r>
      <w:r w:rsidR="00AE2435">
        <w:rPr>
          <w:lang w:val="fr-CH"/>
        </w:rPr>
        <w:t>extrémité</w:t>
      </w:r>
      <w:r w:rsidR="008065C1">
        <w:rPr>
          <w:lang w:val="fr-CH"/>
        </w:rPr>
        <w:t xml:space="preserve"> </w:t>
      </w:r>
      <w:r w:rsidR="003C3F3C">
        <w:rPr>
          <w:lang w:val="fr-CH"/>
        </w:rPr>
        <w:t>jusqu'en haut</w:t>
      </w:r>
      <w:r w:rsidR="008065C1">
        <w:rPr>
          <w:lang w:val="fr-CH"/>
        </w:rPr>
        <w:t xml:space="preserve"> de la couche MAC </w:t>
      </w:r>
      <w:r w:rsidR="00FD5521">
        <w:rPr>
          <w:lang w:val="fr-CH"/>
        </w:rPr>
        <w:t>à</w:t>
      </w:r>
      <w:r w:rsidR="008065C1">
        <w:rPr>
          <w:lang w:val="fr-CH"/>
        </w:rPr>
        <w:t xml:space="preserve"> l'autre </w:t>
      </w:r>
      <w:r w:rsidR="00AE2435">
        <w:rPr>
          <w:lang w:val="fr-CH"/>
        </w:rPr>
        <w:t>extrémité</w:t>
      </w:r>
      <w:r w:rsidR="008065C1">
        <w:rPr>
          <w:lang w:val="fr-CH"/>
        </w:rPr>
        <w:t>.</w:t>
      </w:r>
    </w:p>
  </w:footnote>
  <w:footnote w:id="4">
    <w:p w:rsidR="00226A7B" w:rsidRDefault="00226A7B" w:rsidP="009659C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</w:r>
      <w:r w:rsidRPr="00E01E9F">
        <w:rPr>
          <w:lang w:val="en-US"/>
        </w:rPr>
        <w:t xml:space="preserve">IEEE Standard for Information Technology – Telecommunications and Information Exchange Between Systems – Local and Metropolitan Area Networks – Specific Requirements – Part 11: Wireless LAN Medium Access Control (MAC) and Physical Layer (PHY) Specifications – Amendment 3: Enhancements for Very High Throughput in the 60 GHz Band, </w:t>
      </w:r>
      <w:r w:rsidR="00F70147">
        <w:rPr>
          <w:lang w:val="en-US"/>
        </w:rPr>
        <w:t>dé</w:t>
      </w:r>
      <w:r w:rsidRPr="00E01E9F">
        <w:rPr>
          <w:lang w:val="en-US"/>
        </w:rPr>
        <w:t>cemb</w:t>
      </w:r>
      <w:r w:rsidR="00F70147">
        <w:rPr>
          <w:lang w:val="en-US"/>
        </w:rPr>
        <w:t>re</w:t>
      </w:r>
      <w:r w:rsidRPr="00E01E9F">
        <w:rPr>
          <w:lang w:val="en-US"/>
        </w:rPr>
        <w:t xml:space="preserve"> 2012</w:t>
      </w:r>
      <w:r w:rsidR="00E01E9F">
        <w:rPr>
          <w:lang w:val="en-US"/>
        </w:rPr>
        <w:t>.</w:t>
      </w:r>
    </w:p>
  </w:footnote>
  <w:footnote w:id="5">
    <w:p w:rsidR="00226A7B" w:rsidRDefault="00226A7B" w:rsidP="00392D7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</w:r>
      <w:r w:rsidRPr="00392D79">
        <w:rPr>
          <w:lang w:val="en-US"/>
        </w:rPr>
        <w:t>IEEE Standard for Information Technology – Telecommunications and Information Exchange Between Systems – Local and Metropolitan Area Networks – Specific Requirements – Part 15.3: Wireless Medium Access Control (MAC) and Physical Layer (PHY) Specifications for High Rate Wireless Personal Area Networks (WPANs) – Amendment 2: Millimeter-wave-based Alternative Physical Layer Extension</w:t>
      </w:r>
      <w:r w:rsidR="00392D79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39" w:rsidRDefault="00D6443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39" w:rsidRDefault="00D64439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94ED8A2" wp14:editId="20D983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39" w:rsidRPr="00837CB5" w:rsidRDefault="00D64439" w:rsidP="00A163D3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06C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7906C8" w:rsidRPr="007906C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7906C8">
      <w:rPr>
        <w:b/>
        <w:bCs/>
        <w:noProof/>
      </w:rPr>
      <w:t>UIT-R  M.2003-1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439" w:rsidRDefault="00D64439" w:rsidP="00A163D3">
    <w:pPr>
      <w:pStyle w:val="Header"/>
    </w:pPr>
    <w:r>
      <w:tab/>
    </w:r>
    <w:fldSimple w:instr=" DOCPROPERTY &quot;Header&quot; \* MERGEFORMAT ">
      <w:r w:rsidR="007906C8" w:rsidRPr="007906C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06C8">
      <w:rPr>
        <w:b/>
        <w:bCs/>
        <w:noProof/>
      </w:rPr>
      <w:t>UIT-R  M.2003-1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B2D" w:rsidRDefault="00C40B2D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906C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7906C8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906C8">
      <w:rPr>
        <w:b/>
        <w:bCs/>
        <w:noProof/>
      </w:rPr>
      <w:t>UIT-R  M.2003-1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B2D" w:rsidRDefault="00C40B2D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7906C8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906C8">
      <w:rPr>
        <w:b/>
        <w:bCs/>
        <w:noProof/>
      </w:rPr>
      <w:t>UIT-R  M.2003-1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906C8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98"/>
    <w:rsid w:val="0001319F"/>
    <w:rsid w:val="00013AE1"/>
    <w:rsid w:val="00020772"/>
    <w:rsid w:val="00041850"/>
    <w:rsid w:val="00053280"/>
    <w:rsid w:val="0008321A"/>
    <w:rsid w:val="00083CF5"/>
    <w:rsid w:val="000C0296"/>
    <w:rsid w:val="000C41AC"/>
    <w:rsid w:val="000C6B6F"/>
    <w:rsid w:val="000D76FB"/>
    <w:rsid w:val="000F1EB3"/>
    <w:rsid w:val="00101B40"/>
    <w:rsid w:val="001173B9"/>
    <w:rsid w:val="001253FB"/>
    <w:rsid w:val="0013701B"/>
    <w:rsid w:val="00154C17"/>
    <w:rsid w:val="0016218F"/>
    <w:rsid w:val="0019628E"/>
    <w:rsid w:val="001968C5"/>
    <w:rsid w:val="001B383D"/>
    <w:rsid w:val="001B6157"/>
    <w:rsid w:val="001C092F"/>
    <w:rsid w:val="001C4356"/>
    <w:rsid w:val="0021243F"/>
    <w:rsid w:val="002131AB"/>
    <w:rsid w:val="00217C1B"/>
    <w:rsid w:val="002260C9"/>
    <w:rsid w:val="00226A7B"/>
    <w:rsid w:val="00227042"/>
    <w:rsid w:val="00232632"/>
    <w:rsid w:val="00247805"/>
    <w:rsid w:val="0024795D"/>
    <w:rsid w:val="002529E7"/>
    <w:rsid w:val="0026235B"/>
    <w:rsid w:val="00295C63"/>
    <w:rsid w:val="002A655F"/>
    <w:rsid w:val="002B3A44"/>
    <w:rsid w:val="002C2A54"/>
    <w:rsid w:val="00310E6F"/>
    <w:rsid w:val="003820CB"/>
    <w:rsid w:val="00392D79"/>
    <w:rsid w:val="003A160E"/>
    <w:rsid w:val="003A2793"/>
    <w:rsid w:val="003A4CCB"/>
    <w:rsid w:val="003C3F3C"/>
    <w:rsid w:val="003C779D"/>
    <w:rsid w:val="003D2C04"/>
    <w:rsid w:val="003E4D3D"/>
    <w:rsid w:val="00403FBC"/>
    <w:rsid w:val="00425A29"/>
    <w:rsid w:val="00437FAC"/>
    <w:rsid w:val="00470EE2"/>
    <w:rsid w:val="0048685E"/>
    <w:rsid w:val="004908A5"/>
    <w:rsid w:val="00495EF5"/>
    <w:rsid w:val="00497219"/>
    <w:rsid w:val="004B4F36"/>
    <w:rsid w:val="004C3761"/>
    <w:rsid w:val="004F0F77"/>
    <w:rsid w:val="00500065"/>
    <w:rsid w:val="00512C09"/>
    <w:rsid w:val="0052242A"/>
    <w:rsid w:val="00527FA9"/>
    <w:rsid w:val="00543110"/>
    <w:rsid w:val="00550ED1"/>
    <w:rsid w:val="00596C50"/>
    <w:rsid w:val="005A4D7B"/>
    <w:rsid w:val="005D2B19"/>
    <w:rsid w:val="006049B5"/>
    <w:rsid w:val="00611559"/>
    <w:rsid w:val="00640AC9"/>
    <w:rsid w:val="00644395"/>
    <w:rsid w:val="006672AD"/>
    <w:rsid w:val="00667498"/>
    <w:rsid w:val="0067310D"/>
    <w:rsid w:val="00673AB0"/>
    <w:rsid w:val="006B292E"/>
    <w:rsid w:val="006C4ACC"/>
    <w:rsid w:val="00707650"/>
    <w:rsid w:val="007132E5"/>
    <w:rsid w:val="007161E3"/>
    <w:rsid w:val="00731E50"/>
    <w:rsid w:val="00732BFC"/>
    <w:rsid w:val="00753DB2"/>
    <w:rsid w:val="007906C8"/>
    <w:rsid w:val="007A1BE4"/>
    <w:rsid w:val="007A52A1"/>
    <w:rsid w:val="007B51D3"/>
    <w:rsid w:val="007B5D23"/>
    <w:rsid w:val="007E5888"/>
    <w:rsid w:val="007F3CCA"/>
    <w:rsid w:val="00800DEB"/>
    <w:rsid w:val="008065C1"/>
    <w:rsid w:val="00815380"/>
    <w:rsid w:val="00822A69"/>
    <w:rsid w:val="00846A00"/>
    <w:rsid w:val="008556A4"/>
    <w:rsid w:val="00864EC3"/>
    <w:rsid w:val="008A3621"/>
    <w:rsid w:val="008A4A5E"/>
    <w:rsid w:val="008B0CD4"/>
    <w:rsid w:val="008D6F3A"/>
    <w:rsid w:val="008F1861"/>
    <w:rsid w:val="008F7562"/>
    <w:rsid w:val="009077F2"/>
    <w:rsid w:val="009544DB"/>
    <w:rsid w:val="009659CF"/>
    <w:rsid w:val="00975BDB"/>
    <w:rsid w:val="009766AF"/>
    <w:rsid w:val="0098054C"/>
    <w:rsid w:val="00982543"/>
    <w:rsid w:val="009B1502"/>
    <w:rsid w:val="009E61A7"/>
    <w:rsid w:val="00A01170"/>
    <w:rsid w:val="00A0317B"/>
    <w:rsid w:val="00A108E1"/>
    <w:rsid w:val="00A201F4"/>
    <w:rsid w:val="00A3124B"/>
    <w:rsid w:val="00A4179E"/>
    <w:rsid w:val="00A60D55"/>
    <w:rsid w:val="00A712FE"/>
    <w:rsid w:val="00A93E46"/>
    <w:rsid w:val="00AA5667"/>
    <w:rsid w:val="00AE2435"/>
    <w:rsid w:val="00AF4AEB"/>
    <w:rsid w:val="00B1354C"/>
    <w:rsid w:val="00B2371D"/>
    <w:rsid w:val="00B6463E"/>
    <w:rsid w:val="00B84225"/>
    <w:rsid w:val="00B9657B"/>
    <w:rsid w:val="00BA09F6"/>
    <w:rsid w:val="00BB406B"/>
    <w:rsid w:val="00BC58DC"/>
    <w:rsid w:val="00BD30D9"/>
    <w:rsid w:val="00BE0955"/>
    <w:rsid w:val="00BF0762"/>
    <w:rsid w:val="00BF0BC3"/>
    <w:rsid w:val="00C128B6"/>
    <w:rsid w:val="00C13CED"/>
    <w:rsid w:val="00C40B2D"/>
    <w:rsid w:val="00C422DB"/>
    <w:rsid w:val="00C608D8"/>
    <w:rsid w:val="00C67C0B"/>
    <w:rsid w:val="00C724AF"/>
    <w:rsid w:val="00CA4906"/>
    <w:rsid w:val="00CA564B"/>
    <w:rsid w:val="00CC0528"/>
    <w:rsid w:val="00CE5865"/>
    <w:rsid w:val="00CF01D6"/>
    <w:rsid w:val="00D16191"/>
    <w:rsid w:val="00D32135"/>
    <w:rsid w:val="00D4547F"/>
    <w:rsid w:val="00D64439"/>
    <w:rsid w:val="00D67BBC"/>
    <w:rsid w:val="00D772FE"/>
    <w:rsid w:val="00D87102"/>
    <w:rsid w:val="00D92373"/>
    <w:rsid w:val="00D9790D"/>
    <w:rsid w:val="00DC33F1"/>
    <w:rsid w:val="00DE097D"/>
    <w:rsid w:val="00DF5511"/>
    <w:rsid w:val="00E01E9F"/>
    <w:rsid w:val="00E37EFA"/>
    <w:rsid w:val="00E459E0"/>
    <w:rsid w:val="00E47C91"/>
    <w:rsid w:val="00E61559"/>
    <w:rsid w:val="00E67891"/>
    <w:rsid w:val="00E914D1"/>
    <w:rsid w:val="00E935D5"/>
    <w:rsid w:val="00E9659D"/>
    <w:rsid w:val="00EA461F"/>
    <w:rsid w:val="00EB7214"/>
    <w:rsid w:val="00EC71D0"/>
    <w:rsid w:val="00ED0C12"/>
    <w:rsid w:val="00ED46E6"/>
    <w:rsid w:val="00EE55FC"/>
    <w:rsid w:val="00EF621E"/>
    <w:rsid w:val="00F135D5"/>
    <w:rsid w:val="00F3794B"/>
    <w:rsid w:val="00F407BE"/>
    <w:rsid w:val="00F70147"/>
    <w:rsid w:val="00F90987"/>
    <w:rsid w:val="00FB0A18"/>
    <w:rsid w:val="00FB60B5"/>
    <w:rsid w:val="00FD5521"/>
    <w:rsid w:val="00FE60C0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;"/>
  <w15:chartTrackingRefBased/>
  <w15:docId w15:val="{8ADD7663-1334-4A67-AEC5-532B18E6A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uiPriority w:val="99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uiPriority w:val="9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pPr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uiPriority w:val="9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uiPriority w:val="9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character" w:styleId="Hyperlink">
    <w:name w:val="Hyperlink"/>
    <w:rsid w:val="007161E3"/>
    <w:rPr>
      <w:color w:val="0000FF"/>
      <w:u w:val="single"/>
    </w:rPr>
  </w:style>
  <w:style w:type="paragraph" w:customStyle="1" w:styleId="Figure">
    <w:name w:val="Figure"/>
    <w:basedOn w:val="FigureNo"/>
    <w:next w:val="Figuretitle"/>
    <w:pPr>
      <w:spacing w:before="0" w:after="240"/>
    </w:pPr>
  </w:style>
  <w:style w:type="character" w:customStyle="1" w:styleId="FootnoteTextChar">
    <w:name w:val="Footnote Text Char"/>
    <w:link w:val="FootnoteText"/>
    <w:semiHidden/>
    <w:rsid w:val="00226A7B"/>
    <w:rPr>
      <w:sz w:val="22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226A7B"/>
    <w:rPr>
      <w:sz w:val="24"/>
      <w:lang w:val="fr-FR" w:eastAsia="en-US"/>
    </w:rPr>
  </w:style>
  <w:style w:type="character" w:customStyle="1" w:styleId="TableheadChar">
    <w:name w:val="Table_head Char"/>
    <w:link w:val="Tablehead"/>
    <w:uiPriority w:val="99"/>
    <w:locked/>
    <w:rsid w:val="00226A7B"/>
    <w:rPr>
      <w:b/>
      <w:sz w:val="22"/>
      <w:lang w:val="fr-FR" w:eastAsia="en-US"/>
    </w:rPr>
  </w:style>
  <w:style w:type="character" w:customStyle="1" w:styleId="TableNoChar">
    <w:name w:val="Table_No Char"/>
    <w:link w:val="TableNo"/>
    <w:uiPriority w:val="99"/>
    <w:locked/>
    <w:rsid w:val="00226A7B"/>
    <w:rPr>
      <w:sz w:val="24"/>
      <w:lang w:val="fr-FR" w:eastAsia="en-US"/>
    </w:rPr>
  </w:style>
  <w:style w:type="character" w:customStyle="1" w:styleId="TabletextChar">
    <w:name w:val="Table_text Char"/>
    <w:link w:val="Tabletext"/>
    <w:uiPriority w:val="99"/>
    <w:locked/>
    <w:rsid w:val="00226A7B"/>
    <w:rPr>
      <w:sz w:val="22"/>
      <w:lang w:val="fr-FR" w:eastAsia="en-US"/>
    </w:rPr>
  </w:style>
  <w:style w:type="character" w:customStyle="1" w:styleId="FigureNoChar">
    <w:name w:val="Figure_No Char"/>
    <w:link w:val="FigureNo"/>
    <w:uiPriority w:val="99"/>
    <w:locked/>
    <w:rsid w:val="00226A7B"/>
    <w:rPr>
      <w:caps/>
      <w:sz w:val="18"/>
      <w:lang w:val="fr-FR" w:eastAsia="en-US"/>
    </w:rPr>
  </w:style>
  <w:style w:type="character" w:customStyle="1" w:styleId="CallChar">
    <w:name w:val="Call Char"/>
    <w:link w:val="Call"/>
    <w:uiPriority w:val="99"/>
    <w:locked/>
    <w:rsid w:val="00226A7B"/>
    <w:rPr>
      <w:i/>
      <w:sz w:val="24"/>
      <w:lang w:val="fr-FR" w:eastAsia="en-US"/>
    </w:rPr>
  </w:style>
  <w:style w:type="character" w:customStyle="1" w:styleId="FiguretitleChar">
    <w:name w:val="Figure_title Char"/>
    <w:link w:val="Figuretitle"/>
    <w:uiPriority w:val="99"/>
    <w:locked/>
    <w:rsid w:val="00226A7B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link w:val="Tabletitle"/>
    <w:uiPriority w:val="99"/>
    <w:locked/>
    <w:rsid w:val="00226A7B"/>
    <w:rPr>
      <w:b/>
      <w:sz w:val="24"/>
      <w:lang w:val="fr-FR" w:eastAsia="en-US"/>
    </w:rPr>
  </w:style>
  <w:style w:type="paragraph" w:customStyle="1" w:styleId="Reasons">
    <w:name w:val="Reasons"/>
    <w:basedOn w:val="Normal"/>
    <w:qFormat/>
    <w:rsid w:val="00226A7B"/>
    <w:pPr>
      <w:tabs>
        <w:tab w:val="clear" w:pos="794"/>
        <w:tab w:val="clear" w:pos="1191"/>
        <w:tab w:val="left" w:pos="1134"/>
      </w:tabs>
      <w:jc w:val="left"/>
      <w:textAlignment w:val="auto"/>
    </w:pPr>
    <w:rPr>
      <w:lang w:val="en-GB"/>
    </w:rPr>
  </w:style>
  <w:style w:type="character" w:styleId="FollowedHyperlink">
    <w:name w:val="FollowedHyperlink"/>
    <w:rsid w:val="009544D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header" Target="header3.xm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quickpub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70</TotalTime>
  <Pages>10</Pages>
  <Words>3014</Words>
  <Characters>16991</Characters>
  <Application>Microsoft Office Word</Application>
  <DocSecurity>0</DocSecurity>
  <Lines>514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15</cp:revision>
  <cp:lastPrinted>2016-01-11T10:22:00Z</cp:lastPrinted>
  <dcterms:created xsi:type="dcterms:W3CDTF">2016-01-11T08:46:00Z</dcterms:created>
  <dcterms:modified xsi:type="dcterms:W3CDTF">2016-01-11T10:24:00Z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</Properties>
</file>